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3.xml" ContentType="application/vnd.openxmlformats-officedocument.wordprocessingml.footer+xml"/>
  <Override PartName="/word/header48.xml" ContentType="application/vnd.openxmlformats-officedocument.wordprocessingml.header+xml"/>
  <Override PartName="/word/footer2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9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9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9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9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0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0C456" w14:textId="77777777" w:rsidR="00DA453D" w:rsidRDefault="00DA453D" w:rsidP="00DA453D">
      <w:pPr>
        <w:jc w:val="center"/>
      </w:pPr>
      <w:r>
        <w:rPr>
          <w:noProof/>
        </w:rPr>
        <w:drawing>
          <wp:inline distT="0" distB="0" distL="0" distR="0" wp14:anchorId="1A30FA58" wp14:editId="2BE70B0E">
            <wp:extent cx="5580993" cy="9023417"/>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TF Annual Report 2018-19 with covers.png"/>
                    <pic:cNvPicPr/>
                  </pic:nvPicPr>
                  <pic:blipFill rotWithShape="1">
                    <a:blip r:embed="rId8" cstate="print">
                      <a:extLst>
                        <a:ext uri="{28A0092B-C50C-407E-A947-70E740481C1C}">
                          <a14:useLocalDpi xmlns:a14="http://schemas.microsoft.com/office/drawing/2010/main" val="0"/>
                        </a:ext>
                      </a:extLst>
                    </a:blip>
                    <a:srcRect l="8015" t="4022" r="8015"/>
                    <a:stretch/>
                  </pic:blipFill>
                  <pic:spPr bwMode="auto">
                    <a:xfrm>
                      <a:off x="0" y="0"/>
                      <a:ext cx="5586398" cy="9032155"/>
                    </a:xfrm>
                    <a:prstGeom prst="rect">
                      <a:avLst/>
                    </a:prstGeom>
                    <a:ln>
                      <a:noFill/>
                    </a:ln>
                    <a:extLst>
                      <a:ext uri="{53640926-AAD7-44D8-BBD7-CCE9431645EC}">
                        <a14:shadowObscured xmlns:a14="http://schemas.microsoft.com/office/drawing/2010/main"/>
                      </a:ext>
                    </a:extLst>
                  </pic:spPr>
                </pic:pic>
              </a:graphicData>
            </a:graphic>
          </wp:inline>
        </w:drawing>
      </w:r>
    </w:p>
    <w:p w14:paraId="0337F8DC" w14:textId="633268B5" w:rsidR="00DA453D" w:rsidRDefault="00DA453D" w:rsidP="00DA453D">
      <w:pPr>
        <w:rPr>
          <w:color w:val="4C4C4C"/>
          <w:sz w:val="40"/>
          <w:szCs w:val="48"/>
        </w:rPr>
      </w:pPr>
      <w:r>
        <w:rPr>
          <w:noProof/>
        </w:rPr>
        <w:lastRenderedPageBreak/>
        <w:drawing>
          <wp:inline distT="0" distB="0" distL="0" distR="0" wp14:anchorId="0C9951EC" wp14:editId="50D3436A">
            <wp:extent cx="3880883" cy="8969294"/>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ual Report cover 20194.png"/>
                    <pic:cNvPicPr/>
                  </pic:nvPicPr>
                  <pic:blipFill rotWithShape="1">
                    <a:blip r:embed="rId9" cstate="print">
                      <a:extLst>
                        <a:ext uri="{28A0092B-C50C-407E-A947-70E740481C1C}">
                          <a14:useLocalDpi xmlns:a14="http://schemas.microsoft.com/office/drawing/2010/main" val="0"/>
                        </a:ext>
                      </a:extLst>
                    </a:blip>
                    <a:srcRect l="9414" t="4031" r="36104" b="6949"/>
                    <a:stretch/>
                  </pic:blipFill>
                  <pic:spPr bwMode="auto">
                    <a:xfrm>
                      <a:off x="0" y="0"/>
                      <a:ext cx="3887564" cy="8984734"/>
                    </a:xfrm>
                    <a:prstGeom prst="rect">
                      <a:avLst/>
                    </a:prstGeom>
                    <a:ln>
                      <a:noFill/>
                    </a:ln>
                    <a:extLst>
                      <a:ext uri="{53640926-AAD7-44D8-BBD7-CCE9431645EC}">
                        <a14:shadowObscured xmlns:a14="http://schemas.microsoft.com/office/drawing/2010/main"/>
                      </a:ext>
                    </a:extLst>
                  </pic:spPr>
                </pic:pic>
              </a:graphicData>
            </a:graphic>
          </wp:inline>
        </w:drawing>
      </w:r>
    </w:p>
    <w:p w14:paraId="475277E7" w14:textId="77777777" w:rsidR="00DA453D" w:rsidRDefault="00DA453D" w:rsidP="00DA453D">
      <w:pPr>
        <w:sectPr w:rsidR="00DA453D" w:rsidSect="00D16853">
          <w:headerReference w:type="even" r:id="rId10"/>
          <w:headerReference w:type="default" r:id="rId11"/>
          <w:footerReference w:type="even" r:id="rId12"/>
          <w:footerReference w:type="default" r:id="rId13"/>
          <w:headerReference w:type="first" r:id="rId14"/>
          <w:footerReference w:type="first" r:id="rId15"/>
          <w:pgSz w:w="11909" w:h="16834" w:code="9"/>
          <w:pgMar w:top="1728" w:right="1152" w:bottom="1152" w:left="1152" w:header="720" w:footer="288" w:gutter="0"/>
          <w:pgNumType w:fmt="lowerRoman"/>
          <w:cols w:space="720"/>
          <w:noEndnote/>
          <w:docGrid w:linePitch="272"/>
        </w:sectPr>
      </w:pPr>
    </w:p>
    <w:p w14:paraId="15C66DEB" w14:textId="3A485029" w:rsidR="003A27FC" w:rsidRPr="00F65579" w:rsidRDefault="003A27FC" w:rsidP="003A27FC">
      <w:pPr>
        <w:pStyle w:val="Heading1a"/>
        <w:rPr>
          <w:rFonts w:asciiTheme="minorHAnsi" w:hAnsiTheme="minorHAnsi" w:cstheme="minorHAnsi"/>
        </w:rPr>
      </w:pPr>
      <w:r w:rsidRPr="00F65579">
        <w:rPr>
          <w:rFonts w:asciiTheme="minorHAnsi" w:hAnsiTheme="minorHAnsi" w:cstheme="minorHAnsi"/>
        </w:rPr>
        <w:lastRenderedPageBreak/>
        <w:t>Contents</w:t>
      </w:r>
    </w:p>
    <w:p w14:paraId="7873A064" w14:textId="77777777" w:rsidR="003A27FC" w:rsidRPr="00F65579" w:rsidRDefault="003A27FC" w:rsidP="003A27FC">
      <w:pPr>
        <w:rPr>
          <w:rFonts w:cstheme="minorHAnsi"/>
        </w:rPr>
      </w:pPr>
    </w:p>
    <w:p w14:paraId="06DD1C3C" w14:textId="77777777" w:rsidR="000A7B02" w:rsidRPr="00F65579" w:rsidRDefault="000A7B02" w:rsidP="003A27FC">
      <w:pPr>
        <w:rPr>
          <w:rFonts w:cstheme="minorHAnsi"/>
        </w:rPr>
      </w:pPr>
    </w:p>
    <w:p w14:paraId="6B90DFAB" w14:textId="24D8B516" w:rsidR="0026542F" w:rsidRPr="00F65579" w:rsidRDefault="003A27FC">
      <w:pPr>
        <w:pStyle w:val="TOC1"/>
        <w:rPr>
          <w:rFonts w:eastAsiaTheme="minorEastAsia" w:cstheme="minorBidi"/>
          <w:b w:val="0"/>
          <w:color w:val="auto"/>
          <w:sz w:val="22"/>
          <w:szCs w:val="22"/>
        </w:rPr>
      </w:pPr>
      <w:r w:rsidRPr="00F65579">
        <w:rPr>
          <w:noProof w:val="0"/>
          <w:sz w:val="22"/>
        </w:rPr>
        <w:fldChar w:fldCharType="begin"/>
      </w:r>
      <w:r w:rsidRPr="00F65579">
        <w:rPr>
          <w:noProof w:val="0"/>
        </w:rPr>
        <w:instrText xml:space="preserve"> TOC \h \z \t</w:instrText>
      </w:r>
      <w:r w:rsidR="00B249EB" w:rsidRPr="00F65579">
        <w:rPr>
          <w:noProof w:val="0"/>
        </w:rPr>
        <w:instrText xml:space="preserve"> </w:instrText>
      </w:r>
      <w:r w:rsidRPr="00F65579">
        <w:rPr>
          <w:noProof w:val="0"/>
        </w:rPr>
        <w:instrText>"Heading 1,1,Heading 1 App,2</w:instrText>
      </w:r>
      <w:r w:rsidR="00B249EB" w:rsidRPr="00F65579">
        <w:rPr>
          <w:noProof w:val="0"/>
        </w:rPr>
        <w:instrText xml:space="preserve">, </w:instrText>
      </w:r>
      <w:r w:rsidRPr="00F65579">
        <w:rPr>
          <w:noProof w:val="0"/>
        </w:rPr>
        <w:instrText xml:space="preserve">Heading </w:instrText>
      </w:r>
      <w:r w:rsidR="00E66150" w:rsidRPr="00F65579">
        <w:rPr>
          <w:noProof w:val="0"/>
        </w:rPr>
        <w:instrText>1b</w:instrText>
      </w:r>
      <w:r w:rsidRPr="00F65579">
        <w:rPr>
          <w:noProof w:val="0"/>
        </w:rPr>
        <w:instrText>,4"</w:instrText>
      </w:r>
      <w:r w:rsidR="009E2023" w:rsidRPr="00F65579">
        <w:rPr>
          <w:noProof w:val="0"/>
        </w:rPr>
        <w:instrText xml:space="preserve"> \n 4-4</w:instrText>
      </w:r>
      <w:r w:rsidRPr="00F65579">
        <w:rPr>
          <w:noProof w:val="0"/>
        </w:rPr>
        <w:instrText xml:space="preserve"> </w:instrText>
      </w:r>
      <w:r w:rsidRPr="00F65579">
        <w:rPr>
          <w:noProof w:val="0"/>
          <w:sz w:val="22"/>
        </w:rPr>
        <w:fldChar w:fldCharType="separate"/>
      </w:r>
      <w:hyperlink w:anchor="_Toc17189951" w:history="1">
        <w:r w:rsidR="0026542F" w:rsidRPr="00F65579">
          <w:rPr>
            <w:rStyle w:val="Hyperlink"/>
            <w:rFonts w:cstheme="minorHAnsi"/>
          </w:rPr>
          <w:t>About DTF</w:t>
        </w:r>
        <w:r w:rsidR="0026542F" w:rsidRPr="00F65579">
          <w:rPr>
            <w:webHidden/>
          </w:rPr>
          <w:tab/>
        </w:r>
        <w:r w:rsidR="0026542F" w:rsidRPr="00F65579">
          <w:rPr>
            <w:webHidden/>
          </w:rPr>
          <w:fldChar w:fldCharType="begin"/>
        </w:r>
        <w:r w:rsidR="0026542F" w:rsidRPr="00F65579">
          <w:rPr>
            <w:webHidden/>
          </w:rPr>
          <w:instrText xml:space="preserve"> PAGEREF _Toc17189951 \h </w:instrText>
        </w:r>
        <w:r w:rsidR="0026542F" w:rsidRPr="00F65579">
          <w:rPr>
            <w:webHidden/>
          </w:rPr>
        </w:r>
        <w:r w:rsidR="0026542F" w:rsidRPr="00F65579">
          <w:rPr>
            <w:webHidden/>
          </w:rPr>
          <w:fldChar w:fldCharType="separate"/>
        </w:r>
        <w:r w:rsidR="002C2B48">
          <w:rPr>
            <w:webHidden/>
          </w:rPr>
          <w:t>1</w:t>
        </w:r>
        <w:r w:rsidR="0026542F" w:rsidRPr="00F65579">
          <w:rPr>
            <w:webHidden/>
          </w:rPr>
          <w:fldChar w:fldCharType="end"/>
        </w:r>
      </w:hyperlink>
    </w:p>
    <w:p w14:paraId="2FE193F7" w14:textId="67DE4B20" w:rsidR="0026542F" w:rsidRPr="00F65579" w:rsidRDefault="00DA453D">
      <w:pPr>
        <w:pStyle w:val="TOC1"/>
        <w:rPr>
          <w:rFonts w:eastAsiaTheme="minorEastAsia" w:cstheme="minorBidi"/>
          <w:b w:val="0"/>
          <w:color w:val="auto"/>
          <w:sz w:val="22"/>
          <w:szCs w:val="22"/>
        </w:rPr>
      </w:pPr>
      <w:hyperlink w:anchor="_Toc17189952" w:history="1">
        <w:r w:rsidR="0026542F" w:rsidRPr="00F65579">
          <w:rPr>
            <w:rStyle w:val="Hyperlink"/>
            <w:rFonts w:cstheme="minorHAnsi"/>
          </w:rPr>
          <w:t>Report of operations</w:t>
        </w:r>
        <w:r w:rsidR="0026542F" w:rsidRPr="00F65579">
          <w:rPr>
            <w:webHidden/>
          </w:rPr>
          <w:tab/>
        </w:r>
        <w:r w:rsidR="0026542F" w:rsidRPr="00F65579">
          <w:rPr>
            <w:webHidden/>
          </w:rPr>
          <w:fldChar w:fldCharType="begin"/>
        </w:r>
        <w:r w:rsidR="0026542F" w:rsidRPr="00F65579">
          <w:rPr>
            <w:webHidden/>
          </w:rPr>
          <w:instrText xml:space="preserve"> PAGEREF _Toc17189952 \h </w:instrText>
        </w:r>
        <w:r w:rsidR="0026542F" w:rsidRPr="00F65579">
          <w:rPr>
            <w:webHidden/>
          </w:rPr>
        </w:r>
        <w:r w:rsidR="0026542F" w:rsidRPr="00F65579">
          <w:rPr>
            <w:webHidden/>
          </w:rPr>
          <w:fldChar w:fldCharType="separate"/>
        </w:r>
        <w:r w:rsidR="002C2B48">
          <w:rPr>
            <w:webHidden/>
          </w:rPr>
          <w:t>8</w:t>
        </w:r>
        <w:r w:rsidR="0026542F" w:rsidRPr="00F65579">
          <w:rPr>
            <w:webHidden/>
          </w:rPr>
          <w:fldChar w:fldCharType="end"/>
        </w:r>
      </w:hyperlink>
    </w:p>
    <w:p w14:paraId="7BF6337C" w14:textId="3A1EB458" w:rsidR="0026542F" w:rsidRPr="00F65579" w:rsidRDefault="00DA453D">
      <w:pPr>
        <w:pStyle w:val="TOC1"/>
        <w:rPr>
          <w:rFonts w:eastAsiaTheme="minorEastAsia" w:cstheme="minorBidi"/>
          <w:b w:val="0"/>
          <w:color w:val="auto"/>
          <w:sz w:val="22"/>
          <w:szCs w:val="22"/>
        </w:rPr>
      </w:pPr>
      <w:hyperlink w:anchor="_Toc17189953" w:history="1">
        <w:r w:rsidR="0026542F" w:rsidRPr="00F65579">
          <w:rPr>
            <w:rStyle w:val="Hyperlink"/>
            <w:rFonts w:cstheme="minorHAnsi"/>
          </w:rPr>
          <w:t>Financial statements</w:t>
        </w:r>
        <w:r w:rsidR="0026542F" w:rsidRPr="00F65579">
          <w:rPr>
            <w:webHidden/>
          </w:rPr>
          <w:tab/>
        </w:r>
        <w:r w:rsidR="0026542F" w:rsidRPr="00F65579">
          <w:rPr>
            <w:webHidden/>
          </w:rPr>
          <w:fldChar w:fldCharType="begin"/>
        </w:r>
        <w:r w:rsidR="0026542F" w:rsidRPr="00F65579">
          <w:rPr>
            <w:webHidden/>
          </w:rPr>
          <w:instrText xml:space="preserve"> PAGEREF _Toc17189953 \h </w:instrText>
        </w:r>
        <w:r w:rsidR="0026542F" w:rsidRPr="00F65579">
          <w:rPr>
            <w:webHidden/>
          </w:rPr>
        </w:r>
        <w:r w:rsidR="0026542F" w:rsidRPr="00F65579">
          <w:rPr>
            <w:webHidden/>
          </w:rPr>
          <w:fldChar w:fldCharType="separate"/>
        </w:r>
        <w:r w:rsidR="002C2B48">
          <w:rPr>
            <w:webHidden/>
          </w:rPr>
          <w:t>39</w:t>
        </w:r>
        <w:r w:rsidR="0026542F" w:rsidRPr="00F65579">
          <w:rPr>
            <w:webHidden/>
          </w:rPr>
          <w:fldChar w:fldCharType="end"/>
        </w:r>
      </w:hyperlink>
    </w:p>
    <w:p w14:paraId="2F220433" w14:textId="797E497F" w:rsidR="0026542F" w:rsidRPr="00F65579" w:rsidRDefault="00DA453D">
      <w:pPr>
        <w:pStyle w:val="TOC1"/>
        <w:rPr>
          <w:rFonts w:eastAsiaTheme="minorEastAsia" w:cstheme="minorBidi"/>
          <w:b w:val="0"/>
          <w:color w:val="auto"/>
          <w:sz w:val="22"/>
          <w:szCs w:val="22"/>
        </w:rPr>
      </w:pPr>
      <w:hyperlink w:anchor="_Toc17189954" w:history="1">
        <w:r w:rsidR="0026542F" w:rsidRPr="00F65579">
          <w:rPr>
            <w:rStyle w:val="Hyperlink"/>
          </w:rPr>
          <w:t>Appendices</w:t>
        </w:r>
        <w:r w:rsidR="0026542F" w:rsidRPr="00F65579">
          <w:rPr>
            <w:webHidden/>
          </w:rPr>
          <w:tab/>
        </w:r>
        <w:r w:rsidR="0026542F" w:rsidRPr="00F65579">
          <w:rPr>
            <w:webHidden/>
          </w:rPr>
          <w:fldChar w:fldCharType="begin"/>
        </w:r>
        <w:r w:rsidR="0026542F" w:rsidRPr="00F65579">
          <w:rPr>
            <w:webHidden/>
          </w:rPr>
          <w:instrText xml:space="preserve"> PAGEREF _Toc17189954 \h </w:instrText>
        </w:r>
        <w:r w:rsidR="0026542F" w:rsidRPr="00F65579">
          <w:rPr>
            <w:webHidden/>
          </w:rPr>
        </w:r>
        <w:r w:rsidR="0026542F" w:rsidRPr="00F65579">
          <w:rPr>
            <w:webHidden/>
          </w:rPr>
          <w:fldChar w:fldCharType="separate"/>
        </w:r>
        <w:r w:rsidR="002C2B48">
          <w:rPr>
            <w:webHidden/>
          </w:rPr>
          <w:t>104</w:t>
        </w:r>
        <w:r w:rsidR="0026542F" w:rsidRPr="00F65579">
          <w:rPr>
            <w:webHidden/>
          </w:rPr>
          <w:fldChar w:fldCharType="end"/>
        </w:r>
      </w:hyperlink>
    </w:p>
    <w:p w14:paraId="4707DE96" w14:textId="41F656A2" w:rsidR="0026542F" w:rsidRPr="00F65579" w:rsidRDefault="00DA453D">
      <w:pPr>
        <w:pStyle w:val="TOC2"/>
        <w:rPr>
          <w:rFonts w:eastAsiaTheme="minorEastAsia" w:cstheme="minorBidi"/>
          <w:color w:val="auto"/>
          <w:sz w:val="22"/>
          <w:szCs w:val="22"/>
        </w:rPr>
      </w:pPr>
      <w:hyperlink w:anchor="_Toc17189955" w:history="1">
        <w:r w:rsidR="0026542F" w:rsidRPr="00F65579">
          <w:rPr>
            <w:rStyle w:val="Hyperlink"/>
          </w:rPr>
          <w:t>Appendix 1</w:t>
        </w:r>
        <w:r w:rsidR="0026542F" w:rsidRPr="00F65579">
          <w:rPr>
            <w:rFonts w:eastAsiaTheme="minorEastAsia" w:cstheme="minorBidi"/>
            <w:color w:val="auto"/>
            <w:sz w:val="22"/>
            <w:szCs w:val="22"/>
          </w:rPr>
          <w:tab/>
        </w:r>
        <w:r w:rsidR="0026542F" w:rsidRPr="00F65579">
          <w:rPr>
            <w:rStyle w:val="Hyperlink"/>
          </w:rPr>
          <w:t>Workforce data</w:t>
        </w:r>
        <w:r w:rsidR="0026542F" w:rsidRPr="00F65579">
          <w:rPr>
            <w:webHidden/>
          </w:rPr>
          <w:tab/>
        </w:r>
        <w:r w:rsidR="0026542F" w:rsidRPr="00F65579">
          <w:rPr>
            <w:webHidden/>
          </w:rPr>
          <w:fldChar w:fldCharType="begin"/>
        </w:r>
        <w:r w:rsidR="0026542F" w:rsidRPr="00F65579">
          <w:rPr>
            <w:webHidden/>
          </w:rPr>
          <w:instrText xml:space="preserve"> PAGEREF _Toc17189955 \h </w:instrText>
        </w:r>
        <w:r w:rsidR="0026542F" w:rsidRPr="00F65579">
          <w:rPr>
            <w:webHidden/>
          </w:rPr>
        </w:r>
        <w:r w:rsidR="0026542F" w:rsidRPr="00F65579">
          <w:rPr>
            <w:webHidden/>
          </w:rPr>
          <w:fldChar w:fldCharType="separate"/>
        </w:r>
        <w:r w:rsidR="002C2B48">
          <w:rPr>
            <w:webHidden/>
          </w:rPr>
          <w:t>105</w:t>
        </w:r>
        <w:r w:rsidR="0026542F" w:rsidRPr="00F65579">
          <w:rPr>
            <w:webHidden/>
          </w:rPr>
          <w:fldChar w:fldCharType="end"/>
        </w:r>
      </w:hyperlink>
    </w:p>
    <w:p w14:paraId="13F2F3F7" w14:textId="5830F123" w:rsidR="0026542F" w:rsidRPr="00F65579" w:rsidRDefault="00DA453D">
      <w:pPr>
        <w:pStyle w:val="TOC2"/>
        <w:rPr>
          <w:rFonts w:eastAsiaTheme="minorEastAsia" w:cstheme="minorBidi"/>
          <w:color w:val="auto"/>
          <w:sz w:val="22"/>
          <w:szCs w:val="22"/>
        </w:rPr>
      </w:pPr>
      <w:hyperlink w:anchor="_Toc17189956" w:history="1">
        <w:r w:rsidR="0026542F" w:rsidRPr="00F65579">
          <w:rPr>
            <w:rStyle w:val="Hyperlink"/>
          </w:rPr>
          <w:t>Appendix 2</w:t>
        </w:r>
        <w:r w:rsidR="0026542F" w:rsidRPr="00F65579">
          <w:rPr>
            <w:rFonts w:eastAsiaTheme="minorEastAsia" w:cstheme="minorBidi"/>
            <w:color w:val="auto"/>
            <w:sz w:val="22"/>
            <w:szCs w:val="22"/>
          </w:rPr>
          <w:tab/>
        </w:r>
        <w:r w:rsidR="0026542F" w:rsidRPr="00F65579">
          <w:rPr>
            <w:rStyle w:val="Hyperlink"/>
          </w:rPr>
          <w:t>DTF occupational health and safety report 30 June 2019</w:t>
        </w:r>
        <w:r w:rsidR="0026542F" w:rsidRPr="00F65579">
          <w:rPr>
            <w:webHidden/>
          </w:rPr>
          <w:tab/>
        </w:r>
        <w:r w:rsidR="0026542F" w:rsidRPr="00F65579">
          <w:rPr>
            <w:webHidden/>
          </w:rPr>
          <w:fldChar w:fldCharType="begin"/>
        </w:r>
        <w:r w:rsidR="0026542F" w:rsidRPr="00F65579">
          <w:rPr>
            <w:webHidden/>
          </w:rPr>
          <w:instrText xml:space="preserve"> PAGEREF _Toc17189956 \h </w:instrText>
        </w:r>
        <w:r w:rsidR="0026542F" w:rsidRPr="00F65579">
          <w:rPr>
            <w:webHidden/>
          </w:rPr>
        </w:r>
        <w:r w:rsidR="0026542F" w:rsidRPr="00F65579">
          <w:rPr>
            <w:webHidden/>
          </w:rPr>
          <w:fldChar w:fldCharType="separate"/>
        </w:r>
        <w:r w:rsidR="002C2B48">
          <w:rPr>
            <w:webHidden/>
          </w:rPr>
          <w:t>118</w:t>
        </w:r>
        <w:r w:rsidR="0026542F" w:rsidRPr="00F65579">
          <w:rPr>
            <w:webHidden/>
          </w:rPr>
          <w:fldChar w:fldCharType="end"/>
        </w:r>
      </w:hyperlink>
    </w:p>
    <w:p w14:paraId="6A860B8B" w14:textId="0D74A9D0" w:rsidR="0026542F" w:rsidRPr="00F65579" w:rsidRDefault="00DA453D">
      <w:pPr>
        <w:pStyle w:val="TOC2"/>
        <w:rPr>
          <w:rFonts w:eastAsiaTheme="minorEastAsia" w:cstheme="minorBidi"/>
          <w:color w:val="auto"/>
          <w:sz w:val="22"/>
          <w:szCs w:val="22"/>
        </w:rPr>
      </w:pPr>
      <w:hyperlink w:anchor="_Toc17189957" w:history="1">
        <w:r w:rsidR="0026542F" w:rsidRPr="00F65579">
          <w:rPr>
            <w:rStyle w:val="Hyperlink"/>
          </w:rPr>
          <w:t>Appendix 3</w:t>
        </w:r>
        <w:r w:rsidR="0026542F" w:rsidRPr="00F65579">
          <w:rPr>
            <w:rFonts w:eastAsiaTheme="minorEastAsia" w:cstheme="minorBidi"/>
            <w:color w:val="auto"/>
            <w:sz w:val="22"/>
            <w:szCs w:val="22"/>
          </w:rPr>
          <w:tab/>
        </w:r>
        <w:r w:rsidR="0026542F" w:rsidRPr="00F65579">
          <w:rPr>
            <w:rStyle w:val="Hyperlink"/>
          </w:rPr>
          <w:t>Environmental reporting</w:t>
        </w:r>
        <w:r w:rsidR="0026542F" w:rsidRPr="00F65579">
          <w:rPr>
            <w:webHidden/>
          </w:rPr>
          <w:tab/>
        </w:r>
        <w:r w:rsidR="0026542F" w:rsidRPr="00F65579">
          <w:rPr>
            <w:webHidden/>
          </w:rPr>
          <w:fldChar w:fldCharType="begin"/>
        </w:r>
        <w:r w:rsidR="0026542F" w:rsidRPr="00F65579">
          <w:rPr>
            <w:webHidden/>
          </w:rPr>
          <w:instrText xml:space="preserve"> PAGEREF _Toc17189957 \h </w:instrText>
        </w:r>
        <w:r w:rsidR="0026542F" w:rsidRPr="00F65579">
          <w:rPr>
            <w:webHidden/>
          </w:rPr>
        </w:r>
        <w:r w:rsidR="0026542F" w:rsidRPr="00F65579">
          <w:rPr>
            <w:webHidden/>
          </w:rPr>
          <w:fldChar w:fldCharType="separate"/>
        </w:r>
        <w:r w:rsidR="002C2B48">
          <w:rPr>
            <w:webHidden/>
          </w:rPr>
          <w:t>123</w:t>
        </w:r>
        <w:r w:rsidR="0026542F" w:rsidRPr="00F65579">
          <w:rPr>
            <w:webHidden/>
          </w:rPr>
          <w:fldChar w:fldCharType="end"/>
        </w:r>
      </w:hyperlink>
    </w:p>
    <w:p w14:paraId="3375B1E8" w14:textId="1CC8E9DE" w:rsidR="0026542F" w:rsidRPr="00F65579" w:rsidRDefault="00DA453D">
      <w:pPr>
        <w:pStyle w:val="TOC2"/>
        <w:rPr>
          <w:rFonts w:eastAsiaTheme="minorEastAsia" w:cstheme="minorBidi"/>
          <w:color w:val="auto"/>
          <w:sz w:val="22"/>
          <w:szCs w:val="22"/>
        </w:rPr>
      </w:pPr>
      <w:hyperlink w:anchor="_Toc17189958" w:history="1">
        <w:r w:rsidR="0026542F" w:rsidRPr="00F65579">
          <w:rPr>
            <w:rStyle w:val="Hyperlink"/>
          </w:rPr>
          <w:t>Appendix 4</w:t>
        </w:r>
        <w:r w:rsidR="0026542F" w:rsidRPr="00F65579">
          <w:rPr>
            <w:rFonts w:eastAsiaTheme="minorEastAsia" w:cstheme="minorBidi"/>
            <w:color w:val="auto"/>
            <w:sz w:val="22"/>
            <w:szCs w:val="22"/>
          </w:rPr>
          <w:tab/>
        </w:r>
        <w:r w:rsidR="0026542F" w:rsidRPr="00F65579">
          <w:rPr>
            <w:rStyle w:val="Hyperlink"/>
          </w:rPr>
          <w:t>Statutory compliance and other information</w:t>
        </w:r>
        <w:r w:rsidR="0026542F" w:rsidRPr="00F65579">
          <w:rPr>
            <w:webHidden/>
          </w:rPr>
          <w:tab/>
        </w:r>
        <w:r w:rsidR="0026542F" w:rsidRPr="00F65579">
          <w:rPr>
            <w:webHidden/>
          </w:rPr>
          <w:fldChar w:fldCharType="begin"/>
        </w:r>
        <w:r w:rsidR="0026542F" w:rsidRPr="00F65579">
          <w:rPr>
            <w:webHidden/>
          </w:rPr>
          <w:instrText xml:space="preserve"> PAGEREF _Toc17189958 \h </w:instrText>
        </w:r>
        <w:r w:rsidR="0026542F" w:rsidRPr="00F65579">
          <w:rPr>
            <w:webHidden/>
          </w:rPr>
        </w:r>
        <w:r w:rsidR="0026542F" w:rsidRPr="00F65579">
          <w:rPr>
            <w:webHidden/>
          </w:rPr>
          <w:fldChar w:fldCharType="separate"/>
        </w:r>
        <w:r w:rsidR="002C2B48">
          <w:rPr>
            <w:webHidden/>
          </w:rPr>
          <w:t>130</w:t>
        </w:r>
        <w:r w:rsidR="0026542F" w:rsidRPr="00F65579">
          <w:rPr>
            <w:webHidden/>
          </w:rPr>
          <w:fldChar w:fldCharType="end"/>
        </w:r>
      </w:hyperlink>
    </w:p>
    <w:p w14:paraId="4536E606" w14:textId="62C0A643" w:rsidR="0026542F" w:rsidRPr="00F65579" w:rsidRDefault="00DA453D">
      <w:pPr>
        <w:pStyle w:val="TOC4"/>
        <w:rPr>
          <w:color w:val="auto"/>
          <w:sz w:val="22"/>
        </w:rPr>
      </w:pPr>
      <w:hyperlink w:anchor="_Toc17189959" w:history="1">
        <w:r w:rsidR="0026542F" w:rsidRPr="00F65579">
          <w:rPr>
            <w:rStyle w:val="Hyperlink"/>
          </w:rPr>
          <w:t>Legislation administered by DTF portfolios</w:t>
        </w:r>
      </w:hyperlink>
    </w:p>
    <w:p w14:paraId="66235EBA" w14:textId="13B75686" w:rsidR="0026542F" w:rsidRPr="00F65579" w:rsidRDefault="00DA453D">
      <w:pPr>
        <w:pStyle w:val="TOC4"/>
        <w:rPr>
          <w:color w:val="auto"/>
          <w:sz w:val="22"/>
        </w:rPr>
      </w:pPr>
      <w:hyperlink w:anchor="_Toc17189960" w:history="1">
        <w:r w:rsidR="0026542F" w:rsidRPr="00F65579">
          <w:rPr>
            <w:rStyle w:val="Hyperlink"/>
          </w:rPr>
          <w:t>Local Jobs First</w:t>
        </w:r>
      </w:hyperlink>
    </w:p>
    <w:p w14:paraId="75F5EAA5" w14:textId="7B7F01A8" w:rsidR="0026542F" w:rsidRPr="00F65579" w:rsidRDefault="00DA453D">
      <w:pPr>
        <w:pStyle w:val="TOC4"/>
        <w:rPr>
          <w:color w:val="auto"/>
          <w:sz w:val="22"/>
        </w:rPr>
      </w:pPr>
      <w:hyperlink w:anchor="_Toc17189961" w:history="1">
        <w:r w:rsidR="0026542F" w:rsidRPr="00F65579">
          <w:rPr>
            <w:rStyle w:val="Hyperlink"/>
          </w:rPr>
          <w:t>Implementation of the Social Procurement Framework policy</w:t>
        </w:r>
      </w:hyperlink>
    </w:p>
    <w:p w14:paraId="7637BD6A" w14:textId="526F85F6" w:rsidR="0026542F" w:rsidRPr="00F65579" w:rsidRDefault="00DA453D">
      <w:pPr>
        <w:pStyle w:val="TOC4"/>
        <w:rPr>
          <w:color w:val="auto"/>
          <w:sz w:val="22"/>
        </w:rPr>
      </w:pPr>
      <w:hyperlink w:anchor="_Toc17189962" w:history="1">
        <w:r w:rsidR="0026542F" w:rsidRPr="00F65579">
          <w:rPr>
            <w:rStyle w:val="Hyperlink"/>
          </w:rPr>
          <w:t>Disclosure of government advertising expenditure</w:t>
        </w:r>
      </w:hyperlink>
    </w:p>
    <w:p w14:paraId="536A86EA" w14:textId="1B7318FE" w:rsidR="0026542F" w:rsidRPr="00F65579" w:rsidRDefault="00DA453D">
      <w:pPr>
        <w:pStyle w:val="TOC4"/>
        <w:rPr>
          <w:color w:val="auto"/>
          <w:sz w:val="22"/>
        </w:rPr>
      </w:pPr>
      <w:hyperlink w:anchor="_Toc17189963" w:history="1">
        <w:r w:rsidR="0026542F" w:rsidRPr="00F65579">
          <w:rPr>
            <w:rStyle w:val="Hyperlink"/>
          </w:rPr>
          <w:t>Consultancy expenditure</w:t>
        </w:r>
      </w:hyperlink>
    </w:p>
    <w:p w14:paraId="38C69F24" w14:textId="29928DF5" w:rsidR="0026542F" w:rsidRPr="00F65579" w:rsidRDefault="00DA453D">
      <w:pPr>
        <w:pStyle w:val="TOC4"/>
        <w:rPr>
          <w:color w:val="auto"/>
          <w:sz w:val="22"/>
        </w:rPr>
      </w:pPr>
      <w:hyperlink w:anchor="_Toc17189964" w:history="1">
        <w:r w:rsidR="0026542F" w:rsidRPr="00F65579">
          <w:rPr>
            <w:rStyle w:val="Hyperlink"/>
          </w:rPr>
          <w:t>Information and communication technology expenditure</w:t>
        </w:r>
      </w:hyperlink>
    </w:p>
    <w:p w14:paraId="36D403A4" w14:textId="765CC6FE" w:rsidR="0026542F" w:rsidRPr="00F65579" w:rsidRDefault="00DA453D">
      <w:pPr>
        <w:pStyle w:val="TOC4"/>
        <w:rPr>
          <w:color w:val="auto"/>
          <w:sz w:val="22"/>
        </w:rPr>
      </w:pPr>
      <w:hyperlink w:anchor="_Toc17189965" w:history="1">
        <w:r w:rsidR="0026542F" w:rsidRPr="00F65579">
          <w:rPr>
            <w:rStyle w:val="Hyperlink"/>
          </w:rPr>
          <w:t>Disclosure of major contracts</w:t>
        </w:r>
      </w:hyperlink>
    </w:p>
    <w:p w14:paraId="7E9C8311" w14:textId="604AFA0E" w:rsidR="0026542F" w:rsidRPr="00F65579" w:rsidRDefault="00DA453D">
      <w:pPr>
        <w:pStyle w:val="TOC4"/>
        <w:rPr>
          <w:color w:val="auto"/>
          <w:sz w:val="22"/>
        </w:rPr>
      </w:pPr>
      <w:hyperlink w:anchor="_Toc17189966" w:history="1">
        <w:r w:rsidR="0026542F" w:rsidRPr="00F65579">
          <w:rPr>
            <w:rStyle w:val="Hyperlink"/>
          </w:rPr>
          <w:t>Freedom of Information</w:t>
        </w:r>
      </w:hyperlink>
    </w:p>
    <w:p w14:paraId="555D10DF" w14:textId="3767C7A0" w:rsidR="0026542F" w:rsidRPr="00F65579" w:rsidRDefault="00DA453D">
      <w:pPr>
        <w:pStyle w:val="TOC4"/>
        <w:rPr>
          <w:color w:val="auto"/>
          <w:sz w:val="22"/>
        </w:rPr>
      </w:pPr>
      <w:hyperlink w:anchor="_Toc17189967" w:history="1">
        <w:r w:rsidR="0026542F" w:rsidRPr="00F65579">
          <w:rPr>
            <w:rStyle w:val="Hyperlink"/>
          </w:rPr>
          <w:t>Community Support Fund</w:t>
        </w:r>
      </w:hyperlink>
    </w:p>
    <w:p w14:paraId="6E5D11DA" w14:textId="2362051E" w:rsidR="0026542F" w:rsidRPr="00F65579" w:rsidRDefault="00DA453D">
      <w:pPr>
        <w:pStyle w:val="TOC4"/>
        <w:rPr>
          <w:color w:val="auto"/>
          <w:sz w:val="22"/>
        </w:rPr>
      </w:pPr>
      <w:hyperlink w:anchor="_Toc17189968" w:history="1">
        <w:r w:rsidR="0026542F" w:rsidRPr="00F65579">
          <w:rPr>
            <w:rStyle w:val="Hyperlink"/>
          </w:rPr>
          <w:t xml:space="preserve">Compliance with the </w:t>
        </w:r>
        <w:r w:rsidR="0026542F" w:rsidRPr="00F65579">
          <w:rPr>
            <w:rStyle w:val="Hyperlink"/>
            <w:i/>
          </w:rPr>
          <w:t>Building Act 1993</w:t>
        </w:r>
      </w:hyperlink>
    </w:p>
    <w:p w14:paraId="0382C60B" w14:textId="026B0806" w:rsidR="0026542F" w:rsidRPr="00F65579" w:rsidRDefault="00DA453D">
      <w:pPr>
        <w:pStyle w:val="TOC4"/>
        <w:rPr>
          <w:color w:val="auto"/>
          <w:sz w:val="22"/>
        </w:rPr>
      </w:pPr>
      <w:hyperlink w:anchor="_Toc17189969" w:history="1">
        <w:r w:rsidR="0026542F" w:rsidRPr="00F65579">
          <w:rPr>
            <w:rStyle w:val="Hyperlink"/>
          </w:rPr>
          <w:t>National Competition Policy – Reporting against competitive neutrality principles</w:t>
        </w:r>
      </w:hyperlink>
    </w:p>
    <w:p w14:paraId="4AF45290" w14:textId="5F1F8387" w:rsidR="0026542F" w:rsidRPr="00F65579" w:rsidRDefault="00DA453D">
      <w:pPr>
        <w:pStyle w:val="TOC4"/>
        <w:rPr>
          <w:color w:val="auto"/>
          <w:sz w:val="22"/>
        </w:rPr>
      </w:pPr>
      <w:hyperlink w:anchor="_Toc17189970" w:history="1">
        <w:r w:rsidR="0026542F" w:rsidRPr="00F65579">
          <w:rPr>
            <w:rStyle w:val="Hyperlink"/>
          </w:rPr>
          <w:t>Application of Protected Disclosure Act</w:t>
        </w:r>
      </w:hyperlink>
    </w:p>
    <w:p w14:paraId="1A102B7E" w14:textId="5705B879" w:rsidR="0026542F" w:rsidRPr="00F65579" w:rsidRDefault="00DA453D">
      <w:pPr>
        <w:pStyle w:val="TOC4"/>
        <w:rPr>
          <w:color w:val="auto"/>
          <w:sz w:val="22"/>
        </w:rPr>
      </w:pPr>
      <w:hyperlink w:anchor="_Toc17189971" w:history="1">
        <w:r w:rsidR="0026542F" w:rsidRPr="00F65579">
          <w:rPr>
            <w:rStyle w:val="Hyperlink"/>
          </w:rPr>
          <w:t>Information available on request</w:t>
        </w:r>
      </w:hyperlink>
    </w:p>
    <w:p w14:paraId="796137B1" w14:textId="1182D00E" w:rsidR="0026542F" w:rsidRPr="00F65579" w:rsidRDefault="00DA453D">
      <w:pPr>
        <w:pStyle w:val="TOC4"/>
        <w:rPr>
          <w:color w:val="auto"/>
          <w:sz w:val="22"/>
        </w:rPr>
      </w:pPr>
      <w:hyperlink w:anchor="_Toc17189972" w:history="1">
        <w:r w:rsidR="0026542F" w:rsidRPr="00F65579">
          <w:rPr>
            <w:rStyle w:val="Hyperlink"/>
          </w:rPr>
          <w:t>Attestation for financial management compliance with Ministerial Standing Direction 5.1.4</w:t>
        </w:r>
      </w:hyperlink>
    </w:p>
    <w:p w14:paraId="21A286FA" w14:textId="6274513F" w:rsidR="0026542F" w:rsidRPr="00F65579" w:rsidRDefault="00DA453D">
      <w:pPr>
        <w:pStyle w:val="TOC4"/>
        <w:rPr>
          <w:color w:val="auto"/>
          <w:sz w:val="22"/>
        </w:rPr>
      </w:pPr>
      <w:hyperlink w:anchor="_Toc17189973" w:history="1">
        <w:r w:rsidR="0026542F" w:rsidRPr="00F65579">
          <w:rPr>
            <w:rStyle w:val="Hyperlink"/>
          </w:rPr>
          <w:t>Compliance with DataVic Access Policy</w:t>
        </w:r>
      </w:hyperlink>
    </w:p>
    <w:p w14:paraId="7320DA17" w14:textId="43703BCC" w:rsidR="0026542F" w:rsidRPr="00F65579" w:rsidRDefault="00DA453D">
      <w:pPr>
        <w:pStyle w:val="TOC2"/>
        <w:rPr>
          <w:rFonts w:eastAsiaTheme="minorEastAsia" w:cstheme="minorBidi"/>
          <w:color w:val="auto"/>
          <w:sz w:val="22"/>
          <w:szCs w:val="22"/>
        </w:rPr>
      </w:pPr>
      <w:hyperlink w:anchor="_Toc17189974" w:history="1">
        <w:r w:rsidR="0026542F" w:rsidRPr="00F65579">
          <w:rPr>
            <w:rStyle w:val="Hyperlink"/>
          </w:rPr>
          <w:t>Appendix 5</w:t>
        </w:r>
        <w:r w:rsidR="0026542F" w:rsidRPr="00F65579">
          <w:rPr>
            <w:rFonts w:eastAsiaTheme="minorEastAsia" w:cstheme="minorBidi"/>
            <w:color w:val="auto"/>
            <w:sz w:val="22"/>
            <w:szCs w:val="22"/>
          </w:rPr>
          <w:tab/>
        </w:r>
        <w:r w:rsidR="0026542F" w:rsidRPr="00F65579">
          <w:rPr>
            <w:rStyle w:val="Hyperlink"/>
          </w:rPr>
          <w:t>Disclosure index</w:t>
        </w:r>
        <w:r w:rsidR="0026542F" w:rsidRPr="00F65579">
          <w:rPr>
            <w:webHidden/>
          </w:rPr>
          <w:tab/>
        </w:r>
        <w:r w:rsidR="0026542F" w:rsidRPr="00F65579">
          <w:rPr>
            <w:webHidden/>
          </w:rPr>
          <w:fldChar w:fldCharType="begin"/>
        </w:r>
        <w:r w:rsidR="0026542F" w:rsidRPr="00F65579">
          <w:rPr>
            <w:webHidden/>
          </w:rPr>
          <w:instrText xml:space="preserve"> PAGEREF _Toc17189974 \h </w:instrText>
        </w:r>
        <w:r w:rsidR="0026542F" w:rsidRPr="00F65579">
          <w:rPr>
            <w:webHidden/>
          </w:rPr>
        </w:r>
        <w:r w:rsidR="0026542F" w:rsidRPr="00F65579">
          <w:rPr>
            <w:webHidden/>
          </w:rPr>
          <w:fldChar w:fldCharType="separate"/>
        </w:r>
        <w:r w:rsidR="002C2B48">
          <w:rPr>
            <w:webHidden/>
          </w:rPr>
          <w:t>147</w:t>
        </w:r>
        <w:r w:rsidR="0026542F" w:rsidRPr="00F65579">
          <w:rPr>
            <w:webHidden/>
          </w:rPr>
          <w:fldChar w:fldCharType="end"/>
        </w:r>
      </w:hyperlink>
    </w:p>
    <w:p w14:paraId="4E5BAA2D" w14:textId="77777777" w:rsidR="003A27FC" w:rsidRPr="00F65579" w:rsidRDefault="003A27FC" w:rsidP="003A27FC">
      <w:pPr>
        <w:rPr>
          <w:rFonts w:cstheme="minorHAnsi"/>
        </w:rPr>
      </w:pPr>
      <w:r w:rsidRPr="00F65579">
        <w:rPr>
          <w:rFonts w:cstheme="minorHAnsi"/>
        </w:rPr>
        <w:fldChar w:fldCharType="end"/>
      </w:r>
    </w:p>
    <w:p w14:paraId="649E19B1" w14:textId="77777777" w:rsidR="003A27FC" w:rsidRPr="00F65579" w:rsidRDefault="003A27FC" w:rsidP="003A27FC">
      <w:pPr>
        <w:rPr>
          <w:rFonts w:cstheme="minorHAnsi"/>
        </w:rPr>
      </w:pPr>
    </w:p>
    <w:p w14:paraId="204C7D62" w14:textId="77777777" w:rsidR="003A27FC" w:rsidRPr="00F65579" w:rsidRDefault="00890F4E" w:rsidP="00F93A60">
      <w:pPr>
        <w:pStyle w:val="Heading20"/>
      </w:pPr>
      <w:bookmarkStart w:id="0" w:name="_Ref492631792"/>
      <w:r w:rsidRPr="00F65579">
        <w:t>Responsible Body</w:t>
      </w:r>
      <w:r w:rsidR="00B21A45" w:rsidRPr="00F65579">
        <w:t>’</w:t>
      </w:r>
      <w:r w:rsidRPr="00F65579">
        <w:t xml:space="preserve">s </w:t>
      </w:r>
      <w:r w:rsidR="003A27FC" w:rsidRPr="00F65579">
        <w:t>declaration</w:t>
      </w:r>
      <w:bookmarkEnd w:id="0"/>
      <w:r w:rsidR="003A27FC" w:rsidRPr="00F65579">
        <w:t xml:space="preserve"> </w:t>
      </w:r>
    </w:p>
    <w:p w14:paraId="3172E986" w14:textId="5A37E2E5" w:rsidR="003A27FC" w:rsidRPr="00F65579" w:rsidRDefault="006A7F66" w:rsidP="00A861DA">
      <w:r>
        <w:rPr>
          <w:rFonts w:cstheme="minorHAnsi"/>
          <w:noProof/>
        </w:rPr>
        <w:drawing>
          <wp:anchor distT="0" distB="0" distL="114300" distR="114300" simplePos="0" relativeHeight="251655680" behindDoc="0" locked="0" layoutInCell="1" allowOverlap="1" wp14:anchorId="5973DF95" wp14:editId="4485E365">
            <wp:simplePos x="0" y="0"/>
            <wp:positionH relativeFrom="column">
              <wp:posOffset>-136478</wp:posOffset>
            </wp:positionH>
            <wp:positionV relativeFrom="paragraph">
              <wp:posOffset>481074</wp:posOffset>
            </wp:positionV>
            <wp:extent cx="1666875" cy="601345"/>
            <wp:effectExtent l="0" t="0" r="9525" b="8255"/>
            <wp:wrapNone/>
            <wp:docPr id="9" name="Picture 9" descr="T:\Corpcom_CSS\COMMUNICATIONS\PROJECTS\DTF Annual Report\2014-15\Misc\dm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com_CSS\COMMUNICATIONS\PROJECTS\DTF Annual Report\2014-15\Misc\dm signature.jpg"/>
                    <pic:cNvPicPr>
                      <a:picLocks noChangeAspect="1" noChangeArrowheads="1"/>
                    </pic:cNvPicPr>
                  </pic:nvPicPr>
                  <pic:blipFill>
                    <a:blip r:embed="rId16" cstate="print">
                      <a:grayscl/>
                      <a:extLst>
                        <a:ext uri="{BEBA8EAE-BF5A-486C-A8C5-ECC9F3942E4B}">
                          <a14:imgProps xmlns:a14="http://schemas.microsoft.com/office/drawing/2010/main">
                            <a14:imgLayer r:embed="rId17">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FC" w:rsidRPr="00F65579">
        <w:t xml:space="preserve">In accordance with the </w:t>
      </w:r>
      <w:r w:rsidR="003A27FC" w:rsidRPr="00F65579">
        <w:rPr>
          <w:i/>
        </w:rPr>
        <w:t>Financial Management Act 1994</w:t>
      </w:r>
      <w:r w:rsidR="003A27FC" w:rsidRPr="00F65579">
        <w:t xml:space="preserve">, I am </w:t>
      </w:r>
      <w:r w:rsidR="003A27FC" w:rsidRPr="00F65579">
        <w:br/>
        <w:t xml:space="preserve">pleased to present the Department of Treasury and Finance </w:t>
      </w:r>
      <w:r w:rsidR="00890F4E" w:rsidRPr="00F65579">
        <w:br/>
        <w:t xml:space="preserve">Annual Report </w:t>
      </w:r>
      <w:r w:rsidR="003A27FC" w:rsidRPr="00F65579">
        <w:t>fo</w:t>
      </w:r>
      <w:r w:rsidR="006F069A" w:rsidRPr="00F65579">
        <w:t>r the year</w:t>
      </w:r>
      <w:r w:rsidR="006F069A" w:rsidRPr="00F65579">
        <w:rPr>
          <w:rFonts w:ascii="Calibri" w:hAnsi="Calibri" w:cs="Calibri"/>
        </w:rPr>
        <w:t xml:space="preserve"> </w:t>
      </w:r>
      <w:r w:rsidR="00890F4E" w:rsidRPr="00F65579">
        <w:t>ending</w:t>
      </w:r>
      <w:r w:rsidR="003A27FC" w:rsidRPr="00F65579">
        <w:t xml:space="preserve"> </w:t>
      </w:r>
      <w:r w:rsidR="00467DBE" w:rsidRPr="00F65579">
        <w:t>30</w:t>
      </w:r>
      <w:r w:rsidR="00467DBE" w:rsidRPr="00F65579">
        <w:rPr>
          <w:rFonts w:ascii="Calibri" w:hAnsi="Calibri" w:cs="Calibri"/>
        </w:rPr>
        <w:t> </w:t>
      </w:r>
      <w:r w:rsidR="00467DBE" w:rsidRPr="00F65579">
        <w:t>June</w:t>
      </w:r>
      <w:r w:rsidR="006F069A" w:rsidRPr="00F65579">
        <w:rPr>
          <w:rFonts w:ascii="Calibri" w:hAnsi="Calibri" w:cs="Calibri"/>
        </w:rPr>
        <w:t> </w:t>
      </w:r>
      <w:r w:rsidR="00D57125" w:rsidRPr="00F65579">
        <w:t>201</w:t>
      </w:r>
      <w:r w:rsidR="00AE39BB" w:rsidRPr="00F65579">
        <w:t>9</w:t>
      </w:r>
      <w:r w:rsidR="003A27FC" w:rsidRPr="00F65579">
        <w:t xml:space="preserve">. </w:t>
      </w:r>
    </w:p>
    <w:p w14:paraId="20759A1D" w14:textId="4920ED1C" w:rsidR="003A27FC" w:rsidRPr="00F65579" w:rsidRDefault="003A27FC" w:rsidP="00360658">
      <w:pPr>
        <w:spacing w:after="0"/>
        <w:ind w:left="-187"/>
        <w:rPr>
          <w:rFonts w:cstheme="minorHAnsi"/>
        </w:rPr>
      </w:pPr>
    </w:p>
    <w:p w14:paraId="5AA61B9B" w14:textId="36544716" w:rsidR="000D702A" w:rsidRDefault="000D702A" w:rsidP="00360658">
      <w:pPr>
        <w:spacing w:after="0"/>
        <w:ind w:left="-187"/>
        <w:rPr>
          <w:rFonts w:cstheme="minorHAnsi"/>
        </w:rPr>
      </w:pPr>
    </w:p>
    <w:p w14:paraId="4F517F77" w14:textId="77777777" w:rsidR="00334A48" w:rsidRPr="00F65579" w:rsidRDefault="00334A48" w:rsidP="00360658">
      <w:pPr>
        <w:spacing w:after="0"/>
        <w:ind w:left="-187"/>
        <w:rPr>
          <w:rFonts w:cstheme="minorHAnsi"/>
        </w:rPr>
      </w:pPr>
    </w:p>
    <w:p w14:paraId="317DF7AE" w14:textId="77777777" w:rsidR="003A27FC" w:rsidRPr="00F65579" w:rsidRDefault="003A27FC" w:rsidP="00360658">
      <w:pPr>
        <w:spacing w:before="0"/>
        <w:rPr>
          <w:rFonts w:cstheme="minorHAnsi"/>
          <w:b/>
        </w:rPr>
      </w:pPr>
      <w:r w:rsidRPr="00F65579">
        <w:rPr>
          <w:rFonts w:cstheme="minorHAnsi"/>
          <w:b/>
        </w:rPr>
        <w:t>David Martine</w:t>
      </w:r>
      <w:r w:rsidRPr="00F65579">
        <w:rPr>
          <w:rFonts w:cstheme="minorHAnsi"/>
          <w:b/>
        </w:rPr>
        <w:br/>
        <w:t xml:space="preserve">Secretary </w:t>
      </w:r>
    </w:p>
    <w:p w14:paraId="4893970B" w14:textId="5EEAB210" w:rsidR="003A27FC" w:rsidRPr="00F65579" w:rsidRDefault="00334A48" w:rsidP="003A27FC">
      <w:r>
        <w:t>19 September</w:t>
      </w:r>
      <w:r w:rsidR="00FA3C12" w:rsidRPr="00F65579">
        <w:t xml:space="preserve"> </w:t>
      </w:r>
      <w:r w:rsidR="00812D00" w:rsidRPr="00F65579">
        <w:t>201</w:t>
      </w:r>
      <w:r w:rsidR="00FA3C12" w:rsidRPr="00F65579">
        <w:t>9</w:t>
      </w:r>
    </w:p>
    <w:p w14:paraId="611649C0" w14:textId="77777777" w:rsidR="003A27FC" w:rsidRPr="00F65579" w:rsidRDefault="003A27FC" w:rsidP="003A27FC"/>
    <w:p w14:paraId="2F1832E7" w14:textId="77777777" w:rsidR="003A27FC" w:rsidRPr="00F65579" w:rsidRDefault="003A27FC" w:rsidP="003A27FC">
      <w:pPr>
        <w:rPr>
          <w:rFonts w:cstheme="minorHAnsi"/>
        </w:rPr>
        <w:sectPr w:rsidR="003A27FC" w:rsidRPr="00F65579" w:rsidSect="00DA453D">
          <w:footerReference w:type="default" r:id="rId18"/>
          <w:pgSz w:w="11909" w:h="16834" w:code="9"/>
          <w:pgMar w:top="1728" w:right="1152" w:bottom="1152" w:left="1152" w:header="720" w:footer="288" w:gutter="0"/>
          <w:pgNumType w:fmt="lowerRoman" w:start="1"/>
          <w:cols w:space="720"/>
          <w:noEndnote/>
          <w:docGrid w:linePitch="272"/>
        </w:sectPr>
      </w:pPr>
    </w:p>
    <w:p w14:paraId="4E658DD3" w14:textId="77777777" w:rsidR="003A27FC" w:rsidRPr="00F65579" w:rsidRDefault="003A27FC" w:rsidP="003A27FC">
      <w:pPr>
        <w:pStyle w:val="Heading10"/>
        <w:rPr>
          <w:rFonts w:asciiTheme="minorHAnsi" w:hAnsiTheme="minorHAnsi" w:cstheme="minorHAnsi"/>
        </w:rPr>
      </w:pPr>
      <w:bookmarkStart w:id="1" w:name="_Toc337034707"/>
      <w:bookmarkStart w:id="2" w:name="_Toc337034816"/>
      <w:bookmarkStart w:id="3" w:name="_Toc17189951"/>
      <w:r w:rsidRPr="00F65579">
        <w:rPr>
          <w:rFonts w:asciiTheme="minorHAnsi" w:hAnsiTheme="minorHAnsi" w:cstheme="minorHAnsi"/>
        </w:rPr>
        <w:lastRenderedPageBreak/>
        <w:t>About DTF</w:t>
      </w:r>
      <w:bookmarkEnd w:id="1"/>
      <w:bookmarkEnd w:id="2"/>
      <w:bookmarkEnd w:id="3"/>
    </w:p>
    <w:p w14:paraId="28FEC38D" w14:textId="77777777" w:rsidR="003A27FC" w:rsidRPr="00F65579" w:rsidRDefault="003A27FC" w:rsidP="003A27FC">
      <w:pPr>
        <w:rPr>
          <w:rFonts w:cstheme="minorHAnsi"/>
        </w:rPr>
        <w:sectPr w:rsidR="003A27FC" w:rsidRPr="00F65579" w:rsidSect="00D16853">
          <w:footerReference w:type="even" r:id="rId19"/>
          <w:footerReference w:type="default" r:id="rId20"/>
          <w:pgSz w:w="11909" w:h="16834" w:code="9"/>
          <w:pgMar w:top="1728" w:right="1152" w:bottom="1152" w:left="1152" w:header="720" w:footer="288" w:gutter="0"/>
          <w:pgNumType w:start="1"/>
          <w:cols w:space="720"/>
          <w:noEndnote/>
          <w:docGrid w:linePitch="272"/>
        </w:sectPr>
      </w:pPr>
    </w:p>
    <w:p w14:paraId="50A0C147" w14:textId="77777777" w:rsidR="003C5BE6" w:rsidRPr="00F65579" w:rsidRDefault="003C5BE6" w:rsidP="003C5BE6">
      <w:pPr>
        <w:pStyle w:val="Heading20"/>
      </w:pPr>
      <w:bookmarkStart w:id="4" w:name="_Ref489435818"/>
      <w:r w:rsidRPr="00F65579">
        <w:t>Our vision</w:t>
      </w:r>
    </w:p>
    <w:p w14:paraId="42239E74" w14:textId="77777777" w:rsidR="003C5BE6" w:rsidRPr="00F65579" w:rsidRDefault="003C5BE6" w:rsidP="00027CC2">
      <w:r w:rsidRPr="00F65579">
        <w:t>Excellence in financial and economic management – for a better Victoria.</w:t>
      </w:r>
    </w:p>
    <w:p w14:paraId="6B82A3ED" w14:textId="77777777" w:rsidR="003C5BE6" w:rsidRPr="00F65579" w:rsidRDefault="003C5BE6" w:rsidP="003C5BE6">
      <w:pPr>
        <w:pStyle w:val="Heading20"/>
      </w:pPr>
      <w:r w:rsidRPr="00F65579">
        <w:t>Our purpose</w:t>
      </w:r>
      <w:bookmarkEnd w:id="4"/>
    </w:p>
    <w:p w14:paraId="0DD7A87F" w14:textId="77777777" w:rsidR="003C5BE6" w:rsidRPr="00F65579" w:rsidRDefault="003C5BE6" w:rsidP="00027CC2">
      <w:pPr>
        <w:rPr>
          <w:b/>
        </w:rPr>
      </w:pPr>
      <w:r w:rsidRPr="00F65579">
        <w:t>We strive for excellence in financial and economic management to improve the lives of all Victorians. We value our people and motivate them to lead, influence, collaborate and innovate.</w:t>
      </w:r>
    </w:p>
    <w:p w14:paraId="2567CB1B" w14:textId="77777777" w:rsidR="003C5BE6" w:rsidRPr="00F65579" w:rsidRDefault="003C5BE6" w:rsidP="003C5BE6">
      <w:pPr>
        <w:pStyle w:val="Heading20"/>
      </w:pPr>
      <w:r w:rsidRPr="00F65579">
        <w:t>DTF</w:t>
      </w:r>
      <w:r w:rsidR="00B21A45" w:rsidRPr="00F65579">
        <w:t>’</w:t>
      </w:r>
      <w:r w:rsidRPr="00F65579">
        <w:t>s role and objectives</w:t>
      </w:r>
    </w:p>
    <w:p w14:paraId="19E7A2C7" w14:textId="77777777" w:rsidR="003C5BE6" w:rsidRPr="00F65579" w:rsidRDefault="003C5BE6" w:rsidP="003C5BE6">
      <w:pPr>
        <w:rPr>
          <w:rFonts w:cs="Garamond"/>
          <w:color w:val="000000"/>
        </w:rPr>
      </w:pPr>
      <w:r w:rsidRPr="00F65579">
        <w:rPr>
          <w:rFonts w:cs="Garamond"/>
          <w:color w:val="000000"/>
        </w:rPr>
        <w:t>The Department of Treasury and Finance (DTF) provides leadership in economic, financial and resource management to help the Victorian Government deliver its policies, and supports the ministerial portfolios of the Treasurer and the Assistant Treasurer.</w:t>
      </w:r>
    </w:p>
    <w:p w14:paraId="665C6935" w14:textId="77777777" w:rsidR="003C5BE6" w:rsidRPr="00F65579" w:rsidRDefault="003C5BE6" w:rsidP="003C5BE6">
      <w:pPr>
        <w:rPr>
          <w:rFonts w:cs="Garamond"/>
          <w:color w:val="000000"/>
        </w:rPr>
      </w:pPr>
      <w:r w:rsidRPr="00F65579">
        <w:rPr>
          <w:rFonts w:cs="Garamond"/>
          <w:color w:val="000000"/>
        </w:rPr>
        <w:t>This includes:</w:t>
      </w:r>
    </w:p>
    <w:p w14:paraId="023D09F3" w14:textId="77777777" w:rsidR="003C5BE6" w:rsidRPr="00F65579" w:rsidRDefault="003C5BE6" w:rsidP="003C5BE6">
      <w:pPr>
        <w:pStyle w:val="Bullet"/>
        <w:spacing w:line="252" w:lineRule="auto"/>
      </w:pPr>
      <w:r w:rsidRPr="00F65579">
        <w:t>supporting the Government in responsible budget and financial management;</w:t>
      </w:r>
    </w:p>
    <w:p w14:paraId="7AB34DC5" w14:textId="77777777" w:rsidR="003C5BE6" w:rsidRPr="00F65579" w:rsidRDefault="003C5BE6" w:rsidP="003C5BE6">
      <w:pPr>
        <w:pStyle w:val="Bullet"/>
        <w:spacing w:line="252" w:lineRule="auto"/>
      </w:pPr>
      <w:r w:rsidRPr="00F65579">
        <w:t xml:space="preserve">giving innovative and timely policy advice, and influencing </w:t>
      </w:r>
      <w:r w:rsidR="000F4E0B" w:rsidRPr="00F65579">
        <w:t>G</w:t>
      </w:r>
      <w:r w:rsidRPr="00F65579">
        <w:t>overnment decisions on a range of economic, social and environmental issues;</w:t>
      </w:r>
    </w:p>
    <w:p w14:paraId="4BBB7C00" w14:textId="77777777" w:rsidR="003C5BE6" w:rsidRPr="00F65579" w:rsidRDefault="003C5BE6" w:rsidP="003C5BE6">
      <w:pPr>
        <w:pStyle w:val="Bullet"/>
        <w:spacing w:line="252" w:lineRule="auto"/>
      </w:pPr>
      <w:r w:rsidRPr="00F65579">
        <w:t>providing strategic leadership across the public sector on economic and financial sector reform;</w:t>
      </w:r>
    </w:p>
    <w:p w14:paraId="7290D919" w14:textId="77777777" w:rsidR="003C5BE6" w:rsidRPr="00F65579" w:rsidRDefault="003C5BE6" w:rsidP="003C5BE6">
      <w:pPr>
        <w:pStyle w:val="Bullet"/>
        <w:spacing w:line="252" w:lineRule="auto"/>
      </w:pPr>
      <w:r w:rsidRPr="00F65579">
        <w:t>assisting the Government with implementing major infrastructure projects and frameworks; and</w:t>
      </w:r>
    </w:p>
    <w:p w14:paraId="39E590C3" w14:textId="77777777" w:rsidR="003C5BE6" w:rsidRPr="00F65579" w:rsidRDefault="003C5BE6" w:rsidP="003C5BE6">
      <w:pPr>
        <w:pStyle w:val="Bullet"/>
        <w:spacing w:line="252" w:lineRule="auto"/>
      </w:pPr>
      <w:r w:rsidRPr="00F65579">
        <w:t>contributing to decisions made by the Government on major contractual arrangements across the State.</w:t>
      </w:r>
    </w:p>
    <w:p w14:paraId="36EF6C45" w14:textId="77777777" w:rsidR="003C5BE6" w:rsidRPr="00F65579" w:rsidRDefault="003C5BE6" w:rsidP="003C5BE6">
      <w:r w:rsidRPr="00F65579">
        <w:br w:type="column"/>
      </w:r>
      <w:r w:rsidRPr="00F65579">
        <w:t>DTF</w:t>
      </w:r>
      <w:r w:rsidR="00B21A45" w:rsidRPr="00F65579">
        <w:t>’</w:t>
      </w:r>
      <w:r w:rsidRPr="00F65579">
        <w:t>s objectives are to:</w:t>
      </w:r>
    </w:p>
    <w:p w14:paraId="1A196E55" w14:textId="77777777" w:rsidR="003C5BE6" w:rsidRPr="00F65579" w:rsidRDefault="003C5BE6" w:rsidP="003C5BE6">
      <w:pPr>
        <w:pStyle w:val="Bullet"/>
        <w:spacing w:line="252" w:lineRule="auto"/>
      </w:pPr>
      <w:r w:rsidRPr="00F65579">
        <w:t>optimise Victoria</w:t>
      </w:r>
      <w:r w:rsidR="00B21A45" w:rsidRPr="00F65579">
        <w:t>’</w:t>
      </w:r>
      <w:r w:rsidRPr="00F65579">
        <w:t>s fiscal resources;</w:t>
      </w:r>
    </w:p>
    <w:p w14:paraId="5CAA6F7F" w14:textId="77777777" w:rsidR="003C5BE6" w:rsidRPr="00F65579" w:rsidRDefault="003C5BE6" w:rsidP="003C5BE6">
      <w:pPr>
        <w:pStyle w:val="Bullet"/>
        <w:spacing w:line="252" w:lineRule="auto"/>
      </w:pPr>
      <w:r w:rsidRPr="00F65579">
        <w:t>strengthen Victoria</w:t>
      </w:r>
      <w:r w:rsidR="00B21A45" w:rsidRPr="00F65579">
        <w:t>’</w:t>
      </w:r>
      <w:r w:rsidRPr="00F65579">
        <w:t>s economic performance;</w:t>
      </w:r>
    </w:p>
    <w:p w14:paraId="118432F5" w14:textId="77777777" w:rsidR="003C5BE6" w:rsidRPr="00F65579" w:rsidRDefault="003C5BE6" w:rsidP="003C5BE6">
      <w:pPr>
        <w:pStyle w:val="Bullet"/>
        <w:spacing w:line="252" w:lineRule="auto"/>
      </w:pPr>
      <w:r w:rsidRPr="00F65579">
        <w:t>improve how Government manages its balance sheet, commercial activities and public sector infrastructure;</w:t>
      </w:r>
    </w:p>
    <w:p w14:paraId="17A38FFD" w14:textId="77777777" w:rsidR="003C5BE6" w:rsidRPr="00F65579" w:rsidRDefault="003C5BE6" w:rsidP="003C5BE6">
      <w:pPr>
        <w:pStyle w:val="Bullet"/>
        <w:spacing w:line="252" w:lineRule="auto"/>
      </w:pPr>
      <w:r w:rsidRPr="00F65579">
        <w:t>deliver efficient whole of government common services to the Victorian public sector; and</w:t>
      </w:r>
    </w:p>
    <w:p w14:paraId="78D78C1D" w14:textId="77777777" w:rsidR="003C5BE6" w:rsidRPr="00F65579" w:rsidRDefault="003C5BE6" w:rsidP="003C5BE6">
      <w:pPr>
        <w:pStyle w:val="Bullet"/>
        <w:spacing w:line="252" w:lineRule="auto"/>
      </w:pPr>
      <w:r w:rsidRPr="00F65579">
        <w:t>ensure DTF and its people have the capability to serve Government.</w:t>
      </w:r>
    </w:p>
    <w:p w14:paraId="00271F03" w14:textId="77777777" w:rsidR="003C5BE6" w:rsidRPr="00F65579" w:rsidRDefault="003C5BE6" w:rsidP="003C5BE6">
      <w:r w:rsidRPr="00F65579">
        <w:t>We proactively look to improve our services, and the way in which they are delivered to ensure we are:</w:t>
      </w:r>
    </w:p>
    <w:p w14:paraId="77DD6DE9" w14:textId="77777777" w:rsidR="003C5BE6" w:rsidRPr="00F65579" w:rsidRDefault="003C5BE6" w:rsidP="003C5BE6">
      <w:pPr>
        <w:pStyle w:val="Bullet"/>
        <w:spacing w:line="252" w:lineRule="auto"/>
      </w:pPr>
      <w:r w:rsidRPr="00F65579">
        <w:t>fiscally responsible;</w:t>
      </w:r>
    </w:p>
    <w:p w14:paraId="04CE69DA" w14:textId="77777777" w:rsidR="003C5BE6" w:rsidRPr="00F65579" w:rsidRDefault="003C5BE6" w:rsidP="003C5BE6">
      <w:pPr>
        <w:pStyle w:val="Bullet"/>
        <w:spacing w:line="252" w:lineRule="auto"/>
      </w:pPr>
      <w:r w:rsidRPr="00F65579">
        <w:t>market focused; and</w:t>
      </w:r>
    </w:p>
    <w:p w14:paraId="7DBF88C3" w14:textId="77777777" w:rsidR="003C5BE6" w:rsidRPr="00F65579" w:rsidRDefault="003C5BE6" w:rsidP="003C5BE6">
      <w:pPr>
        <w:pStyle w:val="Bullet"/>
        <w:spacing w:line="252" w:lineRule="auto"/>
      </w:pPr>
      <w:r w:rsidRPr="00F65579">
        <w:t>reform oriented.</w:t>
      </w:r>
    </w:p>
    <w:p w14:paraId="37EEA65D" w14:textId="77777777" w:rsidR="008F632E" w:rsidRPr="00F65579" w:rsidRDefault="008F632E" w:rsidP="003A27FC">
      <w:pPr>
        <w:spacing w:before="0" w:after="0"/>
      </w:pPr>
    </w:p>
    <w:p w14:paraId="59710BA2" w14:textId="77777777" w:rsidR="00D57125" w:rsidRPr="00F65579" w:rsidRDefault="00D57125">
      <w:pPr>
        <w:spacing w:before="0" w:after="0"/>
        <w:rPr>
          <w:rFonts w:cstheme="minorHAnsi"/>
          <w:b/>
          <w:color w:val="404040"/>
          <w:sz w:val="24"/>
          <w:szCs w:val="28"/>
        </w:rPr>
      </w:pPr>
      <w:bookmarkStart w:id="5" w:name="_Ref489435740"/>
      <w:r w:rsidRPr="00F65579">
        <w:br w:type="page"/>
      </w:r>
    </w:p>
    <w:bookmarkEnd w:id="5"/>
    <w:p w14:paraId="60D83B7D" w14:textId="77777777" w:rsidR="003C5BE6" w:rsidRPr="00F65579" w:rsidRDefault="003C5BE6" w:rsidP="003C5BE6">
      <w:pPr>
        <w:pStyle w:val="Heading20"/>
      </w:pPr>
      <w:r w:rsidRPr="00F65579">
        <w:lastRenderedPageBreak/>
        <w:t>Our Ministers</w:t>
      </w:r>
    </w:p>
    <w:p w14:paraId="626F0AFE" w14:textId="77777777" w:rsidR="003C5BE6" w:rsidRPr="00F65579" w:rsidRDefault="003C5BE6" w:rsidP="003C5BE6">
      <w:pPr>
        <w:pStyle w:val="Heading30"/>
        <w:sectPr w:rsidR="003C5BE6" w:rsidRPr="00F65579" w:rsidSect="00D16853">
          <w:footerReference w:type="even" r:id="rId21"/>
          <w:footerReference w:type="default" r:id="rId22"/>
          <w:type w:val="continuous"/>
          <w:pgSz w:w="11909" w:h="16834" w:code="9"/>
          <w:pgMar w:top="1728" w:right="1152" w:bottom="1152" w:left="1152" w:header="720" w:footer="288" w:gutter="0"/>
          <w:cols w:num="2" w:space="720"/>
          <w:noEndnote/>
        </w:sectPr>
      </w:pPr>
    </w:p>
    <w:p w14:paraId="59059148" w14:textId="77777777" w:rsidR="003C5BE6" w:rsidRPr="00F65579" w:rsidRDefault="003C5BE6" w:rsidP="003C5BE6">
      <w:pPr>
        <w:pStyle w:val="Heading30"/>
      </w:pPr>
      <w:r w:rsidRPr="00F65579">
        <w:t>Treasurer – Tim Pallas MP</w:t>
      </w:r>
    </w:p>
    <w:p w14:paraId="45A35D49" w14:textId="77777777" w:rsidR="003C5BE6" w:rsidRPr="00F65579" w:rsidRDefault="003C5BE6" w:rsidP="003C5BE6">
      <w:r w:rsidRPr="00F65579">
        <w:t>Tim Pallas MP commenced as Treasurer of Victoria in December 2014.</w:t>
      </w:r>
    </w:p>
    <w:p w14:paraId="273E831A" w14:textId="77777777" w:rsidR="003C5BE6" w:rsidRPr="00F65579" w:rsidRDefault="003C5BE6" w:rsidP="003C5BE6">
      <w:pPr>
        <w:rPr>
          <w:rFonts w:ascii="VIC-regular" w:hAnsi="VIC-regular" w:cs="Arial"/>
          <w:color w:val="000000"/>
        </w:rPr>
      </w:pPr>
      <w:r w:rsidRPr="00F65579">
        <w:rPr>
          <w:rFonts w:ascii="VIC-regular" w:hAnsi="VIC-regular" w:cs="Arial"/>
          <w:color w:val="000000"/>
        </w:rPr>
        <w:t>Tim Pallas MP commenced as Minister for Economic Development in November 2018.</w:t>
      </w:r>
    </w:p>
    <w:p w14:paraId="24383E29" w14:textId="77777777" w:rsidR="003C5BE6" w:rsidRPr="00F65579" w:rsidRDefault="003C5BE6" w:rsidP="003C5BE6">
      <w:r w:rsidRPr="00F65579">
        <w:t>The Treasurer is the minister with oversight of government revenue and expenditure, including:</w:t>
      </w:r>
    </w:p>
    <w:p w14:paraId="1CB569D6" w14:textId="77777777" w:rsidR="003C5BE6" w:rsidRPr="00F65579" w:rsidRDefault="003C5BE6" w:rsidP="003C5BE6">
      <w:pPr>
        <w:pStyle w:val="Bullet"/>
        <w:spacing w:line="252" w:lineRule="auto"/>
      </w:pPr>
      <w:r w:rsidRPr="00F65579">
        <w:t xml:space="preserve">preparing and delivering the annual </w:t>
      </w:r>
      <w:r w:rsidR="008B5B91" w:rsidRPr="00F65579">
        <w:t>State Budget</w:t>
      </w:r>
      <w:r w:rsidRPr="00F65579">
        <w:t>;</w:t>
      </w:r>
    </w:p>
    <w:p w14:paraId="76AA0065" w14:textId="77777777" w:rsidR="003C5BE6" w:rsidRPr="00F65579" w:rsidRDefault="003C5BE6" w:rsidP="003C5BE6">
      <w:pPr>
        <w:pStyle w:val="Bullet"/>
        <w:spacing w:line="252" w:lineRule="auto"/>
      </w:pPr>
      <w:r w:rsidRPr="00F65579">
        <w:t>promoting economic growth across the State of Victoria;</w:t>
      </w:r>
    </w:p>
    <w:p w14:paraId="72DE11BB" w14:textId="77777777" w:rsidR="003C5BE6" w:rsidRPr="00F65579" w:rsidRDefault="003C5BE6" w:rsidP="003C5BE6">
      <w:pPr>
        <w:pStyle w:val="Bullet"/>
        <w:spacing w:line="252" w:lineRule="auto"/>
      </w:pPr>
      <w:r w:rsidRPr="00F65579">
        <w:t>developing the fiscal objectives and strategy for the State of Victoria;</w:t>
      </w:r>
    </w:p>
    <w:p w14:paraId="4C5B3AA1" w14:textId="77777777" w:rsidR="003C5BE6" w:rsidRPr="00F65579" w:rsidRDefault="003C5BE6" w:rsidP="003C5BE6">
      <w:pPr>
        <w:pStyle w:val="Bullet"/>
        <w:spacing w:line="252" w:lineRule="auto"/>
      </w:pPr>
      <w:r w:rsidRPr="00F65579">
        <w:t>overseeing the economic policy and economic strategy of the Government;</w:t>
      </w:r>
    </w:p>
    <w:p w14:paraId="62E50A87" w14:textId="77777777" w:rsidR="003C5BE6" w:rsidRPr="00F65579" w:rsidRDefault="003C5BE6" w:rsidP="003C5BE6">
      <w:pPr>
        <w:pStyle w:val="Bullet"/>
        <w:spacing w:line="252" w:lineRule="auto"/>
      </w:pPr>
      <w:r w:rsidRPr="00F65579">
        <w:t xml:space="preserve">driving wages policy, which operates in conjunction with the industrial relations policies as developed and administered by the </w:t>
      </w:r>
      <w:r w:rsidR="00B21A45" w:rsidRPr="00F65579">
        <w:t xml:space="preserve">Minister for </w:t>
      </w:r>
      <w:r w:rsidRPr="00F65579">
        <w:t>Industrial Relations;</w:t>
      </w:r>
    </w:p>
    <w:p w14:paraId="07D1C74C" w14:textId="77777777" w:rsidR="003C5BE6" w:rsidRPr="00F65579" w:rsidRDefault="003C5BE6" w:rsidP="003C5BE6">
      <w:pPr>
        <w:pStyle w:val="Bullet"/>
        <w:spacing w:line="252" w:lineRule="auto"/>
      </w:pPr>
      <w:r w:rsidRPr="00F65579">
        <w:t>overseeing the planning and delivery of major infrastructure projects undertaken across government;</w:t>
      </w:r>
    </w:p>
    <w:p w14:paraId="15D75174" w14:textId="77777777" w:rsidR="003C5BE6" w:rsidRPr="00F65579" w:rsidRDefault="003C5BE6" w:rsidP="003C5BE6">
      <w:pPr>
        <w:pStyle w:val="Bullet"/>
        <w:spacing w:line="252" w:lineRule="auto"/>
      </w:pPr>
      <w:r w:rsidRPr="00F65579">
        <w:t>administering the Market</w:t>
      </w:r>
      <w:r w:rsidR="003E7C90" w:rsidRPr="00F65579">
        <w:noBreakHyphen/>
      </w:r>
      <w:r w:rsidRPr="00F65579">
        <w:t>led Proposals Guideline, which provides the State with the means to access new and innovative ideas from the private sector;</w:t>
      </w:r>
    </w:p>
    <w:p w14:paraId="005C9461" w14:textId="77777777" w:rsidR="003C5BE6" w:rsidRPr="00F65579" w:rsidRDefault="003C5BE6" w:rsidP="003C5BE6">
      <w:pPr>
        <w:pStyle w:val="Bullet"/>
        <w:spacing w:line="252" w:lineRule="auto"/>
      </w:pPr>
      <w:r w:rsidRPr="00F65579">
        <w:t>revenue policy and collection for the State of Victoria, including stamp duty, payroll tax and land tax;</w:t>
      </w:r>
    </w:p>
    <w:p w14:paraId="7AB4FA6B" w14:textId="77777777" w:rsidR="003C5BE6" w:rsidRPr="00F65579" w:rsidRDefault="003C5BE6" w:rsidP="003C5BE6">
      <w:pPr>
        <w:pStyle w:val="Bullet"/>
        <w:spacing w:line="252" w:lineRule="auto"/>
      </w:pPr>
      <w:r w:rsidRPr="00F65579">
        <w:t>borrowing, investment and financial arrangements to hedge, protect and manage the State</w:t>
      </w:r>
      <w:r w:rsidR="00B21A45" w:rsidRPr="00F65579">
        <w:t>’</w:t>
      </w:r>
      <w:r w:rsidRPr="00F65579">
        <w:t>s financial interests; and</w:t>
      </w:r>
    </w:p>
    <w:p w14:paraId="0BF7C905" w14:textId="77777777" w:rsidR="003C5BE6" w:rsidRPr="00F65579" w:rsidRDefault="003C5BE6" w:rsidP="003C5BE6">
      <w:pPr>
        <w:pStyle w:val="Bullet"/>
        <w:spacing w:line="252" w:lineRule="auto"/>
      </w:pPr>
      <w:r w:rsidRPr="00F65579">
        <w:t xml:space="preserve">providing investment and fund management services to the State and its statutory authorities. </w:t>
      </w:r>
    </w:p>
    <w:p w14:paraId="3BE78721" w14:textId="77777777" w:rsidR="003C5BE6" w:rsidRPr="00F65579" w:rsidRDefault="003E7C90" w:rsidP="003E7C90">
      <w:r w:rsidRPr="00F65579">
        <w:t>A</w:t>
      </w:r>
      <w:r w:rsidR="003C5BE6" w:rsidRPr="00F65579">
        <w:t>s the Minister for Economic Development, Tim</w:t>
      </w:r>
      <w:r w:rsidR="00057012" w:rsidRPr="00F65579">
        <w:rPr>
          <w:rFonts w:ascii="Cambria" w:hAnsi="Cambria"/>
        </w:rPr>
        <w:t> </w:t>
      </w:r>
      <w:r w:rsidR="003C5BE6" w:rsidRPr="00F65579">
        <w:t>Pallas</w:t>
      </w:r>
      <w:r w:rsidR="00057012" w:rsidRPr="00F65579">
        <w:rPr>
          <w:rFonts w:ascii="Cambria" w:hAnsi="Cambria"/>
        </w:rPr>
        <w:t> </w:t>
      </w:r>
      <w:r w:rsidR="00B21A45" w:rsidRPr="00F65579">
        <w:t>MP</w:t>
      </w:r>
      <w:r w:rsidR="00EB1CAE" w:rsidRPr="00F65579">
        <w:t xml:space="preserve"> oversees </w:t>
      </w:r>
      <w:r w:rsidR="003C5BE6" w:rsidRPr="00F65579">
        <w:t>commercial developments to</w:t>
      </w:r>
      <w:r w:rsidR="00EB1CAE" w:rsidRPr="00F65579">
        <w:rPr>
          <w:rFonts w:ascii="Calibri" w:hAnsi="Calibri" w:cs="Calibri"/>
        </w:rPr>
        <w:t> </w:t>
      </w:r>
      <w:r w:rsidR="003C5BE6" w:rsidRPr="00F65579">
        <w:t>boost investment and jobs in Victoria</w:t>
      </w:r>
      <w:r w:rsidR="001B7450" w:rsidRPr="00F65579">
        <w:t>, as well as:</w:t>
      </w:r>
    </w:p>
    <w:p w14:paraId="3C37CD50" w14:textId="77777777" w:rsidR="00EB1CAE" w:rsidRPr="00F65579" w:rsidRDefault="00EB1CAE" w:rsidP="00EB1CAE">
      <w:pPr>
        <w:pStyle w:val="Bullet"/>
      </w:pPr>
      <w:r w:rsidRPr="00F65579">
        <w:t>promoting and encouraging investment into Victoria to underpin longer term economic growth for the State; and</w:t>
      </w:r>
    </w:p>
    <w:p w14:paraId="43CC451D" w14:textId="77777777" w:rsidR="00EB1CAE" w:rsidRPr="00F65579" w:rsidRDefault="00EB1CAE" w:rsidP="00EB1CAE">
      <w:pPr>
        <w:pStyle w:val="Bullet"/>
      </w:pPr>
      <w:r w:rsidRPr="00F65579">
        <w:t>leading investment attraction strategies and developing Victoria’s offering through enhancing government levers and identifying opportunities to boost Victoria’s business investment environment.</w:t>
      </w:r>
    </w:p>
    <w:p w14:paraId="0E843537" w14:textId="77777777" w:rsidR="000055B6" w:rsidRPr="00F65579" w:rsidRDefault="000055B6" w:rsidP="000055B6">
      <w:r w:rsidRPr="00F65579">
        <w:t>Minister Pallas is also Minister for Industrial Relations.</w:t>
      </w:r>
    </w:p>
    <w:p w14:paraId="00FA43FE" w14:textId="77777777" w:rsidR="003C5BE6" w:rsidRPr="00F65579" w:rsidRDefault="003C5BE6" w:rsidP="003C5BE6">
      <w:pPr>
        <w:pStyle w:val="Heading30"/>
        <w:spacing w:before="100"/>
      </w:pPr>
      <w:r w:rsidRPr="00F65579">
        <w:br w:type="column"/>
      </w:r>
      <w:r w:rsidRPr="00F65579">
        <w:t>Assistant Treasurer – Robin Scott MP</w:t>
      </w:r>
    </w:p>
    <w:p w14:paraId="1C0F25EA" w14:textId="77777777" w:rsidR="003C5BE6" w:rsidRPr="00F65579" w:rsidRDefault="003C5BE6" w:rsidP="003C5BE6">
      <w:pPr>
        <w:rPr>
          <w:sz w:val="24"/>
        </w:rPr>
      </w:pPr>
      <w:r w:rsidRPr="00F65579">
        <w:t>Robin Scott MP commenced as Assistant Treasurer in November 2018.</w:t>
      </w:r>
    </w:p>
    <w:p w14:paraId="0C2E5628" w14:textId="77777777" w:rsidR="003C5BE6" w:rsidRPr="00F65579" w:rsidRDefault="003C5BE6" w:rsidP="003C5BE6">
      <w:r w:rsidRPr="00F65579">
        <w:t>Robin Scott MP was previously the Minister for Finance from</w:t>
      </w:r>
      <w:r w:rsidRPr="00F65579">
        <w:rPr>
          <w:rFonts w:ascii="Calibri" w:hAnsi="Calibri" w:cs="Calibri"/>
        </w:rPr>
        <w:t> </w:t>
      </w:r>
      <w:r w:rsidRPr="00F65579">
        <w:t>December 2014 to November 2018.</w:t>
      </w:r>
    </w:p>
    <w:p w14:paraId="68ABFAD5" w14:textId="77777777" w:rsidR="003C5BE6" w:rsidRPr="00F65579" w:rsidRDefault="003C5BE6" w:rsidP="003C5BE6">
      <w:r w:rsidRPr="00F65579">
        <w:t>The Minister</w:t>
      </w:r>
      <w:r w:rsidR="00B21A45" w:rsidRPr="00F65579">
        <w:t>’</w:t>
      </w:r>
      <w:r w:rsidRPr="00F65579">
        <w:t>s primary responsibilities are:</w:t>
      </w:r>
    </w:p>
    <w:p w14:paraId="28C2ABB6" w14:textId="77777777" w:rsidR="003C5BE6" w:rsidRPr="00F65579" w:rsidRDefault="003C5BE6" w:rsidP="003C5BE6">
      <w:pPr>
        <w:pStyle w:val="Bullet"/>
        <w:spacing w:line="252" w:lineRule="auto"/>
      </w:pPr>
      <w:r w:rsidRPr="00F65579">
        <w:t>the State</w:t>
      </w:r>
      <w:r w:rsidR="00B21A45" w:rsidRPr="00F65579">
        <w:t>’</w:t>
      </w:r>
      <w:r w:rsidRPr="00F65579">
        <w:t>s financial reporting and accountability framework;</w:t>
      </w:r>
    </w:p>
    <w:p w14:paraId="4F423DAF" w14:textId="77777777" w:rsidR="003C5BE6" w:rsidRPr="00F65579" w:rsidRDefault="003C5BE6" w:rsidP="003C5BE6">
      <w:pPr>
        <w:pStyle w:val="Bullet"/>
        <w:spacing w:line="252" w:lineRule="auto"/>
      </w:pPr>
      <w:r w:rsidRPr="00F65579">
        <w:t>whole of Victorian government financial management and risk management frameworks;</w:t>
      </w:r>
    </w:p>
    <w:p w14:paraId="3B4530E0" w14:textId="77777777" w:rsidR="003C5BE6" w:rsidRPr="00F65579" w:rsidRDefault="003C5BE6" w:rsidP="003C5BE6">
      <w:pPr>
        <w:pStyle w:val="Bullet"/>
        <w:spacing w:line="252" w:lineRule="auto"/>
      </w:pPr>
      <w:r w:rsidRPr="00F65579">
        <w:t>whole of Victorian government purchasing and procurement arrangements including oversight of the Victorian Government Purchasing Board;</w:t>
      </w:r>
    </w:p>
    <w:p w14:paraId="6870D418" w14:textId="77777777" w:rsidR="003C5BE6" w:rsidRPr="00F65579" w:rsidRDefault="003C5BE6" w:rsidP="003C5BE6">
      <w:pPr>
        <w:pStyle w:val="Bullet"/>
        <w:spacing w:line="252" w:lineRule="auto"/>
      </w:pPr>
      <w:r w:rsidRPr="00F65579">
        <w:t>the Victorian Government</w:t>
      </w:r>
      <w:r w:rsidR="00B21A45" w:rsidRPr="00F65579">
        <w:t>’</w:t>
      </w:r>
      <w:r w:rsidRPr="00F65579">
        <w:t>s data access and intellectual property policies;</w:t>
      </w:r>
    </w:p>
    <w:p w14:paraId="4B858AF0" w14:textId="77777777" w:rsidR="003C5BE6" w:rsidRPr="00F65579" w:rsidRDefault="003C5BE6" w:rsidP="003C5BE6">
      <w:pPr>
        <w:pStyle w:val="Bullet"/>
        <w:spacing w:line="252" w:lineRule="auto"/>
      </w:pPr>
      <w:r w:rsidRPr="00F65579">
        <w:t>overseeing superannuation policy for State schemes, including oversight of the Emergency Services Superannuation Scheme;</w:t>
      </w:r>
    </w:p>
    <w:p w14:paraId="5D2FFA71" w14:textId="77777777" w:rsidR="003C5BE6" w:rsidRPr="00F65579" w:rsidRDefault="003C5BE6" w:rsidP="003C5BE6">
      <w:pPr>
        <w:pStyle w:val="Bullet"/>
        <w:spacing w:line="252" w:lineRule="auto"/>
      </w:pPr>
      <w:r w:rsidRPr="00F65579">
        <w:t>the Victorian Government</w:t>
      </w:r>
      <w:r w:rsidR="00B21A45" w:rsidRPr="00F65579">
        <w:t>’</w:t>
      </w:r>
      <w:r w:rsidRPr="00F65579">
        <w:t>s motor vehicle fleet;</w:t>
      </w:r>
    </w:p>
    <w:p w14:paraId="14A7B86A" w14:textId="77777777" w:rsidR="003C5BE6" w:rsidRPr="00F65579" w:rsidRDefault="003C5BE6" w:rsidP="003C5BE6">
      <w:pPr>
        <w:pStyle w:val="Bullet"/>
        <w:spacing w:line="252" w:lineRule="auto"/>
      </w:pPr>
      <w:r w:rsidRPr="00F65579">
        <w:t>whole of Victorian government landholding policy and coordination of government land sales;</w:t>
      </w:r>
    </w:p>
    <w:p w14:paraId="015A7B8D" w14:textId="77777777" w:rsidR="003C5BE6" w:rsidRPr="00F65579" w:rsidRDefault="003C5BE6" w:rsidP="003C5BE6">
      <w:pPr>
        <w:pStyle w:val="Bullet"/>
        <w:spacing w:line="252" w:lineRule="auto"/>
      </w:pPr>
      <w:r w:rsidRPr="00F65579">
        <w:t xml:space="preserve">whole of Victorian </w:t>
      </w:r>
      <w:r w:rsidR="003E7C90" w:rsidRPr="00F65579">
        <w:t xml:space="preserve">government </w:t>
      </w:r>
      <w:r w:rsidRPr="00F65579">
        <w:t>accommodation planning and policies through the Shared Service Provider;</w:t>
      </w:r>
    </w:p>
    <w:p w14:paraId="074276D1" w14:textId="77777777" w:rsidR="003C5BE6" w:rsidRPr="00F65579" w:rsidRDefault="003C5BE6" w:rsidP="003C5BE6">
      <w:pPr>
        <w:pStyle w:val="Bullet"/>
        <w:spacing w:line="252" w:lineRule="auto"/>
      </w:pPr>
      <w:r w:rsidRPr="00F65579">
        <w:t>the Essential Services Commission, the independent economic regulator of the State</w:t>
      </w:r>
      <w:r w:rsidR="00B21A45" w:rsidRPr="00F65579">
        <w:t>’</w:t>
      </w:r>
      <w:r w:rsidRPr="00F65579">
        <w:t>s essential services; and</w:t>
      </w:r>
    </w:p>
    <w:p w14:paraId="1BD4D1F2" w14:textId="77777777" w:rsidR="003C5BE6" w:rsidRPr="00F65579" w:rsidRDefault="003C5BE6" w:rsidP="003C5BE6">
      <w:pPr>
        <w:pStyle w:val="Bullet"/>
        <w:spacing w:line="252" w:lineRule="auto"/>
      </w:pPr>
      <w:r w:rsidRPr="00F65579">
        <w:t>the Registrar of Housing Agencies, who regulates Victoria</w:t>
      </w:r>
      <w:r w:rsidR="00B21A45" w:rsidRPr="00F65579">
        <w:t>’</w:t>
      </w:r>
      <w:r w:rsidRPr="00F65579">
        <w:t>s registered community housing agencies.</w:t>
      </w:r>
    </w:p>
    <w:p w14:paraId="4E8701B9" w14:textId="77777777" w:rsidR="003C5BE6" w:rsidRPr="00F65579" w:rsidRDefault="003C5BE6" w:rsidP="003C5BE6">
      <w:r w:rsidRPr="00F65579">
        <w:t>Minister Scott is also Minister for Veterans.</w:t>
      </w:r>
    </w:p>
    <w:p w14:paraId="2C59FF5F" w14:textId="77777777" w:rsidR="00134BD5" w:rsidRPr="00F65579" w:rsidRDefault="00134BD5" w:rsidP="001600D3"/>
    <w:p w14:paraId="13A6A38D" w14:textId="77777777" w:rsidR="003A27FC" w:rsidRPr="00F65579" w:rsidRDefault="003A27FC" w:rsidP="003A27FC"/>
    <w:p w14:paraId="7ADD08FF" w14:textId="77777777" w:rsidR="003A27FC" w:rsidRPr="00F65579" w:rsidRDefault="003A27FC" w:rsidP="003A27FC">
      <w:pPr>
        <w:sectPr w:rsidR="003A27FC" w:rsidRPr="00F65579" w:rsidSect="00D16853">
          <w:type w:val="continuous"/>
          <w:pgSz w:w="11909" w:h="16834" w:code="9"/>
          <w:pgMar w:top="1728" w:right="1152" w:bottom="1152" w:left="1152" w:header="720" w:footer="288" w:gutter="0"/>
          <w:cols w:num="2" w:space="720"/>
          <w:noEndnote/>
        </w:sectPr>
      </w:pPr>
    </w:p>
    <w:p w14:paraId="0CAF285C" w14:textId="77777777" w:rsidR="003A27FC" w:rsidRPr="00F65579" w:rsidRDefault="003A27FC" w:rsidP="003A27FC">
      <w:pPr>
        <w:pStyle w:val="Heading1a"/>
        <w:rPr>
          <w:rFonts w:asciiTheme="minorHAnsi" w:hAnsiTheme="minorHAnsi" w:cstheme="minorHAnsi"/>
        </w:rPr>
      </w:pPr>
      <w:r w:rsidRPr="00F65579">
        <w:rPr>
          <w:rFonts w:asciiTheme="minorHAnsi" w:hAnsiTheme="minorHAnsi" w:cstheme="minorHAnsi"/>
        </w:rPr>
        <w:lastRenderedPageBreak/>
        <w:t>Senior Executive Group</w:t>
      </w:r>
    </w:p>
    <w:p w14:paraId="36ABFF81" w14:textId="77777777" w:rsidR="003A27FC" w:rsidRPr="00F65579" w:rsidRDefault="00C55156" w:rsidP="00C55156">
      <w:r w:rsidRPr="00F65579">
        <w:t xml:space="preserve">DTF is managed by the Senior Executive Group (SEG), which comprises the Secretary and Deputy Secretaries. Collectively, SEG has significant public and </w:t>
      </w:r>
      <w:r w:rsidR="003457A1" w:rsidRPr="00F65579">
        <w:t xml:space="preserve">private </w:t>
      </w:r>
      <w:r w:rsidRPr="00F65579">
        <w:t xml:space="preserve">sector management experience in the areas of economics, finance, </w:t>
      </w:r>
      <w:r w:rsidR="003E7C90" w:rsidRPr="00F65579">
        <w:t xml:space="preserve">commercial risk management, </w:t>
      </w:r>
      <w:r w:rsidRPr="00F65579">
        <w:t>people management and technology.</w:t>
      </w:r>
    </w:p>
    <w:p w14:paraId="7F75C689" w14:textId="77777777" w:rsidR="003A27FC" w:rsidRPr="00F65579" w:rsidRDefault="003A27FC" w:rsidP="003A27FC">
      <w:pPr>
        <w:sectPr w:rsidR="003A27FC" w:rsidRPr="00F65579" w:rsidSect="00D16853">
          <w:pgSz w:w="11909" w:h="16834" w:code="9"/>
          <w:pgMar w:top="1728" w:right="1152" w:bottom="1152" w:left="1152" w:header="720" w:footer="288" w:gutter="0"/>
          <w:cols w:space="720"/>
          <w:noEndnote/>
        </w:sectPr>
      </w:pPr>
    </w:p>
    <w:p w14:paraId="644E6B55" w14:textId="77777777" w:rsidR="003A27FC" w:rsidRPr="00F65579" w:rsidRDefault="003A27FC" w:rsidP="00F93A60">
      <w:pPr>
        <w:pStyle w:val="Heading30"/>
      </w:pPr>
      <w:r w:rsidRPr="00F65579">
        <w:t>David Martine</w:t>
      </w:r>
    </w:p>
    <w:p w14:paraId="2F787592" w14:textId="77777777" w:rsidR="003A27FC" w:rsidRPr="00F65579" w:rsidRDefault="001F5A76" w:rsidP="00FE47F2">
      <w:pPr>
        <w:pStyle w:val="Heading5"/>
        <w:spacing w:after="80"/>
      </w:pPr>
      <w:r w:rsidRPr="00F65579">
        <w:t>Secretary, DTF</w:t>
      </w:r>
    </w:p>
    <w:p w14:paraId="3B4325C6" w14:textId="77777777" w:rsidR="00C55156" w:rsidRPr="00F65579" w:rsidRDefault="00C55156" w:rsidP="00C55156">
      <w:r w:rsidRPr="00F65579">
        <w:t>David leads the Department in its role of providing economic, financial and resource management policy advice to the Government.</w:t>
      </w:r>
    </w:p>
    <w:p w14:paraId="1A0CFE90" w14:textId="77777777" w:rsidR="00C55156" w:rsidRPr="00F65579" w:rsidRDefault="00C55156" w:rsidP="00C55156">
      <w:r w:rsidRPr="00F65579">
        <w:t>David joined DTF as Secretary in February 2014. Prior to this David held a number of senior roles in the Commonwealth public sector, particularly in the Commonwealth Treasury and the Department of Finance and Deregulation.</w:t>
      </w:r>
    </w:p>
    <w:p w14:paraId="7F8EA7C9" w14:textId="77777777" w:rsidR="00145EC8" w:rsidRPr="00F65579" w:rsidRDefault="00C55156" w:rsidP="00C55156">
      <w:r w:rsidRPr="00F65579">
        <w:t>David has extensive budget, finance, policy and organisational leadership experience, and has briefed governments on wide ranging and complex policy issues.</w:t>
      </w:r>
    </w:p>
    <w:p w14:paraId="1EC7C32E" w14:textId="77777777" w:rsidR="00145EC8" w:rsidRPr="00F65579" w:rsidRDefault="00145EC8" w:rsidP="00145EC8">
      <w:pPr>
        <w:pStyle w:val="Heading30"/>
      </w:pPr>
      <w:r w:rsidRPr="00F65579">
        <w:t>Amy Auster</w:t>
      </w:r>
    </w:p>
    <w:p w14:paraId="70978A9C" w14:textId="77777777" w:rsidR="00145EC8" w:rsidRPr="00F65579" w:rsidRDefault="00145EC8" w:rsidP="00FE47F2">
      <w:pPr>
        <w:pStyle w:val="Heading5"/>
        <w:spacing w:after="80"/>
      </w:pPr>
      <w:r w:rsidRPr="00F65579">
        <w:t>Deputy Secretary, Economic Division</w:t>
      </w:r>
    </w:p>
    <w:p w14:paraId="00AD66C8" w14:textId="77777777" w:rsidR="00C55156" w:rsidRPr="00F65579" w:rsidRDefault="00C55156" w:rsidP="00C55156">
      <w:r w:rsidRPr="00F65579">
        <w:t xml:space="preserve">Amy commenced as Deputy Secretary, Economic in September 2016. Amy is responsible for the provision of high level economic and policy advice to Government on productivity, taxation and regulation, along with social, environmental and development issues. </w:t>
      </w:r>
    </w:p>
    <w:p w14:paraId="174CAD8C" w14:textId="77777777" w:rsidR="00176F47" w:rsidRPr="00F65579" w:rsidRDefault="00C55156" w:rsidP="00C55156">
      <w:r w:rsidRPr="00F65579">
        <w:t>Prior to joining DTF, Amy served as Executive Director of Monash University</w:t>
      </w:r>
      <w:r w:rsidR="00B21A45" w:rsidRPr="00F65579">
        <w:t>’</w:t>
      </w:r>
      <w:r w:rsidRPr="00F65579">
        <w:t>s Australian Centre for Financial Studies and was a member of the Monash Business School faculty executive. Previously, she spent nearly 20 years working in the financial services industry including at ANZ Banking Group as Head of International Economics, Head of FX Strategy and Global Head of Client Engagement and at global investment banks including JPMorgan and Merrill Lynch in New York.</w:t>
      </w:r>
    </w:p>
    <w:p w14:paraId="73AA91C0" w14:textId="77777777" w:rsidR="004A12A0" w:rsidRPr="00F65579" w:rsidRDefault="00C55156" w:rsidP="004A12A0">
      <w:pPr>
        <w:pStyle w:val="Heading30"/>
      </w:pPr>
      <w:r w:rsidRPr="00F65579">
        <w:t>Jamie Driscoll</w:t>
      </w:r>
    </w:p>
    <w:p w14:paraId="71A65970" w14:textId="77777777" w:rsidR="004A12A0" w:rsidRPr="00F65579" w:rsidRDefault="004A12A0" w:rsidP="00FE47F2">
      <w:pPr>
        <w:pStyle w:val="Heading5"/>
        <w:spacing w:after="80"/>
      </w:pPr>
      <w:r w:rsidRPr="00F65579">
        <w:t>Deputy Secretary, Budget and Finance</w:t>
      </w:r>
      <w:r w:rsidR="000860D1" w:rsidRPr="00F65579">
        <w:t xml:space="preserve"> Division</w:t>
      </w:r>
    </w:p>
    <w:p w14:paraId="15C20877" w14:textId="77777777" w:rsidR="00C55156" w:rsidRPr="00F65579" w:rsidRDefault="00C55156" w:rsidP="00C55156">
      <w:r w:rsidRPr="00F65579">
        <w:t>Jamie commenced as Deputy Secretary, Budget and Finance in February 2019 and is responsible for providing advice on the State</w:t>
      </w:r>
      <w:r w:rsidR="00B21A45" w:rsidRPr="00F65579">
        <w:t>’</w:t>
      </w:r>
      <w:r w:rsidRPr="00F65579">
        <w:t>s fiscal resources, financial management and consolidated reporting, and providing financial advice on public sector workplace agreements.</w:t>
      </w:r>
    </w:p>
    <w:p w14:paraId="4FCB6A90" w14:textId="77777777" w:rsidR="007F5BA8" w:rsidRPr="00F65579" w:rsidRDefault="00C55156" w:rsidP="00C55156">
      <w:r w:rsidRPr="00F65579">
        <w:t>Immediately prior to joining DTF, Jamie was the Director, Strategy for the Major Transport Infrastructure Program in the Office of the Coordinator</w:t>
      </w:r>
      <w:r w:rsidR="003E7C90" w:rsidRPr="00F65579">
        <w:noBreakHyphen/>
      </w:r>
      <w:r w:rsidRPr="00F65579">
        <w:t>General. He has previously held various roles in the ACT and Victorian Governments and was an Associate Director in Deloitte</w:t>
      </w:r>
      <w:r w:rsidR="00B21A45" w:rsidRPr="00F65579">
        <w:t>’</w:t>
      </w:r>
      <w:r w:rsidRPr="00F65579">
        <w:t>s economics practice.</w:t>
      </w:r>
    </w:p>
    <w:p w14:paraId="49C3EC08" w14:textId="77777777" w:rsidR="003A27FC" w:rsidRPr="00F65579" w:rsidRDefault="003A27FC" w:rsidP="007C25A2">
      <w:pPr>
        <w:pStyle w:val="Heading30"/>
      </w:pPr>
      <w:r w:rsidRPr="00F65579">
        <w:t>Gayle Porthouse</w:t>
      </w:r>
    </w:p>
    <w:p w14:paraId="7C42C0F3" w14:textId="77777777" w:rsidR="003A27FC" w:rsidRPr="00F65579" w:rsidRDefault="003A27FC" w:rsidP="00FE47F2">
      <w:pPr>
        <w:pStyle w:val="Heading5"/>
        <w:spacing w:after="80"/>
      </w:pPr>
      <w:r w:rsidRPr="00F65579">
        <w:t>Deputy Secretary, Corporate and Government Services Division</w:t>
      </w:r>
    </w:p>
    <w:p w14:paraId="27F12683" w14:textId="77777777" w:rsidR="00FF1ACA" w:rsidRPr="00F65579" w:rsidRDefault="00FF1ACA" w:rsidP="00FF1ACA">
      <w:r w:rsidRPr="00F65579">
        <w:t xml:space="preserve">Gayle is responsible for the efficient delivery of financial, people, information, legal, planning, procurement and technology services to DTF, which supports the Department to achieve its objectives and capacity to serve government. Gayle is also responsible for the management of whole of Victorian government services provided to departments and agencies, including the development of policies and initiatives to achieve continuous improvement in facilities and real estate management; and whole of government procurement operations, policy and reform. This includes management of </w:t>
      </w:r>
      <w:r w:rsidR="003E7C90" w:rsidRPr="00F65579">
        <w:t>state purchase contracts</w:t>
      </w:r>
      <w:r w:rsidRPr="00F65579">
        <w:t>, the development and implementation of Victoria</w:t>
      </w:r>
      <w:r w:rsidR="00B21A45" w:rsidRPr="00F65579">
        <w:t>’</w:t>
      </w:r>
      <w:r w:rsidRPr="00F65579">
        <w:t>s first Social Procurement Framework, operational management for the Victorian Government Purchasing Board and management of the Standard Motor Vehicle policy and VicFleet operations.</w:t>
      </w:r>
    </w:p>
    <w:p w14:paraId="695F295B" w14:textId="77777777" w:rsidR="003A27FC" w:rsidRPr="00F65579" w:rsidRDefault="00FF1ACA" w:rsidP="00FF1ACA">
      <w:r w:rsidRPr="00F65579">
        <w:t>Gayle joined the Department in July 2014. Gayle has more than 30 years</w:t>
      </w:r>
      <w:r w:rsidR="00B21A45" w:rsidRPr="00F65579">
        <w:t>’</w:t>
      </w:r>
      <w:r w:rsidRPr="00F65579">
        <w:t xml:space="preserve"> experience in the public service across several government departments, including the Department of Premier and Cabinet.</w:t>
      </w:r>
    </w:p>
    <w:p w14:paraId="02C289FD" w14:textId="77777777" w:rsidR="00A4624A" w:rsidRPr="00F65579" w:rsidRDefault="00C55156" w:rsidP="0007374B">
      <w:pPr>
        <w:pStyle w:val="Heading30"/>
      </w:pPr>
      <w:r w:rsidRPr="00F65579">
        <w:t>Jason Loos</w:t>
      </w:r>
    </w:p>
    <w:p w14:paraId="7C346109" w14:textId="77777777" w:rsidR="00A4624A" w:rsidRPr="00F65579" w:rsidRDefault="00A4624A" w:rsidP="00FE47F2">
      <w:pPr>
        <w:pStyle w:val="Heading5"/>
        <w:spacing w:after="80"/>
      </w:pPr>
      <w:r w:rsidRPr="00F65579">
        <w:t>Deputy Secretary, Commercial</w:t>
      </w:r>
      <w:r w:rsidR="000860D1" w:rsidRPr="00F65579">
        <w:t xml:space="preserve"> Division</w:t>
      </w:r>
    </w:p>
    <w:p w14:paraId="007B83F9" w14:textId="77777777" w:rsidR="004D6FFC" w:rsidRPr="00F65579" w:rsidRDefault="004D6FFC" w:rsidP="004D6FFC">
      <w:r w:rsidRPr="00F65579">
        <w:t>Jason is responsible for providing strategic commercial, financial and risk management advice to the Victorian Government. Activities include managing the State’s balance sheet, prudential supervision of public financial corporations, public private partnerships, market</w:t>
      </w:r>
      <w:r w:rsidRPr="00F65579">
        <w:noBreakHyphen/>
        <w:t xml:space="preserve">led proposals, infrastructure procurement and investment, commercial and property transactions and the monitoring and governance of the State’s major government business enterprises. </w:t>
      </w:r>
    </w:p>
    <w:p w14:paraId="1D8288A7" w14:textId="77777777" w:rsidR="004D6FFC" w:rsidRPr="00F65579" w:rsidRDefault="004D6FFC" w:rsidP="004D6FFC">
      <w:r w:rsidRPr="00F65579">
        <w:t>Prior to this role, Jason was the Executive Director, Infrastructure Delivery (Partnerships Victoria) where he was responsible for providing strategic commercial, financial and structuring advice to the Victorian Government on major infrastructure projects.</w:t>
      </w:r>
    </w:p>
    <w:p w14:paraId="33C1340E" w14:textId="77777777" w:rsidR="00176F47" w:rsidRPr="00F65579" w:rsidRDefault="004D6FFC" w:rsidP="004D6FFC">
      <w:r w:rsidRPr="00F65579">
        <w:t xml:space="preserve">Jason has been with the Department of Treasury and Finance for </w:t>
      </w:r>
      <w:r w:rsidR="00B016F7" w:rsidRPr="00F65579">
        <w:t xml:space="preserve">more than </w:t>
      </w:r>
      <w:r w:rsidRPr="00F65579">
        <w:t>20 years</w:t>
      </w:r>
      <w:r w:rsidR="00B016F7" w:rsidRPr="00F65579">
        <w:t>,</w:t>
      </w:r>
      <w:r w:rsidRPr="00F65579">
        <w:t xml:space="preserve"> during which </w:t>
      </w:r>
      <w:r w:rsidR="00B016F7" w:rsidRPr="00F65579">
        <w:t xml:space="preserve">time </w:t>
      </w:r>
      <w:r w:rsidRPr="00F65579">
        <w:t>he has overseen a number of policy initiatives and major projects.</w:t>
      </w:r>
    </w:p>
    <w:p w14:paraId="15F6C3B5" w14:textId="77777777" w:rsidR="003A27FC" w:rsidRPr="00F65579" w:rsidRDefault="003A27FC" w:rsidP="003A27FC">
      <w:pPr>
        <w:sectPr w:rsidR="003A27FC" w:rsidRPr="00F65579" w:rsidSect="00FE47F2">
          <w:type w:val="continuous"/>
          <w:pgSz w:w="11909" w:h="16834" w:code="9"/>
          <w:pgMar w:top="1728" w:right="1152" w:bottom="1152" w:left="1152" w:header="720" w:footer="288" w:gutter="0"/>
          <w:cols w:num="2" w:space="389"/>
          <w:noEndnote/>
        </w:sectPr>
      </w:pPr>
    </w:p>
    <w:p w14:paraId="36BEC4F1" w14:textId="77777777" w:rsidR="003A27FC" w:rsidRPr="00F65579" w:rsidRDefault="003A27FC" w:rsidP="003B779C">
      <w:pPr>
        <w:pStyle w:val="Heading4"/>
      </w:pPr>
      <w:bookmarkStart w:id="6" w:name="_Ref489439292"/>
      <w:r w:rsidRPr="00F65579">
        <w:lastRenderedPageBreak/>
        <w:t xml:space="preserve">Organisational chart, </w:t>
      </w:r>
      <w:r w:rsidR="000A0A30" w:rsidRPr="00F65579">
        <w:t>30 June 201</w:t>
      </w:r>
      <w:bookmarkEnd w:id="6"/>
      <w:r w:rsidR="00D15F9E" w:rsidRPr="00F65579">
        <w:t>9</w:t>
      </w:r>
    </w:p>
    <w:p w14:paraId="4F962D00" w14:textId="7260CBB0" w:rsidR="005422E0" w:rsidRPr="00F65579" w:rsidRDefault="00D1258C" w:rsidP="005422E0">
      <w:r w:rsidRPr="00F65579">
        <w:object w:dxaOrig="11881" w:dyaOrig="14011" w14:anchorId="5F60D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66.05pt" o:ole="">
            <v:imagedata r:id="rId23" o:title=""/>
          </v:shape>
          <o:OLEObject Type="Embed" ProgID="Visio.Drawing.15" ShapeID="_x0000_i1025" DrawAspect="Content" ObjectID="_1632563171" r:id="rId24"/>
        </w:object>
      </w:r>
    </w:p>
    <w:p w14:paraId="4F493A42" w14:textId="77777777" w:rsidR="005422E0" w:rsidRPr="00F65579" w:rsidRDefault="005422E0" w:rsidP="005422E0"/>
    <w:p w14:paraId="474CC6F9" w14:textId="77777777" w:rsidR="003B779C" w:rsidRPr="00F65579" w:rsidRDefault="003B779C" w:rsidP="003B779C"/>
    <w:p w14:paraId="677A25DB" w14:textId="77777777" w:rsidR="000A0091" w:rsidRPr="00F65579" w:rsidRDefault="000A0091" w:rsidP="00DF5A01">
      <w:pPr>
        <w:ind w:right="-25"/>
      </w:pPr>
    </w:p>
    <w:p w14:paraId="540B35DF" w14:textId="77777777" w:rsidR="00F34FDF" w:rsidRPr="00F65579" w:rsidRDefault="00F34FDF" w:rsidP="003A27FC">
      <w:pPr>
        <w:sectPr w:rsidR="00F34FDF" w:rsidRPr="00F65579" w:rsidSect="00D16853">
          <w:pgSz w:w="11909" w:h="16834" w:code="9"/>
          <w:pgMar w:top="1728" w:right="1152" w:bottom="1152" w:left="1152" w:header="720" w:footer="288" w:gutter="0"/>
          <w:cols w:space="720"/>
          <w:noEndnote/>
        </w:sectPr>
      </w:pPr>
    </w:p>
    <w:p w14:paraId="4D1E9AC1" w14:textId="77777777" w:rsidR="003A27FC" w:rsidRPr="00F65579" w:rsidRDefault="003A27FC" w:rsidP="003A27FC">
      <w:pPr>
        <w:pStyle w:val="Heading1a"/>
        <w:rPr>
          <w:rFonts w:asciiTheme="minorHAnsi" w:hAnsiTheme="minorHAnsi" w:cstheme="minorHAnsi"/>
        </w:rPr>
      </w:pPr>
      <w:bookmarkStart w:id="7" w:name="Functions_services"/>
      <w:r w:rsidRPr="00F65579">
        <w:rPr>
          <w:rFonts w:asciiTheme="minorHAnsi" w:hAnsiTheme="minorHAnsi" w:cstheme="minorHAnsi"/>
        </w:rPr>
        <w:lastRenderedPageBreak/>
        <w:t>Functions and services</w:t>
      </w:r>
      <w:bookmarkEnd w:id="7"/>
    </w:p>
    <w:p w14:paraId="2A23C9C9" w14:textId="77777777" w:rsidR="003A27FC" w:rsidRPr="00F65579" w:rsidRDefault="003A27FC" w:rsidP="003A27FC">
      <w:pPr>
        <w:sectPr w:rsidR="003A27FC" w:rsidRPr="00F65579" w:rsidSect="00D16853">
          <w:pgSz w:w="11909" w:h="16834" w:code="9"/>
          <w:pgMar w:top="1728" w:right="1152" w:bottom="1152" w:left="1152" w:header="720" w:footer="288" w:gutter="0"/>
          <w:cols w:space="720"/>
          <w:noEndnote/>
        </w:sectPr>
      </w:pPr>
    </w:p>
    <w:p w14:paraId="3A00FE89" w14:textId="77777777" w:rsidR="007072F4" w:rsidRPr="00F65579" w:rsidRDefault="00D57125" w:rsidP="007072F4">
      <w:pPr>
        <w:rPr>
          <w:rFonts w:cstheme="minorHAnsi"/>
        </w:rPr>
      </w:pPr>
      <w:r w:rsidRPr="00F65579">
        <w:rPr>
          <w:rFonts w:cstheme="minorHAnsi"/>
        </w:rPr>
        <w:t>The Office of the Secretary and four divisions, as outlined below, carried out the functions and services of DTF during 201</w:t>
      </w:r>
      <w:r w:rsidR="0058590F" w:rsidRPr="00F65579">
        <w:rPr>
          <w:rFonts w:cstheme="minorHAnsi"/>
        </w:rPr>
        <w:t>8</w:t>
      </w:r>
      <w:r w:rsidR="003E7C90" w:rsidRPr="00F65579">
        <w:rPr>
          <w:rFonts w:cstheme="minorHAnsi"/>
        </w:rPr>
        <w:noBreakHyphen/>
      </w:r>
      <w:r w:rsidRPr="00F65579">
        <w:rPr>
          <w:rFonts w:cstheme="minorHAnsi"/>
        </w:rPr>
        <w:t>1</w:t>
      </w:r>
      <w:r w:rsidR="0058590F" w:rsidRPr="00F65579">
        <w:rPr>
          <w:rFonts w:cstheme="minorHAnsi"/>
        </w:rPr>
        <w:t>9</w:t>
      </w:r>
      <w:r w:rsidRPr="00F65579">
        <w:rPr>
          <w:rFonts w:cstheme="minorHAnsi"/>
        </w:rPr>
        <w:t>.</w:t>
      </w:r>
    </w:p>
    <w:p w14:paraId="5331916E" w14:textId="77777777" w:rsidR="003A27FC" w:rsidRPr="00F65579" w:rsidRDefault="003A27FC" w:rsidP="00C84BF2">
      <w:pPr>
        <w:pStyle w:val="Heading20"/>
      </w:pPr>
      <w:r w:rsidRPr="00F65579">
        <w:t>Office of the Secretary</w:t>
      </w:r>
    </w:p>
    <w:p w14:paraId="2FA503A0" w14:textId="77777777" w:rsidR="007072F4" w:rsidRPr="00F65579" w:rsidRDefault="0058590F" w:rsidP="007072F4">
      <w:r w:rsidRPr="00F65579">
        <w:t>The Office of the Secretary supports the Secretary.</w:t>
      </w:r>
    </w:p>
    <w:p w14:paraId="6888E2B8" w14:textId="77777777" w:rsidR="00C84BF2" w:rsidRPr="00F65579" w:rsidRDefault="00C84BF2" w:rsidP="00C84BF2">
      <w:pPr>
        <w:pStyle w:val="Heading20"/>
      </w:pPr>
      <w:r w:rsidRPr="00F65579">
        <w:t>Economic Division</w:t>
      </w:r>
    </w:p>
    <w:p w14:paraId="666EA5A0" w14:textId="77777777" w:rsidR="00C84BF2" w:rsidRPr="00F65579" w:rsidRDefault="006941B3" w:rsidP="00C84BF2">
      <w:pPr>
        <w:pStyle w:val="Heading4"/>
      </w:pPr>
      <w:r w:rsidRPr="00F65579">
        <w:t>Economic</w:t>
      </w:r>
      <w:r w:rsidR="00EB2016" w:rsidRPr="00F65579">
        <w:t xml:space="preserve"> Policy</w:t>
      </w:r>
    </w:p>
    <w:p w14:paraId="3DD4E3D6" w14:textId="77777777" w:rsidR="00C84BF2" w:rsidRPr="00F65579" w:rsidRDefault="006D249E" w:rsidP="007072F4">
      <w:r w:rsidRPr="00F65579">
        <w:t>Advises on macroeconomic conditions and policy; energy, resources and environmental policy; and regulation, planning and local government reform.</w:t>
      </w:r>
    </w:p>
    <w:p w14:paraId="2B35541F" w14:textId="77777777" w:rsidR="00C84BF2" w:rsidRPr="00F65579" w:rsidRDefault="00C84BF2" w:rsidP="00C84BF2">
      <w:pPr>
        <w:pStyle w:val="Heading4"/>
      </w:pPr>
      <w:r w:rsidRPr="00F65579">
        <w:t>Revenue</w:t>
      </w:r>
    </w:p>
    <w:p w14:paraId="37E8F8C3" w14:textId="77777777" w:rsidR="00C84BF2" w:rsidRPr="00F65579" w:rsidRDefault="0058590F" w:rsidP="007072F4">
      <w:r w:rsidRPr="00F65579">
        <w:t xml:space="preserve">Provides analysis and advice to </w:t>
      </w:r>
      <w:r w:rsidR="0082483E" w:rsidRPr="00F65579">
        <w:t xml:space="preserve">Government </w:t>
      </w:r>
      <w:r w:rsidRPr="00F65579">
        <w:t>on tax and gambling policy, intergovernmental financial relations and revenue forecasting.</w:t>
      </w:r>
    </w:p>
    <w:p w14:paraId="7F9C1FF6" w14:textId="77777777" w:rsidR="00C84BF2" w:rsidRPr="00F65579" w:rsidRDefault="00C84BF2" w:rsidP="006B26CE">
      <w:pPr>
        <w:pStyle w:val="Heading4"/>
      </w:pPr>
      <w:r w:rsidRPr="00F65579">
        <w:t>Social Policy</w:t>
      </w:r>
    </w:p>
    <w:p w14:paraId="23831961" w14:textId="77777777" w:rsidR="00C84BF2" w:rsidRPr="00F65579" w:rsidRDefault="0058590F" w:rsidP="005962EC">
      <w:pPr>
        <w:ind w:right="-148"/>
      </w:pPr>
      <w:r w:rsidRPr="00F65579">
        <w:t>Provides analysis and policy advice on outcome</w:t>
      </w:r>
      <w:r w:rsidR="003E7C90" w:rsidRPr="00F65579">
        <w:noBreakHyphen/>
      </w:r>
      <w:r w:rsidRPr="00F65579">
        <w:t>based funding, health and human services, housing, demand forecasting and insurance policy.</w:t>
      </w:r>
    </w:p>
    <w:p w14:paraId="77715F33" w14:textId="77777777" w:rsidR="006B26CE" w:rsidRPr="00F65579" w:rsidRDefault="006B26CE" w:rsidP="006B26CE">
      <w:pPr>
        <w:pStyle w:val="Heading4"/>
      </w:pPr>
      <w:r w:rsidRPr="00F65579">
        <w:t>Strategy and Reform</w:t>
      </w:r>
    </w:p>
    <w:p w14:paraId="535E13DF" w14:textId="77777777" w:rsidR="006B26CE" w:rsidRPr="00F65579" w:rsidRDefault="0058590F" w:rsidP="006B26CE">
      <w:r w:rsidRPr="00F65579">
        <w:t>Provides analysis and policy advice on Victoria</w:t>
      </w:r>
      <w:r w:rsidR="00B21A45" w:rsidRPr="00F65579">
        <w:t>’</w:t>
      </w:r>
      <w:r w:rsidRPr="00F65579">
        <w:t>s economic strategy relating to whole of Victorian government risk, education and justice, and transport and industry transition. The group also focuses on the regulation and delivery of the National Disability Insurance Scheme.</w:t>
      </w:r>
    </w:p>
    <w:p w14:paraId="5B2D4506" w14:textId="77777777" w:rsidR="00C84BF2" w:rsidRPr="00F65579" w:rsidRDefault="00C84BF2" w:rsidP="00C84BF2">
      <w:pPr>
        <w:pStyle w:val="Heading20"/>
      </w:pPr>
      <w:r w:rsidRPr="00F65579">
        <w:t>Corporate and Government Services Division</w:t>
      </w:r>
    </w:p>
    <w:p w14:paraId="72BDF069" w14:textId="77777777" w:rsidR="00020257" w:rsidRPr="00F65579" w:rsidRDefault="00020257" w:rsidP="00020257">
      <w:pPr>
        <w:pStyle w:val="Heading4"/>
      </w:pPr>
      <w:r w:rsidRPr="00F65579">
        <w:t>Corporate Delivery Services</w:t>
      </w:r>
    </w:p>
    <w:p w14:paraId="7BBCE84C" w14:textId="77777777" w:rsidR="000B4C7C" w:rsidRPr="00F65579" w:rsidRDefault="00EB1CAE" w:rsidP="000B4C7C">
      <w:r w:rsidRPr="00F65579">
        <w:t>Ensures DTF has the capability, tools and systems to support a flexible workforce and to effectively service government. The group includes responsibility for DTF's people, accommodation needs, Information Communications Technology (ICT), planning, audit and risk, integrity, Cabinet services and freedom of information. The group also manages responses to Public Accounts and Estimates Committee inquiries. A number of our teams also have whole of government responsibilities, including supporting the State Resource Information Management System and the whole of Victorian Government Intellectual Property Policy.</w:t>
      </w:r>
    </w:p>
    <w:p w14:paraId="1928AB11" w14:textId="77777777" w:rsidR="00C84BF2" w:rsidRPr="00F65579" w:rsidRDefault="000B4C7C" w:rsidP="00C84BF2">
      <w:pPr>
        <w:pStyle w:val="Heading4"/>
      </w:pPr>
      <w:r w:rsidRPr="00F65579">
        <w:br w:type="column"/>
      </w:r>
      <w:r w:rsidR="00C84BF2" w:rsidRPr="00F65579">
        <w:t>Corporate Finance</w:t>
      </w:r>
    </w:p>
    <w:p w14:paraId="48375D9A" w14:textId="77777777" w:rsidR="006941B3" w:rsidRPr="00F65579" w:rsidRDefault="00F95091" w:rsidP="0058590F">
      <w:r w:rsidRPr="00F65579">
        <w:t>Provides corporate financial services to the Department, DPC and a number of agencies, including statutory and external reporting, management reporting, budgeting, asset management and management of various trusts.</w:t>
      </w:r>
    </w:p>
    <w:p w14:paraId="0F0EC027" w14:textId="77777777" w:rsidR="00C84BF2" w:rsidRPr="00F65579" w:rsidRDefault="00C84BF2" w:rsidP="00C84BF2">
      <w:pPr>
        <w:pStyle w:val="Heading4"/>
      </w:pPr>
      <w:r w:rsidRPr="00F65579">
        <w:t>Legal Services</w:t>
      </w:r>
    </w:p>
    <w:p w14:paraId="43EE5E87" w14:textId="77777777" w:rsidR="00CF52BA" w:rsidRPr="00F65579" w:rsidRDefault="00CF52BA" w:rsidP="0058590F">
      <w:pPr>
        <w:keepLines/>
      </w:pPr>
      <w:r w:rsidRPr="00F65579">
        <w:t>Provides internal legal and advisory services to the Department and its Ministers. The group also supports the Department in engaging and managing the provision of external legal services.</w:t>
      </w:r>
    </w:p>
    <w:p w14:paraId="2AAD2A06" w14:textId="77777777" w:rsidR="00C84BF2" w:rsidRPr="00F65579" w:rsidRDefault="00C84BF2" w:rsidP="0058590F">
      <w:pPr>
        <w:pStyle w:val="Heading4"/>
      </w:pPr>
      <w:r w:rsidRPr="00F65579">
        <w:t>Shared Service Provider</w:t>
      </w:r>
    </w:p>
    <w:p w14:paraId="5031FEDF" w14:textId="77777777" w:rsidR="00C84BF2" w:rsidRPr="00F65579" w:rsidRDefault="0058590F" w:rsidP="007072F4">
      <w:r w:rsidRPr="00F65579">
        <w:t>Delivers strategic, efficient, fit</w:t>
      </w:r>
      <w:r w:rsidR="003E7C90" w:rsidRPr="00F65579">
        <w:noBreakHyphen/>
      </w:r>
      <w:r w:rsidRPr="00F65579">
        <w:t>for</w:t>
      </w:r>
      <w:r w:rsidR="003E7C90" w:rsidRPr="00F65579">
        <w:noBreakHyphen/>
      </w:r>
      <w:r w:rsidRPr="00F65579">
        <w:t xml:space="preserve">purpose and effective accommodation management, car pool and government library shared services that deliver value to </w:t>
      </w:r>
      <w:r w:rsidR="00FA664A" w:rsidRPr="00F65579">
        <w:t xml:space="preserve">the </w:t>
      </w:r>
      <w:r w:rsidRPr="00F65579">
        <w:t>Victorian Government.</w:t>
      </w:r>
    </w:p>
    <w:p w14:paraId="290B90EC" w14:textId="77777777" w:rsidR="00C84BF2" w:rsidRPr="00F65579" w:rsidRDefault="007072F4" w:rsidP="007072F4">
      <w:pPr>
        <w:pStyle w:val="Heading4"/>
      </w:pPr>
      <w:r w:rsidRPr="00F65579">
        <w:t>Strategic Communications</w:t>
      </w:r>
    </w:p>
    <w:p w14:paraId="3BC37464" w14:textId="77777777" w:rsidR="00C84BF2" w:rsidRPr="00F65579" w:rsidRDefault="0058590F" w:rsidP="007072F4">
      <w:r w:rsidRPr="00F65579">
        <w:t>Provides issues management and strategic communications advice and services to effectively plan and implement projects and programs. The group manages the Department</w:t>
      </w:r>
      <w:r w:rsidR="00B21A45" w:rsidRPr="00F65579">
        <w:t>’</w:t>
      </w:r>
      <w:r w:rsidRPr="00F65579">
        <w:t>s various websites, intranet, internal communications</w:t>
      </w:r>
      <w:r w:rsidR="004937B3" w:rsidRPr="00F65579">
        <w:t xml:space="preserve"> and</w:t>
      </w:r>
      <w:r w:rsidRPr="00F65579">
        <w:t xml:space="preserve"> social media channels. </w:t>
      </w:r>
    </w:p>
    <w:p w14:paraId="5455052E" w14:textId="77777777" w:rsidR="00020257" w:rsidRPr="00F65579" w:rsidRDefault="00020257" w:rsidP="00020257">
      <w:pPr>
        <w:pStyle w:val="Heading4"/>
      </w:pPr>
      <w:r w:rsidRPr="00F65579">
        <w:t>Strategic Sourcing</w:t>
      </w:r>
    </w:p>
    <w:p w14:paraId="5CB4A248" w14:textId="77777777" w:rsidR="00020257" w:rsidRPr="00F65579" w:rsidRDefault="00C41A08" w:rsidP="00020257">
      <w:r w:rsidRPr="00F65579">
        <w:t xml:space="preserve">Provides whole of government procurement, policy and strategic sourcing solutions; procurement policy and reform leadership through </w:t>
      </w:r>
      <w:r w:rsidR="000B4C7C" w:rsidRPr="00F65579">
        <w:t xml:space="preserve">supporting </w:t>
      </w:r>
      <w:r w:rsidRPr="00F65579">
        <w:t xml:space="preserve">the Victorian Government Purchasing Board; and management of the Standard Motor Vehicle policy, VicFleet operations and the </w:t>
      </w:r>
      <w:r w:rsidR="004937B3" w:rsidRPr="00F65579">
        <w:t xml:space="preserve">vehicle </w:t>
      </w:r>
      <w:r w:rsidRPr="00F65579">
        <w:t>finance lease facility for government departments and agencies.</w:t>
      </w:r>
      <w:r w:rsidR="00010EB2" w:rsidRPr="00F65579">
        <w:t xml:space="preserve"> It provides internal governance and operational support for the Department</w:t>
      </w:r>
      <w:r w:rsidR="00B21A45" w:rsidRPr="00F65579">
        <w:t>’</w:t>
      </w:r>
      <w:r w:rsidR="00010EB2" w:rsidRPr="00F65579">
        <w:t>s procurement activities.</w:t>
      </w:r>
    </w:p>
    <w:p w14:paraId="18C28591" w14:textId="77777777" w:rsidR="00C84BF2" w:rsidRPr="00F65579" w:rsidRDefault="00015F88" w:rsidP="000B4C7C">
      <w:pPr>
        <w:pStyle w:val="Heading20"/>
      </w:pPr>
      <w:r w:rsidRPr="00F65579">
        <w:br w:type="column"/>
      </w:r>
      <w:r w:rsidR="00C84BF2" w:rsidRPr="00F65579">
        <w:lastRenderedPageBreak/>
        <w:t>Budget and Finance Division</w:t>
      </w:r>
    </w:p>
    <w:p w14:paraId="798AC43E" w14:textId="77777777" w:rsidR="00020257" w:rsidRPr="00F65579" w:rsidRDefault="00020257" w:rsidP="00020257">
      <w:pPr>
        <w:pStyle w:val="Heading4"/>
      </w:pPr>
      <w:r w:rsidRPr="00F65579">
        <w:t>Budget Strategy</w:t>
      </w:r>
    </w:p>
    <w:p w14:paraId="5B97840B" w14:textId="77777777" w:rsidR="00020257" w:rsidRPr="00F65579" w:rsidRDefault="00020257" w:rsidP="00020257">
      <w:r w:rsidRPr="00F65579">
        <w:t>Provides advice on the State</w:t>
      </w:r>
      <w:r w:rsidR="00B21A45" w:rsidRPr="00F65579">
        <w:t>’</w:t>
      </w:r>
      <w:r w:rsidRPr="00F65579">
        <w:t>s budget outlook and fiscal strategy, its financial and resource management frameworks and public sector wages policy.</w:t>
      </w:r>
    </w:p>
    <w:p w14:paraId="5EB18E35" w14:textId="77777777" w:rsidR="00C84BF2" w:rsidRPr="00F65579" w:rsidRDefault="00C84BF2" w:rsidP="00C84BF2">
      <w:pPr>
        <w:pStyle w:val="Heading4"/>
      </w:pPr>
      <w:r w:rsidRPr="00F65579">
        <w:t>Financial Reporting</w:t>
      </w:r>
    </w:p>
    <w:p w14:paraId="5CA97CE4" w14:textId="77777777" w:rsidR="00C84BF2" w:rsidRPr="00F65579" w:rsidRDefault="006D249E" w:rsidP="007072F4">
      <w:r w:rsidRPr="00F65579">
        <w:t>Responsible for delivering financial advice and transparent whole of government financial publications to positively influence the management of the State</w:t>
      </w:r>
      <w:r w:rsidR="00B21A45" w:rsidRPr="00F65579">
        <w:t>’</w:t>
      </w:r>
      <w:r w:rsidRPr="00F65579">
        <w:t>s financial resources.</w:t>
      </w:r>
    </w:p>
    <w:p w14:paraId="6D291769" w14:textId="77777777" w:rsidR="00C84BF2" w:rsidRPr="00F65579" w:rsidRDefault="00C84BF2" w:rsidP="00C84BF2">
      <w:pPr>
        <w:pStyle w:val="Heading4"/>
      </w:pPr>
      <w:r w:rsidRPr="00F65579">
        <w:t>Portfolio Analysis</w:t>
      </w:r>
    </w:p>
    <w:p w14:paraId="5C73F627" w14:textId="77777777" w:rsidR="00C84BF2" w:rsidRPr="00F65579" w:rsidRDefault="00C41A08" w:rsidP="00C41A08">
      <w:pPr>
        <w:keepLines/>
        <w:rPr>
          <w:rFonts w:eastAsiaTheme="minorHAnsi"/>
          <w:lang w:eastAsia="en-US"/>
        </w:rPr>
      </w:pPr>
      <w:r w:rsidRPr="00F65579">
        <w:rPr>
          <w:rFonts w:eastAsia="Arial"/>
        </w:rPr>
        <w:t>Provides advice on resource allocation across portfolios, financial risk and government service performance; and promotes sound financial management of the State</w:t>
      </w:r>
      <w:r w:rsidR="00B21A45" w:rsidRPr="00F65579">
        <w:rPr>
          <w:rFonts w:eastAsia="Arial"/>
        </w:rPr>
        <w:t>’</w:t>
      </w:r>
      <w:r w:rsidRPr="00F65579">
        <w:rPr>
          <w:rFonts w:eastAsia="Arial"/>
        </w:rPr>
        <w:t>s fiscal resources throughout the Victorian public sector.</w:t>
      </w:r>
    </w:p>
    <w:p w14:paraId="67B71C4B" w14:textId="77777777" w:rsidR="00C84BF2" w:rsidRPr="00F65579" w:rsidRDefault="00C84BF2" w:rsidP="00C84BF2">
      <w:pPr>
        <w:pStyle w:val="Heading20"/>
      </w:pPr>
      <w:r w:rsidRPr="00F65579">
        <w:t>Commercial Division</w:t>
      </w:r>
    </w:p>
    <w:p w14:paraId="76C55930" w14:textId="77777777" w:rsidR="00C84BF2" w:rsidRPr="00F65579" w:rsidRDefault="00C84BF2" w:rsidP="00C84BF2">
      <w:pPr>
        <w:pStyle w:val="Heading4"/>
      </w:pPr>
      <w:r w:rsidRPr="00F65579">
        <w:t>Financial Assets and Liabilities</w:t>
      </w:r>
    </w:p>
    <w:p w14:paraId="0BFB6E84" w14:textId="77777777" w:rsidR="00C84BF2" w:rsidRPr="00F65579" w:rsidRDefault="00020257" w:rsidP="000B4C7C">
      <w:pPr>
        <w:ind w:right="-58"/>
      </w:pPr>
      <w:r w:rsidRPr="00F65579">
        <w:t>Advises and reports on the State</w:t>
      </w:r>
      <w:r w:rsidR="00B21A45" w:rsidRPr="00F65579">
        <w:t>’</w:t>
      </w:r>
      <w:r w:rsidRPr="00F65579">
        <w:t>s financial assets and liabilities and associated financial risks, including the State</w:t>
      </w:r>
      <w:r w:rsidR="00B21A45" w:rsidRPr="00F65579">
        <w:t>’</w:t>
      </w:r>
      <w:r w:rsidRPr="00F65579">
        <w:t>s investments, debts, superannuation and insurance claims liabilities. The group includes the Housing Registrar unit, which regulates the not</w:t>
      </w:r>
      <w:r w:rsidR="0020316A" w:rsidRPr="00F65579">
        <w:noBreakHyphen/>
      </w:r>
      <w:r w:rsidRPr="00F65579">
        <w:t>for</w:t>
      </w:r>
      <w:r w:rsidR="0020316A" w:rsidRPr="00F65579">
        <w:noBreakHyphen/>
      </w:r>
      <w:r w:rsidRPr="00F65579">
        <w:t>profit non</w:t>
      </w:r>
      <w:r w:rsidR="003E7C90" w:rsidRPr="00F65579">
        <w:noBreakHyphen/>
      </w:r>
      <w:r w:rsidRPr="00F65579">
        <w:t>government housing sector.</w:t>
      </w:r>
    </w:p>
    <w:p w14:paraId="47CB7CF8" w14:textId="77777777" w:rsidR="00167925" w:rsidRPr="00F65579" w:rsidRDefault="00167925" w:rsidP="00167925">
      <w:pPr>
        <w:pStyle w:val="Heading4"/>
      </w:pPr>
      <w:r w:rsidRPr="00F65579">
        <w:t>Infrastructure Policy and Assurance</w:t>
      </w:r>
    </w:p>
    <w:p w14:paraId="648606B7" w14:textId="77777777" w:rsidR="00167925" w:rsidRPr="00F65579" w:rsidRDefault="00B7727A" w:rsidP="00C41A08">
      <w:r w:rsidRPr="00F65579">
        <w:t>P</w:t>
      </w:r>
      <w:r w:rsidR="00C41A08" w:rsidRPr="00F65579">
        <w:t>rovides advice to Government on complex and high value infrastructure projects, including advising on business cases</w:t>
      </w:r>
      <w:r w:rsidR="004937B3" w:rsidRPr="00F65579">
        <w:t xml:space="preserve"> and </w:t>
      </w:r>
      <w:r w:rsidR="00C41A08" w:rsidRPr="00F65579">
        <w:t>budget and policy alignment. The</w:t>
      </w:r>
      <w:r w:rsidR="00C41A08" w:rsidRPr="00F65579">
        <w:rPr>
          <w:rFonts w:ascii="Calibri" w:hAnsi="Calibri" w:cs="Calibri"/>
        </w:rPr>
        <w:t> </w:t>
      </w:r>
      <w:r w:rsidR="00C41A08" w:rsidRPr="00F65579">
        <w:t>branch also develops infrastructure policy and assurance frameworks, including the Gateway Review Process and whole of government asset management.</w:t>
      </w:r>
    </w:p>
    <w:p w14:paraId="04BC8568" w14:textId="77777777" w:rsidR="00167925" w:rsidRPr="00F65579" w:rsidRDefault="00167925" w:rsidP="00167925">
      <w:pPr>
        <w:pStyle w:val="Heading4"/>
      </w:pPr>
      <w:r w:rsidRPr="00F65579">
        <w:t>Infrastructure Delivery</w:t>
      </w:r>
    </w:p>
    <w:p w14:paraId="4F56A1F9" w14:textId="77777777" w:rsidR="00167925" w:rsidRPr="00F65579" w:rsidRDefault="0058590F" w:rsidP="00167925">
      <w:r w:rsidRPr="00F65579">
        <w:t xml:space="preserve">Provides commercial, financial and risk management advice to </w:t>
      </w:r>
      <w:r w:rsidR="005B5719" w:rsidRPr="00F65579">
        <w:t xml:space="preserve">Government </w:t>
      </w:r>
      <w:r w:rsidRPr="00F65579">
        <w:t>and guidance to departments regarding Partnerships Victoria projects and other complex procurements. Implements the Market</w:t>
      </w:r>
      <w:r w:rsidR="003E7C90" w:rsidRPr="00F65579">
        <w:noBreakHyphen/>
      </w:r>
      <w:r w:rsidRPr="00F65579">
        <w:t>led Proposals Guideline to facilitate new and innovative private sector initiatives.</w:t>
      </w:r>
    </w:p>
    <w:p w14:paraId="4990BA54" w14:textId="77777777" w:rsidR="00167925" w:rsidRPr="00F65579" w:rsidRDefault="00167925" w:rsidP="00167925">
      <w:pPr>
        <w:pStyle w:val="Heading4"/>
      </w:pPr>
      <w:r w:rsidRPr="00F65579">
        <w:t>Shareholder Advisory Services</w:t>
      </w:r>
    </w:p>
    <w:p w14:paraId="5048FF6F" w14:textId="77777777" w:rsidR="00167925" w:rsidRPr="00F65579" w:rsidRDefault="0077703E" w:rsidP="000B4C7C">
      <w:pPr>
        <w:ind w:right="-148"/>
      </w:pPr>
      <w:r w:rsidRPr="00F65579">
        <w:t xml:space="preserve">Provides governance oversight of </w:t>
      </w:r>
      <w:r w:rsidR="00892913" w:rsidRPr="00F65579">
        <w:t xml:space="preserve">government </w:t>
      </w:r>
      <w:r w:rsidRPr="00F65579">
        <w:t>business enterprises (GBEs) and advice to government, departments and agencies relating to GBEs</w:t>
      </w:r>
      <w:r w:rsidR="00B21A45" w:rsidRPr="00F65579">
        <w:t>’</w:t>
      </w:r>
      <w:r w:rsidRPr="00F65579">
        <w:t xml:space="preserve"> strategic direction and performance, significant capital expenditure proposals, dividends and capital repatriations. Also advises Government on whole of government land management reform, coordination of government land sales and office accommodation for the public service, and management of the Greener Government Buildings program.</w:t>
      </w:r>
    </w:p>
    <w:p w14:paraId="1B7C13C7" w14:textId="77777777" w:rsidR="00167925" w:rsidRPr="00F65579" w:rsidRDefault="00167925" w:rsidP="003A0A9E">
      <w:pPr>
        <w:pStyle w:val="Heading4"/>
      </w:pPr>
      <w:r w:rsidRPr="00F65579">
        <w:t>Commercial Transactions</w:t>
      </w:r>
    </w:p>
    <w:p w14:paraId="020F7397" w14:textId="77777777" w:rsidR="00167925" w:rsidRPr="00F65579" w:rsidRDefault="00C41A08" w:rsidP="00C41A08">
      <w:r w:rsidRPr="00F65579">
        <w:t xml:space="preserve">Provides transaction advisory services and advice </w:t>
      </w:r>
      <w:r w:rsidR="00176FFF" w:rsidRPr="00F65579">
        <w:t xml:space="preserve">to Government </w:t>
      </w:r>
      <w:r w:rsidRPr="00F65579">
        <w:t xml:space="preserve">on whole of State negotiations. This includes identifying reform opportunities </w:t>
      </w:r>
      <w:r w:rsidRPr="00F65579">
        <w:rPr>
          <w:spacing w:val="-9"/>
        </w:rPr>
        <w:t xml:space="preserve">to ensure capital is efficiently deployed for the benefit of the entire Victorian community </w:t>
      </w:r>
      <w:r w:rsidRPr="00F65579">
        <w:t>as well as</w:t>
      </w:r>
      <w:r w:rsidRPr="00F65579">
        <w:rPr>
          <w:spacing w:val="-9"/>
        </w:rPr>
        <w:t xml:space="preserve"> </w:t>
      </w:r>
      <w:r w:rsidRPr="00F65579">
        <w:t>leading and implementing complex commercial transactions.</w:t>
      </w:r>
    </w:p>
    <w:p w14:paraId="25D22779" w14:textId="77777777" w:rsidR="003A0A9E" w:rsidRPr="00F65579" w:rsidRDefault="003A0A9E" w:rsidP="000B4C7C">
      <w:pPr>
        <w:pStyle w:val="Heading20"/>
      </w:pPr>
      <w:r w:rsidRPr="00F65579">
        <w:t xml:space="preserve">Office of Projects Victoria </w:t>
      </w:r>
    </w:p>
    <w:p w14:paraId="0A41089B" w14:textId="77777777" w:rsidR="0058590F" w:rsidRPr="00F65579" w:rsidRDefault="0058590F" w:rsidP="0058590F">
      <w:pPr>
        <w:keepNext/>
        <w:keepLines/>
      </w:pPr>
      <w:r w:rsidRPr="00F65579">
        <w:t xml:space="preserve">The Office of Projects Victoria (OPV) is an administrative office of DTF that aims to improve outcomes across Victorian </w:t>
      </w:r>
      <w:r w:rsidR="00FA664A" w:rsidRPr="00F65579">
        <w:t xml:space="preserve">Government </w:t>
      </w:r>
      <w:r w:rsidRPr="00F65579">
        <w:t xml:space="preserve">projects. </w:t>
      </w:r>
    </w:p>
    <w:p w14:paraId="7BF3DCE6" w14:textId="77777777" w:rsidR="0058590F" w:rsidRPr="00F65579" w:rsidRDefault="0058590F" w:rsidP="0058590F">
      <w:pPr>
        <w:keepLines/>
      </w:pPr>
      <w:r w:rsidRPr="00F65579">
        <w:t xml:space="preserve">OPV is responsible for providing the Victorian </w:t>
      </w:r>
      <w:r w:rsidR="00FA664A" w:rsidRPr="00F65579">
        <w:t xml:space="preserve">Government </w:t>
      </w:r>
      <w:r w:rsidR="00B7727A" w:rsidRPr="00F65579">
        <w:t xml:space="preserve">with </w:t>
      </w:r>
      <w:r w:rsidRPr="00F65579">
        <w:t>assurance through project portfolio monitoring and oversight; providing technical and engineering advice to major projects; supporting the coordination between delivery agencies to improve the overall system of project delivery including building capability and skills and engaging the engineering profession to enhance its impact in Victoria.</w:t>
      </w:r>
    </w:p>
    <w:p w14:paraId="556E6568" w14:textId="77777777" w:rsidR="0058590F" w:rsidRPr="00F65579" w:rsidRDefault="0058590F" w:rsidP="000B4C7C">
      <w:pPr>
        <w:pStyle w:val="Heading20"/>
      </w:pPr>
      <w:r w:rsidRPr="00F65579">
        <w:t>Invest Victoria</w:t>
      </w:r>
    </w:p>
    <w:p w14:paraId="07351862" w14:textId="77777777" w:rsidR="0058590F" w:rsidRPr="00F65579" w:rsidRDefault="0058590F" w:rsidP="0058590F">
      <w:r w:rsidRPr="00F65579">
        <w:t>Invest Victoria is the Victorian Government</w:t>
      </w:r>
      <w:r w:rsidR="00B21A45" w:rsidRPr="00F65579">
        <w:t>’</w:t>
      </w:r>
      <w:r w:rsidRPr="00F65579">
        <w:t xml:space="preserve">s lead investment attraction </w:t>
      </w:r>
      <w:r w:rsidR="008B777E" w:rsidRPr="00F65579">
        <w:t xml:space="preserve">function </w:t>
      </w:r>
      <w:r w:rsidRPr="00F65579">
        <w:t>that plans, coordinates, and executes whole</w:t>
      </w:r>
      <w:r w:rsidR="00FA664A" w:rsidRPr="00F65579">
        <w:t xml:space="preserve"> </w:t>
      </w:r>
      <w:r w:rsidRPr="00F65579">
        <w:t>of</w:t>
      </w:r>
      <w:r w:rsidR="00FA664A" w:rsidRPr="00F65579">
        <w:t xml:space="preserve"> </w:t>
      </w:r>
      <w:r w:rsidRPr="00F65579">
        <w:t>government Foreign Direct Investment strategies and activities for the State. Invest Victoria aims to ensure the State</w:t>
      </w:r>
      <w:r w:rsidR="00B21A45" w:rsidRPr="00F65579">
        <w:t>’</w:t>
      </w:r>
      <w:r w:rsidRPr="00F65579">
        <w:t>s investment attraction efforts drive long</w:t>
      </w:r>
      <w:r w:rsidR="003E7C90" w:rsidRPr="00F65579">
        <w:noBreakHyphen/>
      </w:r>
      <w:r w:rsidRPr="00F65579">
        <w:t xml:space="preserve">term economic performance, particularly through innovation and export led growth. </w:t>
      </w:r>
      <w:r w:rsidR="008B777E" w:rsidRPr="00F65579">
        <w:t xml:space="preserve">Invest Victoria </w:t>
      </w:r>
      <w:r w:rsidRPr="00F65579">
        <w:t>works with government and other stakeholders to ensure that Victoria is a competitive destination for business, innovation and talent globally.</w:t>
      </w:r>
    </w:p>
    <w:p w14:paraId="1AF513A9" w14:textId="77777777" w:rsidR="0058590F" w:rsidRPr="00F65579" w:rsidRDefault="0058590F" w:rsidP="000B4C7C">
      <w:pPr>
        <w:pStyle w:val="Spacer"/>
      </w:pPr>
    </w:p>
    <w:p w14:paraId="47000CBE" w14:textId="77777777" w:rsidR="00C84BF2" w:rsidRPr="00F65579" w:rsidRDefault="00C84BF2" w:rsidP="0058590F">
      <w:r w:rsidRPr="00F65579">
        <w:t>DTF also supports the following portfolio agencies</w:t>
      </w:r>
      <w:r w:rsidR="00F312B4" w:rsidRPr="00F65579">
        <w:t>:</w:t>
      </w:r>
      <w:r w:rsidR="00F312B4" w:rsidRPr="00F65579">
        <w:rPr>
          <w:vertAlign w:val="superscript"/>
        </w:rPr>
        <w:t>(a)</w:t>
      </w:r>
    </w:p>
    <w:p w14:paraId="67F5A066" w14:textId="77777777" w:rsidR="00881496" w:rsidRPr="00F65579" w:rsidRDefault="00881496" w:rsidP="000B4C7C">
      <w:pPr>
        <w:pStyle w:val="Bullet"/>
        <w:spacing w:before="40" w:after="40"/>
        <w:contextualSpacing/>
      </w:pPr>
      <w:r w:rsidRPr="00F65579">
        <w:t>Cenitex</w:t>
      </w:r>
    </w:p>
    <w:p w14:paraId="55175EEA" w14:textId="77777777" w:rsidR="00881496" w:rsidRPr="00F65579" w:rsidRDefault="00881496" w:rsidP="000B4C7C">
      <w:pPr>
        <w:pStyle w:val="Bullet"/>
        <w:spacing w:before="40" w:after="40"/>
        <w:contextualSpacing/>
      </w:pPr>
      <w:r w:rsidRPr="00F65579">
        <w:t>Commissioner for Better Regulation and Red Tape</w:t>
      </w:r>
    </w:p>
    <w:p w14:paraId="7CA12C7E" w14:textId="77777777" w:rsidR="00881496" w:rsidRPr="00F65579" w:rsidRDefault="00881496" w:rsidP="000B4C7C">
      <w:pPr>
        <w:pStyle w:val="Bullet"/>
        <w:spacing w:before="40" w:after="40"/>
        <w:contextualSpacing/>
      </w:pPr>
      <w:r w:rsidRPr="00F65579">
        <w:t>Emergency Services and State Super</w:t>
      </w:r>
    </w:p>
    <w:p w14:paraId="4E34D6C8" w14:textId="77777777" w:rsidR="00881496" w:rsidRPr="00F65579" w:rsidRDefault="00881496" w:rsidP="000B4C7C">
      <w:pPr>
        <w:pStyle w:val="Bullet"/>
        <w:spacing w:before="40" w:after="40"/>
        <w:contextualSpacing/>
      </w:pPr>
      <w:r w:rsidRPr="00F65579">
        <w:t>Essential Services Commission</w:t>
      </w:r>
    </w:p>
    <w:p w14:paraId="5C209DFB" w14:textId="77777777" w:rsidR="00881496" w:rsidRPr="00F65579" w:rsidRDefault="00881496" w:rsidP="000B4C7C">
      <w:pPr>
        <w:pStyle w:val="Bullet"/>
        <w:spacing w:before="40" w:after="40"/>
        <w:contextualSpacing/>
      </w:pPr>
      <w:r w:rsidRPr="00F65579">
        <w:t>Old Treasury Building Committee of Management</w:t>
      </w:r>
    </w:p>
    <w:p w14:paraId="6A599287" w14:textId="77777777" w:rsidR="00881496" w:rsidRPr="00F65579" w:rsidRDefault="00881496" w:rsidP="000B4C7C">
      <w:pPr>
        <w:pStyle w:val="Bullet"/>
        <w:spacing w:before="40" w:after="40"/>
        <w:contextualSpacing/>
      </w:pPr>
      <w:r w:rsidRPr="00F65579">
        <w:t>Registrar of Housing Agencies</w:t>
      </w:r>
    </w:p>
    <w:p w14:paraId="095737E9" w14:textId="77777777" w:rsidR="00881496" w:rsidRPr="00F65579" w:rsidRDefault="00881496" w:rsidP="000B4C7C">
      <w:pPr>
        <w:pStyle w:val="Bullet"/>
        <w:spacing w:before="40" w:after="40"/>
        <w:contextualSpacing/>
      </w:pPr>
      <w:r w:rsidRPr="00F65579">
        <w:t xml:space="preserve">State Electricity Commission of Victoria </w:t>
      </w:r>
    </w:p>
    <w:p w14:paraId="7208AA93" w14:textId="77777777" w:rsidR="00881496" w:rsidRPr="00F65579" w:rsidRDefault="00881496" w:rsidP="000B4C7C">
      <w:pPr>
        <w:pStyle w:val="Bullet"/>
        <w:spacing w:before="40" w:after="40"/>
        <w:contextualSpacing/>
      </w:pPr>
      <w:r w:rsidRPr="00F65579">
        <w:t>State Revenue Office</w:t>
      </w:r>
    </w:p>
    <w:p w14:paraId="5184CDCD" w14:textId="77777777" w:rsidR="00881496" w:rsidRPr="00F65579" w:rsidRDefault="00881496" w:rsidP="000B4C7C">
      <w:pPr>
        <w:pStyle w:val="Bullet"/>
        <w:spacing w:before="40" w:after="40"/>
        <w:contextualSpacing/>
      </w:pPr>
      <w:r w:rsidRPr="00F65579">
        <w:t>State Trustees Limited</w:t>
      </w:r>
    </w:p>
    <w:p w14:paraId="6ED809D0" w14:textId="77777777" w:rsidR="00881496" w:rsidRPr="00F65579" w:rsidRDefault="00881496" w:rsidP="000B4C7C">
      <w:pPr>
        <w:pStyle w:val="Bullet"/>
        <w:spacing w:before="40" w:after="40"/>
        <w:contextualSpacing/>
      </w:pPr>
      <w:r w:rsidRPr="00F65579">
        <w:t>Treasury Corporation of Victoria</w:t>
      </w:r>
    </w:p>
    <w:p w14:paraId="70FD5051" w14:textId="77777777" w:rsidR="00881496" w:rsidRPr="00F65579" w:rsidRDefault="00881496" w:rsidP="000B4C7C">
      <w:pPr>
        <w:pStyle w:val="Bullet"/>
        <w:spacing w:before="40" w:after="40"/>
        <w:contextualSpacing/>
      </w:pPr>
      <w:r w:rsidRPr="00F65579">
        <w:t>Victorian Funds Management Corporation</w:t>
      </w:r>
    </w:p>
    <w:p w14:paraId="40FF3906" w14:textId="77777777" w:rsidR="00881496" w:rsidRPr="00F65579" w:rsidRDefault="00881496" w:rsidP="000B4C7C">
      <w:pPr>
        <w:pStyle w:val="Bullet"/>
        <w:spacing w:before="40" w:after="40"/>
        <w:contextualSpacing/>
      </w:pPr>
      <w:r w:rsidRPr="00F65579">
        <w:t>Victorian Government Purchasing Board</w:t>
      </w:r>
    </w:p>
    <w:p w14:paraId="1A3B6FED" w14:textId="77777777" w:rsidR="00881496" w:rsidRPr="00F65579" w:rsidRDefault="00881496" w:rsidP="000B4C7C">
      <w:pPr>
        <w:pStyle w:val="Bullet"/>
        <w:spacing w:before="40" w:after="40"/>
        <w:contextualSpacing/>
      </w:pPr>
      <w:r w:rsidRPr="00F65579">
        <w:t>Victorian Managed Insurance Authority</w:t>
      </w:r>
    </w:p>
    <w:p w14:paraId="75419B48" w14:textId="77777777" w:rsidR="00C84BF2" w:rsidRPr="00F65579" w:rsidRDefault="00F312B4" w:rsidP="00F312B4">
      <w:pPr>
        <w:pStyle w:val="Notes"/>
      </w:pPr>
      <w:r w:rsidRPr="00F65579">
        <w:t>Note:</w:t>
      </w:r>
    </w:p>
    <w:p w14:paraId="70EEFE3B" w14:textId="77777777" w:rsidR="00F312B4" w:rsidRPr="00F65579" w:rsidRDefault="00F312B4" w:rsidP="00F312B4">
      <w:pPr>
        <w:pStyle w:val="Notes"/>
      </w:pPr>
      <w:r w:rsidRPr="00F65579">
        <w:t>(a) In December 2018, machinery of government changes transferred parts of the Transport Accident Commission and Worksafe Victoria to the Department of Transport and Department of Justice and Community Services.</w:t>
      </w:r>
    </w:p>
    <w:p w14:paraId="1B9C1EFD" w14:textId="77777777" w:rsidR="003A27FC" w:rsidRPr="00F65579" w:rsidRDefault="003A27FC" w:rsidP="003A27FC"/>
    <w:p w14:paraId="4F5D85A2" w14:textId="77777777" w:rsidR="003A27FC" w:rsidRPr="00F65579" w:rsidRDefault="003A27FC" w:rsidP="003A27FC">
      <w:pPr>
        <w:sectPr w:rsidR="003A27FC" w:rsidRPr="00F65579" w:rsidSect="00D16853">
          <w:type w:val="continuous"/>
          <w:pgSz w:w="11909" w:h="16834" w:code="9"/>
          <w:pgMar w:top="1728" w:right="1152" w:bottom="1152" w:left="1152" w:header="720" w:footer="288" w:gutter="0"/>
          <w:cols w:num="2" w:space="720"/>
          <w:noEndnote/>
        </w:sectPr>
      </w:pPr>
    </w:p>
    <w:p w14:paraId="51DC7AC2" w14:textId="77777777" w:rsidR="003A27FC" w:rsidRPr="00F65579" w:rsidRDefault="003A27FC" w:rsidP="003A27FC">
      <w:pPr>
        <w:pStyle w:val="Heading1a"/>
        <w:rPr>
          <w:rFonts w:asciiTheme="minorHAnsi" w:hAnsiTheme="minorHAnsi" w:cstheme="minorHAnsi"/>
        </w:rPr>
      </w:pPr>
      <w:r w:rsidRPr="00F65579">
        <w:rPr>
          <w:rFonts w:asciiTheme="minorHAnsi" w:hAnsiTheme="minorHAnsi" w:cstheme="minorHAnsi"/>
        </w:rPr>
        <w:lastRenderedPageBreak/>
        <w:t>Governance of DTF</w:t>
      </w:r>
    </w:p>
    <w:p w14:paraId="125E3554" w14:textId="77777777" w:rsidR="003A27FC" w:rsidRPr="00F65579" w:rsidRDefault="003A27FC" w:rsidP="003A27FC">
      <w:pPr>
        <w:sectPr w:rsidR="003A27FC" w:rsidRPr="00F65579" w:rsidSect="00D16853">
          <w:pgSz w:w="11909" w:h="16834" w:code="9"/>
          <w:pgMar w:top="1728" w:right="1152" w:bottom="1152" w:left="1152" w:header="720" w:footer="288" w:gutter="0"/>
          <w:cols w:space="720"/>
          <w:noEndnote/>
        </w:sectPr>
      </w:pPr>
    </w:p>
    <w:p w14:paraId="43308A9E" w14:textId="77777777" w:rsidR="00FF1ACA" w:rsidRPr="00F65579" w:rsidRDefault="00FF1ACA" w:rsidP="00FF1ACA">
      <w:r w:rsidRPr="00F65579">
        <w:t>The overarching governance body for the Department is the Treasury and Finance Board.</w:t>
      </w:r>
    </w:p>
    <w:p w14:paraId="3842A498" w14:textId="77777777" w:rsidR="00FF1ACA" w:rsidRPr="00F65579" w:rsidRDefault="00FF1ACA" w:rsidP="00FF1ACA">
      <w:r w:rsidRPr="00F65579">
        <w:t>The Board</w:t>
      </w:r>
      <w:r w:rsidR="00B21A45" w:rsidRPr="00F65579">
        <w:t>’</w:t>
      </w:r>
      <w:r w:rsidRPr="00F65579">
        <w:t>s membership includes the Departmental Secretary and Deputy Secretaries.</w:t>
      </w:r>
    </w:p>
    <w:p w14:paraId="6FB122D9" w14:textId="77777777" w:rsidR="00FF1ACA" w:rsidRPr="00F65579" w:rsidRDefault="00FF1ACA" w:rsidP="00FF1ACA">
      <w:r w:rsidRPr="00F65579">
        <w:t>The Board</w:t>
      </w:r>
      <w:r w:rsidR="00B21A45" w:rsidRPr="00F65579">
        <w:t>’</w:t>
      </w:r>
      <w:r w:rsidRPr="00F65579">
        <w:t>s primary function is to set and monitor overall strategic direction, provide effective guidance and leadership, and ensure the sound financial management and compliance of the Department. The Board also provides high level monitoring and oversight of the Department</w:t>
      </w:r>
      <w:r w:rsidR="00B21A45" w:rsidRPr="00F65579">
        <w:t>’</w:t>
      </w:r>
      <w:r w:rsidRPr="00F65579">
        <w:t>s people management and organisational strategies.</w:t>
      </w:r>
    </w:p>
    <w:p w14:paraId="7992D18B" w14:textId="77777777" w:rsidR="00FF1ACA" w:rsidRPr="00F65579" w:rsidRDefault="00FF1ACA" w:rsidP="00FF1ACA">
      <w:r w:rsidRPr="00F65579">
        <w:t>The Board met eight times in 2018</w:t>
      </w:r>
      <w:r w:rsidR="003E7C90" w:rsidRPr="00F65579">
        <w:noBreakHyphen/>
      </w:r>
      <w:r w:rsidRPr="00F65579">
        <w:t>19.</w:t>
      </w:r>
    </w:p>
    <w:p w14:paraId="107DC54C" w14:textId="77777777" w:rsidR="00053F20" w:rsidRPr="00F65579" w:rsidRDefault="00FF1ACA" w:rsidP="00FF1ACA">
      <w:r w:rsidRPr="00F65579">
        <w:t>The functions of the Board are supported by sub</w:t>
      </w:r>
      <w:r w:rsidR="003E7C90" w:rsidRPr="00F65579">
        <w:noBreakHyphen/>
      </w:r>
      <w:r w:rsidRPr="00F65579">
        <w:t>committees. The current structure and role of each sub</w:t>
      </w:r>
      <w:r w:rsidR="003E7C90" w:rsidRPr="00F65579">
        <w:noBreakHyphen/>
      </w:r>
      <w:r w:rsidRPr="00F65579">
        <w:t>committee is:</w:t>
      </w:r>
    </w:p>
    <w:p w14:paraId="4406BB91" w14:textId="77777777" w:rsidR="00053F20" w:rsidRPr="00F65579" w:rsidRDefault="00053F20" w:rsidP="00053F20">
      <w:pPr>
        <w:pStyle w:val="Bullet"/>
        <w:rPr>
          <w:rFonts w:cstheme="minorHAnsi"/>
        </w:rPr>
      </w:pPr>
      <w:r w:rsidRPr="00F65579">
        <w:rPr>
          <w:rFonts w:cstheme="minorHAnsi"/>
          <w:b/>
        </w:rPr>
        <w:t>Knowledge Management:</w:t>
      </w:r>
      <w:r w:rsidRPr="00F65579">
        <w:rPr>
          <w:rFonts w:cstheme="minorHAnsi"/>
        </w:rPr>
        <w:t xml:space="preserve"> supports organisational objectives by making optimal use of knowledge. It involves the design, implementation and review of capability, processes and systems to improve the creating, sharing and application of knowledge.</w:t>
      </w:r>
    </w:p>
    <w:p w14:paraId="5156840A" w14:textId="77777777" w:rsidR="00365C85" w:rsidRPr="00F65579" w:rsidRDefault="00365C85" w:rsidP="00365C85">
      <w:pPr>
        <w:pStyle w:val="Bullet"/>
      </w:pPr>
      <w:r w:rsidRPr="00F65579">
        <w:rPr>
          <w:b/>
        </w:rPr>
        <w:t>People Committee:</w:t>
      </w:r>
      <w:r w:rsidRPr="00F65579">
        <w:t xml:space="preserve"> provides leadership to the Department and advises the Board on organisational culture, people, capability and communication issues and progresses initiatives defined within the People and Culture Strategy.</w:t>
      </w:r>
    </w:p>
    <w:p w14:paraId="7F144FB7" w14:textId="77777777" w:rsidR="003A787A" w:rsidRPr="00F65579" w:rsidRDefault="00365C85" w:rsidP="00344380">
      <w:pPr>
        <w:pStyle w:val="Bullet"/>
      </w:pPr>
      <w:r w:rsidRPr="00F65579">
        <w:rPr>
          <w:b/>
        </w:rPr>
        <w:t>Remuneration Committee:</w:t>
      </w:r>
      <w:r w:rsidRPr="00F65579">
        <w:t xml:space="preserve"> reviews and approves all recruitment as well as related remuneration activities.</w:t>
      </w:r>
    </w:p>
    <w:p w14:paraId="494328C0" w14:textId="77777777" w:rsidR="003A27FC" w:rsidRPr="00F65579" w:rsidRDefault="003A27FC" w:rsidP="00F93A60">
      <w:pPr>
        <w:pStyle w:val="Heading30"/>
      </w:pPr>
      <w:r w:rsidRPr="00F65579">
        <w:br w:type="column"/>
      </w:r>
      <w:r w:rsidRPr="00F65579">
        <w:t>DTF Audit and Risk Committee</w:t>
      </w:r>
      <w:r w:rsidR="004A0DF2" w:rsidRPr="00F65579">
        <w:t xml:space="preserve"> membership and roles</w:t>
      </w:r>
    </w:p>
    <w:p w14:paraId="307F1E99" w14:textId="77777777" w:rsidR="00EB6F60" w:rsidRPr="00F65579" w:rsidRDefault="00EB6F60" w:rsidP="00EB6F60">
      <w:bookmarkStart w:id="8" w:name="Functions_services2"/>
      <w:r w:rsidRPr="00F65579">
        <w:t>The</w:t>
      </w:r>
      <w:r w:rsidR="00936DE4" w:rsidRPr="00F65579">
        <w:t xml:space="preserve"> Audit and Risk Committee comprised the following members as at 30 June 2019.</w:t>
      </w:r>
    </w:p>
    <w:bookmarkEnd w:id="8"/>
    <w:p w14:paraId="17C5AD0D" w14:textId="77777777" w:rsidR="00936DE4" w:rsidRPr="00F65579" w:rsidRDefault="00936DE4" w:rsidP="00936DE4">
      <w:pPr>
        <w:pStyle w:val="Bullet"/>
      </w:pPr>
      <w:r w:rsidRPr="00F65579">
        <w:t>Kathy Grigg – Chair (external)</w:t>
      </w:r>
    </w:p>
    <w:p w14:paraId="158C7A8E" w14:textId="77777777" w:rsidR="00936DE4" w:rsidRPr="00F65579" w:rsidRDefault="00936DE4" w:rsidP="00936DE4">
      <w:pPr>
        <w:pStyle w:val="Bullet"/>
      </w:pPr>
      <w:r w:rsidRPr="00F65579">
        <w:t>Jan West (external)</w:t>
      </w:r>
    </w:p>
    <w:p w14:paraId="49466138" w14:textId="77777777" w:rsidR="00936DE4" w:rsidRPr="00F65579" w:rsidRDefault="00936DE4" w:rsidP="00936DE4">
      <w:pPr>
        <w:pStyle w:val="Bullet"/>
      </w:pPr>
      <w:r w:rsidRPr="00F65579">
        <w:t>Stefano Giorgini (external)</w:t>
      </w:r>
    </w:p>
    <w:p w14:paraId="2C0C6DB2" w14:textId="77777777" w:rsidR="00936DE4" w:rsidRPr="00F65579" w:rsidRDefault="00936DE4" w:rsidP="00936DE4">
      <w:pPr>
        <w:pStyle w:val="Bullet"/>
      </w:pPr>
      <w:r w:rsidRPr="00F65579">
        <w:t>Gayle Porthouse</w:t>
      </w:r>
    </w:p>
    <w:p w14:paraId="73D92306" w14:textId="77777777" w:rsidR="00936DE4" w:rsidRPr="00F65579" w:rsidRDefault="00936DE4" w:rsidP="00936DE4">
      <w:pPr>
        <w:pStyle w:val="Bullet"/>
      </w:pPr>
      <w:r w:rsidRPr="00F65579">
        <w:t>Steve Mitsas</w:t>
      </w:r>
    </w:p>
    <w:p w14:paraId="6C218374" w14:textId="77777777" w:rsidR="00936DE4" w:rsidRPr="00F65579" w:rsidRDefault="00936DE4" w:rsidP="00936DE4">
      <w:r w:rsidRPr="00F65579">
        <w:t>The main responsibilities of the audit committee are</w:t>
      </w:r>
      <w:r w:rsidRPr="00F65579">
        <w:rPr>
          <w:rFonts w:ascii="Calibri" w:hAnsi="Calibri" w:cs="Calibri"/>
        </w:rPr>
        <w:t> </w:t>
      </w:r>
      <w:r w:rsidRPr="00F65579">
        <w:t>to:</w:t>
      </w:r>
    </w:p>
    <w:p w14:paraId="5CBCF718" w14:textId="77777777" w:rsidR="00936DE4" w:rsidRPr="00F65579" w:rsidRDefault="00936DE4" w:rsidP="00936DE4">
      <w:pPr>
        <w:pStyle w:val="Bullet"/>
      </w:pPr>
      <w:r w:rsidRPr="00F65579">
        <w:t>assist the Secretary in reviewing the effectiveness of the Department</w:t>
      </w:r>
      <w:r w:rsidR="00B21A45" w:rsidRPr="00F65579">
        <w:t>’</w:t>
      </w:r>
      <w:r w:rsidRPr="00F65579">
        <w:t>s internal control environment covering:</w:t>
      </w:r>
    </w:p>
    <w:p w14:paraId="58603A98" w14:textId="77777777" w:rsidR="00936DE4" w:rsidRPr="00F65579" w:rsidRDefault="00936DE4" w:rsidP="00936DE4">
      <w:pPr>
        <w:pStyle w:val="Dash"/>
      </w:pPr>
      <w:r w:rsidRPr="00F65579">
        <w:t>effectiveness and efficiency of operations;</w:t>
      </w:r>
    </w:p>
    <w:p w14:paraId="7EB4C21D" w14:textId="77777777" w:rsidR="00936DE4" w:rsidRPr="00F65579" w:rsidRDefault="00936DE4" w:rsidP="00936DE4">
      <w:pPr>
        <w:pStyle w:val="Dash"/>
      </w:pPr>
      <w:r w:rsidRPr="00F65579">
        <w:t>reliability of financial reporting; and</w:t>
      </w:r>
    </w:p>
    <w:p w14:paraId="7787DE20" w14:textId="77777777" w:rsidR="00936DE4" w:rsidRPr="00F65579" w:rsidRDefault="00936DE4" w:rsidP="00936DE4">
      <w:pPr>
        <w:pStyle w:val="Dash"/>
      </w:pPr>
      <w:r w:rsidRPr="00F65579">
        <w:t>compliance with applicable laws and regulations;</w:t>
      </w:r>
    </w:p>
    <w:p w14:paraId="32615AC0" w14:textId="77777777" w:rsidR="00936DE4" w:rsidRPr="00F65579" w:rsidRDefault="00936DE4" w:rsidP="00936DE4">
      <w:pPr>
        <w:pStyle w:val="Bullet"/>
      </w:pPr>
      <w:r w:rsidRPr="00F65579">
        <w:t>determine the scope of the internal audit function and ensure its resources are adequate and used effectively, including coordination with the external auditors;</w:t>
      </w:r>
    </w:p>
    <w:p w14:paraId="5BE34B98" w14:textId="77777777" w:rsidR="00936DE4" w:rsidRPr="00F65579" w:rsidRDefault="00936DE4" w:rsidP="00936DE4">
      <w:pPr>
        <w:pStyle w:val="Bullet"/>
      </w:pPr>
      <w:r w:rsidRPr="00F65579">
        <w:t>maintain effective communication with external auditors;</w:t>
      </w:r>
    </w:p>
    <w:p w14:paraId="39D7E9E0" w14:textId="77777777" w:rsidR="00936DE4" w:rsidRPr="00F65579" w:rsidRDefault="00936DE4" w:rsidP="00936DE4">
      <w:pPr>
        <w:pStyle w:val="Bullet"/>
      </w:pPr>
      <w:r w:rsidRPr="00F65579">
        <w:t>consider recommendations made by internal and external auditors and review the implementation of actions to resolve issues raised; and</w:t>
      </w:r>
    </w:p>
    <w:p w14:paraId="2B34002E" w14:textId="77777777" w:rsidR="00936DE4" w:rsidRPr="00F65579" w:rsidRDefault="00936DE4" w:rsidP="00936DE4">
      <w:pPr>
        <w:pStyle w:val="Bullet"/>
      </w:pPr>
      <w:r w:rsidRPr="00F65579">
        <w:t>oversee the effective operation of the risk management framework.</w:t>
      </w:r>
    </w:p>
    <w:p w14:paraId="04F7BB55" w14:textId="77777777" w:rsidR="00936DE4" w:rsidRPr="00F65579" w:rsidRDefault="00936DE4" w:rsidP="00936DE4">
      <w:r w:rsidRPr="00F65579">
        <w:t>The Department</w:t>
      </w:r>
      <w:r w:rsidR="00B21A45" w:rsidRPr="00F65579">
        <w:t>’</w:t>
      </w:r>
      <w:r w:rsidRPr="00F65579">
        <w:t>s internal audit services were provided by KPMG.</w:t>
      </w:r>
    </w:p>
    <w:p w14:paraId="2EDA5E75" w14:textId="77777777" w:rsidR="00EA5150" w:rsidRPr="00F65579" w:rsidRDefault="00EA5150" w:rsidP="003A27FC"/>
    <w:p w14:paraId="0A667949" w14:textId="77777777" w:rsidR="003A27FC" w:rsidRPr="00F65579" w:rsidRDefault="003A27FC" w:rsidP="003A27FC">
      <w:pPr>
        <w:sectPr w:rsidR="003A27FC" w:rsidRPr="00F65579" w:rsidSect="00D16853">
          <w:type w:val="continuous"/>
          <w:pgSz w:w="11909" w:h="16834" w:code="9"/>
          <w:pgMar w:top="1728" w:right="1152" w:bottom="1152" w:left="1152" w:header="720" w:footer="288" w:gutter="0"/>
          <w:cols w:num="2" w:space="720"/>
          <w:noEndnote/>
        </w:sectPr>
      </w:pPr>
    </w:p>
    <w:p w14:paraId="1847A3A3" w14:textId="77777777" w:rsidR="003A27FC" w:rsidRPr="00F65579" w:rsidRDefault="003A27FC" w:rsidP="003A27FC">
      <w:pPr>
        <w:pStyle w:val="Heading10"/>
        <w:rPr>
          <w:rFonts w:asciiTheme="minorHAnsi" w:hAnsiTheme="minorHAnsi" w:cstheme="minorHAnsi"/>
        </w:rPr>
      </w:pPr>
      <w:bookmarkStart w:id="9" w:name="_Toc434228914"/>
      <w:bookmarkStart w:id="10" w:name="_Toc17189952"/>
      <w:r w:rsidRPr="00F65579">
        <w:rPr>
          <w:rFonts w:asciiTheme="minorHAnsi" w:hAnsiTheme="minorHAnsi" w:cstheme="minorHAnsi"/>
        </w:rPr>
        <w:lastRenderedPageBreak/>
        <w:t>Report of operations</w:t>
      </w:r>
      <w:bookmarkEnd w:id="9"/>
      <w:bookmarkEnd w:id="10"/>
    </w:p>
    <w:p w14:paraId="0F5D6DF3" w14:textId="77777777" w:rsidR="003A27FC" w:rsidRPr="00F65579" w:rsidRDefault="003A27FC" w:rsidP="00F93A60">
      <w:pPr>
        <w:pStyle w:val="Heading20"/>
        <w:sectPr w:rsidR="003A27FC" w:rsidRPr="00F65579" w:rsidSect="00D16853">
          <w:pgSz w:w="11909" w:h="16834" w:code="9"/>
          <w:pgMar w:top="1728" w:right="1152" w:bottom="1152" w:left="1152" w:header="720" w:footer="288" w:gutter="0"/>
          <w:cols w:space="720"/>
          <w:noEndnote/>
        </w:sectPr>
      </w:pPr>
    </w:p>
    <w:p w14:paraId="0E4FAC91" w14:textId="77777777" w:rsidR="003A27FC" w:rsidRPr="00F65579" w:rsidRDefault="003A27FC" w:rsidP="00F93A60">
      <w:pPr>
        <w:pStyle w:val="Heading20"/>
      </w:pPr>
      <w:r w:rsidRPr="00F65579">
        <w:t>Secretary</w:t>
      </w:r>
      <w:r w:rsidR="00B21A45" w:rsidRPr="00F65579">
        <w:t>’</w:t>
      </w:r>
      <w:r w:rsidRPr="00F65579">
        <w:t>s foreword</w:t>
      </w:r>
    </w:p>
    <w:p w14:paraId="219BED60" w14:textId="77777777" w:rsidR="000803F8" w:rsidRPr="00F65579" w:rsidRDefault="000803F8" w:rsidP="000803F8">
      <w:r w:rsidRPr="00F65579">
        <w:t xml:space="preserve">I am pleased to present the 2018-19 Annual Report for the Department of Treasury and Finance (DTF), outlining a year of achievement for the Department in supporting and delivering Government policy and core functions of the Department’s work. </w:t>
      </w:r>
    </w:p>
    <w:p w14:paraId="75EE4647" w14:textId="77777777" w:rsidR="000803F8" w:rsidRPr="00F65579" w:rsidRDefault="000803F8" w:rsidP="000803F8">
      <w:r w:rsidRPr="00F65579">
        <w:t>The Department has made significant progress against our objectives this year</w:t>
      </w:r>
      <w:r w:rsidR="00CA6A9C" w:rsidRPr="00F65579">
        <w:t>, continuing</w:t>
      </w:r>
      <w:r w:rsidRPr="00F65579">
        <w:t xml:space="preserve"> to provide robust analysis and advice to inform Government policy development</w:t>
      </w:r>
      <w:r w:rsidR="00CA6A9C" w:rsidRPr="00F65579">
        <w:t xml:space="preserve"> and service delivery</w:t>
      </w:r>
      <w:r w:rsidRPr="00F65579">
        <w:t xml:space="preserve">. </w:t>
      </w:r>
      <w:r w:rsidR="00CA6A9C" w:rsidRPr="00F65579">
        <w:t xml:space="preserve">The 2019-20 </w:t>
      </w:r>
      <w:r w:rsidRPr="00F65579">
        <w:t xml:space="preserve">Victorian Budget was delivered on 27 May, with the Department presiding over a </w:t>
      </w:r>
      <w:r w:rsidR="00CA6A9C" w:rsidRPr="00F65579">
        <w:t>B</w:t>
      </w:r>
      <w:r w:rsidRPr="00F65579">
        <w:t xml:space="preserve">udget </w:t>
      </w:r>
      <w:r w:rsidR="00CA6A9C" w:rsidRPr="00F65579">
        <w:t xml:space="preserve">process that </w:t>
      </w:r>
      <w:r w:rsidRPr="00F65579">
        <w:t>provid</w:t>
      </w:r>
      <w:r w:rsidR="00CA6A9C" w:rsidRPr="00F65579">
        <w:t>ed</w:t>
      </w:r>
      <w:r w:rsidRPr="00F65579">
        <w:t xml:space="preserve"> $11.4 billion in output initiatives and up to $34.5</w:t>
      </w:r>
      <w:r w:rsidRPr="00F65579">
        <w:rPr>
          <w:rFonts w:ascii="Cambria" w:hAnsi="Cambria"/>
        </w:rPr>
        <w:t> </w:t>
      </w:r>
      <w:r w:rsidRPr="00F65579">
        <w:t xml:space="preserve">billion in new capital investment. </w:t>
      </w:r>
      <w:r w:rsidR="00CA6A9C" w:rsidRPr="00F65579">
        <w:t xml:space="preserve">The Department has </w:t>
      </w:r>
      <w:r w:rsidRPr="00F65579">
        <w:t xml:space="preserve">also undertaken significant change this year with the addition of the economic development function to the Department’s portfolio and the onboarding of new staff as part of Invest Victoria transferring to DTF </w:t>
      </w:r>
      <w:r w:rsidR="009940D9" w:rsidRPr="00F65579">
        <w:t xml:space="preserve">following </w:t>
      </w:r>
      <w:r w:rsidRPr="00F65579">
        <w:t>machinery of government changes announced in December 2018.</w:t>
      </w:r>
    </w:p>
    <w:p w14:paraId="510AF9CB" w14:textId="77777777" w:rsidR="000803F8" w:rsidRPr="00F65579" w:rsidRDefault="000803F8" w:rsidP="000803F8">
      <w:r w:rsidRPr="00F65579">
        <w:t xml:space="preserve">The Department’s major achievements for 2018-19 included: </w:t>
      </w:r>
    </w:p>
    <w:p w14:paraId="2D1DBF15" w14:textId="77777777" w:rsidR="000803F8" w:rsidRPr="00F65579" w:rsidRDefault="000803F8" w:rsidP="000803F8">
      <w:pPr>
        <w:pStyle w:val="Bullet"/>
      </w:pPr>
      <w:r w:rsidRPr="00F65579">
        <w:t xml:space="preserve">delivering the 2019-20 Victorian Budget; </w:t>
      </w:r>
    </w:p>
    <w:p w14:paraId="69385667" w14:textId="77777777" w:rsidR="00FC6E78" w:rsidRPr="00F65579" w:rsidRDefault="00FC6E78" w:rsidP="00FC6E78">
      <w:pPr>
        <w:pStyle w:val="Bullet"/>
      </w:pPr>
      <w:r w:rsidRPr="00F65579">
        <w:t>produc</w:t>
      </w:r>
      <w:r w:rsidR="00CA6A9C" w:rsidRPr="00F65579">
        <w:t xml:space="preserve">ing </w:t>
      </w:r>
      <w:r w:rsidR="006D752B" w:rsidRPr="00F65579">
        <w:t>key</w:t>
      </w:r>
      <w:r w:rsidRPr="00F65579">
        <w:t xml:space="preserve"> publications including the </w:t>
      </w:r>
      <w:r w:rsidRPr="00F65579">
        <w:rPr>
          <w:i/>
        </w:rPr>
        <w:t>2017-18 Financial Report</w:t>
      </w:r>
      <w:r w:rsidRPr="00F65579">
        <w:t xml:space="preserve">, the </w:t>
      </w:r>
      <w:r w:rsidRPr="00F65579">
        <w:rPr>
          <w:i/>
        </w:rPr>
        <w:t>2018-19 Budget Update</w:t>
      </w:r>
      <w:r w:rsidRPr="00F65579">
        <w:t xml:space="preserve"> and the </w:t>
      </w:r>
      <w:r w:rsidR="00CA6A9C" w:rsidRPr="00F65579">
        <w:rPr>
          <w:i/>
        </w:rPr>
        <w:t>2018</w:t>
      </w:r>
      <w:r w:rsidR="00CA6A9C" w:rsidRPr="00F65579">
        <w:t xml:space="preserve"> </w:t>
      </w:r>
      <w:r w:rsidRPr="00F65579">
        <w:rPr>
          <w:i/>
        </w:rPr>
        <w:t>Pre-Election Budget Update</w:t>
      </w:r>
      <w:r w:rsidRPr="00F65579">
        <w:t>;</w:t>
      </w:r>
    </w:p>
    <w:p w14:paraId="31579C17" w14:textId="77777777" w:rsidR="00DF05B8" w:rsidRPr="00F65579" w:rsidRDefault="00DF05B8" w:rsidP="00FC6E78">
      <w:pPr>
        <w:pStyle w:val="Bullet"/>
      </w:pPr>
      <w:r w:rsidRPr="00F65579">
        <w:t xml:space="preserve">for the </w:t>
      </w:r>
      <w:r w:rsidRPr="00F65579">
        <w:rPr>
          <w:i/>
        </w:rPr>
        <w:t>2019-20 Budget</w:t>
      </w:r>
      <w:r w:rsidRPr="00F65579">
        <w:t xml:space="preserve">, supporting the implementation of significantly changed financial reporting requirements </w:t>
      </w:r>
      <w:r w:rsidR="009940D9" w:rsidRPr="00F65579">
        <w:t>from</w:t>
      </w:r>
      <w:r w:rsidRPr="00F65579">
        <w:t xml:space="preserve"> new Australian Accounting standards with major impacts on the State's budget fiscal aggregates</w:t>
      </w:r>
      <w:r w:rsidR="0020316A" w:rsidRPr="00F65579">
        <w:t>;</w:t>
      </w:r>
    </w:p>
    <w:p w14:paraId="090BDCB3" w14:textId="77777777" w:rsidR="00CA6A9C" w:rsidRPr="00F65579" w:rsidRDefault="00CA6A9C" w:rsidP="00CA6A9C">
      <w:pPr>
        <w:pStyle w:val="Bullet"/>
      </w:pPr>
      <w:r w:rsidRPr="00F65579">
        <w:t xml:space="preserve">implementing the machinery of government changes following the election, including onboarding Invest Victoria to the Department; </w:t>
      </w:r>
    </w:p>
    <w:p w14:paraId="271E774D" w14:textId="77777777" w:rsidR="000803F8" w:rsidRPr="00F65579" w:rsidRDefault="000803F8" w:rsidP="000803F8">
      <w:pPr>
        <w:pStyle w:val="Bullet"/>
      </w:pPr>
      <w:r w:rsidRPr="00F65579">
        <w:t>developing the Department’s</w:t>
      </w:r>
      <w:r w:rsidRPr="00F65579">
        <w:rPr>
          <w:i/>
        </w:rPr>
        <w:t xml:space="preserve"> 2019-23 Corporate Plan</w:t>
      </w:r>
      <w:r w:rsidRPr="00F65579">
        <w:t xml:space="preserve">; </w:t>
      </w:r>
    </w:p>
    <w:p w14:paraId="56D38842" w14:textId="77777777" w:rsidR="000803F8" w:rsidRPr="00F65579" w:rsidRDefault="000803F8" w:rsidP="000803F8">
      <w:pPr>
        <w:pStyle w:val="Bullet"/>
      </w:pPr>
      <w:r w:rsidRPr="00F65579">
        <w:t>develop</w:t>
      </w:r>
      <w:r w:rsidR="009940D9" w:rsidRPr="00F65579">
        <w:t xml:space="preserve">ing </w:t>
      </w:r>
      <w:r w:rsidRPr="00F65579">
        <w:t xml:space="preserve">DTF’s </w:t>
      </w:r>
      <w:r w:rsidRPr="00F65579">
        <w:rPr>
          <w:i/>
        </w:rPr>
        <w:t>Internal</w:t>
      </w:r>
      <w:r w:rsidRPr="00F65579">
        <w:t xml:space="preserve"> </w:t>
      </w:r>
      <w:r w:rsidRPr="00F65579">
        <w:rPr>
          <w:i/>
        </w:rPr>
        <w:t xml:space="preserve">Communications Strategic Plan 2019-22 </w:t>
      </w:r>
      <w:r w:rsidRPr="00F65579">
        <w:t xml:space="preserve">and </w:t>
      </w:r>
      <w:r w:rsidRPr="00F65579">
        <w:rPr>
          <w:i/>
        </w:rPr>
        <w:t>Internal Communications Best Practice Guide</w:t>
      </w:r>
      <w:r w:rsidRPr="00F65579">
        <w:t>;</w:t>
      </w:r>
    </w:p>
    <w:p w14:paraId="0C1F2A2A" w14:textId="35121CEC" w:rsidR="0068731B" w:rsidRPr="00F65579" w:rsidRDefault="0068731B" w:rsidP="000803F8">
      <w:pPr>
        <w:pStyle w:val="Bullet"/>
      </w:pPr>
      <w:r w:rsidRPr="00F65579">
        <w:t>supporting the Treasurer through intergovernmental forums</w:t>
      </w:r>
      <w:r w:rsidR="00CA6A9C" w:rsidRPr="00F65579">
        <w:t>, including at the Council on Federal Financial Relations,</w:t>
      </w:r>
      <w:r w:rsidRPr="00F65579">
        <w:t xml:space="preserve"> to ensure no state or territory was worse off from the Commonwealth’s changes to the </w:t>
      </w:r>
      <w:r w:rsidR="0087067E">
        <w:t>goods and services tax (</w:t>
      </w:r>
      <w:r w:rsidRPr="00F65579">
        <w:t>GST</w:t>
      </w:r>
      <w:r w:rsidR="0087067E">
        <w:t>)</w:t>
      </w:r>
      <w:r w:rsidRPr="00F65579">
        <w:t xml:space="preserve"> distribution system;</w:t>
      </w:r>
    </w:p>
    <w:p w14:paraId="22A14D19" w14:textId="77777777" w:rsidR="000803F8" w:rsidRPr="00F65579" w:rsidRDefault="00794377" w:rsidP="000803F8">
      <w:pPr>
        <w:pStyle w:val="Bullet"/>
      </w:pPr>
      <w:r w:rsidRPr="00F65579">
        <w:br w:type="column"/>
      </w:r>
      <w:r w:rsidR="000803F8" w:rsidRPr="00F65579">
        <w:t>develop</w:t>
      </w:r>
      <w:r w:rsidR="009940D9" w:rsidRPr="00F65579">
        <w:t>ing</w:t>
      </w:r>
      <w:r w:rsidR="000803F8" w:rsidRPr="00F65579">
        <w:t xml:space="preserve"> and publi</w:t>
      </w:r>
      <w:r w:rsidR="009940D9" w:rsidRPr="00F65579">
        <w:t>shing</w:t>
      </w:r>
      <w:r w:rsidR="000803F8" w:rsidRPr="00F65579">
        <w:t xml:space="preserve"> election commitment costings in the lead-up to the State election;</w:t>
      </w:r>
    </w:p>
    <w:p w14:paraId="211788A2" w14:textId="77777777" w:rsidR="0068731B" w:rsidRPr="00F65579" w:rsidRDefault="0068731B" w:rsidP="0020770C">
      <w:pPr>
        <w:pStyle w:val="Bullet"/>
        <w:keepNext/>
      </w:pPr>
      <w:r w:rsidRPr="00F65579">
        <w:t>supporting Victoria’s negotiations with the Commonwealth Government on the National School Reform Agreement;</w:t>
      </w:r>
    </w:p>
    <w:p w14:paraId="1EE16C72" w14:textId="77777777" w:rsidR="000803F8" w:rsidRPr="00F65579" w:rsidRDefault="000803F8" w:rsidP="000803F8">
      <w:pPr>
        <w:pStyle w:val="Bullet"/>
      </w:pPr>
      <w:r w:rsidRPr="00F65579">
        <w:t>develop</w:t>
      </w:r>
      <w:r w:rsidR="009940D9" w:rsidRPr="00F65579">
        <w:t>ing</w:t>
      </w:r>
      <w:r w:rsidRPr="00F65579">
        <w:t xml:space="preserve"> the Victorian Government Purchasing Board’s Guide</w:t>
      </w:r>
      <w:r w:rsidR="00DF05B8" w:rsidRPr="00F65579">
        <w:t xml:space="preserve"> to procuring Uniforms and Personal Protective Equipment</w:t>
      </w:r>
      <w:r w:rsidRPr="00F65579">
        <w:t xml:space="preserve">, supporting local and ethical procurement; </w:t>
      </w:r>
    </w:p>
    <w:p w14:paraId="490A10BA" w14:textId="77777777" w:rsidR="000803F8" w:rsidRPr="00F65579" w:rsidRDefault="000803F8" w:rsidP="000803F8">
      <w:pPr>
        <w:pStyle w:val="Bullet"/>
      </w:pPr>
      <w:r w:rsidRPr="00F65579">
        <w:t>negotiatin</w:t>
      </w:r>
      <w:r w:rsidR="009940D9" w:rsidRPr="00F65579">
        <w:t>g</w:t>
      </w:r>
      <w:r w:rsidRPr="00F65579">
        <w:t xml:space="preserve"> two Partnerships Addressing Disadvantage programs; </w:t>
      </w:r>
    </w:p>
    <w:p w14:paraId="22309C12" w14:textId="77777777" w:rsidR="000803F8" w:rsidRPr="00F65579" w:rsidRDefault="000803F8" w:rsidP="000803F8">
      <w:pPr>
        <w:pStyle w:val="Bullet"/>
      </w:pPr>
      <w:r w:rsidRPr="00F65579">
        <w:t>launching the Department’s Social Procurement Strategy;</w:t>
      </w:r>
    </w:p>
    <w:p w14:paraId="3DE0129D" w14:textId="77777777" w:rsidR="0068731B" w:rsidRPr="00F65579" w:rsidRDefault="0068731B" w:rsidP="000803F8">
      <w:pPr>
        <w:pStyle w:val="Bullet"/>
      </w:pPr>
      <w:r w:rsidRPr="00F65579">
        <w:t xml:space="preserve">coordinating publication of Volume 2 and 3 of the </w:t>
      </w:r>
      <w:r w:rsidRPr="00F65579">
        <w:rPr>
          <w:rFonts w:ascii="VIC Light Italic" w:hAnsi="VIC Light Italic"/>
        </w:rPr>
        <w:t>Victorian Economic Bulletin</w:t>
      </w:r>
      <w:r w:rsidRPr="00F65579">
        <w:t>, a bi-annual publication releasing economic research relevant to Victoria;</w:t>
      </w:r>
    </w:p>
    <w:p w14:paraId="5836F417" w14:textId="77777777" w:rsidR="000803F8" w:rsidRPr="00F65579" w:rsidRDefault="000803F8" w:rsidP="000803F8">
      <w:pPr>
        <w:pStyle w:val="Bullet"/>
      </w:pPr>
      <w:r w:rsidRPr="00F65579">
        <w:t>support</w:t>
      </w:r>
      <w:r w:rsidR="00CA6A9C" w:rsidRPr="00F65579">
        <w:t>ing</w:t>
      </w:r>
      <w:r w:rsidRPr="00F65579">
        <w:t xml:space="preserve"> relief and recovery efforts following significant bushfires in Victoria; </w:t>
      </w:r>
    </w:p>
    <w:p w14:paraId="4F3EF524" w14:textId="77777777" w:rsidR="000803F8" w:rsidRPr="00F65579" w:rsidRDefault="000803F8" w:rsidP="0020316A">
      <w:pPr>
        <w:pStyle w:val="Bullet"/>
      </w:pPr>
      <w:r w:rsidRPr="00F65579">
        <w:t>commenc</w:t>
      </w:r>
      <w:r w:rsidR="009940D9" w:rsidRPr="00F65579">
        <w:t xml:space="preserve">ing </w:t>
      </w:r>
      <w:r w:rsidRPr="00F65579">
        <w:t>the Government’s 2019-20 Base and Efficiency Review program;</w:t>
      </w:r>
    </w:p>
    <w:p w14:paraId="3D4F374D" w14:textId="77777777" w:rsidR="000803F8" w:rsidRPr="00F65579" w:rsidRDefault="000803F8" w:rsidP="000803F8">
      <w:pPr>
        <w:pStyle w:val="Bullet"/>
      </w:pPr>
      <w:r w:rsidRPr="00F65579">
        <w:t xml:space="preserve">working with departments to improve the quality of their Departmental Performance Statements reported in Budget Paper No. 3; </w:t>
      </w:r>
    </w:p>
    <w:p w14:paraId="23095AEB" w14:textId="77777777" w:rsidR="000803F8" w:rsidRPr="00F65579" w:rsidRDefault="000803F8" w:rsidP="000803F8">
      <w:pPr>
        <w:pStyle w:val="Bullet"/>
      </w:pPr>
      <w:r w:rsidRPr="00F65579">
        <w:t>implement</w:t>
      </w:r>
      <w:r w:rsidR="009940D9" w:rsidRPr="00F65579">
        <w:t>ing</w:t>
      </w:r>
      <w:r w:rsidRPr="00F65579">
        <w:t xml:space="preserve"> the </w:t>
      </w:r>
      <w:r w:rsidRPr="00F65579">
        <w:rPr>
          <w:i/>
        </w:rPr>
        <w:t>HomesVic</w:t>
      </w:r>
      <w:r w:rsidRPr="00F65579">
        <w:t xml:space="preserve"> shared equity scheme; </w:t>
      </w:r>
    </w:p>
    <w:p w14:paraId="38F1A9F6" w14:textId="77777777" w:rsidR="0098073F" w:rsidRPr="00F65579" w:rsidRDefault="00E77918" w:rsidP="0098073F">
      <w:pPr>
        <w:pStyle w:val="Bullet"/>
      </w:pPr>
      <w:r w:rsidRPr="00F65579">
        <w:t xml:space="preserve">supporting </w:t>
      </w:r>
      <w:r w:rsidR="0098073F" w:rsidRPr="00F65579">
        <w:t>the delivery of major infrastructure projects including the West Gate Tunnel, Metro Tunnel and North East Link;</w:t>
      </w:r>
    </w:p>
    <w:p w14:paraId="2A120BE0" w14:textId="77777777" w:rsidR="00B81829" w:rsidRPr="00F65579" w:rsidRDefault="00E77918" w:rsidP="0098073F">
      <w:pPr>
        <w:pStyle w:val="Bullet"/>
      </w:pPr>
      <w:r w:rsidRPr="00F65579">
        <w:t xml:space="preserve">early </w:t>
      </w:r>
      <w:r w:rsidR="0098073F" w:rsidRPr="00F65579">
        <w:t>planning work for the Suburban Rail Loop;</w:t>
      </w:r>
      <w:r w:rsidR="0098073F" w:rsidRPr="00F65579">
        <w:rPr>
          <w:rFonts w:ascii="Calibri" w:hAnsi="Calibri" w:cs="Calibri"/>
        </w:rPr>
        <w:t> </w:t>
      </w:r>
      <w:r w:rsidR="009C665C" w:rsidRPr="00F65579">
        <w:t xml:space="preserve"> </w:t>
      </w:r>
    </w:p>
    <w:p w14:paraId="115E4B1F" w14:textId="77777777" w:rsidR="009C665C" w:rsidRPr="00F65579" w:rsidRDefault="009C665C" w:rsidP="009C665C">
      <w:pPr>
        <w:pStyle w:val="Bullet"/>
      </w:pPr>
      <w:r w:rsidRPr="00F65579">
        <w:t>supporting implementation of the National Disability Insurance Scheme, including the negotiation of the full scheme bilateral agreement between Victoria and the Commonwealth;</w:t>
      </w:r>
      <w:r w:rsidR="009940D9" w:rsidRPr="00F65579">
        <w:t xml:space="preserve"> and</w:t>
      </w:r>
    </w:p>
    <w:p w14:paraId="6974A752" w14:textId="77777777" w:rsidR="009940D9" w:rsidRPr="00F65579" w:rsidRDefault="009940D9" w:rsidP="009C665C">
      <w:pPr>
        <w:pStyle w:val="Bullet"/>
      </w:pPr>
      <w:r w:rsidRPr="00F65579">
        <w:t>supporting international business investment into Victoria including Kaufland and Uber Elevate.</w:t>
      </w:r>
    </w:p>
    <w:p w14:paraId="3B43E46F" w14:textId="77777777" w:rsidR="000803F8" w:rsidRPr="00F65579" w:rsidRDefault="000803F8" w:rsidP="000803F8"/>
    <w:p w14:paraId="369F4287" w14:textId="77777777" w:rsidR="00794377" w:rsidRPr="00F65579" w:rsidRDefault="00794377">
      <w:pPr>
        <w:spacing w:before="0" w:after="0"/>
        <w:rPr>
          <w:rFonts w:cstheme="minorHAnsi"/>
          <w:b/>
          <w:color w:val="404040"/>
          <w:sz w:val="24"/>
          <w:szCs w:val="28"/>
        </w:rPr>
      </w:pPr>
      <w:r w:rsidRPr="00F65579">
        <w:br w:type="page"/>
      </w:r>
    </w:p>
    <w:p w14:paraId="16C80478" w14:textId="77777777" w:rsidR="00B81829" w:rsidRPr="00F65579" w:rsidRDefault="00B81829" w:rsidP="00B81829">
      <w:pPr>
        <w:pStyle w:val="Heading20"/>
      </w:pPr>
      <w:r w:rsidRPr="00F65579">
        <w:lastRenderedPageBreak/>
        <w:t>Future challenges</w:t>
      </w:r>
    </w:p>
    <w:p w14:paraId="126037C1" w14:textId="77777777" w:rsidR="009940D9" w:rsidRPr="00F65579" w:rsidRDefault="009940D9" w:rsidP="000803F8">
      <w:pPr>
        <w:sectPr w:rsidR="009940D9" w:rsidRPr="00F65579" w:rsidSect="00700E33">
          <w:type w:val="continuous"/>
          <w:pgSz w:w="11909" w:h="16834" w:code="9"/>
          <w:pgMar w:top="1728" w:right="1152" w:bottom="1152" w:left="1152" w:header="720" w:footer="288" w:gutter="0"/>
          <w:cols w:num="2" w:space="720"/>
          <w:noEndnote/>
        </w:sectPr>
      </w:pPr>
    </w:p>
    <w:p w14:paraId="10479785" w14:textId="77777777" w:rsidR="000803F8" w:rsidRPr="00F65579" w:rsidRDefault="000803F8" w:rsidP="000803F8">
      <w:r w:rsidRPr="00F65579">
        <w:t xml:space="preserve">In 2019-20, the priorities outlined in the Department’s </w:t>
      </w:r>
      <w:r w:rsidRPr="00F65579">
        <w:rPr>
          <w:i/>
        </w:rPr>
        <w:t>2019-2023 Corporate Plan</w:t>
      </w:r>
      <w:r w:rsidRPr="00F65579">
        <w:t xml:space="preserve"> will continue to drive our agenda. In particular the Department will be focusing on helping the Victorian public sector deliver better services more efficiently, </w:t>
      </w:r>
      <w:r w:rsidR="00CA6A9C" w:rsidRPr="00F65579">
        <w:t xml:space="preserve">ensuring </w:t>
      </w:r>
      <w:r w:rsidRPr="00F65579">
        <w:t xml:space="preserve">a sustainable financial position for the Victorian </w:t>
      </w:r>
      <w:r w:rsidR="00CA6A9C" w:rsidRPr="00F65579">
        <w:t xml:space="preserve">government </w:t>
      </w:r>
      <w:r w:rsidRPr="00F65579">
        <w:t xml:space="preserve">and delivering value-for-money commercial activities and infrastructure investment. To do so we will continue to focus on remaining a competitive and well-respected employer, to attract and retain the talent required to deliver on Victorian government priorities. </w:t>
      </w:r>
    </w:p>
    <w:p w14:paraId="258C89D5" w14:textId="77777777" w:rsidR="000803F8" w:rsidRPr="00F65579" w:rsidRDefault="000803F8" w:rsidP="000803F8">
      <w:r w:rsidRPr="00F65579">
        <w:t xml:space="preserve">Significant projects for 2019-20 include: </w:t>
      </w:r>
    </w:p>
    <w:p w14:paraId="1B9072EB" w14:textId="77777777" w:rsidR="000803F8" w:rsidRPr="00F65579" w:rsidRDefault="000803F8" w:rsidP="000803F8">
      <w:pPr>
        <w:pStyle w:val="Bullet"/>
      </w:pPr>
      <w:r w:rsidRPr="00F65579">
        <w:t>delivering the annual 2020-21 Victorian Budget;</w:t>
      </w:r>
    </w:p>
    <w:p w14:paraId="0F95603D" w14:textId="7286774A" w:rsidR="000803F8" w:rsidRPr="00F65579" w:rsidRDefault="000803F8" w:rsidP="000803F8">
      <w:pPr>
        <w:pStyle w:val="Bullet"/>
      </w:pPr>
      <w:r w:rsidRPr="00F65579">
        <w:t xml:space="preserve">finalising the Government’s 2019-20 Base and Efficiency Review program and review of the </w:t>
      </w:r>
      <w:r w:rsidR="00C945DC" w:rsidRPr="00F65579">
        <w:t>Departmental Funding Model</w:t>
      </w:r>
      <w:r w:rsidRPr="00F65579">
        <w:t>;</w:t>
      </w:r>
    </w:p>
    <w:p w14:paraId="7099C6D8" w14:textId="33840EC7" w:rsidR="000803F8" w:rsidRPr="00F65579" w:rsidRDefault="000803F8" w:rsidP="000803F8">
      <w:pPr>
        <w:pStyle w:val="Bullet"/>
      </w:pPr>
      <w:r w:rsidRPr="00F65579">
        <w:t xml:space="preserve">strengthening public sector accountability through amendments to the </w:t>
      </w:r>
      <w:r w:rsidR="00441831" w:rsidRPr="00F65579">
        <w:t>financial management frameworks</w:t>
      </w:r>
      <w:r w:rsidRPr="00F65579">
        <w:t>;</w:t>
      </w:r>
    </w:p>
    <w:p w14:paraId="566E3FA2" w14:textId="77777777" w:rsidR="00E77918" w:rsidRPr="00F65579" w:rsidRDefault="00E77918" w:rsidP="00E77918">
      <w:pPr>
        <w:pStyle w:val="Bullet"/>
      </w:pPr>
      <w:r w:rsidRPr="00F65579">
        <w:t>managing the funding and financing for the development of the Suburban Rail Loop;</w:t>
      </w:r>
    </w:p>
    <w:p w14:paraId="5E8C0ABB" w14:textId="77777777" w:rsidR="000803F8" w:rsidRPr="00F65579" w:rsidRDefault="00E77918" w:rsidP="00E77918">
      <w:pPr>
        <w:pStyle w:val="Bullet"/>
      </w:pPr>
      <w:r w:rsidRPr="00F65579">
        <w:t>overseeing the commercial structuring of all PPP projects, particularly the Footscray Hospital and North East Link;</w:t>
      </w:r>
    </w:p>
    <w:p w14:paraId="3D84A2D1" w14:textId="77777777" w:rsidR="009C665C" w:rsidRPr="00F65579" w:rsidRDefault="009C665C" w:rsidP="000803F8">
      <w:pPr>
        <w:pStyle w:val="Bullet"/>
      </w:pPr>
      <w:r w:rsidRPr="00F65579">
        <w:t>collaborating across government on expiring and new intergovernmental agreements including the renegotiation of the National Health Reform Agreement, and reforms in the vocational education and training sector;</w:t>
      </w:r>
    </w:p>
    <w:p w14:paraId="24670192" w14:textId="77777777" w:rsidR="0068731B" w:rsidRPr="00F65579" w:rsidRDefault="0068731B" w:rsidP="0068731B">
      <w:pPr>
        <w:pStyle w:val="Bullet"/>
        <w:rPr>
          <w:sz w:val="22"/>
          <w:szCs w:val="22"/>
        </w:rPr>
      </w:pPr>
      <w:r w:rsidRPr="00F65579">
        <w:t xml:space="preserve">launching two new Partnerships Addressing Disadvantage </w:t>
      </w:r>
      <w:r w:rsidR="009C665C" w:rsidRPr="00F65579">
        <w:t>to improve social outcomes for disadvantaged cohorts</w:t>
      </w:r>
      <w:r w:rsidRPr="00F65579">
        <w:t>;</w:t>
      </w:r>
    </w:p>
    <w:p w14:paraId="1EB4091F" w14:textId="77777777" w:rsidR="000803F8" w:rsidRPr="00F65579" w:rsidRDefault="009940D9" w:rsidP="000803F8">
      <w:pPr>
        <w:pStyle w:val="Bullet"/>
      </w:pPr>
      <w:r w:rsidRPr="00F65579">
        <w:br w:type="column"/>
      </w:r>
      <w:r w:rsidR="00EE3196" w:rsidRPr="00F65579">
        <w:t xml:space="preserve">introducing </w:t>
      </w:r>
      <w:r w:rsidR="007C136F" w:rsidRPr="00F65579">
        <w:t>new processes to streng</w:t>
      </w:r>
      <w:r w:rsidR="00DA7FB8" w:rsidRPr="00F65579">
        <w:t>t</w:t>
      </w:r>
      <w:r w:rsidR="007C136F" w:rsidRPr="00F65579">
        <w:t xml:space="preserve">hen </w:t>
      </w:r>
      <w:r w:rsidR="000803F8" w:rsidRPr="00F65579">
        <w:t>front end engineering and design within the Victorian Government’s Gateway Project Assurance Framework;</w:t>
      </w:r>
    </w:p>
    <w:p w14:paraId="7BCE9DE2" w14:textId="77777777" w:rsidR="000803F8" w:rsidRPr="00F65579" w:rsidRDefault="000803F8" w:rsidP="000803F8">
      <w:pPr>
        <w:pStyle w:val="Bullet"/>
      </w:pPr>
      <w:r w:rsidRPr="00F65579">
        <w:t>overseeing the commercial structuring of all public private partnership projects, particularly Footscray Hospital and North East Link;</w:t>
      </w:r>
    </w:p>
    <w:p w14:paraId="408BED13" w14:textId="77777777" w:rsidR="0068731B" w:rsidRPr="00F65579" w:rsidRDefault="0068731B" w:rsidP="0068731B">
      <w:pPr>
        <w:pStyle w:val="Bullet"/>
        <w:rPr>
          <w:sz w:val="22"/>
          <w:szCs w:val="22"/>
        </w:rPr>
      </w:pPr>
      <w:r w:rsidRPr="00F65579">
        <w:t xml:space="preserve">partnering with the community housing sector to contract up to 1 200 new social dwellings </w:t>
      </w:r>
      <w:r w:rsidR="009C665C" w:rsidRPr="00F65579">
        <w:t>and providing access to longer term, low interest loans to community housing agencies to facilitate the delivery of additional social housing;</w:t>
      </w:r>
      <w:r w:rsidRPr="00F65579">
        <w:t xml:space="preserve"> </w:t>
      </w:r>
    </w:p>
    <w:p w14:paraId="5312C30D" w14:textId="77777777" w:rsidR="000803F8" w:rsidRPr="00F65579" w:rsidRDefault="000803F8" w:rsidP="000803F8">
      <w:pPr>
        <w:pStyle w:val="Bullet"/>
      </w:pPr>
      <w:r w:rsidRPr="00F65579">
        <w:t>leading reforms to optimise Victoria’s infrastructure program;</w:t>
      </w:r>
    </w:p>
    <w:p w14:paraId="11D198B3" w14:textId="77777777" w:rsidR="000803F8" w:rsidRPr="00F65579" w:rsidRDefault="000803F8" w:rsidP="000803F8">
      <w:pPr>
        <w:pStyle w:val="Bullet"/>
      </w:pPr>
      <w:r w:rsidRPr="00F65579">
        <w:t>identifying opportunities to strengthen the State’s balance sheet;</w:t>
      </w:r>
    </w:p>
    <w:p w14:paraId="30DBCFBD" w14:textId="77777777" w:rsidR="000803F8" w:rsidRPr="00F65579" w:rsidRDefault="000803F8" w:rsidP="000803F8">
      <w:pPr>
        <w:pStyle w:val="Bullet"/>
      </w:pPr>
      <w:r w:rsidRPr="00F65579">
        <w:t>implementing the Market-led Proposals Guideline and leading stage one and two assessments;</w:t>
      </w:r>
    </w:p>
    <w:p w14:paraId="7BBD4EC9" w14:textId="77777777" w:rsidR="000803F8" w:rsidRPr="00F65579" w:rsidRDefault="000803F8" w:rsidP="000803F8">
      <w:pPr>
        <w:pStyle w:val="Bullet"/>
      </w:pPr>
      <w:r w:rsidRPr="00F65579">
        <w:t xml:space="preserve">implementing a Social Procurement Framework and increasing procurement benefits for Victorian Government departments and agencies; </w:t>
      </w:r>
    </w:p>
    <w:p w14:paraId="28848003" w14:textId="77777777" w:rsidR="006050B1" w:rsidRPr="00F65579" w:rsidRDefault="000803F8" w:rsidP="000803F8">
      <w:pPr>
        <w:pStyle w:val="Bullet"/>
      </w:pPr>
      <w:r w:rsidRPr="00F65579">
        <w:t>expand</w:t>
      </w:r>
      <w:r w:rsidR="009940D9" w:rsidRPr="00F65579">
        <w:t>ing</w:t>
      </w:r>
      <w:r w:rsidRPr="00F65579">
        <w:t xml:space="preserve"> Shared Service Provider (SSP) advisory services to clients and Government including space management, asset management and security services</w:t>
      </w:r>
      <w:r w:rsidR="009940D9" w:rsidRPr="00F65579">
        <w:t>;</w:t>
      </w:r>
    </w:p>
    <w:p w14:paraId="7E2FCAD4" w14:textId="77777777" w:rsidR="009940D9" w:rsidRPr="00F65579" w:rsidRDefault="009940D9" w:rsidP="009940D9">
      <w:pPr>
        <w:pStyle w:val="Bullet"/>
      </w:pPr>
      <w:r w:rsidRPr="00F65579">
        <w:t>developing an investment attraction strategy that contributes to an overarching economic development strategy; and</w:t>
      </w:r>
    </w:p>
    <w:p w14:paraId="0A851BC2" w14:textId="4FB38A7F" w:rsidR="009940D9" w:rsidRPr="00F65579" w:rsidRDefault="0087112F" w:rsidP="009940D9">
      <w:pPr>
        <w:pStyle w:val="Bullet"/>
      </w:pPr>
      <w:r w:rsidRPr="00F65579">
        <w:t xml:space="preserve">supporting delivery of </w:t>
      </w:r>
      <w:r w:rsidR="009940D9" w:rsidRPr="00F65579">
        <w:t>the Victorian Hydrogen Energy Supply Chain</w:t>
      </w:r>
      <w:r w:rsidR="005011FC" w:rsidRPr="00F65579">
        <w:t xml:space="preserve"> Pilot Project</w:t>
      </w:r>
      <w:r w:rsidR="009940D9" w:rsidRPr="00F65579">
        <w:t>.</w:t>
      </w:r>
    </w:p>
    <w:p w14:paraId="2F8694F4" w14:textId="77777777" w:rsidR="000803F8" w:rsidRPr="00F65579" w:rsidRDefault="000803F8" w:rsidP="000803F8"/>
    <w:p w14:paraId="590D2650" w14:textId="77777777" w:rsidR="008614BF" w:rsidRPr="00F65579" w:rsidRDefault="009C665C" w:rsidP="008614BF">
      <w:pPr>
        <w:pStyle w:val="Heading20"/>
      </w:pPr>
      <w:r w:rsidRPr="00F65579">
        <w:br w:type="column"/>
      </w:r>
      <w:r w:rsidR="008614BF" w:rsidRPr="00F65579">
        <w:lastRenderedPageBreak/>
        <w:t>Our people</w:t>
      </w:r>
    </w:p>
    <w:p w14:paraId="6883A473" w14:textId="77777777" w:rsidR="000803F8" w:rsidRPr="00F65579" w:rsidRDefault="000803F8" w:rsidP="001237B3">
      <w:r w:rsidRPr="00F65579">
        <w:t xml:space="preserve">This year the Department has continued to deliver against our key focus areas aligned with our People Matter Survey results, including </w:t>
      </w:r>
      <w:r w:rsidR="00D91F33" w:rsidRPr="00F65579">
        <w:t xml:space="preserve">promoting and enhancing </w:t>
      </w:r>
      <w:r w:rsidRPr="00F65579">
        <w:t>flexible work practices, diversity and inclusion, leadership, wellbeing and respectful workplace culture. This has included training on mental health and wellbeing for staff, and the delivery of a leadership development program for 40</w:t>
      </w:r>
      <w:r w:rsidR="00D91F33" w:rsidRPr="00F65579">
        <w:rPr>
          <w:rFonts w:ascii="Calibri" w:hAnsi="Calibri" w:cs="Calibri"/>
        </w:rPr>
        <w:t> </w:t>
      </w:r>
      <w:r w:rsidRPr="00F65579">
        <w:t>staff in management or executive roles.</w:t>
      </w:r>
    </w:p>
    <w:p w14:paraId="1D48C45E" w14:textId="77777777" w:rsidR="000803F8" w:rsidRPr="00F65579" w:rsidRDefault="000803F8" w:rsidP="001237B3">
      <w:r w:rsidRPr="00F65579">
        <w:t xml:space="preserve">We have also developed a number of strategies to support a more inclusive and flexible workplace such as the Diversity and Inclusion Framework, including an Aboriginal Employment Action Plan and an All Abilities Action Plan. We continued to </w:t>
      </w:r>
      <w:r w:rsidR="00D91F33" w:rsidRPr="00F65579">
        <w:t xml:space="preserve">make progress </w:t>
      </w:r>
      <w:r w:rsidRPr="00F65579">
        <w:t xml:space="preserve">on achieving gender balance in leadership roles within the Department and </w:t>
      </w:r>
      <w:r w:rsidR="00D91F33" w:rsidRPr="00F65579">
        <w:t xml:space="preserve">working to </w:t>
      </w:r>
      <w:r w:rsidRPr="00F65579">
        <w:t>remov</w:t>
      </w:r>
      <w:r w:rsidR="00D91F33" w:rsidRPr="00F65579">
        <w:t>e</w:t>
      </w:r>
      <w:r w:rsidRPr="00F65579">
        <w:t xml:space="preserve"> unconscious bias in </w:t>
      </w:r>
      <w:r w:rsidR="00D91F33" w:rsidRPr="00F65579">
        <w:t>recruitment outcomes</w:t>
      </w:r>
      <w:r w:rsidRPr="00F65579">
        <w:t>.</w:t>
      </w:r>
    </w:p>
    <w:p w14:paraId="0BA215E8" w14:textId="77777777" w:rsidR="000803F8" w:rsidRPr="00F65579" w:rsidRDefault="000803F8" w:rsidP="001237B3">
      <w:r w:rsidRPr="00F65579">
        <w:t>We have welcomed into the Department a total of 70</w:t>
      </w:r>
      <w:r w:rsidR="00D91F33" w:rsidRPr="00F65579">
        <w:rPr>
          <w:rFonts w:ascii="Calibri" w:hAnsi="Calibri" w:cs="Calibri"/>
        </w:rPr>
        <w:t> </w:t>
      </w:r>
      <w:r w:rsidRPr="00F65579">
        <w:t>new staff members, transitioning from the former Department of Economic Development, Jobs, Transport and Resources (DEDJTR). These staff members form Invest Victoria, supporting the Treasurer in his new Economic Development portfolio.</w:t>
      </w:r>
    </w:p>
    <w:p w14:paraId="642F0AE5" w14:textId="77777777" w:rsidR="000803F8" w:rsidRPr="00F65579" w:rsidRDefault="000803F8" w:rsidP="001237B3">
      <w:r w:rsidRPr="00F65579">
        <w:t xml:space="preserve">This year has seen significant upgrades to the technology used by Department staff to support the work they deliver each day. These upgrades have contributed to </w:t>
      </w:r>
      <w:r w:rsidR="00794377" w:rsidRPr="00F65579">
        <w:t>the efficiency of our workforce, improving staff mobility and supporting flexible work arrangements. T</w:t>
      </w:r>
      <w:r w:rsidRPr="00F65579">
        <w:t>he Mobility Project has provided staff across the Department with laptop devices</w:t>
      </w:r>
      <w:r w:rsidR="00794377" w:rsidRPr="00F65579">
        <w:t xml:space="preserve">, incorporating </w:t>
      </w:r>
      <w:r w:rsidRPr="00F65579">
        <w:t>the roll-out of Office 356 products. We have also introduced a new cloud-based, all-in-one finance and procurement system, providing significant efficiencies and functionality improvements for staff.</w:t>
      </w:r>
    </w:p>
    <w:p w14:paraId="7BC1D412" w14:textId="77777777" w:rsidR="008F632E" w:rsidRPr="00F65579" w:rsidRDefault="000803F8" w:rsidP="001237B3">
      <w:r w:rsidRPr="00F65579">
        <w:t xml:space="preserve">I would like to thank staff for their contributions to the work of the Department </w:t>
      </w:r>
      <w:r w:rsidR="0069128C" w:rsidRPr="00F65579">
        <w:t>over</w:t>
      </w:r>
      <w:r w:rsidRPr="00F65579">
        <w:t xml:space="preserve"> the past financial year. Your efforts to provide the highest standard of advice and service delivery continue to make a positive contribution to the lives of all Victorians.</w:t>
      </w:r>
    </w:p>
    <w:p w14:paraId="35952AA2" w14:textId="47558803" w:rsidR="006A7F66" w:rsidRDefault="006A7F66" w:rsidP="00425BFF">
      <w:pPr>
        <w:ind w:left="-90"/>
      </w:pPr>
      <w:r>
        <w:rPr>
          <w:rFonts w:cstheme="minorHAnsi"/>
          <w:noProof/>
        </w:rPr>
        <w:drawing>
          <wp:anchor distT="0" distB="0" distL="114300" distR="114300" simplePos="0" relativeHeight="251656704" behindDoc="0" locked="0" layoutInCell="1" allowOverlap="1" wp14:anchorId="59F21B2A" wp14:editId="0D23F050">
            <wp:simplePos x="0" y="0"/>
            <wp:positionH relativeFrom="column">
              <wp:posOffset>-160600</wp:posOffset>
            </wp:positionH>
            <wp:positionV relativeFrom="paragraph">
              <wp:posOffset>8448</wp:posOffset>
            </wp:positionV>
            <wp:extent cx="1666875" cy="601345"/>
            <wp:effectExtent l="0" t="0" r="0" b="8255"/>
            <wp:wrapNone/>
            <wp:docPr id="2" name="Picture 2" descr="T:\Corpcom_CSS\COMMUNICATIONS\PROJECTS\DTF Annual Report\2014-15\Misc\dm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com_CSS\COMMUNICATIONS\PROJECTS\DTF Annual Report\2014-15\Misc\dm signature.jpg"/>
                    <pic:cNvPicPr>
                      <a:picLocks noChangeAspect="1" noChangeArrowheads="1"/>
                    </pic:cNvPicPr>
                  </pic:nvPicPr>
                  <pic:blipFill>
                    <a:blip r:embed="rId16" cstate="print">
                      <a:clrChange>
                        <a:clrFrom>
                          <a:srgbClr val="FFFFFF"/>
                        </a:clrFrom>
                        <a:clrTo>
                          <a:srgbClr val="FFFFFF">
                            <a:alpha val="0"/>
                          </a:srgbClr>
                        </a:clrTo>
                      </a:clrChange>
                      <a:grayscl/>
                      <a:extLst>
                        <a:ext uri="{BEBA8EAE-BF5A-486C-A8C5-ECC9F3942E4B}">
                          <a14:imgProps xmlns:a14="http://schemas.microsoft.com/office/drawing/2010/main">
                            <a14:imgLayer r:embed="rId17">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601345"/>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14:paraId="00EEB299" w14:textId="77777777" w:rsidR="006A7F66" w:rsidRPr="00F65579" w:rsidRDefault="006A7F66" w:rsidP="00425BFF">
      <w:pPr>
        <w:ind w:left="-90"/>
      </w:pPr>
    </w:p>
    <w:p w14:paraId="3CC1EFD1" w14:textId="77777777" w:rsidR="003A27FC" w:rsidRPr="00F65579" w:rsidRDefault="003A27FC" w:rsidP="003A27FC">
      <w:pPr>
        <w:rPr>
          <w:rFonts w:cstheme="minorHAnsi"/>
          <w:b/>
        </w:rPr>
      </w:pPr>
      <w:r w:rsidRPr="00F65579">
        <w:rPr>
          <w:rFonts w:cstheme="minorHAnsi"/>
          <w:b/>
        </w:rPr>
        <w:t>David Martine</w:t>
      </w:r>
      <w:r w:rsidRPr="00F65579">
        <w:rPr>
          <w:rFonts w:cstheme="minorHAnsi"/>
          <w:b/>
        </w:rPr>
        <w:br/>
        <w:t>Secretary</w:t>
      </w:r>
    </w:p>
    <w:p w14:paraId="7719FEE9" w14:textId="77777777" w:rsidR="003A27FC" w:rsidRPr="00F65579" w:rsidRDefault="003A27FC" w:rsidP="003A27FC">
      <w:pPr>
        <w:rPr>
          <w:rFonts w:cstheme="minorHAnsi"/>
        </w:rPr>
      </w:pPr>
    </w:p>
    <w:p w14:paraId="3B55369E" w14:textId="77777777" w:rsidR="003A27FC" w:rsidRPr="00F65579" w:rsidRDefault="003A27FC" w:rsidP="003A27FC">
      <w:pPr>
        <w:spacing w:before="0" w:after="0"/>
      </w:pPr>
      <w:r w:rsidRPr="00F65579">
        <w:br w:type="page"/>
      </w:r>
    </w:p>
    <w:p w14:paraId="4F1D1C8C" w14:textId="77777777" w:rsidR="003A27FC" w:rsidRPr="00F65579" w:rsidRDefault="003A27FC" w:rsidP="00F93A60">
      <w:pPr>
        <w:pStyle w:val="Heading20"/>
      </w:pPr>
      <w:r w:rsidRPr="00F65579">
        <w:lastRenderedPageBreak/>
        <w:t>201</w:t>
      </w:r>
      <w:r w:rsidR="004D5749" w:rsidRPr="00F65579">
        <w:t>8</w:t>
      </w:r>
      <w:r w:rsidR="003E7C90" w:rsidRPr="00F65579">
        <w:noBreakHyphen/>
      </w:r>
      <w:r w:rsidRPr="00F65579">
        <w:t>1</w:t>
      </w:r>
      <w:r w:rsidR="004D5749" w:rsidRPr="00F65579">
        <w:t>9</w:t>
      </w:r>
      <w:r w:rsidRPr="00F65579">
        <w:t xml:space="preserve"> performance</w:t>
      </w:r>
    </w:p>
    <w:p w14:paraId="2ADCF5D6" w14:textId="18341BD9" w:rsidR="00FD7161" w:rsidRPr="00F65579" w:rsidRDefault="00A01117" w:rsidP="00A01117">
      <w:pPr>
        <w:rPr>
          <w:szCs w:val="17"/>
        </w:rPr>
      </w:pPr>
      <w:r w:rsidRPr="00F65579">
        <w:t>DTF continues to perform strongly in the delivery of its core business objectives, as a provider of advice and services to Government. DTF also performed well in meeting its outputs as specified in the State</w:t>
      </w:r>
      <w:r w:rsidR="00B21A45" w:rsidRPr="00F65579">
        <w:t>’</w:t>
      </w:r>
      <w:r w:rsidRPr="00F65579">
        <w:t>s 2018</w:t>
      </w:r>
      <w:r w:rsidR="003E7C90" w:rsidRPr="00F65579">
        <w:noBreakHyphen/>
      </w:r>
      <w:r w:rsidRPr="00F65579">
        <w:t xml:space="preserve">19 Budget Paper No. 3. </w:t>
      </w:r>
      <w:r w:rsidRPr="00F65579">
        <w:rPr>
          <w:i/>
          <w:iCs/>
        </w:rPr>
        <w:t>Service Delivery</w:t>
      </w:r>
      <w:r w:rsidRPr="00F65579">
        <w:t>. Of the Department</w:t>
      </w:r>
      <w:r w:rsidR="00B21A45" w:rsidRPr="00F65579">
        <w:t>’</w:t>
      </w:r>
      <w:r w:rsidRPr="00F65579">
        <w:t>s 60 quantity, quality and timeliness output performance targets that are available, 8</w:t>
      </w:r>
      <w:r w:rsidR="004E7AA6">
        <w:t>5</w:t>
      </w:r>
      <w:r w:rsidRPr="00F65579">
        <w:rPr>
          <w:rFonts w:ascii="Calibri" w:hAnsi="Calibri" w:cs="Calibri"/>
        </w:rPr>
        <w:t> </w:t>
      </w:r>
      <w:r w:rsidRPr="00F65579">
        <w:t>per</w:t>
      </w:r>
      <w:r w:rsidR="00FA664A" w:rsidRPr="00F65579">
        <w:rPr>
          <w:rFonts w:ascii="Calibri" w:hAnsi="Calibri" w:cs="Calibri"/>
        </w:rPr>
        <w:t> </w:t>
      </w:r>
      <w:r w:rsidRPr="00F65579">
        <w:t>cent were met or exceeded.</w:t>
      </w:r>
    </w:p>
    <w:p w14:paraId="79CFD773" w14:textId="77777777" w:rsidR="00D740EE" w:rsidRPr="00F65579" w:rsidRDefault="00FD7161" w:rsidP="00D740EE">
      <w:pPr>
        <w:pStyle w:val="Heading30"/>
      </w:pPr>
      <w:r w:rsidRPr="00F65579">
        <w:br w:type="column"/>
      </w:r>
      <w:bookmarkStart w:id="11" w:name="_Ref489438932"/>
      <w:r w:rsidR="00D740EE" w:rsidRPr="00F65579">
        <w:t>Departmental objectives, indicators and outputs</w:t>
      </w:r>
      <w:bookmarkEnd w:id="11"/>
    </w:p>
    <w:p w14:paraId="35894646" w14:textId="77777777" w:rsidR="00FD7161" w:rsidRPr="00F65579" w:rsidRDefault="00FD7161" w:rsidP="00FD7161">
      <w:pPr>
        <w:rPr>
          <w:rFonts w:cstheme="minorHAnsi"/>
        </w:rPr>
      </w:pPr>
      <w:r w:rsidRPr="00F65579">
        <w:rPr>
          <w:rFonts w:cstheme="minorHAnsi"/>
        </w:rPr>
        <w:t>The Department</w:t>
      </w:r>
      <w:r w:rsidR="00B21A45" w:rsidRPr="00F65579">
        <w:rPr>
          <w:rFonts w:cstheme="minorHAnsi"/>
        </w:rPr>
        <w:t>’</w:t>
      </w:r>
      <w:r w:rsidRPr="00F65579">
        <w:rPr>
          <w:rFonts w:cstheme="minorHAnsi"/>
        </w:rPr>
        <w:t>s objectives, associated indicators, and linked outputs as set out in the 201</w:t>
      </w:r>
      <w:r w:rsidR="004D5749" w:rsidRPr="00F65579">
        <w:rPr>
          <w:rFonts w:cstheme="minorHAnsi"/>
        </w:rPr>
        <w:t>8</w:t>
      </w:r>
      <w:r w:rsidR="003E7C90" w:rsidRPr="00F65579">
        <w:rPr>
          <w:rFonts w:cstheme="minorHAnsi"/>
        </w:rPr>
        <w:noBreakHyphen/>
      </w:r>
      <w:r w:rsidRPr="00F65579">
        <w:rPr>
          <w:rFonts w:cstheme="minorHAnsi"/>
        </w:rPr>
        <w:t>1</w:t>
      </w:r>
      <w:r w:rsidR="004D5749" w:rsidRPr="00F65579">
        <w:rPr>
          <w:rFonts w:cstheme="minorHAnsi"/>
        </w:rPr>
        <w:t>9</w:t>
      </w:r>
      <w:r w:rsidRPr="00F65579">
        <w:rPr>
          <w:rFonts w:cstheme="minorHAnsi"/>
        </w:rPr>
        <w:t xml:space="preserve"> Budget Paper No.</w:t>
      </w:r>
      <w:r w:rsidRPr="00F65579">
        <w:rPr>
          <w:rFonts w:ascii="Calibri" w:hAnsi="Calibri" w:cs="Calibri"/>
        </w:rPr>
        <w:t> </w:t>
      </w:r>
      <w:r w:rsidRPr="00F65579">
        <w:rPr>
          <w:rFonts w:cstheme="minorHAnsi"/>
        </w:rPr>
        <w:t xml:space="preserve">3 </w:t>
      </w:r>
      <w:r w:rsidRPr="00F65579">
        <w:rPr>
          <w:rFonts w:cstheme="minorHAnsi"/>
          <w:i/>
        </w:rPr>
        <w:t>Service Delivery</w:t>
      </w:r>
      <w:r w:rsidRPr="00F65579">
        <w:rPr>
          <w:rFonts w:cstheme="minorHAnsi"/>
        </w:rPr>
        <w:t xml:space="preserve"> are shown below.</w:t>
      </w:r>
    </w:p>
    <w:p w14:paraId="6E59A9B1" w14:textId="77777777" w:rsidR="00700E33" w:rsidRPr="00F65579" w:rsidRDefault="00700E33" w:rsidP="00700E33">
      <w:pPr>
        <w:rPr>
          <w:rFonts w:cstheme="minorHAnsi"/>
        </w:rPr>
      </w:pPr>
    </w:p>
    <w:p w14:paraId="00CFE956" w14:textId="77777777" w:rsidR="00700E33" w:rsidRPr="00F65579" w:rsidRDefault="00700E33" w:rsidP="00700E33">
      <w:pPr>
        <w:sectPr w:rsidR="00700E33" w:rsidRPr="00F65579" w:rsidSect="00700E33">
          <w:type w:val="continuous"/>
          <w:pgSz w:w="11909" w:h="16834" w:code="9"/>
          <w:pgMar w:top="1728" w:right="1152" w:bottom="1152" w:left="1152" w:header="720" w:footer="288" w:gutter="0"/>
          <w:cols w:num="2" w:space="720"/>
          <w:noEndnote/>
        </w:sectPr>
      </w:pPr>
    </w:p>
    <w:p w14:paraId="43372970" w14:textId="77777777" w:rsidR="009F08E3" w:rsidRPr="00F65579" w:rsidRDefault="009F08E3" w:rsidP="00700E33">
      <w:pPr>
        <w:pStyle w:val="Spacer"/>
      </w:pPr>
    </w:p>
    <w:tbl>
      <w:tblPr>
        <w:tblW w:w="0" w:type="auto"/>
        <w:tblInd w:w="108" w:type="dxa"/>
        <w:tblLook w:val="0400" w:firstRow="0" w:lastRow="0" w:firstColumn="0" w:lastColumn="0" w:noHBand="0" w:noVBand="1"/>
      </w:tblPr>
      <w:tblGrid>
        <w:gridCol w:w="3060"/>
        <w:gridCol w:w="3330"/>
        <w:gridCol w:w="3251"/>
      </w:tblGrid>
      <w:tr w:rsidR="009F08E3" w:rsidRPr="00F65579" w14:paraId="633B1B3A" w14:textId="77777777" w:rsidTr="003D3FF3">
        <w:trPr>
          <w:tblHeader/>
        </w:trPr>
        <w:tc>
          <w:tcPr>
            <w:tcW w:w="3060" w:type="dxa"/>
            <w:shd w:val="clear" w:color="auto" w:fill="auto"/>
          </w:tcPr>
          <w:p w14:paraId="363D7313" w14:textId="77777777" w:rsidR="009F08E3" w:rsidRPr="00F65579" w:rsidRDefault="009F08E3" w:rsidP="003D3FF3">
            <w:pPr>
              <w:pStyle w:val="Tabletextheadingleft"/>
              <w:rPr>
                <w:szCs w:val="16"/>
              </w:rPr>
            </w:pPr>
            <w:r w:rsidRPr="00F65579">
              <w:rPr>
                <w:rFonts w:cstheme="minorHAnsi"/>
                <w:szCs w:val="16"/>
              </w:rPr>
              <w:t>Departmental objective</w:t>
            </w:r>
          </w:p>
        </w:tc>
        <w:tc>
          <w:tcPr>
            <w:tcW w:w="3330" w:type="dxa"/>
          </w:tcPr>
          <w:p w14:paraId="6E74667B" w14:textId="77777777" w:rsidR="009F08E3" w:rsidRPr="00F65579" w:rsidRDefault="009F08E3" w:rsidP="003D3FF3">
            <w:pPr>
              <w:pStyle w:val="Tabletextheadingleft"/>
            </w:pPr>
            <w:r w:rsidRPr="00F65579">
              <w:t>Indicators</w:t>
            </w:r>
          </w:p>
        </w:tc>
        <w:tc>
          <w:tcPr>
            <w:tcW w:w="3251" w:type="dxa"/>
          </w:tcPr>
          <w:p w14:paraId="028C80F0" w14:textId="77777777" w:rsidR="009F08E3" w:rsidRPr="00F65579" w:rsidRDefault="009F08E3" w:rsidP="003D3FF3">
            <w:pPr>
              <w:pStyle w:val="Tabletextheadingleft"/>
              <w:rPr>
                <w:szCs w:val="16"/>
              </w:rPr>
            </w:pPr>
            <w:r w:rsidRPr="00F65579">
              <w:rPr>
                <w:rFonts w:cstheme="minorHAnsi"/>
                <w:szCs w:val="16"/>
              </w:rPr>
              <w:t>Outputs</w:t>
            </w:r>
          </w:p>
        </w:tc>
      </w:tr>
      <w:tr w:rsidR="009F08E3" w:rsidRPr="00F65579" w14:paraId="7021BB6D" w14:textId="77777777" w:rsidTr="003D3FF3">
        <w:tc>
          <w:tcPr>
            <w:tcW w:w="3060" w:type="dxa"/>
            <w:shd w:val="clear" w:color="auto" w:fill="E0E0E0"/>
          </w:tcPr>
          <w:p w14:paraId="6D906812" w14:textId="77777777" w:rsidR="009F08E3" w:rsidRPr="00F65579" w:rsidRDefault="009F08E3" w:rsidP="003D3FF3">
            <w:pPr>
              <w:pStyle w:val="Tabletext"/>
              <w:rPr>
                <w:szCs w:val="16"/>
              </w:rPr>
            </w:pPr>
            <w:r w:rsidRPr="00F65579">
              <w:rPr>
                <w:rFonts w:cstheme="minorHAnsi"/>
                <w:b/>
                <w:szCs w:val="16"/>
              </w:rPr>
              <w:t>Optimise Victoria</w:t>
            </w:r>
            <w:r w:rsidR="00B21A45" w:rsidRPr="00F65579">
              <w:rPr>
                <w:rFonts w:cstheme="minorHAnsi"/>
                <w:b/>
                <w:szCs w:val="16"/>
              </w:rPr>
              <w:t>’</w:t>
            </w:r>
            <w:r w:rsidRPr="00F65579">
              <w:rPr>
                <w:rFonts w:cstheme="minorHAnsi"/>
                <w:b/>
                <w:szCs w:val="16"/>
              </w:rPr>
              <w:t>s fiscal resources</w:t>
            </w:r>
          </w:p>
          <w:p w14:paraId="57F56FE0" w14:textId="77777777" w:rsidR="009F08E3" w:rsidRPr="00F65579" w:rsidRDefault="009F08E3" w:rsidP="003D3FF3">
            <w:pPr>
              <w:pStyle w:val="Tabletext"/>
            </w:pPr>
            <w:r w:rsidRPr="00F65579">
              <w:t>Under this objective, the Department provides analysis and advice to Government on the management of Victoria</w:t>
            </w:r>
            <w:r w:rsidR="00B21A45" w:rsidRPr="00F65579">
              <w:t>’</w:t>
            </w:r>
            <w:r w:rsidRPr="00F65579">
              <w:t>s fiscal resources to support decision</w:t>
            </w:r>
            <w:r w:rsidR="003E7C90" w:rsidRPr="00F65579">
              <w:noBreakHyphen/>
            </w:r>
            <w:r w:rsidRPr="00F65579">
              <w:t>making and reporting for the benefit of all Victorians.</w:t>
            </w:r>
          </w:p>
          <w:p w14:paraId="7DD1CF98" w14:textId="77777777" w:rsidR="009F08E3" w:rsidRPr="00F65579" w:rsidRDefault="009F08E3" w:rsidP="003D3FF3">
            <w:pPr>
              <w:pStyle w:val="Tabletext"/>
            </w:pPr>
            <w:r w:rsidRPr="00F65579">
              <w:t>The Department leads the development of financial policy advice to Government and the Victorian public sector through detailed analysis of key policy priorities including resource allocation, financial risk and government service performance, financial reporting frameworks, and the State</w:t>
            </w:r>
            <w:r w:rsidR="00B21A45" w:rsidRPr="00F65579">
              <w:t>’</w:t>
            </w:r>
            <w:r w:rsidRPr="00F65579">
              <w:t>s budget position to inform and support the publication of key whole</w:t>
            </w:r>
            <w:r w:rsidR="003E7C90" w:rsidRPr="00F65579">
              <w:noBreakHyphen/>
            </w:r>
            <w:r w:rsidRPr="00F65579">
              <w:t>of</w:t>
            </w:r>
            <w:r w:rsidR="003E7C90" w:rsidRPr="00F65579">
              <w:noBreakHyphen/>
            </w:r>
            <w:r w:rsidRPr="00F65579">
              <w:t>state financial reports.</w:t>
            </w:r>
          </w:p>
        </w:tc>
        <w:tc>
          <w:tcPr>
            <w:tcW w:w="3330" w:type="dxa"/>
          </w:tcPr>
          <w:p w14:paraId="7515F7A5" w14:textId="77777777" w:rsidR="009F08E3" w:rsidRPr="00F65579" w:rsidRDefault="009F08E3" w:rsidP="003D3FF3">
            <w:pPr>
              <w:pStyle w:val="Tabletext"/>
            </w:pPr>
            <w:r w:rsidRPr="00F65579">
              <w:t>A net operating surplus consistent with maintaining general government net debt at a sustainable level.</w:t>
            </w:r>
          </w:p>
          <w:p w14:paraId="66CA77D7" w14:textId="77777777" w:rsidR="009F08E3" w:rsidRPr="00F65579" w:rsidRDefault="009F08E3" w:rsidP="003D3FF3">
            <w:pPr>
              <w:pStyle w:val="Tabletext"/>
            </w:pPr>
            <w:r w:rsidRPr="00F65579">
              <w:t xml:space="preserve">General government net debt as a percentage of </w:t>
            </w:r>
            <w:r w:rsidR="00B81729" w:rsidRPr="00F65579">
              <w:t>gross state product (</w:t>
            </w:r>
            <w:r w:rsidRPr="00F65579">
              <w:t>GSP</w:t>
            </w:r>
            <w:r w:rsidR="00B81729" w:rsidRPr="00F65579">
              <w:t>)</w:t>
            </w:r>
            <w:r w:rsidRPr="00F65579">
              <w:t xml:space="preserve"> to be maintained at a sustainable level.</w:t>
            </w:r>
          </w:p>
          <w:p w14:paraId="00645989" w14:textId="77777777" w:rsidR="009F08E3" w:rsidRPr="00F65579" w:rsidRDefault="009F08E3" w:rsidP="003D3FF3">
            <w:pPr>
              <w:pStyle w:val="Tabletext"/>
            </w:pPr>
            <w:r w:rsidRPr="00F65579">
              <w:t xml:space="preserve">Agency compliance with the Standing Directions under the </w:t>
            </w:r>
            <w:r w:rsidRPr="00F65579">
              <w:rPr>
                <w:i/>
              </w:rPr>
              <w:t>Financial Management Act 1994</w:t>
            </w:r>
            <w:r w:rsidRPr="00F65579">
              <w:t>.</w:t>
            </w:r>
          </w:p>
          <w:p w14:paraId="24CB9BDC" w14:textId="77777777" w:rsidR="009F08E3" w:rsidRPr="00F65579" w:rsidRDefault="009F08E3" w:rsidP="003D3FF3">
            <w:pPr>
              <w:pStyle w:val="Tabletext"/>
            </w:pPr>
            <w:r w:rsidRPr="00F65579">
              <w:t>Advice contributes to the achievement of Government policies and priorities relating to optimising Victoria</w:t>
            </w:r>
            <w:r w:rsidR="00B21A45" w:rsidRPr="00F65579">
              <w:t>’</w:t>
            </w:r>
            <w:r w:rsidRPr="00F65579">
              <w:t>s fiscal resources.</w:t>
            </w:r>
          </w:p>
        </w:tc>
        <w:tc>
          <w:tcPr>
            <w:tcW w:w="3251" w:type="dxa"/>
          </w:tcPr>
          <w:p w14:paraId="32271E84" w14:textId="77777777" w:rsidR="009F08E3" w:rsidRPr="00F65579" w:rsidRDefault="009F08E3" w:rsidP="003D3FF3">
            <w:pPr>
              <w:pStyle w:val="Tabletext"/>
            </w:pPr>
            <w:r w:rsidRPr="00F65579">
              <w:t>Budget and Financial Advice</w:t>
            </w:r>
          </w:p>
          <w:p w14:paraId="21CA7CC8" w14:textId="77777777" w:rsidR="009F08E3" w:rsidRPr="00F65579" w:rsidRDefault="009F08E3" w:rsidP="003D3FF3">
            <w:pPr>
              <w:pStyle w:val="Tabletext"/>
            </w:pPr>
            <w:r w:rsidRPr="00F65579">
              <w:t>Revenue Management and Administrative Services to Government</w:t>
            </w:r>
          </w:p>
        </w:tc>
      </w:tr>
      <w:tr w:rsidR="009F08E3" w:rsidRPr="00F65579" w14:paraId="4ECAA6A8" w14:textId="77777777" w:rsidTr="003D3FF3">
        <w:tc>
          <w:tcPr>
            <w:tcW w:w="3060" w:type="dxa"/>
            <w:shd w:val="clear" w:color="auto" w:fill="E0E0E0"/>
          </w:tcPr>
          <w:p w14:paraId="59203C55" w14:textId="77777777" w:rsidR="009F08E3" w:rsidRPr="00F65579" w:rsidRDefault="009F08E3" w:rsidP="003D3FF3">
            <w:pPr>
              <w:pStyle w:val="Tabletext"/>
              <w:keepLines/>
              <w:rPr>
                <w:szCs w:val="16"/>
              </w:rPr>
            </w:pPr>
            <w:r w:rsidRPr="00F65579">
              <w:rPr>
                <w:b/>
                <w:szCs w:val="16"/>
              </w:rPr>
              <w:t>Strengthen Victoria</w:t>
            </w:r>
            <w:r w:rsidR="00B21A45" w:rsidRPr="00F65579">
              <w:rPr>
                <w:b/>
                <w:szCs w:val="16"/>
              </w:rPr>
              <w:t>’</w:t>
            </w:r>
            <w:r w:rsidRPr="00F65579">
              <w:rPr>
                <w:b/>
                <w:szCs w:val="16"/>
              </w:rPr>
              <w:t>s economic performance</w:t>
            </w:r>
          </w:p>
          <w:p w14:paraId="44B76CE9" w14:textId="77777777" w:rsidR="009F08E3" w:rsidRPr="00F65579" w:rsidRDefault="009F08E3" w:rsidP="003D3FF3">
            <w:pPr>
              <w:pStyle w:val="Tabletext"/>
              <w:keepLines/>
            </w:pPr>
            <w:r w:rsidRPr="00F65579">
              <w:t>Under this objective, the Department delivers advice on economic policy, forecasts, legislation and frameworks. It also supports Government by administering economic regulation of utilities and other specified markets in Victoria to protect the long</w:t>
            </w:r>
            <w:r w:rsidR="003E7C90" w:rsidRPr="00F65579">
              <w:noBreakHyphen/>
            </w:r>
            <w:r w:rsidRPr="00F65579">
              <w:t>term interests of Victorian consumers with regard to price, quality, efficiency and reliability of essential services.</w:t>
            </w:r>
          </w:p>
          <w:p w14:paraId="4BD9ECED" w14:textId="77777777" w:rsidR="009F08E3" w:rsidRPr="00F65579" w:rsidRDefault="009F08E3" w:rsidP="003D3FF3">
            <w:pPr>
              <w:pStyle w:val="Tabletext"/>
              <w:keepLines/>
            </w:pPr>
            <w:r w:rsidRPr="00F65579">
              <w:t>The Department leads the development of advice to Government on key economic and financial strategies including regulatory reform, Government tax policy and intergovernmental relations to drive improvements in Victoria</w:t>
            </w:r>
            <w:r w:rsidR="00B21A45" w:rsidRPr="00F65579">
              <w:t>’</w:t>
            </w:r>
            <w:r w:rsidRPr="00F65579">
              <w:t>s productive and efficient resource allocation, competitiveness and equity across the Victorian economy.</w:t>
            </w:r>
          </w:p>
        </w:tc>
        <w:tc>
          <w:tcPr>
            <w:tcW w:w="3330" w:type="dxa"/>
          </w:tcPr>
          <w:p w14:paraId="0263287A" w14:textId="77777777" w:rsidR="009F08E3" w:rsidRPr="00F65579" w:rsidRDefault="009F08E3" w:rsidP="003D3FF3">
            <w:pPr>
              <w:pStyle w:val="Tabletext"/>
              <w:keepLines/>
            </w:pPr>
            <w:r w:rsidRPr="00F65579">
              <w:t xml:space="preserve">Economic growth to exceed population </w:t>
            </w:r>
            <w:r w:rsidR="0020316A" w:rsidRPr="00F65579">
              <w:t xml:space="preserve">growth </w:t>
            </w:r>
            <w:r w:rsidRPr="00F65579">
              <w:t>as expressed by GSP per capita increasing in real terms (annual percentage change).</w:t>
            </w:r>
          </w:p>
          <w:p w14:paraId="311484C5" w14:textId="77777777" w:rsidR="009F08E3" w:rsidRPr="00F65579" w:rsidRDefault="009F08E3" w:rsidP="003D3FF3">
            <w:pPr>
              <w:pStyle w:val="Tabletext"/>
              <w:keepLines/>
            </w:pPr>
            <w:r w:rsidRPr="00F65579">
              <w:t xml:space="preserve">Total Victorian employment to grow each year (annual percentage change). </w:t>
            </w:r>
          </w:p>
          <w:p w14:paraId="7B365919" w14:textId="77777777" w:rsidR="009F08E3" w:rsidRPr="00F65579" w:rsidRDefault="009F08E3" w:rsidP="003D3FF3">
            <w:pPr>
              <w:pStyle w:val="Tabletext"/>
              <w:keepLines/>
            </w:pPr>
            <w:r w:rsidRPr="00F65579">
              <w:t>Advice contributes to the achievement of Government policies and priorities relating to economic and social outcomes.</w:t>
            </w:r>
          </w:p>
        </w:tc>
        <w:tc>
          <w:tcPr>
            <w:tcW w:w="3251" w:type="dxa"/>
          </w:tcPr>
          <w:p w14:paraId="6F051BA0" w14:textId="77777777" w:rsidR="009F08E3" w:rsidRPr="00F65579" w:rsidRDefault="009F08E3" w:rsidP="003D3FF3">
            <w:pPr>
              <w:pStyle w:val="Tabletext"/>
              <w:keepLines/>
            </w:pPr>
            <w:r w:rsidRPr="00F65579">
              <w:t>Economic and Policy Advice</w:t>
            </w:r>
          </w:p>
          <w:p w14:paraId="3201B998" w14:textId="77777777" w:rsidR="009F08E3" w:rsidRPr="00F65579" w:rsidRDefault="009F08E3" w:rsidP="003D3FF3">
            <w:pPr>
              <w:pStyle w:val="Tabletext"/>
              <w:keepLines/>
            </w:pPr>
            <w:r w:rsidRPr="00F65579">
              <w:t>Economic Regulatory Services</w:t>
            </w:r>
          </w:p>
          <w:p w14:paraId="0739C86D" w14:textId="77777777" w:rsidR="00DB7647" w:rsidRPr="00F65579" w:rsidRDefault="00DB7647" w:rsidP="003D3FF3">
            <w:pPr>
              <w:pStyle w:val="Tabletext"/>
              <w:keepLines/>
              <w:rPr>
                <w:vertAlign w:val="superscript"/>
              </w:rPr>
            </w:pPr>
            <w:r w:rsidRPr="00F65579">
              <w:rPr>
                <w:rFonts w:cstheme="minorHAnsi"/>
              </w:rPr>
              <w:t>Invest Victoria</w:t>
            </w:r>
            <w:r w:rsidRPr="00F65579">
              <w:rPr>
                <w:rFonts w:cstheme="minorHAnsi"/>
                <w:vertAlign w:val="superscript"/>
              </w:rPr>
              <w:t>(a)</w:t>
            </w:r>
          </w:p>
        </w:tc>
      </w:tr>
      <w:tr w:rsidR="009F08E3" w:rsidRPr="00F65579" w14:paraId="29B73AD9" w14:textId="77777777" w:rsidTr="00FA664A">
        <w:trPr>
          <w:cantSplit/>
        </w:trPr>
        <w:tc>
          <w:tcPr>
            <w:tcW w:w="3060" w:type="dxa"/>
            <w:shd w:val="clear" w:color="auto" w:fill="E0E0E0"/>
          </w:tcPr>
          <w:p w14:paraId="4F68698D" w14:textId="77777777" w:rsidR="009F08E3" w:rsidRPr="00F65579" w:rsidRDefault="009F08E3" w:rsidP="003D3FF3">
            <w:pPr>
              <w:pStyle w:val="Tabletext"/>
              <w:rPr>
                <w:szCs w:val="16"/>
              </w:rPr>
            </w:pPr>
            <w:r w:rsidRPr="00F65579">
              <w:rPr>
                <w:b/>
                <w:szCs w:val="16"/>
              </w:rPr>
              <w:lastRenderedPageBreak/>
              <w:t>Improve how Government manages its balance sheet, commercial activities and public sector infrastructure</w:t>
            </w:r>
          </w:p>
          <w:p w14:paraId="73A61CFD" w14:textId="77777777" w:rsidR="009F08E3" w:rsidRPr="00F65579" w:rsidRDefault="009F08E3" w:rsidP="009F08E3">
            <w:pPr>
              <w:pStyle w:val="Tabletext"/>
            </w:pPr>
            <w:r w:rsidRPr="00F65579">
              <w:t>Under this objective, the Department delivers Government policies focused on overseeing the State</w:t>
            </w:r>
            <w:r w:rsidR="00B21A45" w:rsidRPr="00F65579">
              <w:t>’</w:t>
            </w:r>
            <w:r w:rsidRPr="00F65579">
              <w:t xml:space="preserve">s balance sheet, major infrastructure and Government </w:t>
            </w:r>
            <w:r w:rsidR="00B81729" w:rsidRPr="00F65579">
              <w:t xml:space="preserve">business enterprises </w:t>
            </w:r>
            <w:r w:rsidRPr="00F65579">
              <w:t xml:space="preserve">by the delivery and application of prudent financial and commercial principles and practices. </w:t>
            </w:r>
          </w:p>
          <w:p w14:paraId="46B2FCC9" w14:textId="77777777" w:rsidR="009F08E3" w:rsidRPr="00F65579" w:rsidRDefault="009F08E3" w:rsidP="009F08E3">
            <w:pPr>
              <w:pStyle w:val="Tabletext"/>
            </w:pPr>
            <w:r w:rsidRPr="00F65579">
              <w:t>The Department leads the development of strategic commercial and financial advice to Government to support key decisions regarding the State</w:t>
            </w:r>
            <w:r w:rsidR="00B21A45" w:rsidRPr="00F65579">
              <w:t>’</w:t>
            </w:r>
            <w:r w:rsidRPr="00F65579">
              <w:t>s financial assets and liabilities and infrastructure investment to drive improvement in public sector commercial and asset management and the delivery of infrastructure for the State of Victoria.</w:t>
            </w:r>
          </w:p>
        </w:tc>
        <w:tc>
          <w:tcPr>
            <w:tcW w:w="3330" w:type="dxa"/>
          </w:tcPr>
          <w:p w14:paraId="5B9893FE" w14:textId="77777777" w:rsidR="009F08E3" w:rsidRPr="00F65579" w:rsidRDefault="009F08E3" w:rsidP="003D3FF3">
            <w:pPr>
              <w:pStyle w:val="Tabletext"/>
            </w:pPr>
            <w:r w:rsidRPr="00F65579">
              <w:t>High</w:t>
            </w:r>
            <w:r w:rsidR="003E7C90" w:rsidRPr="00F65579">
              <w:noBreakHyphen/>
            </w:r>
            <w:r w:rsidR="00B81729" w:rsidRPr="00F65579">
              <w:t>value high</w:t>
            </w:r>
            <w:r w:rsidR="003E7C90" w:rsidRPr="00F65579">
              <w:noBreakHyphen/>
            </w:r>
            <w:r w:rsidR="00B81729" w:rsidRPr="00F65579">
              <w:t xml:space="preserve">risk </w:t>
            </w:r>
            <w:r w:rsidRPr="00F65579">
              <w:t>(HVHR) projects have had risks identified and managed through tailored project assurance, policy advice and governance to increase the likelihood that projects are completed within agreed timeframes, budget and scope.</w:t>
            </w:r>
          </w:p>
          <w:p w14:paraId="07726379" w14:textId="77777777" w:rsidR="009F08E3" w:rsidRPr="00F65579" w:rsidRDefault="009F08E3" w:rsidP="003D3FF3">
            <w:pPr>
              <w:pStyle w:val="Tabletext"/>
            </w:pPr>
            <w:r w:rsidRPr="00F65579">
              <w:t xml:space="preserve">Government </w:t>
            </w:r>
            <w:r w:rsidR="00B81729" w:rsidRPr="00F65579">
              <w:t xml:space="preserve">business enterprises </w:t>
            </w:r>
            <w:r w:rsidRPr="00F65579">
              <w:t xml:space="preserve">performing against agreed financial and </w:t>
            </w:r>
            <w:r w:rsidR="00031E67" w:rsidRPr="00F65579">
              <w:t>non-financial</w:t>
            </w:r>
            <w:r w:rsidRPr="00F65579">
              <w:t xml:space="preserve"> indicators. </w:t>
            </w:r>
          </w:p>
          <w:p w14:paraId="4A5ED786" w14:textId="77777777" w:rsidR="009F08E3" w:rsidRPr="00F65579" w:rsidRDefault="009F08E3" w:rsidP="003D3FF3">
            <w:pPr>
              <w:pStyle w:val="Tabletext"/>
            </w:pPr>
            <w:r w:rsidRPr="00F65579">
              <w:t>Advice contributes to the achievement of Government policies and priorities relating to Victoria</w:t>
            </w:r>
            <w:r w:rsidR="00B21A45" w:rsidRPr="00F65579">
              <w:t>’</w:t>
            </w:r>
            <w:r w:rsidRPr="00F65579">
              <w:t>s balance sheet, commercial activities and public sector infrastructure.</w:t>
            </w:r>
          </w:p>
        </w:tc>
        <w:tc>
          <w:tcPr>
            <w:tcW w:w="3251" w:type="dxa"/>
          </w:tcPr>
          <w:p w14:paraId="337EFCDB" w14:textId="77777777" w:rsidR="009F08E3" w:rsidRPr="00F65579" w:rsidRDefault="009F08E3" w:rsidP="003D3FF3">
            <w:pPr>
              <w:pStyle w:val="Tabletext"/>
            </w:pPr>
            <w:r w:rsidRPr="00F65579">
              <w:t>Commercial and Infrastructure Advice</w:t>
            </w:r>
          </w:p>
        </w:tc>
      </w:tr>
      <w:tr w:rsidR="009F08E3" w:rsidRPr="00F65579" w14:paraId="0D31108D" w14:textId="77777777" w:rsidTr="003D3FF3">
        <w:tc>
          <w:tcPr>
            <w:tcW w:w="3060" w:type="dxa"/>
            <w:shd w:val="clear" w:color="auto" w:fill="E0E0E0"/>
          </w:tcPr>
          <w:p w14:paraId="75594FC6" w14:textId="77777777" w:rsidR="009F08E3" w:rsidRPr="00F65579" w:rsidRDefault="009F08E3" w:rsidP="003D3FF3">
            <w:pPr>
              <w:pStyle w:val="Tabletext"/>
              <w:rPr>
                <w:szCs w:val="16"/>
              </w:rPr>
            </w:pPr>
            <w:r w:rsidRPr="00F65579">
              <w:rPr>
                <w:b/>
                <w:szCs w:val="16"/>
              </w:rPr>
              <w:t>Deliver efficient whole of government common services</w:t>
            </w:r>
          </w:p>
          <w:p w14:paraId="7E5660ED" w14:textId="3F2BD903" w:rsidR="009F08E3" w:rsidRPr="00F65579" w:rsidRDefault="009F08E3" w:rsidP="009F08E3">
            <w:pPr>
              <w:pStyle w:val="Tabletext"/>
            </w:pPr>
            <w:r w:rsidRPr="00F65579">
              <w:t>Under this objective, the Department deli</w:t>
            </w:r>
            <w:r w:rsidR="008F04CA">
              <w:t>0</w:t>
            </w:r>
            <w:r w:rsidRPr="00F65579">
              <w:t xml:space="preserve">vers whole of government common services through working with business partners. </w:t>
            </w:r>
          </w:p>
          <w:p w14:paraId="52D169FE" w14:textId="77777777" w:rsidR="009F08E3" w:rsidRPr="00F65579" w:rsidRDefault="009F08E3" w:rsidP="009F08E3">
            <w:pPr>
              <w:pStyle w:val="Tabletext"/>
            </w:pPr>
            <w:r w:rsidRPr="00F65579">
              <w:t>The Department leads the delivery of integrated and client</w:t>
            </w:r>
            <w:r w:rsidR="003E7C90" w:rsidRPr="00F65579">
              <w:noBreakHyphen/>
            </w:r>
            <w:r w:rsidRPr="00F65579">
              <w:t>centred whole of government services, policies and initiatives to achieve value for the Victorian public sector. Areas include procurement, fleet and accommodation.</w:t>
            </w:r>
          </w:p>
        </w:tc>
        <w:tc>
          <w:tcPr>
            <w:tcW w:w="3330" w:type="dxa"/>
          </w:tcPr>
          <w:p w14:paraId="46DC25E4" w14:textId="77777777" w:rsidR="009F08E3" w:rsidRPr="00F65579" w:rsidRDefault="009F08E3" w:rsidP="009F08E3">
            <w:pPr>
              <w:pStyle w:val="Tabletext"/>
            </w:pPr>
            <w:r w:rsidRPr="00F65579">
              <w:t>Benefits delivered as a percentage of expenditure by mandated agencies under DTF</w:t>
            </w:r>
            <w:r w:rsidR="003E7C90" w:rsidRPr="00F65579">
              <w:noBreakHyphen/>
            </w:r>
            <w:r w:rsidRPr="00F65579">
              <w:t>managed state purchase contracts, including reduced and avoided costs.</w:t>
            </w:r>
          </w:p>
          <w:p w14:paraId="06A675E5" w14:textId="77777777" w:rsidR="009F08E3" w:rsidRPr="00F65579" w:rsidRDefault="009F08E3" w:rsidP="003D3FF3">
            <w:pPr>
              <w:pStyle w:val="Tabletext"/>
            </w:pPr>
            <w:r w:rsidRPr="00F65579">
              <w:t xml:space="preserve">Low vacancy rates for government office accommodation maintained. </w:t>
            </w:r>
          </w:p>
          <w:p w14:paraId="3B059268" w14:textId="77777777" w:rsidR="009F08E3" w:rsidRPr="00F65579" w:rsidRDefault="009F08E3" w:rsidP="009F08E3">
            <w:pPr>
              <w:pStyle w:val="Tabletext"/>
            </w:pPr>
            <w:r w:rsidRPr="00F65579">
              <w:t>High quality whole of government common services provided to Government agencies, as assessed by feedback from key clients.</w:t>
            </w:r>
          </w:p>
        </w:tc>
        <w:tc>
          <w:tcPr>
            <w:tcW w:w="3251" w:type="dxa"/>
          </w:tcPr>
          <w:p w14:paraId="5FCE6CCE" w14:textId="77777777" w:rsidR="009F08E3" w:rsidRPr="00F65579" w:rsidRDefault="009F08E3" w:rsidP="003D3FF3">
            <w:pPr>
              <w:pStyle w:val="Tabletext"/>
            </w:pPr>
            <w:r w:rsidRPr="00F65579">
              <w:t>Services to Government</w:t>
            </w:r>
          </w:p>
        </w:tc>
      </w:tr>
    </w:tbl>
    <w:p w14:paraId="2E54B269" w14:textId="77777777" w:rsidR="009F08E3" w:rsidRPr="00F65579" w:rsidRDefault="00DB7647" w:rsidP="00DB7647">
      <w:pPr>
        <w:pStyle w:val="Notes"/>
      </w:pPr>
      <w:bookmarkStart w:id="12" w:name="_Hlk15640512"/>
      <w:r w:rsidRPr="00F65579">
        <w:t>Note:</w:t>
      </w:r>
    </w:p>
    <w:p w14:paraId="024D4109" w14:textId="77777777" w:rsidR="00DB7647" w:rsidRPr="00F65579" w:rsidRDefault="00DB7647" w:rsidP="00DB7647">
      <w:pPr>
        <w:pStyle w:val="Notes"/>
      </w:pPr>
      <w:r w:rsidRPr="00F65579">
        <w:t xml:space="preserve">(a) </w:t>
      </w:r>
      <w:r w:rsidR="00101147" w:rsidRPr="00F65579">
        <w:t xml:space="preserve">Output transferred to </w:t>
      </w:r>
      <w:r w:rsidR="00B81729" w:rsidRPr="00F65579">
        <w:t xml:space="preserve">DTF </w:t>
      </w:r>
      <w:r w:rsidR="00101147" w:rsidRPr="00F65579">
        <w:t xml:space="preserve">from </w:t>
      </w:r>
      <w:r w:rsidR="00B81729" w:rsidRPr="00F65579">
        <w:t xml:space="preserve">the </w:t>
      </w:r>
      <w:r w:rsidR="00101147" w:rsidRPr="00F65579">
        <w:t>Department of Economic Development, Jobs, Transport and Resources as a result of machinery of government change and effective 1 January 2019.</w:t>
      </w:r>
    </w:p>
    <w:bookmarkEnd w:id="12"/>
    <w:p w14:paraId="68C4B668" w14:textId="77777777" w:rsidR="009F08E3" w:rsidRPr="00F65579" w:rsidRDefault="009F08E3" w:rsidP="00700E33">
      <w:pPr>
        <w:pStyle w:val="Spacer"/>
      </w:pPr>
    </w:p>
    <w:p w14:paraId="5D96A034" w14:textId="77777777" w:rsidR="00FD7161" w:rsidRPr="00F65579" w:rsidRDefault="00FD7161" w:rsidP="00700E33">
      <w:pPr>
        <w:pStyle w:val="Spacer"/>
      </w:pPr>
    </w:p>
    <w:p w14:paraId="768CD55C" w14:textId="77777777" w:rsidR="00700E33" w:rsidRPr="00F65579" w:rsidRDefault="00700E33" w:rsidP="00700E33"/>
    <w:p w14:paraId="13E22EE6" w14:textId="77777777" w:rsidR="00700E33" w:rsidRPr="00F65579" w:rsidRDefault="00700E33" w:rsidP="00F93A60">
      <w:pPr>
        <w:pStyle w:val="Heading30"/>
        <w:sectPr w:rsidR="00700E33" w:rsidRPr="00F65579" w:rsidSect="00700E33">
          <w:type w:val="continuous"/>
          <w:pgSz w:w="11909" w:h="16834" w:code="9"/>
          <w:pgMar w:top="1728" w:right="1152" w:bottom="1152" w:left="1152" w:header="720" w:footer="288" w:gutter="0"/>
          <w:cols w:space="720"/>
          <w:noEndnote/>
        </w:sectPr>
      </w:pPr>
    </w:p>
    <w:p w14:paraId="672DE66C" w14:textId="77777777" w:rsidR="00DB7647" w:rsidRPr="00F65579" w:rsidRDefault="00DB7647" w:rsidP="00DB7647">
      <w:pPr>
        <w:pStyle w:val="Heading30"/>
      </w:pPr>
      <w:bookmarkStart w:id="13" w:name="_Ref492626993"/>
      <w:r w:rsidRPr="00F65579">
        <w:lastRenderedPageBreak/>
        <w:t>Changes to the Department during 2018</w:t>
      </w:r>
      <w:r w:rsidR="003E7C90" w:rsidRPr="00F65579">
        <w:noBreakHyphen/>
      </w:r>
      <w:r w:rsidRPr="00F65579">
        <w:t>19</w:t>
      </w:r>
      <w:bookmarkEnd w:id="13"/>
    </w:p>
    <w:p w14:paraId="66EDB844" w14:textId="77777777" w:rsidR="00DB7647" w:rsidRPr="00F65579" w:rsidRDefault="00DB7647" w:rsidP="00DB7647">
      <w:r w:rsidRPr="00F65579">
        <w:br w:type="column"/>
      </w:r>
    </w:p>
    <w:p w14:paraId="48C2EC48" w14:textId="77777777" w:rsidR="00DB7647" w:rsidRPr="00F65579" w:rsidRDefault="00DB7647" w:rsidP="00DB7647">
      <w:pPr>
        <w:sectPr w:rsidR="00DB7647" w:rsidRPr="00F65579" w:rsidSect="00FD7161">
          <w:pgSz w:w="11909" w:h="16834" w:code="9"/>
          <w:pgMar w:top="1728" w:right="1152" w:bottom="1152" w:left="1152" w:header="720" w:footer="288" w:gutter="0"/>
          <w:cols w:num="2" w:space="720"/>
          <w:noEndnote/>
        </w:sectPr>
      </w:pPr>
    </w:p>
    <w:p w14:paraId="78EF6F5A" w14:textId="77777777" w:rsidR="00DB7647" w:rsidRPr="00F65579" w:rsidRDefault="00DB7647" w:rsidP="00DB7647">
      <w:pPr>
        <w:pStyle w:val="Heading4"/>
      </w:pPr>
      <w:r w:rsidRPr="00F65579">
        <w:t>Objectives</w:t>
      </w:r>
    </w:p>
    <w:p w14:paraId="148FD0CD" w14:textId="77777777" w:rsidR="00DB7647" w:rsidRPr="00F65579" w:rsidRDefault="00DB7647" w:rsidP="00DB7647">
      <w:pPr>
        <w:rPr>
          <w:rFonts w:cstheme="minorHAnsi"/>
        </w:rPr>
      </w:pPr>
      <w:r w:rsidRPr="00F65579">
        <w:rPr>
          <w:rFonts w:cstheme="minorHAnsi"/>
        </w:rPr>
        <w:t>Changes to outputs are reflected in the table below.</w:t>
      </w:r>
    </w:p>
    <w:tbl>
      <w:tblPr>
        <w:tblW w:w="9641" w:type="dxa"/>
        <w:tblInd w:w="108" w:type="dxa"/>
        <w:tblLook w:val="0480" w:firstRow="0" w:lastRow="0" w:firstColumn="1" w:lastColumn="0" w:noHBand="0" w:noVBand="1"/>
      </w:tblPr>
      <w:tblGrid>
        <w:gridCol w:w="2977"/>
        <w:gridCol w:w="3260"/>
        <w:gridCol w:w="3404"/>
      </w:tblGrid>
      <w:tr w:rsidR="00DB7647" w:rsidRPr="00F65579" w14:paraId="18FEBBEC" w14:textId="77777777" w:rsidTr="003D3FF3">
        <w:tc>
          <w:tcPr>
            <w:tcW w:w="2977" w:type="dxa"/>
            <w:shd w:val="clear" w:color="auto" w:fill="E0E0E0"/>
          </w:tcPr>
          <w:p w14:paraId="6C49FABF" w14:textId="77777777" w:rsidR="00DB7647" w:rsidRPr="00F65579" w:rsidRDefault="00DB7647" w:rsidP="003D3FF3">
            <w:pPr>
              <w:pStyle w:val="Tabletextheadingleft"/>
            </w:pPr>
            <w:r w:rsidRPr="00F65579">
              <w:t>2018</w:t>
            </w:r>
            <w:r w:rsidR="003E7C90" w:rsidRPr="00F65579">
              <w:noBreakHyphen/>
            </w:r>
            <w:r w:rsidRPr="00F65579">
              <w:t>19 departmental objective</w:t>
            </w:r>
          </w:p>
        </w:tc>
        <w:tc>
          <w:tcPr>
            <w:tcW w:w="3260" w:type="dxa"/>
          </w:tcPr>
          <w:p w14:paraId="6D256D04" w14:textId="77777777" w:rsidR="00DB7647" w:rsidRPr="00F65579" w:rsidRDefault="00DB7647" w:rsidP="003D3FF3">
            <w:pPr>
              <w:pStyle w:val="Tabletextheadingleft"/>
            </w:pPr>
            <w:r w:rsidRPr="00F65579">
              <w:t>2017</w:t>
            </w:r>
            <w:r w:rsidR="003E7C90" w:rsidRPr="00F65579">
              <w:noBreakHyphen/>
            </w:r>
            <w:r w:rsidRPr="00F65579">
              <w:t xml:space="preserve">18 departmental objective </w:t>
            </w:r>
          </w:p>
        </w:tc>
        <w:tc>
          <w:tcPr>
            <w:tcW w:w="3404" w:type="dxa"/>
          </w:tcPr>
          <w:p w14:paraId="4FD42791" w14:textId="77777777" w:rsidR="00DB7647" w:rsidRPr="00F65579" w:rsidRDefault="00DB7647" w:rsidP="003D3FF3">
            <w:pPr>
              <w:pStyle w:val="Tabletextheadingleft"/>
            </w:pPr>
            <w:r w:rsidRPr="00F65579">
              <w:t>Reason for change</w:t>
            </w:r>
          </w:p>
        </w:tc>
      </w:tr>
      <w:tr w:rsidR="00DB7647" w:rsidRPr="00F65579" w14:paraId="5BB7439F" w14:textId="77777777" w:rsidTr="003D3FF3">
        <w:tc>
          <w:tcPr>
            <w:tcW w:w="2977" w:type="dxa"/>
            <w:shd w:val="clear" w:color="auto" w:fill="E0E0E0"/>
          </w:tcPr>
          <w:p w14:paraId="7F7C02D4" w14:textId="77777777" w:rsidR="00DB7647" w:rsidRPr="00F65579" w:rsidRDefault="00DB7647" w:rsidP="003D3FF3">
            <w:pPr>
              <w:pStyle w:val="Tabletext"/>
            </w:pPr>
            <w:r w:rsidRPr="00F65579">
              <w:t>No change</w:t>
            </w:r>
          </w:p>
        </w:tc>
        <w:tc>
          <w:tcPr>
            <w:tcW w:w="3260" w:type="dxa"/>
          </w:tcPr>
          <w:p w14:paraId="538584C3" w14:textId="77777777" w:rsidR="00DB7647" w:rsidRPr="00F65579" w:rsidRDefault="00DB7647" w:rsidP="003D3FF3">
            <w:pPr>
              <w:pStyle w:val="Tabletext"/>
            </w:pPr>
          </w:p>
        </w:tc>
        <w:tc>
          <w:tcPr>
            <w:tcW w:w="3404" w:type="dxa"/>
          </w:tcPr>
          <w:p w14:paraId="44430F85" w14:textId="77777777" w:rsidR="00DB7647" w:rsidRPr="00F65579" w:rsidRDefault="00DB7647" w:rsidP="003D3FF3">
            <w:pPr>
              <w:pStyle w:val="Tabletext"/>
            </w:pPr>
          </w:p>
        </w:tc>
      </w:tr>
    </w:tbl>
    <w:p w14:paraId="20AA1097" w14:textId="77777777" w:rsidR="00DB7647" w:rsidRPr="00F65579" w:rsidRDefault="00DB7647" w:rsidP="00DB7647">
      <w:pPr>
        <w:rPr>
          <w:rFonts w:cstheme="minorHAnsi"/>
        </w:rPr>
      </w:pPr>
    </w:p>
    <w:p w14:paraId="374B44ED" w14:textId="77777777" w:rsidR="00DB7647" w:rsidRPr="00F65579" w:rsidRDefault="00DB7647" w:rsidP="00DB7647"/>
    <w:p w14:paraId="5DA00A4B" w14:textId="77777777" w:rsidR="00DB7647" w:rsidRPr="00F65579" w:rsidRDefault="00DB7647" w:rsidP="00DB7647">
      <w:pPr>
        <w:pStyle w:val="Heading4"/>
      </w:pPr>
      <w:r w:rsidRPr="00F65579">
        <w:t>Output structure</w:t>
      </w:r>
    </w:p>
    <w:p w14:paraId="5FB7C30D" w14:textId="77777777" w:rsidR="00DB7647" w:rsidRPr="00F65579" w:rsidRDefault="00DB7647" w:rsidP="00DB7647">
      <w:r w:rsidRPr="00F65579">
        <w:t>Changes to the Department</w:t>
      </w:r>
      <w:r w:rsidR="00B21A45" w:rsidRPr="00F65579">
        <w:t>’</w:t>
      </w:r>
      <w:r w:rsidRPr="00F65579">
        <w:t>s output structure for 2018</w:t>
      </w:r>
      <w:r w:rsidR="003E7C90" w:rsidRPr="00F65579">
        <w:noBreakHyphen/>
      </w:r>
      <w:r w:rsidRPr="00F65579">
        <w:t>19 are reflected in the table below:</w:t>
      </w:r>
    </w:p>
    <w:tbl>
      <w:tblPr>
        <w:tblW w:w="0" w:type="auto"/>
        <w:tblInd w:w="108" w:type="dxa"/>
        <w:tblLook w:val="0480" w:firstRow="0" w:lastRow="0" w:firstColumn="1" w:lastColumn="0" w:noHBand="0" w:noVBand="1"/>
      </w:tblPr>
      <w:tblGrid>
        <w:gridCol w:w="2977"/>
        <w:gridCol w:w="3260"/>
        <w:gridCol w:w="3404"/>
      </w:tblGrid>
      <w:tr w:rsidR="00461819" w:rsidRPr="00F65579" w14:paraId="601A27CF" w14:textId="77777777" w:rsidTr="003D3FF3">
        <w:tc>
          <w:tcPr>
            <w:tcW w:w="2977" w:type="dxa"/>
            <w:shd w:val="clear" w:color="auto" w:fill="E0E0E0"/>
          </w:tcPr>
          <w:p w14:paraId="27C2A177" w14:textId="77777777" w:rsidR="00461819" w:rsidRPr="00F65579" w:rsidRDefault="00461819" w:rsidP="003D3FF3">
            <w:pPr>
              <w:pStyle w:val="Tabletextheadingleft"/>
            </w:pPr>
            <w:r w:rsidRPr="00F65579">
              <w:t>2018</w:t>
            </w:r>
            <w:r w:rsidR="003E7C90" w:rsidRPr="00F65579">
              <w:noBreakHyphen/>
            </w:r>
            <w:r w:rsidRPr="00F65579">
              <w:t>19 outputs</w:t>
            </w:r>
          </w:p>
        </w:tc>
        <w:tc>
          <w:tcPr>
            <w:tcW w:w="3260" w:type="dxa"/>
          </w:tcPr>
          <w:p w14:paraId="70B9209A" w14:textId="77777777" w:rsidR="00461819" w:rsidRPr="00F65579" w:rsidRDefault="00461819" w:rsidP="003D3FF3">
            <w:pPr>
              <w:pStyle w:val="Tabletextheadingleft"/>
            </w:pPr>
            <w:r w:rsidRPr="00F65579">
              <w:t>2017</w:t>
            </w:r>
            <w:r w:rsidR="003E7C90" w:rsidRPr="00F65579">
              <w:noBreakHyphen/>
            </w:r>
            <w:r w:rsidRPr="00F65579">
              <w:t>18 outputs</w:t>
            </w:r>
          </w:p>
        </w:tc>
        <w:tc>
          <w:tcPr>
            <w:tcW w:w="3404" w:type="dxa"/>
          </w:tcPr>
          <w:p w14:paraId="0924B400" w14:textId="77777777" w:rsidR="00461819" w:rsidRPr="00F65579" w:rsidRDefault="00461819" w:rsidP="003D3FF3">
            <w:pPr>
              <w:pStyle w:val="Tabletextheadingleft"/>
            </w:pPr>
            <w:r w:rsidRPr="00F65579">
              <w:t>Reason for change</w:t>
            </w:r>
          </w:p>
        </w:tc>
      </w:tr>
      <w:tr w:rsidR="00461819" w:rsidRPr="00F65579" w14:paraId="564AF5BD" w14:textId="77777777" w:rsidTr="003D3FF3">
        <w:tc>
          <w:tcPr>
            <w:tcW w:w="2977" w:type="dxa"/>
            <w:shd w:val="clear" w:color="auto" w:fill="E0E0E0"/>
          </w:tcPr>
          <w:p w14:paraId="667618CC" w14:textId="77777777" w:rsidR="00461819" w:rsidRPr="00F65579" w:rsidRDefault="00461819" w:rsidP="003D3FF3">
            <w:pPr>
              <w:pStyle w:val="Tabletext"/>
            </w:pPr>
            <w:r w:rsidRPr="00F65579">
              <w:t>Invest Victoria</w:t>
            </w:r>
          </w:p>
        </w:tc>
        <w:tc>
          <w:tcPr>
            <w:tcW w:w="3260" w:type="dxa"/>
          </w:tcPr>
          <w:p w14:paraId="5BA239D3" w14:textId="77777777" w:rsidR="00461819" w:rsidRPr="00F65579" w:rsidRDefault="00461819" w:rsidP="003D3FF3">
            <w:pPr>
              <w:pStyle w:val="Tabletext"/>
            </w:pPr>
            <w:r w:rsidRPr="00F65579">
              <w:t>Jobs and Investment</w:t>
            </w:r>
          </w:p>
        </w:tc>
        <w:tc>
          <w:tcPr>
            <w:tcW w:w="3404" w:type="dxa"/>
          </w:tcPr>
          <w:p w14:paraId="79914D2F" w14:textId="77777777" w:rsidR="00461819" w:rsidRPr="00F65579" w:rsidRDefault="00461819" w:rsidP="003D3FF3">
            <w:pPr>
              <w:pStyle w:val="Tabletext"/>
            </w:pPr>
            <w:bookmarkStart w:id="14" w:name="_Hlk15639587"/>
            <w:r w:rsidRPr="00F65579">
              <w:t>Transferred departmental output resulting from machinery of government change effective 1 January 2019</w:t>
            </w:r>
            <w:bookmarkEnd w:id="14"/>
            <w:r w:rsidRPr="00F65579">
              <w:t>.</w:t>
            </w:r>
          </w:p>
        </w:tc>
      </w:tr>
    </w:tbl>
    <w:p w14:paraId="7B82F4B3" w14:textId="77777777" w:rsidR="00DB7647" w:rsidRPr="00F65579" w:rsidRDefault="00DB7647" w:rsidP="00DB7647"/>
    <w:p w14:paraId="69F26B8A" w14:textId="77777777" w:rsidR="003A27FC" w:rsidRPr="00F65579" w:rsidRDefault="003A27FC" w:rsidP="003A27FC"/>
    <w:p w14:paraId="1414785C" w14:textId="77777777" w:rsidR="003A27FC" w:rsidRPr="00F65579" w:rsidRDefault="003A27FC" w:rsidP="003A27FC">
      <w:pPr>
        <w:sectPr w:rsidR="003A27FC" w:rsidRPr="00F65579" w:rsidSect="00D16853">
          <w:type w:val="continuous"/>
          <w:pgSz w:w="11909" w:h="16834" w:code="9"/>
          <w:pgMar w:top="1728" w:right="1152" w:bottom="1152" w:left="1152" w:header="720" w:footer="288" w:gutter="0"/>
          <w:cols w:space="720"/>
          <w:noEndnote/>
        </w:sectPr>
      </w:pPr>
    </w:p>
    <w:p w14:paraId="705A121F" w14:textId="77777777" w:rsidR="00DB7647" w:rsidRPr="00F65579" w:rsidRDefault="00DB7647" w:rsidP="00DB7647">
      <w:pPr>
        <w:pStyle w:val="Heading30"/>
      </w:pPr>
      <w:bookmarkStart w:id="15" w:name="_Ref489439172"/>
      <w:r w:rsidRPr="00F65579">
        <w:t>Reporting progress towards achieving Departmental objectives and indicators</w:t>
      </w:r>
      <w:bookmarkEnd w:id="15"/>
    </w:p>
    <w:p w14:paraId="4A763203" w14:textId="77777777" w:rsidR="00DB7647" w:rsidRPr="00F65579" w:rsidRDefault="00DB7647" w:rsidP="00DB7647">
      <w:r w:rsidRPr="00F65579">
        <w:t>DTF</w:t>
      </w:r>
      <w:r w:rsidR="00B21A45" w:rsidRPr="00F65579">
        <w:t>’</w:t>
      </w:r>
      <w:r w:rsidRPr="00F65579">
        <w:t>s objectives, indicators, and progress on those indicators are outlined below.</w:t>
      </w:r>
    </w:p>
    <w:p w14:paraId="33697595" w14:textId="77777777" w:rsidR="00DB7647" w:rsidRPr="00F65579" w:rsidRDefault="00DB7647" w:rsidP="00DB7647">
      <w:pPr>
        <w:pStyle w:val="Heading4"/>
      </w:pPr>
      <w:r w:rsidRPr="00F65579">
        <w:t>Objective 1: Optimise Victoria</w:t>
      </w:r>
      <w:r w:rsidR="00B21A45" w:rsidRPr="00F65579">
        <w:t>’</w:t>
      </w:r>
      <w:r w:rsidRPr="00F65579">
        <w:t>s fiscal resources</w:t>
      </w:r>
    </w:p>
    <w:p w14:paraId="6FD09C75" w14:textId="77777777" w:rsidR="00DB7647" w:rsidRPr="00F65579" w:rsidRDefault="00DB7647" w:rsidP="00DB7647">
      <w:pPr>
        <w:pStyle w:val="Heading5"/>
        <w:rPr>
          <w:rFonts w:cstheme="minorHAnsi"/>
        </w:rPr>
      </w:pPr>
      <w:r w:rsidRPr="00F65579">
        <w:rPr>
          <w:rFonts w:cstheme="minorHAnsi"/>
        </w:rPr>
        <w:t>Objective indicators</w:t>
      </w:r>
    </w:p>
    <w:p w14:paraId="310F31B6" w14:textId="77777777" w:rsidR="00DB7647" w:rsidRPr="00F65579" w:rsidRDefault="00DB7647" w:rsidP="00DB7647">
      <w:pPr>
        <w:pStyle w:val="ListNumber"/>
      </w:pPr>
      <w:r w:rsidRPr="00F65579">
        <w:t>A net operating surplus consistent with maintaining general government net debt at a sustainable level.</w:t>
      </w:r>
    </w:p>
    <w:p w14:paraId="2EF2DAAD" w14:textId="77777777" w:rsidR="00DB7647" w:rsidRPr="00F65579" w:rsidRDefault="00DB7647" w:rsidP="00DB7647">
      <w:pPr>
        <w:pStyle w:val="ListNumber"/>
      </w:pPr>
      <w:r w:rsidRPr="00F65579">
        <w:t>General government net debt as a percentage of GSP to be maintained at a sustainable level.</w:t>
      </w:r>
    </w:p>
    <w:p w14:paraId="35BBE43B" w14:textId="77777777" w:rsidR="00DB7647" w:rsidRPr="00F65579" w:rsidRDefault="00DB7647" w:rsidP="00DB7647">
      <w:pPr>
        <w:pStyle w:val="ListNumber"/>
      </w:pPr>
      <w:r w:rsidRPr="00F65579">
        <w:t xml:space="preserve">Agency compliance with the Standing Directions under the </w:t>
      </w:r>
      <w:r w:rsidRPr="00F65579">
        <w:rPr>
          <w:i/>
        </w:rPr>
        <w:t>Financial Management Act 1994</w:t>
      </w:r>
      <w:r w:rsidRPr="00F65579">
        <w:t>.</w:t>
      </w:r>
    </w:p>
    <w:p w14:paraId="042F8CEB" w14:textId="77777777" w:rsidR="00DB7647" w:rsidRPr="00F65579" w:rsidRDefault="00DB7647" w:rsidP="00DB7647">
      <w:pPr>
        <w:pStyle w:val="ListNumber"/>
      </w:pPr>
      <w:r w:rsidRPr="00F65579">
        <w:t>Advice contributes to the achievement of Government policies and priorities relating to optimising Victoria</w:t>
      </w:r>
      <w:r w:rsidR="00B21A45" w:rsidRPr="00F65579">
        <w:t>’</w:t>
      </w:r>
      <w:r w:rsidRPr="00F65579">
        <w:t>s fiscal resources.</w:t>
      </w:r>
    </w:p>
    <w:p w14:paraId="2F3DD2E9" w14:textId="77777777" w:rsidR="00DB7647" w:rsidRPr="00F65579" w:rsidRDefault="00DB7647" w:rsidP="00DB7647"/>
    <w:p w14:paraId="71D10FAE" w14:textId="77777777" w:rsidR="00DB7647" w:rsidRPr="00F65579" w:rsidRDefault="00DB7647" w:rsidP="00DB7647">
      <w:pPr>
        <w:pStyle w:val="Normalbold"/>
      </w:pPr>
      <w:r w:rsidRPr="00F65579">
        <w:t>Objective Indicator 1: A net operating surplus consistent with maintaining general government net debt at a sustainable level.</w:t>
      </w:r>
    </w:p>
    <w:p w14:paraId="7C537AA5" w14:textId="00B16C18" w:rsidR="00DB7647" w:rsidRPr="00F65579" w:rsidRDefault="00DB7647" w:rsidP="00DB7647">
      <w:r w:rsidRPr="00F65579">
        <w:t>The general government sector net operating result for 2018</w:t>
      </w:r>
      <w:r w:rsidR="003E7C90" w:rsidRPr="00F65579">
        <w:noBreakHyphen/>
      </w:r>
      <w:r w:rsidRPr="00F65579">
        <w:t>19 is $</w:t>
      </w:r>
      <w:r w:rsidR="002F0C16" w:rsidRPr="00F65579">
        <w:t>1.38</w:t>
      </w:r>
      <w:r w:rsidRPr="00F65579">
        <w:t xml:space="preserve"> billion. </w:t>
      </w:r>
    </w:p>
    <w:p w14:paraId="299516A3" w14:textId="77777777" w:rsidR="00DB7647" w:rsidRPr="00F65579" w:rsidRDefault="00DB7647" w:rsidP="00DB7647">
      <w:r w:rsidRPr="00F65579">
        <w:t>The general government operating surplus (net result from transactions) is estimated to be $1.0</w:t>
      </w:r>
      <w:r w:rsidR="00461819" w:rsidRPr="00F65579">
        <w:rPr>
          <w:rFonts w:ascii="Calibri" w:hAnsi="Calibri" w:cs="Calibri"/>
        </w:rPr>
        <w:t> </w:t>
      </w:r>
      <w:r w:rsidRPr="00F65579">
        <w:t>billion in 2019</w:t>
      </w:r>
      <w:r w:rsidR="003E7C90" w:rsidRPr="00F65579">
        <w:noBreakHyphen/>
      </w:r>
      <w:r w:rsidRPr="00F65579">
        <w:t xml:space="preserve">20. Surpluses averaging $3.4 billion a year are expected across the forward estimates. This net operating result is consistent with maintaining net debt at a sustainable level over the medium term. </w:t>
      </w:r>
    </w:p>
    <w:p w14:paraId="57922715" w14:textId="77777777" w:rsidR="00DB7647" w:rsidRPr="00F65579" w:rsidRDefault="00DB7647" w:rsidP="00DB7647">
      <w:pPr>
        <w:pStyle w:val="Normalbold"/>
      </w:pPr>
      <w:r w:rsidRPr="00F65579">
        <w:t>Objective Indicator 2: General government net debt as a percentage of GSP to be maintained at a sustainable level.</w:t>
      </w:r>
    </w:p>
    <w:p w14:paraId="1CF22F7E" w14:textId="21A998B8" w:rsidR="00DB7647" w:rsidRPr="00F65579" w:rsidRDefault="00DB7647" w:rsidP="00DB7647">
      <w:pPr>
        <w:pStyle w:val="ListNumber"/>
        <w:numPr>
          <w:ilvl w:val="0"/>
          <w:numId w:val="0"/>
        </w:numPr>
      </w:pPr>
      <w:r w:rsidRPr="00F65579">
        <w:t xml:space="preserve">The ratio of net debt to GSP as at 30 June 2019 is </w:t>
      </w:r>
      <w:r w:rsidR="002F0C16" w:rsidRPr="00F65579">
        <w:t>5.0</w:t>
      </w:r>
      <w:r w:rsidRPr="00F65579">
        <w:t> per cent. General government net debt as a percentage of GSP is expected to be maintained at a sustainable level over the medium term.</w:t>
      </w:r>
    </w:p>
    <w:p w14:paraId="1214A69B" w14:textId="77777777" w:rsidR="00DB7647" w:rsidRPr="00F65579" w:rsidRDefault="00DB7647" w:rsidP="00DB7647">
      <w:pPr>
        <w:pStyle w:val="Normalbold"/>
      </w:pPr>
      <w:r w:rsidRPr="00F65579">
        <w:t xml:space="preserve">Objective Indicator 3: Agency compliance with the Standing Directions under the </w:t>
      </w:r>
      <w:r w:rsidRPr="00F65579">
        <w:rPr>
          <w:i/>
        </w:rPr>
        <w:t>Financial Management Act 1994</w:t>
      </w:r>
      <w:r w:rsidRPr="00F65579">
        <w:t>.</w:t>
      </w:r>
    </w:p>
    <w:p w14:paraId="3D4833C4" w14:textId="77777777" w:rsidR="00DB7647" w:rsidRPr="00F65579" w:rsidRDefault="00DB7647" w:rsidP="00AF00C4">
      <w:pPr>
        <w:keepLines/>
      </w:pPr>
      <w:r w:rsidRPr="00F65579">
        <w:t xml:space="preserve">DTF continued to provide ongoing oversight and support to public sector agencies in maintaining robust financial management governance in line with the 2016 Standing Directions. Agencies made the first ever public attestation of compliance with the Standing Directions in </w:t>
      </w:r>
      <w:r w:rsidR="00B81729" w:rsidRPr="00F65579">
        <w:t xml:space="preserve">the </w:t>
      </w:r>
      <w:r w:rsidRPr="00F65579">
        <w:t>2017</w:t>
      </w:r>
      <w:r w:rsidR="003E7C90" w:rsidRPr="00F65579">
        <w:noBreakHyphen/>
      </w:r>
      <w:r w:rsidRPr="00F65579">
        <w:t xml:space="preserve">18 annual reporting process. Overall compliance was positive as agencies became increasingly familiar with requirements, with only a small number of departments and agencies reporting material compliance deficiencies, mainly related to asset management, internal controls and systems and business continuity planning. </w:t>
      </w:r>
    </w:p>
    <w:p w14:paraId="15F6CD88" w14:textId="77777777" w:rsidR="00AC50D9" w:rsidRPr="00F65579" w:rsidRDefault="00AC50D9" w:rsidP="00AC50D9">
      <w:r w:rsidRPr="00F65579">
        <w:t xml:space="preserve">DTF continues to work with departments to strengthen the oversight of small agency compliance with the Standing Directions, which is assisting to reduce the administrative burden for these agencies. </w:t>
      </w:r>
    </w:p>
    <w:p w14:paraId="3837A064" w14:textId="77777777" w:rsidR="00DB7647" w:rsidRPr="00F65579" w:rsidRDefault="00AC50D9" w:rsidP="00AC50D9">
      <w:r w:rsidRPr="00F65579">
        <w:t>In 2018-19 the Standing Directions were revised to establish requirements and governance over a new Central Banking System across the Victorian Public Sector.</w:t>
      </w:r>
    </w:p>
    <w:p w14:paraId="4910E8D4" w14:textId="77777777" w:rsidR="00DB7647" w:rsidRPr="00F65579" w:rsidRDefault="00DB7647" w:rsidP="00DB7647">
      <w:pPr>
        <w:pStyle w:val="Normalbold"/>
      </w:pPr>
      <w:r w:rsidRPr="00F65579">
        <w:lastRenderedPageBreak/>
        <w:t>Objective Indicator 4: Advice contributes to the achievement of Government policies and priorities relating to optimising Victoria</w:t>
      </w:r>
      <w:r w:rsidR="00B21A45" w:rsidRPr="00F65579">
        <w:t>’</w:t>
      </w:r>
      <w:r w:rsidRPr="00F65579">
        <w:t>s fiscal resources.</w:t>
      </w:r>
    </w:p>
    <w:p w14:paraId="28C0F851" w14:textId="77777777" w:rsidR="00DB7647" w:rsidRPr="00F65579" w:rsidRDefault="00DB7647" w:rsidP="00DB7647">
      <w:r w:rsidRPr="00F65579">
        <w:t>The State</w:t>
      </w:r>
      <w:r w:rsidR="00B21A45" w:rsidRPr="00F65579">
        <w:t>’</w:t>
      </w:r>
      <w:r w:rsidRPr="00F65579">
        <w:t xml:space="preserve">s </w:t>
      </w:r>
      <w:r w:rsidRPr="00F65579">
        <w:rPr>
          <w:i/>
        </w:rPr>
        <w:t>2019</w:t>
      </w:r>
      <w:r w:rsidR="003E7C90" w:rsidRPr="00F65579">
        <w:rPr>
          <w:i/>
        </w:rPr>
        <w:noBreakHyphen/>
      </w:r>
      <w:r w:rsidRPr="00F65579">
        <w:rPr>
          <w:i/>
        </w:rPr>
        <w:t>20 Budget</w:t>
      </w:r>
      <w:r w:rsidRPr="00F65579">
        <w:t xml:space="preserve"> was released in May 2019. During the </w:t>
      </w:r>
      <w:r w:rsidRPr="00F65579">
        <w:rPr>
          <w:i/>
        </w:rPr>
        <w:t>2019</w:t>
      </w:r>
      <w:r w:rsidR="003E7C90" w:rsidRPr="00F65579">
        <w:rPr>
          <w:i/>
        </w:rPr>
        <w:noBreakHyphen/>
      </w:r>
      <w:r w:rsidRPr="00F65579">
        <w:rPr>
          <w:i/>
        </w:rPr>
        <w:t xml:space="preserve">20 </w:t>
      </w:r>
      <w:r w:rsidR="00AC50D9" w:rsidRPr="00F65579">
        <w:rPr>
          <w:i/>
        </w:rPr>
        <w:t>B</w:t>
      </w:r>
      <w:r w:rsidRPr="00F65579">
        <w:rPr>
          <w:i/>
        </w:rPr>
        <w:t>udget</w:t>
      </w:r>
      <w:r w:rsidRPr="00F65579">
        <w:t xml:space="preserve"> process, DTF supported Government </w:t>
      </w:r>
      <w:r w:rsidR="000B0FAA" w:rsidRPr="00F65579">
        <w:t>decision</w:t>
      </w:r>
      <w:r w:rsidR="000B0FAA" w:rsidRPr="00F65579">
        <w:noBreakHyphen/>
        <w:t>making</w:t>
      </w:r>
      <w:r w:rsidRPr="00F65579">
        <w:t xml:space="preserve"> by providing detailed analysis of budget proposals across all departmental portfolios, and provided advice on fiscal strategy, expenditure and savings options to the Government. DTF also supported Government </w:t>
      </w:r>
      <w:r w:rsidR="000B0FAA" w:rsidRPr="00F65579">
        <w:t>decision</w:t>
      </w:r>
      <w:r w:rsidR="000B0FAA" w:rsidRPr="00F65579">
        <w:noBreakHyphen/>
        <w:t>making</w:t>
      </w:r>
      <w:r w:rsidRPr="00F65579">
        <w:t xml:space="preserve"> by providing advice on the impact of the transition to the new suite of accounting standards, in particular net debt</w:t>
      </w:r>
      <w:r w:rsidR="00310C52" w:rsidRPr="00F65579">
        <w:t>,</w:t>
      </w:r>
      <w:r w:rsidRPr="00F65579">
        <w:t xml:space="preserve"> as part of the </w:t>
      </w:r>
      <w:r w:rsidRPr="00F65579">
        <w:rPr>
          <w:i/>
        </w:rPr>
        <w:t>2019</w:t>
      </w:r>
      <w:r w:rsidR="003E7C90" w:rsidRPr="00F65579">
        <w:rPr>
          <w:i/>
        </w:rPr>
        <w:noBreakHyphen/>
      </w:r>
      <w:r w:rsidRPr="00F65579">
        <w:rPr>
          <w:i/>
        </w:rPr>
        <w:t xml:space="preserve">20 </w:t>
      </w:r>
      <w:r w:rsidR="00AC50D9" w:rsidRPr="00F65579">
        <w:rPr>
          <w:i/>
        </w:rPr>
        <w:t>B</w:t>
      </w:r>
      <w:r w:rsidRPr="00F65579">
        <w:rPr>
          <w:i/>
        </w:rPr>
        <w:t>udget</w:t>
      </w:r>
      <w:r w:rsidRPr="00F65579">
        <w:t xml:space="preserve"> process.</w:t>
      </w:r>
    </w:p>
    <w:p w14:paraId="0E02F31A" w14:textId="77777777" w:rsidR="00DB7647" w:rsidRPr="00F65579" w:rsidRDefault="00DB7647" w:rsidP="00DB7647">
      <w:r w:rsidRPr="00F65579">
        <w:t>DTF contributed to the design, and will support implementation of, the Government</w:t>
      </w:r>
      <w:r w:rsidR="00B21A45" w:rsidRPr="00F65579">
        <w:t>’</w:t>
      </w:r>
      <w:r w:rsidRPr="00F65579">
        <w:t>s 2019</w:t>
      </w:r>
      <w:r w:rsidR="003E7C90" w:rsidRPr="00F65579">
        <w:noBreakHyphen/>
      </w:r>
      <w:r w:rsidRPr="00F65579">
        <w:t>20 Base and Efficiency Review program</w:t>
      </w:r>
      <w:r w:rsidR="00E07920" w:rsidRPr="00F65579">
        <w:t>. The program</w:t>
      </w:r>
      <w:r w:rsidRPr="00F65579">
        <w:t xml:space="preserve"> will </w:t>
      </w:r>
      <w:r w:rsidRPr="00F65579">
        <w:t>support the identification of a range of efficiency measures to be delivered over the next four years to ensure funding is best focused to achieve the Government</w:t>
      </w:r>
      <w:r w:rsidR="00B21A45" w:rsidRPr="00F65579">
        <w:t>’</w:t>
      </w:r>
      <w:r w:rsidRPr="00F65579">
        <w:t>s priority policy outcomes.</w:t>
      </w:r>
      <w:r w:rsidR="00AC50D9" w:rsidRPr="00F65579">
        <w:t xml:space="preserve"> DTF contributed to funding reviews across multiple portfolios, supporting the effective and efficient delivery of government services.</w:t>
      </w:r>
    </w:p>
    <w:p w14:paraId="038E201A" w14:textId="77777777" w:rsidR="008F04CA" w:rsidRDefault="00DB7647" w:rsidP="00DB7647">
      <w:r w:rsidRPr="00F65579">
        <w:t>DTF worked with departments to improve the quality of their Departmental Performance Statements reported in Budget Paper No. 3, so that these statements better reflect expected deliverables and performance standards for newly funded initiatives as well as better reflect departments</w:t>
      </w:r>
      <w:r w:rsidR="00B21A45" w:rsidRPr="00F65579">
        <w:t>’</w:t>
      </w:r>
      <w:r w:rsidRPr="00F65579">
        <w:t xml:space="preserve"> ongoing service delivery.</w:t>
      </w:r>
    </w:p>
    <w:p w14:paraId="7CA2E290" w14:textId="77777777" w:rsidR="008F04CA" w:rsidRDefault="008F04CA" w:rsidP="00DB7647"/>
    <w:p w14:paraId="6142D51F" w14:textId="0FDA9D22" w:rsidR="00DB7647" w:rsidRPr="00F65579" w:rsidRDefault="00DB7647" w:rsidP="00DB7647"/>
    <w:p w14:paraId="5BF6E977" w14:textId="77777777" w:rsidR="00DB7647" w:rsidRPr="00F65579" w:rsidRDefault="00DB7647" w:rsidP="00DB7647">
      <w:pPr>
        <w:sectPr w:rsidR="00DB7647" w:rsidRPr="00F65579" w:rsidSect="008F04CA">
          <w:footerReference w:type="even" r:id="rId25"/>
          <w:footerReference w:type="default" r:id="rId26"/>
          <w:type w:val="continuous"/>
          <w:pgSz w:w="11909" w:h="16834" w:code="9"/>
          <w:pgMar w:top="1728" w:right="1152" w:bottom="1152" w:left="1152" w:header="720" w:footer="288" w:gutter="0"/>
          <w:cols w:num="2" w:space="720"/>
          <w:noEndnote/>
        </w:sectPr>
      </w:pPr>
    </w:p>
    <w:p w14:paraId="2A6766F4" w14:textId="77777777" w:rsidR="00DB7647" w:rsidRPr="00F65579" w:rsidRDefault="00DB7647" w:rsidP="00DB7647">
      <w:pPr>
        <w:pStyle w:val="Tableheading"/>
      </w:pPr>
      <w:r w:rsidRPr="00F65579">
        <w:t>Table 1 – Progress towards objective – Sound financial management of Victoria</w:t>
      </w:r>
      <w:r w:rsidR="00B21A45" w:rsidRPr="00F65579">
        <w:t>’</w:t>
      </w:r>
      <w:r w:rsidRPr="00F65579">
        <w:t>s fiscal resources</w:t>
      </w:r>
    </w:p>
    <w:tbl>
      <w:tblPr>
        <w:tblStyle w:val="AnnualReportfinancialtable"/>
        <w:tblW w:w="8665" w:type="dxa"/>
        <w:tblLayout w:type="fixed"/>
        <w:tblLook w:val="00A0" w:firstRow="1" w:lastRow="0" w:firstColumn="1" w:lastColumn="0" w:noHBand="0" w:noVBand="0"/>
      </w:tblPr>
      <w:tblGrid>
        <w:gridCol w:w="3715"/>
        <w:gridCol w:w="990"/>
        <w:gridCol w:w="990"/>
        <w:gridCol w:w="990"/>
        <w:gridCol w:w="990"/>
        <w:gridCol w:w="990"/>
      </w:tblGrid>
      <w:tr w:rsidR="00DB7647" w:rsidRPr="00F65579" w14:paraId="05C9D995" w14:textId="77777777" w:rsidTr="00816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14:paraId="5BE5679F" w14:textId="77777777" w:rsidR="00DB7647" w:rsidRPr="00F65579" w:rsidRDefault="00DB7647" w:rsidP="003D3FF3">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0AC51575" w14:textId="77777777" w:rsidR="00DB7647" w:rsidRPr="00F65579" w:rsidRDefault="00DB7647" w:rsidP="003D3FF3">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45D4E30C" w14:textId="77777777" w:rsidR="00DB7647" w:rsidRPr="00F65579" w:rsidRDefault="00DB7647" w:rsidP="003D3FF3">
            <w:pPr>
              <w:pStyle w:val="Tabletextheadingright"/>
              <w:rPr>
                <w:rFonts w:cstheme="minorHAnsi"/>
              </w:rPr>
            </w:pPr>
            <w:r w:rsidRPr="00F65579">
              <w:rPr>
                <w:rFonts w:cstheme="minorHAnsi"/>
              </w:rPr>
              <w:t>2015</w:t>
            </w:r>
            <w:r w:rsidR="003E7C90" w:rsidRPr="00F65579">
              <w:rPr>
                <w:rFonts w:cstheme="minorHAnsi"/>
              </w:rPr>
              <w:noBreakHyphen/>
            </w:r>
            <w:r w:rsidRPr="00F65579">
              <w:rPr>
                <w:rFonts w:cstheme="minorHAnsi"/>
              </w:rPr>
              <w:t>16 actual</w:t>
            </w:r>
          </w:p>
        </w:tc>
        <w:tc>
          <w:tcPr>
            <w:cnfStyle w:val="000010000000" w:firstRow="0" w:lastRow="0" w:firstColumn="0" w:lastColumn="0" w:oddVBand="1" w:evenVBand="0" w:oddHBand="0" w:evenHBand="0" w:firstRowFirstColumn="0" w:firstRowLastColumn="0" w:lastRowFirstColumn="0" w:lastRowLastColumn="0"/>
            <w:tcW w:w="990" w:type="dxa"/>
          </w:tcPr>
          <w:p w14:paraId="13173062" w14:textId="77777777" w:rsidR="00DB7647" w:rsidRPr="00F65579" w:rsidRDefault="00DB7647" w:rsidP="003D3FF3">
            <w:pPr>
              <w:pStyle w:val="Tabletextheadingright"/>
            </w:pPr>
            <w:r w:rsidRPr="00F65579">
              <w:rPr>
                <w:rFonts w:cstheme="minorHAnsi"/>
              </w:rPr>
              <w:t>2016</w:t>
            </w:r>
            <w:r w:rsidR="003E7C90" w:rsidRPr="00F65579">
              <w:rPr>
                <w:rFonts w:cstheme="minorHAnsi"/>
              </w:rPr>
              <w:noBreakHyphen/>
            </w:r>
            <w:r w:rsidRPr="00F65579">
              <w:rPr>
                <w:rFonts w:cstheme="minorHAnsi"/>
              </w:rPr>
              <w:t>17</w:t>
            </w:r>
            <w:r w:rsidRPr="00F65579">
              <w:rPr>
                <w:rFonts w:cstheme="minorHAnsi"/>
              </w:rPr>
              <w:br/>
              <w:t>actual</w:t>
            </w:r>
          </w:p>
        </w:tc>
        <w:tc>
          <w:tcPr>
            <w:cnfStyle w:val="000001000000" w:firstRow="0" w:lastRow="0" w:firstColumn="0" w:lastColumn="0" w:oddVBand="0" w:evenVBand="1" w:oddHBand="0" w:evenHBand="0" w:firstRowFirstColumn="0" w:firstRowLastColumn="0" w:lastRowFirstColumn="0" w:lastRowLastColumn="0"/>
            <w:tcW w:w="990" w:type="dxa"/>
          </w:tcPr>
          <w:p w14:paraId="7BA7DE17" w14:textId="77777777" w:rsidR="00DB7647" w:rsidRPr="00F65579" w:rsidRDefault="00DB7647" w:rsidP="003D3FF3">
            <w:pPr>
              <w:pStyle w:val="Tabletextheadingright"/>
              <w:rPr>
                <w:rFonts w:cstheme="minorHAnsi"/>
              </w:rPr>
            </w:pPr>
            <w:r w:rsidRPr="00F65579">
              <w:rPr>
                <w:rFonts w:cstheme="minorHAnsi"/>
              </w:rPr>
              <w:t>2017</w:t>
            </w:r>
            <w:r w:rsidR="003E7C90" w:rsidRPr="00F65579">
              <w:rPr>
                <w:rFonts w:cstheme="minorHAnsi"/>
              </w:rPr>
              <w:noBreakHyphen/>
            </w:r>
            <w:r w:rsidRPr="00F65579">
              <w:rPr>
                <w:rFonts w:cstheme="minorHAnsi"/>
              </w:rPr>
              <w:t>18</w:t>
            </w:r>
            <w:r w:rsidRPr="00F65579">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720004ED" w14:textId="77777777" w:rsidR="00DB7647" w:rsidRPr="00F65579" w:rsidRDefault="00DB7647" w:rsidP="003D3FF3">
            <w:pPr>
              <w:pStyle w:val="Tabletextheadingright"/>
              <w:rPr>
                <w:rFonts w:cstheme="minorHAnsi"/>
              </w:rPr>
            </w:pPr>
            <w:r w:rsidRPr="00F65579">
              <w:rPr>
                <w:rFonts w:cstheme="minorHAnsi"/>
              </w:rPr>
              <w:t>2018</w:t>
            </w:r>
            <w:r w:rsidR="003E7C90" w:rsidRPr="00F65579">
              <w:rPr>
                <w:rFonts w:cstheme="minorHAnsi"/>
              </w:rPr>
              <w:noBreakHyphen/>
            </w:r>
            <w:r w:rsidRPr="00F65579">
              <w:rPr>
                <w:rFonts w:cstheme="minorHAnsi"/>
              </w:rPr>
              <w:t>19</w:t>
            </w:r>
            <w:r w:rsidRPr="00F65579">
              <w:rPr>
                <w:rFonts w:cstheme="minorHAnsi"/>
              </w:rPr>
              <w:br/>
              <w:t>actual</w:t>
            </w:r>
          </w:p>
        </w:tc>
      </w:tr>
      <w:tr w:rsidR="00DB7647" w:rsidRPr="00F65579" w14:paraId="669DFC59" w14:textId="77777777" w:rsidTr="008161B0">
        <w:tc>
          <w:tcPr>
            <w:cnfStyle w:val="001000000000" w:firstRow="0" w:lastRow="0" w:firstColumn="1" w:lastColumn="0" w:oddVBand="0" w:evenVBand="0" w:oddHBand="0" w:evenHBand="0" w:firstRowFirstColumn="0" w:firstRowLastColumn="0" w:lastRowFirstColumn="0" w:lastRowLastColumn="0"/>
            <w:tcW w:w="3715" w:type="dxa"/>
          </w:tcPr>
          <w:p w14:paraId="2BACE8BF" w14:textId="77777777" w:rsidR="00DB7647" w:rsidRPr="00F65579" w:rsidRDefault="00DB7647" w:rsidP="003D3FF3">
            <w:pPr>
              <w:pStyle w:val="Tabletext"/>
            </w:pPr>
            <w:r w:rsidRPr="00F65579">
              <w:t>A net operating surplus consistent with maintaining general government net debt at a sustainable level.</w:t>
            </w:r>
          </w:p>
        </w:tc>
        <w:tc>
          <w:tcPr>
            <w:cnfStyle w:val="000010000000" w:firstRow="0" w:lastRow="0" w:firstColumn="0" w:lastColumn="0" w:oddVBand="1" w:evenVBand="0" w:oddHBand="0" w:evenHBand="0" w:firstRowFirstColumn="0" w:firstRowLastColumn="0" w:lastRowFirstColumn="0" w:lastRowLastColumn="0"/>
            <w:tcW w:w="990" w:type="dxa"/>
          </w:tcPr>
          <w:p w14:paraId="2369A308" w14:textId="77777777" w:rsidR="00DB7647" w:rsidRPr="00F65579" w:rsidRDefault="00DB7647" w:rsidP="003D3FF3">
            <w:pPr>
              <w:pStyle w:val="Tabletextcentred"/>
            </w:pPr>
            <w:r w:rsidRPr="00F65579">
              <w:rPr>
                <w:rFonts w:cstheme="minorHAnsi"/>
              </w:rPr>
              <w:t>$</w:t>
            </w:r>
            <w:r w:rsidRPr="00F65579">
              <w:rPr>
                <w:rFonts w:ascii="Calibri" w:hAnsi="Calibri" w:cs="Calibri"/>
              </w:rPr>
              <w:t> </w:t>
            </w:r>
            <w:r w:rsidRPr="00F65579">
              <w:t>billion</w:t>
            </w:r>
          </w:p>
        </w:tc>
        <w:tc>
          <w:tcPr>
            <w:cnfStyle w:val="000001000000" w:firstRow="0" w:lastRow="0" w:firstColumn="0" w:lastColumn="0" w:oddVBand="0" w:evenVBand="1" w:oddHBand="0" w:evenHBand="0" w:firstRowFirstColumn="0" w:firstRowLastColumn="0" w:lastRowFirstColumn="0" w:lastRowLastColumn="0"/>
            <w:tcW w:w="990" w:type="dxa"/>
          </w:tcPr>
          <w:p w14:paraId="26A033DD" w14:textId="77777777" w:rsidR="00DB7647" w:rsidRPr="00F65579" w:rsidRDefault="00DB7647" w:rsidP="003D3FF3">
            <w:pPr>
              <w:pStyle w:val="Tabletextright"/>
              <w:rPr>
                <w:rFonts w:cstheme="minorHAnsi"/>
                <w:color w:val="auto"/>
              </w:rPr>
            </w:pPr>
            <w:r w:rsidRPr="00F65579">
              <w:rPr>
                <w:rFonts w:cstheme="minorHAnsi"/>
                <w:color w:val="auto"/>
              </w:rPr>
              <w:t>2.66</w:t>
            </w:r>
          </w:p>
        </w:tc>
        <w:tc>
          <w:tcPr>
            <w:cnfStyle w:val="000010000000" w:firstRow="0" w:lastRow="0" w:firstColumn="0" w:lastColumn="0" w:oddVBand="1" w:evenVBand="0" w:oddHBand="0" w:evenHBand="0" w:firstRowFirstColumn="0" w:firstRowLastColumn="0" w:lastRowFirstColumn="0" w:lastRowLastColumn="0"/>
            <w:tcW w:w="990" w:type="dxa"/>
          </w:tcPr>
          <w:p w14:paraId="6AF26379" w14:textId="77777777" w:rsidR="00DB7647" w:rsidRPr="00F65579" w:rsidRDefault="00DB7647" w:rsidP="003D3FF3">
            <w:pPr>
              <w:pStyle w:val="Tabletextright"/>
              <w:rPr>
                <w:rFonts w:cstheme="minorHAnsi"/>
                <w:color w:val="auto"/>
              </w:rPr>
            </w:pPr>
            <w:r w:rsidRPr="00F65579">
              <w:rPr>
                <w:rFonts w:cstheme="minorHAnsi"/>
                <w:color w:val="auto"/>
              </w:rPr>
              <w:t>2.71</w:t>
            </w:r>
          </w:p>
        </w:tc>
        <w:tc>
          <w:tcPr>
            <w:cnfStyle w:val="000001000000" w:firstRow="0" w:lastRow="0" w:firstColumn="0" w:lastColumn="0" w:oddVBand="0" w:evenVBand="1" w:oddHBand="0" w:evenHBand="0" w:firstRowFirstColumn="0" w:firstRowLastColumn="0" w:lastRowFirstColumn="0" w:lastRowLastColumn="0"/>
            <w:tcW w:w="990" w:type="dxa"/>
          </w:tcPr>
          <w:p w14:paraId="6FDF1004" w14:textId="77777777" w:rsidR="00DB7647" w:rsidRPr="00F65579" w:rsidRDefault="00DB7647" w:rsidP="003D3FF3">
            <w:pPr>
              <w:pStyle w:val="Tabletextright"/>
              <w:rPr>
                <w:rFonts w:cstheme="minorHAnsi"/>
                <w:color w:val="auto"/>
              </w:rPr>
            </w:pPr>
            <w:r w:rsidRPr="00F65579">
              <w:rPr>
                <w:rFonts w:cstheme="minorHAnsi"/>
                <w:color w:val="auto"/>
              </w:rPr>
              <w:t>2.31</w:t>
            </w:r>
          </w:p>
        </w:tc>
        <w:tc>
          <w:tcPr>
            <w:cnfStyle w:val="000010000000" w:firstRow="0" w:lastRow="0" w:firstColumn="0" w:lastColumn="0" w:oddVBand="1" w:evenVBand="0" w:oddHBand="0" w:evenHBand="0" w:firstRowFirstColumn="0" w:firstRowLastColumn="0" w:lastRowFirstColumn="0" w:lastRowLastColumn="0"/>
            <w:tcW w:w="990" w:type="dxa"/>
          </w:tcPr>
          <w:p w14:paraId="5B765B6B" w14:textId="5BE8728A" w:rsidR="00DB7647" w:rsidRPr="00F65579" w:rsidRDefault="00CB481E" w:rsidP="003D3FF3">
            <w:pPr>
              <w:pStyle w:val="Tabletextright"/>
              <w:rPr>
                <w:rFonts w:cstheme="minorHAnsi"/>
              </w:rPr>
            </w:pPr>
            <w:r w:rsidRPr="00F65579">
              <w:rPr>
                <w:rFonts w:cstheme="minorHAnsi"/>
              </w:rPr>
              <w:t>1.38</w:t>
            </w:r>
          </w:p>
        </w:tc>
      </w:tr>
      <w:tr w:rsidR="00DB7647" w:rsidRPr="00F65579" w14:paraId="262E166B" w14:textId="77777777" w:rsidTr="008161B0">
        <w:tc>
          <w:tcPr>
            <w:cnfStyle w:val="001000000000" w:firstRow="0" w:lastRow="0" w:firstColumn="1" w:lastColumn="0" w:oddVBand="0" w:evenVBand="0" w:oddHBand="0" w:evenHBand="0" w:firstRowFirstColumn="0" w:firstRowLastColumn="0" w:lastRowFirstColumn="0" w:lastRowLastColumn="0"/>
            <w:tcW w:w="3715" w:type="dxa"/>
          </w:tcPr>
          <w:p w14:paraId="55E6D26C" w14:textId="77777777" w:rsidR="00DB7647" w:rsidRPr="00F65579" w:rsidRDefault="00DB7647" w:rsidP="003D3FF3">
            <w:pPr>
              <w:pStyle w:val="Tabletext"/>
            </w:pPr>
            <w:r w:rsidRPr="00F65579">
              <w:t>General government net debt as a percentage of GSP to be maintained at a sustainable level.</w:t>
            </w:r>
          </w:p>
        </w:tc>
        <w:tc>
          <w:tcPr>
            <w:cnfStyle w:val="000010000000" w:firstRow="0" w:lastRow="0" w:firstColumn="0" w:lastColumn="0" w:oddVBand="1" w:evenVBand="0" w:oddHBand="0" w:evenHBand="0" w:firstRowFirstColumn="0" w:firstRowLastColumn="0" w:lastRowFirstColumn="0" w:lastRowLastColumn="0"/>
            <w:tcW w:w="990" w:type="dxa"/>
          </w:tcPr>
          <w:p w14:paraId="13236F40" w14:textId="77777777" w:rsidR="00DB7647" w:rsidRPr="00F65579" w:rsidRDefault="00DB7647" w:rsidP="003D3FF3">
            <w:pPr>
              <w:pStyle w:val="Tabletextcentred"/>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516FA0F2" w14:textId="77777777" w:rsidR="00DB7647" w:rsidRPr="00F65579" w:rsidRDefault="00DB7647" w:rsidP="003D3FF3">
            <w:pPr>
              <w:pStyle w:val="Tabletextright"/>
              <w:rPr>
                <w:rFonts w:cstheme="minorHAnsi"/>
                <w:color w:val="auto"/>
              </w:rPr>
            </w:pPr>
            <w:r w:rsidRPr="00F65579">
              <w:rPr>
                <w:rFonts w:cstheme="minorHAnsi"/>
                <w:color w:val="auto"/>
              </w:rPr>
              <w:t>5.8</w:t>
            </w:r>
          </w:p>
        </w:tc>
        <w:tc>
          <w:tcPr>
            <w:cnfStyle w:val="000010000000" w:firstRow="0" w:lastRow="0" w:firstColumn="0" w:lastColumn="0" w:oddVBand="1" w:evenVBand="0" w:oddHBand="0" w:evenHBand="0" w:firstRowFirstColumn="0" w:firstRowLastColumn="0" w:lastRowFirstColumn="0" w:lastRowLastColumn="0"/>
            <w:tcW w:w="990" w:type="dxa"/>
          </w:tcPr>
          <w:p w14:paraId="427E54AE" w14:textId="77777777" w:rsidR="00DB7647" w:rsidRPr="00F65579" w:rsidRDefault="00DB7647" w:rsidP="003D3FF3">
            <w:pPr>
              <w:pStyle w:val="Tabletextright"/>
            </w:pPr>
            <w:r w:rsidRPr="00F65579">
              <w:t>3.9</w:t>
            </w:r>
          </w:p>
        </w:tc>
        <w:tc>
          <w:tcPr>
            <w:cnfStyle w:val="000001000000" w:firstRow="0" w:lastRow="0" w:firstColumn="0" w:lastColumn="0" w:oddVBand="0" w:evenVBand="1" w:oddHBand="0" w:evenHBand="0" w:firstRowFirstColumn="0" w:firstRowLastColumn="0" w:lastRowFirstColumn="0" w:lastRowLastColumn="0"/>
            <w:tcW w:w="990" w:type="dxa"/>
          </w:tcPr>
          <w:p w14:paraId="03837F37" w14:textId="526F10B1" w:rsidR="00DB7647" w:rsidRPr="00F65579" w:rsidRDefault="00DB7647" w:rsidP="003D3FF3">
            <w:pPr>
              <w:pStyle w:val="Tabletextright"/>
              <w:rPr>
                <w:vertAlign w:val="superscript"/>
              </w:rPr>
            </w:pPr>
            <w:r w:rsidRPr="00F65579">
              <w:t>4.</w:t>
            </w:r>
            <w:r w:rsidR="00CB481E" w:rsidRPr="00F65579">
              <w:t>7</w:t>
            </w:r>
            <w:r w:rsidR="002F0C16" w:rsidRPr="00F65579">
              <w:rPr>
                <w:vertAlign w:val="superscript"/>
              </w:rPr>
              <w:t>(a)</w:t>
            </w:r>
          </w:p>
        </w:tc>
        <w:tc>
          <w:tcPr>
            <w:cnfStyle w:val="000010000000" w:firstRow="0" w:lastRow="0" w:firstColumn="0" w:lastColumn="0" w:oddVBand="1" w:evenVBand="0" w:oddHBand="0" w:evenHBand="0" w:firstRowFirstColumn="0" w:firstRowLastColumn="0" w:lastRowFirstColumn="0" w:lastRowLastColumn="0"/>
            <w:tcW w:w="990" w:type="dxa"/>
          </w:tcPr>
          <w:p w14:paraId="66B418F3" w14:textId="6EAB68D3" w:rsidR="00DB7647" w:rsidRPr="00F65579" w:rsidRDefault="00CB481E" w:rsidP="003D3FF3">
            <w:pPr>
              <w:pStyle w:val="Tabletextright"/>
              <w:rPr>
                <w:rFonts w:cstheme="minorHAnsi"/>
              </w:rPr>
            </w:pPr>
            <w:r w:rsidRPr="00F65579">
              <w:rPr>
                <w:rFonts w:cstheme="minorHAnsi"/>
              </w:rPr>
              <w:t>5.0</w:t>
            </w:r>
          </w:p>
        </w:tc>
      </w:tr>
    </w:tbl>
    <w:p w14:paraId="22032991" w14:textId="511FE829" w:rsidR="001007FC" w:rsidRPr="00F65579" w:rsidRDefault="001007FC" w:rsidP="001007FC">
      <w:pPr>
        <w:pStyle w:val="Notes"/>
      </w:pPr>
      <w:r w:rsidRPr="00F65579">
        <w:t>Note:</w:t>
      </w:r>
    </w:p>
    <w:p w14:paraId="511ECF2D" w14:textId="3133F004" w:rsidR="00DB7647" w:rsidRPr="00F65579" w:rsidRDefault="001007FC" w:rsidP="001007FC">
      <w:pPr>
        <w:pStyle w:val="Notes"/>
      </w:pPr>
      <w:r w:rsidRPr="00F65579">
        <w:t>(a) The ratio to GSP may vary from publications year to year due to revisions to the Australian Bureau of Statistics (ABS) data.</w:t>
      </w:r>
    </w:p>
    <w:p w14:paraId="25FED60E" w14:textId="77777777" w:rsidR="00DB7647" w:rsidRPr="00F65579" w:rsidRDefault="00DB7647" w:rsidP="00DB7647">
      <w:pPr>
        <w:spacing w:after="0"/>
      </w:pPr>
    </w:p>
    <w:p w14:paraId="3C668F5C" w14:textId="77777777" w:rsidR="00DB7647" w:rsidRPr="00F65579" w:rsidRDefault="00DB7647" w:rsidP="00DB7647">
      <w:pPr>
        <w:sectPr w:rsidR="00DB7647" w:rsidRPr="00F65579" w:rsidSect="008F04CA">
          <w:type w:val="continuous"/>
          <w:pgSz w:w="11909" w:h="16834" w:code="9"/>
          <w:pgMar w:top="1728" w:right="1152" w:bottom="1152" w:left="1152" w:header="720" w:footer="288" w:gutter="0"/>
          <w:cols w:space="720"/>
          <w:noEndnote/>
        </w:sectPr>
      </w:pPr>
    </w:p>
    <w:p w14:paraId="45967FB5" w14:textId="77777777" w:rsidR="00DB7647" w:rsidRPr="00F65579" w:rsidRDefault="00DB7647" w:rsidP="00DB7647">
      <w:pPr>
        <w:spacing w:before="0" w:after="0"/>
        <w:rPr>
          <w:b/>
          <w:sz w:val="16"/>
          <w:szCs w:val="16"/>
        </w:rPr>
      </w:pPr>
      <w:r w:rsidRPr="00F65579">
        <w:rPr>
          <w:b/>
          <w:sz w:val="16"/>
          <w:szCs w:val="16"/>
        </w:rPr>
        <w:t>A net operating surplus consistent with maintaining general government net debt at a sustainable level</w:t>
      </w:r>
    </w:p>
    <w:p w14:paraId="39AE20F1" w14:textId="77777777" w:rsidR="00DB7647" w:rsidRPr="00F65579" w:rsidRDefault="00DB7647" w:rsidP="00DB7647">
      <w:pPr>
        <w:pStyle w:val="Spacer"/>
        <w:ind w:left="-43"/>
      </w:pPr>
    </w:p>
    <w:p w14:paraId="68327D63" w14:textId="3571AE86" w:rsidR="00DB7647" w:rsidRPr="00F65579" w:rsidRDefault="002F0C16" w:rsidP="00531E4C">
      <w:pPr>
        <w:pStyle w:val="Spacer"/>
      </w:pPr>
      <w:r w:rsidRPr="00F65579">
        <w:rPr>
          <w:noProof/>
        </w:rPr>
        <w:drawing>
          <wp:inline distT="0" distB="0" distL="0" distR="0" wp14:anchorId="6541189A" wp14:editId="15261607">
            <wp:extent cx="2861954" cy="1813565"/>
            <wp:effectExtent l="0" t="0" r="0" b="0"/>
            <wp:docPr id="6" name="Chart 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0135E0" w14:textId="77777777" w:rsidR="00DB7647" w:rsidRPr="00F65579" w:rsidRDefault="00DB7647" w:rsidP="00DB7647">
      <w:pPr>
        <w:spacing w:before="0" w:after="0"/>
        <w:rPr>
          <w:b/>
          <w:sz w:val="16"/>
          <w:szCs w:val="16"/>
        </w:rPr>
      </w:pPr>
      <w:r w:rsidRPr="00F65579">
        <w:br w:type="column"/>
      </w:r>
      <w:r w:rsidRPr="00F65579">
        <w:rPr>
          <w:b/>
          <w:sz w:val="16"/>
          <w:szCs w:val="16"/>
        </w:rPr>
        <w:t>General government net debt as a percentage of GSP to be</w:t>
      </w:r>
      <w:r w:rsidRPr="00F65579">
        <w:rPr>
          <w:rFonts w:ascii="Calibri" w:hAnsi="Calibri" w:cs="Courier New"/>
          <w:b/>
          <w:sz w:val="16"/>
          <w:szCs w:val="16"/>
        </w:rPr>
        <w:t> </w:t>
      </w:r>
      <w:r w:rsidRPr="00F65579">
        <w:rPr>
          <w:b/>
          <w:sz w:val="16"/>
          <w:szCs w:val="16"/>
        </w:rPr>
        <w:t>maintained at a sustainable level</w:t>
      </w:r>
    </w:p>
    <w:p w14:paraId="6D7CB654" w14:textId="77777777" w:rsidR="00DB7647" w:rsidRPr="00F65579" w:rsidRDefault="00DB7647" w:rsidP="00DB7647">
      <w:pPr>
        <w:pStyle w:val="Spacer"/>
        <w:ind w:left="-43"/>
      </w:pPr>
    </w:p>
    <w:p w14:paraId="646B9A57" w14:textId="482A37F3" w:rsidR="00DB7647" w:rsidRPr="00F65579" w:rsidRDefault="002F0C16" w:rsidP="00531E4C">
      <w:pPr>
        <w:pStyle w:val="Spacer"/>
      </w:pPr>
      <w:r w:rsidRPr="00F65579">
        <w:rPr>
          <w:noProof/>
        </w:rPr>
        <w:drawing>
          <wp:inline distT="0" distB="0" distL="0" distR="0" wp14:anchorId="16B14783" wp14:editId="7127C390">
            <wp:extent cx="2791541" cy="1822862"/>
            <wp:effectExtent l="0" t="0" r="8890" b="6350"/>
            <wp:docPr id="7" name="Chart 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4A8FB2" w14:textId="77777777" w:rsidR="00DB7647" w:rsidRPr="00F65579" w:rsidRDefault="00DB7647" w:rsidP="00DB7647">
      <w:pPr>
        <w:pStyle w:val="Spacer"/>
        <w:ind w:left="-43"/>
      </w:pPr>
    </w:p>
    <w:p w14:paraId="6A77A5B5" w14:textId="77777777" w:rsidR="00DB7647" w:rsidRPr="00F65579" w:rsidRDefault="00DB7647" w:rsidP="00DB7647">
      <w:pPr>
        <w:sectPr w:rsidR="00DB7647" w:rsidRPr="00F65579" w:rsidSect="00892080">
          <w:type w:val="continuous"/>
          <w:pgSz w:w="11909" w:h="16834" w:code="9"/>
          <w:pgMar w:top="1728" w:right="1152" w:bottom="1152" w:left="1152" w:header="720" w:footer="288" w:gutter="0"/>
          <w:cols w:num="2" w:space="389"/>
          <w:noEndnote/>
        </w:sectPr>
      </w:pPr>
    </w:p>
    <w:p w14:paraId="0B1D0F50" w14:textId="77777777" w:rsidR="00DB7647" w:rsidRPr="00F65579" w:rsidRDefault="00DB7647" w:rsidP="00DB7647">
      <w:pPr>
        <w:pStyle w:val="Heading4"/>
      </w:pPr>
      <w:r w:rsidRPr="00F65579">
        <w:t>Objective 2: Strengthen Victoria</w:t>
      </w:r>
      <w:r w:rsidR="00B21A45" w:rsidRPr="00F65579">
        <w:t>’</w:t>
      </w:r>
      <w:r w:rsidRPr="00F65579">
        <w:t>s economic performance</w:t>
      </w:r>
    </w:p>
    <w:p w14:paraId="74E11B85" w14:textId="77777777" w:rsidR="00DB7647" w:rsidRPr="00F65579" w:rsidRDefault="00DB7647" w:rsidP="00DB7647">
      <w:pPr>
        <w:pStyle w:val="Heading5"/>
      </w:pPr>
      <w:r w:rsidRPr="00F65579">
        <w:t>Objective indicators</w:t>
      </w:r>
    </w:p>
    <w:p w14:paraId="7AE9A4A4" w14:textId="77777777" w:rsidR="00DB7647" w:rsidRPr="00F65579" w:rsidRDefault="00DB7647" w:rsidP="00DB7647">
      <w:pPr>
        <w:pStyle w:val="ListNumber"/>
        <w:numPr>
          <w:ilvl w:val="0"/>
          <w:numId w:val="5"/>
        </w:numPr>
      </w:pPr>
      <w:r w:rsidRPr="00F65579">
        <w:t xml:space="preserve">Economic growth to exceed population </w:t>
      </w:r>
      <w:r w:rsidR="00B81729" w:rsidRPr="00F65579">
        <w:t xml:space="preserve">growth </w:t>
      </w:r>
      <w:r w:rsidRPr="00F65579">
        <w:t>as expressed by GSP per capita increasing in real terms (annual percentage change).</w:t>
      </w:r>
    </w:p>
    <w:p w14:paraId="705E13FF" w14:textId="77777777" w:rsidR="00DB7647" w:rsidRPr="00F65579" w:rsidRDefault="00DB7647" w:rsidP="00DB7647">
      <w:pPr>
        <w:pStyle w:val="ListNumber"/>
      </w:pPr>
      <w:r w:rsidRPr="00F65579">
        <w:t xml:space="preserve">Total Victorian employment to grow each year (annual percentage change). </w:t>
      </w:r>
    </w:p>
    <w:p w14:paraId="6432178B" w14:textId="77777777" w:rsidR="00DB7647" w:rsidRPr="00F65579" w:rsidRDefault="00DB7647" w:rsidP="00DB7647">
      <w:pPr>
        <w:pStyle w:val="ListNumber"/>
      </w:pPr>
      <w:r w:rsidRPr="00F65579">
        <w:t>Advice contributes to the achievement of Government policies and priorities relating to economic and social outcomes.</w:t>
      </w:r>
    </w:p>
    <w:p w14:paraId="70BE1DB7" w14:textId="77777777" w:rsidR="00DB7647" w:rsidRPr="00F65579" w:rsidRDefault="00DB7647" w:rsidP="00DB7647">
      <w:pPr>
        <w:pStyle w:val="Spacer"/>
      </w:pPr>
    </w:p>
    <w:p w14:paraId="4886D6BD" w14:textId="77777777" w:rsidR="00DB7647" w:rsidRPr="00F65579" w:rsidRDefault="00DB7647" w:rsidP="00DB7647">
      <w:pPr>
        <w:pStyle w:val="Normalbold"/>
      </w:pPr>
      <w:r w:rsidRPr="00F65579">
        <w:t xml:space="preserve">Objective Indicator 1: Economic growth to exceed population </w:t>
      </w:r>
      <w:r w:rsidR="00FA664A" w:rsidRPr="00F65579">
        <w:t xml:space="preserve">growth </w:t>
      </w:r>
      <w:r w:rsidRPr="00F65579">
        <w:t>as expressed by GSP per capita increasing in real terms (annual percentage change).</w:t>
      </w:r>
    </w:p>
    <w:p w14:paraId="77E8E1CE" w14:textId="77777777" w:rsidR="00DB7647" w:rsidRPr="00F65579" w:rsidRDefault="003E7C83" w:rsidP="00DB7647">
      <w:r w:rsidRPr="00F65579">
        <w:t>Economic d</w:t>
      </w:r>
      <w:r w:rsidR="00DB7647" w:rsidRPr="00F65579">
        <w:t xml:space="preserve">ata to </w:t>
      </w:r>
      <w:r w:rsidR="00EC3807" w:rsidRPr="00F65579">
        <w:t xml:space="preserve">assess this </w:t>
      </w:r>
      <w:r w:rsidR="00DB7647" w:rsidRPr="00F65579">
        <w:t xml:space="preserve">objective indicator is scheduled for release </w:t>
      </w:r>
      <w:r w:rsidR="00EC3807" w:rsidRPr="00F65579">
        <w:t>by the A</w:t>
      </w:r>
      <w:r w:rsidR="00C01D8D" w:rsidRPr="00F65579">
        <w:t xml:space="preserve">ustralian Bureau of Statistics </w:t>
      </w:r>
      <w:r w:rsidR="00DB7647" w:rsidRPr="00F65579">
        <w:t>in November 2019.</w:t>
      </w:r>
    </w:p>
    <w:p w14:paraId="3C2B912D" w14:textId="77777777" w:rsidR="00DB7647" w:rsidRPr="00F65579" w:rsidRDefault="00DB7647" w:rsidP="00DB7647">
      <w:r w:rsidRPr="00F65579">
        <w:t xml:space="preserve">Invest Victoria has contributed to strengthening economic growth in Victoria by attracting and facilitating private sector investment, </w:t>
      </w:r>
      <w:r w:rsidR="0082483E" w:rsidRPr="00F65579">
        <w:t>prioritising innovative, emerging and high-growth sectors of the economy.</w:t>
      </w:r>
    </w:p>
    <w:p w14:paraId="6E6D3034" w14:textId="77777777" w:rsidR="00DB7647" w:rsidRPr="00F65579" w:rsidRDefault="00DB7647" w:rsidP="00DB7647">
      <w:pPr>
        <w:pStyle w:val="Normalbold"/>
      </w:pPr>
      <w:r w:rsidRPr="00F65579">
        <w:lastRenderedPageBreak/>
        <w:t>Objective Indicator 2: Total Victorian employment to grow each year (annual percentage change).</w:t>
      </w:r>
    </w:p>
    <w:p w14:paraId="6DDF3851" w14:textId="77777777" w:rsidR="00DB7647" w:rsidRPr="00F65579" w:rsidRDefault="00DB7647" w:rsidP="00DB7647">
      <w:r w:rsidRPr="00F65579">
        <w:t>Victoria</w:t>
      </w:r>
      <w:r w:rsidR="00B21A45" w:rsidRPr="00F65579">
        <w:t>’</w:t>
      </w:r>
      <w:r w:rsidRPr="00F65579">
        <w:t>s labour market continued to perform strongly in 2018</w:t>
      </w:r>
      <w:r w:rsidR="003E7C90" w:rsidRPr="00F65579">
        <w:noBreakHyphen/>
      </w:r>
      <w:r w:rsidRPr="00F65579">
        <w:t>19, leading to above</w:t>
      </w:r>
      <w:r w:rsidR="003E7C90" w:rsidRPr="00F65579">
        <w:noBreakHyphen/>
      </w:r>
      <w:r w:rsidRPr="00F65579">
        <w:t>trend employment growth of 110</w:t>
      </w:r>
      <w:r w:rsidRPr="00F65579">
        <w:rPr>
          <w:rFonts w:ascii="Calibri" w:hAnsi="Calibri" w:cs="Calibri"/>
        </w:rPr>
        <w:t> </w:t>
      </w:r>
      <w:r w:rsidRPr="00F65579">
        <w:t>000 or 3.4 per cent.</w:t>
      </w:r>
    </w:p>
    <w:p w14:paraId="27807E54" w14:textId="77777777" w:rsidR="00DB7647" w:rsidRPr="00F65579" w:rsidRDefault="00DB7647" w:rsidP="00DB7647">
      <w:r w:rsidRPr="00F65579">
        <w:t>Invest Victoria has contributed to Victoria</w:t>
      </w:r>
      <w:r w:rsidR="00B21A45" w:rsidRPr="00F65579">
        <w:t>’</w:t>
      </w:r>
      <w:r w:rsidRPr="00F65579">
        <w:t>s employment growth by attracting and facilitating private sector investment and directly creating jobs.</w:t>
      </w:r>
    </w:p>
    <w:p w14:paraId="077B1C95" w14:textId="77777777" w:rsidR="00DB7647" w:rsidRPr="00F65579" w:rsidRDefault="00DB7647" w:rsidP="008F04CA">
      <w:pPr>
        <w:pStyle w:val="Spacer"/>
      </w:pPr>
    </w:p>
    <w:p w14:paraId="19043F39" w14:textId="77777777" w:rsidR="00DB7647" w:rsidRPr="00F65579" w:rsidRDefault="00DB7647" w:rsidP="008F04CA">
      <w:pPr>
        <w:pStyle w:val="Normalbold"/>
        <w:spacing w:before="120"/>
      </w:pPr>
      <w:bookmarkStart w:id="16" w:name="_Hlk15640940"/>
      <w:r w:rsidRPr="00F65579">
        <w:t>Objective Indicator 3: Advice contributes to the achievement of Government policies and priorities relating to economic and social outcomes.</w:t>
      </w:r>
    </w:p>
    <w:p w14:paraId="52FA1EEF" w14:textId="77777777" w:rsidR="00DB7647" w:rsidRPr="00F65579" w:rsidRDefault="00DB7647" w:rsidP="00DB7647">
      <w:r w:rsidRPr="00F65579">
        <w:t>In 2018</w:t>
      </w:r>
      <w:r w:rsidR="003E7C90" w:rsidRPr="00F65579">
        <w:noBreakHyphen/>
      </w:r>
      <w:r w:rsidRPr="00F65579">
        <w:t xml:space="preserve">19, DTF briefed the Treasurer on economic and financial market conditions. DTF provided forecasts for the economy and labour market that informed the outlook for tax revenue and the </w:t>
      </w:r>
      <w:r w:rsidR="005962EC" w:rsidRPr="00F65579">
        <w:t>budget</w:t>
      </w:r>
      <w:r w:rsidR="00B21A45" w:rsidRPr="00F65579">
        <w:t>’</w:t>
      </w:r>
      <w:r w:rsidR="005962EC" w:rsidRPr="00F65579">
        <w:t xml:space="preserve">s </w:t>
      </w:r>
      <w:r w:rsidRPr="00F65579">
        <w:t>fiscal position.</w:t>
      </w:r>
    </w:p>
    <w:p w14:paraId="60819DA0" w14:textId="77777777" w:rsidR="00DB7647" w:rsidRPr="00F65579" w:rsidRDefault="00DB7647" w:rsidP="00DB7647">
      <w:r w:rsidRPr="00F65579">
        <w:t>DTF briefed the Treasurer on the Commonwealth</w:t>
      </w:r>
      <w:r w:rsidR="00B21A45" w:rsidRPr="00F65579">
        <w:t>’</w:t>
      </w:r>
      <w:r w:rsidRPr="00F65579">
        <w:t>s proposed response to the Productivity Commission</w:t>
      </w:r>
      <w:r w:rsidR="00B21A45" w:rsidRPr="00F65579">
        <w:t>’</w:t>
      </w:r>
      <w:r w:rsidRPr="00F65579">
        <w:t>s</w:t>
      </w:r>
      <w:r w:rsidR="00B21A45" w:rsidRPr="00F65579">
        <w:t xml:space="preserve"> Inquiry into </w:t>
      </w:r>
      <w:r w:rsidRPr="00F65579">
        <w:t xml:space="preserve">Horizontal Fiscal Equalisation including advice for Board of Treasurers </w:t>
      </w:r>
      <w:r w:rsidR="00B21A45" w:rsidRPr="00F65579">
        <w:t xml:space="preserve">and Council of Federal Financial Relations </w:t>
      </w:r>
      <w:r w:rsidRPr="00F65579">
        <w:t>discussions. DTF provided advice on the Commonwealth Grants Commission</w:t>
      </w:r>
      <w:r w:rsidR="00B21A45" w:rsidRPr="00F65579">
        <w:t>’</w:t>
      </w:r>
      <w:r w:rsidRPr="00F65579">
        <w:t>s 2020 Methodology Review. DTF was involved in the ongoing negotiation of new National Agreements, including the National School Reform Agreement, and the National Health Reform Agreement.</w:t>
      </w:r>
    </w:p>
    <w:p w14:paraId="6788E50E" w14:textId="77777777" w:rsidR="00DB7647" w:rsidRPr="00F65579" w:rsidRDefault="00334BC8" w:rsidP="00DB7647">
      <w:r w:rsidRPr="00F65579">
        <w:t xml:space="preserve">In October 2018, </w:t>
      </w:r>
      <w:r w:rsidR="00DB7647" w:rsidRPr="00F65579">
        <w:t>DTF entered into negotiations for two potential Partnership</w:t>
      </w:r>
      <w:r w:rsidR="00E07920" w:rsidRPr="00F65579">
        <w:t>s</w:t>
      </w:r>
      <w:r w:rsidR="00DB7647" w:rsidRPr="00F65579">
        <w:t xml:space="preserve"> Addressing Disadvantage (formerly Social Impact Bonds pilot). One partnership seeks to focus on early intervention for vulnerable children and </w:t>
      </w:r>
      <w:r w:rsidR="00734D71" w:rsidRPr="00F65579">
        <w:t xml:space="preserve">the </w:t>
      </w:r>
      <w:r w:rsidR="00DB7647" w:rsidRPr="00F65579">
        <w:t>other is focused on disengaged youth.</w:t>
      </w:r>
    </w:p>
    <w:p w14:paraId="09C83370" w14:textId="77777777" w:rsidR="00DB7647" w:rsidRPr="00F65579" w:rsidRDefault="00DB7647" w:rsidP="00DB7647">
      <w:r w:rsidRPr="00F65579">
        <w:t xml:space="preserve">DTF worked with the </w:t>
      </w:r>
      <w:r w:rsidR="00B81729" w:rsidRPr="00F65579">
        <w:t xml:space="preserve">Department of Health and Human Services </w:t>
      </w:r>
      <w:r w:rsidR="00892913" w:rsidRPr="00F65579">
        <w:t xml:space="preserve">(DHHS) </w:t>
      </w:r>
      <w:r w:rsidRPr="00F65579">
        <w:t>to implement the Social Housing Growth Fund</w:t>
      </w:r>
      <w:r w:rsidR="00B81729" w:rsidRPr="00F65579">
        <w:t>,</w:t>
      </w:r>
      <w:r w:rsidRPr="00F65579">
        <w:t xml:space="preserve"> which funds the New Rental Development program and the Build and Operate program to grow social and affordable housing. In addition, DTF and DHHS implemented the Building the Financial Capability of Housing Association program which provides low interest loans and government guarantees to support growth in social and affordable housing.</w:t>
      </w:r>
    </w:p>
    <w:p w14:paraId="606A11FF" w14:textId="77777777" w:rsidR="00DB7647" w:rsidRPr="00F65579" w:rsidRDefault="00DB7647" w:rsidP="00DB7647">
      <w:r w:rsidRPr="00F65579">
        <w:t xml:space="preserve">DTF worked on the implementation of </w:t>
      </w:r>
      <w:r w:rsidRPr="00F65579">
        <w:rPr>
          <w:i/>
        </w:rPr>
        <w:t>HomesVic</w:t>
      </w:r>
      <w:r w:rsidRPr="00F65579">
        <w:t xml:space="preserve">, a shared equity scheme to support low income earners into home ownership. To date, </w:t>
      </w:r>
      <w:r w:rsidR="00B81729" w:rsidRPr="00F65579">
        <w:t xml:space="preserve">more than </w:t>
      </w:r>
      <w:r w:rsidRPr="00F65579">
        <w:t>172</w:t>
      </w:r>
      <w:r w:rsidRPr="00F65579">
        <w:rPr>
          <w:rFonts w:ascii="Calibri" w:hAnsi="Calibri" w:cs="Calibri"/>
        </w:rPr>
        <w:t> </w:t>
      </w:r>
      <w:r w:rsidRPr="00F65579">
        <w:t>homes have been settled under the scheme.</w:t>
      </w:r>
    </w:p>
    <w:p w14:paraId="60415A52" w14:textId="77777777" w:rsidR="00DB7647" w:rsidRPr="00F65579" w:rsidRDefault="00734D71" w:rsidP="00DB7647">
      <w:r w:rsidRPr="00F65579">
        <w:t>In 2018-19,</w:t>
      </w:r>
      <w:r w:rsidR="00334BC8" w:rsidRPr="00F65579">
        <w:t xml:space="preserve"> </w:t>
      </w:r>
      <w:r w:rsidR="00DB7647" w:rsidRPr="00F65579">
        <w:t>DTF continued to support the Victorian Secretaries</w:t>
      </w:r>
      <w:r w:rsidR="00B21A45" w:rsidRPr="00F65579">
        <w:t>’</w:t>
      </w:r>
      <w:r w:rsidR="00DB7647" w:rsidRPr="00F65579">
        <w:t xml:space="preserve"> Board to understand and mitigate whole of government, state significant risks, including through a series of projects on climate change and population growth/demographic change. </w:t>
      </w:r>
    </w:p>
    <w:p w14:paraId="4632F134" w14:textId="77777777" w:rsidR="00DB7647" w:rsidRPr="00F65579" w:rsidRDefault="005B5719" w:rsidP="005B5719">
      <w:r w:rsidRPr="00F65579">
        <w:t xml:space="preserve">DTF led the development of advice to the Government on the progress of a number of reforms </w:t>
      </w:r>
      <w:r w:rsidRPr="00F65579">
        <w:t>themed around improving productivity, job creation and economic inclusion, supported by regular reporting to Ministers based on a dashboard of economic indicators tracking Victoria's economic performance and the impacts of the reform program.</w:t>
      </w:r>
    </w:p>
    <w:p w14:paraId="2B5C2392" w14:textId="77777777" w:rsidR="00DB7647" w:rsidRPr="00F65579" w:rsidRDefault="00DB7647" w:rsidP="00DB7647">
      <w:r w:rsidRPr="00F65579">
        <w:t xml:space="preserve">DTF provided strategic advice on opportunities to improve the performance of the education sector, including reform priorities for the TAFE sector and on the negotiations with the Commonwealth on the </w:t>
      </w:r>
      <w:r w:rsidR="003457A1" w:rsidRPr="00F65579">
        <w:t>National School Reform Agreement and the associated bilateral agreement</w:t>
      </w:r>
      <w:r w:rsidRPr="00F65579">
        <w:t xml:space="preserve">. DTF supported the Treasurer on waste and recycling issues, including responses to market instability and the management of contaminated sites. </w:t>
      </w:r>
    </w:p>
    <w:p w14:paraId="08CD5D0D" w14:textId="77777777" w:rsidR="00DB7647" w:rsidRPr="00F65579" w:rsidRDefault="00DB7647" w:rsidP="00DB7647">
      <w:r w:rsidRPr="00F65579">
        <w:t xml:space="preserve">DTF worked with DHHS and </w:t>
      </w:r>
      <w:r w:rsidR="00787BF8" w:rsidRPr="00F65579">
        <w:t>the Department of Premier and Cabinet (DPC)</w:t>
      </w:r>
      <w:r w:rsidRPr="00F65579">
        <w:t xml:space="preserve"> to negotiate a bilateral agreement with the Commonwealth for the implementation of </w:t>
      </w:r>
      <w:r w:rsidR="009724A2" w:rsidRPr="00F65579">
        <w:t xml:space="preserve">the </w:t>
      </w:r>
      <w:r w:rsidRPr="00F65579">
        <w:t>NDIS full scheme, which included the State receiving its DisabilityCare Australia Fund</w:t>
      </w:r>
      <w:r w:rsidRPr="00F65579">
        <w:rPr>
          <w:rFonts w:ascii="Arial" w:hAnsi="Arial" w:cs="Arial"/>
          <w:color w:val="545454"/>
          <w:shd w:val="clear" w:color="auto" w:fill="FFFFFF"/>
        </w:rPr>
        <w:t xml:space="preserve"> (</w:t>
      </w:r>
      <w:r w:rsidRPr="00F65579">
        <w:t>DCAF) entitlement</w:t>
      </w:r>
      <w:r w:rsidR="00FA664A" w:rsidRPr="00F65579">
        <w:t xml:space="preserve">. </w:t>
      </w:r>
      <w:r w:rsidRPr="00F65579">
        <w:t>DTF also supported DHHS and DPC to finalise contracts with five providers to transfer Supported Independent Living and Short Term Accommodation Assistance services to the non</w:t>
      </w:r>
      <w:r w:rsidR="003E7C90" w:rsidRPr="00F65579">
        <w:noBreakHyphen/>
      </w:r>
      <w:r w:rsidRPr="00F65579">
        <w:t>government sector.</w:t>
      </w:r>
    </w:p>
    <w:p w14:paraId="49777A5D" w14:textId="77777777" w:rsidR="00AF00C4" w:rsidRPr="00F65579" w:rsidRDefault="00AF00C4" w:rsidP="00AF00C4">
      <w:pPr>
        <w:pStyle w:val="Spacer"/>
      </w:pPr>
    </w:p>
    <w:p w14:paraId="079E15EF" w14:textId="77777777" w:rsidR="00DB7647" w:rsidRPr="00F65579" w:rsidRDefault="00DB7647" w:rsidP="00DB7647">
      <w:pPr>
        <w:pStyle w:val="Heading4"/>
        <w:rPr>
          <w:rFonts w:cstheme="minorHAnsi"/>
        </w:rPr>
      </w:pPr>
      <w:r w:rsidRPr="00F65579">
        <w:rPr>
          <w:rFonts w:cstheme="minorHAnsi"/>
        </w:rPr>
        <w:t xml:space="preserve">Objective 3: </w:t>
      </w:r>
      <w:r w:rsidRPr="00F65579">
        <w:rPr>
          <w:szCs w:val="16"/>
        </w:rPr>
        <w:t>Improve how Government manages its balance sheet, commercial activities and public sector infrastructure</w:t>
      </w:r>
    </w:p>
    <w:p w14:paraId="56BC24A0" w14:textId="77777777" w:rsidR="00DB7647" w:rsidRPr="00F65579" w:rsidRDefault="00DB7647" w:rsidP="00DB7647">
      <w:pPr>
        <w:pStyle w:val="Heading5"/>
        <w:rPr>
          <w:rFonts w:cstheme="minorHAnsi"/>
        </w:rPr>
      </w:pPr>
      <w:r w:rsidRPr="00F65579">
        <w:rPr>
          <w:rFonts w:cstheme="minorHAnsi"/>
        </w:rPr>
        <w:t>Objective indicators</w:t>
      </w:r>
    </w:p>
    <w:p w14:paraId="0AD5EDD0" w14:textId="77777777" w:rsidR="00DB7647" w:rsidRPr="00F65579" w:rsidRDefault="00DB7647" w:rsidP="00AF00C4">
      <w:pPr>
        <w:pStyle w:val="ListNumber"/>
        <w:numPr>
          <w:ilvl w:val="0"/>
          <w:numId w:val="25"/>
        </w:numPr>
      </w:pPr>
      <w:r w:rsidRPr="00F65579">
        <w:t>HVHR projects have had risks identified and managed through tailored project assurance, policy advice and governance to increase the likelihood that projects are completed within agreed timeframes, budget and scope.</w:t>
      </w:r>
    </w:p>
    <w:p w14:paraId="4C10F651" w14:textId="77777777" w:rsidR="00DB7647" w:rsidRPr="00F65579" w:rsidRDefault="00DB7647" w:rsidP="00AF00C4">
      <w:pPr>
        <w:pStyle w:val="ListNumber"/>
      </w:pPr>
      <w:r w:rsidRPr="00F65579">
        <w:t xml:space="preserve">Government </w:t>
      </w:r>
      <w:r w:rsidR="00B81729" w:rsidRPr="00F65579">
        <w:t xml:space="preserve">business enterprises </w:t>
      </w:r>
      <w:r w:rsidRPr="00F65579">
        <w:t xml:space="preserve">performing against agreed financial and </w:t>
      </w:r>
      <w:r w:rsidR="00031E67" w:rsidRPr="00F65579">
        <w:t>non-financial</w:t>
      </w:r>
      <w:r w:rsidRPr="00F65579">
        <w:t xml:space="preserve"> indicators. </w:t>
      </w:r>
    </w:p>
    <w:p w14:paraId="41C64C48" w14:textId="77777777" w:rsidR="00DB7647" w:rsidRPr="00F65579" w:rsidRDefault="00DB7647" w:rsidP="00AF00C4">
      <w:pPr>
        <w:pStyle w:val="ListNumber"/>
      </w:pPr>
      <w:r w:rsidRPr="00F65579">
        <w:t>Advice contributes to the achievement of Government policies and priorities relating to Victoria</w:t>
      </w:r>
      <w:r w:rsidR="00B21A45" w:rsidRPr="00F65579">
        <w:t>’</w:t>
      </w:r>
      <w:r w:rsidRPr="00F65579">
        <w:t>s balance sheet, commercial activities and public sector infrastructure.</w:t>
      </w:r>
    </w:p>
    <w:p w14:paraId="6F692B3D" w14:textId="77777777" w:rsidR="00DB7647" w:rsidRPr="00F65579" w:rsidRDefault="00DB7647" w:rsidP="008F04CA">
      <w:pPr>
        <w:pStyle w:val="Spacer"/>
        <w:spacing w:line="240" w:lineRule="auto"/>
      </w:pPr>
    </w:p>
    <w:p w14:paraId="30ACAF22" w14:textId="77777777" w:rsidR="00DB7647" w:rsidRPr="00F65579" w:rsidRDefault="00D26DA6" w:rsidP="008F04CA">
      <w:pPr>
        <w:spacing w:before="0"/>
      </w:pPr>
      <w:r w:rsidRPr="00F65579">
        <w:rPr>
          <w:noProof/>
        </w:rPr>
        <w:drawing>
          <wp:inline distT="0" distB="0" distL="0" distR="0" wp14:anchorId="20DEE5B5" wp14:editId="1D864DEC">
            <wp:extent cx="2820670" cy="2145665"/>
            <wp:effectExtent l="0" t="0" r="0" b="6985"/>
            <wp:docPr id="8" name="Chart 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D7CB49" w14:textId="77777777" w:rsidR="00DB7647" w:rsidRPr="00F65579" w:rsidRDefault="00DB7647" w:rsidP="00DB7647">
      <w:pPr>
        <w:pStyle w:val="Normalbold"/>
      </w:pPr>
      <w:r w:rsidRPr="00F65579">
        <w:lastRenderedPageBreak/>
        <w:t>Objective Indicator 1: HVHR projects have had risks identified and managed through tailored project assurance, policy advice and governance to increase the likelihood that projects are completed within agreed timeframes, budget and scope.</w:t>
      </w:r>
    </w:p>
    <w:p w14:paraId="179E8790" w14:textId="77777777" w:rsidR="00DB7647" w:rsidRPr="00F65579" w:rsidRDefault="00DB7647" w:rsidP="00DB7647">
      <w:r w:rsidRPr="00F65579">
        <w:t xml:space="preserve">DTF has continued to improve the HVHR assurance process through the establishment of tailored and project specific assurance plans that better focus assurance effort, and the establishment of project assurance reviews that are designed to augment the standard Gateway </w:t>
      </w:r>
      <w:r w:rsidR="00B81729" w:rsidRPr="00F65579">
        <w:t xml:space="preserve">reviews </w:t>
      </w:r>
      <w:r w:rsidRPr="00F65579">
        <w:t>with a more flexible review when needed. The Treasurer approved 12</w:t>
      </w:r>
      <w:r w:rsidR="00B81729" w:rsidRPr="00F65579">
        <w:rPr>
          <w:rFonts w:ascii="Calibri" w:hAnsi="Calibri" w:cs="Calibri"/>
        </w:rPr>
        <w:t> </w:t>
      </w:r>
      <w:r w:rsidRPr="00F65579">
        <w:t>tailored project assurance plans for HVHR projects to increase the likelihood that projects are completed within agreed timeframes, budget and scope. This requires projects to seek the Treasurer</w:t>
      </w:r>
      <w:r w:rsidR="00B21A45" w:rsidRPr="00F65579">
        <w:t>’</w:t>
      </w:r>
      <w:r w:rsidRPr="00F65579">
        <w:t>s approval to release tender documentation</w:t>
      </w:r>
      <w:r w:rsidR="00734D71" w:rsidRPr="00F65579">
        <w:t>,</w:t>
      </w:r>
      <w:r w:rsidRPr="00F65579">
        <w:t xml:space="preserve"> select a preferred bidder and undertake Gateway </w:t>
      </w:r>
      <w:r w:rsidR="00B81729" w:rsidRPr="00F65579">
        <w:t>reviews</w:t>
      </w:r>
      <w:r w:rsidRPr="00F65579">
        <w:t>. These reviews provide advice to the HVHR projects</w:t>
      </w:r>
      <w:r w:rsidR="00B21A45" w:rsidRPr="00F65579">
        <w:t>’</w:t>
      </w:r>
      <w:r w:rsidRPr="00F65579">
        <w:t xml:space="preserve"> Senior Responsible Owner to help projects succeed and review projects</w:t>
      </w:r>
      <w:r w:rsidR="00734D71" w:rsidRPr="00F65579">
        <w:t>’</w:t>
      </w:r>
      <w:r w:rsidRPr="00F65579">
        <w:t xml:space="preserve"> progress against best practice.</w:t>
      </w:r>
    </w:p>
    <w:p w14:paraId="37C36333" w14:textId="77777777" w:rsidR="00DB7647" w:rsidRPr="00F65579" w:rsidRDefault="00DB7647" w:rsidP="00DB7647">
      <w:pPr>
        <w:pStyle w:val="Normalbold"/>
      </w:pPr>
      <w:r w:rsidRPr="00F65579">
        <w:t xml:space="preserve">Objective Indicator 2: Government </w:t>
      </w:r>
      <w:r w:rsidR="00B81729" w:rsidRPr="00F65579">
        <w:t xml:space="preserve">business enterprises </w:t>
      </w:r>
      <w:r w:rsidRPr="00F65579">
        <w:t xml:space="preserve">performing against agreed financial and </w:t>
      </w:r>
      <w:r w:rsidR="00031E67" w:rsidRPr="00F65579">
        <w:t>non-financial</w:t>
      </w:r>
      <w:r w:rsidRPr="00F65579">
        <w:t xml:space="preserve"> indicators.</w:t>
      </w:r>
    </w:p>
    <w:p w14:paraId="5DC164BB" w14:textId="77777777" w:rsidR="00DB7647" w:rsidRPr="00F65579" w:rsidRDefault="00DB7647" w:rsidP="00DB7647">
      <w:r w:rsidRPr="00F65579">
        <w:t xml:space="preserve">DTF provided governance oversight of </w:t>
      </w:r>
      <w:r w:rsidR="00BA5C5A" w:rsidRPr="00F65579">
        <w:t xml:space="preserve">government </w:t>
      </w:r>
      <w:r w:rsidRPr="00F65579">
        <w:t>business enterprises (GBEs) and advice to Government, departments and agencies relating to GBEs</w:t>
      </w:r>
      <w:r w:rsidR="00B21A45" w:rsidRPr="00F65579">
        <w:t>’</w:t>
      </w:r>
      <w:r w:rsidRPr="00F65579">
        <w:t xml:space="preserve"> strategic direction and performance, significant capital expenditure proposals, dividends and capital repatriations.</w:t>
      </w:r>
    </w:p>
    <w:p w14:paraId="5F424587" w14:textId="77777777" w:rsidR="00DB7647" w:rsidRPr="00F65579" w:rsidRDefault="00DB7647" w:rsidP="00DB7647">
      <w:r w:rsidRPr="00F65579">
        <w:t>As part of the annual corporate planning cycle, financial and non</w:t>
      </w:r>
      <w:r w:rsidR="003E7C90" w:rsidRPr="00F65579">
        <w:noBreakHyphen/>
      </w:r>
      <w:r w:rsidRPr="00F65579">
        <w:t>financial key performance indicators (KPIs) are agreed to and targets set in consultation with the GBE and the portfolio department. GBE performance against these targets is monitored on a quarterly basis and a GBE</w:t>
      </w:r>
      <w:r w:rsidR="00B21A45" w:rsidRPr="00F65579">
        <w:t>’</w:t>
      </w:r>
      <w:r w:rsidRPr="00F65579">
        <w:t>s non</w:t>
      </w:r>
      <w:r w:rsidR="003E7C90" w:rsidRPr="00F65579">
        <w:noBreakHyphen/>
      </w:r>
      <w:r w:rsidRPr="00F65579">
        <w:t>compliance is addressed on an exceptions basis.</w:t>
      </w:r>
    </w:p>
    <w:p w14:paraId="0C7245F4" w14:textId="77777777" w:rsidR="00DB7647" w:rsidRPr="00F65579" w:rsidRDefault="00DB7647" w:rsidP="00DB7647">
      <w:pPr>
        <w:pStyle w:val="Normalbold"/>
      </w:pPr>
      <w:r w:rsidRPr="00F65579">
        <w:t>Objective Indicator 3: Advice contributes to the achievement of Government policies and priorities relating to Victoria</w:t>
      </w:r>
      <w:r w:rsidR="00B21A45" w:rsidRPr="00F65579">
        <w:t>’</w:t>
      </w:r>
      <w:r w:rsidRPr="00F65579">
        <w:t>s balance sheet, commercial activities and public sector infrastructure.</w:t>
      </w:r>
    </w:p>
    <w:p w14:paraId="16F2696D" w14:textId="77777777" w:rsidR="00DB7647" w:rsidRPr="00F65579" w:rsidRDefault="00DB7647" w:rsidP="00DB7647">
      <w:r w:rsidRPr="00F65579">
        <w:t>DTF published additional guidance on its website to support the implementation of the Asset Management Accountability Framework (AMAF) for intangible assets</w:t>
      </w:r>
      <w:r w:rsidR="00B81729" w:rsidRPr="00F65579">
        <w:t>,</w:t>
      </w:r>
      <w:r w:rsidRPr="00F65579">
        <w:t xml:space="preserve"> to improve the way Victoria</w:t>
      </w:r>
      <w:r w:rsidR="00B21A45" w:rsidRPr="00F65579">
        <w:t>’</w:t>
      </w:r>
      <w:r w:rsidRPr="00F65579">
        <w:t>s public assets are planned</w:t>
      </w:r>
      <w:r w:rsidR="00FA664A" w:rsidRPr="00F65579">
        <w:t>,</w:t>
      </w:r>
      <w:r w:rsidRPr="00F65579">
        <w:t xml:space="preserve"> used and maintained. DTF supported departments and agencies </w:t>
      </w:r>
      <w:r w:rsidR="00FA664A" w:rsidRPr="00F65579">
        <w:t xml:space="preserve">to </w:t>
      </w:r>
      <w:r w:rsidRPr="00F65579">
        <w:t>finalise their 2017</w:t>
      </w:r>
      <w:r w:rsidR="003E7C90" w:rsidRPr="00F65579">
        <w:noBreakHyphen/>
      </w:r>
      <w:r w:rsidRPr="00F65579">
        <w:t xml:space="preserve">18 public attestations with guidance on the concept of materiality and through its AMAF implementation working group. The AMAF strengthens accountability for asset management by requiring </w:t>
      </w:r>
      <w:r w:rsidR="00B81729" w:rsidRPr="00F65579">
        <w:t xml:space="preserve">departmental </w:t>
      </w:r>
      <w:r w:rsidRPr="00F65579">
        <w:t xml:space="preserve">Secretaries and agency boards to attest each year that they have applied the framework. </w:t>
      </w:r>
    </w:p>
    <w:p w14:paraId="6CC32E85" w14:textId="2DEEC0CF" w:rsidR="00DB7647" w:rsidRPr="00F65579" w:rsidRDefault="008F04CA" w:rsidP="00DB7647">
      <w:r>
        <w:br w:type="column"/>
      </w:r>
      <w:r w:rsidR="00DB7647" w:rsidRPr="00F65579">
        <w:t>In 2018</w:t>
      </w:r>
      <w:r w:rsidR="00AC50D9" w:rsidRPr="00F65579">
        <w:t>-19</w:t>
      </w:r>
      <w:r w:rsidR="00DB7647" w:rsidRPr="00F65579">
        <w:t xml:space="preserve">, DTF strengthened its Gateway </w:t>
      </w:r>
      <w:r w:rsidR="00B81729" w:rsidRPr="00F65579">
        <w:t xml:space="preserve">review process </w:t>
      </w:r>
      <w:r w:rsidR="00DB7647" w:rsidRPr="00F65579">
        <w:t>to ensure it continued to provide significant value for Government. Review enhancements included:</w:t>
      </w:r>
    </w:p>
    <w:p w14:paraId="16DC9FCD" w14:textId="77777777" w:rsidR="00DB7647" w:rsidRPr="00F65579" w:rsidRDefault="00AF00C4" w:rsidP="00AF00C4">
      <w:pPr>
        <w:pStyle w:val="Bullet"/>
      </w:pPr>
      <w:r w:rsidRPr="00F65579">
        <w:t xml:space="preserve">increasing </w:t>
      </w:r>
      <w:r w:rsidR="00DB7647" w:rsidRPr="00F65579">
        <w:t xml:space="preserve">the use of industry leaders and experts as </w:t>
      </w:r>
      <w:r w:rsidR="008C6D89" w:rsidRPr="00F65579">
        <w:t xml:space="preserve">Gateway </w:t>
      </w:r>
      <w:r w:rsidR="00DB7647" w:rsidRPr="00F65579">
        <w:t>reviewers</w:t>
      </w:r>
      <w:r w:rsidRPr="00F65579">
        <w:t>;</w:t>
      </w:r>
    </w:p>
    <w:p w14:paraId="28EB3C23" w14:textId="77777777" w:rsidR="00DB7647" w:rsidRPr="00F65579" w:rsidRDefault="00AF00C4" w:rsidP="00AF00C4">
      <w:pPr>
        <w:pStyle w:val="Bullet"/>
      </w:pPr>
      <w:r w:rsidRPr="00F65579">
        <w:t xml:space="preserve">actively </w:t>
      </w:r>
      <w:r w:rsidR="00DB7647" w:rsidRPr="00F65579">
        <w:t xml:space="preserve">promoting the use of </w:t>
      </w:r>
      <w:r w:rsidR="00B77F70" w:rsidRPr="00F65579">
        <w:t>DTF</w:t>
      </w:r>
      <w:r w:rsidR="00DB7647" w:rsidRPr="00F65579">
        <w:t xml:space="preserve"> experts as reviewers to enhance public sector capabilities</w:t>
      </w:r>
      <w:r w:rsidRPr="00F65579">
        <w:t>;</w:t>
      </w:r>
    </w:p>
    <w:p w14:paraId="636EDB30" w14:textId="77777777" w:rsidR="00DB7647" w:rsidRPr="00F65579" w:rsidRDefault="00AF00C4" w:rsidP="00AF00C4">
      <w:pPr>
        <w:pStyle w:val="Bullet"/>
      </w:pPr>
      <w:r w:rsidRPr="00F65579">
        <w:t xml:space="preserve">increasing </w:t>
      </w:r>
      <w:r w:rsidR="00DB7647" w:rsidRPr="00F65579">
        <w:t>training and feedback forums</w:t>
      </w:r>
      <w:r w:rsidRPr="00F65579">
        <w:t>; and</w:t>
      </w:r>
    </w:p>
    <w:p w14:paraId="2EDB9D6D" w14:textId="77777777" w:rsidR="00DB7647" w:rsidRPr="00F65579" w:rsidRDefault="00AF00C4" w:rsidP="00AF00C4">
      <w:pPr>
        <w:pStyle w:val="Bullet"/>
      </w:pPr>
      <w:r w:rsidRPr="00F65579">
        <w:t xml:space="preserve">introducing </w:t>
      </w:r>
      <w:r w:rsidR="00DB7647" w:rsidRPr="00F65579">
        <w:t xml:space="preserve">bespoke reviews to complement the formal Gateway process. </w:t>
      </w:r>
    </w:p>
    <w:p w14:paraId="3A332209" w14:textId="77777777" w:rsidR="00DB7647" w:rsidRPr="00F65579" w:rsidRDefault="00DB7647" w:rsidP="00DB7647">
      <w:r w:rsidRPr="00F65579">
        <w:t>In 2018</w:t>
      </w:r>
      <w:r w:rsidR="003E7C90" w:rsidRPr="00F65579">
        <w:noBreakHyphen/>
      </w:r>
      <w:r w:rsidRPr="00F65579">
        <w:t>19, project development activities for major infrastructure projects included:</w:t>
      </w:r>
    </w:p>
    <w:p w14:paraId="56AD7907" w14:textId="77777777" w:rsidR="00DB7647" w:rsidRPr="00F65579" w:rsidRDefault="00DB7647" w:rsidP="00AF00C4">
      <w:pPr>
        <w:pStyle w:val="Bullet"/>
      </w:pPr>
      <w:r w:rsidRPr="00F65579">
        <w:t xml:space="preserve">North East Link release of </w:t>
      </w:r>
      <w:r w:rsidR="00B81729" w:rsidRPr="00F65579">
        <w:t xml:space="preserve">expressions of interest </w:t>
      </w:r>
      <w:r w:rsidRPr="00F65579">
        <w:t>(EOI) and EOI evaluation, with continuing work on State toll company structure and proposed legislation</w:t>
      </w:r>
      <w:r w:rsidR="00AF00C4" w:rsidRPr="00F65579">
        <w:t>;</w:t>
      </w:r>
    </w:p>
    <w:p w14:paraId="5808DF80" w14:textId="77777777" w:rsidR="00DB7647" w:rsidRPr="00F65579" w:rsidRDefault="00DB7647" w:rsidP="00AF00C4">
      <w:pPr>
        <w:pStyle w:val="Bullet"/>
      </w:pPr>
      <w:r w:rsidRPr="00F65579">
        <w:t>Suburban Roads Upgrade EOI release, announcement of shortlist and Request for Proposal released</w:t>
      </w:r>
      <w:r w:rsidR="00AF00C4" w:rsidRPr="00F65579">
        <w:t>;</w:t>
      </w:r>
    </w:p>
    <w:p w14:paraId="67732929" w14:textId="77777777" w:rsidR="00DB7647" w:rsidRPr="00F65579" w:rsidRDefault="00DB7647" w:rsidP="00AF00C4">
      <w:pPr>
        <w:pStyle w:val="Bullet"/>
      </w:pPr>
      <w:r w:rsidRPr="00F65579">
        <w:t xml:space="preserve">Citylink Act </w:t>
      </w:r>
      <w:r w:rsidR="00B77F70" w:rsidRPr="00F65579">
        <w:t xml:space="preserve">legislative </w:t>
      </w:r>
      <w:r w:rsidRPr="00F65579">
        <w:t xml:space="preserve">amendments for West Gate Tunnel project </w:t>
      </w:r>
      <w:r w:rsidR="00B77F70" w:rsidRPr="00F65579">
        <w:t>were enacted</w:t>
      </w:r>
      <w:r w:rsidR="00AF00C4" w:rsidRPr="00F65579">
        <w:t>;</w:t>
      </w:r>
    </w:p>
    <w:p w14:paraId="47FEE6CE" w14:textId="77777777" w:rsidR="00DB7647" w:rsidRPr="00F65579" w:rsidRDefault="00DB7647" w:rsidP="00AF00C4">
      <w:pPr>
        <w:pStyle w:val="Bullet"/>
      </w:pPr>
      <w:r w:rsidRPr="00F65579">
        <w:t xml:space="preserve">Footscray Hospital </w:t>
      </w:r>
      <w:r w:rsidR="00AF00C4" w:rsidRPr="00F65579">
        <w:t>expressions of interest</w:t>
      </w:r>
      <w:r w:rsidRPr="00F65579">
        <w:t xml:space="preserve"> released</w:t>
      </w:r>
      <w:r w:rsidR="00AF00C4" w:rsidRPr="00F65579">
        <w:t>;</w:t>
      </w:r>
    </w:p>
    <w:p w14:paraId="18E94FAB" w14:textId="77777777" w:rsidR="00DB7647" w:rsidRPr="00F65579" w:rsidRDefault="00DB7647" w:rsidP="00AF00C4">
      <w:pPr>
        <w:pStyle w:val="Bullet"/>
      </w:pPr>
      <w:r w:rsidRPr="00F65579">
        <w:t>Suburban Rail Loop development of funding and financing options</w:t>
      </w:r>
      <w:r w:rsidR="00AF00C4" w:rsidRPr="00F65579">
        <w:t>; and</w:t>
      </w:r>
    </w:p>
    <w:p w14:paraId="49A21D00" w14:textId="77777777" w:rsidR="00DB7647" w:rsidRPr="00F65579" w:rsidRDefault="00AF00C4" w:rsidP="00AF00C4">
      <w:pPr>
        <w:pStyle w:val="Bullet"/>
      </w:pPr>
      <w:r w:rsidRPr="00F65579">
        <w:t xml:space="preserve">multiple </w:t>
      </w:r>
      <w:r w:rsidR="00DB7647" w:rsidRPr="00F65579">
        <w:t xml:space="preserve">PPP refinancing transactions completed. </w:t>
      </w:r>
    </w:p>
    <w:p w14:paraId="6B3F6695" w14:textId="77777777" w:rsidR="00DB7647" w:rsidRPr="00F65579" w:rsidRDefault="00DB7647" w:rsidP="00AF00C4">
      <w:r w:rsidRPr="00F65579">
        <w:t>In 2018</w:t>
      </w:r>
      <w:r w:rsidR="003E7C90" w:rsidRPr="00F65579">
        <w:noBreakHyphen/>
      </w:r>
      <w:r w:rsidRPr="00F65579">
        <w:t>19, the Government endorsed further work to be undertaken on DTF</w:t>
      </w:r>
      <w:r w:rsidR="00B21A45" w:rsidRPr="00F65579">
        <w:t>’</w:t>
      </w:r>
      <w:r w:rsidRPr="00F65579">
        <w:t>s proposed infrastructure reform program. The broad scope of work included:</w:t>
      </w:r>
    </w:p>
    <w:p w14:paraId="7A4F5D4F" w14:textId="77777777" w:rsidR="00DB7647" w:rsidRPr="00F65579" w:rsidRDefault="00AF00C4" w:rsidP="00AF00C4">
      <w:pPr>
        <w:pStyle w:val="Bullet"/>
      </w:pPr>
      <w:r w:rsidRPr="00F65579">
        <w:t xml:space="preserve">fostering </w:t>
      </w:r>
      <w:r w:rsidR="00DB7647" w:rsidRPr="00F65579">
        <w:t>better partnerships with industry to create a larger, more sustainable industry and lift the performance of government as a client</w:t>
      </w:r>
      <w:r w:rsidRPr="00F65579">
        <w:t>;</w:t>
      </w:r>
    </w:p>
    <w:p w14:paraId="51BB9137" w14:textId="77777777" w:rsidR="00DB7647" w:rsidRPr="00F65579" w:rsidRDefault="00AF00C4" w:rsidP="00AA2ABC">
      <w:pPr>
        <w:pStyle w:val="Bullet"/>
        <w:keepNext/>
      </w:pPr>
      <w:r w:rsidRPr="00F65579">
        <w:t xml:space="preserve">improving </w:t>
      </w:r>
      <w:r w:rsidR="00DB7647" w:rsidRPr="00F65579">
        <w:t>program</w:t>
      </w:r>
      <w:r w:rsidR="003E7C90" w:rsidRPr="00F65579">
        <w:noBreakHyphen/>
      </w:r>
      <w:r w:rsidR="00DB7647" w:rsidRPr="00F65579">
        <w:t xml:space="preserve">wide </w:t>
      </w:r>
      <w:r w:rsidR="000B0FAA" w:rsidRPr="00F65579">
        <w:t>decision</w:t>
      </w:r>
      <w:r w:rsidR="008C6D89" w:rsidRPr="00F65579">
        <w:t xml:space="preserve"> </w:t>
      </w:r>
      <w:r w:rsidR="000B0FAA" w:rsidRPr="00F65579">
        <w:t>making</w:t>
      </w:r>
      <w:r w:rsidR="00DB7647" w:rsidRPr="00F65579">
        <w:t xml:space="preserve"> across Victoria</w:t>
      </w:r>
      <w:r w:rsidR="00B21A45" w:rsidRPr="00F65579">
        <w:t>’</w:t>
      </w:r>
      <w:r w:rsidR="00DB7647" w:rsidRPr="00F65579">
        <w:t>s unprecedented infrastructure pipeline</w:t>
      </w:r>
      <w:r w:rsidRPr="00F65579">
        <w:t>;</w:t>
      </w:r>
    </w:p>
    <w:p w14:paraId="23BECC04" w14:textId="77777777" w:rsidR="00DB7647" w:rsidRPr="00F65579" w:rsidRDefault="00AF00C4" w:rsidP="00AF00C4">
      <w:pPr>
        <w:pStyle w:val="Bullet"/>
      </w:pPr>
      <w:r w:rsidRPr="00F65579">
        <w:t xml:space="preserve">refining </w:t>
      </w:r>
      <w:r w:rsidR="00DB7647" w:rsidRPr="00F65579">
        <w:t>the way we commission and manage projects to improve project certainty</w:t>
      </w:r>
      <w:r w:rsidRPr="00F65579">
        <w:t>; and</w:t>
      </w:r>
    </w:p>
    <w:p w14:paraId="69A5718B" w14:textId="77777777" w:rsidR="00DB7647" w:rsidRPr="00F65579" w:rsidRDefault="00AF00C4" w:rsidP="00AF00C4">
      <w:pPr>
        <w:pStyle w:val="Bullet"/>
      </w:pPr>
      <w:r w:rsidRPr="00F65579">
        <w:t xml:space="preserve">building </w:t>
      </w:r>
      <w:r w:rsidR="00DB7647" w:rsidRPr="00F65579">
        <w:t>in</w:t>
      </w:r>
      <w:r w:rsidR="003E7C90" w:rsidRPr="00F65579">
        <w:noBreakHyphen/>
      </w:r>
      <w:r w:rsidR="00DB7647" w:rsidRPr="00F65579">
        <w:t>house analytics models to better influence long</w:t>
      </w:r>
      <w:r w:rsidR="003E7C90" w:rsidRPr="00F65579">
        <w:noBreakHyphen/>
      </w:r>
      <w:r w:rsidR="00DB7647" w:rsidRPr="00F65579">
        <w:t xml:space="preserve">term </w:t>
      </w:r>
      <w:r w:rsidR="000B0FAA" w:rsidRPr="00F65579">
        <w:t>decision</w:t>
      </w:r>
      <w:r w:rsidR="008C6D89" w:rsidRPr="00F65579">
        <w:t xml:space="preserve"> </w:t>
      </w:r>
      <w:r w:rsidR="000B0FAA" w:rsidRPr="00F65579">
        <w:t>making</w:t>
      </w:r>
      <w:r w:rsidR="00DB7647" w:rsidRPr="00F65579">
        <w:t>.</w:t>
      </w:r>
    </w:p>
    <w:p w14:paraId="0B01D544" w14:textId="77777777" w:rsidR="00DB7647" w:rsidRPr="00F65579" w:rsidRDefault="00DB7647" w:rsidP="00DB7647">
      <w:r w:rsidRPr="00F65579">
        <w:t>DTF will continue to work with departments and agencies to begin to deliver this reform program by the 2020</w:t>
      </w:r>
      <w:r w:rsidR="003E7C90" w:rsidRPr="00F65579">
        <w:noBreakHyphen/>
      </w:r>
      <w:r w:rsidRPr="00F65579">
        <w:t>21 Budget.</w:t>
      </w:r>
    </w:p>
    <w:p w14:paraId="605F372A" w14:textId="77777777" w:rsidR="00DB7647" w:rsidRPr="00F65579" w:rsidRDefault="00DB7647" w:rsidP="00AF00C4">
      <w:pPr>
        <w:keepLines/>
      </w:pPr>
      <w:r w:rsidRPr="00F65579">
        <w:lastRenderedPageBreak/>
        <w:t>Throughout 2018</w:t>
      </w:r>
      <w:r w:rsidR="003E7C90" w:rsidRPr="00F65579">
        <w:noBreakHyphen/>
      </w:r>
      <w:r w:rsidRPr="00F65579">
        <w:t>19, DTF met monthly with departments to help evolve their cash</w:t>
      </w:r>
      <w:r w:rsidR="003E7C90" w:rsidRPr="00F65579">
        <w:noBreakHyphen/>
      </w:r>
      <w:r w:rsidRPr="00F65579">
        <w:t xml:space="preserve">flow forecasting to achieve greater insight and accuracy. Work has continued with Treasury Corporation of Victoria (TCV) to agree the management of </w:t>
      </w:r>
      <w:r w:rsidR="006B74A9" w:rsidRPr="00F65579">
        <w:t xml:space="preserve">Consolidated Building Services Victoria (CBS) </w:t>
      </w:r>
      <w:r w:rsidRPr="00F65579">
        <w:t xml:space="preserve">and some big milestones have been achieved in agreeing the flow of funds between the Public Account and the </w:t>
      </w:r>
      <w:r w:rsidR="006B74A9" w:rsidRPr="00F65579">
        <w:t xml:space="preserve">CBS </w:t>
      </w:r>
      <w:r w:rsidRPr="00F65579">
        <w:t>to ensure an efficient allocation of the State</w:t>
      </w:r>
      <w:r w:rsidR="00B21A45" w:rsidRPr="00F65579">
        <w:t>’</w:t>
      </w:r>
      <w:r w:rsidRPr="00F65579">
        <w:t>s surplus funds.</w:t>
      </w:r>
    </w:p>
    <w:p w14:paraId="3FD43F91" w14:textId="77777777" w:rsidR="00DB7647" w:rsidRPr="00F65579" w:rsidRDefault="00DB7647" w:rsidP="00DB7647">
      <w:r w:rsidRPr="00F65579">
        <w:t>DTF manages the Greener Government Buildings Program, which has upgraded more than 400 government buildings since its establishment in 2010, resulting in annual cost savings of more than $20</w:t>
      </w:r>
      <w:r w:rsidR="00AF00C4" w:rsidRPr="00F65579">
        <w:rPr>
          <w:rFonts w:ascii="Calibri" w:hAnsi="Calibri" w:cs="Calibri"/>
        </w:rPr>
        <w:t> </w:t>
      </w:r>
      <w:r w:rsidRPr="00F65579">
        <w:t xml:space="preserve">million and the abatement of </w:t>
      </w:r>
      <w:r w:rsidR="00B81729" w:rsidRPr="00F65579">
        <w:t>more than</w:t>
      </w:r>
      <w:r w:rsidRPr="00F65579">
        <w:t xml:space="preserve"> 100</w:t>
      </w:r>
      <w:r w:rsidR="00AF00C4" w:rsidRPr="00F65579">
        <w:rPr>
          <w:rFonts w:ascii="Calibri" w:hAnsi="Calibri" w:cs="Calibri"/>
        </w:rPr>
        <w:t> </w:t>
      </w:r>
      <w:r w:rsidRPr="00F65579">
        <w:t>000 tonnes of greenhouse gas emissions a year.</w:t>
      </w:r>
    </w:p>
    <w:p w14:paraId="4C977A70" w14:textId="77777777" w:rsidR="00DB7647" w:rsidRPr="00F65579" w:rsidRDefault="00DB7647" w:rsidP="00DB7647">
      <w:r w:rsidRPr="00F65579">
        <w:t>DTF oversees the Government</w:t>
      </w:r>
      <w:r w:rsidR="00B21A45" w:rsidRPr="00F65579">
        <w:t>’</w:t>
      </w:r>
      <w:r w:rsidRPr="00F65579">
        <w:t>s land sales program, including the sale of Crown and freehold land, land acquisitions, remediation, planning, native title negotiations and the coordination of land sales targets and reporting on behalf of all departments.</w:t>
      </w:r>
    </w:p>
    <w:p w14:paraId="6A40EF94" w14:textId="77777777" w:rsidR="00DB7647" w:rsidRPr="00F65579" w:rsidRDefault="00DB7647" w:rsidP="00DB7647">
      <w:r w:rsidRPr="00F65579">
        <w:t xml:space="preserve">DTF manages 176 properties owned by </w:t>
      </w:r>
      <w:r w:rsidR="00B81729" w:rsidRPr="00F65579">
        <w:t>DTF</w:t>
      </w:r>
      <w:r w:rsidRPr="00F65579">
        <w:t>, including office buildings occupied by the public service and land held in anticipation of future government requirements.</w:t>
      </w:r>
    </w:p>
    <w:p w14:paraId="5833F940" w14:textId="77777777" w:rsidR="00DB7647" w:rsidRPr="00F65579" w:rsidRDefault="00DB7647" w:rsidP="00AF00C4">
      <w:pPr>
        <w:pStyle w:val="Spacer"/>
      </w:pPr>
    </w:p>
    <w:p w14:paraId="5CEDE916" w14:textId="77777777" w:rsidR="00DB7647" w:rsidRPr="00F65579" w:rsidRDefault="00DB7647" w:rsidP="00DB7647">
      <w:pPr>
        <w:pStyle w:val="Heading4"/>
      </w:pPr>
      <w:r w:rsidRPr="00F65579">
        <w:t xml:space="preserve">Objective 4: </w:t>
      </w:r>
      <w:r w:rsidRPr="00F65579">
        <w:rPr>
          <w:szCs w:val="16"/>
        </w:rPr>
        <w:t>Deliver efficient whole of government common services</w:t>
      </w:r>
    </w:p>
    <w:p w14:paraId="2E13CCDB" w14:textId="77777777" w:rsidR="00DB7647" w:rsidRPr="00F65579" w:rsidRDefault="00DB7647" w:rsidP="00DB7647">
      <w:pPr>
        <w:pStyle w:val="Heading5"/>
      </w:pPr>
      <w:r w:rsidRPr="00F65579">
        <w:t>Objective indicators</w:t>
      </w:r>
    </w:p>
    <w:p w14:paraId="48A6BB8F" w14:textId="77777777" w:rsidR="00DB7647" w:rsidRPr="00F65579" w:rsidRDefault="00DB7647" w:rsidP="00AF00C4">
      <w:pPr>
        <w:pStyle w:val="ListNumber"/>
        <w:numPr>
          <w:ilvl w:val="0"/>
          <w:numId w:val="26"/>
        </w:numPr>
      </w:pPr>
      <w:r w:rsidRPr="00F65579">
        <w:t xml:space="preserve">Benefits delivered as a percentage of </w:t>
      </w:r>
      <w:r w:rsidR="00B77F70" w:rsidRPr="00F65579">
        <w:t xml:space="preserve">expenditure </w:t>
      </w:r>
      <w:r w:rsidRPr="00F65579">
        <w:t>by mandated agencies under DTF</w:t>
      </w:r>
      <w:r w:rsidR="003E7C90" w:rsidRPr="00F65579">
        <w:noBreakHyphen/>
      </w:r>
      <w:r w:rsidRPr="00F65579">
        <w:t>managed state purchase contracts, including reduced and avoided costs.</w:t>
      </w:r>
    </w:p>
    <w:p w14:paraId="3F763A29" w14:textId="77777777" w:rsidR="00DB7647" w:rsidRPr="00F65579" w:rsidRDefault="00DB7647" w:rsidP="00DB7647">
      <w:pPr>
        <w:pStyle w:val="ListNumber"/>
      </w:pPr>
      <w:r w:rsidRPr="00F65579">
        <w:t xml:space="preserve">Low vacancy rates for government office accommodation maintained. </w:t>
      </w:r>
    </w:p>
    <w:p w14:paraId="35A20F3C" w14:textId="77777777" w:rsidR="00DB7647" w:rsidRPr="00F65579" w:rsidRDefault="00DB7647" w:rsidP="00DB7647">
      <w:pPr>
        <w:pStyle w:val="ListNumber"/>
      </w:pPr>
      <w:r w:rsidRPr="00F65579">
        <w:t xml:space="preserve">High quality whole of government common services provided to </w:t>
      </w:r>
      <w:r w:rsidR="00B77F70" w:rsidRPr="00F65579">
        <w:t xml:space="preserve">government </w:t>
      </w:r>
      <w:r w:rsidRPr="00F65579">
        <w:t>agencies, as assessed by feedback from key clients.</w:t>
      </w:r>
    </w:p>
    <w:p w14:paraId="252F508F" w14:textId="77777777" w:rsidR="00DB7647" w:rsidRPr="00F65579" w:rsidRDefault="00DB7647" w:rsidP="00AF00C4">
      <w:pPr>
        <w:pStyle w:val="Spacer"/>
      </w:pPr>
    </w:p>
    <w:p w14:paraId="233236AC" w14:textId="77777777" w:rsidR="00DB7647" w:rsidRPr="00F65579" w:rsidRDefault="00DB7647" w:rsidP="00DB7647">
      <w:pPr>
        <w:pStyle w:val="Normalbold"/>
      </w:pPr>
      <w:r w:rsidRPr="00F65579">
        <w:t>Objective Indicator 1: Benefits delivered as a percentage of expenditure by mandated agencies under DTF</w:t>
      </w:r>
      <w:r w:rsidR="003E7C90" w:rsidRPr="00F65579">
        <w:noBreakHyphen/>
      </w:r>
      <w:r w:rsidRPr="00F65579">
        <w:t>managed state purchase contracts, including reduced and avoided costs</w:t>
      </w:r>
    </w:p>
    <w:p w14:paraId="58682B37" w14:textId="77777777" w:rsidR="00010EB2" w:rsidRPr="00F65579" w:rsidRDefault="00010EB2" w:rsidP="008C6D89">
      <w:pPr>
        <w:keepLines/>
      </w:pPr>
      <w:r w:rsidRPr="00F65579">
        <w:t>DTF manages 18 common use whole of Victorian government goods and services categories (non</w:t>
      </w:r>
      <w:r w:rsidR="003E7C90" w:rsidRPr="00F65579">
        <w:noBreakHyphen/>
      </w:r>
      <w:r w:rsidR="00734D71" w:rsidRPr="00F65579">
        <w:t xml:space="preserve"> </w:t>
      </w:r>
      <w:r w:rsidRPr="00F65579">
        <w:t>ICT</w:t>
      </w:r>
      <w:r w:rsidR="00734D71" w:rsidRPr="00F65579">
        <w:t>)</w:t>
      </w:r>
      <w:r w:rsidRPr="00F65579">
        <w:t xml:space="preserve"> </w:t>
      </w:r>
      <w:r w:rsidR="00842BBD" w:rsidRPr="00F65579">
        <w:t>state purchase contracts</w:t>
      </w:r>
      <w:r w:rsidRPr="00F65579">
        <w:t xml:space="preserve"> (SPCs) totalling about </w:t>
      </w:r>
      <w:r w:rsidR="00AA2ABC" w:rsidRPr="00F65579">
        <w:t>$1.2</w:t>
      </w:r>
      <w:r w:rsidRPr="00F65579">
        <w:rPr>
          <w:rFonts w:ascii="Calibri" w:hAnsi="Calibri" w:cs="Calibri"/>
        </w:rPr>
        <w:t> </w:t>
      </w:r>
      <w:r w:rsidRPr="00F65579">
        <w:t xml:space="preserve">billion of expenditure and generating </w:t>
      </w:r>
      <w:r w:rsidR="00AA2ABC" w:rsidRPr="00F65579">
        <w:t>5.6</w:t>
      </w:r>
      <w:r w:rsidRPr="00F65579">
        <w:rPr>
          <w:rFonts w:ascii="Calibri" w:hAnsi="Calibri" w:cs="Calibri"/>
        </w:rPr>
        <w:t> </w:t>
      </w:r>
      <w:r w:rsidRPr="00F65579">
        <w:t>per</w:t>
      </w:r>
      <w:r w:rsidRPr="00F65579">
        <w:rPr>
          <w:rFonts w:ascii="Calibri" w:hAnsi="Calibri" w:cs="Calibri"/>
        </w:rPr>
        <w:t> </w:t>
      </w:r>
      <w:r w:rsidRPr="00F65579">
        <w:t>cent in savings for 2018</w:t>
      </w:r>
      <w:r w:rsidR="003E7C90" w:rsidRPr="00F65579">
        <w:noBreakHyphen/>
      </w:r>
      <w:r w:rsidRPr="00F65579">
        <w:t>19.</w:t>
      </w:r>
    </w:p>
    <w:p w14:paraId="2F4EC8CE" w14:textId="77777777" w:rsidR="00010EB2" w:rsidRPr="00F65579" w:rsidRDefault="00010EB2" w:rsidP="00010EB2">
      <w:r w:rsidRPr="00F65579">
        <w:t xml:space="preserve">SPCs reviewed were: portfolio of </w:t>
      </w:r>
      <w:r w:rsidR="00973E35" w:rsidRPr="00F65579">
        <w:t xml:space="preserve">energy </w:t>
      </w:r>
      <w:r w:rsidRPr="00F65579">
        <w:t xml:space="preserve">categories, Fleet Disposals, and </w:t>
      </w:r>
      <w:r w:rsidR="00C71F1D" w:rsidRPr="00F65579">
        <w:t xml:space="preserve">the </w:t>
      </w:r>
      <w:r w:rsidRPr="00F65579">
        <w:t>Motor Vehicles Register. The focus for SPC reviews for 2019</w:t>
      </w:r>
      <w:r w:rsidR="003E7C90" w:rsidRPr="00F65579">
        <w:noBreakHyphen/>
      </w:r>
      <w:r w:rsidRPr="00F65579">
        <w:t>20 will be Natural Gas Small Sites; Banking</w:t>
      </w:r>
      <w:r w:rsidR="00C71F1D" w:rsidRPr="00F65579">
        <w:t xml:space="preserve"> and financial services</w:t>
      </w:r>
      <w:r w:rsidRPr="00F65579">
        <w:t>, Staffing Services, Language Services, Professional Advisory Services</w:t>
      </w:r>
      <w:r w:rsidR="00C71F1D" w:rsidRPr="00F65579">
        <w:t>,</w:t>
      </w:r>
      <w:r w:rsidRPr="00F65579">
        <w:t xml:space="preserve"> and Fuel </w:t>
      </w:r>
      <w:r w:rsidR="00C71F1D" w:rsidRPr="00F65579">
        <w:t xml:space="preserve">and </w:t>
      </w:r>
      <w:r w:rsidRPr="00F65579">
        <w:t>Associated Products.</w:t>
      </w:r>
    </w:p>
    <w:p w14:paraId="7C7A48EB" w14:textId="77777777" w:rsidR="00DB7647" w:rsidRPr="00F65579" w:rsidRDefault="00DB7647" w:rsidP="00DB7647">
      <w:pPr>
        <w:pStyle w:val="Normalbold"/>
      </w:pPr>
      <w:r w:rsidRPr="00F65579">
        <w:t>Objective Indicator 2: Low vacancy rates for government office accommodation maintained</w:t>
      </w:r>
    </w:p>
    <w:p w14:paraId="7A4C6783" w14:textId="77777777" w:rsidR="00DB7647" w:rsidRPr="00F65579" w:rsidRDefault="00DB7647" w:rsidP="00010EB2">
      <w:pPr>
        <w:keepLines/>
      </w:pPr>
      <w:r w:rsidRPr="00F65579">
        <w:t xml:space="preserve">The vacancy rate for government office accommodation remained low due to </w:t>
      </w:r>
      <w:r w:rsidR="00EC3807" w:rsidRPr="00F65579">
        <w:t xml:space="preserve">the </w:t>
      </w:r>
      <w:r w:rsidRPr="00F65579">
        <w:t xml:space="preserve">effective management of property and was 1.3 per cent at June 2019. There is one property that is temporarily included in the vacancy register as part of the process to sell the property for redevelopment. Excluding this property, the vacancy rate would have been 0.21 per cent. This would be consistent with the vacancy rate in June 2018 of 0.24 per cent. </w:t>
      </w:r>
    </w:p>
    <w:p w14:paraId="602C0E70" w14:textId="77777777" w:rsidR="00DB7647" w:rsidRPr="00F65579" w:rsidRDefault="00DB7647" w:rsidP="00DB7647">
      <w:r w:rsidRPr="00F65579">
        <w:t>The vacancy rate for government office accommodation remains very low when compared to the broader market. In 2018, the vacancy rate for the whole of the Melbourne CBD fell to a 10</w:t>
      </w:r>
      <w:r w:rsidR="003E7C90" w:rsidRPr="00F65579">
        <w:noBreakHyphen/>
      </w:r>
      <w:r w:rsidRPr="00F65579">
        <w:t>year low of 3.2 per cent.</w:t>
      </w:r>
    </w:p>
    <w:p w14:paraId="1532D6A7" w14:textId="77777777" w:rsidR="00DB7647" w:rsidRPr="00F65579" w:rsidRDefault="00DB7647" w:rsidP="00DB7647">
      <w:r w:rsidRPr="00F65579">
        <w:t>Under Centralised Accommodation Management, in partnership with its property outsourced provider, SSP will implement space management tools across the portfolio to ensure optimal use of office space and support ongoing strategic accommodation planning.</w:t>
      </w:r>
    </w:p>
    <w:p w14:paraId="5A6170B9" w14:textId="77777777" w:rsidR="00DB7647" w:rsidRPr="00F65579" w:rsidRDefault="00DB7647" w:rsidP="00DB7647">
      <w:pPr>
        <w:pStyle w:val="Normalbold"/>
      </w:pPr>
      <w:r w:rsidRPr="00F65579">
        <w:t>Objective Indicator 3: High quality whole of government common services provided to Government agencies, as assessed by feedback from key clients.</w:t>
      </w:r>
    </w:p>
    <w:p w14:paraId="672E61EA" w14:textId="77777777" w:rsidR="00DB7647" w:rsidRPr="00F65579" w:rsidRDefault="00DB7647" w:rsidP="00DB7647">
      <w:r w:rsidRPr="00F65579">
        <w:t>In 2018</w:t>
      </w:r>
      <w:r w:rsidR="003E7C90" w:rsidRPr="00F65579">
        <w:noBreakHyphen/>
      </w:r>
      <w:r w:rsidRPr="00F65579">
        <w:t xml:space="preserve">19, VicFleet started work on developing a Client Access System (CAS) to streamline ordering of vehicles. CAS will enable agencies to browse the vehicle pricing catalogue, create lease quotations, seek internal approval and complete the vehicle receival process online. CAS is expected to be in production by the end of </w:t>
      </w:r>
      <w:r w:rsidR="00B77F70" w:rsidRPr="00F65579">
        <w:t>2019</w:t>
      </w:r>
      <w:r w:rsidRPr="00F65579">
        <w:t>.</w:t>
      </w:r>
    </w:p>
    <w:p w14:paraId="796F3FBF" w14:textId="5CF3E963" w:rsidR="00010EB2" w:rsidRPr="00F65579" w:rsidRDefault="00010EB2" w:rsidP="00010EB2">
      <w:r w:rsidRPr="00F65579">
        <w:t>A key focus for Strategic Sourcing has been implementing the procurement reform program. This is being delivered across five key workstreams:</w:t>
      </w:r>
    </w:p>
    <w:p w14:paraId="3BED7840" w14:textId="77777777" w:rsidR="00010EB2" w:rsidRPr="00F65579" w:rsidRDefault="00010EB2" w:rsidP="00010EB2">
      <w:pPr>
        <w:pStyle w:val="ListNumber"/>
        <w:numPr>
          <w:ilvl w:val="0"/>
          <w:numId w:val="43"/>
        </w:numPr>
      </w:pPr>
      <w:r w:rsidRPr="00F65579">
        <w:t>Social procurement framework</w:t>
      </w:r>
    </w:p>
    <w:p w14:paraId="202AFE74" w14:textId="77777777" w:rsidR="00010EB2" w:rsidRPr="00F65579" w:rsidRDefault="00010EB2" w:rsidP="00010EB2">
      <w:pPr>
        <w:pStyle w:val="ListNumber"/>
      </w:pPr>
      <w:r w:rsidRPr="00F65579">
        <w:t>Governance</w:t>
      </w:r>
    </w:p>
    <w:p w14:paraId="2C705B65" w14:textId="77777777" w:rsidR="00010EB2" w:rsidRPr="00F65579" w:rsidRDefault="00010EB2" w:rsidP="00010EB2">
      <w:pPr>
        <w:pStyle w:val="ListNumber"/>
      </w:pPr>
      <w:r w:rsidRPr="00F65579">
        <w:t>Policies and practice</w:t>
      </w:r>
    </w:p>
    <w:p w14:paraId="6D6EEE75" w14:textId="77777777" w:rsidR="00010EB2" w:rsidRPr="00F65579" w:rsidRDefault="00010EB2" w:rsidP="00010EB2">
      <w:pPr>
        <w:pStyle w:val="ListNumber"/>
      </w:pPr>
      <w:r w:rsidRPr="00F65579">
        <w:t>Procurement technology</w:t>
      </w:r>
    </w:p>
    <w:p w14:paraId="53BEE441" w14:textId="77777777" w:rsidR="00010EB2" w:rsidRPr="00F65579" w:rsidRDefault="00010EB2" w:rsidP="00010EB2">
      <w:pPr>
        <w:pStyle w:val="ListNumber"/>
      </w:pPr>
      <w:r w:rsidRPr="00F65579">
        <w:t xml:space="preserve">Capability development </w:t>
      </w:r>
    </w:p>
    <w:p w14:paraId="5D47853A" w14:textId="77777777" w:rsidR="00010EB2" w:rsidRPr="00F65579" w:rsidRDefault="00010EB2" w:rsidP="00010EB2">
      <w:pPr>
        <w:pStyle w:val="Spacer"/>
      </w:pPr>
    </w:p>
    <w:p w14:paraId="1BCEE654" w14:textId="77777777" w:rsidR="00010EB2" w:rsidRPr="00F65579" w:rsidRDefault="00010EB2" w:rsidP="00010EB2">
      <w:r w:rsidRPr="00F65579">
        <w:t>The key achievements from the five work streams in 2018</w:t>
      </w:r>
      <w:r w:rsidR="003E7C90" w:rsidRPr="00F65579">
        <w:noBreakHyphen/>
      </w:r>
      <w:r w:rsidRPr="00F65579">
        <w:t>19 include:</w:t>
      </w:r>
    </w:p>
    <w:p w14:paraId="6B66D956" w14:textId="77777777" w:rsidR="00010EB2" w:rsidRPr="00F65579" w:rsidRDefault="00B77F70" w:rsidP="00010EB2">
      <w:pPr>
        <w:pStyle w:val="Bullet"/>
      </w:pPr>
      <w:r w:rsidRPr="00F65579">
        <w:t xml:space="preserve">developing </w:t>
      </w:r>
      <w:r w:rsidR="00010EB2" w:rsidRPr="00F65579">
        <w:t>a comprehensive suite of guidance material to support buyers with the introduction of the Social Procurement Framework</w:t>
      </w:r>
      <w:r w:rsidR="00B21A45" w:rsidRPr="00F65579">
        <w:t xml:space="preserve"> (SPF)</w:t>
      </w:r>
      <w:r w:rsidR="00010EB2" w:rsidRPr="00F65579">
        <w:t>, effective from 1 September 2018. Supporting all Victorian departments with the development of their initial Social Procurement Strategy and developing a measurement and reporting framework to report on the impact</w:t>
      </w:r>
      <w:r w:rsidR="00787BF8" w:rsidRPr="00F65579">
        <w:t>s</w:t>
      </w:r>
      <w:r w:rsidR="00010EB2" w:rsidRPr="00F65579">
        <w:t xml:space="preserve"> of the new policy. Planning is underway to publish the inaugural SPF annual report in November 2019</w:t>
      </w:r>
      <w:r w:rsidRPr="00F65579">
        <w:t>;</w:t>
      </w:r>
    </w:p>
    <w:p w14:paraId="63ACBA9E" w14:textId="77777777" w:rsidR="00010EB2" w:rsidRPr="00F65579" w:rsidRDefault="00B77F70" w:rsidP="00010EB2">
      <w:pPr>
        <w:pStyle w:val="Bullet"/>
      </w:pPr>
      <w:r w:rsidRPr="00F65579">
        <w:lastRenderedPageBreak/>
        <w:t xml:space="preserve">confirming </w:t>
      </w:r>
      <w:r w:rsidR="00010EB2" w:rsidRPr="00F65579">
        <w:t xml:space="preserve">the </w:t>
      </w:r>
      <w:r w:rsidR="00031E67" w:rsidRPr="00F65579">
        <w:t>preferred</w:t>
      </w:r>
      <w:r w:rsidR="00010EB2" w:rsidRPr="00F65579">
        <w:t xml:space="preserve"> mechanism to expand the </w:t>
      </w:r>
      <w:r w:rsidR="006B74A9" w:rsidRPr="00F65579">
        <w:t>Victorian Government Purchasing Board</w:t>
      </w:r>
      <w:r w:rsidR="00010EB2" w:rsidRPr="00F65579">
        <w:t xml:space="preserve"> scope to about 150 agencies, and developing the expansion framework and compliance mechanism</w:t>
      </w:r>
      <w:r w:rsidRPr="00F65579">
        <w:t>;</w:t>
      </w:r>
    </w:p>
    <w:p w14:paraId="74801B55" w14:textId="77777777" w:rsidR="00010EB2" w:rsidRPr="00F65579" w:rsidRDefault="00B77F70" w:rsidP="00010EB2">
      <w:pPr>
        <w:pStyle w:val="Bullet"/>
      </w:pPr>
      <w:r w:rsidRPr="00F65579">
        <w:t xml:space="preserve">developing </w:t>
      </w:r>
      <w:r w:rsidR="00010EB2" w:rsidRPr="00F65579">
        <w:t xml:space="preserve">and launching the Guide to </w:t>
      </w:r>
      <w:r w:rsidR="00E45285" w:rsidRPr="00F65579">
        <w:t xml:space="preserve">Procuring </w:t>
      </w:r>
      <w:r w:rsidR="00010EB2" w:rsidRPr="00F65579">
        <w:t xml:space="preserve">Uniforms and Personal Protective Equipment (PPE), with </w:t>
      </w:r>
      <w:r w:rsidR="00E45285" w:rsidRPr="00F65579">
        <w:t xml:space="preserve">buyer and supplier </w:t>
      </w:r>
      <w:r w:rsidR="00010EB2" w:rsidRPr="00F65579">
        <w:t xml:space="preserve">engagement, capability uplift and compliance monitoring progressing. The Ethical Supplier Register (Uniforms </w:t>
      </w:r>
      <w:r w:rsidRPr="00F65579">
        <w:t>and</w:t>
      </w:r>
      <w:r w:rsidR="00010EB2" w:rsidRPr="00F65579">
        <w:t xml:space="preserve"> PPE) currently has 16</w:t>
      </w:r>
      <w:r w:rsidR="00297BD8" w:rsidRPr="00F65579">
        <w:rPr>
          <w:rFonts w:ascii="Calibri" w:hAnsi="Calibri" w:cs="Calibri"/>
        </w:rPr>
        <w:t> </w:t>
      </w:r>
      <w:r w:rsidR="00010EB2" w:rsidRPr="00F65579">
        <w:t>approved suppliers, with applications continuing to be received</w:t>
      </w:r>
      <w:r w:rsidRPr="00F65579">
        <w:t>;</w:t>
      </w:r>
    </w:p>
    <w:p w14:paraId="71A58735" w14:textId="77777777" w:rsidR="00010EB2" w:rsidRPr="00F65579" w:rsidRDefault="00B77F70" w:rsidP="00010EB2">
      <w:pPr>
        <w:pStyle w:val="Bullet"/>
      </w:pPr>
      <w:r w:rsidRPr="00F65579">
        <w:t xml:space="preserve">undertaking </w:t>
      </w:r>
      <w:r w:rsidR="00010EB2" w:rsidRPr="00F65579">
        <w:t>initial discovery activities to identify opportunities to harmonise goods and services and construction procurement, to simplify processes and practices for buyers and suppliers</w:t>
      </w:r>
      <w:r w:rsidRPr="00F65579">
        <w:t>;</w:t>
      </w:r>
    </w:p>
    <w:p w14:paraId="7640FBDB" w14:textId="77777777" w:rsidR="00010EB2" w:rsidRPr="00F65579" w:rsidRDefault="00B77F70" w:rsidP="00010EB2">
      <w:pPr>
        <w:pStyle w:val="Bullet"/>
      </w:pPr>
      <w:r w:rsidRPr="00F65579">
        <w:t xml:space="preserve">launching </w:t>
      </w:r>
      <w:r w:rsidR="00010EB2" w:rsidRPr="00F65579">
        <w:t>the Buying for Victoria website to provide a central site for buyers and suppliers to access all government procurement polic</w:t>
      </w:r>
      <w:r w:rsidRPr="00F65579">
        <w:t>y;</w:t>
      </w:r>
    </w:p>
    <w:p w14:paraId="360AE749" w14:textId="77777777" w:rsidR="00010EB2" w:rsidRPr="00F65579" w:rsidRDefault="00B77F70" w:rsidP="00010EB2">
      <w:pPr>
        <w:pStyle w:val="Bullet"/>
      </w:pPr>
      <w:r w:rsidRPr="00F65579">
        <w:t xml:space="preserve">developing </w:t>
      </w:r>
      <w:r w:rsidR="00986B8C" w:rsidRPr="00F65579">
        <w:t>the</w:t>
      </w:r>
      <w:r w:rsidR="00010EB2" w:rsidRPr="00F65579">
        <w:t xml:space="preserve"> e</w:t>
      </w:r>
      <w:r w:rsidR="003E7C90" w:rsidRPr="00F65579">
        <w:noBreakHyphen/>
      </w:r>
      <w:r w:rsidR="00010EB2" w:rsidRPr="00F65579">
        <w:t>procurement strategy to provide a long</w:t>
      </w:r>
      <w:r w:rsidR="00986B8C" w:rsidRPr="00F65579">
        <w:noBreakHyphen/>
      </w:r>
      <w:r w:rsidR="00010EB2" w:rsidRPr="00F65579">
        <w:t xml:space="preserve">term vision for whole of Victorian </w:t>
      </w:r>
      <w:r w:rsidRPr="00F65579">
        <w:t xml:space="preserve">government </w:t>
      </w:r>
      <w:r w:rsidR="00010EB2" w:rsidRPr="00F65579">
        <w:t xml:space="preserve">investment in technology to support procurement </w:t>
      </w:r>
      <w:r w:rsidR="000B0FAA" w:rsidRPr="00F65579">
        <w:t>decision</w:t>
      </w:r>
      <w:r w:rsidR="000B0FAA" w:rsidRPr="00F65579">
        <w:noBreakHyphen/>
        <w:t>making</w:t>
      </w:r>
      <w:r w:rsidR="00010EB2" w:rsidRPr="00F65579">
        <w:t>. An initial pilot project is progressing using procurement expenditure data from DPC, DTF and Vic</w:t>
      </w:r>
      <w:r w:rsidR="00787BF8" w:rsidRPr="00F65579">
        <w:t xml:space="preserve">toria </w:t>
      </w:r>
      <w:r w:rsidR="00010EB2" w:rsidRPr="00F65579">
        <w:t>Pol</w:t>
      </w:r>
      <w:r w:rsidR="00787BF8" w:rsidRPr="00F65579">
        <w:t>ice</w:t>
      </w:r>
      <w:r w:rsidRPr="00F65579">
        <w:t>;</w:t>
      </w:r>
    </w:p>
    <w:p w14:paraId="5B57B68E" w14:textId="77777777" w:rsidR="00010EB2" w:rsidRPr="00F65579" w:rsidRDefault="00B77F70" w:rsidP="003E4CD1">
      <w:pPr>
        <w:pStyle w:val="Bullet"/>
        <w:keepNext/>
      </w:pPr>
      <w:r w:rsidRPr="00F65579">
        <w:t xml:space="preserve">developing </w:t>
      </w:r>
      <w:r w:rsidR="00010EB2" w:rsidRPr="00F65579">
        <w:t>an Introduction to Government Procurement pilot micro</w:t>
      </w:r>
      <w:r w:rsidR="003E7C90" w:rsidRPr="00F65579">
        <w:noBreakHyphen/>
      </w:r>
      <w:r w:rsidR="00010EB2" w:rsidRPr="00F65579">
        <w:t>credential module in partnership with DPC and RMIT</w:t>
      </w:r>
      <w:r w:rsidR="001D5560" w:rsidRPr="00F65579">
        <w:t xml:space="preserve"> University</w:t>
      </w:r>
      <w:r w:rsidRPr="00F65579">
        <w:t>; and</w:t>
      </w:r>
    </w:p>
    <w:p w14:paraId="4F035A06" w14:textId="77777777" w:rsidR="00DB7647" w:rsidRPr="00F65579" w:rsidRDefault="00B77F70" w:rsidP="00010EB2">
      <w:pPr>
        <w:pStyle w:val="Bullet"/>
      </w:pPr>
      <w:r w:rsidRPr="00F65579">
        <w:t xml:space="preserve">developing </w:t>
      </w:r>
      <w:r w:rsidR="00010EB2" w:rsidRPr="00F65579">
        <w:t>a Procurement Capability Strategy and commencing the development of a Procurement Capability Framework and Skills Matrix in partnership with representatives from the major Departments, for release in late 2019.</w:t>
      </w:r>
    </w:p>
    <w:p w14:paraId="4EA17C5C" w14:textId="77777777" w:rsidR="00DB7647" w:rsidRPr="00F65579" w:rsidRDefault="00DB7647" w:rsidP="00DB7647">
      <w:r w:rsidRPr="00F65579">
        <w:t>In 2018</w:t>
      </w:r>
      <w:r w:rsidR="003E7C90" w:rsidRPr="00F65579">
        <w:noBreakHyphen/>
      </w:r>
      <w:r w:rsidRPr="00F65579">
        <w:t xml:space="preserve">19, SSP experienced a 20 per cent increase in the </w:t>
      </w:r>
      <w:r w:rsidR="00B77F70" w:rsidRPr="00F65579">
        <w:t xml:space="preserve">accommodation </w:t>
      </w:r>
      <w:r w:rsidRPr="00F65579">
        <w:t>portfolio under management since the 2017</w:t>
      </w:r>
      <w:r w:rsidR="003E7C90" w:rsidRPr="00F65579">
        <w:noBreakHyphen/>
      </w:r>
      <w:r w:rsidRPr="00F65579">
        <w:t>18 financial year</w:t>
      </w:r>
      <w:r w:rsidR="001C2767" w:rsidRPr="00F65579">
        <w:t>,</w:t>
      </w:r>
      <w:r w:rsidRPr="00F65579">
        <w:t xml:space="preserve"> representing an additional 174</w:t>
      </w:r>
      <w:r w:rsidRPr="00F65579">
        <w:rPr>
          <w:rFonts w:ascii="Calibri" w:hAnsi="Calibri" w:cs="Calibri"/>
        </w:rPr>
        <w:t> </w:t>
      </w:r>
      <w:r w:rsidRPr="00F65579">
        <w:t>286 square metres to take the total net lettable area to 1</w:t>
      </w:r>
      <w:r w:rsidRPr="00F65579">
        <w:rPr>
          <w:rFonts w:ascii="Calibri" w:hAnsi="Calibri" w:cs="Calibri"/>
        </w:rPr>
        <w:t> </w:t>
      </w:r>
      <w:r w:rsidRPr="00F65579">
        <w:t>032</w:t>
      </w:r>
      <w:r w:rsidRPr="00F65579">
        <w:rPr>
          <w:rFonts w:ascii="Calibri" w:hAnsi="Calibri" w:cs="Calibri"/>
        </w:rPr>
        <w:t> </w:t>
      </w:r>
      <w:r w:rsidRPr="00F65579">
        <w:t xml:space="preserve">557 square metres. </w:t>
      </w:r>
    </w:p>
    <w:p w14:paraId="242CA9A5" w14:textId="497F058E" w:rsidR="00DB7647" w:rsidRDefault="00DB7647" w:rsidP="008C6D89">
      <w:pPr>
        <w:keepLines/>
      </w:pPr>
      <w:r w:rsidRPr="00F65579">
        <w:t>While the client satisfaction result was still strong, it was slightly below target this year. Client satisfaction decreased to 74.4 from an overall satisfaction score of 76.3 using the weighted average methodology</w:t>
      </w:r>
      <w:r w:rsidR="00FA664A" w:rsidRPr="00F65579">
        <w:t>.</w:t>
      </w:r>
      <w:r w:rsidRPr="00F65579">
        <w:t xml:space="preserve"> </w:t>
      </w:r>
      <w:r w:rsidR="007B6E55" w:rsidRPr="00F65579">
        <w:t>Some factors that may have contributed to the result include stakeholder reaction to the on</w:t>
      </w:r>
      <w:r w:rsidR="003E7C90" w:rsidRPr="00F65579">
        <w:noBreakHyphen/>
      </w:r>
      <w:r w:rsidR="007B6E55" w:rsidRPr="00F65579">
        <w:t xml:space="preserve">boarding of new vendors in facilities management. </w:t>
      </w:r>
      <w:r w:rsidRPr="00F65579">
        <w:t>During the year, SSP implemented new accommodation facilities management vendors across all Melbourne CBD, metropolitan and rural regions in the areas of cleaning, waste, heating, ventilation, air conditioning, cooling, general maintenance contractor (including handyman, electrical and plumbing) and fire services.</w:t>
      </w:r>
    </w:p>
    <w:p w14:paraId="2904F9FF" w14:textId="77777777" w:rsidR="008F04CA" w:rsidRPr="00F65579" w:rsidRDefault="008F04CA" w:rsidP="008F04CA"/>
    <w:p w14:paraId="6074D8B6" w14:textId="77777777" w:rsidR="008C6D89" w:rsidRPr="00F65579" w:rsidRDefault="008C6D89" w:rsidP="00DB7647"/>
    <w:bookmarkEnd w:id="16"/>
    <w:p w14:paraId="7DAA99AD" w14:textId="77777777" w:rsidR="00DB7647" w:rsidRPr="00F65579" w:rsidRDefault="00DB7647" w:rsidP="00DB7647">
      <w:pPr>
        <w:sectPr w:rsidR="00DB7647" w:rsidRPr="00F65579" w:rsidSect="001D6931">
          <w:type w:val="continuous"/>
          <w:pgSz w:w="11909" w:h="16834" w:code="9"/>
          <w:pgMar w:top="1728" w:right="1152" w:bottom="1152" w:left="1152" w:header="720" w:footer="288" w:gutter="0"/>
          <w:cols w:num="2" w:space="720"/>
          <w:noEndnote/>
        </w:sectPr>
      </w:pPr>
    </w:p>
    <w:p w14:paraId="14D680B4" w14:textId="77777777" w:rsidR="00DB7647" w:rsidRPr="00F65579" w:rsidRDefault="00DB7647" w:rsidP="008F04CA">
      <w:pPr>
        <w:pStyle w:val="Tableheading"/>
        <w:spacing w:before="60" w:after="60"/>
      </w:pPr>
      <w:r w:rsidRPr="00F65579">
        <w:t xml:space="preserve">Table 2 – Progress towards objective – Deliver efficient whole of government common services to the Victorian public sector </w:t>
      </w:r>
    </w:p>
    <w:tbl>
      <w:tblPr>
        <w:tblStyle w:val="AnnualReportfinancialtable"/>
        <w:tblW w:w="8366" w:type="dxa"/>
        <w:tblLayout w:type="fixed"/>
        <w:tblLook w:val="00A0" w:firstRow="1" w:lastRow="0" w:firstColumn="1" w:lastColumn="0" w:noHBand="0" w:noVBand="0"/>
      </w:tblPr>
      <w:tblGrid>
        <w:gridCol w:w="3416"/>
        <w:gridCol w:w="990"/>
        <w:gridCol w:w="990"/>
        <w:gridCol w:w="990"/>
        <w:gridCol w:w="990"/>
        <w:gridCol w:w="990"/>
      </w:tblGrid>
      <w:tr w:rsidR="00DB7647" w:rsidRPr="00F65579" w14:paraId="112852E2" w14:textId="77777777" w:rsidTr="00816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tcPr>
          <w:p w14:paraId="041440CD" w14:textId="77777777" w:rsidR="00DB7647" w:rsidRPr="00F65579" w:rsidRDefault="00DB7647" w:rsidP="003D3FF3">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1806AFEC" w14:textId="77777777" w:rsidR="00DB7647" w:rsidRPr="00F65579" w:rsidRDefault="00DB7647" w:rsidP="003D3FF3">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5397B418" w14:textId="77777777" w:rsidR="00DB7647" w:rsidRPr="00F65579" w:rsidRDefault="00DB7647" w:rsidP="003D3FF3">
            <w:pPr>
              <w:pStyle w:val="Tabletextheadingright"/>
            </w:pPr>
            <w:r w:rsidRPr="00F65579">
              <w:rPr>
                <w:rFonts w:cstheme="minorHAnsi"/>
              </w:rPr>
              <w:t>2015</w:t>
            </w:r>
            <w:r w:rsidR="003E7C90" w:rsidRPr="00F65579">
              <w:rPr>
                <w:rFonts w:cstheme="minorHAnsi"/>
              </w:rPr>
              <w:noBreakHyphen/>
            </w:r>
            <w:r w:rsidRPr="00F65579">
              <w:rPr>
                <w:rFonts w:cstheme="minorHAnsi"/>
              </w:rPr>
              <w:t>16</w:t>
            </w:r>
            <w:r w:rsidRPr="00F65579">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7DE4E1DE" w14:textId="77777777" w:rsidR="00DB7647" w:rsidRPr="00F65579" w:rsidRDefault="00DB7647" w:rsidP="003D3FF3">
            <w:pPr>
              <w:pStyle w:val="Tabletextheadingright"/>
            </w:pPr>
            <w:r w:rsidRPr="00F65579">
              <w:rPr>
                <w:rFonts w:cstheme="minorHAnsi"/>
              </w:rPr>
              <w:t>2016</w:t>
            </w:r>
            <w:r w:rsidR="003E7C90" w:rsidRPr="00F65579">
              <w:rPr>
                <w:rFonts w:cstheme="minorHAnsi"/>
              </w:rPr>
              <w:noBreakHyphen/>
            </w:r>
            <w:r w:rsidRPr="00F65579">
              <w:rPr>
                <w:rFonts w:cstheme="minorHAnsi"/>
              </w:rPr>
              <w:t>17</w:t>
            </w:r>
            <w:r w:rsidRPr="00F65579">
              <w:rPr>
                <w:rFonts w:cstheme="minorHAnsi"/>
              </w:rPr>
              <w:br/>
              <w:t>actual</w:t>
            </w:r>
          </w:p>
        </w:tc>
        <w:tc>
          <w:tcPr>
            <w:cnfStyle w:val="000001000000" w:firstRow="0" w:lastRow="0" w:firstColumn="0" w:lastColumn="0" w:oddVBand="0" w:evenVBand="1" w:oddHBand="0" w:evenHBand="0" w:firstRowFirstColumn="0" w:firstRowLastColumn="0" w:lastRowFirstColumn="0" w:lastRowLastColumn="0"/>
            <w:tcW w:w="990" w:type="dxa"/>
          </w:tcPr>
          <w:p w14:paraId="50BA0A18" w14:textId="77777777" w:rsidR="00DB7647" w:rsidRPr="00F65579" w:rsidRDefault="00DB7647" w:rsidP="003D3FF3">
            <w:pPr>
              <w:pStyle w:val="Tabletextheadingright"/>
            </w:pPr>
            <w:r w:rsidRPr="00F65579">
              <w:rPr>
                <w:rFonts w:cstheme="minorHAnsi"/>
              </w:rPr>
              <w:t>2017</w:t>
            </w:r>
            <w:r w:rsidR="003E7C90" w:rsidRPr="00F65579">
              <w:rPr>
                <w:rFonts w:cstheme="minorHAnsi"/>
              </w:rPr>
              <w:noBreakHyphen/>
            </w:r>
            <w:r w:rsidRPr="00F65579">
              <w:rPr>
                <w:rFonts w:cstheme="minorHAnsi"/>
              </w:rPr>
              <w:t>18</w:t>
            </w:r>
            <w:r w:rsidRPr="00F65579">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0C220BB8" w14:textId="77777777" w:rsidR="00DB7647" w:rsidRPr="00F65579" w:rsidRDefault="00DB7647" w:rsidP="003D3FF3">
            <w:pPr>
              <w:pStyle w:val="Tabletextheadingright"/>
            </w:pPr>
            <w:r w:rsidRPr="00F65579">
              <w:t>2018</w:t>
            </w:r>
            <w:r w:rsidR="003E7C90" w:rsidRPr="00F65579">
              <w:noBreakHyphen/>
            </w:r>
            <w:r w:rsidRPr="00F65579">
              <w:t>19 actual</w:t>
            </w:r>
          </w:p>
        </w:tc>
      </w:tr>
      <w:tr w:rsidR="00DB7647" w:rsidRPr="00F65579" w14:paraId="0CB76E5E" w14:textId="77777777" w:rsidTr="008161B0">
        <w:tc>
          <w:tcPr>
            <w:cnfStyle w:val="001000000000" w:firstRow="0" w:lastRow="0" w:firstColumn="1" w:lastColumn="0" w:oddVBand="0" w:evenVBand="0" w:oddHBand="0" w:evenHBand="0" w:firstRowFirstColumn="0" w:firstRowLastColumn="0" w:lastRowFirstColumn="0" w:lastRowLastColumn="0"/>
            <w:tcW w:w="3416" w:type="dxa"/>
          </w:tcPr>
          <w:p w14:paraId="5300750D" w14:textId="77777777" w:rsidR="00DB7647" w:rsidRPr="00F65579" w:rsidRDefault="00DB7647" w:rsidP="003D3FF3">
            <w:pPr>
              <w:pStyle w:val="Tabletext"/>
            </w:pPr>
            <w:r w:rsidRPr="00F65579">
              <w:t>Low vacancy rates for government office accommodation maintained</w:t>
            </w:r>
          </w:p>
        </w:tc>
        <w:tc>
          <w:tcPr>
            <w:cnfStyle w:val="000010000000" w:firstRow="0" w:lastRow="0" w:firstColumn="0" w:lastColumn="0" w:oddVBand="1" w:evenVBand="0" w:oddHBand="0" w:evenHBand="0" w:firstRowFirstColumn="0" w:firstRowLastColumn="0" w:lastRowFirstColumn="0" w:lastRowLastColumn="0"/>
            <w:tcW w:w="990" w:type="dxa"/>
          </w:tcPr>
          <w:p w14:paraId="53976277" w14:textId="77777777" w:rsidR="00DB7647" w:rsidRPr="00F65579" w:rsidRDefault="00DB7647" w:rsidP="003D3FF3">
            <w:pPr>
              <w:pStyle w:val="Tabletextcentred"/>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71A95AE6" w14:textId="77777777" w:rsidR="00DB7647" w:rsidRPr="00F65579" w:rsidRDefault="00DB7647" w:rsidP="003D3FF3">
            <w:pPr>
              <w:pStyle w:val="Tabletextright"/>
              <w:rPr>
                <w:rFonts w:cstheme="minorHAnsi"/>
                <w:vertAlign w:val="superscript"/>
              </w:rPr>
            </w:pPr>
            <w:r w:rsidRPr="00F65579">
              <w:rPr>
                <w:rFonts w:cstheme="minorHAnsi"/>
              </w:rPr>
              <w:t>0.35</w:t>
            </w:r>
          </w:p>
        </w:tc>
        <w:tc>
          <w:tcPr>
            <w:cnfStyle w:val="000010000000" w:firstRow="0" w:lastRow="0" w:firstColumn="0" w:lastColumn="0" w:oddVBand="1" w:evenVBand="0" w:oddHBand="0" w:evenHBand="0" w:firstRowFirstColumn="0" w:firstRowLastColumn="0" w:lastRowFirstColumn="0" w:lastRowLastColumn="0"/>
            <w:tcW w:w="990" w:type="dxa"/>
          </w:tcPr>
          <w:p w14:paraId="09112A6F" w14:textId="77777777" w:rsidR="00DB7647" w:rsidRPr="00F65579" w:rsidRDefault="00DB7647" w:rsidP="003D3FF3">
            <w:pPr>
              <w:pStyle w:val="Tabletextright"/>
              <w:rPr>
                <w:rFonts w:cstheme="minorHAnsi"/>
              </w:rPr>
            </w:pPr>
            <w:r w:rsidRPr="00F65579">
              <w:rPr>
                <w:rFonts w:cstheme="minorHAnsi"/>
              </w:rPr>
              <w:t>0.44</w:t>
            </w:r>
          </w:p>
        </w:tc>
        <w:tc>
          <w:tcPr>
            <w:cnfStyle w:val="000001000000" w:firstRow="0" w:lastRow="0" w:firstColumn="0" w:lastColumn="0" w:oddVBand="0" w:evenVBand="1" w:oddHBand="0" w:evenHBand="0" w:firstRowFirstColumn="0" w:firstRowLastColumn="0" w:lastRowFirstColumn="0" w:lastRowLastColumn="0"/>
            <w:tcW w:w="990" w:type="dxa"/>
          </w:tcPr>
          <w:p w14:paraId="7295A7FB" w14:textId="77777777" w:rsidR="00DB7647" w:rsidRPr="00F65579" w:rsidRDefault="00DB7647" w:rsidP="003D3FF3">
            <w:pPr>
              <w:pStyle w:val="Tabletextright"/>
            </w:pPr>
            <w:r w:rsidRPr="00F65579">
              <w:t>0.24</w:t>
            </w:r>
          </w:p>
        </w:tc>
        <w:tc>
          <w:tcPr>
            <w:cnfStyle w:val="000010000000" w:firstRow="0" w:lastRow="0" w:firstColumn="0" w:lastColumn="0" w:oddVBand="1" w:evenVBand="0" w:oddHBand="0" w:evenHBand="0" w:firstRowFirstColumn="0" w:firstRowLastColumn="0" w:lastRowFirstColumn="0" w:lastRowLastColumn="0"/>
            <w:tcW w:w="990" w:type="dxa"/>
          </w:tcPr>
          <w:p w14:paraId="725A4935" w14:textId="77777777" w:rsidR="00DB7647" w:rsidRPr="00F65579" w:rsidRDefault="00DB7647" w:rsidP="003D3FF3">
            <w:pPr>
              <w:pStyle w:val="Tabletextright"/>
              <w:rPr>
                <w:rFonts w:cstheme="minorHAnsi"/>
              </w:rPr>
            </w:pPr>
            <w:r w:rsidRPr="00F65579">
              <w:rPr>
                <w:rFonts w:cstheme="minorHAnsi"/>
              </w:rPr>
              <w:t>1.31</w:t>
            </w:r>
          </w:p>
        </w:tc>
      </w:tr>
      <w:tr w:rsidR="00DB7647" w:rsidRPr="00F65579" w14:paraId="57C47B33" w14:textId="77777777" w:rsidTr="008161B0">
        <w:trPr>
          <w:trHeight w:val="677"/>
        </w:trPr>
        <w:tc>
          <w:tcPr>
            <w:cnfStyle w:val="001000000000" w:firstRow="0" w:lastRow="0" w:firstColumn="1" w:lastColumn="0" w:oddVBand="0" w:evenVBand="0" w:oddHBand="0" w:evenHBand="0" w:firstRowFirstColumn="0" w:firstRowLastColumn="0" w:lastRowFirstColumn="0" w:lastRowLastColumn="0"/>
            <w:tcW w:w="3416" w:type="dxa"/>
          </w:tcPr>
          <w:p w14:paraId="7411C637" w14:textId="77777777" w:rsidR="00DB7647" w:rsidRPr="00F65579" w:rsidRDefault="00DB7647" w:rsidP="003D3FF3">
            <w:pPr>
              <w:pStyle w:val="Tabletext"/>
            </w:pPr>
            <w:r w:rsidRPr="00F65579">
              <w:t>Benefits delivered as a percentage of expenditure by mandated agencies under DTF</w:t>
            </w:r>
            <w:r w:rsidR="003E7C90" w:rsidRPr="00F65579">
              <w:noBreakHyphen/>
            </w:r>
            <w:r w:rsidRPr="00F65579">
              <w:t>managed state purchase contracts, including reduced and avoided costs</w:t>
            </w:r>
          </w:p>
        </w:tc>
        <w:tc>
          <w:tcPr>
            <w:cnfStyle w:val="000010000000" w:firstRow="0" w:lastRow="0" w:firstColumn="0" w:lastColumn="0" w:oddVBand="1" w:evenVBand="0" w:oddHBand="0" w:evenHBand="0" w:firstRowFirstColumn="0" w:firstRowLastColumn="0" w:lastRowFirstColumn="0" w:lastRowLastColumn="0"/>
            <w:tcW w:w="990" w:type="dxa"/>
          </w:tcPr>
          <w:p w14:paraId="68EE236A" w14:textId="77777777" w:rsidR="00DB7647" w:rsidRPr="00F65579" w:rsidRDefault="00DB7647" w:rsidP="003D3FF3">
            <w:pPr>
              <w:pStyle w:val="Tabletextcentred"/>
              <w:rPr>
                <w:rFonts w:cstheme="minorHAnsi"/>
              </w:rPr>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12D18808" w14:textId="77777777" w:rsidR="00DB7647" w:rsidRPr="00F65579" w:rsidRDefault="00DB7647" w:rsidP="003D3FF3">
            <w:pPr>
              <w:pStyle w:val="Tabletextright"/>
              <w:rPr>
                <w:rFonts w:cstheme="minorHAnsi"/>
              </w:rPr>
            </w:pPr>
            <w:r w:rsidRPr="00F65579">
              <w:rPr>
                <w:rFonts w:cstheme="minorHAnsi"/>
              </w:rPr>
              <w:t>8.1</w:t>
            </w:r>
          </w:p>
        </w:tc>
        <w:tc>
          <w:tcPr>
            <w:cnfStyle w:val="000010000000" w:firstRow="0" w:lastRow="0" w:firstColumn="0" w:lastColumn="0" w:oddVBand="1" w:evenVBand="0" w:oddHBand="0" w:evenHBand="0" w:firstRowFirstColumn="0" w:firstRowLastColumn="0" w:lastRowFirstColumn="0" w:lastRowLastColumn="0"/>
            <w:tcW w:w="990" w:type="dxa"/>
          </w:tcPr>
          <w:p w14:paraId="0B5C4B50" w14:textId="77777777" w:rsidR="00DB7647" w:rsidRPr="00F65579" w:rsidRDefault="00DB7647" w:rsidP="003D3FF3">
            <w:pPr>
              <w:pStyle w:val="Tabletextright"/>
            </w:pPr>
            <w:r w:rsidRPr="00F65579">
              <w:t>6.0</w:t>
            </w:r>
          </w:p>
        </w:tc>
        <w:tc>
          <w:tcPr>
            <w:cnfStyle w:val="000001000000" w:firstRow="0" w:lastRow="0" w:firstColumn="0" w:lastColumn="0" w:oddVBand="0" w:evenVBand="1" w:oddHBand="0" w:evenHBand="0" w:firstRowFirstColumn="0" w:firstRowLastColumn="0" w:lastRowFirstColumn="0" w:lastRowLastColumn="0"/>
            <w:tcW w:w="990" w:type="dxa"/>
          </w:tcPr>
          <w:p w14:paraId="6EC1FC93" w14:textId="77777777" w:rsidR="00DB7647" w:rsidRPr="00F65579" w:rsidRDefault="00DB7647" w:rsidP="003D3FF3">
            <w:pPr>
              <w:pStyle w:val="Tabletextright"/>
            </w:pPr>
            <w:r w:rsidRPr="00F65579">
              <w:t>5.5</w:t>
            </w:r>
          </w:p>
        </w:tc>
        <w:tc>
          <w:tcPr>
            <w:cnfStyle w:val="000010000000" w:firstRow="0" w:lastRow="0" w:firstColumn="0" w:lastColumn="0" w:oddVBand="1" w:evenVBand="0" w:oddHBand="0" w:evenHBand="0" w:firstRowFirstColumn="0" w:firstRowLastColumn="0" w:lastRowFirstColumn="0" w:lastRowLastColumn="0"/>
            <w:tcW w:w="990" w:type="dxa"/>
          </w:tcPr>
          <w:p w14:paraId="23037C4E" w14:textId="77777777" w:rsidR="00DB7647" w:rsidRPr="00F65579" w:rsidRDefault="00AA2ABC" w:rsidP="003D3FF3">
            <w:pPr>
              <w:pStyle w:val="Tabletextright"/>
              <w:rPr>
                <w:rFonts w:cstheme="minorHAnsi"/>
              </w:rPr>
            </w:pPr>
            <w:r w:rsidRPr="00F65579">
              <w:rPr>
                <w:rFonts w:cstheme="minorHAnsi"/>
              </w:rPr>
              <w:t>5.6</w:t>
            </w:r>
          </w:p>
        </w:tc>
      </w:tr>
    </w:tbl>
    <w:p w14:paraId="27B73C94" w14:textId="02FF14B2" w:rsidR="00DB7647" w:rsidRDefault="00DB7647" w:rsidP="008F04CA">
      <w:pPr>
        <w:pStyle w:val="Spacer"/>
      </w:pPr>
    </w:p>
    <w:p w14:paraId="0EC9A51E" w14:textId="77777777" w:rsidR="008F04CA" w:rsidRPr="00F65579" w:rsidRDefault="008F04CA" w:rsidP="00DB7647"/>
    <w:p w14:paraId="3B9BC691" w14:textId="77777777" w:rsidR="00DB7647" w:rsidRPr="00F65579" w:rsidRDefault="00DB7647" w:rsidP="00DB7647">
      <w:pPr>
        <w:sectPr w:rsidR="00DB7647" w:rsidRPr="00F65579" w:rsidSect="008C6D89">
          <w:type w:val="continuous"/>
          <w:pgSz w:w="11909" w:h="16834" w:code="9"/>
          <w:pgMar w:top="1728" w:right="1152" w:bottom="1152" w:left="1152" w:header="720" w:footer="288" w:gutter="0"/>
          <w:cols w:space="720"/>
          <w:noEndnote/>
        </w:sectPr>
      </w:pPr>
    </w:p>
    <w:p w14:paraId="621D897B" w14:textId="77777777" w:rsidR="00DB7647" w:rsidRPr="00F65579" w:rsidRDefault="00DB7647" w:rsidP="00DB7647">
      <w:pPr>
        <w:pStyle w:val="Heading30"/>
      </w:pPr>
      <w:bookmarkStart w:id="17" w:name="PerfOutput_start"/>
      <w:r w:rsidRPr="00F65579">
        <w:t>Performance against output performance measures</w:t>
      </w:r>
    </w:p>
    <w:bookmarkEnd w:id="17"/>
    <w:p w14:paraId="2230279A" w14:textId="77777777" w:rsidR="00DB7647" w:rsidRPr="00F65579" w:rsidRDefault="00DB7647" w:rsidP="00DB7647">
      <w:r w:rsidRPr="00F65579">
        <w:t>The following sections outline details of the outputs provided by the Department to the Government, including performance measures and costs for each output, and the actual performance results against budgeted targets by output for the Department over the full year ending 30</w:t>
      </w:r>
      <w:r w:rsidRPr="00F65579">
        <w:rPr>
          <w:rFonts w:ascii="Calibri" w:hAnsi="Calibri" w:cs="Calibri"/>
        </w:rPr>
        <w:t> </w:t>
      </w:r>
      <w:r w:rsidRPr="00F65579">
        <w:t>June</w:t>
      </w:r>
      <w:r w:rsidRPr="00F65579">
        <w:rPr>
          <w:rFonts w:ascii="Calibri" w:hAnsi="Calibri" w:cs="Calibri"/>
        </w:rPr>
        <w:t> </w:t>
      </w:r>
      <w:r w:rsidRPr="00F65579">
        <w:t>2019.</w:t>
      </w:r>
    </w:p>
    <w:p w14:paraId="2C6BF259" w14:textId="77777777" w:rsidR="00DB7647" w:rsidRPr="00F65579" w:rsidRDefault="00DB7647" w:rsidP="00DB7647">
      <w:pPr>
        <w:rPr>
          <w:rFonts w:cstheme="minorHAnsi"/>
        </w:rPr>
      </w:pPr>
    </w:p>
    <w:p w14:paraId="443D0B09" w14:textId="77777777" w:rsidR="00DB7647" w:rsidRPr="00F65579" w:rsidRDefault="00DB7647" w:rsidP="00DB7647">
      <w:pPr>
        <w:pStyle w:val="Heading4"/>
      </w:pPr>
      <w:r w:rsidRPr="00F65579">
        <w:br w:type="column"/>
      </w:r>
      <w:r w:rsidRPr="00F65579">
        <w:t>Legend of symbols</w:t>
      </w:r>
    </w:p>
    <w:p w14:paraId="74DD35C7" w14:textId="77777777" w:rsidR="00DB7647" w:rsidRPr="00F65579" w:rsidRDefault="00DB7647" w:rsidP="00DB7647">
      <w:r w:rsidRPr="00F65579">
        <w:t>The following symbols are used to indicate the type of variance in performance against output performance measures:</w:t>
      </w:r>
    </w:p>
    <w:tbl>
      <w:tblPr>
        <w:tblW w:w="4500" w:type="dxa"/>
        <w:tblLook w:val="0680" w:firstRow="0" w:lastRow="0" w:firstColumn="1" w:lastColumn="0" w:noHBand="1" w:noVBand="1"/>
      </w:tblPr>
      <w:tblGrid>
        <w:gridCol w:w="360"/>
        <w:gridCol w:w="4140"/>
      </w:tblGrid>
      <w:tr w:rsidR="00DB7647" w:rsidRPr="00F65579" w14:paraId="2C574FF4" w14:textId="77777777" w:rsidTr="003D3FF3">
        <w:tc>
          <w:tcPr>
            <w:tcW w:w="360" w:type="dxa"/>
          </w:tcPr>
          <w:p w14:paraId="65650781" w14:textId="77777777" w:rsidR="00DB7647" w:rsidRPr="00F65579" w:rsidRDefault="00DB7647" w:rsidP="003D3FF3">
            <w:pPr>
              <w:pStyle w:val="TargetMet"/>
              <w:spacing w:line="264" w:lineRule="auto"/>
              <w:jc w:val="center"/>
              <w:rPr>
                <w:rFonts w:cstheme="minorHAnsi"/>
              </w:rPr>
            </w:pPr>
          </w:p>
        </w:tc>
        <w:tc>
          <w:tcPr>
            <w:tcW w:w="4140" w:type="dxa"/>
          </w:tcPr>
          <w:p w14:paraId="6FDDD593" w14:textId="77777777" w:rsidR="00DB7647" w:rsidRPr="00F65579" w:rsidRDefault="00DB7647" w:rsidP="003D3FF3">
            <w:pPr>
              <w:pStyle w:val="Tabletext"/>
            </w:pPr>
            <w:r w:rsidRPr="00F65579">
              <w:t>performance target achieved – both within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 and exceeds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r w:rsidR="00DB7647" w:rsidRPr="00F65579" w14:paraId="18D61FB4" w14:textId="77777777" w:rsidTr="003D3FF3">
        <w:tc>
          <w:tcPr>
            <w:tcW w:w="360" w:type="dxa"/>
          </w:tcPr>
          <w:p w14:paraId="2CA31EAE" w14:textId="77777777" w:rsidR="00DB7647" w:rsidRPr="00F65579" w:rsidRDefault="00DB7647" w:rsidP="003D3FF3">
            <w:pPr>
              <w:pStyle w:val="TargetNotMet5"/>
              <w:spacing w:line="264" w:lineRule="auto"/>
              <w:jc w:val="center"/>
              <w:rPr>
                <w:rFonts w:cstheme="minorHAnsi"/>
              </w:rPr>
            </w:pPr>
          </w:p>
        </w:tc>
        <w:tc>
          <w:tcPr>
            <w:tcW w:w="4140" w:type="dxa"/>
          </w:tcPr>
          <w:p w14:paraId="08DCC74A" w14:textId="77777777" w:rsidR="00DB7647" w:rsidRPr="00F65579" w:rsidRDefault="00DB7647" w:rsidP="003D3FF3">
            <w:pPr>
              <w:pStyle w:val="Tabletext"/>
            </w:pPr>
            <w:r w:rsidRPr="00F65579">
              <w:t>performance target not achieved – within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r w:rsidR="00DB7647" w:rsidRPr="00F65579" w14:paraId="4502C261" w14:textId="77777777" w:rsidTr="003D3FF3">
        <w:tc>
          <w:tcPr>
            <w:tcW w:w="360" w:type="dxa"/>
          </w:tcPr>
          <w:p w14:paraId="698AEA3F" w14:textId="77777777" w:rsidR="00DB7647" w:rsidRPr="00F65579" w:rsidRDefault="00DB7647" w:rsidP="003D3FF3">
            <w:pPr>
              <w:pStyle w:val="TargetNotMet50"/>
              <w:spacing w:line="264" w:lineRule="auto"/>
              <w:jc w:val="center"/>
              <w:rPr>
                <w:rFonts w:cstheme="minorHAnsi"/>
              </w:rPr>
            </w:pPr>
          </w:p>
        </w:tc>
        <w:tc>
          <w:tcPr>
            <w:tcW w:w="4140" w:type="dxa"/>
          </w:tcPr>
          <w:p w14:paraId="11495306" w14:textId="77777777" w:rsidR="00DB7647" w:rsidRPr="00F65579" w:rsidRDefault="00DB7647" w:rsidP="003D3FF3">
            <w:pPr>
              <w:pStyle w:val="Tabletext"/>
            </w:pPr>
            <w:r w:rsidRPr="00F65579">
              <w:t>performance target not achieved – exceeds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bl>
    <w:p w14:paraId="15E7DBBB" w14:textId="77777777" w:rsidR="00243FD9" w:rsidRPr="00F65579" w:rsidRDefault="00243FD9" w:rsidP="00243FD9">
      <w:pPr>
        <w:rPr>
          <w:rFonts w:cstheme="minorHAnsi"/>
        </w:rPr>
      </w:pPr>
      <w:bookmarkStart w:id="18" w:name="Initiatives_end"/>
    </w:p>
    <w:bookmarkEnd w:id="18"/>
    <w:p w14:paraId="7AE55C43" w14:textId="77777777" w:rsidR="00243FD9" w:rsidRPr="00F65579" w:rsidRDefault="00243FD9" w:rsidP="00243FD9">
      <w:pPr>
        <w:rPr>
          <w:rFonts w:cstheme="minorHAnsi"/>
        </w:rPr>
        <w:sectPr w:rsidR="00243FD9" w:rsidRPr="00F65579" w:rsidSect="00424C0B">
          <w:footerReference w:type="even" r:id="rId30"/>
          <w:footerReference w:type="default" r:id="rId31"/>
          <w:type w:val="continuous"/>
          <w:pgSz w:w="11909" w:h="16834" w:code="9"/>
          <w:pgMar w:top="1728" w:right="1152" w:bottom="1152" w:left="1152" w:header="720" w:footer="288" w:gutter="0"/>
          <w:cols w:num="2" w:space="720"/>
          <w:noEndnote/>
        </w:sectPr>
      </w:pPr>
    </w:p>
    <w:p w14:paraId="4C11738B" w14:textId="77777777" w:rsidR="003D3FF3" w:rsidRPr="00F65579" w:rsidRDefault="003D3FF3" w:rsidP="003D3FF3">
      <w:pPr>
        <w:pStyle w:val="Heading20"/>
      </w:pPr>
      <w:bookmarkStart w:id="19" w:name="PerfOutput_end"/>
      <w:r w:rsidRPr="00F65579">
        <w:lastRenderedPageBreak/>
        <w:t>Optimise Victoria</w:t>
      </w:r>
      <w:r w:rsidR="00B21A45" w:rsidRPr="00F65579">
        <w:t>’</w:t>
      </w:r>
      <w:r w:rsidRPr="00F65579">
        <w:t>s fiscal resources</w:t>
      </w:r>
    </w:p>
    <w:p w14:paraId="548A896A" w14:textId="77777777" w:rsidR="003D3FF3" w:rsidRPr="00F65579" w:rsidRDefault="003D3FF3" w:rsidP="003D3FF3">
      <w:r w:rsidRPr="00F65579">
        <w:t>Under this objective, the Department provides analysis and advice to Government on the management of Victoria</w:t>
      </w:r>
      <w:r w:rsidR="00B21A45" w:rsidRPr="00F65579">
        <w:t>’</w:t>
      </w:r>
      <w:r w:rsidRPr="00F65579">
        <w:t>s fiscal resources to support decision</w:t>
      </w:r>
      <w:r w:rsidR="003E7C90" w:rsidRPr="00F65579">
        <w:noBreakHyphen/>
      </w:r>
      <w:r w:rsidRPr="00F65579">
        <w:t>making and reporting for the benefit of all Victorians.</w:t>
      </w:r>
    </w:p>
    <w:p w14:paraId="61C69341" w14:textId="77777777" w:rsidR="003D3FF3" w:rsidRPr="00F65579" w:rsidRDefault="003D3FF3" w:rsidP="003D3FF3">
      <w:r w:rsidRPr="00F65579">
        <w:t>The Department leads the development of financial policy advice to Government and the Victorian public sector through detailed analysis of key policy priorities including resource allocation, financial risk and government service performance, financial reporting frameworks, and the State</w:t>
      </w:r>
      <w:r w:rsidR="00B21A45" w:rsidRPr="00F65579">
        <w:t>’</w:t>
      </w:r>
      <w:r w:rsidRPr="00F65579">
        <w:t>s budget position to inform and support the publication of key whole</w:t>
      </w:r>
      <w:r w:rsidR="003E7C90" w:rsidRPr="00F65579">
        <w:noBreakHyphen/>
      </w:r>
      <w:r w:rsidRPr="00F65579">
        <w:t>of</w:t>
      </w:r>
      <w:r w:rsidR="003E7C90" w:rsidRPr="00F65579">
        <w:noBreakHyphen/>
      </w:r>
      <w:r w:rsidRPr="00F65579">
        <w:t xml:space="preserve">state financial reports. </w:t>
      </w:r>
    </w:p>
    <w:p w14:paraId="1A0C0619" w14:textId="77777777" w:rsidR="003D3FF3" w:rsidRPr="00F65579" w:rsidRDefault="003D3FF3" w:rsidP="003D3FF3">
      <w:r w:rsidRPr="00F65579">
        <w:t>The departmental objective indicators are:</w:t>
      </w:r>
    </w:p>
    <w:p w14:paraId="5A52AC9F" w14:textId="77777777" w:rsidR="003D3FF3" w:rsidRPr="00F65579" w:rsidRDefault="003D3FF3" w:rsidP="003D3FF3">
      <w:pPr>
        <w:pStyle w:val="Bullet"/>
        <w:keepLines w:val="0"/>
      </w:pPr>
      <w:r w:rsidRPr="00F65579">
        <w:t>a net operating surplus consistent with maintaining general government net debt at a sustainable level;</w:t>
      </w:r>
    </w:p>
    <w:p w14:paraId="30B52ACD" w14:textId="77777777" w:rsidR="003D3FF3" w:rsidRPr="00F65579" w:rsidRDefault="003D3FF3" w:rsidP="003D3FF3">
      <w:pPr>
        <w:pStyle w:val="Bullet"/>
        <w:keepLines w:val="0"/>
      </w:pPr>
      <w:r w:rsidRPr="00F65579">
        <w:t>general government net debt as a percentage of GSP to be maintained at a sustainable level;</w:t>
      </w:r>
    </w:p>
    <w:p w14:paraId="3137C88D" w14:textId="77777777" w:rsidR="003D3FF3" w:rsidRPr="00F65579" w:rsidRDefault="003D3FF3" w:rsidP="003D3FF3">
      <w:pPr>
        <w:pStyle w:val="Bullet"/>
        <w:keepLines w:val="0"/>
      </w:pPr>
      <w:r w:rsidRPr="00F65579">
        <w:t xml:space="preserve">agency compliance with the Standing Directions under the </w:t>
      </w:r>
      <w:r w:rsidRPr="00F65579">
        <w:rPr>
          <w:i/>
        </w:rPr>
        <w:t>Financial Management Act 1994</w:t>
      </w:r>
      <w:r w:rsidRPr="00F65579">
        <w:t>; and</w:t>
      </w:r>
    </w:p>
    <w:p w14:paraId="4415870A" w14:textId="77777777" w:rsidR="003D3FF3" w:rsidRPr="00F65579" w:rsidRDefault="003D3FF3" w:rsidP="003D3FF3">
      <w:pPr>
        <w:pStyle w:val="Bullet"/>
        <w:keepLines w:val="0"/>
      </w:pPr>
      <w:r w:rsidRPr="00F65579">
        <w:t>advice contributes to the achievement of Government policies and priorities relating to optimising Victoria</w:t>
      </w:r>
      <w:r w:rsidR="00B21A45" w:rsidRPr="00F65579">
        <w:t>’</w:t>
      </w:r>
      <w:r w:rsidRPr="00F65579">
        <w:t>s fiscal resources.</w:t>
      </w:r>
    </w:p>
    <w:p w14:paraId="08EA5EDB" w14:textId="77777777" w:rsidR="003D3FF3" w:rsidRPr="00F65579" w:rsidRDefault="003D3FF3" w:rsidP="003D3FF3">
      <w:pPr>
        <w:pStyle w:val="Heading30"/>
      </w:pPr>
      <w:r w:rsidRPr="00F65579">
        <w:t>Budget and Financial Advice</w:t>
      </w:r>
    </w:p>
    <w:p w14:paraId="2245B155" w14:textId="77777777" w:rsidR="003D3FF3" w:rsidRPr="00F65579" w:rsidRDefault="003D3FF3" w:rsidP="003D3FF3">
      <w:r w:rsidRPr="00F65579">
        <w:t>This output contributes to the provision of strategic, timely and comprehensive analysis and advice to Ministers, Cabinet and Cabinet Sub</w:t>
      </w:r>
      <w:r w:rsidR="003E7C90" w:rsidRPr="00F65579">
        <w:noBreakHyphen/>
      </w:r>
      <w:r w:rsidR="00B56682" w:rsidRPr="00F65579">
        <w:t xml:space="preserve">committees </w:t>
      </w:r>
      <w:r w:rsidRPr="00F65579">
        <w:t xml:space="preserve">on: </w:t>
      </w:r>
    </w:p>
    <w:p w14:paraId="66B0BF13" w14:textId="77777777" w:rsidR="003D3FF3" w:rsidRPr="00F65579" w:rsidRDefault="003D3FF3" w:rsidP="003D3FF3">
      <w:pPr>
        <w:pStyle w:val="Bullet"/>
        <w:keepLines w:val="0"/>
      </w:pPr>
      <w:r w:rsidRPr="00F65579">
        <w:t>Victorian public sector resource allocation;</w:t>
      </w:r>
    </w:p>
    <w:p w14:paraId="259F3AC2" w14:textId="77777777" w:rsidR="003D3FF3" w:rsidRPr="00F65579" w:rsidRDefault="003D3FF3" w:rsidP="003D3FF3">
      <w:pPr>
        <w:pStyle w:val="Bullet"/>
        <w:keepLines w:val="0"/>
      </w:pPr>
      <w:r w:rsidRPr="00F65579">
        <w:t>departmental financial, output and asset delivery performance to support government in making decisions on the allocation of the State</w:t>
      </w:r>
      <w:r w:rsidR="00B21A45" w:rsidRPr="00F65579">
        <w:t>’</w:t>
      </w:r>
      <w:r w:rsidRPr="00F65579">
        <w:t xml:space="preserve">s fiscal resources; and </w:t>
      </w:r>
    </w:p>
    <w:p w14:paraId="689DEBCE" w14:textId="77777777" w:rsidR="003D3FF3" w:rsidRPr="00F65579" w:rsidRDefault="003D3FF3" w:rsidP="003D3FF3">
      <w:pPr>
        <w:pStyle w:val="Bullet"/>
        <w:keepLines w:val="0"/>
      </w:pPr>
      <w:r w:rsidRPr="00F65579">
        <w:t>departmental and agency funding reviews.</w:t>
      </w:r>
    </w:p>
    <w:p w14:paraId="0D6C3B0B" w14:textId="77777777" w:rsidR="003D3FF3" w:rsidRPr="00F65579" w:rsidRDefault="003D3FF3" w:rsidP="003D3FF3">
      <w:r w:rsidRPr="00F65579">
        <w:t>This output maintains the integrity of systems and information for financial planning, management, monitoring and reporting of the State of Victoria via:</w:t>
      </w:r>
    </w:p>
    <w:p w14:paraId="0C21DC7B" w14:textId="77777777" w:rsidR="003D3FF3" w:rsidRPr="00F65579" w:rsidRDefault="003D3FF3" w:rsidP="003D3FF3">
      <w:pPr>
        <w:pStyle w:val="Bullet"/>
        <w:keepLines w:val="0"/>
      </w:pPr>
      <w:r w:rsidRPr="00F65579">
        <w:t>a best practice financial reporting framework, and whole of state management information systems, supporting financial reporting across the Victorian public sector;</w:t>
      </w:r>
    </w:p>
    <w:p w14:paraId="0A14191A" w14:textId="77777777" w:rsidR="003D3FF3" w:rsidRPr="00F65579" w:rsidRDefault="003D3FF3" w:rsidP="003D3FF3">
      <w:pPr>
        <w:pStyle w:val="Bullet"/>
        <w:keepLines w:val="0"/>
      </w:pPr>
      <w:r w:rsidRPr="00F65579">
        <w:t xml:space="preserve">publication of the State </w:t>
      </w:r>
      <w:r w:rsidR="00B56682" w:rsidRPr="00F65579">
        <w:t xml:space="preserve">Budget </w:t>
      </w:r>
      <w:r w:rsidRPr="00F65579">
        <w:t>and financial reports, including quarterly, mid</w:t>
      </w:r>
      <w:r w:rsidR="003E7C90" w:rsidRPr="00F65579">
        <w:noBreakHyphen/>
      </w:r>
      <w:r w:rsidRPr="00F65579">
        <w:t>year, annual and estimated financial reports;</w:t>
      </w:r>
    </w:p>
    <w:p w14:paraId="4013B9AF" w14:textId="77777777" w:rsidR="003D3FF3" w:rsidRPr="00F65579" w:rsidRDefault="003D3FF3" w:rsidP="003D3FF3">
      <w:pPr>
        <w:pStyle w:val="Bullet"/>
        <w:keepLines w:val="0"/>
      </w:pPr>
      <w:r w:rsidRPr="00F65579">
        <w:t>publication of non</w:t>
      </w:r>
      <w:r w:rsidR="003E7C90" w:rsidRPr="00F65579">
        <w:noBreakHyphen/>
      </w:r>
      <w:r w:rsidRPr="00F65579">
        <w:t>financial performance in the Victorian public sector; and</w:t>
      </w:r>
    </w:p>
    <w:p w14:paraId="4FC7541A" w14:textId="77777777" w:rsidR="003D3FF3" w:rsidRPr="00F65579" w:rsidRDefault="003D3FF3" w:rsidP="003D3FF3">
      <w:pPr>
        <w:pStyle w:val="Bullet"/>
        <w:keepLines w:val="0"/>
      </w:pPr>
      <w:r w:rsidRPr="00F65579">
        <w:t>management of the Public Account operations.</w:t>
      </w:r>
    </w:p>
    <w:p w14:paraId="2CF24802" w14:textId="77777777" w:rsidR="003D3FF3" w:rsidRPr="00F65579" w:rsidRDefault="003D3FF3" w:rsidP="003D3FF3">
      <w:r w:rsidRPr="00F65579">
        <w:t xml:space="preserve">This output develops and maintains cohesive financial and resource management frameworks that drive sound financial and resource management practices in the Victorian public sector by: </w:t>
      </w:r>
    </w:p>
    <w:p w14:paraId="65C1310B" w14:textId="77777777" w:rsidR="003D3FF3" w:rsidRPr="00F65579" w:rsidRDefault="003D3FF3" w:rsidP="003D3FF3">
      <w:pPr>
        <w:pStyle w:val="Bullet"/>
        <w:keepLines w:val="0"/>
      </w:pPr>
      <w:r w:rsidRPr="00F65579">
        <w:t xml:space="preserve">enhancing key frameworks to drive performance; </w:t>
      </w:r>
    </w:p>
    <w:p w14:paraId="3F83554D" w14:textId="77777777" w:rsidR="003D3FF3" w:rsidRPr="00F65579" w:rsidRDefault="003D3FF3" w:rsidP="003D3FF3">
      <w:pPr>
        <w:pStyle w:val="Bullet"/>
        <w:keepLines w:val="0"/>
      </w:pPr>
      <w:r w:rsidRPr="00F65579">
        <w:t xml:space="preserve">monitoring Victorian </w:t>
      </w:r>
      <w:r w:rsidR="001C2767" w:rsidRPr="00F65579">
        <w:t xml:space="preserve">public sector </w:t>
      </w:r>
      <w:r w:rsidRPr="00F65579">
        <w:t>(VPS) agencies</w:t>
      </w:r>
      <w:r w:rsidR="00B21A45" w:rsidRPr="00F65579">
        <w:t>’</w:t>
      </w:r>
      <w:r w:rsidRPr="00F65579">
        <w:t xml:space="preserve"> compliance; </w:t>
      </w:r>
    </w:p>
    <w:p w14:paraId="2C6C50CD" w14:textId="77777777" w:rsidR="003D3FF3" w:rsidRPr="00F65579" w:rsidRDefault="003D3FF3" w:rsidP="003D3FF3">
      <w:pPr>
        <w:pStyle w:val="Bullet"/>
        <w:keepLines w:val="0"/>
      </w:pPr>
      <w:r w:rsidRPr="00F65579">
        <w:t xml:space="preserve">advising </w:t>
      </w:r>
      <w:r w:rsidR="001D5560" w:rsidRPr="00F65579">
        <w:t xml:space="preserve">Government </w:t>
      </w:r>
      <w:r w:rsidRPr="00F65579">
        <w:t xml:space="preserve">and key stakeholders on financial and resource management and compliance issues; </w:t>
      </w:r>
    </w:p>
    <w:p w14:paraId="52649C8B" w14:textId="77777777" w:rsidR="003D3FF3" w:rsidRPr="00F65579" w:rsidRDefault="003D3FF3" w:rsidP="003D3FF3">
      <w:pPr>
        <w:pStyle w:val="Bullet"/>
        <w:keepLines w:val="0"/>
      </w:pPr>
      <w:r w:rsidRPr="00F65579">
        <w:t xml:space="preserve">ensuring that financial and resource management frameworks are established and complied with; </w:t>
      </w:r>
    </w:p>
    <w:p w14:paraId="78D652B0" w14:textId="77777777" w:rsidR="003D3FF3" w:rsidRPr="00F65579" w:rsidRDefault="003D3FF3" w:rsidP="003D3FF3">
      <w:pPr>
        <w:pStyle w:val="Bullet"/>
        <w:keepLines w:val="0"/>
      </w:pPr>
      <w:r w:rsidRPr="00F65579">
        <w:t xml:space="preserve">promoting continuous improvement in Victorian public sector resource allocation and management through regular reviews and updates to ensure the frameworks represent good practice; and </w:t>
      </w:r>
    </w:p>
    <w:p w14:paraId="512F341B" w14:textId="77777777" w:rsidR="003D3FF3" w:rsidRPr="00F65579" w:rsidRDefault="003D3FF3" w:rsidP="003D3FF3">
      <w:pPr>
        <w:pStyle w:val="Bullet"/>
        <w:keepLines w:val="0"/>
      </w:pPr>
      <w:r w:rsidRPr="00F65579">
        <w:t>promoting awareness of financial management accountabilities and roles.</w:t>
      </w:r>
    </w:p>
    <w:p w14:paraId="1AEEC78D" w14:textId="77777777" w:rsidR="003D3FF3" w:rsidRPr="00F65579" w:rsidRDefault="003D3FF3" w:rsidP="003D3FF3">
      <w:r w:rsidRPr="00F65579">
        <w:t>This output contributes to the Department</w:t>
      </w:r>
      <w:r w:rsidR="00B21A45" w:rsidRPr="00F65579">
        <w:t>’</w:t>
      </w:r>
      <w:r w:rsidRPr="00F65579">
        <w:t>s objective to optimise Victoria</w:t>
      </w:r>
      <w:r w:rsidR="00B21A45" w:rsidRPr="00F65579">
        <w:t>’</w:t>
      </w:r>
      <w:r w:rsidRPr="00F65579">
        <w:t>s fiscal resources.</w:t>
      </w:r>
    </w:p>
    <w:p w14:paraId="556A3A99" w14:textId="77777777" w:rsidR="003D3FF3" w:rsidRPr="00F65579" w:rsidRDefault="003D3FF3" w:rsidP="003D3FF3"/>
    <w:tbl>
      <w:tblPr>
        <w:tblStyle w:val="AnnualReportfinancialtable"/>
        <w:tblW w:w="9013" w:type="dxa"/>
        <w:tblLayout w:type="fixed"/>
        <w:tblLook w:val="0280" w:firstRow="0" w:lastRow="0" w:firstColumn="1" w:lastColumn="0" w:noHBand="1" w:noVBand="0"/>
      </w:tblPr>
      <w:tblGrid>
        <w:gridCol w:w="3659"/>
        <w:gridCol w:w="1021"/>
        <w:gridCol w:w="1024"/>
        <w:gridCol w:w="1024"/>
        <w:gridCol w:w="1345"/>
        <w:gridCol w:w="940"/>
      </w:tblGrid>
      <w:tr w:rsidR="008161B0" w:rsidRPr="00F65579" w14:paraId="62EB635A"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6756D945" w14:textId="77777777" w:rsidR="003D3FF3" w:rsidRPr="00F65579" w:rsidRDefault="003D3FF3" w:rsidP="003D3FF3">
            <w:pPr>
              <w:keepNext/>
              <w:pageBreakBefore/>
              <w:rPr>
                <w:rFonts w:cstheme="minorHAnsi"/>
                <w:b/>
                <w:szCs w:val="17"/>
              </w:rPr>
            </w:pPr>
            <w:r w:rsidRPr="00F65579">
              <w:rPr>
                <w:rFonts w:cstheme="minorHAnsi"/>
                <w:b/>
                <w:szCs w:val="17"/>
              </w:rPr>
              <w:lastRenderedPageBreak/>
              <w:t>Performance measures</w:t>
            </w:r>
          </w:p>
        </w:tc>
        <w:tc>
          <w:tcPr>
            <w:cnfStyle w:val="000010000000" w:firstRow="0" w:lastRow="0" w:firstColumn="0" w:lastColumn="0" w:oddVBand="1" w:evenVBand="0" w:oddHBand="0" w:evenHBand="0" w:firstRowFirstColumn="0" w:firstRowLastColumn="0" w:lastRowFirstColumn="0" w:lastRowLastColumn="0"/>
            <w:tcW w:w="1021" w:type="dxa"/>
          </w:tcPr>
          <w:p w14:paraId="09DA162B" w14:textId="77777777" w:rsidR="003D3FF3" w:rsidRPr="00F65579" w:rsidRDefault="003D3FF3" w:rsidP="003D3FF3">
            <w:pPr>
              <w:jc w:val="center"/>
              <w:rPr>
                <w:rFonts w:cstheme="minorHAnsi"/>
                <w:b/>
                <w:szCs w:val="17"/>
              </w:rPr>
            </w:pPr>
            <w:r w:rsidRPr="00F65579">
              <w:rPr>
                <w:rFonts w:cstheme="minorHAnsi"/>
                <w:b/>
                <w:szCs w:val="17"/>
              </w:rPr>
              <w:t xml:space="preserve">Unit of </w:t>
            </w:r>
            <w:r w:rsidRPr="00F65579">
              <w:rPr>
                <w:rFonts w:cstheme="minorHAnsi"/>
                <w:b/>
                <w:szCs w:val="17"/>
              </w:rPr>
              <w:br/>
              <w:t>measure</w:t>
            </w:r>
          </w:p>
        </w:tc>
        <w:tc>
          <w:tcPr>
            <w:cnfStyle w:val="000001000000" w:firstRow="0" w:lastRow="0" w:firstColumn="0" w:lastColumn="0" w:oddVBand="0" w:evenVBand="1" w:oddHBand="0" w:evenHBand="0" w:firstRowFirstColumn="0" w:firstRowLastColumn="0" w:lastRowFirstColumn="0" w:lastRowLastColumn="0"/>
            <w:tcW w:w="1024" w:type="dxa"/>
          </w:tcPr>
          <w:p w14:paraId="0E912AE5"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actual</w:t>
            </w:r>
          </w:p>
        </w:tc>
        <w:tc>
          <w:tcPr>
            <w:cnfStyle w:val="000010000000" w:firstRow="0" w:lastRow="0" w:firstColumn="0" w:lastColumn="0" w:oddVBand="1" w:evenVBand="0" w:oddHBand="0" w:evenHBand="0" w:firstRowFirstColumn="0" w:firstRowLastColumn="0" w:lastRowFirstColumn="0" w:lastRowLastColumn="0"/>
            <w:tcW w:w="1024" w:type="dxa"/>
          </w:tcPr>
          <w:p w14:paraId="72273A4D"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target</w:t>
            </w:r>
          </w:p>
        </w:tc>
        <w:tc>
          <w:tcPr>
            <w:cnfStyle w:val="000001000000" w:firstRow="0" w:lastRow="0" w:firstColumn="0" w:lastColumn="0" w:oddVBand="0" w:evenVBand="1" w:oddHBand="0" w:evenHBand="0" w:firstRowFirstColumn="0" w:firstRowLastColumn="0" w:lastRowFirstColumn="0" w:lastRowLastColumn="0"/>
            <w:tcW w:w="1345" w:type="dxa"/>
          </w:tcPr>
          <w:p w14:paraId="65F49521" w14:textId="77777777" w:rsidR="003D3FF3" w:rsidRPr="00F65579" w:rsidRDefault="003D3FF3" w:rsidP="003D3FF3">
            <w:pPr>
              <w:rPr>
                <w:rFonts w:cstheme="minorHAnsi"/>
                <w:b/>
                <w:szCs w:val="17"/>
              </w:rPr>
            </w:pPr>
            <w:r w:rsidRPr="00F65579">
              <w:rPr>
                <w:rFonts w:cstheme="minorHAnsi"/>
                <w:b/>
                <w:szCs w:val="17"/>
              </w:rPr>
              <w:t>Performance variation (%)</w:t>
            </w:r>
          </w:p>
        </w:tc>
        <w:tc>
          <w:tcPr>
            <w:cnfStyle w:val="000010000000" w:firstRow="0" w:lastRow="0" w:firstColumn="0" w:lastColumn="0" w:oddVBand="1" w:evenVBand="0" w:oddHBand="0" w:evenHBand="0" w:firstRowFirstColumn="0" w:firstRowLastColumn="0" w:lastRowFirstColumn="0" w:lastRowLastColumn="0"/>
            <w:tcW w:w="940" w:type="dxa"/>
          </w:tcPr>
          <w:p w14:paraId="730A0840" w14:textId="77777777" w:rsidR="003D3FF3" w:rsidRPr="00F65579" w:rsidRDefault="003D3FF3" w:rsidP="003D3FF3">
            <w:pPr>
              <w:rPr>
                <w:rFonts w:cstheme="minorHAnsi"/>
                <w:b/>
                <w:szCs w:val="17"/>
              </w:rPr>
            </w:pPr>
            <w:r w:rsidRPr="00F65579">
              <w:rPr>
                <w:rFonts w:cstheme="minorHAnsi"/>
                <w:b/>
                <w:szCs w:val="17"/>
              </w:rPr>
              <w:t xml:space="preserve">Result </w:t>
            </w:r>
          </w:p>
        </w:tc>
      </w:tr>
      <w:tr w:rsidR="003D3FF3" w:rsidRPr="00F65579" w14:paraId="0AE4AE5F"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7B4F674E" w14:textId="77777777" w:rsidR="003D3FF3" w:rsidRPr="00F65579" w:rsidRDefault="003D3FF3" w:rsidP="003D3FF3">
            <w:pPr>
              <w:pStyle w:val="Tabletextmeasure"/>
            </w:pPr>
            <w:r w:rsidRPr="00F65579">
              <w:t>Quantity</w:t>
            </w:r>
          </w:p>
        </w:tc>
        <w:tc>
          <w:tcPr>
            <w:cnfStyle w:val="000010000000" w:firstRow="0" w:lastRow="0" w:firstColumn="0" w:lastColumn="0" w:oddVBand="1" w:evenVBand="0" w:oddHBand="0" w:evenHBand="0" w:firstRowFirstColumn="0" w:firstRowLastColumn="0" w:lastRowFirstColumn="0" w:lastRowLastColumn="0"/>
            <w:tcW w:w="1021" w:type="dxa"/>
          </w:tcPr>
          <w:p w14:paraId="303B25F4"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682BDCFA"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75C94CC4"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4692F543"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0ED7E123" w14:textId="77777777" w:rsidR="003D3FF3" w:rsidRPr="00F65579" w:rsidRDefault="003D3FF3" w:rsidP="003D3FF3">
            <w:pPr>
              <w:pStyle w:val="Tabletextright"/>
            </w:pPr>
          </w:p>
        </w:tc>
      </w:tr>
      <w:tr w:rsidR="003D3FF3" w:rsidRPr="00F65579" w14:paraId="799BB0BE"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02021DE6" w14:textId="77777777" w:rsidR="003D3FF3" w:rsidRPr="00F65579" w:rsidRDefault="003D3FF3" w:rsidP="003D3FF3">
            <w:pPr>
              <w:pStyle w:val="Tabletext"/>
            </w:pPr>
            <w:r w:rsidRPr="00F65579">
              <w:t>Number of funding reviews contributed to by</w:t>
            </w:r>
            <w:r w:rsidR="00AE39BB" w:rsidRPr="00F65579">
              <w:rPr>
                <w:rFonts w:ascii="Calibri" w:hAnsi="Calibri" w:cs="Calibri"/>
              </w:rPr>
              <w:t> </w:t>
            </w:r>
            <w:r w:rsidRPr="00F65579">
              <w:t xml:space="preserve">DTF </w:t>
            </w:r>
          </w:p>
          <w:p w14:paraId="2641BA8D" w14:textId="77777777" w:rsidR="003D3FF3" w:rsidRPr="00F65579" w:rsidRDefault="003D3FF3" w:rsidP="003D3FF3">
            <w:pPr>
              <w:pStyle w:val="Tabletextnotes"/>
            </w:pPr>
            <w:r w:rsidRPr="00F65579">
              <w:t>The higher 2018</w:t>
            </w:r>
            <w:r w:rsidR="003E7C90" w:rsidRPr="00F65579">
              <w:noBreakHyphen/>
            </w:r>
            <w:r w:rsidRPr="00F65579">
              <w:t>19 actual is due to the Government commencing eight base reviews, one on each department, which DTF is contributing to.</w:t>
            </w:r>
          </w:p>
        </w:tc>
        <w:tc>
          <w:tcPr>
            <w:cnfStyle w:val="000010000000" w:firstRow="0" w:lastRow="0" w:firstColumn="0" w:lastColumn="0" w:oddVBand="1" w:evenVBand="0" w:oddHBand="0" w:evenHBand="0" w:firstRowFirstColumn="0" w:firstRowLastColumn="0" w:lastRowFirstColumn="0" w:lastRowLastColumn="0"/>
            <w:tcW w:w="1021" w:type="dxa"/>
          </w:tcPr>
          <w:p w14:paraId="429E7D54"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1024" w:type="dxa"/>
          </w:tcPr>
          <w:p w14:paraId="553AE2A5" w14:textId="77777777" w:rsidR="003D3FF3" w:rsidRPr="00F65579" w:rsidRDefault="003D3FF3" w:rsidP="003D3FF3">
            <w:pPr>
              <w:pStyle w:val="Tabletextright"/>
            </w:pPr>
            <w:r w:rsidRPr="00F65579">
              <w:t>8</w:t>
            </w:r>
          </w:p>
        </w:tc>
        <w:tc>
          <w:tcPr>
            <w:cnfStyle w:val="000010000000" w:firstRow="0" w:lastRow="0" w:firstColumn="0" w:lastColumn="0" w:oddVBand="1" w:evenVBand="0" w:oddHBand="0" w:evenHBand="0" w:firstRowFirstColumn="0" w:firstRowLastColumn="0" w:lastRowFirstColumn="0" w:lastRowLastColumn="0"/>
            <w:tcW w:w="1024" w:type="dxa"/>
          </w:tcPr>
          <w:p w14:paraId="4F15B9B2" w14:textId="77777777" w:rsidR="003D3FF3" w:rsidRPr="00F65579" w:rsidRDefault="003D3FF3" w:rsidP="003D3FF3">
            <w:pPr>
              <w:pStyle w:val="Tabletextright"/>
            </w:pPr>
            <w:r w:rsidRPr="00F65579">
              <w:t>3</w:t>
            </w:r>
          </w:p>
        </w:tc>
        <w:tc>
          <w:tcPr>
            <w:cnfStyle w:val="000001000000" w:firstRow="0" w:lastRow="0" w:firstColumn="0" w:lastColumn="0" w:oddVBand="0" w:evenVBand="1" w:oddHBand="0" w:evenHBand="0" w:firstRowFirstColumn="0" w:firstRowLastColumn="0" w:lastRowFirstColumn="0" w:lastRowLastColumn="0"/>
            <w:tcW w:w="1345" w:type="dxa"/>
          </w:tcPr>
          <w:p w14:paraId="0F81AEC5" w14:textId="77777777" w:rsidR="003D3FF3" w:rsidRPr="00F65579" w:rsidRDefault="003D3FF3" w:rsidP="003D3FF3">
            <w:pPr>
              <w:pStyle w:val="Tabletextright"/>
            </w:pPr>
            <w:r w:rsidRPr="00F65579">
              <w:t>166.7</w:t>
            </w:r>
          </w:p>
        </w:tc>
        <w:tc>
          <w:tcPr>
            <w:cnfStyle w:val="000010000000" w:firstRow="0" w:lastRow="0" w:firstColumn="0" w:lastColumn="0" w:oddVBand="1" w:evenVBand="0" w:oddHBand="0" w:evenHBand="0" w:firstRowFirstColumn="0" w:firstRowLastColumn="0" w:lastRowFirstColumn="0" w:lastRowLastColumn="0"/>
            <w:tcW w:w="940" w:type="dxa"/>
          </w:tcPr>
          <w:p w14:paraId="7D1A6B84" w14:textId="77777777" w:rsidR="003D3FF3" w:rsidRPr="00F65579" w:rsidRDefault="003D3FF3" w:rsidP="003D3FF3">
            <w:pPr>
              <w:pStyle w:val="TargetMet"/>
            </w:pPr>
          </w:p>
        </w:tc>
      </w:tr>
      <w:tr w:rsidR="003D3FF3" w:rsidRPr="00F65579" w14:paraId="239BB4E8"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64D86AB9" w14:textId="77777777" w:rsidR="003D3FF3" w:rsidRPr="00F65579" w:rsidRDefault="003D3FF3" w:rsidP="003D3FF3">
            <w:pPr>
              <w:pStyle w:val="Tabletextmeasure"/>
            </w:pPr>
            <w:r w:rsidRPr="00F65579">
              <w:t>Quality</w:t>
            </w:r>
          </w:p>
        </w:tc>
        <w:tc>
          <w:tcPr>
            <w:cnfStyle w:val="000010000000" w:firstRow="0" w:lastRow="0" w:firstColumn="0" w:lastColumn="0" w:oddVBand="1" w:evenVBand="0" w:oddHBand="0" w:evenHBand="0" w:firstRowFirstColumn="0" w:firstRowLastColumn="0" w:lastRowFirstColumn="0" w:lastRowLastColumn="0"/>
            <w:tcW w:w="1021" w:type="dxa"/>
          </w:tcPr>
          <w:p w14:paraId="5D83253B"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0B38231A"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03A747AF"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4375B0A2" w14:textId="77777777" w:rsidR="003D3FF3" w:rsidRPr="00F65579" w:rsidRDefault="003D3FF3" w:rsidP="003D3FF3">
            <w:pPr>
              <w:pStyle w:val="Tabletextright"/>
              <w:jc w:val="left"/>
            </w:pPr>
          </w:p>
        </w:tc>
        <w:tc>
          <w:tcPr>
            <w:cnfStyle w:val="000010000000" w:firstRow="0" w:lastRow="0" w:firstColumn="0" w:lastColumn="0" w:oddVBand="1" w:evenVBand="0" w:oddHBand="0" w:evenHBand="0" w:firstRowFirstColumn="0" w:firstRowLastColumn="0" w:lastRowFirstColumn="0" w:lastRowLastColumn="0"/>
            <w:tcW w:w="940" w:type="dxa"/>
          </w:tcPr>
          <w:p w14:paraId="15060933" w14:textId="77777777" w:rsidR="003D3FF3" w:rsidRPr="00F65579" w:rsidRDefault="003D3FF3" w:rsidP="003D3FF3">
            <w:pPr>
              <w:pStyle w:val="Tabletextright"/>
            </w:pPr>
          </w:p>
        </w:tc>
      </w:tr>
      <w:tr w:rsidR="003D3FF3" w:rsidRPr="00F65579" w14:paraId="7D2FD7F4"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2777F7C8" w14:textId="77777777" w:rsidR="003D3FF3" w:rsidRPr="00F65579" w:rsidRDefault="003D3FF3" w:rsidP="003D3FF3">
            <w:pPr>
              <w:pStyle w:val="Tabletext"/>
            </w:pPr>
            <w:r w:rsidRPr="00F65579">
              <w:t xml:space="preserve">Accuracy of the revised estimate of State </w:t>
            </w:r>
            <w:r w:rsidR="00FD419A" w:rsidRPr="00F65579">
              <w:t xml:space="preserve">Budget </w:t>
            </w:r>
            <w:r w:rsidRPr="00F65579">
              <w:t>expenditure</w:t>
            </w:r>
          </w:p>
        </w:tc>
        <w:tc>
          <w:tcPr>
            <w:cnfStyle w:val="000010000000" w:firstRow="0" w:lastRow="0" w:firstColumn="0" w:lastColumn="0" w:oddVBand="1" w:evenVBand="0" w:oddHBand="0" w:evenHBand="0" w:firstRowFirstColumn="0" w:firstRowLastColumn="0" w:lastRowFirstColumn="0" w:lastRowLastColumn="0"/>
            <w:tcW w:w="1021" w:type="dxa"/>
          </w:tcPr>
          <w:p w14:paraId="406982C8"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2ACB054E" w14:textId="77777777" w:rsidR="003D3FF3" w:rsidRPr="00F65579" w:rsidRDefault="003D3FF3" w:rsidP="003D3FF3">
            <w:pPr>
              <w:pStyle w:val="Tabletextright"/>
            </w:pPr>
            <w:r w:rsidRPr="00F65579">
              <w:t>≤5.0</w:t>
            </w:r>
          </w:p>
        </w:tc>
        <w:tc>
          <w:tcPr>
            <w:cnfStyle w:val="000010000000" w:firstRow="0" w:lastRow="0" w:firstColumn="0" w:lastColumn="0" w:oddVBand="1" w:evenVBand="0" w:oddHBand="0" w:evenHBand="0" w:firstRowFirstColumn="0" w:firstRowLastColumn="0" w:lastRowFirstColumn="0" w:lastRowLastColumn="0"/>
            <w:tcW w:w="1024" w:type="dxa"/>
          </w:tcPr>
          <w:p w14:paraId="49974239" w14:textId="77777777" w:rsidR="003D3FF3" w:rsidRPr="00F65579" w:rsidRDefault="003D3FF3" w:rsidP="003D3FF3">
            <w:pPr>
              <w:pStyle w:val="Tabletextright"/>
            </w:pPr>
            <w:r w:rsidRPr="00F65579">
              <w:t>≤5.0</w:t>
            </w:r>
          </w:p>
        </w:tc>
        <w:tc>
          <w:tcPr>
            <w:cnfStyle w:val="000001000000" w:firstRow="0" w:lastRow="0" w:firstColumn="0" w:lastColumn="0" w:oddVBand="0" w:evenVBand="1" w:oddHBand="0" w:evenHBand="0" w:firstRowFirstColumn="0" w:firstRowLastColumn="0" w:lastRowFirstColumn="0" w:lastRowLastColumn="0"/>
            <w:tcW w:w="1345" w:type="dxa"/>
          </w:tcPr>
          <w:p w14:paraId="4AD46A16"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51F69E9D" w14:textId="77777777" w:rsidR="003D3FF3" w:rsidRPr="00F65579" w:rsidRDefault="003D3FF3" w:rsidP="003D3FF3">
            <w:pPr>
              <w:pStyle w:val="TargetMet"/>
            </w:pPr>
          </w:p>
        </w:tc>
      </w:tr>
      <w:tr w:rsidR="003D3FF3" w:rsidRPr="00F65579" w14:paraId="06438FF5"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2F7CB390" w14:textId="77777777" w:rsidR="003D3FF3" w:rsidRPr="00F65579" w:rsidRDefault="003D3FF3" w:rsidP="003D3FF3">
            <w:pPr>
              <w:pStyle w:val="Tabletext"/>
            </w:pPr>
            <w:r w:rsidRPr="00F65579">
              <w:t xml:space="preserve">Unqualified audit reports/reviews for the State of Victoria Financial Report and Estimated Financial Statements </w:t>
            </w:r>
          </w:p>
        </w:tc>
        <w:tc>
          <w:tcPr>
            <w:cnfStyle w:val="000010000000" w:firstRow="0" w:lastRow="0" w:firstColumn="0" w:lastColumn="0" w:oddVBand="1" w:evenVBand="0" w:oddHBand="0" w:evenHBand="0" w:firstRowFirstColumn="0" w:firstRowLastColumn="0" w:lastRowFirstColumn="0" w:lastRowLastColumn="0"/>
            <w:tcW w:w="1021" w:type="dxa"/>
          </w:tcPr>
          <w:p w14:paraId="5E0161F8"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1024" w:type="dxa"/>
          </w:tcPr>
          <w:p w14:paraId="76184BF2" w14:textId="77777777" w:rsidR="003D3FF3" w:rsidRPr="00F65579" w:rsidRDefault="003D3FF3" w:rsidP="003D3FF3">
            <w:pPr>
              <w:pStyle w:val="Tabletextright"/>
            </w:pPr>
            <w:r w:rsidRPr="00F65579">
              <w:t>2</w:t>
            </w:r>
          </w:p>
        </w:tc>
        <w:tc>
          <w:tcPr>
            <w:cnfStyle w:val="000010000000" w:firstRow="0" w:lastRow="0" w:firstColumn="0" w:lastColumn="0" w:oddVBand="1" w:evenVBand="0" w:oddHBand="0" w:evenHBand="0" w:firstRowFirstColumn="0" w:firstRowLastColumn="0" w:lastRowFirstColumn="0" w:lastRowLastColumn="0"/>
            <w:tcW w:w="1024" w:type="dxa"/>
          </w:tcPr>
          <w:p w14:paraId="1D266F7D" w14:textId="77777777" w:rsidR="003D3FF3" w:rsidRPr="00F65579" w:rsidRDefault="003D3FF3" w:rsidP="003D3FF3">
            <w:pPr>
              <w:pStyle w:val="Tabletextright"/>
            </w:pPr>
            <w:r w:rsidRPr="00F65579">
              <w:t>2</w:t>
            </w:r>
          </w:p>
        </w:tc>
        <w:tc>
          <w:tcPr>
            <w:cnfStyle w:val="000001000000" w:firstRow="0" w:lastRow="0" w:firstColumn="0" w:lastColumn="0" w:oddVBand="0" w:evenVBand="1" w:oddHBand="0" w:evenHBand="0" w:firstRowFirstColumn="0" w:firstRowLastColumn="0" w:lastRowFirstColumn="0" w:lastRowLastColumn="0"/>
            <w:tcW w:w="1345" w:type="dxa"/>
          </w:tcPr>
          <w:p w14:paraId="668FC987"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353325F2" w14:textId="77777777" w:rsidR="003D3FF3" w:rsidRPr="00F65579" w:rsidRDefault="003D3FF3" w:rsidP="003D3FF3">
            <w:pPr>
              <w:pStyle w:val="TargetMet"/>
            </w:pPr>
          </w:p>
        </w:tc>
      </w:tr>
      <w:tr w:rsidR="003D3FF3" w:rsidRPr="00F65579" w14:paraId="31034102"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68F651B7" w14:textId="77777777" w:rsidR="003D3FF3" w:rsidRPr="00F65579" w:rsidRDefault="003D3FF3" w:rsidP="003D3FF3">
            <w:pPr>
              <w:pStyle w:val="Tabletext"/>
            </w:pPr>
            <w:r w:rsidRPr="00F65579">
              <w:t xml:space="preserve">Recommendations on financial management framework matters made by </w:t>
            </w:r>
            <w:r w:rsidR="001C2767" w:rsidRPr="00F65579">
              <w:t>the Public Accounts and Estimates Committee</w:t>
            </w:r>
            <w:r w:rsidRPr="00F65579">
              <w:t xml:space="preserve"> and </w:t>
            </w:r>
            <w:r w:rsidR="008C6D89" w:rsidRPr="00F65579">
              <w:t xml:space="preserve">the </w:t>
            </w:r>
            <w:r w:rsidR="001C2767" w:rsidRPr="00F65579">
              <w:t>Victorian Auditor</w:t>
            </w:r>
            <w:r w:rsidR="003E7C90" w:rsidRPr="00F65579">
              <w:noBreakHyphen/>
            </w:r>
            <w:r w:rsidR="001C2767" w:rsidRPr="00F65579">
              <w:t>General</w:t>
            </w:r>
            <w:r w:rsidR="00B21A45" w:rsidRPr="00F65579">
              <w:t>’</w:t>
            </w:r>
            <w:r w:rsidR="001C2767" w:rsidRPr="00F65579">
              <w:t>s Office</w:t>
            </w:r>
            <w:r w:rsidRPr="00F65579">
              <w:t xml:space="preserve"> and supported by Government are actioned</w:t>
            </w:r>
          </w:p>
        </w:tc>
        <w:tc>
          <w:tcPr>
            <w:cnfStyle w:val="000010000000" w:firstRow="0" w:lastRow="0" w:firstColumn="0" w:lastColumn="0" w:oddVBand="1" w:evenVBand="0" w:oddHBand="0" w:evenHBand="0" w:firstRowFirstColumn="0" w:firstRowLastColumn="0" w:lastRowFirstColumn="0" w:lastRowLastColumn="0"/>
            <w:tcW w:w="1021" w:type="dxa"/>
          </w:tcPr>
          <w:p w14:paraId="4CA9BDA9"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26DDD09E"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1024" w:type="dxa"/>
          </w:tcPr>
          <w:p w14:paraId="2698F72C"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45" w:type="dxa"/>
          </w:tcPr>
          <w:p w14:paraId="554F082F"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53F9CB90" w14:textId="77777777" w:rsidR="003D3FF3" w:rsidRPr="00F65579" w:rsidRDefault="003D3FF3" w:rsidP="003D3FF3">
            <w:pPr>
              <w:pStyle w:val="TargetMet"/>
            </w:pPr>
          </w:p>
        </w:tc>
      </w:tr>
      <w:tr w:rsidR="003D3FF3" w:rsidRPr="00F65579" w14:paraId="12DBF274"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64E1C091" w14:textId="77777777" w:rsidR="003D3FF3" w:rsidRPr="00F65579" w:rsidRDefault="003D3FF3" w:rsidP="003D3FF3">
            <w:pPr>
              <w:pStyle w:val="Tabletext"/>
            </w:pPr>
            <w:r w:rsidRPr="00F65579">
              <w:t>VPS stakeholder feedback indicates delivery of advice and information sessions supported the financial reporting framework across the VPS and supported the VPS to understand the financial management framework</w:t>
            </w:r>
          </w:p>
          <w:p w14:paraId="43A56885" w14:textId="77777777" w:rsidR="003D3FF3" w:rsidRPr="00F65579" w:rsidRDefault="003D3FF3" w:rsidP="00FD268C">
            <w:pPr>
              <w:pStyle w:val="Tabletextnotes"/>
            </w:pPr>
            <w:r w:rsidRPr="00F65579">
              <w:t>The higher 2018</w:t>
            </w:r>
            <w:r w:rsidR="003E7C90" w:rsidRPr="00F65579">
              <w:noBreakHyphen/>
            </w:r>
            <w:r w:rsidRPr="00F65579">
              <w:t>19 outcome reflects a greater than expected satisfaction from stakeholders across the VPS as measured through a stakeholder survey.</w:t>
            </w:r>
          </w:p>
        </w:tc>
        <w:tc>
          <w:tcPr>
            <w:cnfStyle w:val="000010000000" w:firstRow="0" w:lastRow="0" w:firstColumn="0" w:lastColumn="0" w:oddVBand="1" w:evenVBand="0" w:oddHBand="0" w:evenHBand="0" w:firstRowFirstColumn="0" w:firstRowLastColumn="0" w:lastRowFirstColumn="0" w:lastRowLastColumn="0"/>
            <w:tcW w:w="1021" w:type="dxa"/>
          </w:tcPr>
          <w:p w14:paraId="3BA79B18"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27F5CD53" w14:textId="77777777" w:rsidR="003D3FF3" w:rsidRPr="00F65579" w:rsidRDefault="003D3FF3" w:rsidP="003D3FF3">
            <w:pPr>
              <w:pStyle w:val="Tabletextright"/>
            </w:pPr>
            <w:r w:rsidRPr="00F65579">
              <w:t>89.7</w:t>
            </w:r>
          </w:p>
        </w:tc>
        <w:tc>
          <w:tcPr>
            <w:cnfStyle w:val="000010000000" w:firstRow="0" w:lastRow="0" w:firstColumn="0" w:lastColumn="0" w:oddVBand="1" w:evenVBand="0" w:oddHBand="0" w:evenHBand="0" w:firstRowFirstColumn="0" w:firstRowLastColumn="0" w:lastRowFirstColumn="0" w:lastRowLastColumn="0"/>
            <w:tcW w:w="1024" w:type="dxa"/>
          </w:tcPr>
          <w:p w14:paraId="1BD2A852" w14:textId="77777777" w:rsidR="003D3FF3" w:rsidRPr="00F65579" w:rsidRDefault="003D3FF3" w:rsidP="003D3FF3">
            <w:pPr>
              <w:pStyle w:val="Tabletextright"/>
            </w:pPr>
            <w:r w:rsidRPr="00F65579">
              <w:t>80</w:t>
            </w:r>
          </w:p>
        </w:tc>
        <w:tc>
          <w:tcPr>
            <w:cnfStyle w:val="000001000000" w:firstRow="0" w:lastRow="0" w:firstColumn="0" w:lastColumn="0" w:oddVBand="0" w:evenVBand="1" w:oddHBand="0" w:evenHBand="0" w:firstRowFirstColumn="0" w:firstRowLastColumn="0" w:lastRowFirstColumn="0" w:lastRowLastColumn="0"/>
            <w:tcW w:w="1345" w:type="dxa"/>
          </w:tcPr>
          <w:p w14:paraId="7B9009FB" w14:textId="77777777" w:rsidR="003D3FF3" w:rsidRPr="00F65579" w:rsidRDefault="003D3FF3" w:rsidP="003D3FF3">
            <w:pPr>
              <w:pStyle w:val="Tabletextright"/>
            </w:pPr>
            <w:r w:rsidRPr="00F65579">
              <w:t>12.1</w:t>
            </w:r>
          </w:p>
        </w:tc>
        <w:tc>
          <w:tcPr>
            <w:cnfStyle w:val="000010000000" w:firstRow="0" w:lastRow="0" w:firstColumn="0" w:lastColumn="0" w:oddVBand="1" w:evenVBand="0" w:oddHBand="0" w:evenHBand="0" w:firstRowFirstColumn="0" w:firstRowLastColumn="0" w:lastRowFirstColumn="0" w:lastRowLastColumn="0"/>
            <w:tcW w:w="940" w:type="dxa"/>
          </w:tcPr>
          <w:p w14:paraId="5FDBEB3A" w14:textId="77777777" w:rsidR="003D3FF3" w:rsidRPr="00F65579" w:rsidRDefault="003D3FF3" w:rsidP="003D3FF3">
            <w:pPr>
              <w:pStyle w:val="TargetMet"/>
            </w:pPr>
          </w:p>
        </w:tc>
      </w:tr>
      <w:tr w:rsidR="003D3FF3" w:rsidRPr="00F65579" w14:paraId="75A445C0"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1AF11293" w14:textId="77777777" w:rsidR="003D3FF3" w:rsidRPr="00F65579" w:rsidRDefault="003D3FF3" w:rsidP="003D3FF3">
            <w:pPr>
              <w:pStyle w:val="Tabletext"/>
            </w:pPr>
            <w:r w:rsidRPr="00F65579">
              <w:t>Business processes maintained to retain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1021" w:type="dxa"/>
          </w:tcPr>
          <w:p w14:paraId="2D62615A"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323D8C44"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1024" w:type="dxa"/>
          </w:tcPr>
          <w:p w14:paraId="7E3AECFC"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45" w:type="dxa"/>
          </w:tcPr>
          <w:p w14:paraId="35A2690C"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32A4C19C" w14:textId="77777777" w:rsidR="003D3FF3" w:rsidRPr="00F65579" w:rsidRDefault="003D3FF3" w:rsidP="003D3FF3">
            <w:pPr>
              <w:pStyle w:val="TargetMet"/>
            </w:pPr>
          </w:p>
        </w:tc>
      </w:tr>
      <w:tr w:rsidR="003D3FF3" w:rsidRPr="00F65579" w14:paraId="3ECFF449"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3A14CCEA" w14:textId="77777777" w:rsidR="003D3FF3" w:rsidRPr="00F65579" w:rsidRDefault="003D3FF3" w:rsidP="003D3FF3">
            <w:pPr>
              <w:pStyle w:val="Tabletextmeasure"/>
            </w:pPr>
            <w:r w:rsidRPr="00F65579">
              <w:t>Timeliness</w:t>
            </w:r>
          </w:p>
        </w:tc>
        <w:tc>
          <w:tcPr>
            <w:cnfStyle w:val="000010000000" w:firstRow="0" w:lastRow="0" w:firstColumn="0" w:lastColumn="0" w:oddVBand="1" w:evenVBand="0" w:oddHBand="0" w:evenHBand="0" w:firstRowFirstColumn="0" w:firstRowLastColumn="0" w:lastRowFirstColumn="0" w:lastRowLastColumn="0"/>
            <w:tcW w:w="1021" w:type="dxa"/>
          </w:tcPr>
          <w:p w14:paraId="4B05F1B7"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3E16E8F9"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0FF47D17"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316F8CA9"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1F73F6CE" w14:textId="77777777" w:rsidR="003D3FF3" w:rsidRPr="00F65579" w:rsidRDefault="003D3FF3" w:rsidP="003D3FF3">
            <w:pPr>
              <w:pStyle w:val="Tabletextright"/>
            </w:pPr>
          </w:p>
        </w:tc>
      </w:tr>
      <w:tr w:rsidR="003D3FF3" w:rsidRPr="00F65579" w14:paraId="2E6660E5"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4ADB57E1" w14:textId="77777777" w:rsidR="003D3FF3" w:rsidRPr="00F65579" w:rsidRDefault="003D3FF3" w:rsidP="003D3FF3">
            <w:pPr>
              <w:pStyle w:val="Tabletext"/>
            </w:pPr>
            <w:r w:rsidRPr="00F65579">
              <w:t>Delivery of advice to Government on portfolio performance within agreed timeframes</w:t>
            </w:r>
          </w:p>
        </w:tc>
        <w:tc>
          <w:tcPr>
            <w:cnfStyle w:val="000010000000" w:firstRow="0" w:lastRow="0" w:firstColumn="0" w:lastColumn="0" w:oddVBand="1" w:evenVBand="0" w:oddHBand="0" w:evenHBand="0" w:firstRowFirstColumn="0" w:firstRowLastColumn="0" w:lastRowFirstColumn="0" w:lastRowLastColumn="0"/>
            <w:tcW w:w="1021" w:type="dxa"/>
          </w:tcPr>
          <w:p w14:paraId="5BC737E4"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04B807EA"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1024" w:type="dxa"/>
          </w:tcPr>
          <w:p w14:paraId="23144692"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45" w:type="dxa"/>
          </w:tcPr>
          <w:p w14:paraId="5BE4091B"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563E483E" w14:textId="77777777" w:rsidR="003D3FF3" w:rsidRPr="00F65579" w:rsidRDefault="003D3FF3" w:rsidP="003D3FF3">
            <w:pPr>
              <w:pStyle w:val="TargetMet"/>
            </w:pPr>
          </w:p>
        </w:tc>
      </w:tr>
      <w:tr w:rsidR="003D3FF3" w:rsidRPr="00F65579" w14:paraId="52DE87B8"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289FFA06" w14:textId="77777777" w:rsidR="003D3FF3" w:rsidRPr="00F65579" w:rsidRDefault="003D3FF3" w:rsidP="00C01F6F">
            <w:pPr>
              <w:pStyle w:val="Tabletext"/>
            </w:pPr>
            <w:r w:rsidRPr="00F65579">
              <w:t>Annual Budget published by date agreed by Treasurer</w:t>
            </w:r>
          </w:p>
          <w:p w14:paraId="1C4780F0" w14:textId="77777777" w:rsidR="003D3FF3" w:rsidRPr="00F65579" w:rsidRDefault="00FA664A" w:rsidP="002B1F32">
            <w:pPr>
              <w:pStyle w:val="Tabletextnotes"/>
            </w:pPr>
            <w:r w:rsidRPr="00F65579">
              <w:t xml:space="preserve">The </w:t>
            </w:r>
            <w:r w:rsidRPr="00F65579">
              <w:rPr>
                <w:i/>
              </w:rPr>
              <w:t>2019</w:t>
            </w:r>
            <w:r w:rsidR="003E7C90" w:rsidRPr="00F65579">
              <w:rPr>
                <w:i/>
              </w:rPr>
              <w:noBreakHyphen/>
            </w:r>
            <w:r w:rsidRPr="00F65579">
              <w:rPr>
                <w:i/>
              </w:rPr>
              <w:t>20 Budget</w:t>
            </w:r>
            <w:r w:rsidR="00E461F0" w:rsidRPr="00F65579">
              <w:t>,</w:t>
            </w:r>
            <w:r w:rsidRPr="00F65579">
              <w:t xml:space="preserve"> which was originally scheduled for 30 April 2019</w:t>
            </w:r>
            <w:r w:rsidR="00E461F0" w:rsidRPr="00F65579">
              <w:t>,</w:t>
            </w:r>
            <w:r w:rsidRPr="00F65579">
              <w:t xml:space="preserve"> was deferred until 27 May 2019.</w:t>
            </w:r>
          </w:p>
        </w:tc>
        <w:tc>
          <w:tcPr>
            <w:cnfStyle w:val="000010000000" w:firstRow="0" w:lastRow="0" w:firstColumn="0" w:lastColumn="0" w:oddVBand="1" w:evenVBand="0" w:oddHBand="0" w:evenHBand="0" w:firstRowFirstColumn="0" w:firstRowLastColumn="0" w:lastRowFirstColumn="0" w:lastRowLastColumn="0"/>
            <w:tcW w:w="1021" w:type="dxa"/>
          </w:tcPr>
          <w:p w14:paraId="7E2A38F9" w14:textId="77777777" w:rsidR="003D3FF3" w:rsidRPr="00F65579" w:rsidRDefault="003D3FF3" w:rsidP="003D3FF3">
            <w:pPr>
              <w:pStyle w:val="Tabletextcentred"/>
            </w:pPr>
            <w:r w:rsidRPr="00F65579">
              <w:t>date</w:t>
            </w:r>
          </w:p>
        </w:tc>
        <w:tc>
          <w:tcPr>
            <w:cnfStyle w:val="000001000000" w:firstRow="0" w:lastRow="0" w:firstColumn="0" w:lastColumn="0" w:oddVBand="0" w:evenVBand="1" w:oddHBand="0" w:evenHBand="0" w:firstRowFirstColumn="0" w:firstRowLastColumn="0" w:lastRowFirstColumn="0" w:lastRowLastColumn="0"/>
            <w:tcW w:w="1024" w:type="dxa"/>
          </w:tcPr>
          <w:p w14:paraId="34D894BB" w14:textId="77777777" w:rsidR="003D3FF3" w:rsidRPr="00F65579" w:rsidRDefault="003D3FF3" w:rsidP="003D3FF3">
            <w:pPr>
              <w:pStyle w:val="Tabletextright"/>
            </w:pPr>
            <w:r w:rsidRPr="00F65579">
              <w:t>May 2019</w:t>
            </w:r>
          </w:p>
        </w:tc>
        <w:tc>
          <w:tcPr>
            <w:cnfStyle w:val="000010000000" w:firstRow="0" w:lastRow="0" w:firstColumn="0" w:lastColumn="0" w:oddVBand="1" w:evenVBand="0" w:oddHBand="0" w:evenHBand="0" w:firstRowFirstColumn="0" w:firstRowLastColumn="0" w:lastRowFirstColumn="0" w:lastRowLastColumn="0"/>
            <w:tcW w:w="1024" w:type="dxa"/>
          </w:tcPr>
          <w:p w14:paraId="73CE8F8A" w14:textId="77777777" w:rsidR="003D3FF3" w:rsidRPr="00F65579" w:rsidRDefault="003D3FF3" w:rsidP="003D3FF3">
            <w:pPr>
              <w:pStyle w:val="Tabletextright"/>
            </w:pPr>
            <w:r w:rsidRPr="00F65579">
              <w:t>May 2019</w:t>
            </w:r>
          </w:p>
        </w:tc>
        <w:tc>
          <w:tcPr>
            <w:cnfStyle w:val="000001000000" w:firstRow="0" w:lastRow="0" w:firstColumn="0" w:lastColumn="0" w:oddVBand="0" w:evenVBand="1" w:oddHBand="0" w:evenHBand="0" w:firstRowFirstColumn="0" w:firstRowLastColumn="0" w:lastRowFirstColumn="0" w:lastRowLastColumn="0"/>
            <w:tcW w:w="1345" w:type="dxa"/>
          </w:tcPr>
          <w:p w14:paraId="56659785"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1272A2DC" w14:textId="77777777" w:rsidR="003D3FF3" w:rsidRPr="00F65579" w:rsidRDefault="003D3FF3" w:rsidP="003D3FF3">
            <w:pPr>
              <w:pStyle w:val="TargetMet"/>
            </w:pPr>
          </w:p>
        </w:tc>
      </w:tr>
      <w:tr w:rsidR="003D3FF3" w:rsidRPr="00F65579" w14:paraId="4DCE5D2C"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3E0987B8" w14:textId="77777777" w:rsidR="003D3FF3" w:rsidRPr="00F65579" w:rsidRDefault="003D3FF3" w:rsidP="003D3FF3">
            <w:pPr>
              <w:pStyle w:val="Tabletext"/>
            </w:pPr>
            <w:r w:rsidRPr="00F65579">
              <w:t>Budget Update, Financial Report for the State of Victoria, Mid</w:t>
            </w:r>
            <w:r w:rsidR="003E7C90" w:rsidRPr="00F65579">
              <w:noBreakHyphen/>
            </w:r>
            <w:r w:rsidRPr="00F65579">
              <w:t>Year Financial Report, and Quarterly Financial Reports are transmitted by legislated timelines</w:t>
            </w:r>
          </w:p>
        </w:tc>
        <w:tc>
          <w:tcPr>
            <w:cnfStyle w:val="000010000000" w:firstRow="0" w:lastRow="0" w:firstColumn="0" w:lastColumn="0" w:oddVBand="1" w:evenVBand="0" w:oddHBand="0" w:evenHBand="0" w:firstRowFirstColumn="0" w:firstRowLastColumn="0" w:lastRowFirstColumn="0" w:lastRowLastColumn="0"/>
            <w:tcW w:w="1021" w:type="dxa"/>
          </w:tcPr>
          <w:p w14:paraId="0EA86A93"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6E0D3CE0"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1024" w:type="dxa"/>
          </w:tcPr>
          <w:p w14:paraId="0CE5556A"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45" w:type="dxa"/>
          </w:tcPr>
          <w:p w14:paraId="550A76AF"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0D77F3BD" w14:textId="77777777" w:rsidR="003D3FF3" w:rsidRPr="00F65579" w:rsidRDefault="003D3FF3" w:rsidP="003D3FF3">
            <w:pPr>
              <w:pStyle w:val="TargetMet"/>
            </w:pPr>
          </w:p>
        </w:tc>
      </w:tr>
      <w:tr w:rsidR="003D3FF3" w:rsidRPr="00F65579" w14:paraId="725B8987"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00D92DB7" w14:textId="77777777" w:rsidR="003D3FF3" w:rsidRPr="00F65579" w:rsidRDefault="003D3FF3" w:rsidP="003D3FF3">
            <w:pPr>
              <w:pStyle w:val="Tabletext"/>
            </w:pPr>
            <w:r w:rsidRPr="00F65579">
              <w:t>Annual financial management compliance report for the previous financial year is submitted to the Minister for Finance</w:t>
            </w:r>
          </w:p>
          <w:p w14:paraId="26BB78F5" w14:textId="77777777" w:rsidR="00FD268C" w:rsidRPr="00F65579" w:rsidRDefault="00FD268C" w:rsidP="00FD268C">
            <w:pPr>
              <w:pStyle w:val="Tabletextnotes"/>
            </w:pPr>
            <w:r w:rsidRPr="00F65579">
              <w:t xml:space="preserve">This performance measure was renamed to </w:t>
            </w:r>
            <w:r w:rsidR="00B21A45" w:rsidRPr="00F65579">
              <w:t>‘</w:t>
            </w:r>
            <w:r w:rsidRPr="00F65579">
              <w:t>Annual financial management compliance report for the previous financial year is submitted to the Assistant Treasurer</w:t>
            </w:r>
            <w:r w:rsidR="00B21A45" w:rsidRPr="00F65579">
              <w:t>’</w:t>
            </w:r>
            <w:r w:rsidRPr="00F65579">
              <w:t xml:space="preserve"> in 2019</w:t>
            </w:r>
            <w:r w:rsidR="003E7C90" w:rsidRPr="00F65579">
              <w:noBreakHyphen/>
            </w:r>
            <w:r w:rsidRPr="00F65579">
              <w:t>20 to accurately reflect Ministerial portfolio responsibilities.</w:t>
            </w:r>
          </w:p>
        </w:tc>
        <w:tc>
          <w:tcPr>
            <w:cnfStyle w:val="000010000000" w:firstRow="0" w:lastRow="0" w:firstColumn="0" w:lastColumn="0" w:oddVBand="1" w:evenVBand="0" w:oddHBand="0" w:evenHBand="0" w:firstRowFirstColumn="0" w:firstRowLastColumn="0" w:lastRowFirstColumn="0" w:lastRowLastColumn="0"/>
            <w:tcW w:w="1021" w:type="dxa"/>
          </w:tcPr>
          <w:p w14:paraId="011C20AE" w14:textId="77777777" w:rsidR="003D3FF3" w:rsidRPr="00F65579" w:rsidRDefault="003D3FF3" w:rsidP="003D3FF3">
            <w:pPr>
              <w:pStyle w:val="Tabletextcentred"/>
            </w:pPr>
            <w:r w:rsidRPr="00F65579">
              <w:t>date</w:t>
            </w:r>
          </w:p>
        </w:tc>
        <w:tc>
          <w:tcPr>
            <w:cnfStyle w:val="000001000000" w:firstRow="0" w:lastRow="0" w:firstColumn="0" w:lastColumn="0" w:oddVBand="0" w:evenVBand="1" w:oddHBand="0" w:evenHBand="0" w:firstRowFirstColumn="0" w:firstRowLastColumn="0" w:lastRowFirstColumn="0" w:lastRowLastColumn="0"/>
            <w:tcW w:w="1024" w:type="dxa"/>
          </w:tcPr>
          <w:p w14:paraId="2F1E71BD" w14:textId="77777777" w:rsidR="003D3FF3" w:rsidRPr="00F65579" w:rsidRDefault="003D3FF3" w:rsidP="00C01F6F">
            <w:pPr>
              <w:pStyle w:val="Tabletextright"/>
            </w:pPr>
            <w:r w:rsidRPr="00F65579">
              <w:t>13 Dec 2018</w:t>
            </w:r>
          </w:p>
        </w:tc>
        <w:tc>
          <w:tcPr>
            <w:cnfStyle w:val="000010000000" w:firstRow="0" w:lastRow="0" w:firstColumn="0" w:lastColumn="0" w:oddVBand="1" w:evenVBand="0" w:oddHBand="0" w:evenHBand="0" w:firstRowFirstColumn="0" w:firstRowLastColumn="0" w:lastRowFirstColumn="0" w:lastRowLastColumn="0"/>
            <w:tcW w:w="1024" w:type="dxa"/>
          </w:tcPr>
          <w:p w14:paraId="3DFE3C89" w14:textId="77777777" w:rsidR="003D3FF3" w:rsidRPr="00F65579" w:rsidRDefault="003D3FF3" w:rsidP="003D3FF3">
            <w:pPr>
              <w:pStyle w:val="Tabletextright"/>
            </w:pPr>
            <w:r w:rsidRPr="00F65579">
              <w:t>By end Feb</w:t>
            </w:r>
            <w:r w:rsidRPr="00F65579">
              <w:rPr>
                <w:rFonts w:ascii="Calibri" w:hAnsi="Calibri"/>
              </w:rPr>
              <w:t> </w:t>
            </w:r>
            <w:r w:rsidRPr="00F65579">
              <w:t>2019</w:t>
            </w:r>
          </w:p>
        </w:tc>
        <w:tc>
          <w:tcPr>
            <w:cnfStyle w:val="000001000000" w:firstRow="0" w:lastRow="0" w:firstColumn="0" w:lastColumn="0" w:oddVBand="0" w:evenVBand="1" w:oddHBand="0" w:evenHBand="0" w:firstRowFirstColumn="0" w:firstRowLastColumn="0" w:lastRowFirstColumn="0" w:lastRowLastColumn="0"/>
            <w:tcW w:w="1345" w:type="dxa"/>
          </w:tcPr>
          <w:p w14:paraId="5D652B6F"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0D402F19" w14:textId="77777777" w:rsidR="003D3FF3" w:rsidRPr="00F65579" w:rsidRDefault="003D3FF3" w:rsidP="003D3FF3">
            <w:pPr>
              <w:pStyle w:val="TargetMet"/>
            </w:pPr>
          </w:p>
        </w:tc>
      </w:tr>
      <w:tr w:rsidR="003D3FF3" w:rsidRPr="00F65579" w14:paraId="016CB31E"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3CB7E9C4" w14:textId="77777777" w:rsidR="003D3FF3" w:rsidRPr="00F65579" w:rsidRDefault="003D3FF3" w:rsidP="003D3FF3">
            <w:pPr>
              <w:pStyle w:val="Tabletextmeasure"/>
            </w:pPr>
            <w:r w:rsidRPr="00F65579">
              <w:t>Cost</w:t>
            </w:r>
          </w:p>
        </w:tc>
        <w:tc>
          <w:tcPr>
            <w:cnfStyle w:val="000010000000" w:firstRow="0" w:lastRow="0" w:firstColumn="0" w:lastColumn="0" w:oddVBand="1" w:evenVBand="0" w:oddHBand="0" w:evenHBand="0" w:firstRowFirstColumn="0" w:firstRowLastColumn="0" w:lastRowFirstColumn="0" w:lastRowLastColumn="0"/>
            <w:tcW w:w="1021" w:type="dxa"/>
          </w:tcPr>
          <w:p w14:paraId="768FE96E"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09FB0A04"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7EBBE20A"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08DB8861"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690BB6B2" w14:textId="77777777" w:rsidR="003D3FF3" w:rsidRPr="00F65579" w:rsidRDefault="003D3FF3" w:rsidP="003D3FF3">
            <w:pPr>
              <w:pStyle w:val="Tabletextright"/>
            </w:pPr>
          </w:p>
        </w:tc>
      </w:tr>
      <w:tr w:rsidR="003D3FF3" w:rsidRPr="00F65579" w14:paraId="7E71EC98"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42204151" w14:textId="77777777" w:rsidR="003D3FF3" w:rsidRPr="00F65579" w:rsidRDefault="003D3FF3" w:rsidP="003D3FF3">
            <w:pPr>
              <w:pStyle w:val="Tabletext"/>
            </w:pPr>
            <w:r w:rsidRPr="00F65579">
              <w:t>Total output cost</w:t>
            </w:r>
          </w:p>
          <w:p w14:paraId="6A769BD6" w14:textId="77777777" w:rsidR="003D3FF3" w:rsidRPr="00F65579" w:rsidRDefault="003D3FF3" w:rsidP="003D3FF3">
            <w:pPr>
              <w:pStyle w:val="Tabletextnotes"/>
            </w:pPr>
            <w:r w:rsidRPr="00F65579">
              <w:t>The higher 2018</w:t>
            </w:r>
            <w:r w:rsidR="003E7C90" w:rsidRPr="00F65579">
              <w:noBreakHyphen/>
            </w:r>
            <w:r w:rsidRPr="00F65579">
              <w:t>19 actual reflects one</w:t>
            </w:r>
            <w:r w:rsidR="003E7C90" w:rsidRPr="00F65579">
              <w:noBreakHyphen/>
            </w:r>
            <w:r w:rsidRPr="00F65579">
              <w:t>off funding for the whole of government resource information management system and cost allocation relating to DTF ICT uplift.</w:t>
            </w:r>
          </w:p>
        </w:tc>
        <w:tc>
          <w:tcPr>
            <w:cnfStyle w:val="000010000000" w:firstRow="0" w:lastRow="0" w:firstColumn="0" w:lastColumn="0" w:oddVBand="1" w:evenVBand="0" w:oddHBand="0" w:evenHBand="0" w:firstRowFirstColumn="0" w:firstRowLastColumn="0" w:lastRowFirstColumn="0" w:lastRowLastColumn="0"/>
            <w:tcW w:w="1021" w:type="dxa"/>
          </w:tcPr>
          <w:p w14:paraId="63455D1F" w14:textId="77777777" w:rsidR="003D3FF3" w:rsidRPr="00F65579" w:rsidRDefault="003D3FF3" w:rsidP="003D3FF3">
            <w:pPr>
              <w:pStyle w:val="Tabletextcentred"/>
            </w:pPr>
            <w:r w:rsidRPr="00F65579">
              <w:t>$ million</w:t>
            </w:r>
          </w:p>
        </w:tc>
        <w:tc>
          <w:tcPr>
            <w:cnfStyle w:val="000001000000" w:firstRow="0" w:lastRow="0" w:firstColumn="0" w:lastColumn="0" w:oddVBand="0" w:evenVBand="1" w:oddHBand="0" w:evenHBand="0" w:firstRowFirstColumn="0" w:firstRowLastColumn="0" w:lastRowFirstColumn="0" w:lastRowLastColumn="0"/>
            <w:tcW w:w="1024" w:type="dxa"/>
          </w:tcPr>
          <w:p w14:paraId="77125C2E" w14:textId="77777777" w:rsidR="003D3FF3" w:rsidRPr="00F65579" w:rsidRDefault="003D3FF3" w:rsidP="003D3FF3">
            <w:pPr>
              <w:pStyle w:val="Tabletextright"/>
            </w:pPr>
            <w:r w:rsidRPr="00F65579">
              <w:t>31.9</w:t>
            </w:r>
          </w:p>
        </w:tc>
        <w:tc>
          <w:tcPr>
            <w:cnfStyle w:val="000010000000" w:firstRow="0" w:lastRow="0" w:firstColumn="0" w:lastColumn="0" w:oddVBand="1" w:evenVBand="0" w:oddHBand="0" w:evenHBand="0" w:firstRowFirstColumn="0" w:firstRowLastColumn="0" w:lastRowFirstColumn="0" w:lastRowLastColumn="0"/>
            <w:tcW w:w="1024" w:type="dxa"/>
          </w:tcPr>
          <w:p w14:paraId="16673C76" w14:textId="77777777" w:rsidR="003D3FF3" w:rsidRPr="00F65579" w:rsidRDefault="003D3FF3" w:rsidP="003D3FF3">
            <w:pPr>
              <w:pStyle w:val="Tabletextright"/>
            </w:pPr>
            <w:r w:rsidRPr="00F65579">
              <w:t>26.1</w:t>
            </w:r>
          </w:p>
        </w:tc>
        <w:tc>
          <w:tcPr>
            <w:cnfStyle w:val="000001000000" w:firstRow="0" w:lastRow="0" w:firstColumn="0" w:lastColumn="0" w:oddVBand="0" w:evenVBand="1" w:oddHBand="0" w:evenHBand="0" w:firstRowFirstColumn="0" w:firstRowLastColumn="0" w:lastRowFirstColumn="0" w:lastRowLastColumn="0"/>
            <w:tcW w:w="1345" w:type="dxa"/>
          </w:tcPr>
          <w:p w14:paraId="11873623" w14:textId="77777777" w:rsidR="003D3FF3" w:rsidRPr="00F65579" w:rsidRDefault="003D3FF3" w:rsidP="003D3FF3">
            <w:pPr>
              <w:pStyle w:val="Tabletextright"/>
            </w:pPr>
            <w:r w:rsidRPr="00F65579">
              <w:t>(22.2)</w:t>
            </w:r>
          </w:p>
        </w:tc>
        <w:tc>
          <w:tcPr>
            <w:cnfStyle w:val="000010000000" w:firstRow="0" w:lastRow="0" w:firstColumn="0" w:lastColumn="0" w:oddVBand="1" w:evenVBand="0" w:oddHBand="0" w:evenHBand="0" w:firstRowFirstColumn="0" w:firstRowLastColumn="0" w:lastRowFirstColumn="0" w:lastRowLastColumn="0"/>
            <w:tcW w:w="940" w:type="dxa"/>
          </w:tcPr>
          <w:p w14:paraId="0B34AA32" w14:textId="77777777" w:rsidR="003D3FF3" w:rsidRPr="00F65579" w:rsidRDefault="003D3FF3" w:rsidP="003D3FF3">
            <w:pPr>
              <w:pStyle w:val="TargetNotMet50"/>
            </w:pPr>
          </w:p>
        </w:tc>
      </w:tr>
    </w:tbl>
    <w:p w14:paraId="738E7867" w14:textId="77777777" w:rsidR="003D3FF3" w:rsidRPr="00F65579" w:rsidRDefault="003D3FF3" w:rsidP="003D3FF3">
      <w:pPr>
        <w:ind w:right="245"/>
      </w:pPr>
    </w:p>
    <w:p w14:paraId="3BAE0AEB" w14:textId="77777777" w:rsidR="003D3FF3" w:rsidRPr="00F65579" w:rsidRDefault="003D3FF3" w:rsidP="003D3FF3">
      <w:pPr>
        <w:pStyle w:val="Spacer"/>
      </w:pPr>
      <w:r w:rsidRPr="00F65579">
        <w:t xml:space="preserve"> </w:t>
      </w:r>
    </w:p>
    <w:p w14:paraId="1EE5AAD2" w14:textId="77777777" w:rsidR="003D3FF3" w:rsidRPr="00F65579" w:rsidRDefault="003D3FF3" w:rsidP="003D3FF3">
      <w:pPr>
        <w:spacing w:before="0" w:after="0"/>
        <w:rPr>
          <w:rFonts w:cs="Arial"/>
          <w:b/>
          <w:bCs/>
          <w:color w:val="4F4F4F"/>
          <w:sz w:val="22"/>
          <w:szCs w:val="26"/>
        </w:rPr>
      </w:pPr>
      <w:r w:rsidRPr="00F65579">
        <w:br w:type="page"/>
      </w:r>
    </w:p>
    <w:p w14:paraId="6BD6FEC5" w14:textId="77777777" w:rsidR="003D3FF3" w:rsidRPr="00F65579" w:rsidRDefault="003D3FF3" w:rsidP="003D3FF3">
      <w:pPr>
        <w:pStyle w:val="Heading30"/>
      </w:pPr>
      <w:r w:rsidRPr="00F65579">
        <w:lastRenderedPageBreak/>
        <w:t>Revenue Management and Administrative Services to Government</w:t>
      </w:r>
    </w:p>
    <w:p w14:paraId="31F8CC85" w14:textId="77777777" w:rsidR="003D3FF3" w:rsidRPr="00F65579" w:rsidRDefault="003D3FF3" w:rsidP="003D3FF3">
      <w:r w:rsidRPr="00F65579">
        <w:t>This output provides revenue management and administrative services across the various state based taxes in a fair and efficient manner for the benefit of all Victorians. By administering Victoria</w:t>
      </w:r>
      <w:r w:rsidR="00B21A45" w:rsidRPr="00F65579">
        <w:t>’</w:t>
      </w:r>
      <w:r w:rsidRPr="00F65579">
        <w:t>s taxation legislation and collecting a range of taxes, duties and levies, this output contributes to the Department</w:t>
      </w:r>
      <w:r w:rsidR="00B21A45" w:rsidRPr="00F65579">
        <w:t>’</w:t>
      </w:r>
      <w:r w:rsidRPr="00F65579">
        <w:t>s objective to optimise Victoria</w:t>
      </w:r>
      <w:r w:rsidR="00B21A45" w:rsidRPr="00F65579">
        <w:t>’</w:t>
      </w:r>
      <w:r w:rsidRPr="00F65579">
        <w:t>s fiscal resources.</w:t>
      </w:r>
    </w:p>
    <w:p w14:paraId="30CAD505" w14:textId="77777777" w:rsidR="003D3FF3" w:rsidRPr="00F65579" w:rsidRDefault="003D3FF3" w:rsidP="003D3FF3">
      <w:pPr>
        <w:pStyle w:val="Spacer"/>
      </w:pPr>
    </w:p>
    <w:tbl>
      <w:tblPr>
        <w:tblStyle w:val="AnnualReportfinancialtable"/>
        <w:tblW w:w="9013" w:type="dxa"/>
        <w:tblLayout w:type="fixed"/>
        <w:tblLook w:val="0280" w:firstRow="0" w:lastRow="0" w:firstColumn="1" w:lastColumn="0" w:noHBand="1" w:noVBand="0"/>
      </w:tblPr>
      <w:tblGrid>
        <w:gridCol w:w="3659"/>
        <w:gridCol w:w="1021"/>
        <w:gridCol w:w="1024"/>
        <w:gridCol w:w="1024"/>
        <w:gridCol w:w="1345"/>
        <w:gridCol w:w="940"/>
      </w:tblGrid>
      <w:tr w:rsidR="003D3FF3" w:rsidRPr="00F65579" w14:paraId="428BF1CB"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705AFE53" w14:textId="77777777" w:rsidR="003D3FF3" w:rsidRPr="00F65579" w:rsidRDefault="003D3FF3" w:rsidP="003D3FF3">
            <w:pPr>
              <w:rPr>
                <w:rFonts w:cstheme="minorHAnsi"/>
                <w:b/>
                <w:szCs w:val="17"/>
              </w:rPr>
            </w:pPr>
            <w:r w:rsidRPr="00F65579">
              <w:rPr>
                <w:rFonts w:cstheme="minorHAnsi"/>
                <w:b/>
                <w:szCs w:val="17"/>
              </w:rPr>
              <w:t>Performance measures</w:t>
            </w:r>
          </w:p>
        </w:tc>
        <w:tc>
          <w:tcPr>
            <w:cnfStyle w:val="000010000000" w:firstRow="0" w:lastRow="0" w:firstColumn="0" w:lastColumn="0" w:oddVBand="1" w:evenVBand="0" w:oddHBand="0" w:evenHBand="0" w:firstRowFirstColumn="0" w:firstRowLastColumn="0" w:lastRowFirstColumn="0" w:lastRowLastColumn="0"/>
            <w:tcW w:w="1021" w:type="dxa"/>
          </w:tcPr>
          <w:p w14:paraId="6DDBAA5D" w14:textId="77777777" w:rsidR="003D3FF3" w:rsidRPr="00F65579" w:rsidRDefault="003D3FF3" w:rsidP="003D3FF3">
            <w:pPr>
              <w:jc w:val="center"/>
              <w:rPr>
                <w:rFonts w:cstheme="minorHAnsi"/>
                <w:b/>
                <w:szCs w:val="17"/>
              </w:rPr>
            </w:pPr>
            <w:r w:rsidRPr="00F65579">
              <w:rPr>
                <w:rFonts w:cstheme="minorHAnsi"/>
                <w:b/>
                <w:szCs w:val="17"/>
              </w:rPr>
              <w:t xml:space="preserve">Unit of </w:t>
            </w:r>
            <w:r w:rsidRPr="00F65579">
              <w:rPr>
                <w:rFonts w:cstheme="minorHAnsi"/>
                <w:b/>
                <w:szCs w:val="17"/>
              </w:rPr>
              <w:br/>
              <w:t>measure</w:t>
            </w:r>
          </w:p>
        </w:tc>
        <w:tc>
          <w:tcPr>
            <w:cnfStyle w:val="000001000000" w:firstRow="0" w:lastRow="0" w:firstColumn="0" w:lastColumn="0" w:oddVBand="0" w:evenVBand="1" w:oddHBand="0" w:evenHBand="0" w:firstRowFirstColumn="0" w:firstRowLastColumn="0" w:lastRowFirstColumn="0" w:lastRowLastColumn="0"/>
            <w:tcW w:w="1024" w:type="dxa"/>
          </w:tcPr>
          <w:p w14:paraId="1F23A780"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actual</w:t>
            </w:r>
          </w:p>
        </w:tc>
        <w:tc>
          <w:tcPr>
            <w:cnfStyle w:val="000010000000" w:firstRow="0" w:lastRow="0" w:firstColumn="0" w:lastColumn="0" w:oddVBand="1" w:evenVBand="0" w:oddHBand="0" w:evenHBand="0" w:firstRowFirstColumn="0" w:firstRowLastColumn="0" w:lastRowFirstColumn="0" w:lastRowLastColumn="0"/>
            <w:tcW w:w="1024" w:type="dxa"/>
          </w:tcPr>
          <w:p w14:paraId="35DD9AC3"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target</w:t>
            </w:r>
          </w:p>
        </w:tc>
        <w:tc>
          <w:tcPr>
            <w:cnfStyle w:val="000001000000" w:firstRow="0" w:lastRow="0" w:firstColumn="0" w:lastColumn="0" w:oddVBand="0" w:evenVBand="1" w:oddHBand="0" w:evenHBand="0" w:firstRowFirstColumn="0" w:firstRowLastColumn="0" w:lastRowFirstColumn="0" w:lastRowLastColumn="0"/>
            <w:tcW w:w="1345" w:type="dxa"/>
          </w:tcPr>
          <w:p w14:paraId="11870CB3" w14:textId="77777777" w:rsidR="003D3FF3" w:rsidRPr="00F65579" w:rsidRDefault="003D3FF3" w:rsidP="003D3FF3">
            <w:pPr>
              <w:rPr>
                <w:rFonts w:cstheme="minorHAnsi"/>
                <w:b/>
                <w:szCs w:val="17"/>
              </w:rPr>
            </w:pPr>
            <w:r w:rsidRPr="00F65579">
              <w:rPr>
                <w:rFonts w:cstheme="minorHAnsi"/>
                <w:b/>
                <w:szCs w:val="17"/>
              </w:rPr>
              <w:t>Performance variation (%)</w:t>
            </w:r>
          </w:p>
        </w:tc>
        <w:tc>
          <w:tcPr>
            <w:cnfStyle w:val="000010000000" w:firstRow="0" w:lastRow="0" w:firstColumn="0" w:lastColumn="0" w:oddVBand="1" w:evenVBand="0" w:oddHBand="0" w:evenHBand="0" w:firstRowFirstColumn="0" w:firstRowLastColumn="0" w:lastRowFirstColumn="0" w:lastRowLastColumn="0"/>
            <w:tcW w:w="940" w:type="dxa"/>
          </w:tcPr>
          <w:p w14:paraId="04FEEB0D" w14:textId="77777777" w:rsidR="003D3FF3" w:rsidRPr="00F65579" w:rsidRDefault="003D3FF3" w:rsidP="003D3FF3">
            <w:pPr>
              <w:rPr>
                <w:rFonts w:cstheme="minorHAnsi"/>
                <w:b/>
                <w:szCs w:val="17"/>
              </w:rPr>
            </w:pPr>
            <w:r w:rsidRPr="00F65579">
              <w:rPr>
                <w:rFonts w:cstheme="minorHAnsi"/>
                <w:b/>
                <w:szCs w:val="17"/>
              </w:rPr>
              <w:t xml:space="preserve">Result </w:t>
            </w:r>
          </w:p>
        </w:tc>
      </w:tr>
      <w:tr w:rsidR="003D3FF3" w:rsidRPr="00F65579" w14:paraId="58AB6481"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0DC7C8B3" w14:textId="77777777" w:rsidR="003D3FF3" w:rsidRPr="00F65579" w:rsidRDefault="003D3FF3" w:rsidP="003D3FF3">
            <w:pPr>
              <w:pStyle w:val="Tabletextmeasure"/>
            </w:pPr>
            <w:r w:rsidRPr="00F65579">
              <w:t>Quantity</w:t>
            </w:r>
          </w:p>
        </w:tc>
        <w:tc>
          <w:tcPr>
            <w:cnfStyle w:val="000010000000" w:firstRow="0" w:lastRow="0" w:firstColumn="0" w:lastColumn="0" w:oddVBand="1" w:evenVBand="0" w:oddHBand="0" w:evenHBand="0" w:firstRowFirstColumn="0" w:firstRowLastColumn="0" w:lastRowFirstColumn="0" w:lastRowLastColumn="0"/>
            <w:tcW w:w="1021" w:type="dxa"/>
          </w:tcPr>
          <w:p w14:paraId="446B273C"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5DCD0914"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1DE22DC4"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09028874"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41399239" w14:textId="77777777" w:rsidR="003D3FF3" w:rsidRPr="00F65579" w:rsidRDefault="003D3FF3" w:rsidP="003D3FF3">
            <w:pPr>
              <w:pStyle w:val="TargetMet"/>
            </w:pPr>
          </w:p>
        </w:tc>
      </w:tr>
      <w:tr w:rsidR="003D3FF3" w:rsidRPr="00F65579" w14:paraId="2D59EBA1"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423B93DC" w14:textId="77777777" w:rsidR="003D3FF3" w:rsidRPr="00F65579" w:rsidRDefault="003D3FF3" w:rsidP="003D3FF3">
            <w:pPr>
              <w:pStyle w:val="Tabletext"/>
            </w:pPr>
            <w:r w:rsidRPr="00F65579">
              <w:t>Revenue assessed from compliance projects meets estimates</w:t>
            </w:r>
          </w:p>
        </w:tc>
        <w:tc>
          <w:tcPr>
            <w:cnfStyle w:val="000010000000" w:firstRow="0" w:lastRow="0" w:firstColumn="0" w:lastColumn="0" w:oddVBand="1" w:evenVBand="0" w:oddHBand="0" w:evenHBand="0" w:firstRowFirstColumn="0" w:firstRowLastColumn="0" w:lastRowFirstColumn="0" w:lastRowLastColumn="0"/>
            <w:tcW w:w="1021" w:type="dxa"/>
          </w:tcPr>
          <w:p w14:paraId="02A44773"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7355C929" w14:textId="77777777" w:rsidR="003D3FF3" w:rsidRPr="00F65579" w:rsidRDefault="003D3FF3" w:rsidP="003D3FF3">
            <w:pPr>
              <w:pStyle w:val="Tabletextright"/>
            </w:pPr>
            <w:r w:rsidRPr="00F65579">
              <w:t>116</w:t>
            </w:r>
          </w:p>
        </w:tc>
        <w:tc>
          <w:tcPr>
            <w:cnfStyle w:val="000010000000" w:firstRow="0" w:lastRow="0" w:firstColumn="0" w:lastColumn="0" w:oddVBand="1" w:evenVBand="0" w:oddHBand="0" w:evenHBand="0" w:firstRowFirstColumn="0" w:firstRowLastColumn="0" w:lastRowFirstColumn="0" w:lastRowLastColumn="0"/>
            <w:tcW w:w="1024" w:type="dxa"/>
          </w:tcPr>
          <w:p w14:paraId="3D13278D" w14:textId="77777777" w:rsidR="003D3FF3" w:rsidRPr="00F65579" w:rsidRDefault="003D3FF3" w:rsidP="003D3FF3">
            <w:pPr>
              <w:pStyle w:val="Tabletextright"/>
            </w:pPr>
            <w:r w:rsidRPr="00F65579">
              <w:t>≥95</w:t>
            </w:r>
          </w:p>
        </w:tc>
        <w:tc>
          <w:tcPr>
            <w:cnfStyle w:val="000001000000" w:firstRow="0" w:lastRow="0" w:firstColumn="0" w:lastColumn="0" w:oddVBand="0" w:evenVBand="1" w:oddHBand="0" w:evenHBand="0" w:firstRowFirstColumn="0" w:firstRowLastColumn="0" w:lastRowFirstColumn="0" w:lastRowLastColumn="0"/>
            <w:tcW w:w="1345" w:type="dxa"/>
          </w:tcPr>
          <w:p w14:paraId="22E12E28"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33B47785" w14:textId="77777777" w:rsidR="003D3FF3" w:rsidRPr="00F65579" w:rsidRDefault="003D3FF3" w:rsidP="003D3FF3">
            <w:pPr>
              <w:pStyle w:val="TargetMet"/>
            </w:pPr>
          </w:p>
        </w:tc>
      </w:tr>
      <w:tr w:rsidR="003D3FF3" w:rsidRPr="00F65579" w14:paraId="274238DB"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6DB14FCF" w14:textId="77777777" w:rsidR="003D3FF3" w:rsidRPr="00F65579" w:rsidRDefault="003D3FF3" w:rsidP="003D3FF3">
            <w:pPr>
              <w:pStyle w:val="Tabletext"/>
            </w:pPr>
            <w:r w:rsidRPr="00F65579">
              <w:t>Revenue collected as a percentage of budget target</w:t>
            </w:r>
          </w:p>
        </w:tc>
        <w:tc>
          <w:tcPr>
            <w:cnfStyle w:val="000010000000" w:firstRow="0" w:lastRow="0" w:firstColumn="0" w:lastColumn="0" w:oddVBand="1" w:evenVBand="0" w:oddHBand="0" w:evenHBand="0" w:firstRowFirstColumn="0" w:firstRowLastColumn="0" w:lastRowFirstColumn="0" w:lastRowLastColumn="0"/>
            <w:tcW w:w="1021" w:type="dxa"/>
          </w:tcPr>
          <w:p w14:paraId="464FAD9D"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79C42BC9" w14:textId="77777777" w:rsidR="003D3FF3" w:rsidRPr="00F65579" w:rsidRDefault="003D3FF3" w:rsidP="003D3FF3">
            <w:pPr>
              <w:pStyle w:val="Tabletextright"/>
            </w:pPr>
            <w:r w:rsidRPr="00F65579">
              <w:t>99</w:t>
            </w:r>
          </w:p>
        </w:tc>
        <w:tc>
          <w:tcPr>
            <w:cnfStyle w:val="000010000000" w:firstRow="0" w:lastRow="0" w:firstColumn="0" w:lastColumn="0" w:oddVBand="1" w:evenVBand="0" w:oddHBand="0" w:evenHBand="0" w:firstRowFirstColumn="0" w:firstRowLastColumn="0" w:lastRowFirstColumn="0" w:lastRowLastColumn="0"/>
            <w:tcW w:w="1024" w:type="dxa"/>
          </w:tcPr>
          <w:p w14:paraId="75D0B05B" w14:textId="77777777" w:rsidR="003D3FF3" w:rsidRPr="00F65579" w:rsidRDefault="003D3FF3" w:rsidP="003D3FF3">
            <w:pPr>
              <w:pStyle w:val="Tabletextright"/>
            </w:pPr>
            <w:r w:rsidRPr="00F65579">
              <w:t>≥99</w:t>
            </w:r>
          </w:p>
        </w:tc>
        <w:tc>
          <w:tcPr>
            <w:cnfStyle w:val="000001000000" w:firstRow="0" w:lastRow="0" w:firstColumn="0" w:lastColumn="0" w:oddVBand="0" w:evenVBand="1" w:oddHBand="0" w:evenHBand="0" w:firstRowFirstColumn="0" w:firstRowLastColumn="0" w:lastRowFirstColumn="0" w:lastRowLastColumn="0"/>
            <w:tcW w:w="1345" w:type="dxa"/>
          </w:tcPr>
          <w:p w14:paraId="620A9A74"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4BD436AC" w14:textId="77777777" w:rsidR="003D3FF3" w:rsidRPr="00F65579" w:rsidRDefault="003D3FF3" w:rsidP="003D3FF3">
            <w:pPr>
              <w:pStyle w:val="TargetMet"/>
            </w:pPr>
          </w:p>
        </w:tc>
      </w:tr>
      <w:tr w:rsidR="003D3FF3" w:rsidRPr="00F65579" w14:paraId="10A297D5"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328BF144" w14:textId="77777777" w:rsidR="003D3FF3" w:rsidRPr="00F65579" w:rsidRDefault="003D3FF3" w:rsidP="00F558A9">
            <w:pPr>
              <w:pStyle w:val="Tabletext"/>
            </w:pPr>
            <w:r w:rsidRPr="00F65579">
              <w:t>Cost to collect $100 of tax revenue raised is less than the average of State and Territory Revenue Offices</w:t>
            </w:r>
          </w:p>
        </w:tc>
        <w:tc>
          <w:tcPr>
            <w:cnfStyle w:val="000010000000" w:firstRow="0" w:lastRow="0" w:firstColumn="0" w:lastColumn="0" w:oddVBand="1" w:evenVBand="0" w:oddHBand="0" w:evenHBand="0" w:firstRowFirstColumn="0" w:firstRowLastColumn="0" w:lastRowFirstColumn="0" w:lastRowLastColumn="0"/>
            <w:tcW w:w="1021" w:type="dxa"/>
          </w:tcPr>
          <w:p w14:paraId="3DB39106" w14:textId="77777777" w:rsidR="003D3FF3" w:rsidRPr="00F65579" w:rsidRDefault="003D3FF3" w:rsidP="003D3FF3">
            <w:pPr>
              <w:pStyle w:val="Tabletextcentred"/>
            </w:pPr>
            <w:r w:rsidRPr="00F65579">
              <w:t>achieved/ not achieved</w:t>
            </w:r>
          </w:p>
        </w:tc>
        <w:tc>
          <w:tcPr>
            <w:cnfStyle w:val="000001000000" w:firstRow="0" w:lastRow="0" w:firstColumn="0" w:lastColumn="0" w:oddVBand="0" w:evenVBand="1" w:oddHBand="0" w:evenHBand="0" w:firstRowFirstColumn="0" w:firstRowLastColumn="0" w:lastRowFirstColumn="0" w:lastRowLastColumn="0"/>
            <w:tcW w:w="1024" w:type="dxa"/>
          </w:tcPr>
          <w:p w14:paraId="2CCF6C6C" w14:textId="43B14A20" w:rsidR="003D3FF3" w:rsidRPr="00F65579" w:rsidRDefault="00F4528A" w:rsidP="003D3FF3">
            <w:pPr>
              <w:pStyle w:val="Tabletextright"/>
            </w:pPr>
            <w:r w:rsidRPr="00F65579">
              <w:t>achieved</w:t>
            </w:r>
          </w:p>
        </w:tc>
        <w:tc>
          <w:tcPr>
            <w:cnfStyle w:val="000010000000" w:firstRow="0" w:lastRow="0" w:firstColumn="0" w:lastColumn="0" w:oddVBand="1" w:evenVBand="0" w:oddHBand="0" w:evenHBand="0" w:firstRowFirstColumn="0" w:firstRowLastColumn="0" w:lastRowFirstColumn="0" w:lastRowLastColumn="0"/>
            <w:tcW w:w="1024" w:type="dxa"/>
          </w:tcPr>
          <w:p w14:paraId="2C7F2B86" w14:textId="77777777" w:rsidR="003D3FF3" w:rsidRPr="00F65579" w:rsidRDefault="003D3FF3" w:rsidP="003D3FF3">
            <w:pPr>
              <w:pStyle w:val="Tabletextright"/>
            </w:pPr>
            <w:r w:rsidRPr="00F65579">
              <w:t>achieved</w:t>
            </w:r>
          </w:p>
        </w:tc>
        <w:tc>
          <w:tcPr>
            <w:cnfStyle w:val="000001000000" w:firstRow="0" w:lastRow="0" w:firstColumn="0" w:lastColumn="0" w:oddVBand="0" w:evenVBand="1" w:oddHBand="0" w:evenHBand="0" w:firstRowFirstColumn="0" w:firstRowLastColumn="0" w:lastRowFirstColumn="0" w:lastRowLastColumn="0"/>
            <w:tcW w:w="1345" w:type="dxa"/>
          </w:tcPr>
          <w:p w14:paraId="25B587AD"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4022C313" w14:textId="77777777" w:rsidR="003D3FF3" w:rsidRPr="00F65579" w:rsidRDefault="003D3FF3" w:rsidP="003D3FF3">
            <w:pPr>
              <w:pStyle w:val="TargetMet"/>
            </w:pPr>
          </w:p>
        </w:tc>
      </w:tr>
      <w:tr w:rsidR="003D3FF3" w:rsidRPr="00F65579" w14:paraId="4E01E5BF"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48A77762" w14:textId="77777777" w:rsidR="003D3FF3" w:rsidRPr="00F65579" w:rsidRDefault="003D3FF3" w:rsidP="003D3FF3">
            <w:pPr>
              <w:pStyle w:val="Tabletextmeasure"/>
            </w:pPr>
            <w:r w:rsidRPr="00F65579">
              <w:t>Quality</w:t>
            </w:r>
          </w:p>
        </w:tc>
        <w:tc>
          <w:tcPr>
            <w:cnfStyle w:val="000010000000" w:firstRow="0" w:lastRow="0" w:firstColumn="0" w:lastColumn="0" w:oddVBand="1" w:evenVBand="0" w:oddHBand="0" w:evenHBand="0" w:firstRowFirstColumn="0" w:firstRowLastColumn="0" w:lastRowFirstColumn="0" w:lastRowLastColumn="0"/>
            <w:tcW w:w="1021" w:type="dxa"/>
          </w:tcPr>
          <w:p w14:paraId="5B9BBC7F"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009B426F"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5F505E2F"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293A2451"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3690044E" w14:textId="77777777" w:rsidR="003D3FF3" w:rsidRPr="00F65579" w:rsidRDefault="003D3FF3" w:rsidP="003D3FF3">
            <w:pPr>
              <w:pStyle w:val="Tabletextright"/>
            </w:pPr>
          </w:p>
        </w:tc>
      </w:tr>
      <w:tr w:rsidR="003D3FF3" w:rsidRPr="00F65579" w14:paraId="1313B52B"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39D7C02E" w14:textId="77777777" w:rsidR="003D3FF3" w:rsidRPr="00F65579" w:rsidRDefault="003D3FF3" w:rsidP="003D3FF3">
            <w:pPr>
              <w:pStyle w:val="Tabletext"/>
            </w:pPr>
            <w:r w:rsidRPr="00F65579">
              <w:t>Customer satisfaction level</w:t>
            </w:r>
          </w:p>
        </w:tc>
        <w:tc>
          <w:tcPr>
            <w:cnfStyle w:val="000010000000" w:firstRow="0" w:lastRow="0" w:firstColumn="0" w:lastColumn="0" w:oddVBand="1" w:evenVBand="0" w:oddHBand="0" w:evenHBand="0" w:firstRowFirstColumn="0" w:firstRowLastColumn="0" w:lastRowFirstColumn="0" w:lastRowLastColumn="0"/>
            <w:tcW w:w="1021" w:type="dxa"/>
          </w:tcPr>
          <w:p w14:paraId="24F47EDA"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52B33860" w14:textId="77777777" w:rsidR="003D3FF3" w:rsidRPr="00F65579" w:rsidRDefault="003D3FF3" w:rsidP="003D3FF3">
            <w:pPr>
              <w:pStyle w:val="Tabletextright"/>
            </w:pPr>
            <w:r w:rsidRPr="00F65579">
              <w:t>96</w:t>
            </w:r>
          </w:p>
        </w:tc>
        <w:tc>
          <w:tcPr>
            <w:cnfStyle w:val="000010000000" w:firstRow="0" w:lastRow="0" w:firstColumn="0" w:lastColumn="0" w:oddVBand="1" w:evenVBand="0" w:oddHBand="0" w:evenHBand="0" w:firstRowFirstColumn="0" w:firstRowLastColumn="0" w:lastRowFirstColumn="0" w:lastRowLastColumn="0"/>
            <w:tcW w:w="1024" w:type="dxa"/>
          </w:tcPr>
          <w:p w14:paraId="4086AA25" w14:textId="77777777" w:rsidR="003D3FF3" w:rsidRPr="00F65579" w:rsidRDefault="003D3FF3" w:rsidP="003D3FF3">
            <w:pPr>
              <w:pStyle w:val="Tabletextright"/>
            </w:pPr>
            <w:r w:rsidRPr="00F65579">
              <w:t>≥85</w:t>
            </w:r>
          </w:p>
        </w:tc>
        <w:tc>
          <w:tcPr>
            <w:cnfStyle w:val="000001000000" w:firstRow="0" w:lastRow="0" w:firstColumn="0" w:lastColumn="0" w:oddVBand="0" w:evenVBand="1" w:oddHBand="0" w:evenHBand="0" w:firstRowFirstColumn="0" w:firstRowLastColumn="0" w:lastRowFirstColumn="0" w:lastRowLastColumn="0"/>
            <w:tcW w:w="1345" w:type="dxa"/>
          </w:tcPr>
          <w:p w14:paraId="093A1D2B"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157DB84A" w14:textId="77777777" w:rsidR="003D3FF3" w:rsidRPr="00F65579" w:rsidRDefault="003D3FF3" w:rsidP="003D3FF3">
            <w:pPr>
              <w:pStyle w:val="TargetMet"/>
            </w:pPr>
          </w:p>
        </w:tc>
      </w:tr>
      <w:tr w:rsidR="003D3FF3" w:rsidRPr="00F65579" w14:paraId="7C056EA6"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7619F4A1" w14:textId="77777777" w:rsidR="003D3FF3" w:rsidRPr="00F65579" w:rsidRDefault="003D3FF3" w:rsidP="003D3FF3">
            <w:pPr>
              <w:pStyle w:val="Tabletext"/>
            </w:pPr>
            <w:r w:rsidRPr="00F65579">
              <w:t>Business processes maintained to retain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1021" w:type="dxa"/>
          </w:tcPr>
          <w:p w14:paraId="5CCAC5AA"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6A0DEA4A"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1024" w:type="dxa"/>
          </w:tcPr>
          <w:p w14:paraId="32E2096D"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45" w:type="dxa"/>
          </w:tcPr>
          <w:p w14:paraId="24906DB2"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53CD09FF" w14:textId="77777777" w:rsidR="003D3FF3" w:rsidRPr="00F65579" w:rsidRDefault="003D3FF3" w:rsidP="003D3FF3">
            <w:pPr>
              <w:pStyle w:val="TargetMet"/>
            </w:pPr>
          </w:p>
        </w:tc>
      </w:tr>
      <w:tr w:rsidR="003D3FF3" w:rsidRPr="00F65579" w14:paraId="6B50DD68"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7772CF89" w14:textId="77777777" w:rsidR="003D3FF3" w:rsidRPr="00F65579" w:rsidRDefault="003D3FF3" w:rsidP="003D3FF3">
            <w:pPr>
              <w:pStyle w:val="Tabletext"/>
            </w:pPr>
            <w:r w:rsidRPr="00F65579">
              <w:t>Ratio of outstanding debt to total revenue (monthly average)</w:t>
            </w:r>
          </w:p>
        </w:tc>
        <w:tc>
          <w:tcPr>
            <w:cnfStyle w:val="000010000000" w:firstRow="0" w:lastRow="0" w:firstColumn="0" w:lastColumn="0" w:oddVBand="1" w:evenVBand="0" w:oddHBand="0" w:evenHBand="0" w:firstRowFirstColumn="0" w:firstRowLastColumn="0" w:lastRowFirstColumn="0" w:lastRowLastColumn="0"/>
            <w:tcW w:w="1021" w:type="dxa"/>
          </w:tcPr>
          <w:p w14:paraId="0A90B714"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6CCC3AED" w14:textId="77777777" w:rsidR="003D3FF3" w:rsidRPr="00F65579" w:rsidRDefault="003D3FF3" w:rsidP="003D3FF3">
            <w:pPr>
              <w:pStyle w:val="Tabletextright"/>
            </w:pPr>
            <w:r w:rsidRPr="00F65579">
              <w:t>1.27</w:t>
            </w:r>
          </w:p>
        </w:tc>
        <w:tc>
          <w:tcPr>
            <w:cnfStyle w:val="000010000000" w:firstRow="0" w:lastRow="0" w:firstColumn="0" w:lastColumn="0" w:oddVBand="1" w:evenVBand="0" w:oddHBand="0" w:evenHBand="0" w:firstRowFirstColumn="0" w:firstRowLastColumn="0" w:lastRowFirstColumn="0" w:lastRowLastColumn="0"/>
            <w:tcW w:w="1024" w:type="dxa"/>
          </w:tcPr>
          <w:p w14:paraId="71FD8CEE" w14:textId="77777777" w:rsidR="003D3FF3" w:rsidRPr="00F65579" w:rsidRDefault="003D3FF3" w:rsidP="003D3FF3">
            <w:pPr>
              <w:pStyle w:val="Tabletextright"/>
            </w:pPr>
            <w:r w:rsidRPr="00F65579">
              <w:t>&lt;2</w:t>
            </w:r>
          </w:p>
        </w:tc>
        <w:tc>
          <w:tcPr>
            <w:cnfStyle w:val="000001000000" w:firstRow="0" w:lastRow="0" w:firstColumn="0" w:lastColumn="0" w:oddVBand="0" w:evenVBand="1" w:oddHBand="0" w:evenHBand="0" w:firstRowFirstColumn="0" w:firstRowLastColumn="0" w:lastRowFirstColumn="0" w:lastRowLastColumn="0"/>
            <w:tcW w:w="1345" w:type="dxa"/>
          </w:tcPr>
          <w:p w14:paraId="271489F6"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59FD73D0" w14:textId="77777777" w:rsidR="003D3FF3" w:rsidRPr="00F65579" w:rsidRDefault="003D3FF3" w:rsidP="003D3FF3">
            <w:pPr>
              <w:pStyle w:val="TargetMet"/>
            </w:pPr>
          </w:p>
        </w:tc>
      </w:tr>
      <w:tr w:rsidR="003D3FF3" w:rsidRPr="00F65579" w14:paraId="2077130D"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184ADFBC" w14:textId="77777777" w:rsidR="003D3FF3" w:rsidRPr="00F65579" w:rsidRDefault="003D3FF3" w:rsidP="003D3FF3">
            <w:pPr>
              <w:pStyle w:val="Tabletext"/>
            </w:pPr>
            <w:r w:rsidRPr="00F65579">
              <w:t xml:space="preserve">Objections received to assessments issued as a result of compliance projects </w:t>
            </w:r>
          </w:p>
        </w:tc>
        <w:tc>
          <w:tcPr>
            <w:cnfStyle w:val="000010000000" w:firstRow="0" w:lastRow="0" w:firstColumn="0" w:lastColumn="0" w:oddVBand="1" w:evenVBand="0" w:oddHBand="0" w:evenHBand="0" w:firstRowFirstColumn="0" w:firstRowLastColumn="0" w:lastRowFirstColumn="0" w:lastRowLastColumn="0"/>
            <w:tcW w:w="1021" w:type="dxa"/>
          </w:tcPr>
          <w:p w14:paraId="0B75FA01"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4804AF83" w14:textId="77777777" w:rsidR="003D3FF3" w:rsidRPr="00F65579" w:rsidRDefault="003D3FF3" w:rsidP="003D3FF3">
            <w:pPr>
              <w:pStyle w:val="Tabletextright"/>
            </w:pPr>
            <w:r w:rsidRPr="00F65579">
              <w:t>1.6</w:t>
            </w:r>
          </w:p>
        </w:tc>
        <w:tc>
          <w:tcPr>
            <w:cnfStyle w:val="000010000000" w:firstRow="0" w:lastRow="0" w:firstColumn="0" w:lastColumn="0" w:oddVBand="1" w:evenVBand="0" w:oddHBand="0" w:evenHBand="0" w:firstRowFirstColumn="0" w:firstRowLastColumn="0" w:lastRowFirstColumn="0" w:lastRowLastColumn="0"/>
            <w:tcW w:w="1024" w:type="dxa"/>
          </w:tcPr>
          <w:p w14:paraId="76CE0270" w14:textId="77777777" w:rsidR="003D3FF3" w:rsidRPr="00F65579" w:rsidRDefault="003D3FF3" w:rsidP="003D3FF3">
            <w:pPr>
              <w:pStyle w:val="Tabletextright"/>
            </w:pPr>
            <w:r w:rsidRPr="00F65579">
              <w:t>&lt;4</w:t>
            </w:r>
          </w:p>
        </w:tc>
        <w:tc>
          <w:tcPr>
            <w:cnfStyle w:val="000001000000" w:firstRow="0" w:lastRow="0" w:firstColumn="0" w:lastColumn="0" w:oddVBand="0" w:evenVBand="1" w:oddHBand="0" w:evenHBand="0" w:firstRowFirstColumn="0" w:firstRowLastColumn="0" w:lastRowFirstColumn="0" w:lastRowLastColumn="0"/>
            <w:tcW w:w="1345" w:type="dxa"/>
          </w:tcPr>
          <w:p w14:paraId="58407853"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3C54E8E3" w14:textId="77777777" w:rsidR="003D3FF3" w:rsidRPr="00F65579" w:rsidRDefault="003D3FF3" w:rsidP="003D3FF3">
            <w:pPr>
              <w:pStyle w:val="TargetMet"/>
            </w:pPr>
          </w:p>
        </w:tc>
      </w:tr>
      <w:tr w:rsidR="003D3FF3" w:rsidRPr="00F65579" w14:paraId="6F589E58"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1322913F" w14:textId="77777777" w:rsidR="003D3FF3" w:rsidRPr="00F65579" w:rsidRDefault="003D3FF3" w:rsidP="003D3FF3">
            <w:pPr>
              <w:pStyle w:val="Tabletextmeasure"/>
            </w:pPr>
            <w:r w:rsidRPr="00F65579">
              <w:t>Timeliness</w:t>
            </w:r>
          </w:p>
        </w:tc>
        <w:tc>
          <w:tcPr>
            <w:cnfStyle w:val="000010000000" w:firstRow="0" w:lastRow="0" w:firstColumn="0" w:lastColumn="0" w:oddVBand="1" w:evenVBand="0" w:oddHBand="0" w:evenHBand="0" w:firstRowFirstColumn="0" w:firstRowLastColumn="0" w:lastRowFirstColumn="0" w:lastRowLastColumn="0"/>
            <w:tcW w:w="1021" w:type="dxa"/>
          </w:tcPr>
          <w:p w14:paraId="302AE838"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791B6702"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2B4BC08C"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1426886A"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254BFDE9" w14:textId="77777777" w:rsidR="003D3FF3" w:rsidRPr="00F65579" w:rsidRDefault="003D3FF3" w:rsidP="003D3FF3">
            <w:pPr>
              <w:pStyle w:val="Tabletextright"/>
            </w:pPr>
          </w:p>
        </w:tc>
      </w:tr>
      <w:tr w:rsidR="003D3FF3" w:rsidRPr="00F65579" w14:paraId="27A7A401"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35BF99D8" w14:textId="77777777" w:rsidR="003D3FF3" w:rsidRPr="00F65579" w:rsidRDefault="003D3FF3" w:rsidP="003D3FF3">
            <w:pPr>
              <w:pStyle w:val="Tabletext"/>
            </w:pPr>
            <w:r w:rsidRPr="00F65579">
              <w:t>Revenue banked on day of receipt</w:t>
            </w:r>
          </w:p>
        </w:tc>
        <w:tc>
          <w:tcPr>
            <w:cnfStyle w:val="000010000000" w:firstRow="0" w:lastRow="0" w:firstColumn="0" w:lastColumn="0" w:oddVBand="1" w:evenVBand="0" w:oddHBand="0" w:evenHBand="0" w:firstRowFirstColumn="0" w:firstRowLastColumn="0" w:lastRowFirstColumn="0" w:lastRowLastColumn="0"/>
            <w:tcW w:w="1021" w:type="dxa"/>
          </w:tcPr>
          <w:p w14:paraId="127DC153"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7D6E360F"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1024" w:type="dxa"/>
          </w:tcPr>
          <w:p w14:paraId="081CE466" w14:textId="77777777" w:rsidR="003D3FF3" w:rsidRPr="00F65579" w:rsidRDefault="003D3FF3" w:rsidP="003D3FF3">
            <w:pPr>
              <w:pStyle w:val="Tabletextright"/>
            </w:pPr>
            <w:r w:rsidRPr="00F65579">
              <w:t>≥99</w:t>
            </w:r>
          </w:p>
        </w:tc>
        <w:tc>
          <w:tcPr>
            <w:cnfStyle w:val="000001000000" w:firstRow="0" w:lastRow="0" w:firstColumn="0" w:lastColumn="0" w:oddVBand="0" w:evenVBand="1" w:oddHBand="0" w:evenHBand="0" w:firstRowFirstColumn="0" w:firstRowLastColumn="0" w:lastRowFirstColumn="0" w:lastRowLastColumn="0"/>
            <w:tcW w:w="1345" w:type="dxa"/>
          </w:tcPr>
          <w:p w14:paraId="5772D5C6"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6B7FFA06" w14:textId="77777777" w:rsidR="003D3FF3" w:rsidRPr="00F65579" w:rsidRDefault="003D3FF3" w:rsidP="003D3FF3">
            <w:pPr>
              <w:pStyle w:val="TargetMet"/>
            </w:pPr>
          </w:p>
        </w:tc>
      </w:tr>
      <w:tr w:rsidR="003D3FF3" w:rsidRPr="00F65579" w14:paraId="7A059083"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654B7C86" w14:textId="77777777" w:rsidR="003D3FF3" w:rsidRPr="00F65579" w:rsidRDefault="003D3FF3" w:rsidP="003D3FF3">
            <w:pPr>
              <w:pStyle w:val="Tabletext"/>
            </w:pPr>
            <w:r w:rsidRPr="00F65579">
              <w:t>Timely handling of objections (within 90</w:t>
            </w:r>
            <w:r w:rsidRPr="00F65579">
              <w:rPr>
                <w:rFonts w:ascii="Calibri" w:hAnsi="Calibri" w:cs="Calibri"/>
              </w:rPr>
              <w:t> </w:t>
            </w:r>
            <w:r w:rsidRPr="00F65579">
              <w:t>days)</w:t>
            </w:r>
          </w:p>
        </w:tc>
        <w:tc>
          <w:tcPr>
            <w:cnfStyle w:val="000010000000" w:firstRow="0" w:lastRow="0" w:firstColumn="0" w:lastColumn="0" w:oddVBand="1" w:evenVBand="0" w:oddHBand="0" w:evenHBand="0" w:firstRowFirstColumn="0" w:firstRowLastColumn="0" w:lastRowFirstColumn="0" w:lastRowLastColumn="0"/>
            <w:tcW w:w="1021" w:type="dxa"/>
          </w:tcPr>
          <w:p w14:paraId="1BF5096F"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22779841" w14:textId="77777777" w:rsidR="003D3FF3" w:rsidRPr="00F65579" w:rsidRDefault="003D3FF3" w:rsidP="003D3FF3">
            <w:pPr>
              <w:pStyle w:val="Tabletextright"/>
            </w:pPr>
            <w:r w:rsidRPr="00F65579">
              <w:t>85</w:t>
            </w:r>
          </w:p>
        </w:tc>
        <w:tc>
          <w:tcPr>
            <w:cnfStyle w:val="000010000000" w:firstRow="0" w:lastRow="0" w:firstColumn="0" w:lastColumn="0" w:oddVBand="1" w:evenVBand="0" w:oddHBand="0" w:evenHBand="0" w:firstRowFirstColumn="0" w:firstRowLastColumn="0" w:lastRowFirstColumn="0" w:lastRowLastColumn="0"/>
            <w:tcW w:w="1024" w:type="dxa"/>
          </w:tcPr>
          <w:p w14:paraId="6118C08A" w14:textId="77777777" w:rsidR="003D3FF3" w:rsidRPr="00F65579" w:rsidRDefault="003D3FF3" w:rsidP="003D3FF3">
            <w:pPr>
              <w:pStyle w:val="Tabletextright"/>
            </w:pPr>
            <w:r w:rsidRPr="00F65579">
              <w:t>≥80</w:t>
            </w:r>
          </w:p>
        </w:tc>
        <w:tc>
          <w:tcPr>
            <w:cnfStyle w:val="000001000000" w:firstRow="0" w:lastRow="0" w:firstColumn="0" w:lastColumn="0" w:oddVBand="0" w:evenVBand="1" w:oddHBand="0" w:evenHBand="0" w:firstRowFirstColumn="0" w:firstRowLastColumn="0" w:lastRowFirstColumn="0" w:lastRowLastColumn="0"/>
            <w:tcW w:w="1345" w:type="dxa"/>
          </w:tcPr>
          <w:p w14:paraId="0D9F608D"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3647C2B6" w14:textId="77777777" w:rsidR="003D3FF3" w:rsidRPr="00F65579" w:rsidRDefault="003D3FF3" w:rsidP="003D3FF3">
            <w:pPr>
              <w:pStyle w:val="TargetMet"/>
            </w:pPr>
          </w:p>
        </w:tc>
      </w:tr>
      <w:tr w:rsidR="003D3FF3" w:rsidRPr="00F65579" w14:paraId="5CB14D31"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4285EDF9" w14:textId="77777777" w:rsidR="003D3FF3" w:rsidRPr="00F65579" w:rsidRDefault="003D3FF3" w:rsidP="003D3FF3">
            <w:pPr>
              <w:pStyle w:val="Tabletext"/>
            </w:pPr>
            <w:r w:rsidRPr="00F65579">
              <w:t>Timely handling of private rulings (within 90 days)</w:t>
            </w:r>
          </w:p>
        </w:tc>
        <w:tc>
          <w:tcPr>
            <w:cnfStyle w:val="000010000000" w:firstRow="0" w:lastRow="0" w:firstColumn="0" w:lastColumn="0" w:oddVBand="1" w:evenVBand="0" w:oddHBand="0" w:evenHBand="0" w:firstRowFirstColumn="0" w:firstRowLastColumn="0" w:lastRowFirstColumn="0" w:lastRowLastColumn="0"/>
            <w:tcW w:w="1021" w:type="dxa"/>
          </w:tcPr>
          <w:p w14:paraId="27073104"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24" w:type="dxa"/>
          </w:tcPr>
          <w:p w14:paraId="59F02BD6" w14:textId="77777777" w:rsidR="003D3FF3" w:rsidRPr="00F65579" w:rsidRDefault="003D3FF3" w:rsidP="003D3FF3">
            <w:pPr>
              <w:pStyle w:val="Tabletextright"/>
            </w:pPr>
            <w:r w:rsidRPr="00F65579">
              <w:t>88</w:t>
            </w:r>
          </w:p>
        </w:tc>
        <w:tc>
          <w:tcPr>
            <w:cnfStyle w:val="000010000000" w:firstRow="0" w:lastRow="0" w:firstColumn="0" w:lastColumn="0" w:oddVBand="1" w:evenVBand="0" w:oddHBand="0" w:evenHBand="0" w:firstRowFirstColumn="0" w:firstRowLastColumn="0" w:lastRowFirstColumn="0" w:lastRowLastColumn="0"/>
            <w:tcW w:w="1024" w:type="dxa"/>
          </w:tcPr>
          <w:p w14:paraId="6DCE9239" w14:textId="77777777" w:rsidR="003D3FF3" w:rsidRPr="00F65579" w:rsidRDefault="003D3FF3" w:rsidP="003D3FF3">
            <w:pPr>
              <w:pStyle w:val="Tabletextright"/>
            </w:pPr>
            <w:r w:rsidRPr="00F65579">
              <w:t>≥80</w:t>
            </w:r>
          </w:p>
        </w:tc>
        <w:tc>
          <w:tcPr>
            <w:cnfStyle w:val="000001000000" w:firstRow="0" w:lastRow="0" w:firstColumn="0" w:lastColumn="0" w:oddVBand="0" w:evenVBand="1" w:oddHBand="0" w:evenHBand="0" w:firstRowFirstColumn="0" w:firstRowLastColumn="0" w:lastRowFirstColumn="0" w:lastRowLastColumn="0"/>
            <w:tcW w:w="1345" w:type="dxa"/>
          </w:tcPr>
          <w:p w14:paraId="28CC7A9C"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40" w:type="dxa"/>
          </w:tcPr>
          <w:p w14:paraId="47888DB6" w14:textId="77777777" w:rsidR="003D3FF3" w:rsidRPr="00F65579" w:rsidRDefault="003D3FF3" w:rsidP="003D3FF3">
            <w:pPr>
              <w:pStyle w:val="TargetMet"/>
            </w:pPr>
          </w:p>
        </w:tc>
      </w:tr>
      <w:tr w:rsidR="003D3FF3" w:rsidRPr="00F65579" w14:paraId="3A5FDB5C"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18EB34FC" w14:textId="77777777" w:rsidR="003D3FF3" w:rsidRPr="00F65579" w:rsidRDefault="003D3FF3" w:rsidP="003D3FF3">
            <w:pPr>
              <w:pStyle w:val="Tabletextmeasure"/>
            </w:pPr>
            <w:r w:rsidRPr="00F65579">
              <w:t>Cost</w:t>
            </w:r>
          </w:p>
        </w:tc>
        <w:tc>
          <w:tcPr>
            <w:cnfStyle w:val="000010000000" w:firstRow="0" w:lastRow="0" w:firstColumn="0" w:lastColumn="0" w:oddVBand="1" w:evenVBand="0" w:oddHBand="0" w:evenHBand="0" w:firstRowFirstColumn="0" w:firstRowLastColumn="0" w:lastRowFirstColumn="0" w:lastRowLastColumn="0"/>
            <w:tcW w:w="1021" w:type="dxa"/>
          </w:tcPr>
          <w:p w14:paraId="125C5568"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7B45308C"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28646CC9"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2FAE33A9"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4900AFAA" w14:textId="77777777" w:rsidR="003D3FF3" w:rsidRPr="00F65579" w:rsidRDefault="003D3FF3" w:rsidP="003D3FF3">
            <w:pPr>
              <w:pStyle w:val="Tabletextright"/>
            </w:pPr>
          </w:p>
        </w:tc>
      </w:tr>
      <w:tr w:rsidR="003D3FF3" w:rsidRPr="00F65579" w14:paraId="7AB11CD7" w14:textId="77777777" w:rsidTr="008161B0">
        <w:tc>
          <w:tcPr>
            <w:cnfStyle w:val="001000000000" w:firstRow="0" w:lastRow="0" w:firstColumn="1" w:lastColumn="0" w:oddVBand="0" w:evenVBand="0" w:oddHBand="0" w:evenHBand="0" w:firstRowFirstColumn="0" w:firstRowLastColumn="0" w:lastRowFirstColumn="0" w:lastRowLastColumn="0"/>
            <w:tcW w:w="3659" w:type="dxa"/>
          </w:tcPr>
          <w:p w14:paraId="0A6F20A8" w14:textId="77777777" w:rsidR="003D3FF3" w:rsidRPr="00F65579" w:rsidRDefault="003D3FF3" w:rsidP="003D3FF3">
            <w:pPr>
              <w:pStyle w:val="Tabletext"/>
            </w:pPr>
            <w:r w:rsidRPr="00F65579">
              <w:t>Total output cost</w:t>
            </w:r>
          </w:p>
          <w:p w14:paraId="64448467" w14:textId="77777777" w:rsidR="003D3FF3" w:rsidRPr="00F65579" w:rsidRDefault="003D3FF3" w:rsidP="003D3FF3">
            <w:pPr>
              <w:pStyle w:val="Tabletextnotes"/>
            </w:pPr>
            <w:r w:rsidRPr="00F65579">
              <w:t>The lower 2018</w:t>
            </w:r>
            <w:r w:rsidR="003E7C90" w:rsidRPr="00F65579">
              <w:noBreakHyphen/>
            </w:r>
            <w:r w:rsidRPr="00F65579">
              <w:t>19 actual is mainly relating to the transition of bi</w:t>
            </w:r>
            <w:r w:rsidR="003E7C90" w:rsidRPr="00F65579">
              <w:noBreakHyphen/>
            </w:r>
            <w:r w:rsidRPr="00F65579">
              <w:t>annual municipal land valuations to an annual valuation cycle. A Treasurer</w:t>
            </w:r>
            <w:r w:rsidR="00B21A45" w:rsidRPr="00F65579">
              <w:t>’</w:t>
            </w:r>
            <w:r w:rsidRPr="00F65579">
              <w:t>s advance of up to $8 million was provided to cover the anticipated transition year costs. Costs for both the Council valuations (2019 Land Tax assessments) and the Valuer</w:t>
            </w:r>
            <w:r w:rsidR="003E7C90" w:rsidRPr="00F65579">
              <w:noBreakHyphen/>
            </w:r>
            <w:r w:rsidRPr="00F65579">
              <w:t>General valuations (2020 Land Tax assessments) were lower than budgeted.</w:t>
            </w:r>
          </w:p>
        </w:tc>
        <w:tc>
          <w:tcPr>
            <w:cnfStyle w:val="000010000000" w:firstRow="0" w:lastRow="0" w:firstColumn="0" w:lastColumn="0" w:oddVBand="1" w:evenVBand="0" w:oddHBand="0" w:evenHBand="0" w:firstRowFirstColumn="0" w:firstRowLastColumn="0" w:lastRowFirstColumn="0" w:lastRowLastColumn="0"/>
            <w:tcW w:w="1021" w:type="dxa"/>
          </w:tcPr>
          <w:p w14:paraId="3398462D" w14:textId="77777777" w:rsidR="003D3FF3" w:rsidRPr="00F65579" w:rsidRDefault="003D3FF3" w:rsidP="003D3FF3">
            <w:pPr>
              <w:pStyle w:val="Tabletextcentred"/>
            </w:pPr>
            <w:r w:rsidRPr="00F65579">
              <w:t>$ million</w:t>
            </w:r>
          </w:p>
        </w:tc>
        <w:tc>
          <w:tcPr>
            <w:cnfStyle w:val="000001000000" w:firstRow="0" w:lastRow="0" w:firstColumn="0" w:lastColumn="0" w:oddVBand="0" w:evenVBand="1" w:oddHBand="0" w:evenHBand="0" w:firstRowFirstColumn="0" w:firstRowLastColumn="0" w:lastRowFirstColumn="0" w:lastRowLastColumn="0"/>
            <w:tcW w:w="1024" w:type="dxa"/>
          </w:tcPr>
          <w:p w14:paraId="73C8EF41" w14:textId="77777777" w:rsidR="003D3FF3" w:rsidRPr="00F65579" w:rsidRDefault="003D3FF3" w:rsidP="003D3FF3">
            <w:pPr>
              <w:pStyle w:val="Tabletextright"/>
            </w:pPr>
            <w:r w:rsidRPr="00F65579">
              <w:t>135.1</w:t>
            </w:r>
          </w:p>
        </w:tc>
        <w:tc>
          <w:tcPr>
            <w:cnfStyle w:val="000010000000" w:firstRow="0" w:lastRow="0" w:firstColumn="0" w:lastColumn="0" w:oddVBand="1" w:evenVBand="0" w:oddHBand="0" w:evenHBand="0" w:firstRowFirstColumn="0" w:firstRowLastColumn="0" w:lastRowFirstColumn="0" w:lastRowLastColumn="0"/>
            <w:tcW w:w="1024" w:type="dxa"/>
          </w:tcPr>
          <w:p w14:paraId="7E8F98AE" w14:textId="77777777" w:rsidR="003D3FF3" w:rsidRPr="00F65579" w:rsidRDefault="003D3FF3" w:rsidP="003D3FF3">
            <w:pPr>
              <w:pStyle w:val="Tabletextright"/>
            </w:pPr>
            <w:r w:rsidRPr="00F65579">
              <w:t>128.8</w:t>
            </w:r>
          </w:p>
        </w:tc>
        <w:tc>
          <w:tcPr>
            <w:cnfStyle w:val="000001000000" w:firstRow="0" w:lastRow="0" w:firstColumn="0" w:lastColumn="0" w:oddVBand="0" w:evenVBand="1" w:oddHBand="0" w:evenHBand="0" w:firstRowFirstColumn="0" w:firstRowLastColumn="0" w:lastRowFirstColumn="0" w:lastRowLastColumn="0"/>
            <w:tcW w:w="1345" w:type="dxa"/>
          </w:tcPr>
          <w:p w14:paraId="65E14604" w14:textId="77777777" w:rsidR="003D3FF3" w:rsidRPr="00F65579" w:rsidRDefault="003D3FF3" w:rsidP="003D3FF3">
            <w:pPr>
              <w:pStyle w:val="Tabletextright"/>
            </w:pPr>
            <w:r w:rsidRPr="00F65579">
              <w:t>(4.9)</w:t>
            </w:r>
          </w:p>
        </w:tc>
        <w:tc>
          <w:tcPr>
            <w:cnfStyle w:val="000010000000" w:firstRow="0" w:lastRow="0" w:firstColumn="0" w:lastColumn="0" w:oddVBand="1" w:evenVBand="0" w:oddHBand="0" w:evenHBand="0" w:firstRowFirstColumn="0" w:firstRowLastColumn="0" w:lastRowFirstColumn="0" w:lastRowLastColumn="0"/>
            <w:tcW w:w="940" w:type="dxa"/>
          </w:tcPr>
          <w:p w14:paraId="0E47FC92" w14:textId="77777777" w:rsidR="003D3FF3" w:rsidRPr="00F65579" w:rsidRDefault="003D3FF3" w:rsidP="003D3FF3">
            <w:pPr>
              <w:pStyle w:val="TargetNotMet5"/>
            </w:pPr>
          </w:p>
        </w:tc>
      </w:tr>
    </w:tbl>
    <w:p w14:paraId="77AC5FF5" w14:textId="77777777" w:rsidR="003D3FF3" w:rsidRPr="00F65579" w:rsidRDefault="003D3FF3" w:rsidP="003D3FF3"/>
    <w:p w14:paraId="2AEA43F3" w14:textId="77777777" w:rsidR="003D3FF3" w:rsidRPr="00F65579" w:rsidRDefault="003D3FF3" w:rsidP="003D3FF3">
      <w:pPr>
        <w:pStyle w:val="Heading20"/>
        <w:pageBreakBefore/>
        <w:spacing w:line="240" w:lineRule="auto"/>
      </w:pPr>
      <w:r w:rsidRPr="00F65579">
        <w:lastRenderedPageBreak/>
        <w:t>Strengthen Victoria</w:t>
      </w:r>
      <w:r w:rsidR="00B21A45" w:rsidRPr="00F65579">
        <w:t>’</w:t>
      </w:r>
      <w:r w:rsidRPr="00F65579">
        <w:t>s economic performance</w:t>
      </w:r>
    </w:p>
    <w:p w14:paraId="783D842F" w14:textId="77777777" w:rsidR="003D3FF3" w:rsidRPr="00F65579" w:rsidRDefault="003D3FF3" w:rsidP="003D3FF3">
      <w:r w:rsidRPr="00F65579">
        <w:t>Under this objective, the Department delivers advice on economic policy, forecasts, legislation and frameworks. It also supports Government by administering economic regulation of utilities and other specified markets in Victoria to protect the long</w:t>
      </w:r>
      <w:r w:rsidR="003E7C90" w:rsidRPr="00F65579">
        <w:noBreakHyphen/>
      </w:r>
      <w:r w:rsidRPr="00F65579">
        <w:t>term interests of Victorian consumers with regard to price, quality, efficiency and reliability of essential services.</w:t>
      </w:r>
    </w:p>
    <w:p w14:paraId="6B050724" w14:textId="77777777" w:rsidR="003D3FF3" w:rsidRPr="00F65579" w:rsidRDefault="003D3FF3" w:rsidP="003D3FF3">
      <w:r w:rsidRPr="00F65579">
        <w:t>The Department leads the development of advice to Government on key economic and financial strategies including regulatory reform, Government tax policy and intergovernmental relations to drive improvements in Victoria</w:t>
      </w:r>
      <w:r w:rsidR="00B21A45" w:rsidRPr="00F65579">
        <w:t>’</w:t>
      </w:r>
      <w:r w:rsidRPr="00F65579">
        <w:t>s productive and efficient resource allocation, competitiveness and equity across the Victorian economy.</w:t>
      </w:r>
    </w:p>
    <w:p w14:paraId="3AEFEAE3" w14:textId="77777777" w:rsidR="003D3FF3" w:rsidRPr="00F65579" w:rsidRDefault="003D3FF3" w:rsidP="003D3FF3">
      <w:r w:rsidRPr="00F65579">
        <w:t>The departmental objective indicators are:</w:t>
      </w:r>
    </w:p>
    <w:p w14:paraId="2112D537" w14:textId="77777777" w:rsidR="003D3FF3" w:rsidRPr="00F65579" w:rsidRDefault="003D3FF3" w:rsidP="003D3FF3">
      <w:pPr>
        <w:pStyle w:val="Bullet"/>
        <w:keepLines w:val="0"/>
      </w:pPr>
      <w:r w:rsidRPr="00F65579">
        <w:t xml:space="preserve">economic growth to exceed population growth as expressed by </w:t>
      </w:r>
      <w:r w:rsidR="001D5560" w:rsidRPr="00F65579">
        <w:t xml:space="preserve">gross state product </w:t>
      </w:r>
      <w:r w:rsidRPr="00F65579">
        <w:t>(GSP) per capita increasing in real terms (annual percentage change);</w:t>
      </w:r>
    </w:p>
    <w:p w14:paraId="6A8A7525" w14:textId="77777777" w:rsidR="003D3FF3" w:rsidRPr="00F65579" w:rsidRDefault="003D3FF3" w:rsidP="003D3FF3">
      <w:pPr>
        <w:pStyle w:val="Bullet"/>
        <w:keepLines w:val="0"/>
      </w:pPr>
      <w:r w:rsidRPr="00F65579">
        <w:t>total Victorian employment to grow each year (annual percentage change); and</w:t>
      </w:r>
    </w:p>
    <w:p w14:paraId="5CBD084C" w14:textId="77777777" w:rsidR="003D3FF3" w:rsidRPr="00F65579" w:rsidRDefault="003D3FF3" w:rsidP="003D3FF3">
      <w:pPr>
        <w:pStyle w:val="Bullet"/>
        <w:keepLines w:val="0"/>
      </w:pPr>
      <w:r w:rsidRPr="00F65579">
        <w:t>advice contributes to the achievement of Government policies and priorities relating to economic and social outcomes.</w:t>
      </w:r>
    </w:p>
    <w:p w14:paraId="5AF42F1D" w14:textId="77777777" w:rsidR="003D3FF3" w:rsidRPr="00F65579" w:rsidRDefault="003D3FF3" w:rsidP="003D3FF3">
      <w:pPr>
        <w:pStyle w:val="Heading30"/>
      </w:pPr>
      <w:r w:rsidRPr="00F65579">
        <w:t>Economic and Policy Advice</w:t>
      </w:r>
    </w:p>
    <w:p w14:paraId="64C04DC4" w14:textId="77777777" w:rsidR="003D3FF3" w:rsidRPr="00F65579" w:rsidRDefault="003D3FF3" w:rsidP="003D3FF3">
      <w:r w:rsidRPr="00F65579">
        <w:t>This output contributes to the Department</w:t>
      </w:r>
      <w:r w:rsidR="00B21A45" w:rsidRPr="00F65579">
        <w:t>’</w:t>
      </w:r>
      <w:r w:rsidRPr="00F65579">
        <w:t>s objective to strengthen Victoria</w:t>
      </w:r>
      <w:r w:rsidR="00B21A45" w:rsidRPr="00F65579">
        <w:t>’</w:t>
      </w:r>
      <w:r w:rsidRPr="00F65579">
        <w:t>s economic performance through increased productive and efficient resource allocation, competitiveness and equity by providing evidence, advice and engagement on:</w:t>
      </w:r>
    </w:p>
    <w:p w14:paraId="40743710" w14:textId="77777777" w:rsidR="003D3FF3" w:rsidRPr="00F65579" w:rsidRDefault="003D3FF3" w:rsidP="003D3FF3">
      <w:pPr>
        <w:pStyle w:val="Bullet"/>
        <w:keepLines w:val="0"/>
      </w:pPr>
      <w:r w:rsidRPr="00F65579">
        <w:t>medium and longer</w:t>
      </w:r>
      <w:r w:rsidR="003E7C90" w:rsidRPr="00F65579">
        <w:noBreakHyphen/>
      </w:r>
      <w:r w:rsidRPr="00F65579">
        <w:t>term strategies to strengthen productivity, participation and the State</w:t>
      </w:r>
      <w:r w:rsidR="00B21A45" w:rsidRPr="00F65579">
        <w:t>’</w:t>
      </w:r>
      <w:r w:rsidRPr="00F65579">
        <w:t>s overall competitiveness;</w:t>
      </w:r>
    </w:p>
    <w:p w14:paraId="45713901" w14:textId="77777777" w:rsidR="003D3FF3" w:rsidRPr="00F65579" w:rsidRDefault="003D3FF3" w:rsidP="003D3FF3">
      <w:pPr>
        <w:pStyle w:val="Bullet"/>
        <w:keepLines w:val="0"/>
      </w:pPr>
      <w:r w:rsidRPr="00F65579">
        <w:t>State tax and revenue policy and insurance policy;</w:t>
      </w:r>
    </w:p>
    <w:p w14:paraId="23A4AD30" w14:textId="77777777" w:rsidR="003D3FF3" w:rsidRPr="00F65579" w:rsidRDefault="003D3FF3" w:rsidP="003D3FF3">
      <w:pPr>
        <w:pStyle w:val="Bullet"/>
        <w:keepLines w:val="0"/>
      </w:pPr>
      <w:r w:rsidRPr="00F65579">
        <w:t>intergovernmental relations, including the distribution of Commonwealth funding to Australian states and territories (including representation on various inter jurisdictional committees);</w:t>
      </w:r>
    </w:p>
    <w:p w14:paraId="7F94CB66" w14:textId="77777777" w:rsidR="003D3FF3" w:rsidRPr="00F65579" w:rsidRDefault="003D3FF3" w:rsidP="003D3FF3">
      <w:pPr>
        <w:pStyle w:val="Bullet"/>
        <w:keepLines w:val="0"/>
      </w:pPr>
      <w:r w:rsidRPr="00F65579">
        <w:t xml:space="preserve">production of the economic and revenue forecasts that underpin the State </w:t>
      </w:r>
      <w:r w:rsidR="00297BD8" w:rsidRPr="00F65579">
        <w:t>Budget</w:t>
      </w:r>
      <w:r w:rsidRPr="00F65579">
        <w:t>;</w:t>
      </w:r>
    </w:p>
    <w:p w14:paraId="0A4BF468" w14:textId="77777777" w:rsidR="003D3FF3" w:rsidRPr="00F65579" w:rsidRDefault="003D3FF3" w:rsidP="003D3FF3">
      <w:pPr>
        <w:pStyle w:val="Bullet"/>
        <w:keepLines w:val="0"/>
      </w:pPr>
      <w:r w:rsidRPr="00F65579">
        <w:t xml:space="preserve">economic cost benefit analysis, demand forecasting and evaluation of best practice regulatory frameworks; and </w:t>
      </w:r>
    </w:p>
    <w:p w14:paraId="1EEBE012" w14:textId="77777777" w:rsidR="003D3FF3" w:rsidRPr="00F65579" w:rsidRDefault="003D3FF3" w:rsidP="003D3FF3">
      <w:pPr>
        <w:pStyle w:val="Bullet"/>
        <w:keepLines w:val="0"/>
      </w:pPr>
      <w:r w:rsidRPr="00F65579">
        <w:t>approaches for innovative, effective and efficient delivery of government services, including social services.</w:t>
      </w:r>
    </w:p>
    <w:p w14:paraId="59FFE569" w14:textId="77777777" w:rsidR="003D3FF3" w:rsidRPr="00F65579" w:rsidRDefault="003D3FF3" w:rsidP="003D3FF3">
      <w:r w:rsidRPr="00F65579">
        <w:t xml:space="preserve">This output also provides advice on ways the Government can improve the business environment by the Commissioner for Better Regulation: </w:t>
      </w:r>
    </w:p>
    <w:p w14:paraId="4910C2F0" w14:textId="77777777" w:rsidR="003D3FF3" w:rsidRPr="00F65579" w:rsidRDefault="003D3FF3" w:rsidP="003D3FF3">
      <w:pPr>
        <w:pStyle w:val="Bullet"/>
        <w:keepLines w:val="0"/>
      </w:pPr>
      <w:r w:rsidRPr="00F65579">
        <w:t>reviewing Regulatory Impact Statements</w:t>
      </w:r>
      <w:r w:rsidR="001C2767" w:rsidRPr="00F65579">
        <w:t xml:space="preserve"> (R</w:t>
      </w:r>
      <w:r w:rsidR="001D5560" w:rsidRPr="00F65579">
        <w:t>I</w:t>
      </w:r>
      <w:r w:rsidR="001C2767" w:rsidRPr="00F65579">
        <w:t>S)</w:t>
      </w:r>
      <w:r w:rsidRPr="00F65579">
        <w:t>, Legislative Impact Assessments</w:t>
      </w:r>
      <w:r w:rsidR="001C2767" w:rsidRPr="00F65579">
        <w:t xml:space="preserve"> (LIA)</w:t>
      </w:r>
      <w:r w:rsidRPr="00F65579">
        <w:t xml:space="preserve">, and providing advice for Regulatory Change Measurements; </w:t>
      </w:r>
    </w:p>
    <w:p w14:paraId="23134A34" w14:textId="77777777" w:rsidR="003D3FF3" w:rsidRPr="00F65579" w:rsidRDefault="003D3FF3" w:rsidP="003D3FF3">
      <w:pPr>
        <w:pStyle w:val="Bullet"/>
        <w:keepLines w:val="0"/>
      </w:pPr>
      <w:r w:rsidRPr="00F65579">
        <w:t xml:space="preserve">assisting agencies to improve the quality of regulation in Victoria and undertaking research into matters referred to it by the Government; and </w:t>
      </w:r>
    </w:p>
    <w:p w14:paraId="36127EA3" w14:textId="77777777" w:rsidR="003D3FF3" w:rsidRPr="00F65579" w:rsidRDefault="003D3FF3" w:rsidP="003D3FF3">
      <w:pPr>
        <w:pStyle w:val="Bullet"/>
        <w:keepLines w:val="0"/>
      </w:pPr>
      <w:r w:rsidRPr="00F65579">
        <w:t>operating Victoria</w:t>
      </w:r>
      <w:r w:rsidR="00B21A45" w:rsidRPr="00F65579">
        <w:t>’</w:t>
      </w:r>
      <w:r w:rsidRPr="00F65579">
        <w:t>s competitive neutrality unit.</w:t>
      </w:r>
    </w:p>
    <w:p w14:paraId="7E911392" w14:textId="77777777" w:rsidR="003D3FF3" w:rsidRPr="00F65579" w:rsidRDefault="003D3FF3" w:rsidP="003D3FF3">
      <w:pPr>
        <w:pStyle w:val="Notes"/>
      </w:pPr>
    </w:p>
    <w:tbl>
      <w:tblPr>
        <w:tblStyle w:val="AnnualReportfinancialtable"/>
        <w:tblW w:w="9003" w:type="dxa"/>
        <w:tblLayout w:type="fixed"/>
        <w:tblLook w:val="0280" w:firstRow="0" w:lastRow="0" w:firstColumn="1" w:lastColumn="0" w:noHBand="1" w:noVBand="0"/>
      </w:tblPr>
      <w:tblGrid>
        <w:gridCol w:w="3683"/>
        <w:gridCol w:w="1083"/>
        <w:gridCol w:w="901"/>
        <w:gridCol w:w="1080"/>
        <w:gridCol w:w="1322"/>
        <w:gridCol w:w="26"/>
        <w:gridCol w:w="901"/>
        <w:gridCol w:w="7"/>
      </w:tblGrid>
      <w:tr w:rsidR="003D3FF3" w:rsidRPr="00F65579" w14:paraId="0E9D5884" w14:textId="77777777" w:rsidTr="008161B0">
        <w:trPr>
          <w:gridAfter w:val="1"/>
          <w:wAfter w:w="7" w:type="dxa"/>
          <w:tblHeader/>
        </w:trPr>
        <w:tc>
          <w:tcPr>
            <w:cnfStyle w:val="001000000000" w:firstRow="0" w:lastRow="0" w:firstColumn="1" w:lastColumn="0" w:oddVBand="0" w:evenVBand="0" w:oddHBand="0" w:evenHBand="0" w:firstRowFirstColumn="0" w:firstRowLastColumn="0" w:lastRowFirstColumn="0" w:lastRowLastColumn="0"/>
            <w:tcW w:w="3686" w:type="dxa"/>
          </w:tcPr>
          <w:p w14:paraId="1EA8B882" w14:textId="77777777" w:rsidR="003D3FF3" w:rsidRPr="00F65579" w:rsidRDefault="003D3FF3" w:rsidP="003D3FF3">
            <w:pPr>
              <w:keepNext/>
              <w:rPr>
                <w:rFonts w:cstheme="minorHAnsi"/>
                <w:b/>
                <w:szCs w:val="17"/>
              </w:rPr>
            </w:pPr>
            <w:r w:rsidRPr="00F65579">
              <w:rPr>
                <w:rFonts w:cstheme="minorHAnsi"/>
                <w:b/>
                <w:szCs w:val="17"/>
              </w:rPr>
              <w:t>Performance measures</w:t>
            </w:r>
          </w:p>
        </w:tc>
        <w:tc>
          <w:tcPr>
            <w:cnfStyle w:val="000010000000" w:firstRow="0" w:lastRow="0" w:firstColumn="0" w:lastColumn="0" w:oddVBand="1" w:evenVBand="0" w:oddHBand="0" w:evenHBand="0" w:firstRowFirstColumn="0" w:firstRowLastColumn="0" w:lastRowFirstColumn="0" w:lastRowLastColumn="0"/>
            <w:tcW w:w="1079" w:type="dxa"/>
          </w:tcPr>
          <w:p w14:paraId="49BB1F6E" w14:textId="77777777" w:rsidR="003D3FF3" w:rsidRPr="00F65579" w:rsidRDefault="003D3FF3" w:rsidP="003D3FF3">
            <w:pPr>
              <w:jc w:val="center"/>
              <w:rPr>
                <w:rFonts w:cstheme="minorHAnsi"/>
                <w:b/>
                <w:szCs w:val="17"/>
              </w:rPr>
            </w:pPr>
            <w:r w:rsidRPr="00F65579">
              <w:rPr>
                <w:rFonts w:cstheme="minorHAnsi"/>
                <w:b/>
                <w:szCs w:val="17"/>
              </w:rPr>
              <w:t xml:space="preserve">Unit of </w:t>
            </w:r>
            <w:r w:rsidRPr="00F65579">
              <w:rPr>
                <w:rFonts w:cstheme="minorHAnsi"/>
                <w:b/>
                <w:szCs w:val="17"/>
              </w:rPr>
              <w:br/>
              <w:t>measure</w:t>
            </w:r>
          </w:p>
        </w:tc>
        <w:tc>
          <w:tcPr>
            <w:cnfStyle w:val="000001000000" w:firstRow="0" w:lastRow="0" w:firstColumn="0" w:lastColumn="0" w:oddVBand="0" w:evenVBand="1" w:oddHBand="0" w:evenHBand="0" w:firstRowFirstColumn="0" w:firstRowLastColumn="0" w:lastRowFirstColumn="0" w:lastRowLastColumn="0"/>
            <w:tcW w:w="901" w:type="dxa"/>
          </w:tcPr>
          <w:p w14:paraId="2AB18E63"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actual</w:t>
            </w:r>
          </w:p>
        </w:tc>
        <w:tc>
          <w:tcPr>
            <w:cnfStyle w:val="000010000000" w:firstRow="0" w:lastRow="0" w:firstColumn="0" w:lastColumn="0" w:oddVBand="1" w:evenVBand="0" w:oddHBand="0" w:evenHBand="0" w:firstRowFirstColumn="0" w:firstRowLastColumn="0" w:lastRowFirstColumn="0" w:lastRowLastColumn="0"/>
            <w:tcW w:w="1080" w:type="dxa"/>
          </w:tcPr>
          <w:p w14:paraId="78B0341E"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target</w:t>
            </w:r>
          </w:p>
        </w:tc>
        <w:tc>
          <w:tcPr>
            <w:cnfStyle w:val="000001000000" w:firstRow="0" w:lastRow="0" w:firstColumn="0" w:lastColumn="0" w:oddVBand="0" w:evenVBand="1" w:oddHBand="0" w:evenHBand="0" w:firstRowFirstColumn="0" w:firstRowLastColumn="0" w:lastRowFirstColumn="0" w:lastRowLastColumn="0"/>
            <w:tcW w:w="1323" w:type="dxa"/>
          </w:tcPr>
          <w:p w14:paraId="1ACC6008" w14:textId="77777777" w:rsidR="003D3FF3" w:rsidRPr="00F65579" w:rsidRDefault="003D3FF3" w:rsidP="003D3FF3">
            <w:pPr>
              <w:rPr>
                <w:rFonts w:cstheme="minorHAnsi"/>
                <w:b/>
                <w:szCs w:val="17"/>
              </w:rPr>
            </w:pPr>
            <w:r w:rsidRPr="00F65579">
              <w:rPr>
                <w:rFonts w:cstheme="minorHAnsi"/>
                <w:b/>
                <w:szCs w:val="17"/>
              </w:rPr>
              <w:t>Performance variation (%)</w:t>
            </w:r>
          </w:p>
        </w:tc>
        <w:tc>
          <w:tcPr>
            <w:cnfStyle w:val="000010000000" w:firstRow="0" w:lastRow="0" w:firstColumn="0" w:lastColumn="0" w:oddVBand="1" w:evenVBand="0" w:oddHBand="0" w:evenHBand="0" w:firstRowFirstColumn="0" w:firstRowLastColumn="0" w:lastRowFirstColumn="0" w:lastRowLastColumn="0"/>
            <w:tcW w:w="927" w:type="dxa"/>
            <w:gridSpan w:val="2"/>
          </w:tcPr>
          <w:p w14:paraId="2D8CD392" w14:textId="77777777" w:rsidR="003D3FF3" w:rsidRPr="00F65579" w:rsidRDefault="003D3FF3" w:rsidP="003D3FF3">
            <w:pPr>
              <w:rPr>
                <w:rFonts w:cstheme="minorHAnsi"/>
                <w:b/>
                <w:szCs w:val="17"/>
              </w:rPr>
            </w:pPr>
            <w:r w:rsidRPr="00F65579">
              <w:rPr>
                <w:rFonts w:cstheme="minorHAnsi"/>
                <w:b/>
                <w:szCs w:val="17"/>
              </w:rPr>
              <w:t xml:space="preserve">Result </w:t>
            </w:r>
          </w:p>
        </w:tc>
      </w:tr>
      <w:tr w:rsidR="003D3FF3" w:rsidRPr="00F65579" w14:paraId="70E63479"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45597693" w14:textId="77777777" w:rsidR="003D3FF3" w:rsidRPr="00F65579" w:rsidRDefault="003D3FF3" w:rsidP="003D3FF3">
            <w:pPr>
              <w:pStyle w:val="Tabletextmeasure"/>
            </w:pPr>
            <w:r w:rsidRPr="00F65579">
              <w:t>Quantity</w:t>
            </w:r>
          </w:p>
        </w:tc>
        <w:tc>
          <w:tcPr>
            <w:cnfStyle w:val="000010000000" w:firstRow="0" w:lastRow="0" w:firstColumn="0" w:lastColumn="0" w:oddVBand="1" w:evenVBand="0" w:oddHBand="0" w:evenHBand="0" w:firstRowFirstColumn="0" w:firstRowLastColumn="0" w:lastRowFirstColumn="0" w:lastRowLastColumn="0"/>
            <w:tcW w:w="1083" w:type="dxa"/>
          </w:tcPr>
          <w:p w14:paraId="1426CF34"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901" w:type="dxa"/>
          </w:tcPr>
          <w:p w14:paraId="2FE7C3A6"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69499543"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gridSpan w:val="2"/>
          </w:tcPr>
          <w:p w14:paraId="46F02300"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8" w:type="dxa"/>
            <w:gridSpan w:val="2"/>
          </w:tcPr>
          <w:p w14:paraId="057B93EA" w14:textId="77777777" w:rsidR="003D3FF3" w:rsidRPr="00F65579" w:rsidRDefault="003D3FF3" w:rsidP="003D3FF3">
            <w:pPr>
              <w:pStyle w:val="Tabletextright"/>
            </w:pPr>
          </w:p>
        </w:tc>
      </w:tr>
      <w:tr w:rsidR="003D3FF3" w:rsidRPr="00F65579" w14:paraId="34928411"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4A77F633" w14:textId="77777777" w:rsidR="003D3FF3" w:rsidRPr="00F65579" w:rsidRDefault="003D3FF3" w:rsidP="003D3FF3">
            <w:pPr>
              <w:pStyle w:val="Tabletext"/>
            </w:pPr>
            <w:r w:rsidRPr="00F65579">
              <w:t>Economic research projects and papers completed that contribute to deeper understanding of economic issues and development of government policy</w:t>
            </w:r>
          </w:p>
          <w:p w14:paraId="772CE042" w14:textId="77777777" w:rsidR="003D3FF3" w:rsidRPr="00F65579" w:rsidRDefault="003D3FF3" w:rsidP="003D3FF3">
            <w:pPr>
              <w:pStyle w:val="Tabletextnotes"/>
            </w:pPr>
            <w:r w:rsidRPr="00F65579">
              <w:t>The higher 2018</w:t>
            </w:r>
            <w:r w:rsidR="003E7C90" w:rsidRPr="00F65579">
              <w:noBreakHyphen/>
            </w:r>
            <w:r w:rsidRPr="00F65579">
              <w:t>19 actual is due to more research projects being undertaken</w:t>
            </w:r>
            <w:r w:rsidR="00B21A45" w:rsidRPr="00F65579">
              <w:t xml:space="preserve"> and published as part of Victoria’s Economic Bulletin</w:t>
            </w:r>
            <w:r w:rsidRPr="00F65579">
              <w:t xml:space="preserve"> during the reporting period to meet the needs of the Senior Executive Group and Ministers.</w:t>
            </w:r>
          </w:p>
        </w:tc>
        <w:tc>
          <w:tcPr>
            <w:cnfStyle w:val="000010000000" w:firstRow="0" w:lastRow="0" w:firstColumn="0" w:lastColumn="0" w:oddVBand="1" w:evenVBand="0" w:oddHBand="0" w:evenHBand="0" w:firstRowFirstColumn="0" w:firstRowLastColumn="0" w:lastRowFirstColumn="0" w:lastRowLastColumn="0"/>
            <w:tcW w:w="1083" w:type="dxa"/>
          </w:tcPr>
          <w:p w14:paraId="0FA44D19"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01" w:type="dxa"/>
          </w:tcPr>
          <w:p w14:paraId="2D2E7B25" w14:textId="77777777" w:rsidR="003D3FF3" w:rsidRPr="00F65579" w:rsidRDefault="003D3FF3" w:rsidP="003D3FF3">
            <w:pPr>
              <w:pStyle w:val="Tabletextright"/>
            </w:pPr>
            <w:r w:rsidRPr="00F65579">
              <w:t>8</w:t>
            </w:r>
          </w:p>
        </w:tc>
        <w:tc>
          <w:tcPr>
            <w:cnfStyle w:val="000010000000" w:firstRow="0" w:lastRow="0" w:firstColumn="0" w:lastColumn="0" w:oddVBand="1" w:evenVBand="0" w:oddHBand="0" w:evenHBand="0" w:firstRowFirstColumn="0" w:firstRowLastColumn="0" w:lastRowFirstColumn="0" w:lastRowLastColumn="0"/>
            <w:tcW w:w="1080" w:type="dxa"/>
          </w:tcPr>
          <w:p w14:paraId="6B3703B8" w14:textId="77777777" w:rsidR="003D3FF3" w:rsidRPr="00F65579" w:rsidRDefault="003D3FF3" w:rsidP="003D3FF3">
            <w:pPr>
              <w:pStyle w:val="Tabletextright"/>
            </w:pPr>
            <w:r w:rsidRPr="00F65579">
              <w:t>5</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38969C69" w14:textId="77777777" w:rsidR="003D3FF3" w:rsidRPr="00F65579" w:rsidRDefault="003D3FF3" w:rsidP="003D3FF3">
            <w:pPr>
              <w:pStyle w:val="Tabletextright"/>
            </w:pPr>
            <w:r w:rsidRPr="00F65579">
              <w:t>60.0</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04FB37A6" w14:textId="77777777" w:rsidR="003D3FF3" w:rsidRPr="00F65579" w:rsidRDefault="003D3FF3" w:rsidP="003D3FF3">
            <w:pPr>
              <w:pStyle w:val="TargetMet"/>
            </w:pPr>
          </w:p>
        </w:tc>
      </w:tr>
      <w:tr w:rsidR="003D3FF3" w:rsidRPr="00F65579" w14:paraId="771F78ED"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73E152D2" w14:textId="77777777" w:rsidR="003D3FF3" w:rsidRPr="00F65579" w:rsidRDefault="003D3FF3" w:rsidP="003D3FF3">
            <w:pPr>
              <w:pStyle w:val="Tabletext"/>
              <w:keepNext/>
            </w:pPr>
            <w:r w:rsidRPr="00F65579">
              <w:lastRenderedPageBreak/>
              <w:t>Advice on adequacy of final Regulatory Impact Statements and Legislative Impact Assessments prepared by departments</w:t>
            </w:r>
          </w:p>
          <w:p w14:paraId="2633298B" w14:textId="77777777" w:rsidR="003D3FF3" w:rsidRPr="00F65579" w:rsidRDefault="00CD22C3" w:rsidP="00CD22C3">
            <w:pPr>
              <w:pStyle w:val="Tabletextnotes"/>
            </w:pPr>
            <w:r w:rsidRPr="00F65579">
              <w:t>The lower 2018</w:t>
            </w:r>
            <w:r w:rsidR="003E7C90" w:rsidRPr="00F65579">
              <w:noBreakHyphen/>
            </w:r>
            <w:r w:rsidRPr="00F65579">
              <w:t>19 result is due to the number and timing of Regulatory Impact Statements (RIS) and Legislative Impact Assessments (LIA) reviewed by the Office of the Commis</w:t>
            </w:r>
            <w:r w:rsidR="00380A73" w:rsidRPr="00F65579">
              <w:t>s</w:t>
            </w:r>
            <w:r w:rsidRPr="00F65579">
              <w:t xml:space="preserve">ioner for Better Regulation (OCBR) being determined by </w:t>
            </w:r>
            <w:r w:rsidR="003D3FF3" w:rsidRPr="00F65579">
              <w:t>the Government</w:t>
            </w:r>
            <w:r w:rsidR="00B21A45" w:rsidRPr="00F65579">
              <w:t>’</w:t>
            </w:r>
            <w:r w:rsidR="003D3FF3" w:rsidRPr="00F65579">
              <w:t>s legislative priorities, when regulations sunset, and completion of drafting by the Office of the Chief Parliamentary Counsel (OCPC). As at 1</w:t>
            </w:r>
            <w:r w:rsidR="001C2767" w:rsidRPr="00F65579">
              <w:rPr>
                <w:rFonts w:ascii="Calibri" w:hAnsi="Calibri" w:cs="Calibri"/>
              </w:rPr>
              <w:t> </w:t>
            </w:r>
            <w:r w:rsidR="003D3FF3" w:rsidRPr="00F65579">
              <w:t>July</w:t>
            </w:r>
            <w:r w:rsidR="001C2767" w:rsidRPr="00F65579">
              <w:rPr>
                <w:rFonts w:ascii="Calibri" w:hAnsi="Calibri" w:cs="Calibri"/>
              </w:rPr>
              <w:t> </w:t>
            </w:r>
            <w:r w:rsidR="003D3FF3" w:rsidRPr="00F65579">
              <w:t xml:space="preserve">2019, the OCBR was reviewing more than </w:t>
            </w:r>
            <w:r w:rsidR="001C2767" w:rsidRPr="00F65579">
              <w:t xml:space="preserve">10 </w:t>
            </w:r>
            <w:r w:rsidR="003D3FF3" w:rsidRPr="00F65579">
              <w:t>RISs and LIAs. Most of these RISs and LIAs were anticipated to be signed off in Q4 2018</w:t>
            </w:r>
            <w:r w:rsidR="003E7C90" w:rsidRPr="00F65579">
              <w:noBreakHyphen/>
            </w:r>
            <w:r w:rsidR="003D3FF3" w:rsidRPr="00F65579">
              <w:t>19 but were delayed and will now be signed off in 2019</w:t>
            </w:r>
            <w:r w:rsidR="003E7C90" w:rsidRPr="00F65579">
              <w:noBreakHyphen/>
            </w:r>
            <w:r w:rsidR="003D3FF3" w:rsidRPr="00F65579">
              <w:t>20.</w:t>
            </w:r>
          </w:p>
        </w:tc>
        <w:tc>
          <w:tcPr>
            <w:cnfStyle w:val="000010000000" w:firstRow="0" w:lastRow="0" w:firstColumn="0" w:lastColumn="0" w:oddVBand="1" w:evenVBand="0" w:oddHBand="0" w:evenHBand="0" w:firstRowFirstColumn="0" w:firstRowLastColumn="0" w:lastRowFirstColumn="0" w:lastRowLastColumn="0"/>
            <w:tcW w:w="1083" w:type="dxa"/>
          </w:tcPr>
          <w:p w14:paraId="13CD78AA"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01" w:type="dxa"/>
          </w:tcPr>
          <w:p w14:paraId="4C9AC9F4" w14:textId="77777777" w:rsidR="003D3FF3" w:rsidRPr="00F65579" w:rsidRDefault="003D3FF3" w:rsidP="003D3FF3">
            <w:pPr>
              <w:pStyle w:val="Tabletextright"/>
            </w:pPr>
            <w:r w:rsidRPr="00F65579">
              <w:t>13</w:t>
            </w:r>
          </w:p>
        </w:tc>
        <w:tc>
          <w:tcPr>
            <w:cnfStyle w:val="000010000000" w:firstRow="0" w:lastRow="0" w:firstColumn="0" w:lastColumn="0" w:oddVBand="1" w:evenVBand="0" w:oddHBand="0" w:evenHBand="0" w:firstRowFirstColumn="0" w:firstRowLastColumn="0" w:lastRowFirstColumn="0" w:lastRowLastColumn="0"/>
            <w:tcW w:w="1080" w:type="dxa"/>
          </w:tcPr>
          <w:p w14:paraId="69427852" w14:textId="77777777" w:rsidR="003D3FF3" w:rsidRPr="00F65579" w:rsidRDefault="003D3FF3" w:rsidP="003D3FF3">
            <w:pPr>
              <w:pStyle w:val="Tabletextright"/>
            </w:pPr>
            <w:r w:rsidRPr="00F65579">
              <w:t>35</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360EC419" w14:textId="77777777" w:rsidR="003D3FF3" w:rsidRPr="00F65579" w:rsidRDefault="003D3FF3" w:rsidP="003D3FF3">
            <w:pPr>
              <w:pStyle w:val="Tabletextright"/>
            </w:pPr>
            <w:r w:rsidRPr="00F65579">
              <w:t>(62.9)</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6F85B28B" w14:textId="77777777" w:rsidR="003D3FF3" w:rsidRPr="00F65579" w:rsidRDefault="003D3FF3" w:rsidP="003D3FF3">
            <w:pPr>
              <w:pStyle w:val="TargetNotMet50"/>
            </w:pPr>
          </w:p>
        </w:tc>
      </w:tr>
      <w:tr w:rsidR="003D3FF3" w:rsidRPr="00F65579" w14:paraId="6112DF65"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0D6F14D0" w14:textId="77777777" w:rsidR="003D3FF3" w:rsidRPr="00F65579" w:rsidRDefault="003D3FF3" w:rsidP="003D3FF3">
            <w:pPr>
              <w:pStyle w:val="Tabletext"/>
            </w:pPr>
            <w:r w:rsidRPr="00F65579">
              <w:t>High level engagement with non</w:t>
            </w:r>
            <w:r w:rsidR="003E7C90" w:rsidRPr="00F65579">
              <w:noBreakHyphen/>
            </w:r>
            <w:r w:rsidRPr="00F65579">
              <w:t xml:space="preserve">Victorian </w:t>
            </w:r>
            <w:r w:rsidR="001C2767" w:rsidRPr="00F65579">
              <w:t xml:space="preserve">public service </w:t>
            </w:r>
            <w:r w:rsidRPr="00F65579">
              <w:t>stakeholder groups that contributes to public policy debate</w:t>
            </w:r>
          </w:p>
          <w:p w14:paraId="797E14A6" w14:textId="77777777" w:rsidR="003D3FF3" w:rsidRPr="00F65579" w:rsidRDefault="003D3FF3" w:rsidP="003D3FF3">
            <w:pPr>
              <w:pStyle w:val="Tabletextnotes"/>
            </w:pPr>
            <w:r w:rsidRPr="00F65579">
              <w:t>The higher 2018</w:t>
            </w:r>
            <w:r w:rsidR="003E7C90" w:rsidRPr="00F65579">
              <w:noBreakHyphen/>
            </w:r>
            <w:r w:rsidRPr="00F65579">
              <w:t>19 actual reflects an enhanced focus on engaging external stakeholders as part of the policy development process</w:t>
            </w:r>
            <w:r w:rsidR="008C6D89" w:rsidRPr="00F65579">
              <w:t>.</w:t>
            </w:r>
          </w:p>
        </w:tc>
        <w:tc>
          <w:tcPr>
            <w:cnfStyle w:val="000010000000" w:firstRow="0" w:lastRow="0" w:firstColumn="0" w:lastColumn="0" w:oddVBand="1" w:evenVBand="0" w:oddHBand="0" w:evenHBand="0" w:firstRowFirstColumn="0" w:firstRowLastColumn="0" w:lastRowFirstColumn="0" w:lastRowLastColumn="0"/>
            <w:tcW w:w="1083" w:type="dxa"/>
          </w:tcPr>
          <w:p w14:paraId="74EB2122"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01" w:type="dxa"/>
          </w:tcPr>
          <w:p w14:paraId="7B6306DD" w14:textId="77777777" w:rsidR="003D3FF3" w:rsidRPr="00F65579" w:rsidRDefault="003D3FF3" w:rsidP="003D3FF3">
            <w:pPr>
              <w:pStyle w:val="Tabletextright"/>
            </w:pPr>
            <w:r w:rsidRPr="00F65579">
              <w:t>86</w:t>
            </w:r>
          </w:p>
        </w:tc>
        <w:tc>
          <w:tcPr>
            <w:cnfStyle w:val="000010000000" w:firstRow="0" w:lastRow="0" w:firstColumn="0" w:lastColumn="0" w:oddVBand="1" w:evenVBand="0" w:oddHBand="0" w:evenHBand="0" w:firstRowFirstColumn="0" w:firstRowLastColumn="0" w:lastRowFirstColumn="0" w:lastRowLastColumn="0"/>
            <w:tcW w:w="1080" w:type="dxa"/>
          </w:tcPr>
          <w:p w14:paraId="210B53AF" w14:textId="77777777" w:rsidR="003D3FF3" w:rsidRPr="00F65579" w:rsidRDefault="003D3FF3" w:rsidP="003D3FF3">
            <w:pPr>
              <w:pStyle w:val="Tabletextright"/>
            </w:pPr>
            <w:r w:rsidRPr="00F65579">
              <w:t>20</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4A961CBE" w14:textId="77777777" w:rsidR="003D3FF3" w:rsidRPr="00F65579" w:rsidRDefault="003D3FF3" w:rsidP="003D3FF3">
            <w:pPr>
              <w:pStyle w:val="Tabletextright"/>
            </w:pPr>
            <w:r w:rsidRPr="00F65579">
              <w:t>330</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7BD97964" w14:textId="77777777" w:rsidR="003D3FF3" w:rsidRPr="00F65579" w:rsidRDefault="003D3FF3" w:rsidP="003D3FF3">
            <w:pPr>
              <w:pStyle w:val="TargetMet"/>
            </w:pPr>
          </w:p>
        </w:tc>
      </w:tr>
      <w:tr w:rsidR="003D3FF3" w:rsidRPr="00F65579" w14:paraId="3B4D1E46"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2C111F74" w14:textId="77777777" w:rsidR="003D3FF3" w:rsidRPr="00F65579" w:rsidRDefault="003D3FF3" w:rsidP="003D3FF3">
            <w:pPr>
              <w:pStyle w:val="Tabletextmeasure"/>
            </w:pPr>
            <w:r w:rsidRPr="00F65579">
              <w:t>Quality</w:t>
            </w:r>
          </w:p>
        </w:tc>
        <w:tc>
          <w:tcPr>
            <w:cnfStyle w:val="000010000000" w:firstRow="0" w:lastRow="0" w:firstColumn="0" w:lastColumn="0" w:oddVBand="1" w:evenVBand="0" w:oddHBand="0" w:evenHBand="0" w:firstRowFirstColumn="0" w:firstRowLastColumn="0" w:lastRowFirstColumn="0" w:lastRowLastColumn="0"/>
            <w:tcW w:w="1083" w:type="dxa"/>
          </w:tcPr>
          <w:p w14:paraId="27F05EFD"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901" w:type="dxa"/>
          </w:tcPr>
          <w:p w14:paraId="4B78CC14"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7439EFA2"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gridSpan w:val="2"/>
          </w:tcPr>
          <w:p w14:paraId="6DAB07EB"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8" w:type="dxa"/>
            <w:gridSpan w:val="2"/>
          </w:tcPr>
          <w:p w14:paraId="555BBC21" w14:textId="77777777" w:rsidR="003D3FF3" w:rsidRPr="00F65579" w:rsidRDefault="003D3FF3" w:rsidP="003D3FF3">
            <w:pPr>
              <w:pStyle w:val="Tabletextright"/>
            </w:pPr>
          </w:p>
        </w:tc>
      </w:tr>
      <w:tr w:rsidR="003D3FF3" w:rsidRPr="00F65579" w14:paraId="698AD35D"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188F2691" w14:textId="77777777" w:rsidR="003D3FF3" w:rsidRPr="00F65579" w:rsidRDefault="003D3FF3" w:rsidP="003D3FF3">
            <w:pPr>
              <w:pStyle w:val="Tabletext"/>
            </w:pPr>
            <w:r w:rsidRPr="00F65579">
              <w:t>Conduct biannual surveys to assess the impact of changes to Victorian regulations on business</w:t>
            </w:r>
          </w:p>
          <w:p w14:paraId="46C758ED" w14:textId="77777777" w:rsidR="003D3FF3" w:rsidRPr="00F65579" w:rsidRDefault="003D3FF3" w:rsidP="003D3FF3">
            <w:pPr>
              <w:pStyle w:val="Tabletextnotes"/>
            </w:pPr>
            <w:r w:rsidRPr="00F65579">
              <w:t>The lower 2018</w:t>
            </w:r>
            <w:r w:rsidR="003E7C90" w:rsidRPr="00F65579">
              <w:noBreakHyphen/>
            </w:r>
            <w:r w:rsidRPr="00F65579">
              <w:t>19 actual is due to a decision made to undertake</w:t>
            </w:r>
            <w:r w:rsidR="001C2767" w:rsidRPr="00F65579">
              <w:t xml:space="preserve"> the</w:t>
            </w:r>
            <w:r w:rsidRPr="00F65579">
              <w:t xml:space="preserve"> survey annually. While the annual survey has commenced this quarter, reporting will not occur until Q1 of the next financial year.</w:t>
            </w:r>
          </w:p>
        </w:tc>
        <w:tc>
          <w:tcPr>
            <w:cnfStyle w:val="000010000000" w:firstRow="0" w:lastRow="0" w:firstColumn="0" w:lastColumn="0" w:oddVBand="1" w:evenVBand="0" w:oddHBand="0" w:evenHBand="0" w:firstRowFirstColumn="0" w:firstRowLastColumn="0" w:lastRowFirstColumn="0" w:lastRowLastColumn="0"/>
            <w:tcW w:w="1083" w:type="dxa"/>
          </w:tcPr>
          <w:p w14:paraId="68AB442D"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01" w:type="dxa"/>
          </w:tcPr>
          <w:p w14:paraId="0D636883" w14:textId="77777777" w:rsidR="003D3FF3" w:rsidRPr="00F65579" w:rsidRDefault="003D3FF3" w:rsidP="003D3FF3">
            <w:pPr>
              <w:pStyle w:val="Tabletextright"/>
            </w:pPr>
            <w:r w:rsidRPr="00F65579">
              <w:t>1</w:t>
            </w:r>
          </w:p>
        </w:tc>
        <w:tc>
          <w:tcPr>
            <w:cnfStyle w:val="000010000000" w:firstRow="0" w:lastRow="0" w:firstColumn="0" w:lastColumn="0" w:oddVBand="1" w:evenVBand="0" w:oddHBand="0" w:evenHBand="0" w:firstRowFirstColumn="0" w:firstRowLastColumn="0" w:lastRowFirstColumn="0" w:lastRowLastColumn="0"/>
            <w:tcW w:w="1080" w:type="dxa"/>
          </w:tcPr>
          <w:p w14:paraId="39AD2E3A" w14:textId="77777777" w:rsidR="003D3FF3" w:rsidRPr="00F65579" w:rsidRDefault="003D3FF3" w:rsidP="003D3FF3">
            <w:pPr>
              <w:pStyle w:val="Tabletextright"/>
            </w:pPr>
            <w:r w:rsidRPr="00F65579">
              <w:t>2</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43D3293B" w14:textId="77777777" w:rsidR="003D3FF3" w:rsidRPr="00F65579" w:rsidRDefault="003D3FF3" w:rsidP="003D3FF3">
            <w:pPr>
              <w:pStyle w:val="Tabletextright"/>
            </w:pPr>
            <w:r w:rsidRPr="00F65579">
              <w:t>(50)</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16E1A530" w14:textId="77777777" w:rsidR="003D3FF3" w:rsidRPr="00F65579" w:rsidRDefault="003D3FF3" w:rsidP="003D3FF3">
            <w:pPr>
              <w:pStyle w:val="TargetNotMet50"/>
            </w:pPr>
          </w:p>
        </w:tc>
      </w:tr>
      <w:tr w:rsidR="003D3FF3" w:rsidRPr="00F65579" w14:paraId="5141F837"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0DDB8815" w14:textId="77777777" w:rsidR="003D3FF3" w:rsidRPr="00F65579" w:rsidRDefault="003D3FF3" w:rsidP="003D3FF3">
            <w:pPr>
              <w:pStyle w:val="Tabletext"/>
            </w:pPr>
            <w:r w:rsidRPr="00F65579">
              <w:t xml:space="preserve">Accuracy of estimating State taxation revenue in the State </w:t>
            </w:r>
            <w:r w:rsidR="00297BD8" w:rsidRPr="00F65579">
              <w:t>Budget</w:t>
            </w:r>
          </w:p>
        </w:tc>
        <w:tc>
          <w:tcPr>
            <w:cnfStyle w:val="000010000000" w:firstRow="0" w:lastRow="0" w:firstColumn="0" w:lastColumn="0" w:oddVBand="1" w:evenVBand="0" w:oddHBand="0" w:evenHBand="0" w:firstRowFirstColumn="0" w:firstRowLastColumn="0" w:lastRowFirstColumn="0" w:lastRowLastColumn="0"/>
            <w:tcW w:w="1083" w:type="dxa"/>
          </w:tcPr>
          <w:p w14:paraId="3A003352" w14:textId="77777777" w:rsidR="003D3FF3" w:rsidRPr="00F65579" w:rsidRDefault="003D3FF3" w:rsidP="003D3FF3">
            <w:pPr>
              <w:pStyle w:val="Tabletextcentred"/>
            </w:pPr>
            <w:r w:rsidRPr="00F65579">
              <w:t>percentage variance</w:t>
            </w:r>
          </w:p>
        </w:tc>
        <w:tc>
          <w:tcPr>
            <w:cnfStyle w:val="000001000000" w:firstRow="0" w:lastRow="0" w:firstColumn="0" w:lastColumn="0" w:oddVBand="0" w:evenVBand="1" w:oddHBand="0" w:evenHBand="0" w:firstRowFirstColumn="0" w:firstRowLastColumn="0" w:lastRowFirstColumn="0" w:lastRowLastColumn="0"/>
            <w:tcW w:w="901" w:type="dxa"/>
          </w:tcPr>
          <w:p w14:paraId="34BD9247" w14:textId="77777777" w:rsidR="003D3FF3" w:rsidRPr="00F65579" w:rsidRDefault="003D3FF3" w:rsidP="003D3FF3">
            <w:pPr>
              <w:pStyle w:val="Tabletextright"/>
            </w:pPr>
            <w:r w:rsidRPr="00F65579">
              <w:t>≤5.0</w:t>
            </w:r>
          </w:p>
        </w:tc>
        <w:tc>
          <w:tcPr>
            <w:cnfStyle w:val="000010000000" w:firstRow="0" w:lastRow="0" w:firstColumn="0" w:lastColumn="0" w:oddVBand="1" w:evenVBand="0" w:oddHBand="0" w:evenHBand="0" w:firstRowFirstColumn="0" w:firstRowLastColumn="0" w:lastRowFirstColumn="0" w:lastRowLastColumn="0"/>
            <w:tcW w:w="1080" w:type="dxa"/>
          </w:tcPr>
          <w:p w14:paraId="67A17E30" w14:textId="77777777" w:rsidR="003D3FF3" w:rsidRPr="00F65579" w:rsidRDefault="003D3FF3" w:rsidP="003D3FF3">
            <w:pPr>
              <w:pStyle w:val="Tabletextright"/>
            </w:pPr>
            <w:r w:rsidRPr="00F65579">
              <w:t>≤5.0</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3972F3D2"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0A0086D9" w14:textId="77777777" w:rsidR="003D3FF3" w:rsidRPr="00F65579" w:rsidRDefault="003D3FF3" w:rsidP="003D3FF3">
            <w:pPr>
              <w:pStyle w:val="TargetMet"/>
            </w:pPr>
          </w:p>
        </w:tc>
      </w:tr>
      <w:tr w:rsidR="003D3FF3" w:rsidRPr="00F65579" w14:paraId="0400CDCB"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6ADC3776" w14:textId="77777777" w:rsidR="003D3FF3" w:rsidRPr="00F65579" w:rsidRDefault="003D3FF3" w:rsidP="003D3FF3">
            <w:pPr>
              <w:pStyle w:val="Tabletext"/>
            </w:pPr>
            <w:r w:rsidRPr="00F65579">
              <w:t xml:space="preserve">Accuracy of estimating the employment growth rate in the State </w:t>
            </w:r>
            <w:r w:rsidR="00297BD8" w:rsidRPr="00F65579">
              <w:t>Budget</w:t>
            </w:r>
          </w:p>
          <w:p w14:paraId="1D488FC6" w14:textId="77777777" w:rsidR="003D3FF3" w:rsidRPr="00F65579" w:rsidRDefault="003D3FF3" w:rsidP="003D3FF3">
            <w:pPr>
              <w:pStyle w:val="Tabletextnotes"/>
            </w:pPr>
            <w:r w:rsidRPr="00F65579">
              <w:t>Victoria</w:t>
            </w:r>
            <w:r w:rsidR="00B21A45" w:rsidRPr="00F65579">
              <w:t>’</w:t>
            </w:r>
            <w:r w:rsidRPr="00F65579">
              <w:t xml:space="preserve">s employment growth was stronger than forecast in the </w:t>
            </w:r>
            <w:r w:rsidRPr="00F65579">
              <w:rPr>
                <w:i/>
              </w:rPr>
              <w:t>2018</w:t>
            </w:r>
            <w:r w:rsidR="003E7C90" w:rsidRPr="00F65579">
              <w:rPr>
                <w:i/>
              </w:rPr>
              <w:noBreakHyphen/>
            </w:r>
            <w:r w:rsidRPr="00F65579">
              <w:rPr>
                <w:i/>
              </w:rPr>
              <w:t>19 Budget</w:t>
            </w:r>
            <w:r w:rsidRPr="00F65579">
              <w:t xml:space="preserve"> mostly due to a larger than expected drop in the unemployment rate.</w:t>
            </w:r>
          </w:p>
        </w:tc>
        <w:tc>
          <w:tcPr>
            <w:cnfStyle w:val="000010000000" w:firstRow="0" w:lastRow="0" w:firstColumn="0" w:lastColumn="0" w:oddVBand="1" w:evenVBand="0" w:oddHBand="0" w:evenHBand="0" w:firstRowFirstColumn="0" w:firstRowLastColumn="0" w:lastRowFirstColumn="0" w:lastRowLastColumn="0"/>
            <w:tcW w:w="1083" w:type="dxa"/>
          </w:tcPr>
          <w:p w14:paraId="03C0539C" w14:textId="77777777" w:rsidR="003D3FF3" w:rsidRPr="00F65579" w:rsidRDefault="003D3FF3" w:rsidP="003D3FF3">
            <w:pPr>
              <w:pStyle w:val="Tabletextcentred"/>
            </w:pPr>
            <w:r w:rsidRPr="00F65579">
              <w:t>percentage point variance</w:t>
            </w:r>
          </w:p>
        </w:tc>
        <w:tc>
          <w:tcPr>
            <w:cnfStyle w:val="000001000000" w:firstRow="0" w:lastRow="0" w:firstColumn="0" w:lastColumn="0" w:oddVBand="0" w:evenVBand="1" w:oddHBand="0" w:evenHBand="0" w:firstRowFirstColumn="0" w:firstRowLastColumn="0" w:lastRowFirstColumn="0" w:lastRowLastColumn="0"/>
            <w:tcW w:w="901" w:type="dxa"/>
          </w:tcPr>
          <w:p w14:paraId="04542F63" w14:textId="77777777" w:rsidR="003D3FF3" w:rsidRPr="00F65579" w:rsidRDefault="003D3FF3" w:rsidP="003D3FF3">
            <w:pPr>
              <w:pStyle w:val="Tabletextright"/>
            </w:pPr>
            <w:r w:rsidRPr="00F65579">
              <w:t>1.5</w:t>
            </w:r>
          </w:p>
        </w:tc>
        <w:tc>
          <w:tcPr>
            <w:cnfStyle w:val="000010000000" w:firstRow="0" w:lastRow="0" w:firstColumn="0" w:lastColumn="0" w:oddVBand="1" w:evenVBand="0" w:oddHBand="0" w:evenHBand="0" w:firstRowFirstColumn="0" w:firstRowLastColumn="0" w:lastRowFirstColumn="0" w:lastRowLastColumn="0"/>
            <w:tcW w:w="1080" w:type="dxa"/>
          </w:tcPr>
          <w:p w14:paraId="2CAAA6C8" w14:textId="77777777" w:rsidR="003D3FF3" w:rsidRPr="00F65579" w:rsidRDefault="003D3FF3" w:rsidP="003D3FF3">
            <w:pPr>
              <w:pStyle w:val="Tabletextright"/>
            </w:pPr>
            <w:r w:rsidRPr="00F65579">
              <w:t>≤1.0</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29CD1AE1" w14:textId="77777777" w:rsidR="003D3FF3" w:rsidRPr="00F65579" w:rsidRDefault="003D3FF3" w:rsidP="003D3FF3">
            <w:pPr>
              <w:pStyle w:val="Tabletextright"/>
            </w:pPr>
            <w:r w:rsidRPr="00F65579">
              <w:t>50.0</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3C8CE382" w14:textId="77777777" w:rsidR="003D3FF3" w:rsidRPr="00F65579" w:rsidRDefault="003D3FF3" w:rsidP="00310C52">
            <w:pPr>
              <w:pStyle w:val="TargetNotMet50"/>
            </w:pPr>
          </w:p>
        </w:tc>
      </w:tr>
      <w:tr w:rsidR="003D3FF3" w:rsidRPr="00F65579" w14:paraId="3E41825B"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2DE396E0" w14:textId="77777777" w:rsidR="003D3FF3" w:rsidRPr="00F65579" w:rsidRDefault="003D3FF3" w:rsidP="003D3FF3">
            <w:pPr>
              <w:pStyle w:val="Tabletext"/>
            </w:pPr>
            <w:r w:rsidRPr="00F65579">
              <w:t xml:space="preserve">Accuracy of estimating the </w:t>
            </w:r>
            <w:r w:rsidR="001C2767" w:rsidRPr="00F65579">
              <w:t>GSP</w:t>
            </w:r>
            <w:r w:rsidRPr="00F65579">
              <w:t xml:space="preserve"> rate in the State </w:t>
            </w:r>
            <w:r w:rsidR="00FD419A" w:rsidRPr="00F65579">
              <w:t>Budget</w:t>
            </w:r>
          </w:p>
          <w:p w14:paraId="0F1FD6B6" w14:textId="77777777" w:rsidR="003D3FF3" w:rsidRPr="00F65579" w:rsidRDefault="00D20260" w:rsidP="003D3FF3">
            <w:pPr>
              <w:pStyle w:val="Tabletextnotes"/>
            </w:pPr>
            <w:r w:rsidRPr="00F65579">
              <w:t>The gross state product growth estimate is not yet available. The estimate will be available when the ABS State Accounts are released in November 2019.</w:t>
            </w:r>
          </w:p>
        </w:tc>
        <w:tc>
          <w:tcPr>
            <w:cnfStyle w:val="000010000000" w:firstRow="0" w:lastRow="0" w:firstColumn="0" w:lastColumn="0" w:oddVBand="1" w:evenVBand="0" w:oddHBand="0" w:evenHBand="0" w:firstRowFirstColumn="0" w:firstRowLastColumn="0" w:lastRowFirstColumn="0" w:lastRowLastColumn="0"/>
            <w:tcW w:w="1083" w:type="dxa"/>
          </w:tcPr>
          <w:p w14:paraId="537CB498" w14:textId="77777777" w:rsidR="003D3FF3" w:rsidRPr="00F65579" w:rsidRDefault="003D3FF3" w:rsidP="003D3FF3">
            <w:pPr>
              <w:pStyle w:val="Tabletextcentred"/>
            </w:pPr>
            <w:r w:rsidRPr="00F65579">
              <w:t>percentage point variance</w:t>
            </w:r>
          </w:p>
        </w:tc>
        <w:tc>
          <w:tcPr>
            <w:cnfStyle w:val="000001000000" w:firstRow="0" w:lastRow="0" w:firstColumn="0" w:lastColumn="0" w:oddVBand="0" w:evenVBand="1" w:oddHBand="0" w:evenHBand="0" w:firstRowFirstColumn="0" w:firstRowLastColumn="0" w:lastRowFirstColumn="0" w:lastRowLastColumn="0"/>
            <w:tcW w:w="901" w:type="dxa"/>
          </w:tcPr>
          <w:p w14:paraId="72291910" w14:textId="77777777" w:rsidR="003D3FF3" w:rsidRPr="00F65579" w:rsidRDefault="007A37C4" w:rsidP="003D3FF3">
            <w:pPr>
              <w:pStyle w:val="Tabletextright"/>
            </w:pPr>
            <w:r w:rsidRPr="00F65579">
              <w:t>n/a</w:t>
            </w:r>
          </w:p>
        </w:tc>
        <w:tc>
          <w:tcPr>
            <w:cnfStyle w:val="000010000000" w:firstRow="0" w:lastRow="0" w:firstColumn="0" w:lastColumn="0" w:oddVBand="1" w:evenVBand="0" w:oddHBand="0" w:evenHBand="0" w:firstRowFirstColumn="0" w:firstRowLastColumn="0" w:lastRowFirstColumn="0" w:lastRowLastColumn="0"/>
            <w:tcW w:w="1080" w:type="dxa"/>
          </w:tcPr>
          <w:p w14:paraId="2DB35F98" w14:textId="77777777" w:rsidR="003D3FF3" w:rsidRPr="00F65579" w:rsidRDefault="003D3FF3" w:rsidP="003D3FF3">
            <w:pPr>
              <w:pStyle w:val="Tabletextright"/>
            </w:pPr>
            <w:r w:rsidRPr="00F65579">
              <w:t>≤1.0</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55670988" w14:textId="77777777" w:rsidR="003D3FF3" w:rsidRPr="00F65579" w:rsidRDefault="007A37C4" w:rsidP="003D3FF3">
            <w:pPr>
              <w:pStyle w:val="Tabletextright"/>
            </w:pPr>
            <w:r w:rsidRPr="00F65579">
              <w:t>n/a</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6CE592E6" w14:textId="77777777" w:rsidR="003D3FF3" w:rsidRPr="00F65579" w:rsidRDefault="007A37C4" w:rsidP="003D3FF3">
            <w:pPr>
              <w:pStyle w:val="Tabletextright"/>
            </w:pPr>
            <w:r w:rsidRPr="00F65579">
              <w:t>n/a</w:t>
            </w:r>
          </w:p>
        </w:tc>
      </w:tr>
      <w:tr w:rsidR="003D3FF3" w:rsidRPr="00F65579" w14:paraId="002E869A"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7232C030" w14:textId="77777777" w:rsidR="003D3FF3" w:rsidRPr="00F65579" w:rsidRDefault="003D3FF3" w:rsidP="003D3FF3">
            <w:pPr>
              <w:pStyle w:val="Tabletext"/>
            </w:pPr>
            <w:r w:rsidRPr="00F65579">
              <w:t>Business processes maintained to retain ISO 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1083" w:type="dxa"/>
          </w:tcPr>
          <w:p w14:paraId="2003D731"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901" w:type="dxa"/>
          </w:tcPr>
          <w:p w14:paraId="4E63400D"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1080" w:type="dxa"/>
          </w:tcPr>
          <w:p w14:paraId="509D16FA"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35875002"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231538BE" w14:textId="77777777" w:rsidR="003D3FF3" w:rsidRPr="00F65579" w:rsidRDefault="003D3FF3" w:rsidP="003D3FF3">
            <w:pPr>
              <w:pStyle w:val="TargetMet"/>
            </w:pPr>
          </w:p>
        </w:tc>
      </w:tr>
      <w:tr w:rsidR="003D3FF3" w:rsidRPr="00F65579" w14:paraId="0627DAD0"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13EE708E" w14:textId="77777777" w:rsidR="003D3FF3" w:rsidRPr="00F65579" w:rsidRDefault="003D3FF3" w:rsidP="003D3FF3">
            <w:pPr>
              <w:pStyle w:val="Tabletextmeasure"/>
            </w:pPr>
            <w:r w:rsidRPr="00F65579">
              <w:t>Timeliness</w:t>
            </w:r>
          </w:p>
        </w:tc>
        <w:tc>
          <w:tcPr>
            <w:cnfStyle w:val="000010000000" w:firstRow="0" w:lastRow="0" w:firstColumn="0" w:lastColumn="0" w:oddVBand="1" w:evenVBand="0" w:oddHBand="0" w:evenHBand="0" w:firstRowFirstColumn="0" w:firstRowLastColumn="0" w:lastRowFirstColumn="0" w:lastRowLastColumn="0"/>
            <w:tcW w:w="1083" w:type="dxa"/>
          </w:tcPr>
          <w:p w14:paraId="3D60AA50"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901" w:type="dxa"/>
          </w:tcPr>
          <w:p w14:paraId="4072A625"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095CB8C1"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gridSpan w:val="2"/>
          </w:tcPr>
          <w:p w14:paraId="45287963"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8" w:type="dxa"/>
            <w:gridSpan w:val="2"/>
          </w:tcPr>
          <w:p w14:paraId="3CC5AA6D" w14:textId="77777777" w:rsidR="003D3FF3" w:rsidRPr="00F65579" w:rsidRDefault="003D3FF3" w:rsidP="003D3FF3">
            <w:pPr>
              <w:pStyle w:val="Tabletextright"/>
            </w:pPr>
          </w:p>
        </w:tc>
      </w:tr>
      <w:tr w:rsidR="003D3FF3" w:rsidRPr="00F65579" w14:paraId="4A3A8CD1"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42020E6A" w14:textId="77777777" w:rsidR="003D3FF3" w:rsidRPr="00F65579" w:rsidRDefault="003D3FF3" w:rsidP="003D3FF3">
            <w:pPr>
              <w:pStyle w:val="Tabletext"/>
            </w:pPr>
            <w:r w:rsidRPr="00F65579">
              <w:t>Briefings on key Australian Bureau of Statistics economic data on day of release</w:t>
            </w:r>
          </w:p>
        </w:tc>
        <w:tc>
          <w:tcPr>
            <w:cnfStyle w:val="000010000000" w:firstRow="0" w:lastRow="0" w:firstColumn="0" w:lastColumn="0" w:oddVBand="1" w:evenVBand="0" w:oddHBand="0" w:evenHBand="0" w:firstRowFirstColumn="0" w:firstRowLastColumn="0" w:lastRowFirstColumn="0" w:lastRowLastColumn="0"/>
            <w:tcW w:w="1083" w:type="dxa"/>
          </w:tcPr>
          <w:p w14:paraId="63EFE2D4"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901" w:type="dxa"/>
          </w:tcPr>
          <w:p w14:paraId="04DDD58E"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1080" w:type="dxa"/>
          </w:tcPr>
          <w:p w14:paraId="4D5669B3"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0721CBF3"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3699ED8A" w14:textId="77777777" w:rsidR="003D3FF3" w:rsidRPr="00F65579" w:rsidRDefault="003D3FF3" w:rsidP="003D3FF3">
            <w:pPr>
              <w:pStyle w:val="TargetMet"/>
            </w:pPr>
          </w:p>
        </w:tc>
      </w:tr>
      <w:tr w:rsidR="003D3FF3" w:rsidRPr="00F65579" w14:paraId="229CC8FB" w14:textId="77777777" w:rsidTr="008161B0">
        <w:trPr>
          <w:trHeight w:val="745"/>
        </w:trPr>
        <w:tc>
          <w:tcPr>
            <w:cnfStyle w:val="001000000000" w:firstRow="0" w:lastRow="0" w:firstColumn="1" w:lastColumn="0" w:oddVBand="0" w:evenVBand="0" w:oddHBand="0" w:evenHBand="0" w:firstRowFirstColumn="0" w:firstRowLastColumn="0" w:lastRowFirstColumn="0" w:lastRowLastColumn="0"/>
            <w:tcW w:w="3682" w:type="dxa"/>
          </w:tcPr>
          <w:p w14:paraId="433904EB" w14:textId="77777777" w:rsidR="003D3FF3" w:rsidRPr="00F65579" w:rsidRDefault="003D3FF3" w:rsidP="002B1F32">
            <w:pPr>
              <w:pStyle w:val="Tabletext"/>
            </w:pPr>
            <w:r w:rsidRPr="00F65579">
              <w:t>Respond to correspondence within agreed timeframes</w:t>
            </w:r>
          </w:p>
          <w:p w14:paraId="7D7E80C9" w14:textId="77777777" w:rsidR="003D3FF3" w:rsidRPr="00F65579" w:rsidRDefault="003D3FF3" w:rsidP="003D3FF3">
            <w:pPr>
              <w:pStyle w:val="Tabletextnotes"/>
            </w:pPr>
            <w:r w:rsidRPr="00F65579">
              <w:t>The higher 2018</w:t>
            </w:r>
            <w:r w:rsidR="003E7C90" w:rsidRPr="00F65579">
              <w:noBreakHyphen/>
            </w:r>
            <w:r w:rsidRPr="00F65579">
              <w:t xml:space="preserve">19 actual result reflects </w:t>
            </w:r>
            <w:r w:rsidR="00A17602" w:rsidRPr="00F65579">
              <w:t xml:space="preserve">a </w:t>
            </w:r>
            <w:r w:rsidRPr="00F65579">
              <w:t>commitment to meeting the agreed timeframes for responding to correspondence.</w:t>
            </w:r>
          </w:p>
        </w:tc>
        <w:tc>
          <w:tcPr>
            <w:cnfStyle w:val="000010000000" w:firstRow="0" w:lastRow="0" w:firstColumn="0" w:lastColumn="0" w:oddVBand="1" w:evenVBand="0" w:oddHBand="0" w:evenHBand="0" w:firstRowFirstColumn="0" w:firstRowLastColumn="0" w:lastRowFirstColumn="0" w:lastRowLastColumn="0"/>
            <w:tcW w:w="1083" w:type="dxa"/>
          </w:tcPr>
          <w:p w14:paraId="791FA1EB"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901" w:type="dxa"/>
          </w:tcPr>
          <w:p w14:paraId="4D939ACC" w14:textId="77777777" w:rsidR="003D3FF3" w:rsidRPr="00F65579" w:rsidRDefault="003D3FF3" w:rsidP="003D3FF3">
            <w:pPr>
              <w:pStyle w:val="Tabletextright"/>
            </w:pPr>
            <w:r w:rsidRPr="00F65579">
              <w:t>92</w:t>
            </w:r>
          </w:p>
        </w:tc>
        <w:tc>
          <w:tcPr>
            <w:cnfStyle w:val="000010000000" w:firstRow="0" w:lastRow="0" w:firstColumn="0" w:lastColumn="0" w:oddVBand="1" w:evenVBand="0" w:oddHBand="0" w:evenHBand="0" w:firstRowFirstColumn="0" w:firstRowLastColumn="0" w:lastRowFirstColumn="0" w:lastRowLastColumn="0"/>
            <w:tcW w:w="1080" w:type="dxa"/>
          </w:tcPr>
          <w:p w14:paraId="32A669A3" w14:textId="77777777" w:rsidR="003D3FF3" w:rsidRPr="00F65579" w:rsidRDefault="003D3FF3" w:rsidP="003D3FF3">
            <w:pPr>
              <w:pStyle w:val="Tabletextright"/>
            </w:pPr>
            <w:r w:rsidRPr="00F65579">
              <w:t>85</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352F70C6" w14:textId="77777777" w:rsidR="003D3FF3" w:rsidRPr="00F65579" w:rsidRDefault="003D3FF3" w:rsidP="003D3FF3">
            <w:pPr>
              <w:pStyle w:val="Tabletextright"/>
            </w:pPr>
            <w:r w:rsidRPr="00F65579">
              <w:t>8.0</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78063E9B" w14:textId="77777777" w:rsidR="003D3FF3" w:rsidRPr="00F65579" w:rsidRDefault="003D3FF3" w:rsidP="003D3FF3">
            <w:pPr>
              <w:pStyle w:val="TargetMet"/>
            </w:pPr>
          </w:p>
        </w:tc>
      </w:tr>
      <w:tr w:rsidR="003D3FF3" w:rsidRPr="00F65579" w14:paraId="7BE44825"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73D704A5" w14:textId="77777777" w:rsidR="003D3FF3" w:rsidRPr="00F65579" w:rsidRDefault="003D3FF3" w:rsidP="003D3FF3">
            <w:pPr>
              <w:pStyle w:val="Tabletext"/>
            </w:pPr>
            <w:r w:rsidRPr="00F65579">
              <w:t xml:space="preserve">Completion of assessment of </w:t>
            </w:r>
            <w:r w:rsidR="001C2767" w:rsidRPr="00F65579">
              <w:t xml:space="preserve">RISs </w:t>
            </w:r>
            <w:r w:rsidRPr="00F65579">
              <w:t xml:space="preserve">and </w:t>
            </w:r>
            <w:r w:rsidR="001C2767" w:rsidRPr="00F65579">
              <w:t xml:space="preserve">LIAs </w:t>
            </w:r>
            <w:r w:rsidRPr="00F65579">
              <w:t>within agreed timeframes</w:t>
            </w:r>
          </w:p>
        </w:tc>
        <w:tc>
          <w:tcPr>
            <w:cnfStyle w:val="000010000000" w:firstRow="0" w:lastRow="0" w:firstColumn="0" w:lastColumn="0" w:oddVBand="1" w:evenVBand="0" w:oddHBand="0" w:evenHBand="0" w:firstRowFirstColumn="0" w:firstRowLastColumn="0" w:lastRowFirstColumn="0" w:lastRowLastColumn="0"/>
            <w:tcW w:w="1083" w:type="dxa"/>
          </w:tcPr>
          <w:p w14:paraId="1ADA2860"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901" w:type="dxa"/>
          </w:tcPr>
          <w:p w14:paraId="3E4BBD39"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1080" w:type="dxa"/>
          </w:tcPr>
          <w:p w14:paraId="7AA6FF15"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7394BE7D"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2C5CB6F9" w14:textId="77777777" w:rsidR="003D3FF3" w:rsidRPr="00F65579" w:rsidRDefault="003D3FF3" w:rsidP="005C59FA">
            <w:pPr>
              <w:pStyle w:val="TargetMet"/>
            </w:pPr>
          </w:p>
        </w:tc>
      </w:tr>
      <w:tr w:rsidR="003D3FF3" w:rsidRPr="00F65579" w14:paraId="387B0D2B"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7FB09D89" w14:textId="77777777" w:rsidR="003D3FF3" w:rsidRPr="00F65579" w:rsidRDefault="003D3FF3" w:rsidP="003D3FF3">
            <w:pPr>
              <w:pStyle w:val="Tabletextmeasure"/>
            </w:pPr>
            <w:r w:rsidRPr="00F65579">
              <w:t>Cost</w:t>
            </w:r>
          </w:p>
        </w:tc>
        <w:tc>
          <w:tcPr>
            <w:cnfStyle w:val="000010000000" w:firstRow="0" w:lastRow="0" w:firstColumn="0" w:lastColumn="0" w:oddVBand="1" w:evenVBand="0" w:oddHBand="0" w:evenHBand="0" w:firstRowFirstColumn="0" w:firstRowLastColumn="0" w:lastRowFirstColumn="0" w:lastRowLastColumn="0"/>
            <w:tcW w:w="1083" w:type="dxa"/>
          </w:tcPr>
          <w:p w14:paraId="359898C4"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901" w:type="dxa"/>
          </w:tcPr>
          <w:p w14:paraId="3A2964C1"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610B19E0"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gridSpan w:val="2"/>
          </w:tcPr>
          <w:p w14:paraId="01EC9772"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8" w:type="dxa"/>
            <w:gridSpan w:val="2"/>
          </w:tcPr>
          <w:p w14:paraId="6C7AA78F" w14:textId="77777777" w:rsidR="003D3FF3" w:rsidRPr="00F65579" w:rsidRDefault="003D3FF3" w:rsidP="003D3FF3">
            <w:pPr>
              <w:pStyle w:val="Tabletextright"/>
            </w:pPr>
          </w:p>
        </w:tc>
      </w:tr>
      <w:tr w:rsidR="003D3FF3" w:rsidRPr="00F65579" w14:paraId="0040A796" w14:textId="77777777" w:rsidTr="008161B0">
        <w:tc>
          <w:tcPr>
            <w:cnfStyle w:val="001000000000" w:firstRow="0" w:lastRow="0" w:firstColumn="1" w:lastColumn="0" w:oddVBand="0" w:evenVBand="0" w:oddHBand="0" w:evenHBand="0" w:firstRowFirstColumn="0" w:firstRowLastColumn="0" w:lastRowFirstColumn="0" w:lastRowLastColumn="0"/>
            <w:tcW w:w="3682" w:type="dxa"/>
          </w:tcPr>
          <w:p w14:paraId="63B4EA88" w14:textId="77777777" w:rsidR="003D3FF3" w:rsidRPr="00F65579" w:rsidRDefault="003D3FF3" w:rsidP="003D3FF3">
            <w:pPr>
              <w:pStyle w:val="Tabletext"/>
            </w:pPr>
            <w:r w:rsidRPr="00F65579">
              <w:t>Total output cost</w:t>
            </w:r>
          </w:p>
          <w:p w14:paraId="2E96614A" w14:textId="77777777" w:rsidR="003D3FF3" w:rsidRPr="00F65579" w:rsidRDefault="003D3FF3" w:rsidP="003D3FF3">
            <w:pPr>
              <w:pStyle w:val="Tabletextnotes"/>
            </w:pPr>
            <w:r w:rsidRPr="00F65579">
              <w:t>The higher 2018</w:t>
            </w:r>
            <w:r w:rsidR="003E7C90" w:rsidRPr="00F65579">
              <w:noBreakHyphen/>
            </w:r>
            <w:r w:rsidRPr="00F65579">
              <w:t>19 actual reflects one</w:t>
            </w:r>
            <w:r w:rsidR="003E7C90" w:rsidRPr="00F65579">
              <w:noBreakHyphen/>
            </w:r>
            <w:r w:rsidRPr="00F65579">
              <w:t>off funding for the review of building and planning process and system functions, cost allocation relating to DTF ICT uplift and internal reprioritisation of resources from other outputs.</w:t>
            </w:r>
          </w:p>
        </w:tc>
        <w:tc>
          <w:tcPr>
            <w:cnfStyle w:val="000010000000" w:firstRow="0" w:lastRow="0" w:firstColumn="0" w:lastColumn="0" w:oddVBand="1" w:evenVBand="0" w:oddHBand="0" w:evenHBand="0" w:firstRowFirstColumn="0" w:firstRowLastColumn="0" w:lastRowFirstColumn="0" w:lastRowLastColumn="0"/>
            <w:tcW w:w="1083" w:type="dxa"/>
          </w:tcPr>
          <w:p w14:paraId="5A1F0D5A" w14:textId="77777777" w:rsidR="003D3FF3" w:rsidRPr="00F65579" w:rsidRDefault="003D3FF3" w:rsidP="003D3FF3">
            <w:pPr>
              <w:pStyle w:val="Tabletextcentred"/>
            </w:pPr>
            <w:r w:rsidRPr="00F65579">
              <w:t>$ million</w:t>
            </w:r>
          </w:p>
        </w:tc>
        <w:tc>
          <w:tcPr>
            <w:cnfStyle w:val="000001000000" w:firstRow="0" w:lastRow="0" w:firstColumn="0" w:lastColumn="0" w:oddVBand="0" w:evenVBand="1" w:oddHBand="0" w:evenHBand="0" w:firstRowFirstColumn="0" w:firstRowLastColumn="0" w:lastRowFirstColumn="0" w:lastRowLastColumn="0"/>
            <w:tcW w:w="901" w:type="dxa"/>
          </w:tcPr>
          <w:p w14:paraId="74501BBF" w14:textId="77777777" w:rsidR="003D3FF3" w:rsidRPr="00F65579" w:rsidRDefault="003D3FF3" w:rsidP="003D3FF3">
            <w:pPr>
              <w:pStyle w:val="Tabletextright"/>
            </w:pPr>
            <w:r w:rsidRPr="00F65579">
              <w:t>31.0</w:t>
            </w:r>
          </w:p>
        </w:tc>
        <w:tc>
          <w:tcPr>
            <w:cnfStyle w:val="000010000000" w:firstRow="0" w:lastRow="0" w:firstColumn="0" w:lastColumn="0" w:oddVBand="1" w:evenVBand="0" w:oddHBand="0" w:evenHBand="0" w:firstRowFirstColumn="0" w:firstRowLastColumn="0" w:lastRowFirstColumn="0" w:lastRowLastColumn="0"/>
            <w:tcW w:w="1080" w:type="dxa"/>
          </w:tcPr>
          <w:p w14:paraId="4045575D" w14:textId="77777777" w:rsidR="003D3FF3" w:rsidRPr="00F65579" w:rsidRDefault="003D3FF3" w:rsidP="003D3FF3">
            <w:pPr>
              <w:pStyle w:val="Tabletextright"/>
            </w:pPr>
            <w:r w:rsidRPr="00F65579">
              <w:t>27.1</w:t>
            </w:r>
          </w:p>
        </w:tc>
        <w:tc>
          <w:tcPr>
            <w:cnfStyle w:val="000001000000" w:firstRow="0" w:lastRow="0" w:firstColumn="0" w:lastColumn="0" w:oddVBand="0" w:evenVBand="1" w:oddHBand="0" w:evenHBand="0" w:firstRowFirstColumn="0" w:firstRowLastColumn="0" w:lastRowFirstColumn="0" w:lastRowLastColumn="0"/>
            <w:tcW w:w="1349" w:type="dxa"/>
            <w:gridSpan w:val="2"/>
          </w:tcPr>
          <w:p w14:paraId="3F3550B2" w14:textId="77777777" w:rsidR="003D3FF3" w:rsidRPr="00F65579" w:rsidRDefault="003D3FF3" w:rsidP="003D3FF3">
            <w:pPr>
              <w:pStyle w:val="Tabletextright"/>
            </w:pPr>
            <w:r w:rsidRPr="00F65579">
              <w:t>14.4</w:t>
            </w:r>
          </w:p>
        </w:tc>
        <w:tc>
          <w:tcPr>
            <w:cnfStyle w:val="000010000000" w:firstRow="0" w:lastRow="0" w:firstColumn="0" w:lastColumn="0" w:oddVBand="1" w:evenVBand="0" w:oddHBand="0" w:evenHBand="0" w:firstRowFirstColumn="0" w:firstRowLastColumn="0" w:lastRowFirstColumn="0" w:lastRowLastColumn="0"/>
            <w:tcW w:w="908" w:type="dxa"/>
            <w:gridSpan w:val="2"/>
          </w:tcPr>
          <w:p w14:paraId="7B658232" w14:textId="77777777" w:rsidR="003D3FF3" w:rsidRPr="00F65579" w:rsidRDefault="003D3FF3" w:rsidP="005C59FA">
            <w:pPr>
              <w:pStyle w:val="TargetMet"/>
            </w:pPr>
          </w:p>
        </w:tc>
      </w:tr>
    </w:tbl>
    <w:p w14:paraId="4B69DCDD" w14:textId="77777777" w:rsidR="003D3FF3" w:rsidRPr="00F65579" w:rsidRDefault="003D3FF3" w:rsidP="003D3FF3"/>
    <w:p w14:paraId="374AED0B" w14:textId="77777777" w:rsidR="003D3FF3" w:rsidRPr="00F65579" w:rsidRDefault="003D3FF3" w:rsidP="003D3FF3">
      <w:pPr>
        <w:pStyle w:val="Heading30"/>
        <w:pageBreakBefore/>
      </w:pPr>
      <w:r w:rsidRPr="00F65579">
        <w:lastRenderedPageBreak/>
        <w:t>Economic Regulatory Services</w:t>
      </w:r>
    </w:p>
    <w:p w14:paraId="5074904B" w14:textId="77777777" w:rsidR="003D3FF3" w:rsidRPr="00F65579" w:rsidRDefault="003D3FF3" w:rsidP="003D3FF3">
      <w:pPr>
        <w:rPr>
          <w:rFonts w:cstheme="minorHAnsi"/>
        </w:rPr>
      </w:pPr>
      <w:r w:rsidRPr="00F65579">
        <w:rPr>
          <w:rFonts w:cstheme="minorHAnsi"/>
        </w:rPr>
        <w:t>This output provides economic regulation of utilities and other specified markets in Victoria to protect the long</w:t>
      </w:r>
      <w:r w:rsidR="003E7C90" w:rsidRPr="00F65579">
        <w:rPr>
          <w:rFonts w:cstheme="minorHAnsi"/>
        </w:rPr>
        <w:noBreakHyphen/>
      </w:r>
      <w:r w:rsidRPr="00F65579">
        <w:rPr>
          <w:rFonts w:cstheme="minorHAnsi"/>
        </w:rPr>
        <w:t>term interests of Victorian consumers with regard to price, quality, reliability and efficiency of essential services. By providing these services, this output contributes to the Departmental objective to strengthen Victoria</w:t>
      </w:r>
      <w:r w:rsidR="00B21A45" w:rsidRPr="00F65579">
        <w:rPr>
          <w:rFonts w:cstheme="minorHAnsi"/>
        </w:rPr>
        <w:t>’</w:t>
      </w:r>
      <w:r w:rsidRPr="00F65579">
        <w:rPr>
          <w:rFonts w:cstheme="minorHAnsi"/>
        </w:rPr>
        <w:t>s economic performance.</w:t>
      </w:r>
    </w:p>
    <w:p w14:paraId="22D06A29" w14:textId="77777777" w:rsidR="003D3FF3" w:rsidRPr="00F65579" w:rsidRDefault="003D3FF3" w:rsidP="003B7B66">
      <w:pPr>
        <w:pStyle w:val="Notes"/>
        <w:spacing w:before="0" w:after="0"/>
      </w:pPr>
    </w:p>
    <w:tbl>
      <w:tblPr>
        <w:tblStyle w:val="AnnualReportfinancialtable"/>
        <w:tblW w:w="9003" w:type="dxa"/>
        <w:tblLayout w:type="fixed"/>
        <w:tblLook w:val="0280" w:firstRow="0" w:lastRow="0" w:firstColumn="1" w:lastColumn="0" w:noHBand="1" w:noVBand="0"/>
      </w:tblPr>
      <w:tblGrid>
        <w:gridCol w:w="3683"/>
        <w:gridCol w:w="994"/>
        <w:gridCol w:w="990"/>
        <w:gridCol w:w="1080"/>
        <w:gridCol w:w="1349"/>
        <w:gridCol w:w="907"/>
      </w:tblGrid>
      <w:tr w:rsidR="003D3FF3" w:rsidRPr="00F65579" w14:paraId="1B5DFDEE"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3085635D" w14:textId="77777777" w:rsidR="003D3FF3" w:rsidRPr="00F65579" w:rsidRDefault="003D3FF3" w:rsidP="003D3FF3">
            <w:pPr>
              <w:rPr>
                <w:rFonts w:cstheme="minorHAnsi"/>
                <w:b/>
                <w:szCs w:val="17"/>
              </w:rPr>
            </w:pPr>
            <w:r w:rsidRPr="00F65579">
              <w:rPr>
                <w:rFonts w:cstheme="minorHAnsi"/>
                <w:b/>
                <w:szCs w:val="17"/>
              </w:rPr>
              <w:t>Performance measures</w:t>
            </w:r>
          </w:p>
        </w:tc>
        <w:tc>
          <w:tcPr>
            <w:cnfStyle w:val="000010000000" w:firstRow="0" w:lastRow="0" w:firstColumn="0" w:lastColumn="0" w:oddVBand="1" w:evenVBand="0" w:oddHBand="0" w:evenHBand="0" w:firstRowFirstColumn="0" w:firstRowLastColumn="0" w:lastRowFirstColumn="0" w:lastRowLastColumn="0"/>
            <w:tcW w:w="994" w:type="dxa"/>
          </w:tcPr>
          <w:p w14:paraId="0841B0AB" w14:textId="77777777" w:rsidR="003D3FF3" w:rsidRPr="00F65579" w:rsidRDefault="003D3FF3" w:rsidP="003D3FF3">
            <w:pPr>
              <w:jc w:val="center"/>
              <w:rPr>
                <w:rFonts w:cstheme="minorHAnsi"/>
                <w:b/>
                <w:szCs w:val="17"/>
              </w:rPr>
            </w:pPr>
            <w:r w:rsidRPr="00F65579">
              <w:rPr>
                <w:rFonts w:cstheme="minorHAnsi"/>
                <w:b/>
                <w:szCs w:val="17"/>
              </w:rPr>
              <w:t xml:space="preserve">Unit of </w:t>
            </w:r>
            <w:r w:rsidRPr="00F65579">
              <w:rPr>
                <w:rFonts w:cstheme="minorHAnsi"/>
                <w:b/>
                <w:szCs w:val="17"/>
              </w:rPr>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5B234758"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actual</w:t>
            </w:r>
          </w:p>
        </w:tc>
        <w:tc>
          <w:tcPr>
            <w:cnfStyle w:val="000010000000" w:firstRow="0" w:lastRow="0" w:firstColumn="0" w:lastColumn="0" w:oddVBand="1" w:evenVBand="0" w:oddHBand="0" w:evenHBand="0" w:firstRowFirstColumn="0" w:firstRowLastColumn="0" w:lastRowFirstColumn="0" w:lastRowLastColumn="0"/>
            <w:tcW w:w="1080" w:type="dxa"/>
          </w:tcPr>
          <w:p w14:paraId="7374CFC9"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target</w:t>
            </w:r>
          </w:p>
        </w:tc>
        <w:tc>
          <w:tcPr>
            <w:cnfStyle w:val="000001000000" w:firstRow="0" w:lastRow="0" w:firstColumn="0" w:lastColumn="0" w:oddVBand="0" w:evenVBand="1" w:oddHBand="0" w:evenHBand="0" w:firstRowFirstColumn="0" w:firstRowLastColumn="0" w:lastRowFirstColumn="0" w:lastRowLastColumn="0"/>
            <w:tcW w:w="1349" w:type="dxa"/>
          </w:tcPr>
          <w:p w14:paraId="63544389" w14:textId="77777777" w:rsidR="003D3FF3" w:rsidRPr="00F65579" w:rsidRDefault="003D3FF3" w:rsidP="003D3FF3">
            <w:pPr>
              <w:rPr>
                <w:rFonts w:cstheme="minorHAnsi"/>
                <w:b/>
                <w:szCs w:val="17"/>
              </w:rPr>
            </w:pPr>
            <w:r w:rsidRPr="00F65579">
              <w:rPr>
                <w:rFonts w:cstheme="minorHAnsi"/>
                <w:b/>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7" w:type="dxa"/>
          </w:tcPr>
          <w:p w14:paraId="32AFBFCE" w14:textId="77777777" w:rsidR="003D3FF3" w:rsidRPr="00F65579" w:rsidRDefault="003D3FF3" w:rsidP="003D3FF3">
            <w:pPr>
              <w:rPr>
                <w:rFonts w:cstheme="minorHAnsi"/>
                <w:b/>
                <w:szCs w:val="17"/>
              </w:rPr>
            </w:pPr>
            <w:r w:rsidRPr="00F65579">
              <w:rPr>
                <w:rFonts w:cstheme="minorHAnsi"/>
                <w:b/>
                <w:szCs w:val="17"/>
              </w:rPr>
              <w:t xml:space="preserve">Result </w:t>
            </w:r>
          </w:p>
        </w:tc>
      </w:tr>
      <w:tr w:rsidR="003D3FF3" w:rsidRPr="00F65579" w14:paraId="4763AB20"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7FE360DC" w14:textId="77777777" w:rsidR="003D3FF3" w:rsidRPr="00F65579" w:rsidRDefault="003D3FF3" w:rsidP="003D3FF3">
            <w:pPr>
              <w:pStyle w:val="Tabletextmeasure"/>
            </w:pPr>
            <w:r w:rsidRPr="00F65579">
              <w:t>Quantity</w:t>
            </w:r>
          </w:p>
        </w:tc>
        <w:tc>
          <w:tcPr>
            <w:cnfStyle w:val="000010000000" w:firstRow="0" w:lastRow="0" w:firstColumn="0" w:lastColumn="0" w:oddVBand="1" w:evenVBand="0" w:oddHBand="0" w:evenHBand="0" w:firstRowFirstColumn="0" w:firstRowLastColumn="0" w:lastRowFirstColumn="0" w:lastRowLastColumn="0"/>
            <w:tcW w:w="994" w:type="dxa"/>
          </w:tcPr>
          <w:p w14:paraId="5107CA1D"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32E18D7B"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11FD8473"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45CEDE4F"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2C334ED2" w14:textId="77777777" w:rsidR="003D3FF3" w:rsidRPr="00F65579" w:rsidRDefault="003D3FF3" w:rsidP="003D3FF3">
            <w:pPr>
              <w:pStyle w:val="Tabletextright"/>
            </w:pPr>
          </w:p>
        </w:tc>
      </w:tr>
      <w:tr w:rsidR="003D3FF3" w:rsidRPr="00F65579" w14:paraId="2A904118"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55A8C67C" w14:textId="77777777" w:rsidR="003D3FF3" w:rsidRPr="00F65579" w:rsidRDefault="003D3FF3" w:rsidP="003D3FF3">
            <w:pPr>
              <w:pStyle w:val="Tabletext"/>
            </w:pPr>
            <w:r w:rsidRPr="00F65579">
              <w:t>New or revised regulatory instruments issued</w:t>
            </w:r>
          </w:p>
          <w:p w14:paraId="46D37769" w14:textId="77777777" w:rsidR="003D3FF3" w:rsidRPr="00F65579" w:rsidRDefault="003D3FF3" w:rsidP="003D3FF3">
            <w:pPr>
              <w:pStyle w:val="Tabletextnotes"/>
            </w:pPr>
            <w:r w:rsidRPr="00F65579">
              <w:t>The 2018</w:t>
            </w:r>
            <w:r w:rsidR="003E7C90" w:rsidRPr="00F65579">
              <w:noBreakHyphen/>
            </w:r>
            <w:r w:rsidRPr="00F65579">
              <w:t>19 actual result is higher than target due to a higher number of new or revised regulatory instruments being issued than originally anticipated.</w:t>
            </w:r>
          </w:p>
        </w:tc>
        <w:tc>
          <w:tcPr>
            <w:cnfStyle w:val="000010000000" w:firstRow="0" w:lastRow="0" w:firstColumn="0" w:lastColumn="0" w:oddVBand="1" w:evenVBand="0" w:oddHBand="0" w:evenHBand="0" w:firstRowFirstColumn="0" w:firstRowLastColumn="0" w:lastRowFirstColumn="0" w:lastRowLastColumn="0"/>
            <w:tcW w:w="994" w:type="dxa"/>
          </w:tcPr>
          <w:p w14:paraId="3998D45B"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90" w:type="dxa"/>
          </w:tcPr>
          <w:p w14:paraId="37177F66" w14:textId="77777777" w:rsidR="003D3FF3" w:rsidRPr="00F65579" w:rsidRDefault="003D3FF3" w:rsidP="003D3FF3">
            <w:pPr>
              <w:pStyle w:val="Tabletextright"/>
            </w:pPr>
            <w:r w:rsidRPr="00F65579">
              <w:t>16</w:t>
            </w:r>
          </w:p>
        </w:tc>
        <w:tc>
          <w:tcPr>
            <w:cnfStyle w:val="000010000000" w:firstRow="0" w:lastRow="0" w:firstColumn="0" w:lastColumn="0" w:oddVBand="1" w:evenVBand="0" w:oddHBand="0" w:evenHBand="0" w:firstRowFirstColumn="0" w:firstRowLastColumn="0" w:lastRowFirstColumn="0" w:lastRowLastColumn="0"/>
            <w:tcW w:w="1080" w:type="dxa"/>
          </w:tcPr>
          <w:p w14:paraId="1B7F4BD1" w14:textId="77777777" w:rsidR="003D3FF3" w:rsidRPr="00F65579" w:rsidRDefault="003D3FF3" w:rsidP="003D3FF3">
            <w:pPr>
              <w:pStyle w:val="Tabletextright"/>
            </w:pPr>
            <w:r w:rsidRPr="00F65579">
              <w:t>6</w:t>
            </w:r>
          </w:p>
        </w:tc>
        <w:tc>
          <w:tcPr>
            <w:cnfStyle w:val="000001000000" w:firstRow="0" w:lastRow="0" w:firstColumn="0" w:lastColumn="0" w:oddVBand="0" w:evenVBand="1" w:oddHBand="0" w:evenHBand="0" w:firstRowFirstColumn="0" w:firstRowLastColumn="0" w:lastRowFirstColumn="0" w:lastRowLastColumn="0"/>
            <w:tcW w:w="1349" w:type="dxa"/>
          </w:tcPr>
          <w:p w14:paraId="7D8C49A5" w14:textId="77777777" w:rsidR="003D3FF3" w:rsidRPr="00F65579" w:rsidRDefault="003D3FF3" w:rsidP="003D3FF3">
            <w:pPr>
              <w:pStyle w:val="Tabletextright"/>
            </w:pPr>
            <w:r w:rsidRPr="00F65579">
              <w:t>166.7</w:t>
            </w:r>
          </w:p>
        </w:tc>
        <w:tc>
          <w:tcPr>
            <w:cnfStyle w:val="000010000000" w:firstRow="0" w:lastRow="0" w:firstColumn="0" w:lastColumn="0" w:oddVBand="1" w:evenVBand="0" w:oddHBand="0" w:evenHBand="0" w:firstRowFirstColumn="0" w:firstRowLastColumn="0" w:lastRowFirstColumn="0" w:lastRowLastColumn="0"/>
            <w:tcW w:w="907" w:type="dxa"/>
          </w:tcPr>
          <w:p w14:paraId="09F22C0A" w14:textId="77777777" w:rsidR="003D3FF3" w:rsidRPr="00F65579" w:rsidRDefault="003D3FF3" w:rsidP="003D3FF3">
            <w:pPr>
              <w:pStyle w:val="TargetMet"/>
            </w:pPr>
          </w:p>
        </w:tc>
      </w:tr>
      <w:tr w:rsidR="003D3FF3" w:rsidRPr="00F65579" w14:paraId="3EB1B76B"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7B1DF7CD" w14:textId="77777777" w:rsidR="003D3FF3" w:rsidRPr="00F65579" w:rsidRDefault="003D3FF3" w:rsidP="003D3FF3">
            <w:pPr>
              <w:pStyle w:val="Tabletext"/>
            </w:pPr>
            <w:r w:rsidRPr="00F65579">
              <w:t>Performance reports for regulated businesses or industries</w:t>
            </w:r>
          </w:p>
          <w:p w14:paraId="47B87B9E" w14:textId="77777777" w:rsidR="003D3FF3" w:rsidRPr="00F65579" w:rsidRDefault="003D3FF3" w:rsidP="003D3FF3">
            <w:pPr>
              <w:pStyle w:val="Tabletextnotes"/>
            </w:pPr>
            <w:r w:rsidRPr="00F65579">
              <w:t>The 2018</w:t>
            </w:r>
            <w:r w:rsidR="003E7C90" w:rsidRPr="00F65579">
              <w:noBreakHyphen/>
            </w:r>
            <w:r w:rsidRPr="00F65579">
              <w:t>19 actual result is higher than expected because of the introduction of quarterly water performance reports.</w:t>
            </w:r>
          </w:p>
        </w:tc>
        <w:tc>
          <w:tcPr>
            <w:cnfStyle w:val="000010000000" w:firstRow="0" w:lastRow="0" w:firstColumn="0" w:lastColumn="0" w:oddVBand="1" w:evenVBand="0" w:oddHBand="0" w:evenHBand="0" w:firstRowFirstColumn="0" w:firstRowLastColumn="0" w:lastRowFirstColumn="0" w:lastRowLastColumn="0"/>
            <w:tcW w:w="994" w:type="dxa"/>
          </w:tcPr>
          <w:p w14:paraId="0B6B37E4"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90" w:type="dxa"/>
          </w:tcPr>
          <w:p w14:paraId="2B4BD0FD" w14:textId="77777777" w:rsidR="003D3FF3" w:rsidRPr="00F65579" w:rsidRDefault="003D3FF3" w:rsidP="003D3FF3">
            <w:pPr>
              <w:pStyle w:val="Tabletextright"/>
            </w:pPr>
            <w:r w:rsidRPr="00F65579">
              <w:t>10</w:t>
            </w:r>
          </w:p>
        </w:tc>
        <w:tc>
          <w:tcPr>
            <w:cnfStyle w:val="000010000000" w:firstRow="0" w:lastRow="0" w:firstColumn="0" w:lastColumn="0" w:oddVBand="1" w:evenVBand="0" w:oddHBand="0" w:evenHBand="0" w:firstRowFirstColumn="0" w:firstRowLastColumn="0" w:lastRowFirstColumn="0" w:lastRowLastColumn="0"/>
            <w:tcW w:w="1080" w:type="dxa"/>
          </w:tcPr>
          <w:p w14:paraId="169D455E" w14:textId="77777777" w:rsidR="003D3FF3" w:rsidRPr="00F65579" w:rsidRDefault="003D3FF3" w:rsidP="003D3FF3">
            <w:pPr>
              <w:pStyle w:val="Tabletextright"/>
            </w:pPr>
            <w:r w:rsidRPr="00F65579">
              <w:t>7</w:t>
            </w:r>
          </w:p>
        </w:tc>
        <w:tc>
          <w:tcPr>
            <w:cnfStyle w:val="000001000000" w:firstRow="0" w:lastRow="0" w:firstColumn="0" w:lastColumn="0" w:oddVBand="0" w:evenVBand="1" w:oddHBand="0" w:evenHBand="0" w:firstRowFirstColumn="0" w:firstRowLastColumn="0" w:lastRowFirstColumn="0" w:lastRowLastColumn="0"/>
            <w:tcW w:w="1349" w:type="dxa"/>
          </w:tcPr>
          <w:p w14:paraId="2A7AD741" w14:textId="77777777" w:rsidR="003D3FF3" w:rsidRPr="00F65579" w:rsidRDefault="003D3FF3" w:rsidP="003D3FF3">
            <w:pPr>
              <w:pStyle w:val="Tabletextright"/>
            </w:pPr>
            <w:r w:rsidRPr="00F65579">
              <w:t>42.9</w:t>
            </w:r>
          </w:p>
        </w:tc>
        <w:tc>
          <w:tcPr>
            <w:cnfStyle w:val="000010000000" w:firstRow="0" w:lastRow="0" w:firstColumn="0" w:lastColumn="0" w:oddVBand="1" w:evenVBand="0" w:oddHBand="0" w:evenHBand="0" w:firstRowFirstColumn="0" w:firstRowLastColumn="0" w:lastRowFirstColumn="0" w:lastRowLastColumn="0"/>
            <w:tcW w:w="907" w:type="dxa"/>
          </w:tcPr>
          <w:p w14:paraId="45A0A39E" w14:textId="77777777" w:rsidR="003D3FF3" w:rsidRPr="00F65579" w:rsidRDefault="003D3FF3" w:rsidP="003D3FF3">
            <w:pPr>
              <w:pStyle w:val="TargetMet"/>
            </w:pPr>
          </w:p>
        </w:tc>
      </w:tr>
      <w:tr w:rsidR="003D3FF3" w:rsidRPr="00F65579" w14:paraId="0D272390"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42D6679A" w14:textId="77777777" w:rsidR="003D3FF3" w:rsidRPr="00F65579" w:rsidRDefault="003D3FF3" w:rsidP="003D3FF3">
            <w:pPr>
              <w:pStyle w:val="Tabletext"/>
            </w:pPr>
            <w:r w:rsidRPr="00F65579">
              <w:t>Performance reviews and compliance audits of regulated businesses</w:t>
            </w:r>
          </w:p>
        </w:tc>
        <w:tc>
          <w:tcPr>
            <w:cnfStyle w:val="000010000000" w:firstRow="0" w:lastRow="0" w:firstColumn="0" w:lastColumn="0" w:oddVBand="1" w:evenVBand="0" w:oddHBand="0" w:evenHBand="0" w:firstRowFirstColumn="0" w:firstRowLastColumn="0" w:lastRowFirstColumn="0" w:lastRowLastColumn="0"/>
            <w:tcW w:w="994" w:type="dxa"/>
          </w:tcPr>
          <w:p w14:paraId="36514FB8"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90" w:type="dxa"/>
          </w:tcPr>
          <w:p w14:paraId="686C1856" w14:textId="77777777" w:rsidR="003D3FF3" w:rsidRPr="00F65579" w:rsidRDefault="003D3FF3" w:rsidP="003D3FF3">
            <w:pPr>
              <w:pStyle w:val="Tabletextright"/>
            </w:pPr>
            <w:r w:rsidRPr="00F65579">
              <w:t>143</w:t>
            </w:r>
          </w:p>
        </w:tc>
        <w:tc>
          <w:tcPr>
            <w:cnfStyle w:val="000010000000" w:firstRow="0" w:lastRow="0" w:firstColumn="0" w:lastColumn="0" w:oddVBand="1" w:evenVBand="0" w:oddHBand="0" w:evenHBand="0" w:firstRowFirstColumn="0" w:firstRowLastColumn="0" w:lastRowFirstColumn="0" w:lastRowLastColumn="0"/>
            <w:tcW w:w="1080" w:type="dxa"/>
          </w:tcPr>
          <w:p w14:paraId="15EE9AEC" w14:textId="77777777" w:rsidR="003D3FF3" w:rsidRPr="00F65579" w:rsidRDefault="003D3FF3" w:rsidP="003D3FF3">
            <w:pPr>
              <w:pStyle w:val="Tabletextright"/>
            </w:pPr>
            <w:r w:rsidRPr="00F65579">
              <w:t>144</w:t>
            </w:r>
          </w:p>
        </w:tc>
        <w:tc>
          <w:tcPr>
            <w:cnfStyle w:val="000001000000" w:firstRow="0" w:lastRow="0" w:firstColumn="0" w:lastColumn="0" w:oddVBand="0" w:evenVBand="1" w:oddHBand="0" w:evenHBand="0" w:firstRowFirstColumn="0" w:firstRowLastColumn="0" w:lastRowFirstColumn="0" w:lastRowLastColumn="0"/>
            <w:tcW w:w="1349" w:type="dxa"/>
          </w:tcPr>
          <w:p w14:paraId="7DBA16FD" w14:textId="77777777" w:rsidR="003D3FF3" w:rsidRPr="00F65579" w:rsidRDefault="003D3FF3" w:rsidP="003D3FF3">
            <w:pPr>
              <w:pStyle w:val="Tabletextright"/>
            </w:pPr>
            <w:r w:rsidRPr="00F65579">
              <w:t>(0.7)</w:t>
            </w:r>
          </w:p>
        </w:tc>
        <w:tc>
          <w:tcPr>
            <w:cnfStyle w:val="000010000000" w:firstRow="0" w:lastRow="0" w:firstColumn="0" w:lastColumn="0" w:oddVBand="1" w:evenVBand="0" w:oddHBand="0" w:evenHBand="0" w:firstRowFirstColumn="0" w:firstRowLastColumn="0" w:lastRowFirstColumn="0" w:lastRowLastColumn="0"/>
            <w:tcW w:w="907" w:type="dxa"/>
          </w:tcPr>
          <w:p w14:paraId="6710DE25" w14:textId="77777777" w:rsidR="003D3FF3" w:rsidRPr="00F65579" w:rsidRDefault="003D3FF3" w:rsidP="003D3FF3">
            <w:pPr>
              <w:pStyle w:val="TargetNotMet5"/>
            </w:pPr>
          </w:p>
        </w:tc>
      </w:tr>
      <w:tr w:rsidR="003D3FF3" w:rsidRPr="00F65579" w14:paraId="2204C368"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318BF0ED" w14:textId="77777777" w:rsidR="003D3FF3" w:rsidRPr="00F65579" w:rsidRDefault="003D3FF3" w:rsidP="003D3FF3">
            <w:pPr>
              <w:pStyle w:val="Tabletext"/>
            </w:pPr>
            <w:r w:rsidRPr="00F65579">
              <w:t>Price approvals of regulated businesses</w:t>
            </w:r>
          </w:p>
          <w:p w14:paraId="60A694FA" w14:textId="77777777" w:rsidR="003D3FF3" w:rsidRPr="00F65579" w:rsidRDefault="003D3FF3" w:rsidP="003D3FF3">
            <w:pPr>
              <w:pStyle w:val="Tabletextnotes"/>
            </w:pPr>
            <w:r w:rsidRPr="00F65579">
              <w:t>The lower 2018</w:t>
            </w:r>
            <w:r w:rsidR="003E7C90" w:rsidRPr="00F65579">
              <w:noBreakHyphen/>
            </w:r>
            <w:r w:rsidRPr="00F65579">
              <w:t xml:space="preserve">19 actual is due to a lesser requirement to perform local government fee capping applications than anticipated. </w:t>
            </w:r>
          </w:p>
        </w:tc>
        <w:tc>
          <w:tcPr>
            <w:cnfStyle w:val="000010000000" w:firstRow="0" w:lastRow="0" w:firstColumn="0" w:lastColumn="0" w:oddVBand="1" w:evenVBand="0" w:oddHBand="0" w:evenHBand="0" w:firstRowFirstColumn="0" w:firstRowLastColumn="0" w:lastRowFirstColumn="0" w:lastRowLastColumn="0"/>
            <w:tcW w:w="994" w:type="dxa"/>
          </w:tcPr>
          <w:p w14:paraId="71AE35B3"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90" w:type="dxa"/>
          </w:tcPr>
          <w:p w14:paraId="434F1009" w14:textId="77777777" w:rsidR="003D3FF3" w:rsidRPr="00F65579" w:rsidRDefault="003D3FF3" w:rsidP="003D3FF3">
            <w:pPr>
              <w:pStyle w:val="Tabletextright"/>
            </w:pPr>
            <w:r w:rsidRPr="00F65579">
              <w:t>25</w:t>
            </w:r>
          </w:p>
        </w:tc>
        <w:tc>
          <w:tcPr>
            <w:cnfStyle w:val="000010000000" w:firstRow="0" w:lastRow="0" w:firstColumn="0" w:lastColumn="0" w:oddVBand="1" w:evenVBand="0" w:oddHBand="0" w:evenHBand="0" w:firstRowFirstColumn="0" w:firstRowLastColumn="0" w:lastRowFirstColumn="0" w:lastRowLastColumn="0"/>
            <w:tcW w:w="1080" w:type="dxa"/>
          </w:tcPr>
          <w:p w14:paraId="4B26F46C" w14:textId="77777777" w:rsidR="003D3FF3" w:rsidRPr="00F65579" w:rsidRDefault="003D3FF3" w:rsidP="003D3FF3">
            <w:pPr>
              <w:pStyle w:val="Tabletextright"/>
            </w:pPr>
            <w:r w:rsidRPr="00F65579">
              <w:t>39</w:t>
            </w:r>
          </w:p>
        </w:tc>
        <w:tc>
          <w:tcPr>
            <w:cnfStyle w:val="000001000000" w:firstRow="0" w:lastRow="0" w:firstColumn="0" w:lastColumn="0" w:oddVBand="0" w:evenVBand="1" w:oddHBand="0" w:evenHBand="0" w:firstRowFirstColumn="0" w:firstRowLastColumn="0" w:lastRowFirstColumn="0" w:lastRowLastColumn="0"/>
            <w:tcW w:w="1349" w:type="dxa"/>
          </w:tcPr>
          <w:p w14:paraId="307BB431" w14:textId="77777777" w:rsidR="003D3FF3" w:rsidRPr="00F65579" w:rsidRDefault="003D3FF3" w:rsidP="003D3FF3">
            <w:pPr>
              <w:pStyle w:val="Tabletextright"/>
            </w:pPr>
            <w:r w:rsidRPr="00F65579">
              <w:t>(35.9)</w:t>
            </w:r>
          </w:p>
        </w:tc>
        <w:tc>
          <w:tcPr>
            <w:cnfStyle w:val="000010000000" w:firstRow="0" w:lastRow="0" w:firstColumn="0" w:lastColumn="0" w:oddVBand="1" w:evenVBand="0" w:oddHBand="0" w:evenHBand="0" w:firstRowFirstColumn="0" w:firstRowLastColumn="0" w:lastRowFirstColumn="0" w:lastRowLastColumn="0"/>
            <w:tcW w:w="907" w:type="dxa"/>
          </w:tcPr>
          <w:p w14:paraId="14BC974B" w14:textId="77777777" w:rsidR="003D3FF3" w:rsidRPr="00F65579" w:rsidRDefault="003D3FF3" w:rsidP="003D3FF3">
            <w:pPr>
              <w:pStyle w:val="TargetNotMet50"/>
            </w:pPr>
          </w:p>
        </w:tc>
      </w:tr>
      <w:tr w:rsidR="003D3FF3" w:rsidRPr="00F65579" w14:paraId="090217F5"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2BC9383C" w14:textId="77777777" w:rsidR="003D3FF3" w:rsidRPr="00F65579" w:rsidRDefault="003D3FF3" w:rsidP="003D3FF3">
            <w:pPr>
              <w:pStyle w:val="Tabletext"/>
            </w:pPr>
            <w:r w:rsidRPr="00F65579">
              <w:t>Registration and accreditation decisions</w:t>
            </w:r>
            <w:r w:rsidR="00FD419A" w:rsidRPr="00F65579">
              <w:t xml:space="preserve"> </w:t>
            </w:r>
            <w:r w:rsidRPr="00F65579">
              <w:t>/approvals in relation to the Victorian Energy Efficiency Target Scheme</w:t>
            </w:r>
          </w:p>
          <w:p w14:paraId="617F2C43" w14:textId="77777777" w:rsidR="003D3FF3" w:rsidRPr="00F65579" w:rsidRDefault="003D3FF3" w:rsidP="003D3FF3">
            <w:pPr>
              <w:pStyle w:val="Tabletextnotes"/>
            </w:pPr>
            <w:r w:rsidRPr="00F65579">
              <w:t>The 2018</w:t>
            </w:r>
            <w:r w:rsidR="003E7C90" w:rsidRPr="00F65579">
              <w:noBreakHyphen/>
            </w:r>
            <w:r w:rsidRPr="00F65579">
              <w:t xml:space="preserve">19 actual is lower than target as activities in the year were at fewer, but larger and more complex, business sites than anticipated. </w:t>
            </w:r>
          </w:p>
        </w:tc>
        <w:tc>
          <w:tcPr>
            <w:cnfStyle w:val="000010000000" w:firstRow="0" w:lastRow="0" w:firstColumn="0" w:lastColumn="0" w:oddVBand="1" w:evenVBand="0" w:oddHBand="0" w:evenHBand="0" w:firstRowFirstColumn="0" w:firstRowLastColumn="0" w:lastRowFirstColumn="0" w:lastRowLastColumn="0"/>
            <w:tcW w:w="994" w:type="dxa"/>
          </w:tcPr>
          <w:p w14:paraId="66D1F7B4"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90" w:type="dxa"/>
          </w:tcPr>
          <w:p w14:paraId="2018ADC7" w14:textId="77777777" w:rsidR="003D3FF3" w:rsidRPr="00F65579" w:rsidRDefault="003D3FF3" w:rsidP="003D3FF3">
            <w:pPr>
              <w:pStyle w:val="Tabletextright"/>
            </w:pPr>
            <w:r w:rsidRPr="00F65579">
              <w:t>4 076</w:t>
            </w:r>
          </w:p>
        </w:tc>
        <w:tc>
          <w:tcPr>
            <w:cnfStyle w:val="000010000000" w:firstRow="0" w:lastRow="0" w:firstColumn="0" w:lastColumn="0" w:oddVBand="1" w:evenVBand="0" w:oddHBand="0" w:evenHBand="0" w:firstRowFirstColumn="0" w:firstRowLastColumn="0" w:lastRowFirstColumn="0" w:lastRowLastColumn="0"/>
            <w:tcW w:w="1080" w:type="dxa"/>
          </w:tcPr>
          <w:p w14:paraId="6DCF68A8" w14:textId="77777777" w:rsidR="003D3FF3" w:rsidRPr="00F65579" w:rsidRDefault="003D3FF3" w:rsidP="003D3FF3">
            <w:pPr>
              <w:pStyle w:val="Tabletextright"/>
            </w:pPr>
            <w:r w:rsidRPr="00F65579">
              <w:t>6</w:t>
            </w:r>
            <w:r w:rsidRPr="00F65579">
              <w:rPr>
                <w:rFonts w:ascii="Calibri" w:hAnsi="Calibri" w:cs="Calibri"/>
              </w:rPr>
              <w:t> </w:t>
            </w:r>
            <w:r w:rsidRPr="00F65579">
              <w:t>000</w:t>
            </w:r>
          </w:p>
        </w:tc>
        <w:tc>
          <w:tcPr>
            <w:cnfStyle w:val="000001000000" w:firstRow="0" w:lastRow="0" w:firstColumn="0" w:lastColumn="0" w:oddVBand="0" w:evenVBand="1" w:oddHBand="0" w:evenHBand="0" w:firstRowFirstColumn="0" w:firstRowLastColumn="0" w:lastRowFirstColumn="0" w:lastRowLastColumn="0"/>
            <w:tcW w:w="1349" w:type="dxa"/>
          </w:tcPr>
          <w:p w14:paraId="48EEEC2B" w14:textId="77777777" w:rsidR="003D3FF3" w:rsidRPr="00F65579" w:rsidRDefault="003D3FF3" w:rsidP="003D3FF3">
            <w:pPr>
              <w:pStyle w:val="Tabletextright"/>
            </w:pPr>
            <w:r w:rsidRPr="00F65579">
              <w:t>(32.1)</w:t>
            </w:r>
          </w:p>
        </w:tc>
        <w:tc>
          <w:tcPr>
            <w:cnfStyle w:val="000010000000" w:firstRow="0" w:lastRow="0" w:firstColumn="0" w:lastColumn="0" w:oddVBand="1" w:evenVBand="0" w:oddHBand="0" w:evenHBand="0" w:firstRowFirstColumn="0" w:firstRowLastColumn="0" w:lastRowFirstColumn="0" w:lastRowLastColumn="0"/>
            <w:tcW w:w="907" w:type="dxa"/>
          </w:tcPr>
          <w:p w14:paraId="10E70045" w14:textId="77777777" w:rsidR="003D3FF3" w:rsidRPr="00F65579" w:rsidRDefault="003D3FF3" w:rsidP="003D3FF3">
            <w:pPr>
              <w:pStyle w:val="TargetNotMet50"/>
            </w:pPr>
          </w:p>
        </w:tc>
      </w:tr>
      <w:tr w:rsidR="003D3FF3" w:rsidRPr="00F65579" w14:paraId="59805BA8"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305DD105" w14:textId="77777777" w:rsidR="003D3FF3" w:rsidRPr="00F65579" w:rsidRDefault="003D3FF3" w:rsidP="003D3FF3">
            <w:pPr>
              <w:pStyle w:val="Tabletext"/>
            </w:pPr>
            <w:r w:rsidRPr="00F65579">
              <w:t>Reviews, investigations or advisory projects</w:t>
            </w:r>
          </w:p>
          <w:p w14:paraId="1A287D71" w14:textId="77777777" w:rsidR="003D3FF3" w:rsidRPr="00F65579" w:rsidRDefault="003D3FF3" w:rsidP="003D3FF3">
            <w:pPr>
              <w:pStyle w:val="Tabletextnotes"/>
            </w:pPr>
            <w:r w:rsidRPr="00F65579">
              <w:t>The 2018</w:t>
            </w:r>
            <w:r w:rsidR="003E7C90" w:rsidRPr="00F65579">
              <w:noBreakHyphen/>
            </w:r>
            <w:r w:rsidRPr="00F65579">
              <w:t>19 actual is higher than target due to the requirement for the Essential Services Commission to develop a Victorian Default Offer (VDO). The VDO is a fair price for energy that all Victorian electricity retailers will be required to offer to all residential and small business customers. Reviews were also undertaken of Domestic Building Insurance, towing and storage fees, local government rate capping and electricity connections.</w:t>
            </w:r>
          </w:p>
        </w:tc>
        <w:tc>
          <w:tcPr>
            <w:cnfStyle w:val="000010000000" w:firstRow="0" w:lastRow="0" w:firstColumn="0" w:lastColumn="0" w:oddVBand="1" w:evenVBand="0" w:oddHBand="0" w:evenHBand="0" w:firstRowFirstColumn="0" w:firstRowLastColumn="0" w:lastRowFirstColumn="0" w:lastRowLastColumn="0"/>
            <w:tcW w:w="994" w:type="dxa"/>
          </w:tcPr>
          <w:p w14:paraId="1E611C9D"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90" w:type="dxa"/>
          </w:tcPr>
          <w:p w14:paraId="0E936E3B" w14:textId="77777777" w:rsidR="003D3FF3" w:rsidRPr="00F65579" w:rsidRDefault="003D3FF3" w:rsidP="003D3FF3">
            <w:pPr>
              <w:pStyle w:val="Tabletextright"/>
            </w:pPr>
            <w:r w:rsidRPr="00F65579">
              <w:t>5</w:t>
            </w:r>
          </w:p>
        </w:tc>
        <w:tc>
          <w:tcPr>
            <w:cnfStyle w:val="000010000000" w:firstRow="0" w:lastRow="0" w:firstColumn="0" w:lastColumn="0" w:oddVBand="1" w:evenVBand="0" w:oddHBand="0" w:evenHBand="0" w:firstRowFirstColumn="0" w:firstRowLastColumn="0" w:lastRowFirstColumn="0" w:lastRowLastColumn="0"/>
            <w:tcW w:w="1080" w:type="dxa"/>
          </w:tcPr>
          <w:p w14:paraId="48F893F1" w14:textId="77777777" w:rsidR="003D3FF3" w:rsidRPr="00F65579" w:rsidRDefault="003D3FF3" w:rsidP="003D3FF3">
            <w:pPr>
              <w:pStyle w:val="Tabletextright"/>
            </w:pPr>
            <w:r w:rsidRPr="00F65579">
              <w:t>1</w:t>
            </w:r>
          </w:p>
        </w:tc>
        <w:tc>
          <w:tcPr>
            <w:cnfStyle w:val="000001000000" w:firstRow="0" w:lastRow="0" w:firstColumn="0" w:lastColumn="0" w:oddVBand="0" w:evenVBand="1" w:oddHBand="0" w:evenHBand="0" w:firstRowFirstColumn="0" w:firstRowLastColumn="0" w:lastRowFirstColumn="0" w:lastRowLastColumn="0"/>
            <w:tcW w:w="1349" w:type="dxa"/>
          </w:tcPr>
          <w:p w14:paraId="03505B79" w14:textId="77777777" w:rsidR="003D3FF3" w:rsidRPr="00F65579" w:rsidRDefault="003D3FF3" w:rsidP="003D3FF3">
            <w:pPr>
              <w:pStyle w:val="Tabletextright"/>
            </w:pPr>
            <w:r w:rsidRPr="00F65579">
              <w:t>400</w:t>
            </w:r>
          </w:p>
        </w:tc>
        <w:tc>
          <w:tcPr>
            <w:cnfStyle w:val="000010000000" w:firstRow="0" w:lastRow="0" w:firstColumn="0" w:lastColumn="0" w:oddVBand="1" w:evenVBand="0" w:oddHBand="0" w:evenHBand="0" w:firstRowFirstColumn="0" w:firstRowLastColumn="0" w:lastRowFirstColumn="0" w:lastRowLastColumn="0"/>
            <w:tcW w:w="907" w:type="dxa"/>
          </w:tcPr>
          <w:p w14:paraId="3CD1D90B" w14:textId="77777777" w:rsidR="003D3FF3" w:rsidRPr="00F65579" w:rsidRDefault="003D3FF3" w:rsidP="003D3FF3">
            <w:pPr>
              <w:pStyle w:val="TargetMet"/>
            </w:pPr>
          </w:p>
        </w:tc>
      </w:tr>
      <w:tr w:rsidR="003D3FF3" w:rsidRPr="00F65579" w14:paraId="451A1462"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2C4912A6" w14:textId="77777777" w:rsidR="003D3FF3" w:rsidRPr="00F65579" w:rsidRDefault="003D3FF3" w:rsidP="003D3FF3">
            <w:pPr>
              <w:pStyle w:val="Tabletext"/>
            </w:pPr>
            <w:r w:rsidRPr="00F65579">
              <w:t>Compliance and enforcement activities – energy</w:t>
            </w:r>
          </w:p>
        </w:tc>
        <w:tc>
          <w:tcPr>
            <w:cnfStyle w:val="000010000000" w:firstRow="0" w:lastRow="0" w:firstColumn="0" w:lastColumn="0" w:oddVBand="1" w:evenVBand="0" w:oddHBand="0" w:evenHBand="0" w:firstRowFirstColumn="0" w:firstRowLastColumn="0" w:lastRowFirstColumn="0" w:lastRowLastColumn="0"/>
            <w:tcW w:w="994" w:type="dxa"/>
          </w:tcPr>
          <w:p w14:paraId="0A5D4340"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90" w:type="dxa"/>
          </w:tcPr>
          <w:p w14:paraId="36E992AB" w14:textId="77777777" w:rsidR="003D3FF3" w:rsidRPr="00F65579" w:rsidRDefault="003D3FF3" w:rsidP="003D3FF3">
            <w:pPr>
              <w:pStyle w:val="Tabletextright"/>
            </w:pPr>
            <w:r w:rsidRPr="00F65579">
              <w:t>15</w:t>
            </w:r>
          </w:p>
        </w:tc>
        <w:tc>
          <w:tcPr>
            <w:cnfStyle w:val="000010000000" w:firstRow="0" w:lastRow="0" w:firstColumn="0" w:lastColumn="0" w:oddVBand="1" w:evenVBand="0" w:oddHBand="0" w:evenHBand="0" w:firstRowFirstColumn="0" w:firstRowLastColumn="0" w:lastRowFirstColumn="0" w:lastRowLastColumn="0"/>
            <w:tcW w:w="1080" w:type="dxa"/>
          </w:tcPr>
          <w:p w14:paraId="39AC683D" w14:textId="77777777" w:rsidR="003D3FF3" w:rsidRPr="00F65579" w:rsidRDefault="003D3FF3" w:rsidP="003D3FF3">
            <w:pPr>
              <w:pStyle w:val="Tabletextright"/>
            </w:pPr>
            <w:r w:rsidRPr="00F65579">
              <w:t>15</w:t>
            </w:r>
          </w:p>
        </w:tc>
        <w:tc>
          <w:tcPr>
            <w:cnfStyle w:val="000001000000" w:firstRow="0" w:lastRow="0" w:firstColumn="0" w:lastColumn="0" w:oddVBand="0" w:evenVBand="1" w:oddHBand="0" w:evenHBand="0" w:firstRowFirstColumn="0" w:firstRowLastColumn="0" w:lastRowFirstColumn="0" w:lastRowLastColumn="0"/>
            <w:tcW w:w="1349" w:type="dxa"/>
          </w:tcPr>
          <w:p w14:paraId="2627B5E4"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7" w:type="dxa"/>
          </w:tcPr>
          <w:p w14:paraId="5C79BB7A" w14:textId="77777777" w:rsidR="003D3FF3" w:rsidRPr="00F65579" w:rsidRDefault="003D3FF3" w:rsidP="003D3FF3">
            <w:pPr>
              <w:pStyle w:val="TargetMet"/>
            </w:pPr>
          </w:p>
        </w:tc>
      </w:tr>
      <w:tr w:rsidR="003D3FF3" w:rsidRPr="00F65579" w14:paraId="54CD98AA"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148CBE02" w14:textId="77777777" w:rsidR="003D3FF3" w:rsidRPr="00F65579" w:rsidRDefault="003D3FF3" w:rsidP="003D3FF3">
            <w:pPr>
              <w:pStyle w:val="Tabletextmeasure"/>
            </w:pPr>
            <w:r w:rsidRPr="00F65579">
              <w:t>Quality</w:t>
            </w:r>
          </w:p>
        </w:tc>
        <w:tc>
          <w:tcPr>
            <w:cnfStyle w:val="000010000000" w:firstRow="0" w:lastRow="0" w:firstColumn="0" w:lastColumn="0" w:oddVBand="1" w:evenVBand="0" w:oddHBand="0" w:evenHBand="0" w:firstRowFirstColumn="0" w:firstRowLastColumn="0" w:lastRowFirstColumn="0" w:lastRowLastColumn="0"/>
            <w:tcW w:w="994" w:type="dxa"/>
          </w:tcPr>
          <w:p w14:paraId="7662145C"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2BB4121F"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3627FD1D"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372610CF"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4A5FB5C8" w14:textId="77777777" w:rsidR="003D3FF3" w:rsidRPr="00F65579" w:rsidRDefault="003D3FF3" w:rsidP="003D3FF3">
            <w:pPr>
              <w:pStyle w:val="Tabletextright"/>
            </w:pPr>
          </w:p>
        </w:tc>
      </w:tr>
      <w:tr w:rsidR="003D3FF3" w:rsidRPr="00F65579" w14:paraId="250E6AA1"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6E6697E2" w14:textId="77777777" w:rsidR="003D3FF3" w:rsidRPr="00F65579" w:rsidRDefault="003D3FF3" w:rsidP="003D3FF3">
            <w:pPr>
              <w:pStyle w:val="Tabletext"/>
            </w:pPr>
            <w:r w:rsidRPr="00F65579">
              <w:t>Decisions upheld where subject to review, appeal or disallowance</w:t>
            </w:r>
          </w:p>
        </w:tc>
        <w:tc>
          <w:tcPr>
            <w:cnfStyle w:val="000010000000" w:firstRow="0" w:lastRow="0" w:firstColumn="0" w:lastColumn="0" w:oddVBand="1" w:evenVBand="0" w:oddHBand="0" w:evenHBand="0" w:firstRowFirstColumn="0" w:firstRowLastColumn="0" w:lastRowFirstColumn="0" w:lastRowLastColumn="0"/>
            <w:tcW w:w="994" w:type="dxa"/>
          </w:tcPr>
          <w:p w14:paraId="70DDA90B"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990" w:type="dxa"/>
          </w:tcPr>
          <w:p w14:paraId="02AAF33A"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1080" w:type="dxa"/>
          </w:tcPr>
          <w:p w14:paraId="73419EA8"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49" w:type="dxa"/>
          </w:tcPr>
          <w:p w14:paraId="377081C7"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7" w:type="dxa"/>
          </w:tcPr>
          <w:p w14:paraId="722F8BAD" w14:textId="77777777" w:rsidR="003D3FF3" w:rsidRPr="00F65579" w:rsidRDefault="003D3FF3" w:rsidP="003D3FF3">
            <w:pPr>
              <w:pStyle w:val="TargetMet"/>
            </w:pPr>
          </w:p>
        </w:tc>
      </w:tr>
      <w:tr w:rsidR="003D3FF3" w:rsidRPr="00F65579" w14:paraId="60D017CD"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351D62DA" w14:textId="77777777" w:rsidR="003D3FF3" w:rsidRPr="00F65579" w:rsidRDefault="003D3FF3" w:rsidP="003D3FF3">
            <w:pPr>
              <w:pStyle w:val="Tabletextmeasure"/>
            </w:pPr>
            <w:r w:rsidRPr="00F65579">
              <w:t>Timeliness</w:t>
            </w:r>
          </w:p>
        </w:tc>
        <w:tc>
          <w:tcPr>
            <w:cnfStyle w:val="000010000000" w:firstRow="0" w:lastRow="0" w:firstColumn="0" w:lastColumn="0" w:oddVBand="1" w:evenVBand="0" w:oddHBand="0" w:evenHBand="0" w:firstRowFirstColumn="0" w:firstRowLastColumn="0" w:lastRowFirstColumn="0" w:lastRowLastColumn="0"/>
            <w:tcW w:w="994" w:type="dxa"/>
          </w:tcPr>
          <w:p w14:paraId="43662029"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3FEC8C00"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70C3C44C"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214E91D2"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5E3CE2A7" w14:textId="77777777" w:rsidR="003D3FF3" w:rsidRPr="00F65579" w:rsidRDefault="003D3FF3" w:rsidP="003D3FF3">
            <w:pPr>
              <w:pStyle w:val="Tabletextright"/>
            </w:pPr>
          </w:p>
        </w:tc>
      </w:tr>
      <w:tr w:rsidR="003D3FF3" w:rsidRPr="00F65579" w14:paraId="313EF501"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2A2E0C55" w14:textId="77777777" w:rsidR="003D3FF3" w:rsidRPr="00F65579" w:rsidRDefault="003D3FF3" w:rsidP="003D3FF3">
            <w:pPr>
              <w:pStyle w:val="Tabletext"/>
            </w:pPr>
            <w:r w:rsidRPr="00F65579">
              <w:t>Delivery of major milestones within agreed timelines</w:t>
            </w:r>
          </w:p>
        </w:tc>
        <w:tc>
          <w:tcPr>
            <w:cnfStyle w:val="000010000000" w:firstRow="0" w:lastRow="0" w:firstColumn="0" w:lastColumn="0" w:oddVBand="1" w:evenVBand="0" w:oddHBand="0" w:evenHBand="0" w:firstRowFirstColumn="0" w:firstRowLastColumn="0" w:lastRowFirstColumn="0" w:lastRowLastColumn="0"/>
            <w:tcW w:w="994" w:type="dxa"/>
          </w:tcPr>
          <w:p w14:paraId="439BF232"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990" w:type="dxa"/>
          </w:tcPr>
          <w:p w14:paraId="50A72F6C"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1080" w:type="dxa"/>
          </w:tcPr>
          <w:p w14:paraId="38D3121C"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49" w:type="dxa"/>
          </w:tcPr>
          <w:p w14:paraId="146A87C7"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7" w:type="dxa"/>
          </w:tcPr>
          <w:p w14:paraId="55E79B55" w14:textId="77777777" w:rsidR="003D3FF3" w:rsidRPr="00F65579" w:rsidRDefault="003D3FF3" w:rsidP="003D3FF3">
            <w:pPr>
              <w:pStyle w:val="TargetMet"/>
            </w:pPr>
          </w:p>
        </w:tc>
      </w:tr>
      <w:tr w:rsidR="003D3FF3" w:rsidRPr="00F65579" w14:paraId="717A99CF"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5749FB22" w14:textId="77777777" w:rsidR="003D3FF3" w:rsidRPr="00F65579" w:rsidRDefault="003D3FF3" w:rsidP="003D3FF3">
            <w:pPr>
              <w:pStyle w:val="Tabletextmeasure"/>
            </w:pPr>
            <w:r w:rsidRPr="00F65579">
              <w:t>Cost</w:t>
            </w:r>
          </w:p>
        </w:tc>
        <w:tc>
          <w:tcPr>
            <w:cnfStyle w:val="000010000000" w:firstRow="0" w:lastRow="0" w:firstColumn="0" w:lastColumn="0" w:oddVBand="1" w:evenVBand="0" w:oddHBand="0" w:evenHBand="0" w:firstRowFirstColumn="0" w:firstRowLastColumn="0" w:lastRowFirstColumn="0" w:lastRowLastColumn="0"/>
            <w:tcW w:w="994" w:type="dxa"/>
          </w:tcPr>
          <w:p w14:paraId="4C34240A"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07576190"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3E468131"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31D71143"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22BE16BA" w14:textId="77777777" w:rsidR="003D3FF3" w:rsidRPr="00F65579" w:rsidRDefault="003D3FF3" w:rsidP="003D3FF3">
            <w:pPr>
              <w:pStyle w:val="Tabletextright"/>
            </w:pPr>
          </w:p>
        </w:tc>
      </w:tr>
      <w:tr w:rsidR="003D3FF3" w:rsidRPr="00F65579" w14:paraId="388433AD"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076B9BE7" w14:textId="77777777" w:rsidR="003D3FF3" w:rsidRPr="00F65579" w:rsidRDefault="003D3FF3" w:rsidP="003D3FF3">
            <w:pPr>
              <w:pStyle w:val="Tabletext"/>
            </w:pPr>
            <w:r w:rsidRPr="00F65579">
              <w:t>Total output cost</w:t>
            </w:r>
          </w:p>
          <w:p w14:paraId="4648B094" w14:textId="77777777" w:rsidR="003D3FF3" w:rsidRPr="00F65579" w:rsidRDefault="003D3FF3" w:rsidP="003D3FF3">
            <w:pPr>
              <w:pStyle w:val="Tabletextnotes"/>
            </w:pPr>
            <w:r w:rsidRPr="00F65579">
              <w:t>The lower 2018</w:t>
            </w:r>
            <w:r w:rsidR="003E7C90" w:rsidRPr="00F65579">
              <w:noBreakHyphen/>
            </w:r>
            <w:r w:rsidRPr="00F65579">
              <w:t>19 actual is due to</w:t>
            </w:r>
            <w:r w:rsidR="001C2767" w:rsidRPr="00F65579">
              <w:t xml:space="preserve"> a</w:t>
            </w:r>
            <w:r w:rsidRPr="00F65579">
              <w:t xml:space="preserve"> delay in recruitment due in part to a restructure of </w:t>
            </w:r>
            <w:r w:rsidR="001C2767" w:rsidRPr="00F65579">
              <w:t>the Essential Services Commission</w:t>
            </w:r>
            <w:r w:rsidR="001D5560" w:rsidRPr="00F65579">
              <w:t>’s</w:t>
            </w:r>
            <w:r w:rsidR="001C2767" w:rsidRPr="00F65579">
              <w:t xml:space="preserve"> </w:t>
            </w:r>
            <w:r w:rsidRPr="00F65579">
              <w:t xml:space="preserve">three divisions into one division during the year. There have </w:t>
            </w:r>
            <w:r w:rsidR="007A37C4" w:rsidRPr="00F65579">
              <w:t xml:space="preserve">also </w:t>
            </w:r>
            <w:r w:rsidRPr="00F65579">
              <w:t xml:space="preserve">been delays to system upgrade relating to Victorian Energy Efficiency </w:t>
            </w:r>
            <w:r w:rsidR="007A37C4" w:rsidRPr="00F65579">
              <w:t>website</w:t>
            </w:r>
            <w:r w:rsidRPr="00F65579">
              <w:t>.</w:t>
            </w:r>
          </w:p>
        </w:tc>
        <w:tc>
          <w:tcPr>
            <w:cnfStyle w:val="000010000000" w:firstRow="0" w:lastRow="0" w:firstColumn="0" w:lastColumn="0" w:oddVBand="1" w:evenVBand="0" w:oddHBand="0" w:evenHBand="0" w:firstRowFirstColumn="0" w:firstRowLastColumn="0" w:lastRowFirstColumn="0" w:lastRowLastColumn="0"/>
            <w:tcW w:w="994" w:type="dxa"/>
          </w:tcPr>
          <w:p w14:paraId="6DAAF86D" w14:textId="77777777" w:rsidR="003D3FF3" w:rsidRPr="00F65579" w:rsidRDefault="003D3FF3" w:rsidP="003D3FF3">
            <w:pPr>
              <w:pStyle w:val="Tabletextcentred"/>
            </w:pPr>
            <w:r w:rsidRPr="00F65579">
              <w:t>$ million</w:t>
            </w:r>
          </w:p>
        </w:tc>
        <w:tc>
          <w:tcPr>
            <w:cnfStyle w:val="000001000000" w:firstRow="0" w:lastRow="0" w:firstColumn="0" w:lastColumn="0" w:oddVBand="0" w:evenVBand="1" w:oddHBand="0" w:evenHBand="0" w:firstRowFirstColumn="0" w:firstRowLastColumn="0" w:lastRowFirstColumn="0" w:lastRowLastColumn="0"/>
            <w:tcW w:w="990" w:type="dxa"/>
          </w:tcPr>
          <w:p w14:paraId="5309658F" w14:textId="77777777" w:rsidR="003D3FF3" w:rsidRPr="00F65579" w:rsidRDefault="003D3FF3" w:rsidP="003D3FF3">
            <w:pPr>
              <w:pStyle w:val="Tabletextright"/>
            </w:pPr>
            <w:r w:rsidRPr="00F65579">
              <w:t>23.9</w:t>
            </w:r>
          </w:p>
        </w:tc>
        <w:tc>
          <w:tcPr>
            <w:cnfStyle w:val="000010000000" w:firstRow="0" w:lastRow="0" w:firstColumn="0" w:lastColumn="0" w:oddVBand="1" w:evenVBand="0" w:oddHBand="0" w:evenHBand="0" w:firstRowFirstColumn="0" w:firstRowLastColumn="0" w:lastRowFirstColumn="0" w:lastRowLastColumn="0"/>
            <w:tcW w:w="1080" w:type="dxa"/>
          </w:tcPr>
          <w:p w14:paraId="2A89F172" w14:textId="77777777" w:rsidR="003D3FF3" w:rsidRPr="00F65579" w:rsidRDefault="003D3FF3" w:rsidP="003D3FF3">
            <w:pPr>
              <w:pStyle w:val="Tabletextright"/>
            </w:pPr>
            <w:r w:rsidRPr="00F65579">
              <w:t>26.5</w:t>
            </w:r>
          </w:p>
        </w:tc>
        <w:tc>
          <w:tcPr>
            <w:cnfStyle w:val="000001000000" w:firstRow="0" w:lastRow="0" w:firstColumn="0" w:lastColumn="0" w:oddVBand="0" w:evenVBand="1" w:oddHBand="0" w:evenHBand="0" w:firstRowFirstColumn="0" w:firstRowLastColumn="0" w:lastRowFirstColumn="0" w:lastRowLastColumn="0"/>
            <w:tcW w:w="1349" w:type="dxa"/>
          </w:tcPr>
          <w:p w14:paraId="09007BBB" w14:textId="77777777" w:rsidR="003D3FF3" w:rsidRPr="00F65579" w:rsidRDefault="003D3FF3" w:rsidP="003D3FF3">
            <w:pPr>
              <w:pStyle w:val="Tabletextright"/>
            </w:pPr>
            <w:r w:rsidRPr="00F65579">
              <w:t>(3.8)</w:t>
            </w:r>
          </w:p>
        </w:tc>
        <w:tc>
          <w:tcPr>
            <w:cnfStyle w:val="000010000000" w:firstRow="0" w:lastRow="0" w:firstColumn="0" w:lastColumn="0" w:oddVBand="1" w:evenVBand="0" w:oddHBand="0" w:evenHBand="0" w:firstRowFirstColumn="0" w:firstRowLastColumn="0" w:lastRowFirstColumn="0" w:lastRowLastColumn="0"/>
            <w:tcW w:w="907" w:type="dxa"/>
          </w:tcPr>
          <w:p w14:paraId="72977C30" w14:textId="77777777" w:rsidR="003D3FF3" w:rsidRPr="00F65579" w:rsidRDefault="003D3FF3" w:rsidP="003D3FF3">
            <w:pPr>
              <w:pStyle w:val="TargetNotMet5"/>
            </w:pPr>
          </w:p>
        </w:tc>
      </w:tr>
    </w:tbl>
    <w:p w14:paraId="42BF3F9A" w14:textId="77777777" w:rsidR="003D3FF3" w:rsidRPr="00F65579" w:rsidRDefault="003D3FF3" w:rsidP="003D3FF3">
      <w:pPr>
        <w:pStyle w:val="Heading30"/>
        <w:pageBreakBefore/>
        <w:rPr>
          <w:rFonts w:cstheme="minorHAnsi"/>
        </w:rPr>
      </w:pPr>
      <w:r w:rsidRPr="00F65579">
        <w:rPr>
          <w:rFonts w:cstheme="minorHAnsi"/>
        </w:rPr>
        <w:lastRenderedPageBreak/>
        <w:t>Invest Victoria</w:t>
      </w:r>
    </w:p>
    <w:p w14:paraId="3DF7C2EC" w14:textId="77777777" w:rsidR="003D3FF3" w:rsidRPr="00F65579" w:rsidRDefault="003D3FF3" w:rsidP="003D3FF3">
      <w:bookmarkStart w:id="20" w:name="_Hlk6329117"/>
      <w:r w:rsidRPr="00F65579">
        <w:t>This output contributes to the Department</w:t>
      </w:r>
      <w:r w:rsidR="00B21A45" w:rsidRPr="00F65579">
        <w:t>’</w:t>
      </w:r>
      <w:r w:rsidRPr="00F65579">
        <w:t>s objective to strengthen Victoria</w:t>
      </w:r>
      <w:r w:rsidR="00B21A45" w:rsidRPr="00F65579">
        <w:t>’</w:t>
      </w:r>
      <w:r w:rsidRPr="00F65579">
        <w:t>s economic performance through facilitating private sector investment in Victoria. This is achieved through a focus on investments that strengthen innovation, productivity, job creation and diversification of Victoria</w:t>
      </w:r>
      <w:r w:rsidR="00B21A45" w:rsidRPr="00F65579">
        <w:t>’</w:t>
      </w:r>
      <w:r w:rsidRPr="00F65579">
        <w:t>s economy.</w:t>
      </w:r>
    </w:p>
    <w:bookmarkEnd w:id="20"/>
    <w:p w14:paraId="64FDB89D" w14:textId="77777777" w:rsidR="003D3FF3" w:rsidRPr="00F65579" w:rsidRDefault="003D3FF3" w:rsidP="003D3FF3">
      <w:r w:rsidRPr="00F65579">
        <w:t>This output also provides support and advice to Government regarding growth by:</w:t>
      </w:r>
    </w:p>
    <w:p w14:paraId="74A059EA" w14:textId="77777777" w:rsidR="003D3FF3" w:rsidRPr="00F65579" w:rsidRDefault="003D3FF3" w:rsidP="003D3FF3">
      <w:pPr>
        <w:pStyle w:val="Bullet"/>
        <w:keepLines w:val="0"/>
      </w:pPr>
      <w:r w:rsidRPr="00F65579">
        <w:t>attracting new investment and encouraging additional investment by companies already operating in Victoria;</w:t>
      </w:r>
    </w:p>
    <w:p w14:paraId="46A66204" w14:textId="77777777" w:rsidR="003D3FF3" w:rsidRPr="00F65579" w:rsidRDefault="003D3FF3" w:rsidP="003D3FF3">
      <w:pPr>
        <w:pStyle w:val="Bullet"/>
        <w:keepLines w:val="0"/>
      </w:pPr>
      <w:r w:rsidRPr="00F65579">
        <w:t xml:space="preserve">working with priority industry sectors; and </w:t>
      </w:r>
    </w:p>
    <w:p w14:paraId="780AFE9A" w14:textId="77777777" w:rsidR="003D3FF3" w:rsidRPr="00F65579" w:rsidRDefault="003D3FF3" w:rsidP="003D3FF3">
      <w:pPr>
        <w:pStyle w:val="Bullet"/>
        <w:keepLines w:val="0"/>
      </w:pPr>
      <w:r w:rsidRPr="00F65579">
        <w:t>supporting innovation opportunities for businesses.</w:t>
      </w:r>
    </w:p>
    <w:tbl>
      <w:tblPr>
        <w:tblStyle w:val="AnnualReportfinancialtable"/>
        <w:tblW w:w="9003" w:type="dxa"/>
        <w:tblLayout w:type="fixed"/>
        <w:tblLook w:val="0280" w:firstRow="0" w:lastRow="0" w:firstColumn="1" w:lastColumn="0" w:noHBand="1" w:noVBand="0"/>
      </w:tblPr>
      <w:tblGrid>
        <w:gridCol w:w="3683"/>
        <w:gridCol w:w="994"/>
        <w:gridCol w:w="990"/>
        <w:gridCol w:w="1080"/>
        <w:gridCol w:w="1349"/>
        <w:gridCol w:w="907"/>
      </w:tblGrid>
      <w:tr w:rsidR="003D3FF3" w:rsidRPr="00F65579" w14:paraId="5D3E8A71"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58D66144" w14:textId="77777777" w:rsidR="003D3FF3" w:rsidRPr="00F65579" w:rsidRDefault="003D3FF3" w:rsidP="003D3FF3">
            <w:pPr>
              <w:rPr>
                <w:rFonts w:cstheme="minorHAnsi"/>
                <w:b/>
                <w:szCs w:val="17"/>
              </w:rPr>
            </w:pPr>
            <w:r w:rsidRPr="00F65579">
              <w:rPr>
                <w:rFonts w:cstheme="minorHAnsi"/>
                <w:b/>
                <w:szCs w:val="17"/>
              </w:rPr>
              <w:t>Performance measures</w:t>
            </w:r>
          </w:p>
        </w:tc>
        <w:tc>
          <w:tcPr>
            <w:cnfStyle w:val="000010000000" w:firstRow="0" w:lastRow="0" w:firstColumn="0" w:lastColumn="0" w:oddVBand="1" w:evenVBand="0" w:oddHBand="0" w:evenHBand="0" w:firstRowFirstColumn="0" w:firstRowLastColumn="0" w:lastRowFirstColumn="0" w:lastRowLastColumn="0"/>
            <w:tcW w:w="994" w:type="dxa"/>
          </w:tcPr>
          <w:p w14:paraId="335E4957" w14:textId="77777777" w:rsidR="003D3FF3" w:rsidRPr="00F65579" w:rsidRDefault="003D3FF3" w:rsidP="003D3FF3">
            <w:pPr>
              <w:jc w:val="center"/>
              <w:rPr>
                <w:rFonts w:cstheme="minorHAnsi"/>
                <w:b/>
                <w:szCs w:val="17"/>
              </w:rPr>
            </w:pPr>
            <w:r w:rsidRPr="00F65579">
              <w:rPr>
                <w:rFonts w:cstheme="minorHAnsi"/>
                <w:b/>
                <w:szCs w:val="17"/>
              </w:rPr>
              <w:t xml:space="preserve">Unit of </w:t>
            </w:r>
            <w:r w:rsidRPr="00F65579">
              <w:rPr>
                <w:rFonts w:cstheme="minorHAnsi"/>
                <w:b/>
                <w:szCs w:val="17"/>
              </w:rPr>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43306E10"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actual</w:t>
            </w:r>
          </w:p>
        </w:tc>
        <w:tc>
          <w:tcPr>
            <w:cnfStyle w:val="000010000000" w:firstRow="0" w:lastRow="0" w:firstColumn="0" w:lastColumn="0" w:oddVBand="1" w:evenVBand="0" w:oddHBand="0" w:evenHBand="0" w:firstRowFirstColumn="0" w:firstRowLastColumn="0" w:lastRowFirstColumn="0" w:lastRowLastColumn="0"/>
            <w:tcW w:w="1080" w:type="dxa"/>
          </w:tcPr>
          <w:p w14:paraId="33FB4563"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target</w:t>
            </w:r>
          </w:p>
        </w:tc>
        <w:tc>
          <w:tcPr>
            <w:cnfStyle w:val="000001000000" w:firstRow="0" w:lastRow="0" w:firstColumn="0" w:lastColumn="0" w:oddVBand="0" w:evenVBand="1" w:oddHBand="0" w:evenHBand="0" w:firstRowFirstColumn="0" w:firstRowLastColumn="0" w:lastRowFirstColumn="0" w:lastRowLastColumn="0"/>
            <w:tcW w:w="1349" w:type="dxa"/>
          </w:tcPr>
          <w:p w14:paraId="49A1BE2E" w14:textId="77777777" w:rsidR="003D3FF3" w:rsidRPr="00F65579" w:rsidRDefault="003D3FF3" w:rsidP="003D3FF3">
            <w:pPr>
              <w:rPr>
                <w:rFonts w:cstheme="minorHAnsi"/>
                <w:b/>
                <w:szCs w:val="17"/>
              </w:rPr>
            </w:pPr>
            <w:r w:rsidRPr="00F65579">
              <w:rPr>
                <w:rFonts w:cstheme="minorHAnsi"/>
                <w:b/>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7" w:type="dxa"/>
          </w:tcPr>
          <w:p w14:paraId="5D09D508" w14:textId="77777777" w:rsidR="003D3FF3" w:rsidRPr="00F65579" w:rsidRDefault="003D3FF3" w:rsidP="003D3FF3">
            <w:pPr>
              <w:rPr>
                <w:rFonts w:cstheme="minorHAnsi"/>
                <w:b/>
                <w:szCs w:val="17"/>
              </w:rPr>
            </w:pPr>
            <w:r w:rsidRPr="00F65579">
              <w:rPr>
                <w:rFonts w:cstheme="minorHAnsi"/>
                <w:b/>
                <w:szCs w:val="17"/>
              </w:rPr>
              <w:t xml:space="preserve">Result </w:t>
            </w:r>
          </w:p>
        </w:tc>
      </w:tr>
      <w:tr w:rsidR="003D3FF3" w:rsidRPr="00F65579" w14:paraId="06E0D4A0"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4351F887" w14:textId="77777777" w:rsidR="003D3FF3" w:rsidRPr="00F65579" w:rsidRDefault="003D3FF3" w:rsidP="009C7D11">
            <w:pPr>
              <w:pStyle w:val="Tabletextmeasure"/>
            </w:pPr>
            <w:r w:rsidRPr="009C7D11">
              <w:t>Quantity</w:t>
            </w:r>
          </w:p>
        </w:tc>
        <w:tc>
          <w:tcPr>
            <w:cnfStyle w:val="000010000000" w:firstRow="0" w:lastRow="0" w:firstColumn="0" w:lastColumn="0" w:oddVBand="1" w:evenVBand="0" w:oddHBand="0" w:evenHBand="0" w:firstRowFirstColumn="0" w:firstRowLastColumn="0" w:lastRowFirstColumn="0" w:lastRowLastColumn="0"/>
            <w:tcW w:w="994" w:type="dxa"/>
          </w:tcPr>
          <w:p w14:paraId="3AB826F7"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45BB95FD"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4875F6F5"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708FEBFE"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5C5D6B0E" w14:textId="77777777" w:rsidR="003D3FF3" w:rsidRPr="00F65579" w:rsidRDefault="003D3FF3" w:rsidP="003D3FF3">
            <w:pPr>
              <w:pStyle w:val="Tabletextright"/>
            </w:pPr>
          </w:p>
        </w:tc>
      </w:tr>
      <w:tr w:rsidR="003D3FF3" w:rsidRPr="00F65579" w14:paraId="10DC5194"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7A49BE1C" w14:textId="77777777" w:rsidR="003D3FF3" w:rsidRPr="00F65579" w:rsidRDefault="003D3FF3" w:rsidP="003D3FF3">
            <w:pPr>
              <w:pStyle w:val="Tabletext"/>
            </w:pPr>
            <w:r w:rsidRPr="00F65579">
              <w:t xml:space="preserve">Jobs resulting from government investment facilitation services and assistance </w:t>
            </w:r>
          </w:p>
          <w:p w14:paraId="7A0F3D04" w14:textId="77777777" w:rsidR="003D65B3" w:rsidRPr="00F65579" w:rsidRDefault="003D65B3" w:rsidP="003D65B3">
            <w:pPr>
              <w:pStyle w:val="Tabletextnotes"/>
            </w:pPr>
            <w:r w:rsidRPr="00F65579">
              <w:t>In 2018-19 there were a number of projects that contributed considerably large job outcomes (several projects with over 200 FTE).</w:t>
            </w:r>
          </w:p>
          <w:p w14:paraId="35A4C49B" w14:textId="77777777" w:rsidR="003D3FF3" w:rsidRPr="00F65579" w:rsidRDefault="003D65B3" w:rsidP="003D65B3">
            <w:pPr>
              <w:pStyle w:val="Tabletextnotes"/>
            </w:pPr>
            <w:r w:rsidRPr="00F65579">
              <w:t>There were also a number of industry grant projects that contributed small job numbers.</w:t>
            </w:r>
          </w:p>
        </w:tc>
        <w:tc>
          <w:tcPr>
            <w:cnfStyle w:val="000010000000" w:firstRow="0" w:lastRow="0" w:firstColumn="0" w:lastColumn="0" w:oddVBand="1" w:evenVBand="0" w:oddHBand="0" w:evenHBand="0" w:firstRowFirstColumn="0" w:firstRowLastColumn="0" w:lastRowFirstColumn="0" w:lastRowLastColumn="0"/>
            <w:tcW w:w="994" w:type="dxa"/>
          </w:tcPr>
          <w:p w14:paraId="0D17356B"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90" w:type="dxa"/>
          </w:tcPr>
          <w:p w14:paraId="4E690BCF" w14:textId="77777777" w:rsidR="003D3FF3" w:rsidRPr="00F65579" w:rsidRDefault="003D3FF3" w:rsidP="003D3FF3">
            <w:pPr>
              <w:pStyle w:val="Tabletextright"/>
            </w:pPr>
            <w:r w:rsidRPr="00F65579">
              <w:t>7 192</w:t>
            </w:r>
          </w:p>
        </w:tc>
        <w:tc>
          <w:tcPr>
            <w:cnfStyle w:val="000010000000" w:firstRow="0" w:lastRow="0" w:firstColumn="0" w:lastColumn="0" w:oddVBand="1" w:evenVBand="0" w:oddHBand="0" w:evenHBand="0" w:firstRowFirstColumn="0" w:firstRowLastColumn="0" w:lastRowFirstColumn="0" w:lastRowLastColumn="0"/>
            <w:tcW w:w="1080" w:type="dxa"/>
          </w:tcPr>
          <w:p w14:paraId="2EF6D80C" w14:textId="77777777" w:rsidR="003D3FF3" w:rsidRPr="00F65579" w:rsidRDefault="003D3FF3" w:rsidP="003D3FF3">
            <w:pPr>
              <w:pStyle w:val="Tabletextright"/>
            </w:pPr>
            <w:r w:rsidRPr="00F65579">
              <w:t>5 000</w:t>
            </w:r>
          </w:p>
        </w:tc>
        <w:tc>
          <w:tcPr>
            <w:cnfStyle w:val="000001000000" w:firstRow="0" w:lastRow="0" w:firstColumn="0" w:lastColumn="0" w:oddVBand="0" w:evenVBand="1" w:oddHBand="0" w:evenHBand="0" w:firstRowFirstColumn="0" w:firstRowLastColumn="0" w:lastRowFirstColumn="0" w:lastRowLastColumn="0"/>
            <w:tcW w:w="1349" w:type="dxa"/>
          </w:tcPr>
          <w:p w14:paraId="4ECB01A6" w14:textId="77777777" w:rsidR="003D3FF3" w:rsidRPr="00F65579" w:rsidRDefault="003D3FF3" w:rsidP="003D3FF3">
            <w:pPr>
              <w:pStyle w:val="Tabletextright"/>
            </w:pPr>
            <w:r w:rsidRPr="00F65579">
              <w:t>43.8</w:t>
            </w:r>
          </w:p>
        </w:tc>
        <w:tc>
          <w:tcPr>
            <w:cnfStyle w:val="000010000000" w:firstRow="0" w:lastRow="0" w:firstColumn="0" w:lastColumn="0" w:oddVBand="1" w:evenVBand="0" w:oddHBand="0" w:evenHBand="0" w:firstRowFirstColumn="0" w:firstRowLastColumn="0" w:lastRowFirstColumn="0" w:lastRowLastColumn="0"/>
            <w:tcW w:w="907" w:type="dxa"/>
          </w:tcPr>
          <w:p w14:paraId="5D0B2D79" w14:textId="77777777" w:rsidR="003D3FF3" w:rsidRPr="00F65579" w:rsidRDefault="003D3FF3" w:rsidP="003D3FF3">
            <w:pPr>
              <w:pStyle w:val="TargetMet"/>
            </w:pPr>
          </w:p>
        </w:tc>
      </w:tr>
      <w:tr w:rsidR="003D3FF3" w:rsidRPr="00F65579" w14:paraId="1EE6FC99"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6F324D57" w14:textId="77777777" w:rsidR="003D3FF3" w:rsidRPr="00F65579" w:rsidRDefault="003D3FF3" w:rsidP="003D3FF3">
            <w:pPr>
              <w:pStyle w:val="Tabletext"/>
            </w:pPr>
            <w:r w:rsidRPr="00F65579">
              <w:t>New Australian/international regional headquarters of firms and/or research development centres attracted to Victoria</w:t>
            </w:r>
          </w:p>
          <w:p w14:paraId="77CDF3BE" w14:textId="77777777" w:rsidR="003D3FF3" w:rsidRPr="00F65579" w:rsidRDefault="003D3FF3" w:rsidP="003D3FF3">
            <w:pPr>
              <w:pStyle w:val="Tabletextnotes"/>
            </w:pPr>
            <w:r w:rsidRPr="00F65579">
              <w:t>In 2018</w:t>
            </w:r>
            <w:r w:rsidR="003E7C90" w:rsidRPr="00F65579">
              <w:noBreakHyphen/>
            </w:r>
            <w:r w:rsidRPr="00F65579">
              <w:t xml:space="preserve">19 there was a focused effort towards the attraction of new headquarters to Victoria, which aligned with </w:t>
            </w:r>
            <w:r w:rsidR="001C2767" w:rsidRPr="00F65579">
              <w:t xml:space="preserve">the </w:t>
            </w:r>
            <w:r w:rsidR="00297BD8" w:rsidRPr="00F65579">
              <w:t>Government</w:t>
            </w:r>
            <w:r w:rsidR="00B21A45" w:rsidRPr="00F65579">
              <w:t>’</w:t>
            </w:r>
            <w:r w:rsidR="00297BD8" w:rsidRPr="00F65579">
              <w:t xml:space="preserve">s </w:t>
            </w:r>
            <w:r w:rsidRPr="00F65579">
              <w:t xml:space="preserve">Investment Attraction Strategy. </w:t>
            </w:r>
            <w:r w:rsidR="00E45285" w:rsidRPr="00F65579">
              <w:t>Many headquarters are associated with technology companies that have decided to establish in Victoria.</w:t>
            </w:r>
          </w:p>
        </w:tc>
        <w:tc>
          <w:tcPr>
            <w:cnfStyle w:val="000010000000" w:firstRow="0" w:lastRow="0" w:firstColumn="0" w:lastColumn="0" w:oddVBand="1" w:evenVBand="0" w:oddHBand="0" w:evenHBand="0" w:firstRowFirstColumn="0" w:firstRowLastColumn="0" w:lastRowFirstColumn="0" w:lastRowLastColumn="0"/>
            <w:tcW w:w="994" w:type="dxa"/>
          </w:tcPr>
          <w:p w14:paraId="330CCB04"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990" w:type="dxa"/>
          </w:tcPr>
          <w:p w14:paraId="0CD53033" w14:textId="77777777" w:rsidR="003D3FF3" w:rsidRPr="00F65579" w:rsidRDefault="003D3FF3" w:rsidP="003D3FF3">
            <w:pPr>
              <w:pStyle w:val="Tabletextright"/>
            </w:pPr>
            <w:r w:rsidRPr="00F65579">
              <w:t>20</w:t>
            </w:r>
          </w:p>
        </w:tc>
        <w:tc>
          <w:tcPr>
            <w:cnfStyle w:val="000010000000" w:firstRow="0" w:lastRow="0" w:firstColumn="0" w:lastColumn="0" w:oddVBand="1" w:evenVBand="0" w:oddHBand="0" w:evenHBand="0" w:firstRowFirstColumn="0" w:firstRowLastColumn="0" w:lastRowFirstColumn="0" w:lastRowLastColumn="0"/>
            <w:tcW w:w="1080" w:type="dxa"/>
          </w:tcPr>
          <w:p w14:paraId="69A6BC89" w14:textId="77777777" w:rsidR="003D3FF3" w:rsidRPr="00F65579" w:rsidRDefault="003D3FF3" w:rsidP="003D3FF3">
            <w:pPr>
              <w:pStyle w:val="Tabletextright"/>
            </w:pPr>
            <w:r w:rsidRPr="00F65579">
              <w:t>9</w:t>
            </w:r>
          </w:p>
        </w:tc>
        <w:tc>
          <w:tcPr>
            <w:cnfStyle w:val="000001000000" w:firstRow="0" w:lastRow="0" w:firstColumn="0" w:lastColumn="0" w:oddVBand="0" w:evenVBand="1" w:oddHBand="0" w:evenHBand="0" w:firstRowFirstColumn="0" w:firstRowLastColumn="0" w:lastRowFirstColumn="0" w:lastRowLastColumn="0"/>
            <w:tcW w:w="1349" w:type="dxa"/>
          </w:tcPr>
          <w:p w14:paraId="3C9BD3D3" w14:textId="77777777" w:rsidR="003D3FF3" w:rsidRPr="00F65579" w:rsidRDefault="003D3FF3" w:rsidP="003D3FF3">
            <w:pPr>
              <w:pStyle w:val="Tabletextright"/>
            </w:pPr>
            <w:r w:rsidRPr="00F65579">
              <w:t>122.2</w:t>
            </w:r>
          </w:p>
        </w:tc>
        <w:tc>
          <w:tcPr>
            <w:cnfStyle w:val="000010000000" w:firstRow="0" w:lastRow="0" w:firstColumn="0" w:lastColumn="0" w:oddVBand="1" w:evenVBand="0" w:oddHBand="0" w:evenHBand="0" w:firstRowFirstColumn="0" w:firstRowLastColumn="0" w:lastRowFirstColumn="0" w:lastRowLastColumn="0"/>
            <w:tcW w:w="907" w:type="dxa"/>
          </w:tcPr>
          <w:p w14:paraId="411A0963" w14:textId="77777777" w:rsidR="003D3FF3" w:rsidRPr="00F65579" w:rsidRDefault="003D3FF3" w:rsidP="003D3FF3">
            <w:pPr>
              <w:pStyle w:val="TargetMet"/>
            </w:pPr>
          </w:p>
        </w:tc>
      </w:tr>
      <w:tr w:rsidR="003D3FF3" w:rsidRPr="00F65579" w14:paraId="2F33E4F4"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1E75470F" w14:textId="77777777" w:rsidR="003D3FF3" w:rsidRPr="00F65579" w:rsidRDefault="003D3FF3" w:rsidP="003D3FF3">
            <w:pPr>
              <w:pStyle w:val="Tabletext"/>
            </w:pPr>
            <w:r w:rsidRPr="00F65579">
              <w:t>New investment resulting from government facilitation services and assistance</w:t>
            </w:r>
          </w:p>
          <w:p w14:paraId="1433DD3F" w14:textId="77777777" w:rsidR="003D3FF3" w:rsidRPr="00F65579" w:rsidRDefault="003D3FF3" w:rsidP="003D3FF3">
            <w:pPr>
              <w:pStyle w:val="Tabletextnotes"/>
            </w:pPr>
            <w:r w:rsidRPr="00F65579">
              <w:t>The higher 2018</w:t>
            </w:r>
            <w:r w:rsidR="003E7C90" w:rsidRPr="00F65579">
              <w:noBreakHyphen/>
            </w:r>
            <w:r w:rsidRPr="00F65579">
              <w:t>19 actual is due to a number of high value capital investment claims made in relation to the Victorian Renewable Energy Auction Scheme (VREAS).</w:t>
            </w:r>
          </w:p>
        </w:tc>
        <w:tc>
          <w:tcPr>
            <w:cnfStyle w:val="000010000000" w:firstRow="0" w:lastRow="0" w:firstColumn="0" w:lastColumn="0" w:oddVBand="1" w:evenVBand="0" w:oddHBand="0" w:evenHBand="0" w:firstRowFirstColumn="0" w:firstRowLastColumn="0" w:lastRowFirstColumn="0" w:lastRowLastColumn="0"/>
            <w:tcW w:w="994" w:type="dxa"/>
          </w:tcPr>
          <w:p w14:paraId="24BB88B7" w14:textId="77777777" w:rsidR="003D3FF3" w:rsidRPr="00F65579" w:rsidRDefault="003D3FF3" w:rsidP="003D3FF3">
            <w:pPr>
              <w:pStyle w:val="Tabletextcentred"/>
            </w:pPr>
            <w:r w:rsidRPr="00F65579">
              <w:t>$ million</w:t>
            </w:r>
          </w:p>
        </w:tc>
        <w:tc>
          <w:tcPr>
            <w:cnfStyle w:val="000001000000" w:firstRow="0" w:lastRow="0" w:firstColumn="0" w:lastColumn="0" w:oddVBand="0" w:evenVBand="1" w:oddHBand="0" w:evenHBand="0" w:firstRowFirstColumn="0" w:firstRowLastColumn="0" w:lastRowFirstColumn="0" w:lastRowLastColumn="0"/>
            <w:tcW w:w="990" w:type="dxa"/>
          </w:tcPr>
          <w:p w14:paraId="49788B41" w14:textId="77777777" w:rsidR="003D3FF3" w:rsidRPr="00F65579" w:rsidRDefault="003D3FF3" w:rsidP="003D3FF3">
            <w:pPr>
              <w:pStyle w:val="Tabletextright"/>
            </w:pPr>
            <w:r w:rsidRPr="00F65579">
              <w:t>2 410</w:t>
            </w:r>
          </w:p>
        </w:tc>
        <w:tc>
          <w:tcPr>
            <w:cnfStyle w:val="000010000000" w:firstRow="0" w:lastRow="0" w:firstColumn="0" w:lastColumn="0" w:oddVBand="1" w:evenVBand="0" w:oddHBand="0" w:evenHBand="0" w:firstRowFirstColumn="0" w:firstRowLastColumn="0" w:lastRowFirstColumn="0" w:lastRowLastColumn="0"/>
            <w:tcW w:w="1080" w:type="dxa"/>
          </w:tcPr>
          <w:p w14:paraId="30830DFD" w14:textId="77777777" w:rsidR="003D3FF3" w:rsidRPr="00F65579" w:rsidRDefault="003D3FF3" w:rsidP="003D3FF3">
            <w:pPr>
              <w:pStyle w:val="Tabletextright"/>
            </w:pPr>
            <w:r w:rsidRPr="00F65579">
              <w:t>2 300</w:t>
            </w:r>
          </w:p>
        </w:tc>
        <w:tc>
          <w:tcPr>
            <w:cnfStyle w:val="000001000000" w:firstRow="0" w:lastRow="0" w:firstColumn="0" w:lastColumn="0" w:oddVBand="0" w:evenVBand="1" w:oddHBand="0" w:evenHBand="0" w:firstRowFirstColumn="0" w:firstRowLastColumn="0" w:lastRowFirstColumn="0" w:lastRowLastColumn="0"/>
            <w:tcW w:w="1349" w:type="dxa"/>
          </w:tcPr>
          <w:p w14:paraId="2EBC606D" w14:textId="77777777" w:rsidR="003D3FF3" w:rsidRPr="00F65579" w:rsidRDefault="003D3FF3" w:rsidP="003D3FF3">
            <w:pPr>
              <w:pStyle w:val="Tabletextright"/>
            </w:pPr>
            <w:r w:rsidRPr="00F65579">
              <w:t>4.8</w:t>
            </w:r>
          </w:p>
        </w:tc>
        <w:tc>
          <w:tcPr>
            <w:cnfStyle w:val="000010000000" w:firstRow="0" w:lastRow="0" w:firstColumn="0" w:lastColumn="0" w:oddVBand="1" w:evenVBand="0" w:oddHBand="0" w:evenHBand="0" w:firstRowFirstColumn="0" w:firstRowLastColumn="0" w:lastRowFirstColumn="0" w:lastRowLastColumn="0"/>
            <w:tcW w:w="907" w:type="dxa"/>
          </w:tcPr>
          <w:p w14:paraId="0BCC144F" w14:textId="77777777" w:rsidR="003D3FF3" w:rsidRPr="00F65579" w:rsidRDefault="003D3FF3" w:rsidP="003D3FF3">
            <w:pPr>
              <w:pStyle w:val="TargetMet"/>
            </w:pPr>
          </w:p>
        </w:tc>
      </w:tr>
      <w:tr w:rsidR="003D3FF3" w:rsidRPr="00F65579" w14:paraId="1937F611" w14:textId="77777777" w:rsidTr="008161B0">
        <w:trPr>
          <w:trHeight w:val="613"/>
        </w:trPr>
        <w:tc>
          <w:tcPr>
            <w:cnfStyle w:val="001000000000" w:firstRow="0" w:lastRow="0" w:firstColumn="1" w:lastColumn="0" w:oddVBand="0" w:evenVBand="0" w:oddHBand="0" w:evenHBand="0" w:firstRowFirstColumn="0" w:firstRowLastColumn="0" w:lastRowFirstColumn="0" w:lastRowLastColumn="0"/>
            <w:tcW w:w="0" w:type="dxa"/>
          </w:tcPr>
          <w:p w14:paraId="74E33EB4" w14:textId="77777777" w:rsidR="003D3FF3" w:rsidRPr="00F65579" w:rsidRDefault="003D3FF3" w:rsidP="003D3FF3">
            <w:pPr>
              <w:pStyle w:val="Tabletext"/>
            </w:pPr>
            <w:r w:rsidRPr="00F65579">
              <w:t>Visits to the Invest Victoria website</w:t>
            </w:r>
          </w:p>
          <w:p w14:paraId="4CE965F8" w14:textId="77777777" w:rsidR="003D3FF3" w:rsidRPr="00F65579" w:rsidRDefault="003D3FF3" w:rsidP="003D3FF3">
            <w:pPr>
              <w:pStyle w:val="Tabletextnotes"/>
            </w:pPr>
            <w:r w:rsidRPr="00F65579">
              <w:t>The higher 2018</w:t>
            </w:r>
            <w:r w:rsidR="003E7C90" w:rsidRPr="00F65579">
              <w:noBreakHyphen/>
            </w:r>
            <w:r w:rsidRPr="00F65579">
              <w:t xml:space="preserve">19 actual is due to the </w:t>
            </w:r>
            <w:r w:rsidR="001C2767" w:rsidRPr="00F65579">
              <w:t xml:space="preserve">technology </w:t>
            </w:r>
            <w:r w:rsidRPr="00F65579">
              <w:t>campaign in the U</w:t>
            </w:r>
            <w:r w:rsidR="001C2767" w:rsidRPr="00F65579">
              <w:t>nited States</w:t>
            </w:r>
            <w:r w:rsidRPr="00F65579">
              <w:t xml:space="preserve"> generat</w:t>
            </w:r>
            <w:r w:rsidR="00623820" w:rsidRPr="00F65579">
              <w:t>ing</w:t>
            </w:r>
            <w:r w:rsidRPr="00F65579">
              <w:t xml:space="preserve"> significantly more traffic to the site than was anticipated in the original target.</w:t>
            </w:r>
          </w:p>
        </w:tc>
        <w:tc>
          <w:tcPr>
            <w:cnfStyle w:val="000010000000" w:firstRow="0" w:lastRow="0" w:firstColumn="0" w:lastColumn="0" w:oddVBand="1" w:evenVBand="0" w:oddHBand="0" w:evenHBand="0" w:firstRowFirstColumn="0" w:firstRowLastColumn="0" w:lastRowFirstColumn="0" w:lastRowLastColumn="0"/>
            <w:tcW w:w="0" w:type="dxa"/>
          </w:tcPr>
          <w:p w14:paraId="30F9A832"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0" w:type="dxa"/>
          </w:tcPr>
          <w:p w14:paraId="74B65C7B" w14:textId="77777777" w:rsidR="003D3FF3" w:rsidRPr="00F65579" w:rsidRDefault="003D3FF3" w:rsidP="003D3FF3">
            <w:pPr>
              <w:pStyle w:val="Tabletextright"/>
            </w:pPr>
            <w:r w:rsidRPr="00F65579">
              <w:t>140 967</w:t>
            </w:r>
          </w:p>
        </w:tc>
        <w:tc>
          <w:tcPr>
            <w:cnfStyle w:val="000010000000" w:firstRow="0" w:lastRow="0" w:firstColumn="0" w:lastColumn="0" w:oddVBand="1" w:evenVBand="0" w:oddHBand="0" w:evenHBand="0" w:firstRowFirstColumn="0" w:firstRowLastColumn="0" w:lastRowFirstColumn="0" w:lastRowLastColumn="0"/>
            <w:tcW w:w="0" w:type="dxa"/>
          </w:tcPr>
          <w:p w14:paraId="1306BE1E" w14:textId="77777777" w:rsidR="003D3FF3" w:rsidRPr="00F65579" w:rsidRDefault="003D3FF3" w:rsidP="003D3FF3">
            <w:pPr>
              <w:pStyle w:val="Tabletextright"/>
            </w:pPr>
            <w:r w:rsidRPr="00F65579">
              <w:t>100 000</w:t>
            </w:r>
          </w:p>
        </w:tc>
        <w:tc>
          <w:tcPr>
            <w:cnfStyle w:val="000001000000" w:firstRow="0" w:lastRow="0" w:firstColumn="0" w:lastColumn="0" w:oddVBand="0" w:evenVBand="1" w:oddHBand="0" w:evenHBand="0" w:firstRowFirstColumn="0" w:firstRowLastColumn="0" w:lastRowFirstColumn="0" w:lastRowLastColumn="0"/>
            <w:tcW w:w="0" w:type="dxa"/>
          </w:tcPr>
          <w:p w14:paraId="04B839E0" w14:textId="77777777" w:rsidR="003D3FF3" w:rsidRPr="00F65579" w:rsidRDefault="003D3FF3" w:rsidP="003D3FF3">
            <w:pPr>
              <w:pStyle w:val="Tabletextright"/>
            </w:pPr>
            <w:r w:rsidRPr="00F65579">
              <w:t>41.0</w:t>
            </w:r>
          </w:p>
        </w:tc>
        <w:tc>
          <w:tcPr>
            <w:cnfStyle w:val="000010000000" w:firstRow="0" w:lastRow="0" w:firstColumn="0" w:lastColumn="0" w:oddVBand="1" w:evenVBand="0" w:oddHBand="0" w:evenHBand="0" w:firstRowFirstColumn="0" w:firstRowLastColumn="0" w:lastRowFirstColumn="0" w:lastRowLastColumn="0"/>
            <w:tcW w:w="0" w:type="dxa"/>
          </w:tcPr>
          <w:p w14:paraId="2A9109F6" w14:textId="77777777" w:rsidR="003D3FF3" w:rsidRPr="00F65579" w:rsidRDefault="003D3FF3" w:rsidP="003D3FF3">
            <w:pPr>
              <w:pStyle w:val="TargetMet"/>
            </w:pPr>
          </w:p>
        </w:tc>
      </w:tr>
      <w:tr w:rsidR="003D3FF3" w:rsidRPr="00F65579" w14:paraId="3ED6D50F" w14:textId="77777777" w:rsidTr="008161B0">
        <w:trPr>
          <w:trHeight w:val="323"/>
        </w:trPr>
        <w:tc>
          <w:tcPr>
            <w:cnfStyle w:val="001000000000" w:firstRow="0" w:lastRow="0" w:firstColumn="1" w:lastColumn="0" w:oddVBand="0" w:evenVBand="0" w:oddHBand="0" w:evenHBand="0" w:firstRowFirstColumn="0" w:firstRowLastColumn="0" w:lastRowFirstColumn="0" w:lastRowLastColumn="0"/>
            <w:tcW w:w="0" w:type="dxa"/>
          </w:tcPr>
          <w:p w14:paraId="12E79989" w14:textId="77777777" w:rsidR="003D3FF3" w:rsidRPr="00F65579" w:rsidRDefault="003D3FF3" w:rsidP="009C7D11">
            <w:pPr>
              <w:pStyle w:val="Tabletextmeasure"/>
            </w:pPr>
            <w:r w:rsidRPr="00F65579">
              <w:t>Cost</w:t>
            </w:r>
          </w:p>
        </w:tc>
        <w:tc>
          <w:tcPr>
            <w:cnfStyle w:val="000010000000" w:firstRow="0" w:lastRow="0" w:firstColumn="0" w:lastColumn="0" w:oddVBand="1" w:evenVBand="0" w:oddHBand="0" w:evenHBand="0" w:firstRowFirstColumn="0" w:firstRowLastColumn="0" w:lastRowFirstColumn="0" w:lastRowLastColumn="0"/>
            <w:tcW w:w="0" w:type="dxa"/>
          </w:tcPr>
          <w:p w14:paraId="59F9C874"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0" w:type="dxa"/>
          </w:tcPr>
          <w:p w14:paraId="5E8BE002"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0" w:type="dxa"/>
          </w:tcPr>
          <w:p w14:paraId="371D8CB6"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0" w:type="dxa"/>
          </w:tcPr>
          <w:p w14:paraId="03ABEFBF"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0" w:type="dxa"/>
          </w:tcPr>
          <w:p w14:paraId="76192CC1" w14:textId="77777777" w:rsidR="003D3FF3" w:rsidRPr="00F65579" w:rsidRDefault="003D3FF3" w:rsidP="003D3FF3">
            <w:pPr>
              <w:pStyle w:val="Tabletextright"/>
            </w:pPr>
          </w:p>
        </w:tc>
      </w:tr>
      <w:tr w:rsidR="003D3FF3" w:rsidRPr="00F65579" w14:paraId="7B3CDF2B" w14:textId="77777777" w:rsidTr="008161B0">
        <w:tc>
          <w:tcPr>
            <w:cnfStyle w:val="001000000000" w:firstRow="0" w:lastRow="0" w:firstColumn="1" w:lastColumn="0" w:oddVBand="0" w:evenVBand="0" w:oddHBand="0" w:evenHBand="0" w:firstRowFirstColumn="0" w:firstRowLastColumn="0" w:lastRowFirstColumn="0" w:lastRowLastColumn="0"/>
            <w:tcW w:w="3683" w:type="dxa"/>
          </w:tcPr>
          <w:p w14:paraId="52B87E7C" w14:textId="77777777" w:rsidR="003D3FF3" w:rsidRPr="00F65579" w:rsidRDefault="003D3FF3" w:rsidP="003D3FF3">
            <w:pPr>
              <w:pStyle w:val="Tabletext"/>
            </w:pPr>
            <w:r w:rsidRPr="00F65579">
              <w:t>Total output cost</w:t>
            </w:r>
          </w:p>
          <w:p w14:paraId="0AD93351" w14:textId="77777777" w:rsidR="003D3FF3" w:rsidRPr="00F65579" w:rsidRDefault="003D3FF3" w:rsidP="003D3FF3">
            <w:pPr>
              <w:pStyle w:val="Tabletextnotes"/>
            </w:pPr>
            <w:r w:rsidRPr="00F65579">
              <w:t xml:space="preserve">Invest Victoria is a new output </w:t>
            </w:r>
            <w:r w:rsidR="00FD419A" w:rsidRPr="00F65579">
              <w:t xml:space="preserve">resulting from </w:t>
            </w:r>
            <w:r w:rsidRPr="00F65579">
              <w:t>machinery of government changes. As such, there is</w:t>
            </w:r>
            <w:r w:rsidR="00E45285" w:rsidRPr="00F65579">
              <w:rPr>
                <w:rFonts w:ascii="Calibri" w:hAnsi="Calibri" w:cs="Calibri"/>
              </w:rPr>
              <w:t> </w:t>
            </w:r>
            <w:r w:rsidRPr="00F65579">
              <w:t>no 2018</w:t>
            </w:r>
            <w:r w:rsidR="003E7C90" w:rsidRPr="00F65579">
              <w:noBreakHyphen/>
            </w:r>
            <w:r w:rsidRPr="00F65579">
              <w:t>19 target.</w:t>
            </w:r>
          </w:p>
        </w:tc>
        <w:tc>
          <w:tcPr>
            <w:cnfStyle w:val="000010000000" w:firstRow="0" w:lastRow="0" w:firstColumn="0" w:lastColumn="0" w:oddVBand="1" w:evenVBand="0" w:oddHBand="0" w:evenHBand="0" w:firstRowFirstColumn="0" w:firstRowLastColumn="0" w:lastRowFirstColumn="0" w:lastRowLastColumn="0"/>
            <w:tcW w:w="994" w:type="dxa"/>
          </w:tcPr>
          <w:p w14:paraId="49925CDA" w14:textId="77777777" w:rsidR="003D3FF3" w:rsidRPr="00F65579" w:rsidRDefault="003D3FF3" w:rsidP="003D3FF3">
            <w:pPr>
              <w:pStyle w:val="Tabletextcentred"/>
            </w:pPr>
            <w:r w:rsidRPr="00F65579">
              <w:t>$ million</w:t>
            </w:r>
          </w:p>
        </w:tc>
        <w:tc>
          <w:tcPr>
            <w:cnfStyle w:val="000001000000" w:firstRow="0" w:lastRow="0" w:firstColumn="0" w:lastColumn="0" w:oddVBand="0" w:evenVBand="1" w:oddHBand="0" w:evenHBand="0" w:firstRowFirstColumn="0" w:firstRowLastColumn="0" w:lastRowFirstColumn="0" w:lastRowLastColumn="0"/>
            <w:tcW w:w="990" w:type="dxa"/>
          </w:tcPr>
          <w:p w14:paraId="0F00FA67" w14:textId="77777777" w:rsidR="003D3FF3" w:rsidRPr="00F65579" w:rsidRDefault="003D3FF3" w:rsidP="003D3FF3">
            <w:pPr>
              <w:pStyle w:val="Tabletextright"/>
            </w:pPr>
            <w:r w:rsidRPr="00F65579">
              <w:t>45.4</w:t>
            </w:r>
          </w:p>
        </w:tc>
        <w:tc>
          <w:tcPr>
            <w:cnfStyle w:val="000010000000" w:firstRow="0" w:lastRow="0" w:firstColumn="0" w:lastColumn="0" w:oddVBand="1" w:evenVBand="0" w:oddHBand="0" w:evenHBand="0" w:firstRowFirstColumn="0" w:firstRowLastColumn="0" w:lastRowFirstColumn="0" w:lastRowLastColumn="0"/>
            <w:tcW w:w="1080" w:type="dxa"/>
          </w:tcPr>
          <w:p w14:paraId="339307C7" w14:textId="77777777" w:rsidR="003D3FF3" w:rsidRPr="00F65579" w:rsidRDefault="003D3FF3" w:rsidP="003D3FF3">
            <w:pPr>
              <w:pStyle w:val="Tabletextright"/>
            </w:pPr>
            <w:r w:rsidRPr="00F65579">
              <w:t>n/a</w:t>
            </w:r>
          </w:p>
        </w:tc>
        <w:tc>
          <w:tcPr>
            <w:cnfStyle w:val="000001000000" w:firstRow="0" w:lastRow="0" w:firstColumn="0" w:lastColumn="0" w:oddVBand="0" w:evenVBand="1" w:oddHBand="0" w:evenHBand="0" w:firstRowFirstColumn="0" w:firstRowLastColumn="0" w:lastRowFirstColumn="0" w:lastRowLastColumn="0"/>
            <w:tcW w:w="1349" w:type="dxa"/>
          </w:tcPr>
          <w:p w14:paraId="2A9E2646"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102F2220" w14:textId="77777777" w:rsidR="003D3FF3" w:rsidRPr="00F65579" w:rsidRDefault="003D3FF3" w:rsidP="003D3FF3">
            <w:pPr>
              <w:pStyle w:val="TargetNotMet5"/>
              <w:numPr>
                <w:ilvl w:val="0"/>
                <w:numId w:val="0"/>
              </w:numPr>
            </w:pPr>
          </w:p>
        </w:tc>
      </w:tr>
    </w:tbl>
    <w:p w14:paraId="694A61A4" w14:textId="77777777" w:rsidR="003D3FF3" w:rsidRPr="00F65579" w:rsidRDefault="003D3FF3" w:rsidP="003D3FF3"/>
    <w:p w14:paraId="6590B581" w14:textId="77777777" w:rsidR="003D3FF3" w:rsidRPr="00F65579" w:rsidRDefault="003D3FF3" w:rsidP="003D3FF3">
      <w:pPr>
        <w:rPr>
          <w:rFonts w:cstheme="minorHAnsi"/>
        </w:rPr>
      </w:pPr>
    </w:p>
    <w:p w14:paraId="7B900966" w14:textId="77777777" w:rsidR="003D3FF3" w:rsidRPr="00F65579" w:rsidRDefault="003D3FF3" w:rsidP="003D3FF3">
      <w:pPr>
        <w:pStyle w:val="Heading20"/>
        <w:pageBreakBefore/>
      </w:pPr>
      <w:r w:rsidRPr="00F65579">
        <w:lastRenderedPageBreak/>
        <w:t>Improve how Government manages its balance sheet, commercial activities and public sector infrastructure</w:t>
      </w:r>
    </w:p>
    <w:p w14:paraId="5FC591B4" w14:textId="77777777" w:rsidR="003D3FF3" w:rsidRPr="00F65579" w:rsidRDefault="003D3FF3" w:rsidP="003D3FF3">
      <w:r w:rsidRPr="00F65579">
        <w:t>Under this objective, the Department delivers Government policies focused on overseeing the State</w:t>
      </w:r>
      <w:r w:rsidR="00B21A45" w:rsidRPr="00F65579">
        <w:t>’</w:t>
      </w:r>
      <w:r w:rsidRPr="00F65579">
        <w:t xml:space="preserve">s balance sheet, major infrastructure and </w:t>
      </w:r>
      <w:r w:rsidR="00297BD8" w:rsidRPr="00F65579">
        <w:t xml:space="preserve">government business enterprises </w:t>
      </w:r>
      <w:r w:rsidRPr="00F65579">
        <w:t xml:space="preserve">by the delivery and application of prudent financial and commercial principles and practices. </w:t>
      </w:r>
    </w:p>
    <w:p w14:paraId="397385C6" w14:textId="77777777" w:rsidR="003D3FF3" w:rsidRPr="00F65579" w:rsidRDefault="003D3FF3" w:rsidP="003D3FF3">
      <w:r w:rsidRPr="00F65579">
        <w:t>The Department leads the development of strategic commercial and financial advice to Government to support key decisions regarding the State</w:t>
      </w:r>
      <w:r w:rsidR="00B21A45" w:rsidRPr="00F65579">
        <w:t>’</w:t>
      </w:r>
      <w:r w:rsidRPr="00F65579">
        <w:t>s financial assets and liabilities and infrastructure investment to drive improvement in public sector commercial and asset management and the delivery of infrastructure for the State of Victoria.</w:t>
      </w:r>
    </w:p>
    <w:p w14:paraId="1FDFDF8A" w14:textId="77777777" w:rsidR="003D3FF3" w:rsidRPr="00F65579" w:rsidRDefault="003D3FF3" w:rsidP="003D3FF3">
      <w:r w:rsidRPr="00F65579">
        <w:t>The departmental objective indicators are:</w:t>
      </w:r>
    </w:p>
    <w:p w14:paraId="6A8F661B" w14:textId="77777777" w:rsidR="003D3FF3" w:rsidRPr="00F65579" w:rsidRDefault="003D3FF3" w:rsidP="003D3FF3">
      <w:pPr>
        <w:pStyle w:val="Bullet"/>
        <w:keepLines w:val="0"/>
      </w:pPr>
      <w:r w:rsidRPr="00F65579">
        <w:t>HVHR projects have had risks identified and managed through tailored project assurance, policy advice and governance to increase the likelihood that projects are completed within agreed timeframes, budget and scope;</w:t>
      </w:r>
    </w:p>
    <w:p w14:paraId="1A4D03C3" w14:textId="77777777" w:rsidR="003D3FF3" w:rsidRPr="00F65579" w:rsidRDefault="003D3FF3" w:rsidP="003D3FF3">
      <w:pPr>
        <w:pStyle w:val="Bullet"/>
        <w:keepLines w:val="0"/>
      </w:pPr>
      <w:r w:rsidRPr="00F65579">
        <w:t xml:space="preserve">Government </w:t>
      </w:r>
      <w:r w:rsidR="001C2767" w:rsidRPr="00F65579">
        <w:t xml:space="preserve">business enterprises </w:t>
      </w:r>
      <w:r w:rsidRPr="00F65579">
        <w:t xml:space="preserve">performing against agreed financial and </w:t>
      </w:r>
      <w:r w:rsidR="00031E67" w:rsidRPr="00F65579">
        <w:t>non-financial</w:t>
      </w:r>
      <w:r w:rsidRPr="00F65579">
        <w:t xml:space="preserve"> indicators; and</w:t>
      </w:r>
    </w:p>
    <w:p w14:paraId="1795FD2D" w14:textId="77777777" w:rsidR="003D3FF3" w:rsidRPr="00F65579" w:rsidRDefault="003D3FF3" w:rsidP="003D3FF3">
      <w:pPr>
        <w:pStyle w:val="Bullet"/>
        <w:keepLines w:val="0"/>
      </w:pPr>
      <w:r w:rsidRPr="00F65579">
        <w:t>advice contributes to the achievement of Government policies and priorities relating to Victoria</w:t>
      </w:r>
      <w:r w:rsidR="00B21A45" w:rsidRPr="00F65579">
        <w:t>’</w:t>
      </w:r>
      <w:r w:rsidRPr="00F65579">
        <w:t>s balance sheet, commercial activities and public sector infrastructure.</w:t>
      </w:r>
    </w:p>
    <w:p w14:paraId="701E56B3" w14:textId="77777777" w:rsidR="003D3FF3" w:rsidRPr="00F65579" w:rsidRDefault="003D3FF3" w:rsidP="003D3FF3">
      <w:pPr>
        <w:pStyle w:val="Heading30"/>
      </w:pPr>
      <w:r w:rsidRPr="00F65579">
        <w:t>Commercial and Infrastructure Advice</w:t>
      </w:r>
    </w:p>
    <w:p w14:paraId="56F10970" w14:textId="77777777" w:rsidR="003D3FF3" w:rsidRPr="00F65579" w:rsidRDefault="003D3FF3" w:rsidP="003D3FF3">
      <w:r w:rsidRPr="00F65579">
        <w:t>This output contributes to the Department</w:t>
      </w:r>
      <w:r w:rsidR="00B21A45" w:rsidRPr="00F65579">
        <w:t>’</w:t>
      </w:r>
      <w:r w:rsidRPr="00F65579">
        <w:t xml:space="preserve">s objective to improve how Government manages its balance sheet, commercial activities and public sector infrastructure by: </w:t>
      </w:r>
    </w:p>
    <w:p w14:paraId="7803E3A1" w14:textId="77777777" w:rsidR="003D3FF3" w:rsidRPr="00F65579" w:rsidRDefault="003D3FF3" w:rsidP="003D3FF3">
      <w:pPr>
        <w:pStyle w:val="Bullet"/>
        <w:keepLines w:val="0"/>
      </w:pPr>
      <w:r w:rsidRPr="00F65579">
        <w:t xml:space="preserve">providing advice to Government and guidance to departments on infrastructure investment and other major commercial projects; </w:t>
      </w:r>
    </w:p>
    <w:p w14:paraId="48407E71" w14:textId="77777777" w:rsidR="003D3FF3" w:rsidRPr="00F65579" w:rsidRDefault="003D3FF3" w:rsidP="003D3FF3">
      <w:pPr>
        <w:pStyle w:val="Bullet"/>
        <w:keepLines w:val="0"/>
      </w:pPr>
      <w:r w:rsidRPr="00F65579">
        <w:t xml:space="preserve">overseeing a range of commercial and transactional activities on behalf of Government, including providing governance oversight of </w:t>
      </w:r>
      <w:r w:rsidR="001D5560" w:rsidRPr="00F65579">
        <w:t xml:space="preserve">government </w:t>
      </w:r>
      <w:r w:rsidR="00560DD4" w:rsidRPr="00F65579">
        <w:t>business enterprises</w:t>
      </w:r>
      <w:r w:rsidR="001D5560" w:rsidRPr="00F65579">
        <w:t xml:space="preserve"> (GBEs)</w:t>
      </w:r>
      <w:r w:rsidR="00560DD4" w:rsidRPr="00F65579">
        <w:t xml:space="preserve"> </w:t>
      </w:r>
      <w:r w:rsidRPr="00F65579">
        <w:t>and advice to Government, departments and agencies relating to future uses or disposal of surplus government land, property, management of contaminated land liabilities, office accommodation for the public service, and management of the Greener Government Buildings Program;</w:t>
      </w:r>
    </w:p>
    <w:p w14:paraId="6D3F7EB4" w14:textId="77777777" w:rsidR="003D3FF3" w:rsidRPr="00F65579" w:rsidRDefault="003D3FF3" w:rsidP="003D3FF3">
      <w:pPr>
        <w:pStyle w:val="Bullet"/>
        <w:keepLines w:val="0"/>
      </w:pPr>
      <w:r w:rsidRPr="00F65579">
        <w:t>providing advice and reports on the State</w:t>
      </w:r>
      <w:r w:rsidR="00B21A45" w:rsidRPr="00F65579">
        <w:t>’</w:t>
      </w:r>
      <w:r w:rsidRPr="00F65579">
        <w:t>s financial assets and liabilities and associated financial risks, including the State</w:t>
      </w:r>
      <w:r w:rsidR="00B21A45" w:rsidRPr="00F65579">
        <w:t>’</w:t>
      </w:r>
      <w:r w:rsidRPr="00F65579">
        <w:t>s investments, debts, unfunded superannuation, insurance claims liabilities and overseeing the registration and regulation of rental housing agencies;</w:t>
      </w:r>
    </w:p>
    <w:p w14:paraId="37ECAE6F" w14:textId="77777777" w:rsidR="003D3FF3" w:rsidRPr="00F65579" w:rsidRDefault="003D3FF3" w:rsidP="003D3FF3">
      <w:pPr>
        <w:pStyle w:val="Bullet"/>
        <w:keepLines w:val="0"/>
      </w:pPr>
      <w:r w:rsidRPr="00F65579">
        <w:t xml:space="preserve">providing commercial, financial and risk management advice to Government and guidance to departments regarding infrastructure projects including Partnerships Victoria projects and managing major commercial activities on behalf of Government; </w:t>
      </w:r>
    </w:p>
    <w:p w14:paraId="0DECB9A9" w14:textId="77777777" w:rsidR="003D3FF3" w:rsidRPr="00F65579" w:rsidRDefault="003D3FF3" w:rsidP="003D3FF3">
      <w:pPr>
        <w:pStyle w:val="Bullet"/>
        <w:keepLines w:val="0"/>
      </w:pPr>
      <w:r w:rsidRPr="00F65579">
        <w:t>overseeing potential asset recycling opportunities; and</w:t>
      </w:r>
    </w:p>
    <w:p w14:paraId="4D9B39FF" w14:textId="77777777" w:rsidR="003D3FF3" w:rsidRPr="00F65579" w:rsidRDefault="003D3FF3" w:rsidP="003D3FF3">
      <w:pPr>
        <w:pStyle w:val="Bullet"/>
        <w:keepLines w:val="0"/>
      </w:pPr>
      <w:r w:rsidRPr="00F65579">
        <w:t xml:space="preserve">producing budget and financial reporting data for </w:t>
      </w:r>
      <w:r w:rsidR="001D5560" w:rsidRPr="00F65579">
        <w:t>GBE</w:t>
      </w:r>
      <w:r w:rsidRPr="00F65579">
        <w:t xml:space="preserve"> sectors.</w:t>
      </w:r>
    </w:p>
    <w:p w14:paraId="570CCEEA" w14:textId="77777777" w:rsidR="003D3FF3" w:rsidRPr="00F65579" w:rsidRDefault="003D3FF3" w:rsidP="00DC5CAA">
      <w:pPr>
        <w:pStyle w:val="Spacer"/>
      </w:pPr>
    </w:p>
    <w:tbl>
      <w:tblPr>
        <w:tblStyle w:val="AnnualReportfinancialtable"/>
        <w:tblW w:w="9093" w:type="dxa"/>
        <w:tblLayout w:type="fixed"/>
        <w:tblLook w:val="0280" w:firstRow="0" w:lastRow="0" w:firstColumn="1" w:lastColumn="0" w:noHBand="1" w:noVBand="0"/>
      </w:tblPr>
      <w:tblGrid>
        <w:gridCol w:w="3776"/>
        <w:gridCol w:w="992"/>
        <w:gridCol w:w="1078"/>
        <w:gridCol w:w="990"/>
        <w:gridCol w:w="1350"/>
        <w:gridCol w:w="907"/>
      </w:tblGrid>
      <w:tr w:rsidR="003D3FF3" w:rsidRPr="00F65579" w14:paraId="27A422BA" w14:textId="77777777" w:rsidTr="00560DD4">
        <w:trPr>
          <w:tblHeader/>
        </w:trPr>
        <w:tc>
          <w:tcPr>
            <w:cnfStyle w:val="001000000000" w:firstRow="0" w:lastRow="0" w:firstColumn="1" w:lastColumn="0" w:oddVBand="0" w:evenVBand="0" w:oddHBand="0" w:evenHBand="0" w:firstRowFirstColumn="0" w:firstRowLastColumn="0" w:lastRowFirstColumn="0" w:lastRowLastColumn="0"/>
            <w:tcW w:w="3776" w:type="dxa"/>
          </w:tcPr>
          <w:p w14:paraId="216ADAB3" w14:textId="77777777" w:rsidR="003D3FF3" w:rsidRPr="00F65579" w:rsidRDefault="003D3FF3" w:rsidP="003D3FF3">
            <w:pPr>
              <w:rPr>
                <w:rFonts w:cstheme="minorHAnsi"/>
                <w:b/>
                <w:szCs w:val="17"/>
              </w:rPr>
            </w:pPr>
            <w:r w:rsidRPr="00F65579">
              <w:rPr>
                <w:rFonts w:cstheme="minorHAnsi"/>
                <w:b/>
                <w:szCs w:val="17"/>
              </w:rPr>
              <w:t>Performance measures</w:t>
            </w:r>
          </w:p>
        </w:tc>
        <w:tc>
          <w:tcPr>
            <w:cnfStyle w:val="000010000000" w:firstRow="0" w:lastRow="0" w:firstColumn="0" w:lastColumn="0" w:oddVBand="1" w:evenVBand="0" w:oddHBand="0" w:evenHBand="0" w:firstRowFirstColumn="0" w:firstRowLastColumn="0" w:lastRowFirstColumn="0" w:lastRowLastColumn="0"/>
            <w:tcW w:w="992" w:type="dxa"/>
          </w:tcPr>
          <w:p w14:paraId="1B54C9E4" w14:textId="77777777" w:rsidR="003D3FF3" w:rsidRPr="00F65579" w:rsidRDefault="003D3FF3" w:rsidP="003D3FF3">
            <w:pPr>
              <w:jc w:val="center"/>
              <w:rPr>
                <w:rFonts w:cstheme="minorHAnsi"/>
                <w:b/>
                <w:szCs w:val="17"/>
              </w:rPr>
            </w:pPr>
            <w:r w:rsidRPr="00F65579">
              <w:rPr>
                <w:rFonts w:cstheme="minorHAnsi"/>
                <w:b/>
                <w:szCs w:val="17"/>
              </w:rPr>
              <w:t xml:space="preserve">Unit of </w:t>
            </w:r>
            <w:r w:rsidRPr="00F65579">
              <w:rPr>
                <w:rFonts w:cstheme="minorHAnsi"/>
                <w:b/>
                <w:szCs w:val="17"/>
              </w:rPr>
              <w:br/>
              <w:t>measure</w:t>
            </w:r>
          </w:p>
        </w:tc>
        <w:tc>
          <w:tcPr>
            <w:cnfStyle w:val="000001000000" w:firstRow="0" w:lastRow="0" w:firstColumn="0" w:lastColumn="0" w:oddVBand="0" w:evenVBand="1" w:oddHBand="0" w:evenHBand="0" w:firstRowFirstColumn="0" w:firstRowLastColumn="0" w:lastRowFirstColumn="0" w:lastRowLastColumn="0"/>
            <w:tcW w:w="1078" w:type="dxa"/>
          </w:tcPr>
          <w:p w14:paraId="1ED1E089"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actual</w:t>
            </w:r>
          </w:p>
        </w:tc>
        <w:tc>
          <w:tcPr>
            <w:cnfStyle w:val="000010000000" w:firstRow="0" w:lastRow="0" w:firstColumn="0" w:lastColumn="0" w:oddVBand="1" w:evenVBand="0" w:oddHBand="0" w:evenHBand="0" w:firstRowFirstColumn="0" w:firstRowLastColumn="0" w:lastRowFirstColumn="0" w:lastRowLastColumn="0"/>
            <w:tcW w:w="990" w:type="dxa"/>
          </w:tcPr>
          <w:p w14:paraId="749F9DCA" w14:textId="77777777" w:rsidR="003D3FF3" w:rsidRPr="00F65579" w:rsidRDefault="003D3FF3" w:rsidP="003D3FF3">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target</w:t>
            </w:r>
          </w:p>
        </w:tc>
        <w:tc>
          <w:tcPr>
            <w:cnfStyle w:val="000001000000" w:firstRow="0" w:lastRow="0" w:firstColumn="0" w:lastColumn="0" w:oddVBand="0" w:evenVBand="1" w:oddHBand="0" w:evenHBand="0" w:firstRowFirstColumn="0" w:firstRowLastColumn="0" w:lastRowFirstColumn="0" w:lastRowLastColumn="0"/>
            <w:tcW w:w="1350" w:type="dxa"/>
          </w:tcPr>
          <w:p w14:paraId="2A754D2A" w14:textId="77777777" w:rsidR="003D3FF3" w:rsidRPr="00F65579" w:rsidRDefault="003D3FF3" w:rsidP="003D3FF3">
            <w:pPr>
              <w:rPr>
                <w:rFonts w:cstheme="minorHAnsi"/>
                <w:b/>
                <w:szCs w:val="17"/>
              </w:rPr>
            </w:pPr>
            <w:r w:rsidRPr="00F65579">
              <w:rPr>
                <w:rFonts w:cstheme="minorHAnsi"/>
                <w:b/>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7" w:type="dxa"/>
          </w:tcPr>
          <w:p w14:paraId="711E049E" w14:textId="77777777" w:rsidR="003D3FF3" w:rsidRPr="00F65579" w:rsidRDefault="003D3FF3" w:rsidP="003D3FF3">
            <w:pPr>
              <w:rPr>
                <w:rFonts w:cstheme="minorHAnsi"/>
                <w:b/>
                <w:szCs w:val="17"/>
              </w:rPr>
            </w:pPr>
            <w:r w:rsidRPr="00F65579">
              <w:rPr>
                <w:rFonts w:cstheme="minorHAnsi"/>
                <w:b/>
                <w:szCs w:val="17"/>
              </w:rPr>
              <w:t xml:space="preserve">Result </w:t>
            </w:r>
          </w:p>
        </w:tc>
      </w:tr>
      <w:tr w:rsidR="003D3FF3" w:rsidRPr="00F65579" w14:paraId="13DA1732"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5ED500D3" w14:textId="77777777" w:rsidR="003D3FF3" w:rsidRPr="00F65579" w:rsidRDefault="003D3FF3" w:rsidP="003D3FF3">
            <w:pPr>
              <w:pStyle w:val="Tabletextmeasure"/>
            </w:pPr>
            <w:r w:rsidRPr="00F65579">
              <w:t>Quantity</w:t>
            </w:r>
          </w:p>
        </w:tc>
        <w:tc>
          <w:tcPr>
            <w:cnfStyle w:val="000010000000" w:firstRow="0" w:lastRow="0" w:firstColumn="0" w:lastColumn="0" w:oddVBand="1" w:evenVBand="0" w:oddHBand="0" w:evenHBand="0" w:firstRowFirstColumn="0" w:firstRowLastColumn="0" w:lastRowFirstColumn="0" w:lastRowLastColumn="0"/>
            <w:tcW w:w="992" w:type="dxa"/>
          </w:tcPr>
          <w:p w14:paraId="2C8D94E4"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78" w:type="dxa"/>
          </w:tcPr>
          <w:p w14:paraId="4E95BA6E"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611DF25D"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54E7C2E9"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5A2D386A" w14:textId="77777777" w:rsidR="003D3FF3" w:rsidRPr="00F65579" w:rsidRDefault="003D3FF3" w:rsidP="003D3FF3">
            <w:pPr>
              <w:pStyle w:val="Tabletextright"/>
            </w:pPr>
          </w:p>
        </w:tc>
      </w:tr>
      <w:tr w:rsidR="003D3FF3" w:rsidRPr="00F65579" w14:paraId="6317C4B6"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30B8A717" w14:textId="77777777" w:rsidR="003D3FF3" w:rsidRPr="00F65579" w:rsidRDefault="003D3FF3" w:rsidP="003D3FF3">
            <w:pPr>
              <w:pStyle w:val="Tabletext"/>
            </w:pPr>
            <w:r w:rsidRPr="00F65579">
              <w:t>Develop and implement policy guidance and training, and infrastructure investment frameworks to govern and build capability to deliver infrastructure</w:t>
            </w:r>
          </w:p>
          <w:p w14:paraId="36EEF399" w14:textId="77777777" w:rsidR="003D3FF3" w:rsidRPr="00F65579" w:rsidRDefault="003D3FF3" w:rsidP="003D3FF3">
            <w:pPr>
              <w:pStyle w:val="Tabletextnotes"/>
            </w:pPr>
            <w:r w:rsidRPr="00F65579">
              <w:t>The 2018</w:t>
            </w:r>
            <w:r w:rsidR="003E7C90" w:rsidRPr="00F65579">
              <w:noBreakHyphen/>
            </w:r>
            <w:r w:rsidRPr="00F65579">
              <w:t xml:space="preserve">19 actual result reflects higher than expected demand for the commercial capability training course across the whole of Victorian </w:t>
            </w:r>
            <w:r w:rsidR="00297BD8" w:rsidRPr="00F65579">
              <w:t>government</w:t>
            </w:r>
            <w:r w:rsidRPr="00F65579">
              <w:t>.</w:t>
            </w:r>
          </w:p>
        </w:tc>
        <w:tc>
          <w:tcPr>
            <w:cnfStyle w:val="000010000000" w:firstRow="0" w:lastRow="0" w:firstColumn="0" w:lastColumn="0" w:oddVBand="1" w:evenVBand="0" w:oddHBand="0" w:evenHBand="0" w:firstRowFirstColumn="0" w:firstRowLastColumn="0" w:lastRowFirstColumn="0" w:lastRowLastColumn="0"/>
            <w:tcW w:w="992" w:type="dxa"/>
          </w:tcPr>
          <w:p w14:paraId="0804110C"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1078" w:type="dxa"/>
          </w:tcPr>
          <w:p w14:paraId="1F0EB262" w14:textId="77777777" w:rsidR="003D3FF3" w:rsidRPr="00F65579" w:rsidRDefault="003D3FF3" w:rsidP="003D3FF3">
            <w:pPr>
              <w:pStyle w:val="Tabletextright"/>
            </w:pPr>
            <w:r w:rsidRPr="00F65579">
              <w:t>104</w:t>
            </w:r>
          </w:p>
        </w:tc>
        <w:tc>
          <w:tcPr>
            <w:cnfStyle w:val="000010000000" w:firstRow="0" w:lastRow="0" w:firstColumn="0" w:lastColumn="0" w:oddVBand="1" w:evenVBand="0" w:oddHBand="0" w:evenHBand="0" w:firstRowFirstColumn="0" w:firstRowLastColumn="0" w:lastRowFirstColumn="0" w:lastRowLastColumn="0"/>
            <w:tcW w:w="990" w:type="dxa"/>
          </w:tcPr>
          <w:p w14:paraId="11DE15D9" w14:textId="77777777" w:rsidR="003D3FF3" w:rsidRPr="00F65579" w:rsidRDefault="003D3FF3" w:rsidP="003D3FF3">
            <w:pPr>
              <w:pStyle w:val="Tabletextright"/>
            </w:pPr>
            <w:r w:rsidRPr="00F65579">
              <w:t>83</w:t>
            </w:r>
          </w:p>
        </w:tc>
        <w:tc>
          <w:tcPr>
            <w:cnfStyle w:val="000001000000" w:firstRow="0" w:lastRow="0" w:firstColumn="0" w:lastColumn="0" w:oddVBand="0" w:evenVBand="1" w:oddHBand="0" w:evenHBand="0" w:firstRowFirstColumn="0" w:firstRowLastColumn="0" w:lastRowFirstColumn="0" w:lastRowLastColumn="0"/>
            <w:tcW w:w="1350" w:type="dxa"/>
          </w:tcPr>
          <w:p w14:paraId="0FF8DACF" w14:textId="77777777" w:rsidR="003D3FF3" w:rsidRPr="00F65579" w:rsidRDefault="003D3FF3" w:rsidP="003D3FF3">
            <w:pPr>
              <w:pStyle w:val="Tabletextright"/>
            </w:pPr>
            <w:r w:rsidRPr="00F65579">
              <w:t>25.3</w:t>
            </w:r>
          </w:p>
        </w:tc>
        <w:tc>
          <w:tcPr>
            <w:cnfStyle w:val="000010000000" w:firstRow="0" w:lastRow="0" w:firstColumn="0" w:lastColumn="0" w:oddVBand="1" w:evenVBand="0" w:oddHBand="0" w:evenHBand="0" w:firstRowFirstColumn="0" w:firstRowLastColumn="0" w:lastRowFirstColumn="0" w:lastRowLastColumn="0"/>
            <w:tcW w:w="907" w:type="dxa"/>
          </w:tcPr>
          <w:p w14:paraId="58EEFAC9" w14:textId="77777777" w:rsidR="003D3FF3" w:rsidRPr="00F65579" w:rsidRDefault="003D3FF3" w:rsidP="003D3FF3">
            <w:pPr>
              <w:pStyle w:val="TargetMet"/>
            </w:pPr>
          </w:p>
        </w:tc>
      </w:tr>
      <w:tr w:rsidR="003D3FF3" w:rsidRPr="00F65579" w14:paraId="2FE55D83"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21E27633" w14:textId="77777777" w:rsidR="003D3FF3" w:rsidRPr="00F65579" w:rsidRDefault="003D3FF3" w:rsidP="003D3FF3">
            <w:pPr>
              <w:pStyle w:val="Tabletext"/>
            </w:pPr>
            <w:r w:rsidRPr="00F65579">
              <w:t>Gateway reviews undertaken</w:t>
            </w:r>
          </w:p>
          <w:p w14:paraId="07DD5494" w14:textId="77777777" w:rsidR="003D3FF3" w:rsidRPr="00F65579" w:rsidRDefault="003D3FF3" w:rsidP="003D3FF3">
            <w:pPr>
              <w:pStyle w:val="Tabletextnotes"/>
            </w:pPr>
            <w:r w:rsidRPr="00F65579">
              <w:t>The 2018</w:t>
            </w:r>
            <w:r w:rsidR="003E7C90" w:rsidRPr="00F65579">
              <w:noBreakHyphen/>
            </w:r>
            <w:r w:rsidRPr="00F65579">
              <w:t>19 actual result is lower than expected as some reviews will be completed in 2019</w:t>
            </w:r>
            <w:r w:rsidR="003E7C90" w:rsidRPr="00F65579">
              <w:noBreakHyphen/>
            </w:r>
            <w:r w:rsidRPr="00F65579">
              <w:t xml:space="preserve">20 to </w:t>
            </w:r>
            <w:r w:rsidR="00297BD8" w:rsidRPr="00F65579">
              <w:t>align with</w:t>
            </w:r>
            <w:r w:rsidRPr="00F65579">
              <w:t xml:space="preserve"> revised project schedules.</w:t>
            </w:r>
          </w:p>
        </w:tc>
        <w:tc>
          <w:tcPr>
            <w:cnfStyle w:val="000010000000" w:firstRow="0" w:lastRow="0" w:firstColumn="0" w:lastColumn="0" w:oddVBand="1" w:evenVBand="0" w:oddHBand="0" w:evenHBand="0" w:firstRowFirstColumn="0" w:firstRowLastColumn="0" w:lastRowFirstColumn="0" w:lastRowLastColumn="0"/>
            <w:tcW w:w="992" w:type="dxa"/>
          </w:tcPr>
          <w:p w14:paraId="51026145"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1078" w:type="dxa"/>
          </w:tcPr>
          <w:p w14:paraId="635A740C" w14:textId="77777777" w:rsidR="003D3FF3" w:rsidRPr="00F65579" w:rsidRDefault="003D3FF3" w:rsidP="003D3FF3">
            <w:pPr>
              <w:pStyle w:val="Tabletextright"/>
            </w:pPr>
            <w:r w:rsidRPr="00F65579">
              <w:t>62</w:t>
            </w:r>
          </w:p>
        </w:tc>
        <w:tc>
          <w:tcPr>
            <w:cnfStyle w:val="000010000000" w:firstRow="0" w:lastRow="0" w:firstColumn="0" w:lastColumn="0" w:oddVBand="1" w:evenVBand="0" w:oddHBand="0" w:evenHBand="0" w:firstRowFirstColumn="0" w:firstRowLastColumn="0" w:lastRowFirstColumn="0" w:lastRowLastColumn="0"/>
            <w:tcW w:w="990" w:type="dxa"/>
          </w:tcPr>
          <w:p w14:paraId="2022E45A" w14:textId="77777777" w:rsidR="003D3FF3" w:rsidRPr="00F65579" w:rsidRDefault="003D3FF3" w:rsidP="003D3FF3">
            <w:pPr>
              <w:pStyle w:val="Tabletextright"/>
            </w:pPr>
            <w:r w:rsidRPr="00F65579">
              <w:t>70</w:t>
            </w:r>
          </w:p>
        </w:tc>
        <w:tc>
          <w:tcPr>
            <w:cnfStyle w:val="000001000000" w:firstRow="0" w:lastRow="0" w:firstColumn="0" w:lastColumn="0" w:oddVBand="0" w:evenVBand="1" w:oddHBand="0" w:evenHBand="0" w:firstRowFirstColumn="0" w:firstRowLastColumn="0" w:lastRowFirstColumn="0" w:lastRowLastColumn="0"/>
            <w:tcW w:w="1350" w:type="dxa"/>
          </w:tcPr>
          <w:p w14:paraId="759F0B10" w14:textId="77777777" w:rsidR="003D3FF3" w:rsidRPr="00F65579" w:rsidRDefault="003D3FF3" w:rsidP="002B1F32">
            <w:pPr>
              <w:pStyle w:val="Tabletextright"/>
            </w:pPr>
            <w:r w:rsidRPr="00F65579">
              <w:t>(11.4)</w:t>
            </w:r>
          </w:p>
        </w:tc>
        <w:tc>
          <w:tcPr>
            <w:cnfStyle w:val="000010000000" w:firstRow="0" w:lastRow="0" w:firstColumn="0" w:lastColumn="0" w:oddVBand="1" w:evenVBand="0" w:oddHBand="0" w:evenHBand="0" w:firstRowFirstColumn="0" w:firstRowLastColumn="0" w:lastRowFirstColumn="0" w:lastRowLastColumn="0"/>
            <w:tcW w:w="907" w:type="dxa"/>
          </w:tcPr>
          <w:p w14:paraId="717851C1" w14:textId="77777777" w:rsidR="003D3FF3" w:rsidRPr="00F65579" w:rsidRDefault="003D3FF3" w:rsidP="003D3FF3">
            <w:pPr>
              <w:pStyle w:val="TargetNotMet50"/>
            </w:pPr>
          </w:p>
        </w:tc>
      </w:tr>
      <w:tr w:rsidR="003D3FF3" w:rsidRPr="00F65579" w14:paraId="0C2F39F8"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0D4142EF" w14:textId="77777777" w:rsidR="003D3FF3" w:rsidRPr="00F65579" w:rsidRDefault="003D3FF3" w:rsidP="003D3FF3">
            <w:pPr>
              <w:pStyle w:val="Tabletext"/>
            </w:pPr>
            <w:r w:rsidRPr="00F65579">
              <w:lastRenderedPageBreak/>
              <w:t xml:space="preserve">Revenue from sale of surplus </w:t>
            </w:r>
            <w:r w:rsidR="00FD419A" w:rsidRPr="00F65579">
              <w:t xml:space="preserve">government </w:t>
            </w:r>
            <w:r w:rsidRPr="00F65579">
              <w:t>land including Crown land</w:t>
            </w:r>
          </w:p>
          <w:p w14:paraId="1BB18439" w14:textId="77777777" w:rsidR="003D3FF3" w:rsidRPr="00F65579" w:rsidRDefault="00AB3DC7" w:rsidP="00AB3DC7">
            <w:pPr>
              <w:pStyle w:val="Tabletextnotes"/>
            </w:pPr>
            <w:r w:rsidRPr="00F65579">
              <w:t>The lower 2018-19 actual is due to the deferral of planned land sales to 2019-20.</w:t>
            </w:r>
          </w:p>
        </w:tc>
        <w:tc>
          <w:tcPr>
            <w:cnfStyle w:val="000010000000" w:firstRow="0" w:lastRow="0" w:firstColumn="0" w:lastColumn="0" w:oddVBand="1" w:evenVBand="0" w:oddHBand="0" w:evenHBand="0" w:firstRowFirstColumn="0" w:firstRowLastColumn="0" w:lastRowFirstColumn="0" w:lastRowLastColumn="0"/>
            <w:tcW w:w="992" w:type="dxa"/>
          </w:tcPr>
          <w:p w14:paraId="042A376F" w14:textId="77777777" w:rsidR="003D3FF3" w:rsidRPr="00F65579" w:rsidRDefault="003D3FF3" w:rsidP="003D3FF3">
            <w:pPr>
              <w:pStyle w:val="Tabletextcentred"/>
            </w:pPr>
            <w:r w:rsidRPr="00F65579">
              <w:t>$ million</w:t>
            </w:r>
          </w:p>
        </w:tc>
        <w:tc>
          <w:tcPr>
            <w:cnfStyle w:val="000001000000" w:firstRow="0" w:lastRow="0" w:firstColumn="0" w:lastColumn="0" w:oddVBand="0" w:evenVBand="1" w:oddHBand="0" w:evenHBand="0" w:firstRowFirstColumn="0" w:firstRowLastColumn="0" w:lastRowFirstColumn="0" w:lastRowLastColumn="0"/>
            <w:tcW w:w="1078" w:type="dxa"/>
          </w:tcPr>
          <w:p w14:paraId="629D3DB1" w14:textId="77777777" w:rsidR="003D3FF3" w:rsidRPr="00F65579" w:rsidRDefault="003D3FF3" w:rsidP="003D3FF3">
            <w:pPr>
              <w:pStyle w:val="Tabletextright"/>
            </w:pPr>
            <w:r w:rsidRPr="00F65579">
              <w:t>66.1</w:t>
            </w:r>
          </w:p>
        </w:tc>
        <w:tc>
          <w:tcPr>
            <w:cnfStyle w:val="000010000000" w:firstRow="0" w:lastRow="0" w:firstColumn="0" w:lastColumn="0" w:oddVBand="1" w:evenVBand="0" w:oddHBand="0" w:evenHBand="0" w:firstRowFirstColumn="0" w:firstRowLastColumn="0" w:lastRowFirstColumn="0" w:lastRowLastColumn="0"/>
            <w:tcW w:w="990" w:type="dxa"/>
          </w:tcPr>
          <w:p w14:paraId="45549B1F" w14:textId="77777777" w:rsidR="003D3FF3" w:rsidRPr="00F65579" w:rsidRDefault="003D3FF3" w:rsidP="003D3FF3">
            <w:pPr>
              <w:pStyle w:val="Tabletextright"/>
            </w:pPr>
            <w:r w:rsidRPr="00F65579">
              <w:t>200</w:t>
            </w:r>
          </w:p>
        </w:tc>
        <w:tc>
          <w:tcPr>
            <w:cnfStyle w:val="000001000000" w:firstRow="0" w:lastRow="0" w:firstColumn="0" w:lastColumn="0" w:oddVBand="0" w:evenVBand="1" w:oddHBand="0" w:evenHBand="0" w:firstRowFirstColumn="0" w:firstRowLastColumn="0" w:lastRowFirstColumn="0" w:lastRowLastColumn="0"/>
            <w:tcW w:w="1350" w:type="dxa"/>
          </w:tcPr>
          <w:p w14:paraId="59CFDCB6" w14:textId="77777777" w:rsidR="003D3FF3" w:rsidRPr="00F65579" w:rsidRDefault="003D3FF3" w:rsidP="003D3FF3">
            <w:pPr>
              <w:pStyle w:val="Tabletextright"/>
            </w:pPr>
            <w:r w:rsidRPr="00F65579">
              <w:t>(67)</w:t>
            </w:r>
          </w:p>
        </w:tc>
        <w:tc>
          <w:tcPr>
            <w:cnfStyle w:val="000010000000" w:firstRow="0" w:lastRow="0" w:firstColumn="0" w:lastColumn="0" w:oddVBand="1" w:evenVBand="0" w:oddHBand="0" w:evenHBand="0" w:firstRowFirstColumn="0" w:firstRowLastColumn="0" w:lastRowFirstColumn="0" w:lastRowLastColumn="0"/>
            <w:tcW w:w="907" w:type="dxa"/>
          </w:tcPr>
          <w:p w14:paraId="165313E7" w14:textId="77777777" w:rsidR="003D3FF3" w:rsidRPr="00F65579" w:rsidRDefault="003D3FF3" w:rsidP="003D3FF3">
            <w:pPr>
              <w:pStyle w:val="TargetNotMet50"/>
            </w:pPr>
          </w:p>
        </w:tc>
      </w:tr>
      <w:tr w:rsidR="003D3FF3" w:rsidRPr="00F65579" w14:paraId="74002813"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0ACFA9A7" w14:textId="77777777" w:rsidR="003D3FF3" w:rsidRPr="00F65579" w:rsidRDefault="003D3FF3" w:rsidP="003D3FF3">
            <w:pPr>
              <w:pStyle w:val="Tabletext"/>
              <w:keepNext/>
            </w:pPr>
            <w:r w:rsidRPr="00F65579">
              <w:t xml:space="preserve">Provision of </w:t>
            </w:r>
            <w:r w:rsidR="00560DD4" w:rsidRPr="00F65579">
              <w:t>public non</w:t>
            </w:r>
            <w:r w:rsidR="003E7C90" w:rsidRPr="00F65579">
              <w:noBreakHyphen/>
            </w:r>
            <w:r w:rsidR="00560DD4" w:rsidRPr="00F65579">
              <w:t xml:space="preserve">financial corporations/ public financial corporations </w:t>
            </w:r>
            <w:r w:rsidRPr="00F65579">
              <w:t xml:space="preserve">financial estimates and actuals, along with commentary and analysis, for the State </w:t>
            </w:r>
            <w:r w:rsidR="003D65B3" w:rsidRPr="00F65579">
              <w:t xml:space="preserve">Budget </w:t>
            </w:r>
            <w:r w:rsidRPr="00F65579">
              <w:t>papers and financial reports</w:t>
            </w:r>
          </w:p>
        </w:tc>
        <w:tc>
          <w:tcPr>
            <w:cnfStyle w:val="000010000000" w:firstRow="0" w:lastRow="0" w:firstColumn="0" w:lastColumn="0" w:oddVBand="1" w:evenVBand="0" w:oddHBand="0" w:evenHBand="0" w:firstRowFirstColumn="0" w:firstRowLastColumn="0" w:lastRowFirstColumn="0" w:lastRowLastColumn="0"/>
            <w:tcW w:w="992" w:type="dxa"/>
          </w:tcPr>
          <w:p w14:paraId="5BAC14E1"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1078" w:type="dxa"/>
          </w:tcPr>
          <w:p w14:paraId="73A9D1D4" w14:textId="77777777" w:rsidR="003D3FF3" w:rsidRPr="00F65579" w:rsidRDefault="003D3FF3" w:rsidP="003D3FF3">
            <w:pPr>
              <w:pStyle w:val="Tabletextright"/>
            </w:pPr>
            <w:r w:rsidRPr="00F65579">
              <w:t>6</w:t>
            </w:r>
          </w:p>
        </w:tc>
        <w:tc>
          <w:tcPr>
            <w:cnfStyle w:val="000010000000" w:firstRow="0" w:lastRow="0" w:firstColumn="0" w:lastColumn="0" w:oddVBand="1" w:evenVBand="0" w:oddHBand="0" w:evenHBand="0" w:firstRowFirstColumn="0" w:firstRowLastColumn="0" w:lastRowFirstColumn="0" w:lastRowLastColumn="0"/>
            <w:tcW w:w="990" w:type="dxa"/>
          </w:tcPr>
          <w:p w14:paraId="54E3A6E7" w14:textId="77777777" w:rsidR="003D3FF3" w:rsidRPr="00F65579" w:rsidRDefault="003D3FF3" w:rsidP="003D3FF3">
            <w:pPr>
              <w:pStyle w:val="Tabletextright"/>
            </w:pPr>
            <w:r w:rsidRPr="00F65579">
              <w:t>6</w:t>
            </w:r>
          </w:p>
        </w:tc>
        <w:tc>
          <w:tcPr>
            <w:cnfStyle w:val="000001000000" w:firstRow="0" w:lastRow="0" w:firstColumn="0" w:lastColumn="0" w:oddVBand="0" w:evenVBand="1" w:oddHBand="0" w:evenHBand="0" w:firstRowFirstColumn="0" w:firstRowLastColumn="0" w:lastRowFirstColumn="0" w:lastRowLastColumn="0"/>
            <w:tcW w:w="1350" w:type="dxa"/>
          </w:tcPr>
          <w:p w14:paraId="3C86D38B"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7" w:type="dxa"/>
          </w:tcPr>
          <w:p w14:paraId="1B6E5D5B" w14:textId="77777777" w:rsidR="003D3FF3" w:rsidRPr="00F65579" w:rsidRDefault="003D3FF3" w:rsidP="003D3FF3">
            <w:pPr>
              <w:pStyle w:val="TargetMet"/>
            </w:pPr>
          </w:p>
        </w:tc>
      </w:tr>
      <w:tr w:rsidR="003D3FF3" w:rsidRPr="00F65579" w14:paraId="63B986AF"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450E4DB3" w14:textId="77777777" w:rsidR="003D3FF3" w:rsidRPr="00F65579" w:rsidRDefault="003D3FF3" w:rsidP="003D3FF3">
            <w:pPr>
              <w:pStyle w:val="Tabletext"/>
            </w:pPr>
            <w:r w:rsidRPr="00F65579">
              <w:t>Number of HVHR project assurance plans in place</w:t>
            </w:r>
          </w:p>
          <w:p w14:paraId="50C79BFA" w14:textId="77777777" w:rsidR="003D3FF3" w:rsidRPr="00F65579" w:rsidRDefault="003D3FF3" w:rsidP="003D3FF3">
            <w:pPr>
              <w:pStyle w:val="Tabletextnotes"/>
            </w:pPr>
            <w:r w:rsidRPr="00F65579">
              <w:t>The 2018</w:t>
            </w:r>
            <w:r w:rsidR="003E7C90" w:rsidRPr="00F65579">
              <w:noBreakHyphen/>
            </w:r>
            <w:r w:rsidRPr="00F65579">
              <w:t>19 actual result is lower than expected as some plans are now expected in 2019</w:t>
            </w:r>
            <w:r w:rsidR="003E7C90" w:rsidRPr="00F65579">
              <w:noBreakHyphen/>
            </w:r>
            <w:r w:rsidRPr="00F65579">
              <w:t xml:space="preserve">20 to </w:t>
            </w:r>
            <w:r w:rsidR="00297BD8" w:rsidRPr="00F65579">
              <w:t>align with</w:t>
            </w:r>
            <w:r w:rsidRPr="00F65579">
              <w:t xml:space="preserve"> project schedules.</w:t>
            </w:r>
          </w:p>
        </w:tc>
        <w:tc>
          <w:tcPr>
            <w:cnfStyle w:val="000010000000" w:firstRow="0" w:lastRow="0" w:firstColumn="0" w:lastColumn="0" w:oddVBand="1" w:evenVBand="0" w:oddHBand="0" w:evenHBand="0" w:firstRowFirstColumn="0" w:firstRowLastColumn="0" w:lastRowFirstColumn="0" w:lastRowLastColumn="0"/>
            <w:tcW w:w="992" w:type="dxa"/>
          </w:tcPr>
          <w:p w14:paraId="14B79865" w14:textId="77777777" w:rsidR="003D3FF3" w:rsidRPr="00F65579" w:rsidRDefault="003D3FF3" w:rsidP="003D3FF3">
            <w:pPr>
              <w:pStyle w:val="Tabletextcentred"/>
            </w:pPr>
            <w:r w:rsidRPr="00F65579">
              <w:t>number</w:t>
            </w:r>
          </w:p>
        </w:tc>
        <w:tc>
          <w:tcPr>
            <w:cnfStyle w:val="000001000000" w:firstRow="0" w:lastRow="0" w:firstColumn="0" w:lastColumn="0" w:oddVBand="0" w:evenVBand="1" w:oddHBand="0" w:evenHBand="0" w:firstRowFirstColumn="0" w:firstRowLastColumn="0" w:lastRowFirstColumn="0" w:lastRowLastColumn="0"/>
            <w:tcW w:w="1078" w:type="dxa"/>
          </w:tcPr>
          <w:p w14:paraId="625E149C" w14:textId="77777777" w:rsidR="003D3FF3" w:rsidRPr="00F65579" w:rsidRDefault="003D3FF3" w:rsidP="003D3FF3">
            <w:pPr>
              <w:pStyle w:val="Tabletextright"/>
            </w:pPr>
            <w:r w:rsidRPr="00F65579">
              <w:t>14</w:t>
            </w:r>
          </w:p>
        </w:tc>
        <w:tc>
          <w:tcPr>
            <w:cnfStyle w:val="000010000000" w:firstRow="0" w:lastRow="0" w:firstColumn="0" w:lastColumn="0" w:oddVBand="1" w:evenVBand="0" w:oddHBand="0" w:evenHBand="0" w:firstRowFirstColumn="0" w:firstRowLastColumn="0" w:lastRowFirstColumn="0" w:lastRowLastColumn="0"/>
            <w:tcW w:w="990" w:type="dxa"/>
          </w:tcPr>
          <w:p w14:paraId="4E498E2C" w14:textId="77777777" w:rsidR="003D3FF3" w:rsidRPr="00F65579" w:rsidRDefault="003D3FF3" w:rsidP="003D3FF3">
            <w:pPr>
              <w:pStyle w:val="Tabletextright"/>
            </w:pPr>
            <w:r w:rsidRPr="00F65579">
              <w:t>15</w:t>
            </w:r>
          </w:p>
        </w:tc>
        <w:tc>
          <w:tcPr>
            <w:cnfStyle w:val="000001000000" w:firstRow="0" w:lastRow="0" w:firstColumn="0" w:lastColumn="0" w:oddVBand="0" w:evenVBand="1" w:oddHBand="0" w:evenHBand="0" w:firstRowFirstColumn="0" w:firstRowLastColumn="0" w:lastRowFirstColumn="0" w:lastRowLastColumn="0"/>
            <w:tcW w:w="1350" w:type="dxa"/>
          </w:tcPr>
          <w:p w14:paraId="76DFFE3B" w14:textId="77777777" w:rsidR="003D3FF3" w:rsidRPr="00F65579" w:rsidRDefault="003D3FF3" w:rsidP="003D3FF3">
            <w:pPr>
              <w:pStyle w:val="Tabletextright"/>
            </w:pPr>
            <w:r w:rsidRPr="00F65579">
              <w:t>(6.7)</w:t>
            </w:r>
          </w:p>
        </w:tc>
        <w:tc>
          <w:tcPr>
            <w:cnfStyle w:val="000010000000" w:firstRow="0" w:lastRow="0" w:firstColumn="0" w:lastColumn="0" w:oddVBand="1" w:evenVBand="0" w:oddHBand="0" w:evenHBand="0" w:firstRowFirstColumn="0" w:firstRowLastColumn="0" w:lastRowFirstColumn="0" w:lastRowLastColumn="0"/>
            <w:tcW w:w="907" w:type="dxa"/>
          </w:tcPr>
          <w:p w14:paraId="0A290BE2" w14:textId="77777777" w:rsidR="003D3FF3" w:rsidRPr="00F65579" w:rsidRDefault="003D3FF3" w:rsidP="003D3FF3">
            <w:pPr>
              <w:pStyle w:val="TargetNotMet50"/>
            </w:pPr>
          </w:p>
        </w:tc>
      </w:tr>
      <w:tr w:rsidR="003D3FF3" w:rsidRPr="00F65579" w14:paraId="15B18BC6"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5F70E082" w14:textId="77777777" w:rsidR="003D3FF3" w:rsidRPr="00F65579" w:rsidRDefault="003D3FF3" w:rsidP="003D3FF3">
            <w:pPr>
              <w:pStyle w:val="Tabletextmeasure"/>
            </w:pPr>
            <w:r w:rsidRPr="00F65579">
              <w:t>Quality</w:t>
            </w:r>
          </w:p>
        </w:tc>
        <w:tc>
          <w:tcPr>
            <w:cnfStyle w:val="000010000000" w:firstRow="0" w:lastRow="0" w:firstColumn="0" w:lastColumn="0" w:oddVBand="1" w:evenVBand="0" w:oddHBand="0" w:evenHBand="0" w:firstRowFirstColumn="0" w:firstRowLastColumn="0" w:lastRowFirstColumn="0" w:lastRowLastColumn="0"/>
            <w:tcW w:w="992" w:type="dxa"/>
          </w:tcPr>
          <w:p w14:paraId="0861BB83"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78" w:type="dxa"/>
          </w:tcPr>
          <w:p w14:paraId="286353BA"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058FD6D3"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7A30FE5E"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449B524F" w14:textId="77777777" w:rsidR="003D3FF3" w:rsidRPr="00F65579" w:rsidRDefault="003D3FF3" w:rsidP="003D3FF3">
            <w:pPr>
              <w:pStyle w:val="Tabletextright"/>
            </w:pPr>
          </w:p>
        </w:tc>
      </w:tr>
      <w:tr w:rsidR="003D3FF3" w:rsidRPr="00F65579" w14:paraId="35652D0A"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574BF40F" w14:textId="77777777" w:rsidR="003D3FF3" w:rsidRPr="00F65579" w:rsidRDefault="003D3FF3" w:rsidP="003D3FF3">
            <w:pPr>
              <w:pStyle w:val="Tabletext"/>
            </w:pPr>
            <w:r w:rsidRPr="00F65579">
              <w:t>Business processes maintained to retain ISO</w:t>
            </w:r>
            <w:r w:rsidR="002B1F32" w:rsidRPr="00F65579">
              <w:rPr>
                <w:rFonts w:ascii="Cambria" w:hAnsi="Cambria"/>
              </w:rPr>
              <w:t> </w:t>
            </w:r>
            <w:r w:rsidRPr="00F65579">
              <w:t>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92" w:type="dxa"/>
          </w:tcPr>
          <w:p w14:paraId="17DEC815"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78" w:type="dxa"/>
          </w:tcPr>
          <w:p w14:paraId="58AE7EEE"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990" w:type="dxa"/>
          </w:tcPr>
          <w:p w14:paraId="39485E3B"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50" w:type="dxa"/>
          </w:tcPr>
          <w:p w14:paraId="2853DB3F"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7" w:type="dxa"/>
          </w:tcPr>
          <w:p w14:paraId="340EC340" w14:textId="77777777" w:rsidR="003D3FF3" w:rsidRPr="00F65579" w:rsidRDefault="003D3FF3" w:rsidP="003D3FF3">
            <w:pPr>
              <w:pStyle w:val="TargetMet"/>
            </w:pPr>
          </w:p>
        </w:tc>
      </w:tr>
      <w:tr w:rsidR="003D3FF3" w:rsidRPr="00F65579" w14:paraId="758F75DF"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057DBAB8" w14:textId="77777777" w:rsidR="003D3FF3" w:rsidRPr="00F65579" w:rsidRDefault="003D3FF3" w:rsidP="003D3FF3">
            <w:pPr>
              <w:pStyle w:val="Tabletext"/>
            </w:pPr>
            <w:r w:rsidRPr="00F65579">
              <w:t>Percentage of registered housing agencies assessed annually as meeting performance standards</w:t>
            </w:r>
          </w:p>
          <w:p w14:paraId="4370CF67" w14:textId="77777777" w:rsidR="003D3FF3" w:rsidRPr="00F65579" w:rsidRDefault="003D3FF3" w:rsidP="003D3FF3">
            <w:pPr>
              <w:pStyle w:val="Tabletextnotes"/>
            </w:pPr>
            <w:r w:rsidRPr="00F65579">
              <w:t>The higher 2018</w:t>
            </w:r>
            <w:r w:rsidR="003E7C90" w:rsidRPr="00F65579">
              <w:noBreakHyphen/>
            </w:r>
            <w:r w:rsidRPr="00F65579">
              <w:t xml:space="preserve">19 actual is due to continuous improvement </w:t>
            </w:r>
            <w:r w:rsidR="00297BD8" w:rsidRPr="00F65579">
              <w:t>by</w:t>
            </w:r>
            <w:r w:rsidRPr="00F65579">
              <w:t xml:space="preserve"> agencies and capacity building.</w:t>
            </w:r>
          </w:p>
        </w:tc>
        <w:tc>
          <w:tcPr>
            <w:cnfStyle w:val="000010000000" w:firstRow="0" w:lastRow="0" w:firstColumn="0" w:lastColumn="0" w:oddVBand="1" w:evenVBand="0" w:oddHBand="0" w:evenHBand="0" w:firstRowFirstColumn="0" w:firstRowLastColumn="0" w:lastRowFirstColumn="0" w:lastRowLastColumn="0"/>
            <w:tcW w:w="992" w:type="dxa"/>
          </w:tcPr>
          <w:p w14:paraId="59D182D9"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78" w:type="dxa"/>
          </w:tcPr>
          <w:p w14:paraId="5595B644" w14:textId="77777777" w:rsidR="003D3FF3" w:rsidRPr="00F65579" w:rsidRDefault="003D3FF3" w:rsidP="003D3FF3">
            <w:pPr>
              <w:pStyle w:val="Tabletextright"/>
            </w:pPr>
            <w:r w:rsidRPr="00F65579">
              <w:t>95</w:t>
            </w:r>
          </w:p>
        </w:tc>
        <w:tc>
          <w:tcPr>
            <w:cnfStyle w:val="000010000000" w:firstRow="0" w:lastRow="0" w:firstColumn="0" w:lastColumn="0" w:oddVBand="1" w:evenVBand="0" w:oddHBand="0" w:evenHBand="0" w:firstRowFirstColumn="0" w:firstRowLastColumn="0" w:lastRowFirstColumn="0" w:lastRowLastColumn="0"/>
            <w:tcW w:w="990" w:type="dxa"/>
          </w:tcPr>
          <w:p w14:paraId="6B7E3D12" w14:textId="77777777" w:rsidR="003D3FF3" w:rsidRPr="00F65579" w:rsidRDefault="003D3FF3" w:rsidP="003D3FF3">
            <w:pPr>
              <w:pStyle w:val="Tabletextright"/>
            </w:pPr>
            <w:r w:rsidRPr="00F65579">
              <w:t>90</w:t>
            </w:r>
          </w:p>
        </w:tc>
        <w:tc>
          <w:tcPr>
            <w:cnfStyle w:val="000001000000" w:firstRow="0" w:lastRow="0" w:firstColumn="0" w:lastColumn="0" w:oddVBand="0" w:evenVBand="1" w:oddHBand="0" w:evenHBand="0" w:firstRowFirstColumn="0" w:firstRowLastColumn="0" w:lastRowFirstColumn="0" w:lastRowLastColumn="0"/>
            <w:tcW w:w="1350" w:type="dxa"/>
          </w:tcPr>
          <w:p w14:paraId="64F9CABB" w14:textId="77777777" w:rsidR="003D3FF3" w:rsidRPr="00F65579" w:rsidRDefault="003D3FF3" w:rsidP="003D3FF3">
            <w:pPr>
              <w:pStyle w:val="Tabletextright"/>
            </w:pPr>
            <w:r w:rsidRPr="00F65579">
              <w:t>5.6</w:t>
            </w:r>
          </w:p>
        </w:tc>
        <w:tc>
          <w:tcPr>
            <w:cnfStyle w:val="000010000000" w:firstRow="0" w:lastRow="0" w:firstColumn="0" w:lastColumn="0" w:oddVBand="1" w:evenVBand="0" w:oddHBand="0" w:evenHBand="0" w:firstRowFirstColumn="0" w:firstRowLastColumn="0" w:lastRowFirstColumn="0" w:lastRowLastColumn="0"/>
            <w:tcW w:w="907" w:type="dxa"/>
          </w:tcPr>
          <w:p w14:paraId="5DE3570D" w14:textId="77777777" w:rsidR="003D3FF3" w:rsidRPr="00F65579" w:rsidRDefault="003D3FF3" w:rsidP="003D3FF3">
            <w:pPr>
              <w:pStyle w:val="TargetMet"/>
            </w:pPr>
          </w:p>
        </w:tc>
      </w:tr>
      <w:tr w:rsidR="003D3FF3" w:rsidRPr="00F65579" w14:paraId="76137965"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1BA9D849" w14:textId="77777777" w:rsidR="003D3FF3" w:rsidRPr="00F65579" w:rsidRDefault="003D3FF3" w:rsidP="003D3FF3">
            <w:pPr>
              <w:pStyle w:val="Tabletext"/>
            </w:pPr>
            <w:r w:rsidRPr="00F65579">
              <w:t>Credit agencies agree that the presentation and information provided support annual assessment</w:t>
            </w:r>
          </w:p>
          <w:p w14:paraId="5DDB2E20" w14:textId="77777777" w:rsidR="003D3FF3" w:rsidRPr="00F65579" w:rsidRDefault="003D3FF3" w:rsidP="003D3FF3">
            <w:pPr>
              <w:pStyle w:val="Tabletextnotes"/>
            </w:pPr>
            <w:r w:rsidRPr="00F65579">
              <w:t>The higher 2018</w:t>
            </w:r>
            <w:r w:rsidR="003E7C90" w:rsidRPr="00F65579">
              <w:noBreakHyphen/>
            </w:r>
            <w:r w:rsidRPr="00F65579">
              <w:t>19 actual is due to the high quality of the presentation in terms of content, context, transparency and detail.</w:t>
            </w:r>
          </w:p>
        </w:tc>
        <w:tc>
          <w:tcPr>
            <w:cnfStyle w:val="000010000000" w:firstRow="0" w:lastRow="0" w:firstColumn="0" w:lastColumn="0" w:oddVBand="1" w:evenVBand="0" w:oddHBand="0" w:evenHBand="0" w:firstRowFirstColumn="0" w:firstRowLastColumn="0" w:lastRowFirstColumn="0" w:lastRowLastColumn="0"/>
            <w:tcW w:w="992" w:type="dxa"/>
          </w:tcPr>
          <w:p w14:paraId="3C857803"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78" w:type="dxa"/>
          </w:tcPr>
          <w:p w14:paraId="6759E4A1" w14:textId="77777777" w:rsidR="003D3FF3" w:rsidRPr="00F65579" w:rsidRDefault="003D3FF3" w:rsidP="003D3FF3">
            <w:pPr>
              <w:pStyle w:val="Tabletextright"/>
            </w:pPr>
            <w:r w:rsidRPr="00F65579">
              <w:t>94</w:t>
            </w:r>
          </w:p>
        </w:tc>
        <w:tc>
          <w:tcPr>
            <w:cnfStyle w:val="000010000000" w:firstRow="0" w:lastRow="0" w:firstColumn="0" w:lastColumn="0" w:oddVBand="1" w:evenVBand="0" w:oddHBand="0" w:evenHBand="0" w:firstRowFirstColumn="0" w:firstRowLastColumn="0" w:lastRowFirstColumn="0" w:lastRowLastColumn="0"/>
            <w:tcW w:w="990" w:type="dxa"/>
          </w:tcPr>
          <w:p w14:paraId="7EA4D0A6" w14:textId="77777777" w:rsidR="003D3FF3" w:rsidRPr="00F65579" w:rsidRDefault="003D3FF3" w:rsidP="003D3FF3">
            <w:pPr>
              <w:pStyle w:val="Tabletextright"/>
            </w:pPr>
            <w:r w:rsidRPr="00F65579">
              <w:t>70</w:t>
            </w:r>
          </w:p>
        </w:tc>
        <w:tc>
          <w:tcPr>
            <w:cnfStyle w:val="000001000000" w:firstRow="0" w:lastRow="0" w:firstColumn="0" w:lastColumn="0" w:oddVBand="0" w:evenVBand="1" w:oddHBand="0" w:evenHBand="0" w:firstRowFirstColumn="0" w:firstRowLastColumn="0" w:lastRowFirstColumn="0" w:lastRowLastColumn="0"/>
            <w:tcW w:w="1350" w:type="dxa"/>
          </w:tcPr>
          <w:p w14:paraId="13E55A2E" w14:textId="77777777" w:rsidR="003D3FF3" w:rsidRPr="00F65579" w:rsidRDefault="003D3FF3" w:rsidP="003D3FF3">
            <w:pPr>
              <w:pStyle w:val="Tabletextright"/>
            </w:pPr>
            <w:r w:rsidRPr="00F65579">
              <w:t>34.3</w:t>
            </w:r>
          </w:p>
        </w:tc>
        <w:tc>
          <w:tcPr>
            <w:cnfStyle w:val="000010000000" w:firstRow="0" w:lastRow="0" w:firstColumn="0" w:lastColumn="0" w:oddVBand="1" w:evenVBand="0" w:oddHBand="0" w:evenHBand="0" w:firstRowFirstColumn="0" w:firstRowLastColumn="0" w:lastRowFirstColumn="0" w:lastRowLastColumn="0"/>
            <w:tcW w:w="907" w:type="dxa"/>
          </w:tcPr>
          <w:p w14:paraId="60C16383" w14:textId="77777777" w:rsidR="003D3FF3" w:rsidRPr="00F65579" w:rsidRDefault="003D3FF3" w:rsidP="003D3FF3">
            <w:pPr>
              <w:pStyle w:val="TargetMet"/>
            </w:pPr>
          </w:p>
        </w:tc>
      </w:tr>
      <w:tr w:rsidR="003D3FF3" w:rsidRPr="00F65579" w14:paraId="2D7E5320"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64250B9B" w14:textId="77777777" w:rsidR="003D3FF3" w:rsidRPr="00F65579" w:rsidRDefault="003D3FF3" w:rsidP="003D3FF3">
            <w:pPr>
              <w:pStyle w:val="Tabletext"/>
            </w:pPr>
            <w:r w:rsidRPr="00F65579">
              <w:t>Senior responsible owner agrees Gateway review was beneficial and would impact positively on project outcomes</w:t>
            </w:r>
          </w:p>
          <w:p w14:paraId="7C3B1325" w14:textId="77777777" w:rsidR="003D3FF3" w:rsidRPr="00F65579" w:rsidRDefault="003D3FF3" w:rsidP="003D3FF3">
            <w:pPr>
              <w:pStyle w:val="Tabletextnotes"/>
            </w:pPr>
            <w:r w:rsidRPr="00F65579">
              <w:t>The senior responsible owner satisfaction rate is measured through a feedback survey. Response rates have been lower than anticipated but feedback has been positive for all responses received. DTF is introducing a new feedback process to improve response rates to better inform this new measure.</w:t>
            </w:r>
          </w:p>
        </w:tc>
        <w:tc>
          <w:tcPr>
            <w:cnfStyle w:val="000010000000" w:firstRow="0" w:lastRow="0" w:firstColumn="0" w:lastColumn="0" w:oddVBand="1" w:evenVBand="0" w:oddHBand="0" w:evenHBand="0" w:firstRowFirstColumn="0" w:firstRowLastColumn="0" w:lastRowFirstColumn="0" w:lastRowLastColumn="0"/>
            <w:tcW w:w="992" w:type="dxa"/>
          </w:tcPr>
          <w:p w14:paraId="015A6A7B"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78" w:type="dxa"/>
          </w:tcPr>
          <w:p w14:paraId="04B3A3DD"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990" w:type="dxa"/>
          </w:tcPr>
          <w:p w14:paraId="7AA20B15" w14:textId="77777777" w:rsidR="003D3FF3" w:rsidRPr="00F65579" w:rsidRDefault="003D3FF3" w:rsidP="003D3FF3">
            <w:pPr>
              <w:pStyle w:val="Tabletextright"/>
            </w:pPr>
            <w:r w:rsidRPr="00F65579">
              <w:t>90</w:t>
            </w:r>
          </w:p>
        </w:tc>
        <w:tc>
          <w:tcPr>
            <w:cnfStyle w:val="000001000000" w:firstRow="0" w:lastRow="0" w:firstColumn="0" w:lastColumn="0" w:oddVBand="0" w:evenVBand="1" w:oddHBand="0" w:evenHBand="0" w:firstRowFirstColumn="0" w:firstRowLastColumn="0" w:lastRowFirstColumn="0" w:lastRowLastColumn="0"/>
            <w:tcW w:w="1350" w:type="dxa"/>
          </w:tcPr>
          <w:p w14:paraId="35901A00" w14:textId="77777777" w:rsidR="003D3FF3" w:rsidRPr="00F65579" w:rsidRDefault="003D3FF3" w:rsidP="003D3FF3">
            <w:pPr>
              <w:pStyle w:val="Tabletextright"/>
            </w:pPr>
            <w:r w:rsidRPr="00F65579">
              <w:t>11.1</w:t>
            </w:r>
          </w:p>
        </w:tc>
        <w:tc>
          <w:tcPr>
            <w:cnfStyle w:val="000010000000" w:firstRow="0" w:lastRow="0" w:firstColumn="0" w:lastColumn="0" w:oddVBand="1" w:evenVBand="0" w:oddHBand="0" w:evenHBand="0" w:firstRowFirstColumn="0" w:firstRowLastColumn="0" w:lastRowFirstColumn="0" w:lastRowLastColumn="0"/>
            <w:tcW w:w="907" w:type="dxa"/>
          </w:tcPr>
          <w:p w14:paraId="744245D8" w14:textId="77777777" w:rsidR="003D3FF3" w:rsidRPr="00F65579" w:rsidRDefault="003D3FF3" w:rsidP="003D3FF3">
            <w:pPr>
              <w:pStyle w:val="TargetMet"/>
            </w:pPr>
          </w:p>
        </w:tc>
      </w:tr>
      <w:tr w:rsidR="003D3FF3" w:rsidRPr="00F65579" w14:paraId="3EE6DF53"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6247BC94" w14:textId="77777777" w:rsidR="003D3FF3" w:rsidRPr="00F65579" w:rsidRDefault="003D3FF3" w:rsidP="003D3FF3">
            <w:pPr>
              <w:pStyle w:val="Tabletextmeasure"/>
            </w:pPr>
            <w:r w:rsidRPr="00F65579">
              <w:t>Timeliness</w:t>
            </w:r>
          </w:p>
        </w:tc>
        <w:tc>
          <w:tcPr>
            <w:cnfStyle w:val="000010000000" w:firstRow="0" w:lastRow="0" w:firstColumn="0" w:lastColumn="0" w:oddVBand="1" w:evenVBand="0" w:oddHBand="0" w:evenHBand="0" w:firstRowFirstColumn="0" w:firstRowLastColumn="0" w:lastRowFirstColumn="0" w:lastRowLastColumn="0"/>
            <w:tcW w:w="992" w:type="dxa"/>
          </w:tcPr>
          <w:p w14:paraId="751A5E51"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78" w:type="dxa"/>
          </w:tcPr>
          <w:p w14:paraId="0FA1407D"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3833C703"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3566A27F"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3D74A4E6" w14:textId="77777777" w:rsidR="003D3FF3" w:rsidRPr="00F65579" w:rsidRDefault="003D3FF3" w:rsidP="003D3FF3">
            <w:pPr>
              <w:pStyle w:val="Tabletextright"/>
            </w:pPr>
          </w:p>
        </w:tc>
      </w:tr>
      <w:tr w:rsidR="003D3FF3" w:rsidRPr="00F65579" w14:paraId="6681C31F"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3A124FD7" w14:textId="77777777" w:rsidR="003D3FF3" w:rsidRPr="00F65579" w:rsidRDefault="003D3FF3" w:rsidP="003D3FF3">
            <w:pPr>
              <w:pStyle w:val="Tabletext"/>
            </w:pPr>
            <w:r w:rsidRPr="00F65579">
              <w:t>Advice provided to Government on board appointments at least three</w:t>
            </w:r>
            <w:r w:rsidRPr="00F65579">
              <w:rPr>
                <w:rFonts w:ascii="Calibri" w:hAnsi="Calibri" w:cs="Calibri"/>
              </w:rPr>
              <w:t> </w:t>
            </w:r>
            <w:r w:rsidRPr="00F65579">
              <w:t>months prior to upcoming</w:t>
            </w:r>
            <w:r w:rsidRPr="00F65579">
              <w:rPr>
                <w:rFonts w:ascii="Calibri" w:hAnsi="Calibri" w:cs="Calibri"/>
              </w:rPr>
              <w:t> </w:t>
            </w:r>
            <w:r w:rsidRPr="00F65579">
              <w:t>board vacancies</w:t>
            </w:r>
          </w:p>
        </w:tc>
        <w:tc>
          <w:tcPr>
            <w:cnfStyle w:val="000010000000" w:firstRow="0" w:lastRow="0" w:firstColumn="0" w:lastColumn="0" w:oddVBand="1" w:evenVBand="0" w:oddHBand="0" w:evenHBand="0" w:firstRowFirstColumn="0" w:firstRowLastColumn="0" w:lastRowFirstColumn="0" w:lastRowLastColumn="0"/>
            <w:tcW w:w="992" w:type="dxa"/>
          </w:tcPr>
          <w:p w14:paraId="6B8DB907"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78" w:type="dxa"/>
          </w:tcPr>
          <w:p w14:paraId="37003E26"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990" w:type="dxa"/>
          </w:tcPr>
          <w:p w14:paraId="1F5D1458"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50" w:type="dxa"/>
          </w:tcPr>
          <w:p w14:paraId="50E233F5"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7" w:type="dxa"/>
          </w:tcPr>
          <w:p w14:paraId="10F01C7E" w14:textId="77777777" w:rsidR="003D3FF3" w:rsidRPr="00F65579" w:rsidRDefault="003D3FF3" w:rsidP="003D3FF3">
            <w:pPr>
              <w:pStyle w:val="TargetMet"/>
            </w:pPr>
          </w:p>
        </w:tc>
      </w:tr>
      <w:tr w:rsidR="003D3FF3" w:rsidRPr="00F65579" w14:paraId="1F4C2883"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1B2762B1" w14:textId="77777777" w:rsidR="003D3FF3" w:rsidRPr="00F65579" w:rsidRDefault="003D3FF3" w:rsidP="003D3FF3">
            <w:pPr>
              <w:pStyle w:val="Tabletext"/>
            </w:pPr>
            <w:r w:rsidRPr="00F65579">
              <w:t>Analysis and review of corporate plans within two months of receipt</w:t>
            </w:r>
          </w:p>
          <w:p w14:paraId="5101DF64" w14:textId="77777777" w:rsidR="003D3FF3" w:rsidRPr="00F65579" w:rsidRDefault="00297BD8" w:rsidP="003D3FF3">
            <w:pPr>
              <w:pStyle w:val="Tabletextnotes"/>
            </w:pPr>
            <w:r w:rsidRPr="00F65579">
              <w:t>Analysis and review of all corporate plans completed within two months of receipt.</w:t>
            </w:r>
          </w:p>
        </w:tc>
        <w:tc>
          <w:tcPr>
            <w:cnfStyle w:val="000010000000" w:firstRow="0" w:lastRow="0" w:firstColumn="0" w:lastColumn="0" w:oddVBand="1" w:evenVBand="0" w:oddHBand="0" w:evenHBand="0" w:firstRowFirstColumn="0" w:firstRowLastColumn="0" w:lastRowFirstColumn="0" w:lastRowLastColumn="0"/>
            <w:tcW w:w="992" w:type="dxa"/>
          </w:tcPr>
          <w:p w14:paraId="4FE3D6EB"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78" w:type="dxa"/>
          </w:tcPr>
          <w:p w14:paraId="72B8DC2C"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990" w:type="dxa"/>
          </w:tcPr>
          <w:p w14:paraId="38E365EB" w14:textId="77777777" w:rsidR="003D3FF3" w:rsidRPr="00F65579" w:rsidRDefault="003D3FF3" w:rsidP="003D3FF3">
            <w:pPr>
              <w:pStyle w:val="Tabletextright"/>
            </w:pPr>
            <w:r w:rsidRPr="00F65579">
              <w:t>90</w:t>
            </w:r>
          </w:p>
        </w:tc>
        <w:tc>
          <w:tcPr>
            <w:cnfStyle w:val="000001000000" w:firstRow="0" w:lastRow="0" w:firstColumn="0" w:lastColumn="0" w:oddVBand="0" w:evenVBand="1" w:oddHBand="0" w:evenHBand="0" w:firstRowFirstColumn="0" w:firstRowLastColumn="0" w:lastRowFirstColumn="0" w:lastRowLastColumn="0"/>
            <w:tcW w:w="1350" w:type="dxa"/>
          </w:tcPr>
          <w:p w14:paraId="06C9AB70" w14:textId="77777777" w:rsidR="003D3FF3" w:rsidRPr="00F65579" w:rsidRDefault="003D3FF3" w:rsidP="003D3FF3">
            <w:pPr>
              <w:pStyle w:val="Tabletextright"/>
            </w:pPr>
            <w:r w:rsidRPr="00F65579">
              <w:t>11.1</w:t>
            </w:r>
          </w:p>
        </w:tc>
        <w:tc>
          <w:tcPr>
            <w:cnfStyle w:val="000010000000" w:firstRow="0" w:lastRow="0" w:firstColumn="0" w:lastColumn="0" w:oddVBand="1" w:evenVBand="0" w:oddHBand="0" w:evenHBand="0" w:firstRowFirstColumn="0" w:firstRowLastColumn="0" w:lastRowFirstColumn="0" w:lastRowLastColumn="0"/>
            <w:tcW w:w="907" w:type="dxa"/>
          </w:tcPr>
          <w:p w14:paraId="01C28A9C" w14:textId="77777777" w:rsidR="003D3FF3" w:rsidRPr="00F65579" w:rsidRDefault="003D3FF3" w:rsidP="003D3FF3">
            <w:pPr>
              <w:pStyle w:val="TargetMet"/>
            </w:pPr>
          </w:p>
        </w:tc>
      </w:tr>
      <w:tr w:rsidR="003D3FF3" w:rsidRPr="00F65579" w14:paraId="11AFF500"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47BAF904" w14:textId="77777777" w:rsidR="003D3FF3" w:rsidRPr="00F65579" w:rsidRDefault="003D3FF3" w:rsidP="003D3FF3">
            <w:pPr>
              <w:pStyle w:val="Tabletext"/>
            </w:pPr>
            <w:r w:rsidRPr="00F65579">
              <w:t>Dividend collection in accordance with budget decisions</w:t>
            </w:r>
          </w:p>
        </w:tc>
        <w:tc>
          <w:tcPr>
            <w:cnfStyle w:val="000010000000" w:firstRow="0" w:lastRow="0" w:firstColumn="0" w:lastColumn="0" w:oddVBand="1" w:evenVBand="0" w:oddHBand="0" w:evenHBand="0" w:firstRowFirstColumn="0" w:firstRowLastColumn="0" w:lastRowFirstColumn="0" w:lastRowLastColumn="0"/>
            <w:tcW w:w="992" w:type="dxa"/>
          </w:tcPr>
          <w:p w14:paraId="6AEFED9C" w14:textId="77777777" w:rsidR="003D3FF3" w:rsidRPr="00F65579" w:rsidRDefault="003D3FF3" w:rsidP="003D3FF3">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78" w:type="dxa"/>
          </w:tcPr>
          <w:p w14:paraId="117B6DBD" w14:textId="77777777" w:rsidR="003D3FF3" w:rsidRPr="00F65579" w:rsidRDefault="003D3FF3" w:rsidP="003D3FF3">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990" w:type="dxa"/>
          </w:tcPr>
          <w:p w14:paraId="472DAD13" w14:textId="77777777" w:rsidR="003D3FF3" w:rsidRPr="00F65579" w:rsidRDefault="003D3FF3" w:rsidP="003D3FF3">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50" w:type="dxa"/>
          </w:tcPr>
          <w:p w14:paraId="3E557B55" w14:textId="77777777" w:rsidR="003D3FF3" w:rsidRPr="00F65579" w:rsidRDefault="003D3FF3" w:rsidP="003D3FF3">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7" w:type="dxa"/>
          </w:tcPr>
          <w:p w14:paraId="70694604" w14:textId="77777777" w:rsidR="003D3FF3" w:rsidRPr="00F65579" w:rsidRDefault="003D3FF3" w:rsidP="003D3FF3">
            <w:pPr>
              <w:pStyle w:val="TargetMet"/>
            </w:pPr>
          </w:p>
        </w:tc>
      </w:tr>
      <w:tr w:rsidR="003D3FF3" w:rsidRPr="00F65579" w14:paraId="4FA80024"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2656CA0F" w14:textId="77777777" w:rsidR="003D3FF3" w:rsidRPr="00F65579" w:rsidRDefault="003D3FF3" w:rsidP="003D3FF3">
            <w:pPr>
              <w:pStyle w:val="Tabletextmeasure"/>
            </w:pPr>
            <w:r w:rsidRPr="00F65579">
              <w:t>Cost</w:t>
            </w:r>
          </w:p>
        </w:tc>
        <w:tc>
          <w:tcPr>
            <w:cnfStyle w:val="000010000000" w:firstRow="0" w:lastRow="0" w:firstColumn="0" w:lastColumn="0" w:oddVBand="1" w:evenVBand="0" w:oddHBand="0" w:evenHBand="0" w:firstRowFirstColumn="0" w:firstRowLastColumn="0" w:lastRowFirstColumn="0" w:lastRowLastColumn="0"/>
            <w:tcW w:w="992" w:type="dxa"/>
          </w:tcPr>
          <w:p w14:paraId="6A9258BE" w14:textId="77777777" w:rsidR="003D3FF3" w:rsidRPr="00F65579" w:rsidRDefault="003D3FF3" w:rsidP="003D3FF3">
            <w:pPr>
              <w:pStyle w:val="Tabletextcentred"/>
            </w:pPr>
          </w:p>
        </w:tc>
        <w:tc>
          <w:tcPr>
            <w:cnfStyle w:val="000001000000" w:firstRow="0" w:lastRow="0" w:firstColumn="0" w:lastColumn="0" w:oddVBand="0" w:evenVBand="1" w:oddHBand="0" w:evenHBand="0" w:firstRowFirstColumn="0" w:firstRowLastColumn="0" w:lastRowFirstColumn="0" w:lastRowLastColumn="0"/>
            <w:tcW w:w="1078" w:type="dxa"/>
          </w:tcPr>
          <w:p w14:paraId="0B63732D"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01464C62" w14:textId="77777777" w:rsidR="003D3FF3" w:rsidRPr="00F65579" w:rsidRDefault="003D3FF3" w:rsidP="003D3FF3">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00ED0693" w14:textId="77777777" w:rsidR="003D3FF3" w:rsidRPr="00F65579" w:rsidRDefault="003D3FF3" w:rsidP="003D3FF3">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2021E702" w14:textId="77777777" w:rsidR="003D3FF3" w:rsidRPr="00F65579" w:rsidRDefault="003D3FF3" w:rsidP="003D3FF3">
            <w:pPr>
              <w:pStyle w:val="Tabletextright"/>
            </w:pPr>
          </w:p>
        </w:tc>
      </w:tr>
      <w:tr w:rsidR="003D3FF3" w:rsidRPr="00F65579" w14:paraId="30BD9B86" w14:textId="77777777" w:rsidTr="00560DD4">
        <w:tc>
          <w:tcPr>
            <w:cnfStyle w:val="001000000000" w:firstRow="0" w:lastRow="0" w:firstColumn="1" w:lastColumn="0" w:oddVBand="0" w:evenVBand="0" w:oddHBand="0" w:evenHBand="0" w:firstRowFirstColumn="0" w:firstRowLastColumn="0" w:lastRowFirstColumn="0" w:lastRowLastColumn="0"/>
            <w:tcW w:w="3776" w:type="dxa"/>
          </w:tcPr>
          <w:p w14:paraId="7B1A5069" w14:textId="77777777" w:rsidR="003D3FF3" w:rsidRPr="00F65579" w:rsidRDefault="003D3FF3" w:rsidP="003D3FF3">
            <w:pPr>
              <w:pStyle w:val="Tabletext"/>
            </w:pPr>
            <w:r w:rsidRPr="00F65579">
              <w:t>Total output cost</w:t>
            </w:r>
          </w:p>
          <w:p w14:paraId="3B8BC0E2" w14:textId="77777777" w:rsidR="003D3FF3" w:rsidRPr="00F65579" w:rsidRDefault="003D3FF3" w:rsidP="003D3FF3">
            <w:pPr>
              <w:pStyle w:val="Tabletextnotes"/>
            </w:pPr>
            <w:r w:rsidRPr="00F65579">
              <w:t>The lower 2018</w:t>
            </w:r>
            <w:r w:rsidR="003E7C90" w:rsidRPr="00F65579">
              <w:noBreakHyphen/>
            </w:r>
            <w:r w:rsidRPr="00F65579">
              <w:t>19 actual reflects the transfer of capital asset charges to Services to Government and internal reprioritisation of resources to other outputs.</w:t>
            </w:r>
          </w:p>
        </w:tc>
        <w:tc>
          <w:tcPr>
            <w:cnfStyle w:val="000010000000" w:firstRow="0" w:lastRow="0" w:firstColumn="0" w:lastColumn="0" w:oddVBand="1" w:evenVBand="0" w:oddHBand="0" w:evenHBand="0" w:firstRowFirstColumn="0" w:firstRowLastColumn="0" w:lastRowFirstColumn="0" w:lastRowLastColumn="0"/>
            <w:tcW w:w="992" w:type="dxa"/>
          </w:tcPr>
          <w:p w14:paraId="7B7377F0" w14:textId="77777777" w:rsidR="003D3FF3" w:rsidRPr="00F65579" w:rsidRDefault="003D3FF3" w:rsidP="003D3FF3">
            <w:pPr>
              <w:pStyle w:val="Tabletextcentred"/>
            </w:pPr>
            <w:r w:rsidRPr="00F65579">
              <w:t>$ million</w:t>
            </w:r>
          </w:p>
        </w:tc>
        <w:tc>
          <w:tcPr>
            <w:cnfStyle w:val="000001000000" w:firstRow="0" w:lastRow="0" w:firstColumn="0" w:lastColumn="0" w:oddVBand="0" w:evenVBand="1" w:oddHBand="0" w:evenHBand="0" w:firstRowFirstColumn="0" w:firstRowLastColumn="0" w:lastRowFirstColumn="0" w:lastRowLastColumn="0"/>
            <w:tcW w:w="1078" w:type="dxa"/>
          </w:tcPr>
          <w:p w14:paraId="17CD2A3A" w14:textId="77777777" w:rsidR="003D3FF3" w:rsidRPr="00F65579" w:rsidRDefault="003D3FF3" w:rsidP="003D3FF3">
            <w:pPr>
              <w:pStyle w:val="Tabletextright"/>
            </w:pPr>
            <w:r w:rsidRPr="00F65579">
              <w:t>61</w:t>
            </w:r>
          </w:p>
        </w:tc>
        <w:tc>
          <w:tcPr>
            <w:cnfStyle w:val="000010000000" w:firstRow="0" w:lastRow="0" w:firstColumn="0" w:lastColumn="0" w:oddVBand="1" w:evenVBand="0" w:oddHBand="0" w:evenHBand="0" w:firstRowFirstColumn="0" w:firstRowLastColumn="0" w:lastRowFirstColumn="0" w:lastRowLastColumn="0"/>
            <w:tcW w:w="990" w:type="dxa"/>
          </w:tcPr>
          <w:p w14:paraId="34D9A63F" w14:textId="77777777" w:rsidR="003D3FF3" w:rsidRPr="00F65579" w:rsidRDefault="003D3FF3" w:rsidP="003D3FF3">
            <w:pPr>
              <w:pStyle w:val="Tabletextright"/>
            </w:pPr>
            <w:r w:rsidRPr="00F65579">
              <w:t>79.1</w:t>
            </w:r>
          </w:p>
        </w:tc>
        <w:tc>
          <w:tcPr>
            <w:cnfStyle w:val="000001000000" w:firstRow="0" w:lastRow="0" w:firstColumn="0" w:lastColumn="0" w:oddVBand="0" w:evenVBand="1" w:oddHBand="0" w:evenHBand="0" w:firstRowFirstColumn="0" w:firstRowLastColumn="0" w:lastRowFirstColumn="0" w:lastRowLastColumn="0"/>
            <w:tcW w:w="1350" w:type="dxa"/>
          </w:tcPr>
          <w:p w14:paraId="1CCB9B0D" w14:textId="77777777" w:rsidR="003D3FF3" w:rsidRPr="00F65579" w:rsidRDefault="003D3FF3" w:rsidP="003D3FF3">
            <w:pPr>
              <w:pStyle w:val="Tabletextright"/>
            </w:pPr>
            <w:r w:rsidRPr="00F65579">
              <w:t>(22.9)</w:t>
            </w:r>
          </w:p>
        </w:tc>
        <w:tc>
          <w:tcPr>
            <w:cnfStyle w:val="000010000000" w:firstRow="0" w:lastRow="0" w:firstColumn="0" w:lastColumn="0" w:oddVBand="1" w:evenVBand="0" w:oddHBand="0" w:evenHBand="0" w:firstRowFirstColumn="0" w:firstRowLastColumn="0" w:lastRowFirstColumn="0" w:lastRowLastColumn="0"/>
            <w:tcW w:w="907" w:type="dxa"/>
          </w:tcPr>
          <w:p w14:paraId="4A08053C" w14:textId="77777777" w:rsidR="003D3FF3" w:rsidRPr="00F65579" w:rsidRDefault="003D3FF3" w:rsidP="003D3FF3">
            <w:pPr>
              <w:pStyle w:val="TargetNotMet50"/>
            </w:pPr>
          </w:p>
        </w:tc>
      </w:tr>
    </w:tbl>
    <w:p w14:paraId="75043D84" w14:textId="77777777" w:rsidR="003D3FF3" w:rsidRPr="00F65579" w:rsidRDefault="003D3FF3" w:rsidP="003D3FF3">
      <w:pPr>
        <w:pStyle w:val="Heading20"/>
        <w:pageBreakBefore/>
        <w:rPr>
          <w:rFonts w:eastAsiaTheme="minorHAnsi"/>
        </w:rPr>
      </w:pPr>
      <w:r w:rsidRPr="00F65579">
        <w:lastRenderedPageBreak/>
        <w:t>Deliver efficient whole of government common services</w:t>
      </w:r>
    </w:p>
    <w:p w14:paraId="3EB8E8FD" w14:textId="77777777" w:rsidR="003D3FF3" w:rsidRPr="00F65579" w:rsidRDefault="003D3FF3" w:rsidP="003D3FF3">
      <w:pPr>
        <w:rPr>
          <w:rFonts w:eastAsiaTheme="minorHAnsi"/>
        </w:rPr>
      </w:pPr>
      <w:r w:rsidRPr="00F65579">
        <w:rPr>
          <w:rFonts w:eastAsiaTheme="minorHAnsi"/>
        </w:rPr>
        <w:t xml:space="preserve">Under this objective, the Department delivers whole of government common services through working with business partners. </w:t>
      </w:r>
    </w:p>
    <w:p w14:paraId="56CF0B73" w14:textId="77777777" w:rsidR="003D3FF3" w:rsidRPr="00F65579" w:rsidRDefault="003D3FF3" w:rsidP="003D3FF3">
      <w:pPr>
        <w:rPr>
          <w:rFonts w:eastAsiaTheme="minorHAnsi"/>
        </w:rPr>
      </w:pPr>
      <w:r w:rsidRPr="00F65579">
        <w:rPr>
          <w:rFonts w:eastAsiaTheme="minorHAnsi"/>
        </w:rPr>
        <w:t>The Department leads the delivery of integrated and client</w:t>
      </w:r>
      <w:r w:rsidR="003E7C90" w:rsidRPr="00F65579">
        <w:rPr>
          <w:rFonts w:eastAsiaTheme="minorHAnsi"/>
        </w:rPr>
        <w:noBreakHyphen/>
      </w:r>
      <w:r w:rsidRPr="00F65579">
        <w:rPr>
          <w:rFonts w:eastAsiaTheme="minorHAnsi"/>
        </w:rPr>
        <w:t xml:space="preserve">centred whole of government services, policies and initiatives to achieve value for the Victorian public sector. Areas include procurement, fleet and accommodation. </w:t>
      </w:r>
    </w:p>
    <w:p w14:paraId="5FF716F0" w14:textId="77777777" w:rsidR="003D3FF3" w:rsidRPr="00F65579" w:rsidRDefault="003D3FF3" w:rsidP="003D3FF3">
      <w:pPr>
        <w:rPr>
          <w:rFonts w:eastAsiaTheme="minorHAnsi"/>
        </w:rPr>
      </w:pPr>
      <w:r w:rsidRPr="00F65579">
        <w:rPr>
          <w:rFonts w:eastAsiaTheme="minorHAnsi"/>
        </w:rPr>
        <w:t>The departmental objective indicators are:</w:t>
      </w:r>
    </w:p>
    <w:p w14:paraId="2537DF10" w14:textId="77777777" w:rsidR="003D3FF3" w:rsidRPr="00F65579" w:rsidRDefault="003D3FF3" w:rsidP="003D3FF3">
      <w:pPr>
        <w:pStyle w:val="Bullet"/>
        <w:keepLines w:val="0"/>
        <w:rPr>
          <w:rFonts w:eastAsiaTheme="minorHAnsi"/>
        </w:rPr>
      </w:pPr>
      <w:r w:rsidRPr="00F65579">
        <w:rPr>
          <w:rFonts w:eastAsiaTheme="minorHAnsi"/>
        </w:rPr>
        <w:t>benefits delivered as a percentage of expenditure by mandated agencies under DTF</w:t>
      </w:r>
      <w:r w:rsidR="003E7C90" w:rsidRPr="00F65579">
        <w:rPr>
          <w:rFonts w:eastAsiaTheme="minorHAnsi"/>
        </w:rPr>
        <w:noBreakHyphen/>
      </w:r>
      <w:r w:rsidRPr="00F65579">
        <w:rPr>
          <w:rFonts w:eastAsiaTheme="minorHAnsi"/>
        </w:rPr>
        <w:t>managed state purchase contracts, including reduced and avoided costs;</w:t>
      </w:r>
    </w:p>
    <w:p w14:paraId="6B753589" w14:textId="77777777" w:rsidR="003D3FF3" w:rsidRPr="00F65579" w:rsidRDefault="003D3FF3" w:rsidP="003D3FF3">
      <w:pPr>
        <w:pStyle w:val="Bullet"/>
        <w:keepLines w:val="0"/>
        <w:rPr>
          <w:rFonts w:eastAsiaTheme="minorHAnsi"/>
        </w:rPr>
      </w:pPr>
      <w:r w:rsidRPr="00F65579">
        <w:rPr>
          <w:rFonts w:eastAsiaTheme="minorHAnsi"/>
        </w:rPr>
        <w:t>low vacancy rates for government office accommodation maintained; and</w:t>
      </w:r>
    </w:p>
    <w:p w14:paraId="0A93C8FA" w14:textId="77777777" w:rsidR="003D3FF3" w:rsidRPr="00F65579" w:rsidRDefault="003D3FF3" w:rsidP="003D3FF3">
      <w:pPr>
        <w:pStyle w:val="Bullet"/>
        <w:keepLines w:val="0"/>
        <w:rPr>
          <w:rFonts w:eastAsiaTheme="minorHAnsi"/>
        </w:rPr>
      </w:pPr>
      <w:r w:rsidRPr="00F65579">
        <w:rPr>
          <w:rFonts w:eastAsiaTheme="minorHAnsi"/>
        </w:rPr>
        <w:t>high quality whole of government common services provided to Government agencies, as assessed by feedback from key clients.</w:t>
      </w:r>
    </w:p>
    <w:p w14:paraId="6291CA34" w14:textId="77777777" w:rsidR="003D3FF3" w:rsidRPr="00F65579" w:rsidRDefault="003D3FF3" w:rsidP="003D3FF3">
      <w:pPr>
        <w:pStyle w:val="Heading30"/>
      </w:pPr>
      <w:r w:rsidRPr="00F65579">
        <w:t>Services to Government</w:t>
      </w:r>
    </w:p>
    <w:p w14:paraId="0E070D40" w14:textId="77777777" w:rsidR="003D3FF3" w:rsidRPr="00F65579" w:rsidRDefault="003D3FF3" w:rsidP="003D3FF3">
      <w:r w:rsidRPr="00F65579">
        <w:t>The output contributes to the Department</w:t>
      </w:r>
      <w:r w:rsidR="00B21A45" w:rsidRPr="00F65579">
        <w:t>’</w:t>
      </w:r>
      <w:r w:rsidRPr="00F65579">
        <w:t xml:space="preserve">s objective of delivering efficient whole of government common services to the Victorian public sector by: </w:t>
      </w:r>
    </w:p>
    <w:p w14:paraId="3F941A5B" w14:textId="77777777" w:rsidR="003D3FF3" w:rsidRPr="00F65579" w:rsidRDefault="003D3FF3" w:rsidP="003D3FF3">
      <w:pPr>
        <w:pStyle w:val="Bullet"/>
        <w:keepLines w:val="0"/>
      </w:pPr>
      <w:r w:rsidRPr="00F65579">
        <w:t xml:space="preserve">developing and maintaining a framework of whole of government policies, standards and guidelines which promote the efficient and effective use of common services including procurement, fleet and accommodation; </w:t>
      </w:r>
    </w:p>
    <w:p w14:paraId="2FC3E130" w14:textId="77777777" w:rsidR="003D3FF3" w:rsidRPr="00F65579" w:rsidRDefault="003D3FF3" w:rsidP="003D3FF3">
      <w:pPr>
        <w:pStyle w:val="Bullet"/>
        <w:keepLines w:val="0"/>
      </w:pPr>
      <w:r w:rsidRPr="00F65579">
        <w:t xml:space="preserve">managing a program of whole of government procurement contracts to ensure optimum benefit to government; </w:t>
      </w:r>
    </w:p>
    <w:p w14:paraId="08A2B6E6" w14:textId="77777777" w:rsidR="003D3FF3" w:rsidRPr="00F65579" w:rsidRDefault="003D3FF3" w:rsidP="003D3FF3">
      <w:pPr>
        <w:pStyle w:val="Bullet"/>
        <w:keepLines w:val="0"/>
      </w:pPr>
      <w:r w:rsidRPr="00F65579">
        <w:t xml:space="preserve">supporting the operations of the Victorian Government Purchasing Board; </w:t>
      </w:r>
    </w:p>
    <w:p w14:paraId="654F3B77" w14:textId="77777777" w:rsidR="003D3FF3" w:rsidRPr="00F65579" w:rsidRDefault="003D3FF3" w:rsidP="003D3FF3">
      <w:pPr>
        <w:pStyle w:val="Bullet"/>
        <w:keepLines w:val="0"/>
      </w:pPr>
      <w:r w:rsidRPr="00F65579">
        <w:t>providing whole of government accommodation; and</w:t>
      </w:r>
    </w:p>
    <w:p w14:paraId="2BA940FD" w14:textId="77777777" w:rsidR="003D3FF3" w:rsidRPr="00F65579" w:rsidRDefault="003D3FF3" w:rsidP="003D3FF3">
      <w:pPr>
        <w:pStyle w:val="Bullet"/>
        <w:keepLines w:val="0"/>
      </w:pPr>
      <w:r w:rsidRPr="00F65579">
        <w:t>providing of efficient fleet leasing and management services.</w:t>
      </w:r>
    </w:p>
    <w:p w14:paraId="172EEDF3" w14:textId="77777777" w:rsidR="003D3FF3" w:rsidRPr="00F65579" w:rsidRDefault="003D3FF3" w:rsidP="00DC5CAA">
      <w:pPr>
        <w:pStyle w:val="Spacer"/>
      </w:pPr>
    </w:p>
    <w:tbl>
      <w:tblPr>
        <w:tblStyle w:val="AnnualReportfinancialtable"/>
        <w:tblW w:w="8990" w:type="dxa"/>
        <w:tblInd w:w="6" w:type="dxa"/>
        <w:tblLayout w:type="fixed"/>
        <w:tblLook w:val="0280" w:firstRow="0" w:lastRow="0" w:firstColumn="1" w:lastColumn="0" w:noHBand="1" w:noVBand="0"/>
      </w:tblPr>
      <w:tblGrid>
        <w:gridCol w:w="3684"/>
        <w:gridCol w:w="989"/>
        <w:gridCol w:w="1079"/>
        <w:gridCol w:w="989"/>
        <w:gridCol w:w="1349"/>
        <w:gridCol w:w="900"/>
      </w:tblGrid>
      <w:tr w:rsidR="00DC5CAA" w:rsidRPr="00F65579" w14:paraId="20B02A7A" w14:textId="77777777" w:rsidTr="00DC5CAA">
        <w:trPr>
          <w:tblHeader/>
        </w:trPr>
        <w:tc>
          <w:tcPr>
            <w:cnfStyle w:val="001000000000" w:firstRow="0" w:lastRow="0" w:firstColumn="1" w:lastColumn="0" w:oddVBand="0" w:evenVBand="0" w:oddHBand="0" w:evenHBand="0" w:firstRowFirstColumn="0" w:firstRowLastColumn="0" w:lastRowFirstColumn="0" w:lastRowLastColumn="0"/>
            <w:tcW w:w="3684" w:type="dxa"/>
          </w:tcPr>
          <w:p w14:paraId="7E6B340D" w14:textId="77777777" w:rsidR="00DC5CAA" w:rsidRPr="00F65579" w:rsidRDefault="00DC5CAA" w:rsidP="00DC5CAA">
            <w:pPr>
              <w:rPr>
                <w:rFonts w:cstheme="minorHAnsi"/>
                <w:b/>
                <w:szCs w:val="17"/>
              </w:rPr>
            </w:pPr>
            <w:r w:rsidRPr="00F65579">
              <w:rPr>
                <w:rFonts w:cstheme="minorHAnsi"/>
                <w:b/>
                <w:szCs w:val="17"/>
              </w:rPr>
              <w:t>Performance measures</w:t>
            </w:r>
          </w:p>
        </w:tc>
        <w:tc>
          <w:tcPr>
            <w:cnfStyle w:val="000010000000" w:firstRow="0" w:lastRow="0" w:firstColumn="0" w:lastColumn="0" w:oddVBand="1" w:evenVBand="0" w:oddHBand="0" w:evenHBand="0" w:firstRowFirstColumn="0" w:firstRowLastColumn="0" w:lastRowFirstColumn="0" w:lastRowLastColumn="0"/>
            <w:tcW w:w="989" w:type="dxa"/>
          </w:tcPr>
          <w:p w14:paraId="71B8E070" w14:textId="77777777" w:rsidR="00DC5CAA" w:rsidRPr="00F65579" w:rsidRDefault="00DC5CAA" w:rsidP="00DC5CAA">
            <w:pPr>
              <w:jc w:val="center"/>
              <w:rPr>
                <w:rFonts w:cstheme="minorHAnsi"/>
                <w:b/>
                <w:szCs w:val="17"/>
              </w:rPr>
            </w:pPr>
            <w:r w:rsidRPr="00F65579">
              <w:rPr>
                <w:rFonts w:cstheme="minorHAnsi"/>
                <w:b/>
                <w:szCs w:val="17"/>
              </w:rPr>
              <w:t xml:space="preserve">Unit of </w:t>
            </w:r>
            <w:r w:rsidRPr="00F65579">
              <w:rPr>
                <w:rFonts w:cstheme="minorHAnsi"/>
                <w:b/>
                <w:szCs w:val="17"/>
              </w:rPr>
              <w:br/>
              <w:t>measure</w:t>
            </w:r>
          </w:p>
        </w:tc>
        <w:tc>
          <w:tcPr>
            <w:cnfStyle w:val="000001000000" w:firstRow="0" w:lastRow="0" w:firstColumn="0" w:lastColumn="0" w:oddVBand="0" w:evenVBand="1" w:oddHBand="0" w:evenHBand="0" w:firstRowFirstColumn="0" w:firstRowLastColumn="0" w:lastRowFirstColumn="0" w:lastRowLastColumn="0"/>
            <w:tcW w:w="1079" w:type="dxa"/>
          </w:tcPr>
          <w:p w14:paraId="5C87237E" w14:textId="77777777" w:rsidR="00DC5CAA" w:rsidRPr="00F65579" w:rsidRDefault="00DC5CAA" w:rsidP="00DC5CAA">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actual</w:t>
            </w:r>
          </w:p>
        </w:tc>
        <w:tc>
          <w:tcPr>
            <w:cnfStyle w:val="000010000000" w:firstRow="0" w:lastRow="0" w:firstColumn="0" w:lastColumn="0" w:oddVBand="1" w:evenVBand="0" w:oddHBand="0" w:evenHBand="0" w:firstRowFirstColumn="0" w:firstRowLastColumn="0" w:lastRowFirstColumn="0" w:lastRowLastColumn="0"/>
            <w:tcW w:w="989" w:type="dxa"/>
          </w:tcPr>
          <w:p w14:paraId="47698DE3" w14:textId="77777777" w:rsidR="00DC5CAA" w:rsidRPr="00F65579" w:rsidRDefault="00DC5CAA" w:rsidP="00DC5CAA">
            <w:pPr>
              <w:rPr>
                <w:rFonts w:cstheme="minorHAnsi"/>
                <w:b/>
                <w:szCs w:val="17"/>
              </w:rPr>
            </w:pPr>
            <w:r w:rsidRPr="00F65579">
              <w:rPr>
                <w:rFonts w:cstheme="minorHAnsi"/>
                <w:b/>
                <w:szCs w:val="17"/>
              </w:rPr>
              <w:t>2018</w:t>
            </w:r>
            <w:r w:rsidR="003E7C90" w:rsidRPr="00F65579">
              <w:rPr>
                <w:rFonts w:cstheme="minorHAnsi"/>
                <w:b/>
                <w:szCs w:val="17"/>
              </w:rPr>
              <w:noBreakHyphen/>
            </w:r>
            <w:r w:rsidRPr="00F65579">
              <w:rPr>
                <w:rFonts w:cstheme="minorHAnsi"/>
                <w:b/>
                <w:szCs w:val="17"/>
              </w:rPr>
              <w:t>19 target</w:t>
            </w:r>
          </w:p>
        </w:tc>
        <w:tc>
          <w:tcPr>
            <w:cnfStyle w:val="000001000000" w:firstRow="0" w:lastRow="0" w:firstColumn="0" w:lastColumn="0" w:oddVBand="0" w:evenVBand="1" w:oddHBand="0" w:evenHBand="0" w:firstRowFirstColumn="0" w:firstRowLastColumn="0" w:lastRowFirstColumn="0" w:lastRowLastColumn="0"/>
            <w:tcW w:w="1349" w:type="dxa"/>
          </w:tcPr>
          <w:p w14:paraId="377513A2" w14:textId="77777777" w:rsidR="00DC5CAA" w:rsidRPr="00F65579" w:rsidRDefault="00DC5CAA" w:rsidP="00DC5CAA">
            <w:pPr>
              <w:rPr>
                <w:rFonts w:cstheme="minorHAnsi"/>
                <w:b/>
                <w:szCs w:val="17"/>
              </w:rPr>
            </w:pPr>
            <w:r w:rsidRPr="00F65579">
              <w:rPr>
                <w:rFonts w:cstheme="minorHAnsi"/>
                <w:b/>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0" w:type="dxa"/>
          </w:tcPr>
          <w:p w14:paraId="217F0359" w14:textId="77777777" w:rsidR="00DC5CAA" w:rsidRPr="00F65579" w:rsidRDefault="00DC5CAA" w:rsidP="00DC5CAA">
            <w:pPr>
              <w:rPr>
                <w:rFonts w:cstheme="minorHAnsi"/>
                <w:b/>
                <w:szCs w:val="17"/>
              </w:rPr>
            </w:pPr>
            <w:r w:rsidRPr="00F65579">
              <w:rPr>
                <w:rFonts w:cstheme="minorHAnsi"/>
                <w:b/>
                <w:szCs w:val="17"/>
              </w:rPr>
              <w:t xml:space="preserve">Result </w:t>
            </w:r>
          </w:p>
        </w:tc>
      </w:tr>
      <w:tr w:rsidR="00DC5CAA" w:rsidRPr="00F65579" w14:paraId="43EBC256" w14:textId="77777777" w:rsidTr="00DC5CAA">
        <w:tc>
          <w:tcPr>
            <w:cnfStyle w:val="001000000000" w:firstRow="0" w:lastRow="0" w:firstColumn="1" w:lastColumn="0" w:oddVBand="0" w:evenVBand="0" w:oddHBand="0" w:evenHBand="0" w:firstRowFirstColumn="0" w:firstRowLastColumn="0" w:lastRowFirstColumn="0" w:lastRowLastColumn="0"/>
            <w:tcW w:w="3684" w:type="dxa"/>
          </w:tcPr>
          <w:p w14:paraId="215A4631" w14:textId="77777777" w:rsidR="00DC5CAA" w:rsidRPr="00F65579" w:rsidRDefault="00DC5CAA" w:rsidP="00DC5CAA">
            <w:pPr>
              <w:pStyle w:val="Tabletextmeasure"/>
            </w:pPr>
            <w:r w:rsidRPr="00F65579">
              <w:t>Quantity</w:t>
            </w:r>
          </w:p>
        </w:tc>
        <w:tc>
          <w:tcPr>
            <w:cnfStyle w:val="000010000000" w:firstRow="0" w:lastRow="0" w:firstColumn="0" w:lastColumn="0" w:oddVBand="1" w:evenVBand="0" w:oddHBand="0" w:evenHBand="0" w:firstRowFirstColumn="0" w:firstRowLastColumn="0" w:lastRowFirstColumn="0" w:lastRowLastColumn="0"/>
            <w:tcW w:w="989" w:type="dxa"/>
          </w:tcPr>
          <w:p w14:paraId="1F437E4D" w14:textId="77777777" w:rsidR="00DC5CAA" w:rsidRPr="00F65579" w:rsidRDefault="00DC5CAA" w:rsidP="00DC5CAA">
            <w:pPr>
              <w:pStyle w:val="Tabletextcentred"/>
            </w:pPr>
          </w:p>
        </w:tc>
        <w:tc>
          <w:tcPr>
            <w:cnfStyle w:val="000001000000" w:firstRow="0" w:lastRow="0" w:firstColumn="0" w:lastColumn="0" w:oddVBand="0" w:evenVBand="1" w:oddHBand="0" w:evenHBand="0" w:firstRowFirstColumn="0" w:firstRowLastColumn="0" w:lastRowFirstColumn="0" w:lastRowLastColumn="0"/>
            <w:tcW w:w="1079" w:type="dxa"/>
          </w:tcPr>
          <w:p w14:paraId="7B5101CC" w14:textId="77777777" w:rsidR="00DC5CAA" w:rsidRPr="00F65579" w:rsidRDefault="00DC5CAA" w:rsidP="00DC5CAA">
            <w:pPr>
              <w:pStyle w:val="Tabletextright"/>
            </w:pPr>
          </w:p>
        </w:tc>
        <w:tc>
          <w:tcPr>
            <w:cnfStyle w:val="000010000000" w:firstRow="0" w:lastRow="0" w:firstColumn="0" w:lastColumn="0" w:oddVBand="1" w:evenVBand="0" w:oddHBand="0" w:evenHBand="0" w:firstRowFirstColumn="0" w:firstRowLastColumn="0" w:lastRowFirstColumn="0" w:lastRowLastColumn="0"/>
            <w:tcW w:w="989" w:type="dxa"/>
          </w:tcPr>
          <w:p w14:paraId="6DBEE74B" w14:textId="77777777" w:rsidR="00DC5CAA" w:rsidRPr="00F65579" w:rsidRDefault="00DC5CAA" w:rsidP="00DC5CAA">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4FBC0F92" w14:textId="77777777" w:rsidR="00DC5CAA" w:rsidRPr="00F65579" w:rsidRDefault="00DC5CAA" w:rsidP="00DC5CAA">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7CAE4075" w14:textId="77777777" w:rsidR="00DC5CAA" w:rsidRPr="00F65579" w:rsidRDefault="00DC5CAA" w:rsidP="00DC5CAA">
            <w:pPr>
              <w:pStyle w:val="Tabletextright"/>
            </w:pPr>
          </w:p>
        </w:tc>
      </w:tr>
      <w:tr w:rsidR="00DC5CAA" w:rsidRPr="00F65579" w14:paraId="47E0C349" w14:textId="77777777" w:rsidTr="00DC5CAA">
        <w:tc>
          <w:tcPr>
            <w:cnfStyle w:val="001000000000" w:firstRow="0" w:lastRow="0" w:firstColumn="1" w:lastColumn="0" w:oddVBand="0" w:evenVBand="0" w:oddHBand="0" w:evenHBand="0" w:firstRowFirstColumn="0" w:firstRowLastColumn="0" w:lastRowFirstColumn="0" w:lastRowLastColumn="0"/>
            <w:tcW w:w="3684" w:type="dxa"/>
          </w:tcPr>
          <w:p w14:paraId="468B4491" w14:textId="77777777" w:rsidR="00DC5CAA" w:rsidRPr="00F65579" w:rsidRDefault="00DC5CAA" w:rsidP="00DC5CAA">
            <w:pPr>
              <w:pStyle w:val="Tabletext"/>
            </w:pPr>
            <w:r w:rsidRPr="00F65579">
              <w:t>Total accommodation cost</w:t>
            </w:r>
          </w:p>
          <w:p w14:paraId="67D25B05" w14:textId="77777777" w:rsidR="00DC5CAA" w:rsidRPr="00F65579" w:rsidRDefault="00297BD8" w:rsidP="00DC5CAA">
            <w:pPr>
              <w:pStyle w:val="Tabletextnotes"/>
            </w:pPr>
            <w:r w:rsidRPr="00F65579">
              <w:t>O</w:t>
            </w:r>
            <w:r w:rsidR="00DC5CAA" w:rsidRPr="00F65579">
              <w:t xml:space="preserve">ffice accommodation </w:t>
            </w:r>
            <w:r w:rsidRPr="00F65579">
              <w:t xml:space="preserve">was delivered </w:t>
            </w:r>
            <w:r w:rsidR="00DC5CAA" w:rsidRPr="00F65579">
              <w:t>below the estimated cost per square metre for the 2018</w:t>
            </w:r>
            <w:r w:rsidR="003E7C90" w:rsidRPr="00F65579">
              <w:noBreakHyphen/>
            </w:r>
            <w:r w:rsidR="00DC5CAA" w:rsidRPr="00F65579">
              <w:t>19 financial year. The positive result may be attributed to the 20 per cent increase in portfolio net lettable area, where rent expense includes lease incentives such as rent free periods and rent reduction.</w:t>
            </w:r>
          </w:p>
        </w:tc>
        <w:tc>
          <w:tcPr>
            <w:cnfStyle w:val="000010000000" w:firstRow="0" w:lastRow="0" w:firstColumn="0" w:lastColumn="0" w:oddVBand="1" w:evenVBand="0" w:oddHBand="0" w:evenHBand="0" w:firstRowFirstColumn="0" w:firstRowLastColumn="0" w:lastRowFirstColumn="0" w:lastRowLastColumn="0"/>
            <w:tcW w:w="989" w:type="dxa"/>
          </w:tcPr>
          <w:p w14:paraId="0BFAC1AF" w14:textId="77777777" w:rsidR="00DC5CAA" w:rsidRPr="00F65579" w:rsidRDefault="00DC5CAA" w:rsidP="00DC5CAA">
            <w:pPr>
              <w:pStyle w:val="Tabletextcentred"/>
            </w:pPr>
            <w:r w:rsidRPr="00F65579">
              <w:t>$ per square metre per year</w:t>
            </w:r>
          </w:p>
        </w:tc>
        <w:tc>
          <w:tcPr>
            <w:cnfStyle w:val="000001000000" w:firstRow="0" w:lastRow="0" w:firstColumn="0" w:lastColumn="0" w:oddVBand="0" w:evenVBand="1" w:oddHBand="0" w:evenHBand="0" w:firstRowFirstColumn="0" w:firstRowLastColumn="0" w:lastRowFirstColumn="0" w:lastRowLastColumn="0"/>
            <w:tcW w:w="1079" w:type="dxa"/>
          </w:tcPr>
          <w:p w14:paraId="2DE51B82" w14:textId="77777777" w:rsidR="00DC5CAA" w:rsidRPr="00F65579" w:rsidRDefault="00DC5CAA" w:rsidP="00DC5CAA">
            <w:pPr>
              <w:pStyle w:val="Tabletextright"/>
            </w:pPr>
            <w:r w:rsidRPr="00F65579">
              <w:t>350</w:t>
            </w:r>
          </w:p>
        </w:tc>
        <w:tc>
          <w:tcPr>
            <w:cnfStyle w:val="000010000000" w:firstRow="0" w:lastRow="0" w:firstColumn="0" w:lastColumn="0" w:oddVBand="1" w:evenVBand="0" w:oddHBand="0" w:evenHBand="0" w:firstRowFirstColumn="0" w:firstRowLastColumn="0" w:lastRowFirstColumn="0" w:lastRowLastColumn="0"/>
            <w:tcW w:w="989" w:type="dxa"/>
          </w:tcPr>
          <w:p w14:paraId="495D2843" w14:textId="77777777" w:rsidR="00DC5CAA" w:rsidRPr="00F65579" w:rsidRDefault="00DC5CAA" w:rsidP="00DC5CAA">
            <w:pPr>
              <w:pStyle w:val="Tabletextright"/>
            </w:pPr>
            <w:r w:rsidRPr="00F65579">
              <w:t>395</w:t>
            </w:r>
          </w:p>
        </w:tc>
        <w:tc>
          <w:tcPr>
            <w:cnfStyle w:val="000001000000" w:firstRow="0" w:lastRow="0" w:firstColumn="0" w:lastColumn="0" w:oddVBand="0" w:evenVBand="1" w:oddHBand="0" w:evenHBand="0" w:firstRowFirstColumn="0" w:firstRowLastColumn="0" w:lastRowFirstColumn="0" w:lastRowLastColumn="0"/>
            <w:tcW w:w="1349" w:type="dxa"/>
          </w:tcPr>
          <w:p w14:paraId="15DE6A9C" w14:textId="77777777" w:rsidR="00DC5CAA" w:rsidRPr="00F65579" w:rsidRDefault="00DC5CAA" w:rsidP="00DC5CAA">
            <w:pPr>
              <w:pStyle w:val="Tabletextright"/>
            </w:pPr>
            <w:r w:rsidRPr="00F65579">
              <w:t>(11.4)</w:t>
            </w:r>
          </w:p>
        </w:tc>
        <w:tc>
          <w:tcPr>
            <w:cnfStyle w:val="000010000000" w:firstRow="0" w:lastRow="0" w:firstColumn="0" w:lastColumn="0" w:oddVBand="1" w:evenVBand="0" w:oddHBand="0" w:evenHBand="0" w:firstRowFirstColumn="0" w:firstRowLastColumn="0" w:lastRowFirstColumn="0" w:lastRowLastColumn="0"/>
            <w:tcW w:w="900" w:type="dxa"/>
          </w:tcPr>
          <w:p w14:paraId="10AC951A" w14:textId="77777777" w:rsidR="00DC5CAA" w:rsidRPr="00F65579" w:rsidRDefault="00DC5CAA" w:rsidP="00FD268C">
            <w:pPr>
              <w:pStyle w:val="TargetMet"/>
            </w:pPr>
          </w:p>
        </w:tc>
      </w:tr>
      <w:tr w:rsidR="00DC5CAA" w:rsidRPr="00F65579" w14:paraId="5BA70693" w14:textId="77777777" w:rsidTr="00DC5CAA">
        <w:tc>
          <w:tcPr>
            <w:cnfStyle w:val="001000000000" w:firstRow="0" w:lastRow="0" w:firstColumn="1" w:lastColumn="0" w:oddVBand="0" w:evenVBand="0" w:oddHBand="0" w:evenHBand="0" w:firstRowFirstColumn="0" w:firstRowLastColumn="0" w:lastRowFirstColumn="0" w:lastRowLastColumn="0"/>
            <w:tcW w:w="3684" w:type="dxa"/>
          </w:tcPr>
          <w:p w14:paraId="14B0B43E" w14:textId="77777777" w:rsidR="00DC5CAA" w:rsidRPr="00F65579" w:rsidRDefault="00DC5CAA" w:rsidP="00DC5CAA">
            <w:pPr>
              <w:pStyle w:val="Tabletext"/>
            </w:pPr>
            <w:r w:rsidRPr="00F65579">
              <w:t>Workspace ratio</w:t>
            </w:r>
          </w:p>
          <w:p w14:paraId="59FF7781" w14:textId="77777777" w:rsidR="00DC5CAA" w:rsidRPr="00F65579" w:rsidRDefault="00DC5CAA" w:rsidP="00DC5CAA">
            <w:pPr>
              <w:pStyle w:val="Tabletextnotes"/>
            </w:pPr>
            <w:r w:rsidRPr="00F65579">
              <w:t>The 2018</w:t>
            </w:r>
            <w:r w:rsidR="003E7C90" w:rsidRPr="00F65579">
              <w:noBreakHyphen/>
            </w:r>
            <w:r w:rsidRPr="00F65579">
              <w:t xml:space="preserve">19 actual result was sourced from the annual workspace ratio audit that was conducted in May 2019. Twelve Melbourne CBD and </w:t>
            </w:r>
            <w:r w:rsidR="00297BD8" w:rsidRPr="00F65579">
              <w:t xml:space="preserve">fringe </w:t>
            </w:r>
            <w:r w:rsidRPr="00F65579">
              <w:t>properties were included in the audit. The result is in line with the Victorian Office Accommodation Guidelines</w:t>
            </w:r>
            <w:r w:rsidR="00560DD4" w:rsidRPr="00F65579">
              <w:t>,</w:t>
            </w:r>
            <w:r w:rsidRPr="00F65579">
              <w:t xml:space="preserve"> which recommends a maximum workspace density ratio of 12 sqm per FTE. The 2019</w:t>
            </w:r>
            <w:r w:rsidR="003E7C90" w:rsidRPr="00F65579">
              <w:noBreakHyphen/>
            </w:r>
            <w:r w:rsidRPr="00F65579">
              <w:t>20 target has been changed to 12 sqm per FTE accordingly.</w:t>
            </w:r>
          </w:p>
        </w:tc>
        <w:tc>
          <w:tcPr>
            <w:cnfStyle w:val="000010000000" w:firstRow="0" w:lastRow="0" w:firstColumn="0" w:lastColumn="0" w:oddVBand="1" w:evenVBand="0" w:oddHBand="0" w:evenHBand="0" w:firstRowFirstColumn="0" w:firstRowLastColumn="0" w:lastRowFirstColumn="0" w:lastRowLastColumn="0"/>
            <w:tcW w:w="989" w:type="dxa"/>
          </w:tcPr>
          <w:p w14:paraId="3898668E" w14:textId="77777777" w:rsidR="00DC5CAA" w:rsidRPr="00F65579" w:rsidRDefault="00DC5CAA" w:rsidP="00DC5CAA">
            <w:pPr>
              <w:pStyle w:val="Tabletextcentred"/>
            </w:pPr>
            <w:r w:rsidRPr="00F65579">
              <w:t>square metre per FTE</w:t>
            </w:r>
          </w:p>
        </w:tc>
        <w:tc>
          <w:tcPr>
            <w:cnfStyle w:val="000001000000" w:firstRow="0" w:lastRow="0" w:firstColumn="0" w:lastColumn="0" w:oddVBand="0" w:evenVBand="1" w:oddHBand="0" w:evenHBand="0" w:firstRowFirstColumn="0" w:firstRowLastColumn="0" w:lastRowFirstColumn="0" w:lastRowLastColumn="0"/>
            <w:tcW w:w="1079" w:type="dxa"/>
          </w:tcPr>
          <w:p w14:paraId="49A3357E" w14:textId="77777777" w:rsidR="00DC5CAA" w:rsidRPr="00F65579" w:rsidRDefault="00DC5CAA" w:rsidP="00DC5CAA">
            <w:pPr>
              <w:pStyle w:val="Tabletextright"/>
            </w:pPr>
            <w:r w:rsidRPr="00F65579">
              <w:t>11.9</w:t>
            </w:r>
          </w:p>
        </w:tc>
        <w:tc>
          <w:tcPr>
            <w:cnfStyle w:val="000010000000" w:firstRow="0" w:lastRow="0" w:firstColumn="0" w:lastColumn="0" w:oddVBand="1" w:evenVBand="0" w:oddHBand="0" w:evenHBand="0" w:firstRowFirstColumn="0" w:firstRowLastColumn="0" w:lastRowFirstColumn="0" w:lastRowLastColumn="0"/>
            <w:tcW w:w="989" w:type="dxa"/>
          </w:tcPr>
          <w:p w14:paraId="15480FCC" w14:textId="77777777" w:rsidR="00DC5CAA" w:rsidRPr="00F65579" w:rsidRDefault="00DC5CAA" w:rsidP="00DC5CAA">
            <w:pPr>
              <w:pStyle w:val="Tabletextright"/>
            </w:pPr>
            <w:r w:rsidRPr="00F65579">
              <w:t>14.4</w:t>
            </w:r>
          </w:p>
        </w:tc>
        <w:tc>
          <w:tcPr>
            <w:cnfStyle w:val="000001000000" w:firstRow="0" w:lastRow="0" w:firstColumn="0" w:lastColumn="0" w:oddVBand="0" w:evenVBand="1" w:oddHBand="0" w:evenHBand="0" w:firstRowFirstColumn="0" w:firstRowLastColumn="0" w:lastRowFirstColumn="0" w:lastRowLastColumn="0"/>
            <w:tcW w:w="1349" w:type="dxa"/>
          </w:tcPr>
          <w:p w14:paraId="0892C39A" w14:textId="77777777" w:rsidR="00DC5CAA" w:rsidRPr="00F65579" w:rsidRDefault="00DC5CAA" w:rsidP="00DC5CAA">
            <w:pPr>
              <w:pStyle w:val="Tabletextright"/>
            </w:pPr>
            <w:r w:rsidRPr="00F65579">
              <w:t>(17.4)</w:t>
            </w:r>
          </w:p>
        </w:tc>
        <w:tc>
          <w:tcPr>
            <w:cnfStyle w:val="000010000000" w:firstRow="0" w:lastRow="0" w:firstColumn="0" w:lastColumn="0" w:oddVBand="1" w:evenVBand="0" w:oddHBand="0" w:evenHBand="0" w:firstRowFirstColumn="0" w:firstRowLastColumn="0" w:lastRowFirstColumn="0" w:lastRowLastColumn="0"/>
            <w:tcW w:w="900" w:type="dxa"/>
          </w:tcPr>
          <w:p w14:paraId="0166B128" w14:textId="77777777" w:rsidR="00DC5CAA" w:rsidRPr="00F65579" w:rsidRDefault="00DC5CAA" w:rsidP="00FD268C">
            <w:pPr>
              <w:pStyle w:val="TargetMet"/>
            </w:pPr>
          </w:p>
        </w:tc>
      </w:tr>
      <w:tr w:rsidR="00DC5CAA" w:rsidRPr="00F65579" w14:paraId="1CA1EC7E" w14:textId="77777777" w:rsidTr="00DC5CAA">
        <w:tc>
          <w:tcPr>
            <w:cnfStyle w:val="001000000000" w:firstRow="0" w:lastRow="0" w:firstColumn="1" w:lastColumn="0" w:oddVBand="0" w:evenVBand="0" w:oddHBand="0" w:evenHBand="0" w:firstRowFirstColumn="0" w:firstRowLastColumn="0" w:lastRowFirstColumn="0" w:lastRowLastColumn="0"/>
            <w:tcW w:w="3684" w:type="dxa"/>
          </w:tcPr>
          <w:p w14:paraId="31B41457" w14:textId="77777777" w:rsidR="00DC5CAA" w:rsidRPr="00F65579" w:rsidRDefault="00DC5CAA" w:rsidP="00DC5CAA">
            <w:pPr>
              <w:pStyle w:val="Tabletextmeasure"/>
            </w:pPr>
            <w:r w:rsidRPr="00F65579">
              <w:t>Quality</w:t>
            </w:r>
          </w:p>
        </w:tc>
        <w:tc>
          <w:tcPr>
            <w:cnfStyle w:val="000010000000" w:firstRow="0" w:lastRow="0" w:firstColumn="0" w:lastColumn="0" w:oddVBand="1" w:evenVBand="0" w:oddHBand="0" w:evenHBand="0" w:firstRowFirstColumn="0" w:firstRowLastColumn="0" w:lastRowFirstColumn="0" w:lastRowLastColumn="0"/>
            <w:tcW w:w="989" w:type="dxa"/>
          </w:tcPr>
          <w:p w14:paraId="647D11DD" w14:textId="77777777" w:rsidR="00DC5CAA" w:rsidRPr="00F65579" w:rsidRDefault="00DC5CAA" w:rsidP="00DC5CAA">
            <w:pPr>
              <w:pStyle w:val="Tabletextcentred"/>
            </w:pPr>
          </w:p>
        </w:tc>
        <w:tc>
          <w:tcPr>
            <w:cnfStyle w:val="000001000000" w:firstRow="0" w:lastRow="0" w:firstColumn="0" w:lastColumn="0" w:oddVBand="0" w:evenVBand="1" w:oddHBand="0" w:evenHBand="0" w:firstRowFirstColumn="0" w:firstRowLastColumn="0" w:lastRowFirstColumn="0" w:lastRowLastColumn="0"/>
            <w:tcW w:w="1079" w:type="dxa"/>
          </w:tcPr>
          <w:p w14:paraId="2D233755" w14:textId="77777777" w:rsidR="00DC5CAA" w:rsidRPr="00F65579" w:rsidRDefault="00DC5CAA" w:rsidP="00DC5CAA">
            <w:pPr>
              <w:pStyle w:val="Tabletextright"/>
            </w:pPr>
          </w:p>
        </w:tc>
        <w:tc>
          <w:tcPr>
            <w:cnfStyle w:val="000010000000" w:firstRow="0" w:lastRow="0" w:firstColumn="0" w:lastColumn="0" w:oddVBand="1" w:evenVBand="0" w:oddHBand="0" w:evenHBand="0" w:firstRowFirstColumn="0" w:firstRowLastColumn="0" w:lastRowFirstColumn="0" w:lastRowLastColumn="0"/>
            <w:tcW w:w="989" w:type="dxa"/>
          </w:tcPr>
          <w:p w14:paraId="3B0E8EDF" w14:textId="77777777" w:rsidR="00DC5CAA" w:rsidRPr="00F65579" w:rsidRDefault="00DC5CAA" w:rsidP="00DC5CAA">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388BD66E" w14:textId="77777777" w:rsidR="00DC5CAA" w:rsidRPr="00F65579" w:rsidRDefault="00DC5CAA" w:rsidP="00DC5CAA">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67AE167F" w14:textId="77777777" w:rsidR="00DC5CAA" w:rsidRPr="00F65579" w:rsidRDefault="00DC5CAA" w:rsidP="00DC5CAA">
            <w:pPr>
              <w:pStyle w:val="Tabletextright"/>
            </w:pPr>
          </w:p>
        </w:tc>
      </w:tr>
      <w:tr w:rsidR="00DC5CAA" w:rsidRPr="00F65579" w14:paraId="0D5778E4" w14:textId="77777777" w:rsidTr="00DC5CAA">
        <w:tc>
          <w:tcPr>
            <w:cnfStyle w:val="001000000000" w:firstRow="0" w:lastRow="0" w:firstColumn="1" w:lastColumn="0" w:oddVBand="0" w:evenVBand="0" w:oddHBand="0" w:evenHBand="0" w:firstRowFirstColumn="0" w:firstRowLastColumn="0" w:lastRowFirstColumn="0" w:lastRowLastColumn="0"/>
            <w:tcW w:w="3684" w:type="dxa"/>
          </w:tcPr>
          <w:p w14:paraId="0AFA55E6" w14:textId="77777777" w:rsidR="00DC5CAA" w:rsidRPr="00F65579" w:rsidRDefault="00DC5CAA" w:rsidP="00DC5CAA">
            <w:pPr>
              <w:pStyle w:val="Tabletext"/>
            </w:pPr>
            <w:r w:rsidRPr="00F65579">
              <w:t>Client agencies</w:t>
            </w:r>
            <w:r w:rsidR="00B21A45" w:rsidRPr="00F65579">
              <w:t>’</w:t>
            </w:r>
            <w:r w:rsidRPr="00F65579">
              <w:t xml:space="preserve"> satisfaction with the service provided by the Shared Service Provider</w:t>
            </w:r>
          </w:p>
          <w:p w14:paraId="40BE0DE7" w14:textId="77777777" w:rsidR="00DC5CAA" w:rsidRPr="00F65579" w:rsidRDefault="00DC5CAA" w:rsidP="00DC5CAA">
            <w:pPr>
              <w:pStyle w:val="Tabletextnotes"/>
            </w:pPr>
            <w:r w:rsidRPr="00F65579">
              <w:t xml:space="preserve">While the client satisfaction result was still strong, it was slightly below target this year. </w:t>
            </w:r>
            <w:r w:rsidR="00310C52" w:rsidRPr="00F65579">
              <w:t>Some factors that may have contributed to the result include stakeholder reaction to the on</w:t>
            </w:r>
            <w:r w:rsidR="003E7C90" w:rsidRPr="00F65579">
              <w:noBreakHyphen/>
            </w:r>
            <w:r w:rsidR="00310C52" w:rsidRPr="00F65579">
              <w:t>boarding of new vendors in facilities management</w:t>
            </w:r>
            <w:r w:rsidRPr="00F65579">
              <w:t>. A significant proportion of the qualitative feedback related to facilities management.</w:t>
            </w:r>
          </w:p>
        </w:tc>
        <w:tc>
          <w:tcPr>
            <w:cnfStyle w:val="000010000000" w:firstRow="0" w:lastRow="0" w:firstColumn="0" w:lastColumn="0" w:oddVBand="1" w:evenVBand="0" w:oddHBand="0" w:evenHBand="0" w:firstRowFirstColumn="0" w:firstRowLastColumn="0" w:lastRowFirstColumn="0" w:lastRowLastColumn="0"/>
            <w:tcW w:w="989" w:type="dxa"/>
          </w:tcPr>
          <w:p w14:paraId="56283D58" w14:textId="77777777" w:rsidR="00DC5CAA" w:rsidRPr="00F65579" w:rsidRDefault="00DC5CAA" w:rsidP="00DC5CAA">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79" w:type="dxa"/>
          </w:tcPr>
          <w:p w14:paraId="60C63E6C" w14:textId="77777777" w:rsidR="00DC5CAA" w:rsidRPr="00F65579" w:rsidRDefault="00DC5CAA" w:rsidP="00DC5CAA">
            <w:pPr>
              <w:pStyle w:val="Tabletextright"/>
            </w:pPr>
            <w:r w:rsidRPr="00F65579">
              <w:t>74.4</w:t>
            </w:r>
          </w:p>
        </w:tc>
        <w:tc>
          <w:tcPr>
            <w:cnfStyle w:val="000010000000" w:firstRow="0" w:lastRow="0" w:firstColumn="0" w:lastColumn="0" w:oddVBand="1" w:evenVBand="0" w:oddHBand="0" w:evenHBand="0" w:firstRowFirstColumn="0" w:firstRowLastColumn="0" w:lastRowFirstColumn="0" w:lastRowLastColumn="0"/>
            <w:tcW w:w="989" w:type="dxa"/>
          </w:tcPr>
          <w:p w14:paraId="30558CD4" w14:textId="77777777" w:rsidR="00DC5CAA" w:rsidRPr="00F65579" w:rsidRDefault="00DC5CAA" w:rsidP="00DC5CAA">
            <w:pPr>
              <w:pStyle w:val="Tabletextright"/>
            </w:pPr>
            <w:r w:rsidRPr="00F65579">
              <w:t>78</w:t>
            </w:r>
          </w:p>
        </w:tc>
        <w:tc>
          <w:tcPr>
            <w:cnfStyle w:val="000001000000" w:firstRow="0" w:lastRow="0" w:firstColumn="0" w:lastColumn="0" w:oddVBand="0" w:evenVBand="1" w:oddHBand="0" w:evenHBand="0" w:firstRowFirstColumn="0" w:firstRowLastColumn="0" w:lastRowFirstColumn="0" w:lastRowLastColumn="0"/>
            <w:tcW w:w="1349" w:type="dxa"/>
          </w:tcPr>
          <w:p w14:paraId="5D086174" w14:textId="77777777" w:rsidR="00DC5CAA" w:rsidRPr="00F65579" w:rsidRDefault="00DC5CAA" w:rsidP="00DC5CAA">
            <w:pPr>
              <w:pStyle w:val="Tabletextright"/>
            </w:pPr>
            <w:r w:rsidRPr="00F65579">
              <w:t>(4.6)</w:t>
            </w:r>
          </w:p>
        </w:tc>
        <w:tc>
          <w:tcPr>
            <w:cnfStyle w:val="000010000000" w:firstRow="0" w:lastRow="0" w:firstColumn="0" w:lastColumn="0" w:oddVBand="1" w:evenVBand="0" w:oddHBand="0" w:evenHBand="0" w:firstRowFirstColumn="0" w:firstRowLastColumn="0" w:lastRowFirstColumn="0" w:lastRowLastColumn="0"/>
            <w:tcW w:w="900" w:type="dxa"/>
          </w:tcPr>
          <w:p w14:paraId="258F8113" w14:textId="77777777" w:rsidR="00DC5CAA" w:rsidRPr="00F65579" w:rsidRDefault="00DC5CAA" w:rsidP="00DC5CAA">
            <w:pPr>
              <w:pStyle w:val="TargetNotMet5"/>
            </w:pPr>
          </w:p>
        </w:tc>
      </w:tr>
      <w:tr w:rsidR="00DC5CAA" w:rsidRPr="00F65579" w14:paraId="335A73BB" w14:textId="77777777" w:rsidTr="00DC5CAA">
        <w:tc>
          <w:tcPr>
            <w:cnfStyle w:val="001000000000" w:firstRow="0" w:lastRow="0" w:firstColumn="1" w:lastColumn="0" w:oddVBand="0" w:evenVBand="0" w:oddHBand="0" w:evenHBand="0" w:firstRowFirstColumn="0" w:firstRowLastColumn="0" w:lastRowFirstColumn="0" w:lastRowLastColumn="0"/>
            <w:tcW w:w="3684" w:type="dxa"/>
          </w:tcPr>
          <w:p w14:paraId="6FC58523" w14:textId="77777777" w:rsidR="00DC5CAA" w:rsidRPr="00F65579" w:rsidRDefault="00DC5CAA" w:rsidP="00DC5CAA">
            <w:pPr>
              <w:pStyle w:val="Tabletext"/>
              <w:keepNext/>
            </w:pPr>
            <w:r w:rsidRPr="00F65579">
              <w:lastRenderedPageBreak/>
              <w:t>Business processes maintained to retain ISO</w:t>
            </w:r>
            <w:r w:rsidR="002B1F32" w:rsidRPr="00F65579">
              <w:rPr>
                <w:rFonts w:ascii="Cambria" w:hAnsi="Cambria"/>
              </w:rPr>
              <w:t> </w:t>
            </w:r>
            <w:r w:rsidRPr="00F65579">
              <w:t>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89" w:type="dxa"/>
          </w:tcPr>
          <w:p w14:paraId="07918668" w14:textId="77777777" w:rsidR="00DC5CAA" w:rsidRPr="00F65579" w:rsidRDefault="00DC5CAA" w:rsidP="00DC5CAA">
            <w:pPr>
              <w:pStyle w:val="Tabletextcentred"/>
            </w:pPr>
            <w:r w:rsidRPr="00F65579">
              <w:t>per cent</w:t>
            </w:r>
          </w:p>
        </w:tc>
        <w:tc>
          <w:tcPr>
            <w:cnfStyle w:val="000001000000" w:firstRow="0" w:lastRow="0" w:firstColumn="0" w:lastColumn="0" w:oddVBand="0" w:evenVBand="1" w:oddHBand="0" w:evenHBand="0" w:firstRowFirstColumn="0" w:firstRowLastColumn="0" w:lastRowFirstColumn="0" w:lastRowLastColumn="0"/>
            <w:tcW w:w="1079" w:type="dxa"/>
          </w:tcPr>
          <w:p w14:paraId="74DDEC77" w14:textId="77777777" w:rsidR="00DC5CAA" w:rsidRPr="00F65579" w:rsidRDefault="00DC5CAA" w:rsidP="00DC5CAA">
            <w:pPr>
              <w:pStyle w:val="Tabletextright"/>
            </w:pPr>
            <w:r w:rsidRPr="00F65579">
              <w:t>100</w:t>
            </w:r>
          </w:p>
        </w:tc>
        <w:tc>
          <w:tcPr>
            <w:cnfStyle w:val="000010000000" w:firstRow="0" w:lastRow="0" w:firstColumn="0" w:lastColumn="0" w:oddVBand="1" w:evenVBand="0" w:oddHBand="0" w:evenHBand="0" w:firstRowFirstColumn="0" w:firstRowLastColumn="0" w:lastRowFirstColumn="0" w:lastRowLastColumn="0"/>
            <w:tcW w:w="989" w:type="dxa"/>
          </w:tcPr>
          <w:p w14:paraId="00C58347" w14:textId="77777777" w:rsidR="00DC5CAA" w:rsidRPr="00F65579" w:rsidRDefault="00DC5CAA" w:rsidP="00DC5CAA">
            <w:pPr>
              <w:pStyle w:val="Tabletextright"/>
            </w:pPr>
            <w:r w:rsidRPr="00F65579">
              <w:t>100</w:t>
            </w:r>
          </w:p>
        </w:tc>
        <w:tc>
          <w:tcPr>
            <w:cnfStyle w:val="000001000000" w:firstRow="0" w:lastRow="0" w:firstColumn="0" w:lastColumn="0" w:oddVBand="0" w:evenVBand="1" w:oddHBand="0" w:evenHBand="0" w:firstRowFirstColumn="0" w:firstRowLastColumn="0" w:lastRowFirstColumn="0" w:lastRowLastColumn="0"/>
            <w:tcW w:w="1349" w:type="dxa"/>
          </w:tcPr>
          <w:p w14:paraId="3449D997" w14:textId="77777777" w:rsidR="00DC5CAA" w:rsidRPr="00F65579" w:rsidRDefault="00DC5CAA" w:rsidP="00DC5CAA">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900" w:type="dxa"/>
          </w:tcPr>
          <w:p w14:paraId="102D4270" w14:textId="77777777" w:rsidR="00DC5CAA" w:rsidRPr="00F65579" w:rsidRDefault="00DC5CAA" w:rsidP="00DC5CAA">
            <w:pPr>
              <w:pStyle w:val="TargetMet"/>
            </w:pPr>
          </w:p>
        </w:tc>
      </w:tr>
      <w:tr w:rsidR="00DC5CAA" w:rsidRPr="00F65579" w14:paraId="43FB88F4" w14:textId="77777777" w:rsidTr="00DC5CAA">
        <w:tc>
          <w:tcPr>
            <w:cnfStyle w:val="001000000000" w:firstRow="0" w:lastRow="0" w:firstColumn="1" w:lastColumn="0" w:oddVBand="0" w:evenVBand="0" w:oddHBand="0" w:evenHBand="0" w:firstRowFirstColumn="0" w:firstRowLastColumn="0" w:lastRowFirstColumn="0" w:lastRowLastColumn="0"/>
            <w:tcW w:w="3684" w:type="dxa"/>
          </w:tcPr>
          <w:p w14:paraId="30168F22" w14:textId="77777777" w:rsidR="00DC5CAA" w:rsidRPr="00F65579" w:rsidRDefault="00DC5CAA" w:rsidP="00DC5CAA">
            <w:pPr>
              <w:pStyle w:val="Tabletextmeasure"/>
            </w:pPr>
            <w:r w:rsidRPr="00F65579">
              <w:t>Cost</w:t>
            </w:r>
          </w:p>
        </w:tc>
        <w:tc>
          <w:tcPr>
            <w:cnfStyle w:val="000010000000" w:firstRow="0" w:lastRow="0" w:firstColumn="0" w:lastColumn="0" w:oddVBand="1" w:evenVBand="0" w:oddHBand="0" w:evenHBand="0" w:firstRowFirstColumn="0" w:firstRowLastColumn="0" w:lastRowFirstColumn="0" w:lastRowLastColumn="0"/>
            <w:tcW w:w="989" w:type="dxa"/>
          </w:tcPr>
          <w:p w14:paraId="6C7DE467" w14:textId="77777777" w:rsidR="00DC5CAA" w:rsidRPr="00F65579" w:rsidRDefault="00DC5CAA" w:rsidP="00DC5CAA">
            <w:pPr>
              <w:pStyle w:val="Tabletextcentred"/>
            </w:pPr>
          </w:p>
        </w:tc>
        <w:tc>
          <w:tcPr>
            <w:cnfStyle w:val="000001000000" w:firstRow="0" w:lastRow="0" w:firstColumn="0" w:lastColumn="0" w:oddVBand="0" w:evenVBand="1" w:oddHBand="0" w:evenHBand="0" w:firstRowFirstColumn="0" w:firstRowLastColumn="0" w:lastRowFirstColumn="0" w:lastRowLastColumn="0"/>
            <w:tcW w:w="1079" w:type="dxa"/>
          </w:tcPr>
          <w:p w14:paraId="34B02BD5" w14:textId="77777777" w:rsidR="00DC5CAA" w:rsidRPr="00F65579" w:rsidRDefault="00DC5CAA" w:rsidP="00DC5CAA">
            <w:pPr>
              <w:pStyle w:val="Tabletextright"/>
            </w:pPr>
          </w:p>
        </w:tc>
        <w:tc>
          <w:tcPr>
            <w:cnfStyle w:val="000010000000" w:firstRow="0" w:lastRow="0" w:firstColumn="0" w:lastColumn="0" w:oddVBand="1" w:evenVBand="0" w:oddHBand="0" w:evenHBand="0" w:firstRowFirstColumn="0" w:firstRowLastColumn="0" w:lastRowFirstColumn="0" w:lastRowLastColumn="0"/>
            <w:tcW w:w="989" w:type="dxa"/>
          </w:tcPr>
          <w:p w14:paraId="658E5588" w14:textId="77777777" w:rsidR="00DC5CAA" w:rsidRPr="00F65579" w:rsidRDefault="00DC5CAA" w:rsidP="00DC5CAA">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2074235E" w14:textId="77777777" w:rsidR="00DC5CAA" w:rsidRPr="00F65579" w:rsidRDefault="00DC5CAA" w:rsidP="00DC5CAA">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227D8246" w14:textId="77777777" w:rsidR="00DC5CAA" w:rsidRPr="00F65579" w:rsidRDefault="00DC5CAA" w:rsidP="00DC5CAA">
            <w:pPr>
              <w:pStyle w:val="Tabletextright"/>
            </w:pPr>
          </w:p>
        </w:tc>
      </w:tr>
      <w:tr w:rsidR="00DC5CAA" w:rsidRPr="00F65579" w14:paraId="3D88B543" w14:textId="77777777" w:rsidTr="00DC5CAA">
        <w:tc>
          <w:tcPr>
            <w:cnfStyle w:val="001000000000" w:firstRow="0" w:lastRow="0" w:firstColumn="1" w:lastColumn="0" w:oddVBand="0" w:evenVBand="0" w:oddHBand="0" w:evenHBand="0" w:firstRowFirstColumn="0" w:firstRowLastColumn="0" w:lastRowFirstColumn="0" w:lastRowLastColumn="0"/>
            <w:tcW w:w="3684" w:type="dxa"/>
          </w:tcPr>
          <w:p w14:paraId="23C1C418" w14:textId="77777777" w:rsidR="00DC5CAA" w:rsidRPr="00F65579" w:rsidRDefault="00DC5CAA" w:rsidP="00DC5CAA">
            <w:pPr>
              <w:pStyle w:val="Tabletext"/>
            </w:pPr>
            <w:r w:rsidRPr="00F65579">
              <w:t>Total output cost</w:t>
            </w:r>
          </w:p>
          <w:p w14:paraId="5B8CA32F" w14:textId="77777777" w:rsidR="00DC5CAA" w:rsidRPr="00F65579" w:rsidRDefault="00DC5CAA" w:rsidP="00DC5CAA">
            <w:pPr>
              <w:pStyle w:val="Tabletextnotes"/>
            </w:pPr>
            <w:r w:rsidRPr="00F65579">
              <w:t>The higher 2018</w:t>
            </w:r>
            <w:r w:rsidR="003E7C90" w:rsidRPr="00F65579">
              <w:noBreakHyphen/>
            </w:r>
            <w:r w:rsidRPr="00F65579">
              <w:t>19 actual mainly reflects the transfer of capital asset charges from Commercial and Infrastructure Advice.</w:t>
            </w:r>
          </w:p>
        </w:tc>
        <w:tc>
          <w:tcPr>
            <w:cnfStyle w:val="000010000000" w:firstRow="0" w:lastRow="0" w:firstColumn="0" w:lastColumn="0" w:oddVBand="1" w:evenVBand="0" w:oddHBand="0" w:evenHBand="0" w:firstRowFirstColumn="0" w:firstRowLastColumn="0" w:lastRowFirstColumn="0" w:lastRowLastColumn="0"/>
            <w:tcW w:w="989" w:type="dxa"/>
          </w:tcPr>
          <w:p w14:paraId="3D5D3371" w14:textId="77777777" w:rsidR="00DC5CAA" w:rsidRPr="00F65579" w:rsidRDefault="00DC5CAA" w:rsidP="00DC5CAA">
            <w:pPr>
              <w:pStyle w:val="Tabletextcentred"/>
            </w:pPr>
            <w:r w:rsidRPr="00F65579">
              <w:t>$ million</w:t>
            </w:r>
          </w:p>
        </w:tc>
        <w:tc>
          <w:tcPr>
            <w:cnfStyle w:val="000001000000" w:firstRow="0" w:lastRow="0" w:firstColumn="0" w:lastColumn="0" w:oddVBand="0" w:evenVBand="1" w:oddHBand="0" w:evenHBand="0" w:firstRowFirstColumn="0" w:firstRowLastColumn="0" w:lastRowFirstColumn="0" w:lastRowLastColumn="0"/>
            <w:tcW w:w="1079" w:type="dxa"/>
          </w:tcPr>
          <w:p w14:paraId="3B8B4912" w14:textId="77777777" w:rsidR="00DC5CAA" w:rsidRPr="00F65579" w:rsidRDefault="00DC5CAA" w:rsidP="00DC5CAA">
            <w:pPr>
              <w:pStyle w:val="Tabletextright"/>
            </w:pPr>
            <w:r w:rsidRPr="00F65579">
              <w:t>75.5</w:t>
            </w:r>
          </w:p>
        </w:tc>
        <w:tc>
          <w:tcPr>
            <w:cnfStyle w:val="000010000000" w:firstRow="0" w:lastRow="0" w:firstColumn="0" w:lastColumn="0" w:oddVBand="1" w:evenVBand="0" w:oddHBand="0" w:evenHBand="0" w:firstRowFirstColumn="0" w:firstRowLastColumn="0" w:lastRowFirstColumn="0" w:lastRowLastColumn="0"/>
            <w:tcW w:w="989" w:type="dxa"/>
          </w:tcPr>
          <w:p w14:paraId="697F1B44" w14:textId="77777777" w:rsidR="00DC5CAA" w:rsidRPr="00F65579" w:rsidRDefault="00DC5CAA" w:rsidP="00DC5CAA">
            <w:pPr>
              <w:pStyle w:val="Tabletextright"/>
            </w:pPr>
            <w:r w:rsidRPr="00F65579">
              <w:t>60.6</w:t>
            </w:r>
          </w:p>
        </w:tc>
        <w:tc>
          <w:tcPr>
            <w:cnfStyle w:val="000001000000" w:firstRow="0" w:lastRow="0" w:firstColumn="0" w:lastColumn="0" w:oddVBand="0" w:evenVBand="1" w:oddHBand="0" w:evenHBand="0" w:firstRowFirstColumn="0" w:firstRowLastColumn="0" w:lastRowFirstColumn="0" w:lastRowLastColumn="0"/>
            <w:tcW w:w="1349" w:type="dxa"/>
          </w:tcPr>
          <w:p w14:paraId="4C45F6D7" w14:textId="77777777" w:rsidR="00DC5CAA" w:rsidRPr="00F65579" w:rsidRDefault="00DC5CAA" w:rsidP="00DC5CAA">
            <w:pPr>
              <w:pStyle w:val="Tabletextright"/>
            </w:pPr>
            <w:r w:rsidRPr="00F65579">
              <w:t>(24.6)</w:t>
            </w:r>
          </w:p>
        </w:tc>
        <w:tc>
          <w:tcPr>
            <w:cnfStyle w:val="000010000000" w:firstRow="0" w:lastRow="0" w:firstColumn="0" w:lastColumn="0" w:oddVBand="1" w:evenVBand="0" w:oddHBand="0" w:evenHBand="0" w:firstRowFirstColumn="0" w:firstRowLastColumn="0" w:lastRowFirstColumn="0" w:lastRowLastColumn="0"/>
            <w:tcW w:w="900" w:type="dxa"/>
          </w:tcPr>
          <w:p w14:paraId="331B689A" w14:textId="77777777" w:rsidR="00DC5CAA" w:rsidRPr="00F65579" w:rsidRDefault="00DC5CAA" w:rsidP="00DC5CAA">
            <w:pPr>
              <w:pStyle w:val="TargetNotMet50"/>
            </w:pPr>
          </w:p>
        </w:tc>
      </w:tr>
    </w:tbl>
    <w:p w14:paraId="409E9299" w14:textId="77777777" w:rsidR="007B7064" w:rsidRPr="00F65579" w:rsidRDefault="007B7064" w:rsidP="007B7064">
      <w:pPr>
        <w:pStyle w:val="Spacer"/>
        <w:spacing w:line="240" w:lineRule="auto"/>
      </w:pPr>
    </w:p>
    <w:bookmarkEnd w:id="19"/>
    <w:p w14:paraId="1E6AC775" w14:textId="77777777" w:rsidR="0085431B" w:rsidRPr="00F65579" w:rsidRDefault="0085431B" w:rsidP="00DC5CAA">
      <w:pPr>
        <w:rPr>
          <w:rFonts w:eastAsiaTheme="minorHAnsi"/>
        </w:rPr>
      </w:pPr>
    </w:p>
    <w:p w14:paraId="01729F1C" w14:textId="77777777" w:rsidR="00DC5CAA" w:rsidRPr="00F65579" w:rsidRDefault="00DC5CAA" w:rsidP="00DC5CAA">
      <w:pPr>
        <w:rPr>
          <w:rFonts w:eastAsiaTheme="minorHAnsi"/>
        </w:rPr>
      </w:pPr>
    </w:p>
    <w:p w14:paraId="254EB337" w14:textId="77777777" w:rsidR="0085431B" w:rsidRPr="00F65579" w:rsidRDefault="0085431B" w:rsidP="0085431B">
      <w:pPr>
        <w:pStyle w:val="Spacer"/>
        <w:rPr>
          <w:rFonts w:eastAsiaTheme="minorHAnsi"/>
        </w:rPr>
      </w:pPr>
    </w:p>
    <w:p w14:paraId="573E07BE" w14:textId="77777777" w:rsidR="003E549B" w:rsidRPr="00F65579" w:rsidRDefault="003E549B" w:rsidP="007B7064">
      <w:pPr>
        <w:pStyle w:val="Heading20"/>
        <w:spacing w:before="0"/>
        <w:rPr>
          <w:rFonts w:eastAsiaTheme="minorHAnsi"/>
        </w:rPr>
      </w:pPr>
      <w:r w:rsidRPr="00F65579">
        <w:rPr>
          <w:rFonts w:eastAsiaTheme="minorHAnsi"/>
        </w:rPr>
        <w:t>Discontinued operations</w:t>
      </w:r>
    </w:p>
    <w:p w14:paraId="01BBE34D" w14:textId="77777777" w:rsidR="007D2DFC" w:rsidRPr="00F65579" w:rsidRDefault="003E549B" w:rsidP="00252AF1">
      <w:r w:rsidRPr="00F65579">
        <w:t>There were no discontinued operations in 201</w:t>
      </w:r>
      <w:r w:rsidR="003D3FF3" w:rsidRPr="00F65579">
        <w:t>8</w:t>
      </w:r>
      <w:r w:rsidR="003E7C90" w:rsidRPr="00F65579">
        <w:noBreakHyphen/>
      </w:r>
      <w:r w:rsidRPr="00F65579">
        <w:t>1</w:t>
      </w:r>
      <w:r w:rsidR="003D3FF3" w:rsidRPr="00F65579">
        <w:t>9</w:t>
      </w:r>
      <w:r w:rsidRPr="00F65579">
        <w:t>.</w:t>
      </w:r>
    </w:p>
    <w:p w14:paraId="200B9F8C" w14:textId="77777777" w:rsidR="00DC5CAA" w:rsidRPr="00F65579" w:rsidRDefault="00DC5CAA" w:rsidP="00252AF1"/>
    <w:p w14:paraId="78F47588" w14:textId="77777777" w:rsidR="00C4305B" w:rsidRPr="00F65579" w:rsidRDefault="00C4305B" w:rsidP="00C4305B">
      <w:pPr>
        <w:sectPr w:rsidR="00C4305B" w:rsidRPr="00F65579" w:rsidSect="00292D5E">
          <w:pgSz w:w="11909" w:h="16834" w:code="9"/>
          <w:pgMar w:top="1728" w:right="1152" w:bottom="1152" w:left="1152" w:header="720" w:footer="288" w:gutter="0"/>
          <w:cols w:space="720"/>
          <w:noEndnote/>
        </w:sectPr>
      </w:pPr>
    </w:p>
    <w:p w14:paraId="554DD1AC" w14:textId="77777777" w:rsidR="00CF0124" w:rsidRPr="00F65579" w:rsidRDefault="00CF0124" w:rsidP="00CF0124">
      <w:pPr>
        <w:pStyle w:val="Heading20"/>
        <w:rPr>
          <w:vertAlign w:val="superscript"/>
        </w:rPr>
      </w:pPr>
      <w:r w:rsidRPr="00F65579">
        <w:lastRenderedPageBreak/>
        <w:t>Victorian Transport Fund</w:t>
      </w:r>
      <w:r w:rsidRPr="00F65579">
        <w:rPr>
          <w:vertAlign w:val="superscript"/>
        </w:rPr>
        <w:t>(a)</w:t>
      </w:r>
    </w:p>
    <w:p w14:paraId="2571A9A6" w14:textId="77777777" w:rsidR="00CF0124" w:rsidRPr="00F65579" w:rsidRDefault="00CF0124" w:rsidP="00CF0124">
      <w:pPr>
        <w:pStyle w:val="Tableheading"/>
      </w:pPr>
      <w:r w:rsidRPr="00F65579">
        <w:t>Balance of the trust as at 30 June 2019</w:t>
      </w:r>
    </w:p>
    <w:tbl>
      <w:tblPr>
        <w:tblStyle w:val="AnnualReporttexttable"/>
        <w:tblW w:w="4496" w:type="dxa"/>
        <w:tblLook w:val="00A0" w:firstRow="1" w:lastRow="0" w:firstColumn="1" w:lastColumn="0" w:noHBand="0" w:noVBand="0"/>
      </w:tblPr>
      <w:tblGrid>
        <w:gridCol w:w="3506"/>
        <w:gridCol w:w="990"/>
      </w:tblGrid>
      <w:tr w:rsidR="00CF0124" w:rsidRPr="00F65579" w14:paraId="05E542DF" w14:textId="77777777" w:rsidTr="00C44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noWrap/>
            <w:hideMark/>
          </w:tcPr>
          <w:p w14:paraId="148609F1" w14:textId="77777777" w:rsidR="00CF0124" w:rsidRPr="00F65579" w:rsidRDefault="00CF0124" w:rsidP="006A12E7">
            <w:pPr>
              <w:pStyle w:val="Tabletext"/>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noWrap/>
            <w:hideMark/>
          </w:tcPr>
          <w:p w14:paraId="753824B6" w14:textId="77777777" w:rsidR="00CF0124" w:rsidRPr="00F65579" w:rsidRDefault="00CF0124" w:rsidP="006A12E7">
            <w:pPr>
              <w:pStyle w:val="Tabletextheadingright"/>
              <w:rPr>
                <w:b/>
              </w:rPr>
            </w:pPr>
            <w:r w:rsidRPr="00F65579">
              <w:rPr>
                <w:b/>
              </w:rPr>
              <w:t>2018</w:t>
            </w:r>
            <w:r w:rsidRPr="00F65579">
              <w:rPr>
                <w:b/>
              </w:rPr>
              <w:noBreakHyphen/>
              <w:t>19 actual</w:t>
            </w:r>
          </w:p>
        </w:tc>
      </w:tr>
      <w:tr w:rsidR="00CF0124" w:rsidRPr="00F65579" w14:paraId="400CD384" w14:textId="77777777" w:rsidTr="00C449CD">
        <w:tc>
          <w:tcPr>
            <w:cnfStyle w:val="001000000000" w:firstRow="0" w:lastRow="0" w:firstColumn="1" w:lastColumn="0" w:oddVBand="0" w:evenVBand="0" w:oddHBand="0" w:evenHBand="0" w:firstRowFirstColumn="0" w:firstRowLastColumn="0" w:lastRowFirstColumn="0" w:lastRowLastColumn="0"/>
            <w:tcW w:w="3506" w:type="dxa"/>
            <w:shd w:val="clear" w:color="auto" w:fill="auto"/>
            <w:noWrap/>
            <w:hideMark/>
          </w:tcPr>
          <w:p w14:paraId="47431617" w14:textId="77777777" w:rsidR="00CF0124" w:rsidRPr="00F65579" w:rsidRDefault="00CF0124" w:rsidP="006A12E7">
            <w:pPr>
              <w:pStyle w:val="Tabletext"/>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noWrap/>
            <w:hideMark/>
          </w:tcPr>
          <w:p w14:paraId="73B34938" w14:textId="77777777" w:rsidR="00CF0124" w:rsidRPr="00F65579" w:rsidRDefault="00CF0124" w:rsidP="006A12E7">
            <w:pPr>
              <w:pStyle w:val="Tabletextheadingright"/>
            </w:pPr>
            <w:r w:rsidRPr="00F65579">
              <w:t>$m</w:t>
            </w:r>
          </w:p>
        </w:tc>
      </w:tr>
      <w:tr w:rsidR="00CF0124" w:rsidRPr="00F65579" w14:paraId="5FE9799C"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hideMark/>
          </w:tcPr>
          <w:p w14:paraId="471B57A1" w14:textId="77777777" w:rsidR="00CF0124" w:rsidRPr="00F65579" w:rsidRDefault="00CF0124" w:rsidP="006A12E7">
            <w:pPr>
              <w:pStyle w:val="Tabletextbold"/>
            </w:pPr>
            <w:r w:rsidRPr="00F65579">
              <w:t>Opening balance</w:t>
            </w:r>
          </w:p>
        </w:tc>
        <w:tc>
          <w:tcPr>
            <w:cnfStyle w:val="000010000000" w:firstRow="0" w:lastRow="0" w:firstColumn="0" w:lastColumn="0" w:oddVBand="1" w:evenVBand="0" w:oddHBand="0" w:evenHBand="0" w:firstRowFirstColumn="0" w:firstRowLastColumn="0" w:lastRowFirstColumn="0" w:lastRowLastColumn="0"/>
            <w:tcW w:w="990" w:type="dxa"/>
            <w:noWrap/>
          </w:tcPr>
          <w:p w14:paraId="7EFD8BCF" w14:textId="77777777" w:rsidR="00CF0124" w:rsidRPr="00F65579" w:rsidRDefault="00CF0124" w:rsidP="006A12E7">
            <w:pPr>
              <w:pStyle w:val="Tabletextrightbold"/>
            </w:pPr>
            <w:r w:rsidRPr="00F65579">
              <w:t>5 358</w:t>
            </w:r>
          </w:p>
        </w:tc>
      </w:tr>
      <w:tr w:rsidR="00CF0124" w:rsidRPr="00F65579" w14:paraId="2D6B964E"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hideMark/>
          </w:tcPr>
          <w:p w14:paraId="1AEB47CA" w14:textId="77777777" w:rsidR="00CF0124" w:rsidRPr="00F65579" w:rsidRDefault="00CF0124" w:rsidP="006A12E7">
            <w:pPr>
              <w:pStyle w:val="Tabletext"/>
            </w:pPr>
            <w:r w:rsidRPr="00F65579">
              <w:t>Receipts into the trust</w:t>
            </w:r>
          </w:p>
        </w:tc>
        <w:tc>
          <w:tcPr>
            <w:cnfStyle w:val="000010000000" w:firstRow="0" w:lastRow="0" w:firstColumn="0" w:lastColumn="0" w:oddVBand="1" w:evenVBand="0" w:oddHBand="0" w:evenHBand="0" w:firstRowFirstColumn="0" w:firstRowLastColumn="0" w:lastRowFirstColumn="0" w:lastRowLastColumn="0"/>
            <w:tcW w:w="990" w:type="dxa"/>
            <w:noWrap/>
          </w:tcPr>
          <w:p w14:paraId="4F2DDC5C" w14:textId="77777777" w:rsidR="00CF0124" w:rsidRPr="00F65579" w:rsidRDefault="00CF0124" w:rsidP="006A12E7">
            <w:pPr>
              <w:pStyle w:val="Tabletextright"/>
            </w:pPr>
          </w:p>
        </w:tc>
      </w:tr>
      <w:tr w:rsidR="00CF0124" w:rsidRPr="00F65579" w14:paraId="2F71D2F8"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hideMark/>
          </w:tcPr>
          <w:p w14:paraId="137202DC" w14:textId="77777777" w:rsidR="00CF0124" w:rsidRPr="00F65579" w:rsidRDefault="00CF0124" w:rsidP="006A12E7">
            <w:pPr>
              <w:pStyle w:val="Tabletextindent"/>
              <w:ind w:left="270"/>
            </w:pPr>
            <w:r w:rsidRPr="00F65579">
              <w:t xml:space="preserve">Interest revenue </w:t>
            </w:r>
          </w:p>
        </w:tc>
        <w:tc>
          <w:tcPr>
            <w:cnfStyle w:val="000010000000" w:firstRow="0" w:lastRow="0" w:firstColumn="0" w:lastColumn="0" w:oddVBand="1" w:evenVBand="0" w:oddHBand="0" w:evenHBand="0" w:firstRowFirstColumn="0" w:firstRowLastColumn="0" w:lastRowFirstColumn="0" w:lastRowLastColumn="0"/>
            <w:tcW w:w="990" w:type="dxa"/>
            <w:noWrap/>
          </w:tcPr>
          <w:p w14:paraId="17E46134" w14:textId="77777777" w:rsidR="00CF0124" w:rsidRPr="00F65579" w:rsidRDefault="00CF0124" w:rsidP="006A12E7">
            <w:pPr>
              <w:pStyle w:val="Tabletextright"/>
            </w:pPr>
            <w:r w:rsidRPr="00F65579">
              <w:t>80</w:t>
            </w:r>
          </w:p>
        </w:tc>
      </w:tr>
      <w:tr w:rsidR="00CF0124" w:rsidRPr="00F65579" w14:paraId="03280450"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hideMark/>
          </w:tcPr>
          <w:p w14:paraId="3CB74E15" w14:textId="77777777" w:rsidR="00CF0124" w:rsidRPr="00F65579" w:rsidRDefault="00CF0124" w:rsidP="006A12E7">
            <w:pPr>
              <w:pStyle w:val="Tabletextindent"/>
              <w:ind w:left="270"/>
            </w:pPr>
            <w:r w:rsidRPr="00F65579">
              <w:t>Commonwealth funding</w:t>
            </w:r>
            <w:r w:rsidRPr="00F65579">
              <w:rPr>
                <w:vertAlign w:val="superscript"/>
              </w:rPr>
              <w:t>(b)</w:t>
            </w:r>
          </w:p>
        </w:tc>
        <w:tc>
          <w:tcPr>
            <w:cnfStyle w:val="000010000000" w:firstRow="0" w:lastRow="0" w:firstColumn="0" w:lastColumn="0" w:oddVBand="1" w:evenVBand="0" w:oddHBand="0" w:evenHBand="0" w:firstRowFirstColumn="0" w:firstRowLastColumn="0" w:lastRowFirstColumn="0" w:lastRowLastColumn="0"/>
            <w:tcW w:w="990" w:type="dxa"/>
            <w:noWrap/>
          </w:tcPr>
          <w:p w14:paraId="5F3B5B3C" w14:textId="77777777" w:rsidR="00CF0124" w:rsidRPr="00F65579" w:rsidRDefault="00CF0124" w:rsidP="006A12E7">
            <w:pPr>
              <w:pStyle w:val="Tabletextright"/>
            </w:pPr>
            <w:r w:rsidRPr="00F65579">
              <w:t>446</w:t>
            </w:r>
          </w:p>
        </w:tc>
      </w:tr>
      <w:tr w:rsidR="00CF0124" w:rsidRPr="00F65579" w14:paraId="68893C14"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tcPr>
          <w:p w14:paraId="313A19AD" w14:textId="77777777" w:rsidR="00CF0124" w:rsidRPr="00F65579" w:rsidRDefault="00CF0124" w:rsidP="006A12E7">
            <w:pPr>
              <w:pStyle w:val="Tabletextbold"/>
              <w:ind w:left="272"/>
              <w:rPr>
                <w:b w:val="0"/>
              </w:rPr>
            </w:pPr>
            <w:r w:rsidRPr="00F65579">
              <w:rPr>
                <w:b w:val="0"/>
              </w:rPr>
              <w:t>State Appropriations</w:t>
            </w:r>
            <w:r w:rsidRPr="00F65579">
              <w:rPr>
                <w:b w:val="0"/>
                <w:vertAlign w:val="superscript"/>
              </w:rPr>
              <w:t>(c)</w:t>
            </w:r>
          </w:p>
        </w:tc>
        <w:tc>
          <w:tcPr>
            <w:cnfStyle w:val="000010000000" w:firstRow="0" w:lastRow="0" w:firstColumn="0" w:lastColumn="0" w:oddVBand="1" w:evenVBand="0" w:oddHBand="0" w:evenHBand="0" w:firstRowFirstColumn="0" w:firstRowLastColumn="0" w:lastRowFirstColumn="0" w:lastRowLastColumn="0"/>
            <w:tcW w:w="990" w:type="dxa"/>
            <w:noWrap/>
          </w:tcPr>
          <w:p w14:paraId="1CF7C690" w14:textId="77777777" w:rsidR="00CF0124" w:rsidRPr="00F65579" w:rsidRDefault="00CF0124" w:rsidP="00285316">
            <w:pPr>
              <w:pStyle w:val="Tabletextright"/>
            </w:pPr>
            <w:r w:rsidRPr="00F65579">
              <w:t>129</w:t>
            </w:r>
          </w:p>
        </w:tc>
      </w:tr>
      <w:tr w:rsidR="00CF0124" w:rsidRPr="00F65579" w14:paraId="756969A6"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hideMark/>
          </w:tcPr>
          <w:p w14:paraId="73D2CD30" w14:textId="77777777" w:rsidR="00CF0124" w:rsidRPr="00F65579" w:rsidRDefault="00CF0124" w:rsidP="006A12E7">
            <w:pPr>
              <w:pStyle w:val="Tabletextbold"/>
            </w:pPr>
            <w:r w:rsidRPr="00F65579">
              <w:t>Total funding available</w:t>
            </w:r>
          </w:p>
        </w:tc>
        <w:tc>
          <w:tcPr>
            <w:cnfStyle w:val="000010000000" w:firstRow="0" w:lastRow="0" w:firstColumn="0" w:lastColumn="0" w:oddVBand="1" w:evenVBand="0" w:oddHBand="0" w:evenHBand="0" w:firstRowFirstColumn="0" w:firstRowLastColumn="0" w:lastRowFirstColumn="0" w:lastRowLastColumn="0"/>
            <w:tcW w:w="990" w:type="dxa"/>
            <w:noWrap/>
          </w:tcPr>
          <w:p w14:paraId="7916A94A" w14:textId="77777777" w:rsidR="00CF0124" w:rsidRPr="00F65579" w:rsidRDefault="00CF0124" w:rsidP="006A12E7">
            <w:pPr>
              <w:pStyle w:val="Tabletextrightbold"/>
            </w:pPr>
            <w:r w:rsidRPr="00F65579">
              <w:t>6 013</w:t>
            </w:r>
          </w:p>
        </w:tc>
      </w:tr>
      <w:tr w:rsidR="00CF0124" w:rsidRPr="00F65579" w14:paraId="1B440FEA"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hideMark/>
          </w:tcPr>
          <w:p w14:paraId="6807098D" w14:textId="77777777" w:rsidR="00CF0124" w:rsidRPr="00F65579" w:rsidRDefault="00CF0124" w:rsidP="006A12E7">
            <w:pPr>
              <w:pStyle w:val="Tabletext"/>
            </w:pPr>
          </w:p>
        </w:tc>
        <w:tc>
          <w:tcPr>
            <w:cnfStyle w:val="000010000000" w:firstRow="0" w:lastRow="0" w:firstColumn="0" w:lastColumn="0" w:oddVBand="1" w:evenVBand="0" w:oddHBand="0" w:evenHBand="0" w:firstRowFirstColumn="0" w:firstRowLastColumn="0" w:lastRowFirstColumn="0" w:lastRowLastColumn="0"/>
            <w:tcW w:w="990" w:type="dxa"/>
            <w:noWrap/>
          </w:tcPr>
          <w:p w14:paraId="710656FD" w14:textId="77777777" w:rsidR="00CF0124" w:rsidRPr="00F65579" w:rsidRDefault="00CF0124" w:rsidP="006A12E7">
            <w:pPr>
              <w:pStyle w:val="Tabletextright"/>
            </w:pPr>
          </w:p>
        </w:tc>
      </w:tr>
      <w:tr w:rsidR="00CF0124" w:rsidRPr="00F65579" w14:paraId="60767AAC"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hideMark/>
          </w:tcPr>
          <w:p w14:paraId="1D233BFB" w14:textId="77777777" w:rsidR="00CF0124" w:rsidRPr="00F65579" w:rsidRDefault="00CF0124" w:rsidP="006A12E7">
            <w:pPr>
              <w:pStyle w:val="Tabletext"/>
            </w:pPr>
            <w:r w:rsidRPr="00F65579">
              <w:t>Payments from the trust</w:t>
            </w:r>
          </w:p>
        </w:tc>
        <w:tc>
          <w:tcPr>
            <w:cnfStyle w:val="000010000000" w:firstRow="0" w:lastRow="0" w:firstColumn="0" w:lastColumn="0" w:oddVBand="1" w:evenVBand="0" w:oddHBand="0" w:evenHBand="0" w:firstRowFirstColumn="0" w:firstRowLastColumn="0" w:lastRowFirstColumn="0" w:lastRowLastColumn="0"/>
            <w:tcW w:w="990" w:type="dxa"/>
            <w:noWrap/>
          </w:tcPr>
          <w:p w14:paraId="6BC0D9F5" w14:textId="77777777" w:rsidR="00CF0124" w:rsidRPr="00F65579" w:rsidRDefault="00CF0124" w:rsidP="006A12E7">
            <w:pPr>
              <w:pStyle w:val="Tabletextright"/>
            </w:pPr>
          </w:p>
        </w:tc>
      </w:tr>
      <w:tr w:rsidR="00CF0124" w:rsidRPr="00F65579" w14:paraId="4C3B7B14" w14:textId="77777777" w:rsidTr="00C449CD">
        <w:trPr>
          <w:trHeight w:val="180"/>
        </w:trPr>
        <w:tc>
          <w:tcPr>
            <w:cnfStyle w:val="001000000000" w:firstRow="0" w:lastRow="0" w:firstColumn="1" w:lastColumn="0" w:oddVBand="0" w:evenVBand="0" w:oddHBand="0" w:evenHBand="0" w:firstRowFirstColumn="0" w:firstRowLastColumn="0" w:lastRowFirstColumn="0" w:lastRowLastColumn="0"/>
            <w:tcW w:w="3506" w:type="dxa"/>
            <w:noWrap/>
            <w:hideMark/>
          </w:tcPr>
          <w:p w14:paraId="3C4CFD43" w14:textId="77777777" w:rsidR="00CF0124" w:rsidRPr="00F65579" w:rsidRDefault="00CF0124" w:rsidP="006A12E7">
            <w:pPr>
              <w:pStyle w:val="Tabletextindent"/>
              <w:ind w:left="270"/>
            </w:pPr>
            <w:r w:rsidRPr="00F65579">
              <w:t>Level Crossing Removal Program</w:t>
            </w:r>
          </w:p>
        </w:tc>
        <w:tc>
          <w:tcPr>
            <w:cnfStyle w:val="000010000000" w:firstRow="0" w:lastRow="0" w:firstColumn="0" w:lastColumn="0" w:oddVBand="1" w:evenVBand="0" w:oddHBand="0" w:evenHBand="0" w:firstRowFirstColumn="0" w:firstRowLastColumn="0" w:lastRowFirstColumn="0" w:lastRowLastColumn="0"/>
            <w:tcW w:w="990" w:type="dxa"/>
            <w:noWrap/>
          </w:tcPr>
          <w:p w14:paraId="709CD8F1" w14:textId="77777777" w:rsidR="00CF0124" w:rsidRPr="00F65579" w:rsidRDefault="00CF0124" w:rsidP="006A12E7">
            <w:pPr>
              <w:pStyle w:val="Tabletextright"/>
            </w:pPr>
            <w:r w:rsidRPr="00F65579">
              <w:t>774</w:t>
            </w:r>
          </w:p>
        </w:tc>
      </w:tr>
      <w:tr w:rsidR="00CF0124" w:rsidRPr="00F65579" w14:paraId="328FD214"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tcPr>
          <w:p w14:paraId="20ED8CE7" w14:textId="77777777" w:rsidR="00CF0124" w:rsidRPr="00F65579" w:rsidRDefault="00CF0124" w:rsidP="006A12E7">
            <w:pPr>
              <w:pStyle w:val="Tabletextindent"/>
              <w:ind w:left="270"/>
            </w:pPr>
            <w:r w:rsidRPr="00F65579">
              <w:t>Caulfield to Dandenong conventional signalling and power infrastructure upgrade</w:t>
            </w:r>
          </w:p>
        </w:tc>
        <w:tc>
          <w:tcPr>
            <w:cnfStyle w:val="000010000000" w:firstRow="0" w:lastRow="0" w:firstColumn="0" w:lastColumn="0" w:oddVBand="1" w:evenVBand="0" w:oddHBand="0" w:evenHBand="0" w:firstRowFirstColumn="0" w:firstRowLastColumn="0" w:lastRowFirstColumn="0" w:lastRowLastColumn="0"/>
            <w:tcW w:w="990" w:type="dxa"/>
            <w:noWrap/>
          </w:tcPr>
          <w:p w14:paraId="54433D34" w14:textId="77777777" w:rsidR="00CF0124" w:rsidRPr="00F65579" w:rsidRDefault="00CF0124" w:rsidP="006A12E7">
            <w:pPr>
              <w:pStyle w:val="Tabletextright"/>
            </w:pPr>
            <w:r w:rsidRPr="00F65579">
              <w:t>169</w:t>
            </w:r>
          </w:p>
        </w:tc>
      </w:tr>
      <w:tr w:rsidR="00CF0124" w:rsidRPr="00F65579" w14:paraId="40218403"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tcPr>
          <w:p w14:paraId="527B091B" w14:textId="77777777" w:rsidR="00CF0124" w:rsidRPr="00F65579" w:rsidRDefault="00CF0124" w:rsidP="006A12E7">
            <w:pPr>
              <w:pStyle w:val="Tabletextindent"/>
              <w:ind w:left="270"/>
            </w:pPr>
            <w:r w:rsidRPr="00F65579">
              <w:t>North East Link</w:t>
            </w:r>
          </w:p>
        </w:tc>
        <w:tc>
          <w:tcPr>
            <w:cnfStyle w:val="000010000000" w:firstRow="0" w:lastRow="0" w:firstColumn="0" w:lastColumn="0" w:oddVBand="1" w:evenVBand="0" w:oddHBand="0" w:evenHBand="0" w:firstRowFirstColumn="0" w:firstRowLastColumn="0" w:lastRowFirstColumn="0" w:lastRowLastColumn="0"/>
            <w:tcW w:w="990" w:type="dxa"/>
            <w:noWrap/>
          </w:tcPr>
          <w:p w14:paraId="5519215B" w14:textId="77777777" w:rsidR="00CF0124" w:rsidRPr="00F65579" w:rsidRDefault="00CF0124" w:rsidP="006A12E7">
            <w:pPr>
              <w:pStyle w:val="Tabletextright"/>
            </w:pPr>
            <w:r w:rsidRPr="00F65579">
              <w:t>131</w:t>
            </w:r>
          </w:p>
        </w:tc>
      </w:tr>
      <w:tr w:rsidR="00CF0124" w:rsidRPr="00F65579" w14:paraId="3BE09877"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tcPr>
          <w:p w14:paraId="60D24CC4" w14:textId="77777777" w:rsidR="00CF0124" w:rsidRPr="00F65579" w:rsidRDefault="00CF0124" w:rsidP="006A12E7">
            <w:pPr>
              <w:pStyle w:val="Tabletextindent"/>
              <w:ind w:left="270"/>
            </w:pPr>
            <w:r w:rsidRPr="00F65579">
              <w:t>Airport Rail Link</w:t>
            </w:r>
          </w:p>
        </w:tc>
        <w:tc>
          <w:tcPr>
            <w:cnfStyle w:val="000010000000" w:firstRow="0" w:lastRow="0" w:firstColumn="0" w:lastColumn="0" w:oddVBand="1" w:evenVBand="0" w:oddHBand="0" w:evenHBand="0" w:firstRowFirstColumn="0" w:firstRowLastColumn="0" w:lastRowFirstColumn="0" w:lastRowLastColumn="0"/>
            <w:tcW w:w="990" w:type="dxa"/>
            <w:noWrap/>
          </w:tcPr>
          <w:p w14:paraId="7ED7E7B2" w14:textId="77777777" w:rsidR="00CF0124" w:rsidRPr="00F65579" w:rsidRDefault="00CF0124" w:rsidP="006A12E7">
            <w:pPr>
              <w:pStyle w:val="Tabletextright"/>
            </w:pPr>
            <w:r w:rsidRPr="00F65579">
              <w:t>10</w:t>
            </w:r>
          </w:p>
        </w:tc>
      </w:tr>
      <w:tr w:rsidR="00CF0124" w:rsidRPr="00F65579" w14:paraId="14D88E74" w14:textId="77777777" w:rsidTr="00C449CD">
        <w:trPr>
          <w:trHeight w:val="66"/>
        </w:trPr>
        <w:tc>
          <w:tcPr>
            <w:cnfStyle w:val="001000000000" w:firstRow="0" w:lastRow="0" w:firstColumn="1" w:lastColumn="0" w:oddVBand="0" w:evenVBand="0" w:oddHBand="0" w:evenHBand="0" w:firstRowFirstColumn="0" w:firstRowLastColumn="0" w:lastRowFirstColumn="0" w:lastRowLastColumn="0"/>
            <w:tcW w:w="3506" w:type="dxa"/>
            <w:noWrap/>
          </w:tcPr>
          <w:p w14:paraId="3245F05D" w14:textId="77777777" w:rsidR="00CF0124" w:rsidRPr="00F65579" w:rsidRDefault="00CF0124" w:rsidP="006A12E7">
            <w:pPr>
              <w:pStyle w:val="Tabletextindent"/>
              <w:ind w:left="270"/>
            </w:pPr>
            <w:r w:rsidRPr="00F65579">
              <w:t>Metro Tunnel</w:t>
            </w:r>
          </w:p>
        </w:tc>
        <w:tc>
          <w:tcPr>
            <w:cnfStyle w:val="000010000000" w:firstRow="0" w:lastRow="0" w:firstColumn="0" w:lastColumn="0" w:oddVBand="1" w:evenVBand="0" w:oddHBand="0" w:evenHBand="0" w:firstRowFirstColumn="0" w:firstRowLastColumn="0" w:lastRowFirstColumn="0" w:lastRowLastColumn="0"/>
            <w:tcW w:w="990" w:type="dxa"/>
            <w:noWrap/>
          </w:tcPr>
          <w:p w14:paraId="4022DF2D" w14:textId="77777777" w:rsidR="00CF0124" w:rsidRPr="00F65579" w:rsidRDefault="00CF0124" w:rsidP="006A12E7">
            <w:pPr>
              <w:pStyle w:val="Tabletextright"/>
            </w:pPr>
            <w:r w:rsidRPr="00F65579">
              <w:t>203</w:t>
            </w:r>
          </w:p>
        </w:tc>
      </w:tr>
      <w:tr w:rsidR="00CF0124" w:rsidRPr="00F65579" w14:paraId="6F888111"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tcPr>
          <w:p w14:paraId="52DDA818" w14:textId="77777777" w:rsidR="00CF0124" w:rsidRPr="00F65579" w:rsidRDefault="00CF0124" w:rsidP="006A12E7">
            <w:pPr>
              <w:pStyle w:val="Tabletextindent"/>
              <w:ind w:left="270"/>
            </w:pPr>
            <w:r w:rsidRPr="00F65579">
              <w:t>Regional Rail Revival</w:t>
            </w:r>
          </w:p>
        </w:tc>
        <w:tc>
          <w:tcPr>
            <w:cnfStyle w:val="000010000000" w:firstRow="0" w:lastRow="0" w:firstColumn="0" w:lastColumn="0" w:oddVBand="1" w:evenVBand="0" w:oddHBand="0" w:evenHBand="0" w:firstRowFirstColumn="0" w:firstRowLastColumn="0" w:lastRowFirstColumn="0" w:lastRowLastColumn="0"/>
            <w:tcW w:w="990" w:type="dxa"/>
            <w:noWrap/>
          </w:tcPr>
          <w:p w14:paraId="1C868427" w14:textId="77777777" w:rsidR="00CF0124" w:rsidRPr="00F65579" w:rsidRDefault="00CF0124" w:rsidP="006A12E7">
            <w:pPr>
              <w:pStyle w:val="Tabletextright"/>
            </w:pPr>
            <w:r w:rsidRPr="00F65579">
              <w:t>306</w:t>
            </w:r>
          </w:p>
        </w:tc>
      </w:tr>
      <w:tr w:rsidR="00CF0124" w:rsidRPr="00F65579" w14:paraId="573C758C"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tcPr>
          <w:p w14:paraId="62CC4C27" w14:textId="77777777" w:rsidR="00CF0124" w:rsidRPr="00F65579" w:rsidRDefault="00CF0124" w:rsidP="006A12E7">
            <w:pPr>
              <w:pStyle w:val="Tabletextindent"/>
              <w:ind w:left="270"/>
            </w:pPr>
            <w:r w:rsidRPr="00F65579">
              <w:t>Regional Rolling Stock</w:t>
            </w:r>
          </w:p>
        </w:tc>
        <w:tc>
          <w:tcPr>
            <w:cnfStyle w:val="000010000000" w:firstRow="0" w:lastRow="0" w:firstColumn="0" w:lastColumn="0" w:oddVBand="1" w:evenVBand="0" w:oddHBand="0" w:evenHBand="0" w:firstRowFirstColumn="0" w:firstRowLastColumn="0" w:lastRowFirstColumn="0" w:lastRowLastColumn="0"/>
            <w:tcW w:w="990" w:type="dxa"/>
            <w:noWrap/>
          </w:tcPr>
          <w:p w14:paraId="5292726C" w14:textId="77777777" w:rsidR="00CF0124" w:rsidRPr="00F65579" w:rsidRDefault="00CF0124" w:rsidP="006A12E7">
            <w:pPr>
              <w:pStyle w:val="Tabletextright"/>
            </w:pPr>
            <w:r w:rsidRPr="00F65579">
              <w:t>57</w:t>
            </w:r>
          </w:p>
        </w:tc>
      </w:tr>
      <w:tr w:rsidR="00CF0124" w:rsidRPr="00F65579" w14:paraId="6DC1A9A9"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tcPr>
          <w:p w14:paraId="45764D4E" w14:textId="77777777" w:rsidR="00CF0124" w:rsidRPr="00F65579" w:rsidRDefault="00CF0124" w:rsidP="006A12E7">
            <w:pPr>
              <w:pStyle w:val="Tabletextindent"/>
              <w:ind w:left="270"/>
            </w:pPr>
            <w:r w:rsidRPr="00F65579">
              <w:t>Major Periodic Maintenance</w:t>
            </w:r>
          </w:p>
        </w:tc>
        <w:tc>
          <w:tcPr>
            <w:cnfStyle w:val="000010000000" w:firstRow="0" w:lastRow="0" w:firstColumn="0" w:lastColumn="0" w:oddVBand="1" w:evenVBand="0" w:oddHBand="0" w:evenHBand="0" w:firstRowFirstColumn="0" w:firstRowLastColumn="0" w:lastRowFirstColumn="0" w:lastRowLastColumn="0"/>
            <w:tcW w:w="990" w:type="dxa"/>
            <w:noWrap/>
          </w:tcPr>
          <w:p w14:paraId="6680942F" w14:textId="77777777" w:rsidR="00CF0124" w:rsidRPr="00F65579" w:rsidRDefault="00CF0124" w:rsidP="006A12E7">
            <w:pPr>
              <w:pStyle w:val="Tabletextright"/>
            </w:pPr>
            <w:r w:rsidRPr="00F65579">
              <w:t>86</w:t>
            </w:r>
          </w:p>
        </w:tc>
      </w:tr>
      <w:tr w:rsidR="00CF0124" w:rsidRPr="00F65579" w14:paraId="18C57A33"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tcPr>
          <w:p w14:paraId="3996A963" w14:textId="77777777" w:rsidR="00CF0124" w:rsidRPr="00F65579" w:rsidRDefault="00CF0124" w:rsidP="006A12E7">
            <w:pPr>
              <w:pStyle w:val="Tabletextindent"/>
              <w:ind w:left="270"/>
            </w:pPr>
            <w:r w:rsidRPr="00F65579">
              <w:t>Wyndham Vale Stabling Yard</w:t>
            </w:r>
          </w:p>
        </w:tc>
        <w:tc>
          <w:tcPr>
            <w:cnfStyle w:val="000010000000" w:firstRow="0" w:lastRow="0" w:firstColumn="0" w:lastColumn="0" w:oddVBand="1" w:evenVBand="0" w:oddHBand="0" w:evenHBand="0" w:firstRowFirstColumn="0" w:firstRowLastColumn="0" w:lastRowFirstColumn="0" w:lastRowLastColumn="0"/>
            <w:tcW w:w="990" w:type="dxa"/>
            <w:noWrap/>
          </w:tcPr>
          <w:p w14:paraId="63ED1181" w14:textId="77777777" w:rsidR="00CF0124" w:rsidRPr="00F65579" w:rsidRDefault="00CF0124" w:rsidP="006A12E7">
            <w:pPr>
              <w:pStyle w:val="Tabletextright"/>
            </w:pPr>
            <w:r w:rsidRPr="00F65579">
              <w:t>65</w:t>
            </w:r>
          </w:p>
        </w:tc>
      </w:tr>
      <w:tr w:rsidR="00CF0124" w:rsidRPr="00F65579" w14:paraId="455C28A4"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tcPr>
          <w:p w14:paraId="6AEDC56D" w14:textId="77777777" w:rsidR="00CF0124" w:rsidRPr="00F65579" w:rsidRDefault="00CF0124" w:rsidP="006A12E7">
            <w:pPr>
              <w:pStyle w:val="Tabletextindent"/>
              <w:ind w:left="270"/>
            </w:pPr>
            <w:r w:rsidRPr="00F65579">
              <w:t>Movement in accounts payable and provisions</w:t>
            </w:r>
          </w:p>
        </w:tc>
        <w:tc>
          <w:tcPr>
            <w:cnfStyle w:val="000010000000" w:firstRow="0" w:lastRow="0" w:firstColumn="0" w:lastColumn="0" w:oddVBand="1" w:evenVBand="0" w:oddHBand="0" w:evenHBand="0" w:firstRowFirstColumn="0" w:firstRowLastColumn="0" w:lastRowFirstColumn="0" w:lastRowLastColumn="0"/>
            <w:tcW w:w="990" w:type="dxa"/>
            <w:noWrap/>
          </w:tcPr>
          <w:p w14:paraId="3EBBCAB4" w14:textId="77777777" w:rsidR="00CF0124" w:rsidRPr="00F65579" w:rsidRDefault="00CF0124" w:rsidP="006A12E7">
            <w:pPr>
              <w:pStyle w:val="Tabletextright"/>
            </w:pPr>
            <w:r w:rsidRPr="00F65579">
              <w:t>267</w:t>
            </w:r>
          </w:p>
        </w:tc>
      </w:tr>
      <w:tr w:rsidR="00CF0124" w:rsidRPr="00F65579" w14:paraId="341CBBC4"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hideMark/>
          </w:tcPr>
          <w:p w14:paraId="7B8FFFD4" w14:textId="77777777" w:rsidR="00CF0124" w:rsidRPr="00F65579" w:rsidRDefault="00CF0124" w:rsidP="006A12E7">
            <w:pPr>
              <w:pStyle w:val="Tabletextbold"/>
            </w:pPr>
            <w:r w:rsidRPr="00F65579">
              <w:t>Total payments from the trust</w:t>
            </w:r>
          </w:p>
        </w:tc>
        <w:tc>
          <w:tcPr>
            <w:cnfStyle w:val="000010000000" w:firstRow="0" w:lastRow="0" w:firstColumn="0" w:lastColumn="0" w:oddVBand="1" w:evenVBand="0" w:oddHBand="0" w:evenHBand="0" w:firstRowFirstColumn="0" w:firstRowLastColumn="0" w:lastRowFirstColumn="0" w:lastRowLastColumn="0"/>
            <w:tcW w:w="990" w:type="dxa"/>
            <w:noWrap/>
          </w:tcPr>
          <w:p w14:paraId="5E566991" w14:textId="77777777" w:rsidR="00CF0124" w:rsidRPr="00F65579" w:rsidRDefault="00CF0124" w:rsidP="006A12E7">
            <w:pPr>
              <w:pStyle w:val="Tabletextrightbold"/>
            </w:pPr>
            <w:r w:rsidRPr="00F65579">
              <w:t>2 068</w:t>
            </w:r>
          </w:p>
        </w:tc>
      </w:tr>
      <w:tr w:rsidR="00CF0124" w:rsidRPr="00F65579" w14:paraId="46696143" w14:textId="77777777" w:rsidTr="00C449CD">
        <w:tc>
          <w:tcPr>
            <w:cnfStyle w:val="001000000000" w:firstRow="0" w:lastRow="0" w:firstColumn="1" w:lastColumn="0" w:oddVBand="0" w:evenVBand="0" w:oddHBand="0" w:evenHBand="0" w:firstRowFirstColumn="0" w:firstRowLastColumn="0" w:lastRowFirstColumn="0" w:lastRowLastColumn="0"/>
            <w:tcW w:w="3506" w:type="dxa"/>
            <w:noWrap/>
            <w:hideMark/>
          </w:tcPr>
          <w:p w14:paraId="4D5C0ABF" w14:textId="77777777" w:rsidR="00CF0124" w:rsidRPr="00F65579" w:rsidRDefault="00CF0124" w:rsidP="006A12E7">
            <w:pPr>
              <w:pStyle w:val="Tabletextbold"/>
            </w:pPr>
            <w:r w:rsidRPr="00F65579">
              <w:t>Closing balance</w:t>
            </w:r>
          </w:p>
        </w:tc>
        <w:tc>
          <w:tcPr>
            <w:cnfStyle w:val="000010000000" w:firstRow="0" w:lastRow="0" w:firstColumn="0" w:lastColumn="0" w:oddVBand="1" w:evenVBand="0" w:oddHBand="0" w:evenHBand="0" w:firstRowFirstColumn="0" w:firstRowLastColumn="0" w:lastRowFirstColumn="0" w:lastRowLastColumn="0"/>
            <w:tcW w:w="990" w:type="dxa"/>
            <w:noWrap/>
          </w:tcPr>
          <w:p w14:paraId="5F15123C" w14:textId="77777777" w:rsidR="00CF0124" w:rsidRPr="00F65579" w:rsidRDefault="00CF0124" w:rsidP="006A12E7">
            <w:pPr>
              <w:pStyle w:val="Tabletextrightbold"/>
            </w:pPr>
            <w:r w:rsidRPr="00F65579">
              <w:t>3 945</w:t>
            </w:r>
          </w:p>
        </w:tc>
      </w:tr>
    </w:tbl>
    <w:p w14:paraId="53C51C88" w14:textId="77777777" w:rsidR="00CF0124" w:rsidRPr="00F65579" w:rsidRDefault="00CF0124" w:rsidP="00CF0124">
      <w:pPr>
        <w:pStyle w:val="Notes"/>
      </w:pPr>
      <w:r w:rsidRPr="00F65579">
        <w:t>Notes:</w:t>
      </w:r>
    </w:p>
    <w:p w14:paraId="4BE47B67" w14:textId="77777777" w:rsidR="00CF0124" w:rsidRPr="00F65579" w:rsidRDefault="00CF0124" w:rsidP="00CF0124">
      <w:pPr>
        <w:pStyle w:val="Notes"/>
      </w:pPr>
      <w:r w:rsidRPr="00F65579">
        <w:t>(a) Reflects trust fund movements at a general government level.</w:t>
      </w:r>
    </w:p>
    <w:p w14:paraId="175EEAC6" w14:textId="77777777" w:rsidR="00CF0124" w:rsidRPr="00F65579" w:rsidRDefault="00CF0124" w:rsidP="00CF0124">
      <w:pPr>
        <w:pStyle w:val="Notes"/>
      </w:pPr>
      <w:r w:rsidRPr="00F65579">
        <w:t>(b) Reflects the Commonwealth's contribution to the Regional Rail Revival program.</w:t>
      </w:r>
    </w:p>
    <w:p w14:paraId="2F6164EE" w14:textId="77777777" w:rsidR="00902A52" w:rsidRPr="00F65579" w:rsidRDefault="00CF0124" w:rsidP="00902A52">
      <w:pPr>
        <w:pStyle w:val="Notes"/>
      </w:pPr>
      <w:r w:rsidRPr="00F65579">
        <w:t>(c) Reflects the State Appropriations relating to North East Link.</w:t>
      </w:r>
      <w:r w:rsidR="00241912" w:rsidRPr="00F65579">
        <w:t xml:space="preserve"> </w:t>
      </w:r>
    </w:p>
    <w:p w14:paraId="4669BE60" w14:textId="77777777" w:rsidR="00241912" w:rsidRPr="00F65579" w:rsidRDefault="00241912" w:rsidP="00380502">
      <w:pPr>
        <w:pStyle w:val="Notes"/>
      </w:pPr>
    </w:p>
    <w:p w14:paraId="61B94064" w14:textId="77777777" w:rsidR="00663599" w:rsidRPr="00F65579" w:rsidRDefault="003527AD" w:rsidP="00663599">
      <w:pPr>
        <w:pStyle w:val="Heading20"/>
      </w:pPr>
      <w:r w:rsidRPr="00F65579">
        <w:br w:type="column"/>
      </w:r>
      <w:bookmarkStart w:id="21" w:name="_Toc335747362"/>
      <w:bookmarkStart w:id="22" w:name="_Toc337034820"/>
      <w:bookmarkStart w:id="23" w:name="BudgetPortfolioOutcomes_start"/>
      <w:r w:rsidR="00663599" w:rsidRPr="00F65579">
        <w:t>Budget portfolio outcomes</w:t>
      </w:r>
      <w:bookmarkEnd w:id="21"/>
      <w:bookmarkEnd w:id="22"/>
    </w:p>
    <w:bookmarkEnd w:id="23"/>
    <w:p w14:paraId="680C60D2" w14:textId="77777777" w:rsidR="00EF3C59" w:rsidRPr="00F65579" w:rsidRDefault="00EF3C59" w:rsidP="00EF3C59">
      <w:r w:rsidRPr="00F65579">
        <w:t>The budget portfolio outcomes statements provide a comparison between the actual financial information of all general government entities within the portfolio and the forecasted financial information published in the budget papers. The budget portfolio outcomes comprise the comprehensive operating statement, balance sheet, statement of changes in equity, cash flow statement, and administered items statement.</w:t>
      </w:r>
    </w:p>
    <w:p w14:paraId="3DEB4982" w14:textId="77777777" w:rsidR="00EF3C59" w:rsidRPr="00F65579" w:rsidRDefault="00EF3C59" w:rsidP="00EF3C59">
      <w:r w:rsidRPr="00F65579">
        <w:t>The budget portfolio outcomes have been prepared on a consolidated basis and include all general government entities within the portfolio. Financial transactions and balances are classified into either controlled or administered consistent with the published statements in the budget papers.</w:t>
      </w:r>
    </w:p>
    <w:p w14:paraId="2581CAE4" w14:textId="2D23BD82" w:rsidR="00663599" w:rsidRPr="00F65579" w:rsidRDefault="00EF3C59" w:rsidP="00EF3C59">
      <w:r w:rsidRPr="00F65579">
        <w:t xml:space="preserve">The following budget portfolio outcomes statements are not subject to audit by the Victorian Auditor-General’s Office. They are not prepared on the same basis as the Department’s financial statements as they include the consolidated financial information of the Essential Services Commission and Cenitex in addition to that of the Department. The Essential Services Commission and Cenitex are not consolidated in the Department’s audited financial statements enclosed within this annual report, as they prepare separate annual reports for tabling in Parliament. Further, the Department’s audited financial statements include certain whole of government transactions, as referred to in note 4.2. Otherwise, albeit in a different format, the following statements are reflective of the audited financial statements. </w:t>
      </w:r>
    </w:p>
    <w:p w14:paraId="7F5152A8" w14:textId="77777777" w:rsidR="00663599" w:rsidRPr="00F65579" w:rsidRDefault="00663599" w:rsidP="00663599"/>
    <w:p w14:paraId="6DDD0252" w14:textId="77777777" w:rsidR="00663599" w:rsidRPr="00F65579" w:rsidRDefault="00663599" w:rsidP="00663599"/>
    <w:p w14:paraId="52AEF767" w14:textId="77777777" w:rsidR="00663599" w:rsidRPr="00F65579" w:rsidRDefault="00663599" w:rsidP="00663599">
      <w:pPr>
        <w:rPr>
          <w:rFonts w:cstheme="minorHAnsi"/>
        </w:rPr>
      </w:pPr>
    </w:p>
    <w:p w14:paraId="1D560EC0" w14:textId="77777777" w:rsidR="00663599" w:rsidRPr="00F65579" w:rsidRDefault="00663599" w:rsidP="00663599">
      <w:pPr>
        <w:pStyle w:val="Heading20"/>
        <w:sectPr w:rsidR="00663599" w:rsidRPr="00F65579" w:rsidSect="003D3FF3">
          <w:pgSz w:w="11909" w:h="16834" w:code="9"/>
          <w:pgMar w:top="1728" w:right="1152" w:bottom="1152" w:left="1152" w:header="720" w:footer="288" w:gutter="0"/>
          <w:cols w:num="2" w:space="720"/>
          <w:noEndnote/>
        </w:sectPr>
      </w:pPr>
    </w:p>
    <w:p w14:paraId="0980978C" w14:textId="77777777" w:rsidR="009D6F85" w:rsidRPr="00F65579" w:rsidRDefault="009D6F85" w:rsidP="009D6F85">
      <w:pPr>
        <w:pStyle w:val="Heading20"/>
      </w:pPr>
      <w:bookmarkStart w:id="24" w:name="_Hlk15653905"/>
      <w:r w:rsidRPr="00F65579">
        <w:lastRenderedPageBreak/>
        <w:t>Budget portfolio outcomes</w:t>
      </w:r>
    </w:p>
    <w:p w14:paraId="25428764" w14:textId="77777777" w:rsidR="009D6F85" w:rsidRPr="00F65579" w:rsidRDefault="009D6F85" w:rsidP="009D6F85">
      <w:pPr>
        <w:pStyle w:val="Heading30"/>
      </w:pPr>
      <w:r w:rsidRPr="00F65579">
        <w:t>Comprehensive operating statement for the year ended 30</w:t>
      </w:r>
      <w:r w:rsidRPr="00F65579">
        <w:rPr>
          <w:rFonts w:ascii="Calibri" w:hAnsi="Calibri" w:cs="Calibri"/>
        </w:rPr>
        <w:t> </w:t>
      </w:r>
      <w:r w:rsidRPr="00F65579">
        <w:t>June</w:t>
      </w:r>
      <w:r w:rsidRPr="00F65579">
        <w:rPr>
          <w:rFonts w:ascii="Calibri" w:hAnsi="Calibri" w:cs="Calibri"/>
        </w:rPr>
        <w:t> </w:t>
      </w:r>
      <w:r w:rsidRPr="00F65579">
        <w:t>2019</w:t>
      </w:r>
    </w:p>
    <w:tbl>
      <w:tblPr>
        <w:tblW w:w="7938" w:type="dxa"/>
        <w:tblLayout w:type="fixed"/>
        <w:tblLook w:val="02A0" w:firstRow="1" w:lastRow="0" w:firstColumn="1" w:lastColumn="0" w:noHBand="1" w:noVBand="0"/>
      </w:tblPr>
      <w:tblGrid>
        <w:gridCol w:w="4608"/>
        <w:gridCol w:w="1110"/>
        <w:gridCol w:w="1110"/>
        <w:gridCol w:w="1110"/>
      </w:tblGrid>
      <w:tr w:rsidR="009D6F85" w:rsidRPr="00F65579" w14:paraId="0CE17622" w14:textId="77777777" w:rsidTr="009D6F85">
        <w:trPr>
          <w:trHeight w:val="285"/>
        </w:trPr>
        <w:tc>
          <w:tcPr>
            <w:tcW w:w="4608" w:type="dxa"/>
          </w:tcPr>
          <w:p w14:paraId="0450BD48" w14:textId="77777777" w:rsidR="009D6F85" w:rsidRPr="00F65579" w:rsidRDefault="009D6F85" w:rsidP="009D6F85">
            <w:pPr>
              <w:pStyle w:val="Tabletextheadingleft"/>
            </w:pPr>
            <w:r w:rsidRPr="00F65579">
              <w:t>Controlled</w:t>
            </w:r>
          </w:p>
        </w:tc>
        <w:tc>
          <w:tcPr>
            <w:tcW w:w="1110" w:type="dxa"/>
          </w:tcPr>
          <w:p w14:paraId="287A1E3E" w14:textId="26366A22" w:rsidR="009D6F85" w:rsidRPr="00F65579" w:rsidRDefault="009D6F85" w:rsidP="009D6F85">
            <w:pPr>
              <w:pStyle w:val="Tabletextheadingright"/>
            </w:pPr>
            <w:r w:rsidRPr="00F65579">
              <w:t>2018</w:t>
            </w:r>
            <w:r w:rsidR="00F43CE8" w:rsidRPr="00F65579">
              <w:t>–</w:t>
            </w:r>
            <w:r w:rsidRPr="00F65579">
              <w:t>19</w:t>
            </w:r>
            <w:r w:rsidRPr="00F65579">
              <w:br/>
              <w:t>budget</w:t>
            </w:r>
          </w:p>
        </w:tc>
        <w:tc>
          <w:tcPr>
            <w:tcW w:w="1110" w:type="dxa"/>
            <w:noWrap/>
          </w:tcPr>
          <w:p w14:paraId="6FE6F501" w14:textId="5AF0EAF5" w:rsidR="009D6F85" w:rsidRPr="00F65579" w:rsidRDefault="009D6F85" w:rsidP="009D6F85">
            <w:pPr>
              <w:pStyle w:val="Tabletextheadingright"/>
            </w:pPr>
            <w:r w:rsidRPr="00F65579">
              <w:t>2018</w:t>
            </w:r>
            <w:r w:rsidR="00F43CE8" w:rsidRPr="00F65579">
              <w:t>–</w:t>
            </w:r>
            <w:r w:rsidRPr="00F65579">
              <w:t>19</w:t>
            </w:r>
            <w:r w:rsidRPr="00F65579">
              <w:br/>
              <w:t>actual</w:t>
            </w:r>
          </w:p>
        </w:tc>
        <w:tc>
          <w:tcPr>
            <w:tcW w:w="1110" w:type="dxa"/>
            <w:noWrap/>
          </w:tcPr>
          <w:p w14:paraId="0A522852" w14:textId="77777777" w:rsidR="009D6F85" w:rsidRPr="00F65579" w:rsidRDefault="009D6F85" w:rsidP="009D6F85">
            <w:pPr>
              <w:pStyle w:val="Tabletextheadingright"/>
            </w:pPr>
            <w:r w:rsidRPr="00F65579">
              <w:t>Variation</w:t>
            </w:r>
            <w:r w:rsidRPr="00F65579">
              <w:rPr>
                <w:vertAlign w:val="superscript"/>
              </w:rPr>
              <w:t xml:space="preserve"> </w:t>
            </w:r>
          </w:p>
        </w:tc>
      </w:tr>
      <w:tr w:rsidR="009D6F85" w:rsidRPr="00F65579" w14:paraId="1F8979DC" w14:textId="77777777" w:rsidTr="009D6F85">
        <w:trPr>
          <w:trHeight w:val="300"/>
        </w:trPr>
        <w:tc>
          <w:tcPr>
            <w:tcW w:w="4608" w:type="dxa"/>
          </w:tcPr>
          <w:p w14:paraId="407DAD80" w14:textId="77777777" w:rsidR="009D6F85" w:rsidRPr="00F65579" w:rsidRDefault="009D6F85" w:rsidP="009D6F85">
            <w:pPr>
              <w:pStyle w:val="Tabletext"/>
              <w:rPr>
                <w:rFonts w:ascii="Arial" w:hAnsi="Arial"/>
              </w:rPr>
            </w:pPr>
          </w:p>
        </w:tc>
        <w:tc>
          <w:tcPr>
            <w:tcW w:w="1110" w:type="dxa"/>
            <w:shd w:val="clear" w:color="auto" w:fill="FFFFFF" w:themeFill="background1"/>
          </w:tcPr>
          <w:p w14:paraId="3075D55A" w14:textId="77777777" w:rsidR="009D6F85" w:rsidRPr="00F65579" w:rsidRDefault="009D6F85" w:rsidP="009D6F85">
            <w:pPr>
              <w:pStyle w:val="Tabletextheadingright"/>
            </w:pPr>
            <w:r w:rsidRPr="00F65579">
              <w:t>$m</w:t>
            </w:r>
          </w:p>
        </w:tc>
        <w:tc>
          <w:tcPr>
            <w:tcW w:w="1110" w:type="dxa"/>
            <w:noWrap/>
          </w:tcPr>
          <w:p w14:paraId="3386ACF8" w14:textId="77777777" w:rsidR="009D6F85" w:rsidRPr="00F65579" w:rsidRDefault="009D6F85" w:rsidP="009D6F85">
            <w:pPr>
              <w:pStyle w:val="Tabletextheadingright"/>
            </w:pPr>
            <w:r w:rsidRPr="00F65579">
              <w:t>$m</w:t>
            </w:r>
          </w:p>
        </w:tc>
        <w:tc>
          <w:tcPr>
            <w:tcW w:w="1110" w:type="dxa"/>
            <w:shd w:val="clear" w:color="auto" w:fill="FFFFFF" w:themeFill="background1"/>
            <w:noWrap/>
          </w:tcPr>
          <w:p w14:paraId="50A686AD" w14:textId="77777777" w:rsidR="009D6F85" w:rsidRPr="00F65579" w:rsidRDefault="009D6F85" w:rsidP="009D6F85">
            <w:pPr>
              <w:pStyle w:val="Tabletextheadingright"/>
            </w:pPr>
            <w:r w:rsidRPr="00F65579">
              <w:t>$m</w:t>
            </w:r>
          </w:p>
        </w:tc>
      </w:tr>
      <w:tr w:rsidR="00EF3C59" w:rsidRPr="00F65579" w14:paraId="610B1844" w14:textId="77777777" w:rsidTr="009D6F85">
        <w:trPr>
          <w:trHeight w:val="255"/>
        </w:trPr>
        <w:tc>
          <w:tcPr>
            <w:tcW w:w="4608" w:type="dxa"/>
          </w:tcPr>
          <w:p w14:paraId="7814ACAF" w14:textId="3DF731C7" w:rsidR="00EF3C59" w:rsidRPr="00F65579" w:rsidRDefault="00EF3C59" w:rsidP="00F43CE8">
            <w:pPr>
              <w:pStyle w:val="Tabletextbold"/>
            </w:pPr>
            <w:r w:rsidRPr="00F65579">
              <w:t>Income from transactions</w:t>
            </w:r>
          </w:p>
        </w:tc>
        <w:tc>
          <w:tcPr>
            <w:tcW w:w="1110" w:type="dxa"/>
          </w:tcPr>
          <w:p w14:paraId="4C31A584" w14:textId="794915A7" w:rsidR="00EF3C59" w:rsidRPr="00F65579" w:rsidRDefault="00EF3C59" w:rsidP="00EF3C59">
            <w:pPr>
              <w:pStyle w:val="Tabletextright"/>
            </w:pPr>
          </w:p>
        </w:tc>
        <w:tc>
          <w:tcPr>
            <w:tcW w:w="1110" w:type="dxa"/>
            <w:noWrap/>
          </w:tcPr>
          <w:p w14:paraId="27A7A12E" w14:textId="77777777" w:rsidR="00EF3C59" w:rsidRPr="00F65579" w:rsidRDefault="00EF3C59" w:rsidP="00EF3C59">
            <w:pPr>
              <w:pStyle w:val="Tabletextright"/>
            </w:pPr>
          </w:p>
        </w:tc>
        <w:tc>
          <w:tcPr>
            <w:tcW w:w="1110" w:type="dxa"/>
            <w:noWrap/>
          </w:tcPr>
          <w:p w14:paraId="64DF2E96" w14:textId="77777777" w:rsidR="00EF3C59" w:rsidRPr="00F65579" w:rsidRDefault="00EF3C59" w:rsidP="00EF3C59">
            <w:pPr>
              <w:pStyle w:val="Tabletextright"/>
            </w:pPr>
          </w:p>
        </w:tc>
      </w:tr>
      <w:tr w:rsidR="00EF3C59" w:rsidRPr="00F65579" w14:paraId="08B00698" w14:textId="77777777" w:rsidTr="009D6F85">
        <w:trPr>
          <w:trHeight w:val="255"/>
        </w:trPr>
        <w:tc>
          <w:tcPr>
            <w:tcW w:w="4608" w:type="dxa"/>
          </w:tcPr>
          <w:p w14:paraId="01AED880" w14:textId="1B710ABA" w:rsidR="00EF3C59" w:rsidRPr="00F65579" w:rsidRDefault="00EF3C59" w:rsidP="00EF3C59">
            <w:pPr>
              <w:pStyle w:val="Tabletext"/>
            </w:pPr>
            <w:r w:rsidRPr="00F65579">
              <w:rPr>
                <w:rFonts w:ascii="VIC" w:hAnsi="VIC" w:cs="Arial"/>
                <w:szCs w:val="15"/>
              </w:rPr>
              <w:t>Output appropriations</w:t>
            </w:r>
            <w:r w:rsidRPr="00F65579">
              <w:rPr>
                <w:rFonts w:ascii="VIC" w:hAnsi="VIC" w:cs="Arial"/>
                <w:szCs w:val="15"/>
                <w:vertAlign w:val="superscript"/>
              </w:rPr>
              <w:t xml:space="preserve"> (a)</w:t>
            </w:r>
          </w:p>
        </w:tc>
        <w:tc>
          <w:tcPr>
            <w:tcW w:w="1110" w:type="dxa"/>
          </w:tcPr>
          <w:p w14:paraId="2BB45A47" w14:textId="5AB5418F" w:rsidR="00EF3C59" w:rsidRPr="00F65579" w:rsidRDefault="00EF3C59" w:rsidP="00EF3C59">
            <w:pPr>
              <w:pStyle w:val="Tabletextright"/>
            </w:pPr>
            <w:r w:rsidRPr="00F65579">
              <w:rPr>
                <w:rFonts w:ascii="VIC" w:hAnsi="VIC" w:cs="Arial"/>
                <w:szCs w:val="15"/>
              </w:rPr>
              <w:t>349.2</w:t>
            </w:r>
          </w:p>
        </w:tc>
        <w:tc>
          <w:tcPr>
            <w:tcW w:w="1110" w:type="dxa"/>
            <w:noWrap/>
          </w:tcPr>
          <w:p w14:paraId="40F81CFA" w14:textId="3AD08267" w:rsidR="00EF3C59" w:rsidRPr="00F65579" w:rsidRDefault="00EF3C59" w:rsidP="00EF3C59">
            <w:pPr>
              <w:pStyle w:val="Tabletextright"/>
            </w:pPr>
            <w:r w:rsidRPr="00F65579">
              <w:rPr>
                <w:rFonts w:ascii="VIC" w:hAnsi="VIC" w:cs="Arial"/>
                <w:szCs w:val="15"/>
              </w:rPr>
              <w:t>402.6</w:t>
            </w:r>
          </w:p>
        </w:tc>
        <w:tc>
          <w:tcPr>
            <w:tcW w:w="1110" w:type="dxa"/>
            <w:noWrap/>
          </w:tcPr>
          <w:p w14:paraId="097C82BB" w14:textId="03D09225" w:rsidR="00EF3C59" w:rsidRPr="00F65579" w:rsidRDefault="00EF3C59" w:rsidP="00EF3C59">
            <w:pPr>
              <w:pStyle w:val="Tabletextright"/>
            </w:pPr>
            <w:r w:rsidRPr="00F65579">
              <w:rPr>
                <w:rFonts w:ascii="VIC" w:hAnsi="VIC" w:cs="Arial"/>
                <w:szCs w:val="15"/>
              </w:rPr>
              <w:t>53.4</w:t>
            </w:r>
          </w:p>
        </w:tc>
      </w:tr>
      <w:tr w:rsidR="00EF3C59" w:rsidRPr="00F65579" w14:paraId="1FA25143" w14:textId="77777777" w:rsidTr="009D6F85">
        <w:trPr>
          <w:trHeight w:val="285"/>
        </w:trPr>
        <w:tc>
          <w:tcPr>
            <w:tcW w:w="4608" w:type="dxa"/>
          </w:tcPr>
          <w:p w14:paraId="63F9B3B5" w14:textId="3108F01E" w:rsidR="00EF3C59" w:rsidRPr="00F65579" w:rsidRDefault="00EF3C59" w:rsidP="00EF3C59">
            <w:pPr>
              <w:pStyle w:val="Tabletext"/>
            </w:pPr>
            <w:r w:rsidRPr="00F65579">
              <w:rPr>
                <w:rFonts w:ascii="VIC" w:hAnsi="VIC" w:cs="Arial"/>
                <w:szCs w:val="15"/>
              </w:rPr>
              <w:t>Interest</w:t>
            </w:r>
          </w:p>
        </w:tc>
        <w:tc>
          <w:tcPr>
            <w:tcW w:w="1110" w:type="dxa"/>
          </w:tcPr>
          <w:p w14:paraId="7D701352" w14:textId="73834D43" w:rsidR="00EF3C59" w:rsidRPr="00F65579" w:rsidRDefault="00EF3C59" w:rsidP="00EF3C59">
            <w:pPr>
              <w:pStyle w:val="Tabletextright"/>
            </w:pPr>
            <w:r w:rsidRPr="00F65579">
              <w:rPr>
                <w:rFonts w:ascii="VIC" w:hAnsi="VIC" w:cs="Arial"/>
                <w:szCs w:val="15"/>
              </w:rPr>
              <w:t>1.1</w:t>
            </w:r>
          </w:p>
        </w:tc>
        <w:tc>
          <w:tcPr>
            <w:tcW w:w="1110" w:type="dxa"/>
            <w:noWrap/>
          </w:tcPr>
          <w:p w14:paraId="4FA2388F" w14:textId="6C2783C7" w:rsidR="00EF3C59" w:rsidRPr="00F65579" w:rsidRDefault="00EF3C59" w:rsidP="00EF3C59">
            <w:pPr>
              <w:pStyle w:val="Tabletextright"/>
            </w:pPr>
            <w:r w:rsidRPr="00F65579">
              <w:rPr>
                <w:rFonts w:ascii="VIC" w:hAnsi="VIC" w:cs="Arial"/>
                <w:szCs w:val="15"/>
              </w:rPr>
              <w:t>2.1</w:t>
            </w:r>
          </w:p>
        </w:tc>
        <w:tc>
          <w:tcPr>
            <w:tcW w:w="1110" w:type="dxa"/>
            <w:noWrap/>
          </w:tcPr>
          <w:p w14:paraId="1D60A4E3" w14:textId="0F37E98C" w:rsidR="00EF3C59" w:rsidRPr="00F65579" w:rsidRDefault="00EF3C59" w:rsidP="00EF3C59">
            <w:pPr>
              <w:pStyle w:val="Tabletextright"/>
            </w:pPr>
            <w:r w:rsidRPr="00F65579">
              <w:rPr>
                <w:rFonts w:ascii="VIC" w:hAnsi="VIC" w:cs="Arial"/>
                <w:szCs w:val="15"/>
              </w:rPr>
              <w:t>1.0</w:t>
            </w:r>
          </w:p>
        </w:tc>
      </w:tr>
      <w:tr w:rsidR="00EF3C59" w:rsidRPr="00F65579" w14:paraId="398EAD59" w14:textId="77777777" w:rsidTr="009D6F85">
        <w:trPr>
          <w:trHeight w:val="255"/>
        </w:trPr>
        <w:tc>
          <w:tcPr>
            <w:tcW w:w="4608" w:type="dxa"/>
          </w:tcPr>
          <w:p w14:paraId="3114450B" w14:textId="30FEBEEE" w:rsidR="00EF3C59" w:rsidRPr="00F65579" w:rsidRDefault="00EF3C59" w:rsidP="00EF3C59">
            <w:pPr>
              <w:pStyle w:val="Tabletext"/>
            </w:pPr>
            <w:r w:rsidRPr="00F65579">
              <w:rPr>
                <w:rFonts w:ascii="VIC" w:hAnsi="VIC" w:cs="Arial"/>
                <w:szCs w:val="15"/>
              </w:rPr>
              <w:t>Sale of goods and services</w:t>
            </w:r>
            <w:r w:rsidRPr="00F65579">
              <w:rPr>
                <w:rFonts w:ascii="VIC" w:hAnsi="VIC" w:cs="Arial"/>
                <w:szCs w:val="15"/>
                <w:vertAlign w:val="superscript"/>
              </w:rPr>
              <w:t xml:space="preserve"> </w:t>
            </w:r>
          </w:p>
        </w:tc>
        <w:tc>
          <w:tcPr>
            <w:tcW w:w="1110" w:type="dxa"/>
          </w:tcPr>
          <w:p w14:paraId="71A97855" w14:textId="6F074A0B" w:rsidR="00EF3C59" w:rsidRPr="00F65579" w:rsidRDefault="00EF3C59" w:rsidP="00EF3C59">
            <w:pPr>
              <w:pStyle w:val="Tabletextright"/>
            </w:pPr>
            <w:r w:rsidRPr="00F65579">
              <w:rPr>
                <w:rFonts w:ascii="VIC" w:hAnsi="VIC" w:cs="Arial"/>
                <w:szCs w:val="15"/>
              </w:rPr>
              <w:t>188.3</w:t>
            </w:r>
          </w:p>
        </w:tc>
        <w:tc>
          <w:tcPr>
            <w:tcW w:w="1110" w:type="dxa"/>
            <w:noWrap/>
          </w:tcPr>
          <w:p w14:paraId="0D7A3DB5" w14:textId="42F76BBE" w:rsidR="00EF3C59" w:rsidRPr="00F65579" w:rsidRDefault="00EF3C59" w:rsidP="00EF3C59">
            <w:pPr>
              <w:pStyle w:val="Tabletextright"/>
            </w:pPr>
            <w:r w:rsidRPr="00F65579">
              <w:rPr>
                <w:rFonts w:ascii="VIC" w:hAnsi="VIC" w:cs="Arial"/>
                <w:szCs w:val="15"/>
              </w:rPr>
              <w:t>189.2</w:t>
            </w:r>
          </w:p>
        </w:tc>
        <w:tc>
          <w:tcPr>
            <w:tcW w:w="1110" w:type="dxa"/>
            <w:noWrap/>
          </w:tcPr>
          <w:p w14:paraId="259E00BA" w14:textId="05B06BF4" w:rsidR="00EF3C59" w:rsidRPr="00F65579" w:rsidRDefault="00EF3C59" w:rsidP="00EF3C59">
            <w:pPr>
              <w:pStyle w:val="Tabletextright"/>
            </w:pPr>
            <w:r w:rsidRPr="00F65579">
              <w:rPr>
                <w:rFonts w:ascii="VIC" w:hAnsi="VIC" w:cs="Arial"/>
                <w:szCs w:val="15"/>
              </w:rPr>
              <w:t>0.9</w:t>
            </w:r>
          </w:p>
        </w:tc>
      </w:tr>
      <w:tr w:rsidR="00EF3C59" w:rsidRPr="00F65579" w14:paraId="1CB78326" w14:textId="77777777" w:rsidTr="009D6F85">
        <w:trPr>
          <w:trHeight w:val="255"/>
        </w:trPr>
        <w:tc>
          <w:tcPr>
            <w:tcW w:w="4608" w:type="dxa"/>
          </w:tcPr>
          <w:p w14:paraId="319CF7A4" w14:textId="09E41A72" w:rsidR="00EF3C59" w:rsidRPr="00F65579" w:rsidRDefault="00EF3C59" w:rsidP="00EF3C59">
            <w:pPr>
              <w:pStyle w:val="Tabletext"/>
            </w:pPr>
            <w:r w:rsidRPr="00F65579">
              <w:rPr>
                <w:rFonts w:ascii="VIC" w:hAnsi="VIC" w:cs="Arial"/>
                <w:szCs w:val="15"/>
              </w:rPr>
              <w:t>Grants</w:t>
            </w:r>
          </w:p>
        </w:tc>
        <w:tc>
          <w:tcPr>
            <w:tcW w:w="1110" w:type="dxa"/>
          </w:tcPr>
          <w:p w14:paraId="6DD50CEA" w14:textId="0ED72CF5" w:rsidR="00EF3C59" w:rsidRPr="00F65579" w:rsidRDefault="00EF3C59" w:rsidP="00EF3C59">
            <w:pPr>
              <w:pStyle w:val="Tabletextright"/>
            </w:pPr>
            <w:r w:rsidRPr="00F65579">
              <w:rPr>
                <w:rFonts w:ascii="VIC" w:hAnsi="VIC" w:cs="Arial"/>
                <w:szCs w:val="15"/>
              </w:rPr>
              <w:t>2.9</w:t>
            </w:r>
          </w:p>
        </w:tc>
        <w:tc>
          <w:tcPr>
            <w:tcW w:w="1110" w:type="dxa"/>
            <w:noWrap/>
          </w:tcPr>
          <w:p w14:paraId="215D7202" w14:textId="6FE4668D" w:rsidR="00EF3C59" w:rsidRPr="00F65579" w:rsidRDefault="00EF3C59" w:rsidP="00EF3C59">
            <w:pPr>
              <w:pStyle w:val="Tabletextright"/>
            </w:pPr>
            <w:r w:rsidRPr="00F65579">
              <w:rPr>
                <w:rFonts w:ascii="VIC" w:hAnsi="VIC" w:cs="Arial"/>
                <w:szCs w:val="15"/>
              </w:rPr>
              <w:t>4.9</w:t>
            </w:r>
          </w:p>
        </w:tc>
        <w:tc>
          <w:tcPr>
            <w:tcW w:w="1110" w:type="dxa"/>
            <w:noWrap/>
          </w:tcPr>
          <w:p w14:paraId="18EB7A17" w14:textId="5C2A2F1A" w:rsidR="00EF3C59" w:rsidRPr="00F65579" w:rsidRDefault="00EF3C59" w:rsidP="00EF3C59">
            <w:pPr>
              <w:pStyle w:val="Tabletextright"/>
            </w:pPr>
            <w:r w:rsidRPr="00F65579">
              <w:rPr>
                <w:rFonts w:ascii="VIC" w:hAnsi="VIC" w:cs="Arial"/>
                <w:szCs w:val="15"/>
              </w:rPr>
              <w:t>2.0</w:t>
            </w:r>
          </w:p>
        </w:tc>
      </w:tr>
      <w:tr w:rsidR="00EF3C59" w:rsidRPr="00F65579" w14:paraId="6B50A803" w14:textId="77777777" w:rsidTr="009D6F85">
        <w:trPr>
          <w:trHeight w:val="255"/>
        </w:trPr>
        <w:tc>
          <w:tcPr>
            <w:tcW w:w="4608" w:type="dxa"/>
          </w:tcPr>
          <w:p w14:paraId="472F0486" w14:textId="34638414" w:rsidR="00EF3C59" w:rsidRPr="00F65579" w:rsidRDefault="00EF3C59" w:rsidP="00EF3C59">
            <w:pPr>
              <w:pStyle w:val="Tabletext"/>
            </w:pPr>
            <w:r w:rsidRPr="00F65579">
              <w:rPr>
                <w:rFonts w:ascii="VIC" w:hAnsi="VIC" w:cs="Arial"/>
                <w:szCs w:val="15"/>
              </w:rPr>
              <w:t>Fair value of assets and services received free of charge or for nominal consideration</w:t>
            </w:r>
          </w:p>
        </w:tc>
        <w:tc>
          <w:tcPr>
            <w:tcW w:w="1110" w:type="dxa"/>
          </w:tcPr>
          <w:p w14:paraId="71CD5999" w14:textId="343B5A54" w:rsidR="00EF3C59" w:rsidRPr="00F65579" w:rsidRDefault="00F43CE8" w:rsidP="00EF3C59">
            <w:pPr>
              <w:pStyle w:val="Tabletextright"/>
            </w:pPr>
            <w:r w:rsidRPr="00F65579">
              <w:rPr>
                <w:rFonts w:ascii="VIC" w:hAnsi="VIC" w:cs="Arial"/>
                <w:szCs w:val="15"/>
              </w:rPr>
              <w:t>–</w:t>
            </w:r>
          </w:p>
        </w:tc>
        <w:tc>
          <w:tcPr>
            <w:tcW w:w="1110" w:type="dxa"/>
            <w:noWrap/>
          </w:tcPr>
          <w:p w14:paraId="6DF34960" w14:textId="28ED3B01" w:rsidR="00EF3C59" w:rsidRPr="00F65579" w:rsidRDefault="00EF3C59" w:rsidP="00EF3C59">
            <w:pPr>
              <w:pStyle w:val="Tabletextright"/>
            </w:pPr>
            <w:r w:rsidRPr="00F65579">
              <w:rPr>
                <w:rFonts w:ascii="VIC" w:hAnsi="VIC" w:cs="Arial"/>
                <w:szCs w:val="15"/>
              </w:rPr>
              <w:t>0.3</w:t>
            </w:r>
          </w:p>
        </w:tc>
        <w:tc>
          <w:tcPr>
            <w:tcW w:w="1110" w:type="dxa"/>
            <w:noWrap/>
          </w:tcPr>
          <w:p w14:paraId="2952DF63" w14:textId="595DF2E0" w:rsidR="00EF3C59" w:rsidRPr="00F65579" w:rsidRDefault="00EF3C59" w:rsidP="00EF3C59">
            <w:pPr>
              <w:pStyle w:val="Tabletextright"/>
            </w:pPr>
            <w:r w:rsidRPr="00F65579">
              <w:rPr>
                <w:rFonts w:ascii="VIC" w:hAnsi="VIC" w:cs="Arial"/>
                <w:szCs w:val="15"/>
              </w:rPr>
              <w:t>0.3</w:t>
            </w:r>
          </w:p>
        </w:tc>
      </w:tr>
      <w:tr w:rsidR="00EF3C59" w:rsidRPr="00F65579" w14:paraId="1D77C399" w14:textId="77777777" w:rsidTr="009D6F85">
        <w:trPr>
          <w:trHeight w:val="270"/>
        </w:trPr>
        <w:tc>
          <w:tcPr>
            <w:tcW w:w="4608" w:type="dxa"/>
          </w:tcPr>
          <w:p w14:paraId="104A6D22" w14:textId="1C5BA5E2" w:rsidR="00EF3C59" w:rsidRPr="00F65579" w:rsidRDefault="00EF3C59" w:rsidP="00EF3C59">
            <w:pPr>
              <w:pStyle w:val="Tabletext"/>
            </w:pPr>
            <w:r w:rsidRPr="00F65579">
              <w:rPr>
                <w:rFonts w:ascii="VIC" w:hAnsi="VIC" w:cs="Arial"/>
                <w:szCs w:val="15"/>
              </w:rPr>
              <w:t>Other income</w:t>
            </w:r>
          </w:p>
        </w:tc>
        <w:tc>
          <w:tcPr>
            <w:tcW w:w="1110" w:type="dxa"/>
          </w:tcPr>
          <w:p w14:paraId="12497683" w14:textId="02F79FE1" w:rsidR="00EF3C59" w:rsidRPr="00F65579" w:rsidRDefault="00EF3C59" w:rsidP="00EF3C59">
            <w:pPr>
              <w:pStyle w:val="Tabletextright"/>
            </w:pPr>
            <w:r w:rsidRPr="00F65579">
              <w:rPr>
                <w:rFonts w:ascii="VIC" w:hAnsi="VIC" w:cs="Arial"/>
                <w:szCs w:val="15"/>
              </w:rPr>
              <w:t>32.2</w:t>
            </w:r>
          </w:p>
        </w:tc>
        <w:tc>
          <w:tcPr>
            <w:tcW w:w="1110" w:type="dxa"/>
            <w:noWrap/>
          </w:tcPr>
          <w:p w14:paraId="27544C2B" w14:textId="2FFD6D2E" w:rsidR="00EF3C59" w:rsidRPr="00F65579" w:rsidRDefault="00EF3C59" w:rsidP="00EF3C59">
            <w:pPr>
              <w:pStyle w:val="Tabletextright"/>
            </w:pPr>
            <w:r w:rsidRPr="00F65579">
              <w:rPr>
                <w:rFonts w:ascii="VIC" w:hAnsi="VIC" w:cs="Arial"/>
                <w:szCs w:val="15"/>
              </w:rPr>
              <w:t>38.1</w:t>
            </w:r>
          </w:p>
        </w:tc>
        <w:tc>
          <w:tcPr>
            <w:tcW w:w="1110" w:type="dxa"/>
            <w:noWrap/>
          </w:tcPr>
          <w:p w14:paraId="67FAD985" w14:textId="23891255" w:rsidR="00EF3C59" w:rsidRPr="00F65579" w:rsidRDefault="00EF3C59" w:rsidP="00EF3C59">
            <w:pPr>
              <w:pStyle w:val="Tabletextright"/>
            </w:pPr>
            <w:r w:rsidRPr="00F65579">
              <w:rPr>
                <w:rFonts w:ascii="VIC" w:hAnsi="VIC" w:cs="Arial"/>
                <w:szCs w:val="15"/>
              </w:rPr>
              <w:t>5.9</w:t>
            </w:r>
          </w:p>
        </w:tc>
      </w:tr>
      <w:tr w:rsidR="00EF3C59" w:rsidRPr="00F65579" w14:paraId="0A9DE60B" w14:textId="77777777" w:rsidTr="009D6F85">
        <w:trPr>
          <w:trHeight w:val="255"/>
        </w:trPr>
        <w:tc>
          <w:tcPr>
            <w:tcW w:w="4608" w:type="dxa"/>
          </w:tcPr>
          <w:p w14:paraId="169776DD" w14:textId="418DBEF9" w:rsidR="00EF3C59" w:rsidRPr="00F65579" w:rsidRDefault="00EF3C59" w:rsidP="00F43CE8">
            <w:pPr>
              <w:pStyle w:val="Tabletextbold"/>
            </w:pPr>
            <w:r w:rsidRPr="00F65579">
              <w:t>Total income from transactions</w:t>
            </w:r>
          </w:p>
        </w:tc>
        <w:tc>
          <w:tcPr>
            <w:tcW w:w="1110" w:type="dxa"/>
          </w:tcPr>
          <w:p w14:paraId="4BB7AB31" w14:textId="043B73F0" w:rsidR="00EF3C59" w:rsidRPr="00F65579" w:rsidRDefault="00EF3C59" w:rsidP="00F43CE8">
            <w:pPr>
              <w:pStyle w:val="Tabletextrightbold"/>
            </w:pPr>
            <w:r w:rsidRPr="00F65579">
              <w:t>573.7</w:t>
            </w:r>
          </w:p>
        </w:tc>
        <w:tc>
          <w:tcPr>
            <w:tcW w:w="1110" w:type="dxa"/>
            <w:noWrap/>
          </w:tcPr>
          <w:p w14:paraId="602F4566" w14:textId="2852530E" w:rsidR="00EF3C59" w:rsidRPr="00F65579" w:rsidRDefault="00EF3C59" w:rsidP="00F43CE8">
            <w:pPr>
              <w:pStyle w:val="Tabletextrightbold"/>
            </w:pPr>
            <w:r w:rsidRPr="00F65579">
              <w:t>637.2</w:t>
            </w:r>
          </w:p>
        </w:tc>
        <w:tc>
          <w:tcPr>
            <w:tcW w:w="1110" w:type="dxa"/>
            <w:noWrap/>
          </w:tcPr>
          <w:p w14:paraId="108648A7" w14:textId="77DB7BA0" w:rsidR="00EF3C59" w:rsidRPr="00F65579" w:rsidRDefault="00EF3C59" w:rsidP="00F43CE8">
            <w:pPr>
              <w:pStyle w:val="Tabletextrightbold"/>
            </w:pPr>
            <w:r w:rsidRPr="00F65579">
              <w:t>63.5</w:t>
            </w:r>
          </w:p>
        </w:tc>
      </w:tr>
      <w:tr w:rsidR="009D6F85" w:rsidRPr="00F65579" w14:paraId="72851464" w14:textId="77777777" w:rsidTr="009D6F85">
        <w:trPr>
          <w:trHeight w:val="255"/>
        </w:trPr>
        <w:tc>
          <w:tcPr>
            <w:tcW w:w="4608" w:type="dxa"/>
          </w:tcPr>
          <w:p w14:paraId="668EF063" w14:textId="77777777" w:rsidR="009D6F85" w:rsidRPr="00F65579" w:rsidRDefault="009D6F85" w:rsidP="009D6F85">
            <w:pPr>
              <w:pStyle w:val="Tabletext"/>
              <w:rPr>
                <w:rFonts w:ascii="Arial" w:hAnsi="Arial"/>
              </w:rPr>
            </w:pPr>
          </w:p>
        </w:tc>
        <w:tc>
          <w:tcPr>
            <w:tcW w:w="1110" w:type="dxa"/>
          </w:tcPr>
          <w:p w14:paraId="14A8EF3E" w14:textId="77777777" w:rsidR="009D6F85" w:rsidRPr="00F65579" w:rsidRDefault="009D6F85" w:rsidP="009D6F85">
            <w:pPr>
              <w:pStyle w:val="Tabletextright"/>
            </w:pPr>
          </w:p>
        </w:tc>
        <w:tc>
          <w:tcPr>
            <w:tcW w:w="1110" w:type="dxa"/>
            <w:noWrap/>
          </w:tcPr>
          <w:p w14:paraId="2FEED8DE" w14:textId="77777777" w:rsidR="009D6F85" w:rsidRPr="00F65579" w:rsidRDefault="009D6F85" w:rsidP="009D6F85">
            <w:pPr>
              <w:pStyle w:val="Tabletextright"/>
            </w:pPr>
          </w:p>
        </w:tc>
        <w:tc>
          <w:tcPr>
            <w:tcW w:w="1110" w:type="dxa"/>
            <w:noWrap/>
          </w:tcPr>
          <w:p w14:paraId="79029117" w14:textId="77777777" w:rsidR="009D6F85" w:rsidRPr="00F65579" w:rsidRDefault="009D6F85" w:rsidP="009D6F85">
            <w:pPr>
              <w:pStyle w:val="Tabletextright"/>
            </w:pPr>
          </w:p>
        </w:tc>
      </w:tr>
      <w:tr w:rsidR="00EF3C59" w:rsidRPr="00F65579" w14:paraId="4348A82A" w14:textId="77777777" w:rsidTr="009D6F85">
        <w:trPr>
          <w:trHeight w:val="255"/>
        </w:trPr>
        <w:tc>
          <w:tcPr>
            <w:tcW w:w="4608" w:type="dxa"/>
          </w:tcPr>
          <w:p w14:paraId="766C360A" w14:textId="7B2D2867" w:rsidR="00EF3C59" w:rsidRPr="00F65579" w:rsidRDefault="00EF3C59" w:rsidP="00F43CE8">
            <w:pPr>
              <w:pStyle w:val="Tabletextbold"/>
            </w:pPr>
            <w:r w:rsidRPr="00F65579">
              <w:t>Expenses from transactions</w:t>
            </w:r>
          </w:p>
        </w:tc>
        <w:tc>
          <w:tcPr>
            <w:tcW w:w="1110" w:type="dxa"/>
          </w:tcPr>
          <w:p w14:paraId="30620543" w14:textId="3A22A73B" w:rsidR="00EF3C59" w:rsidRPr="00F65579" w:rsidRDefault="00EF3C59" w:rsidP="00EF3C59">
            <w:pPr>
              <w:pStyle w:val="Tabletextright"/>
            </w:pPr>
          </w:p>
        </w:tc>
        <w:tc>
          <w:tcPr>
            <w:tcW w:w="1110" w:type="dxa"/>
            <w:noWrap/>
          </w:tcPr>
          <w:p w14:paraId="3B7096E9" w14:textId="77777777" w:rsidR="00EF3C59" w:rsidRPr="00F65579" w:rsidRDefault="00EF3C59" w:rsidP="00EF3C59">
            <w:pPr>
              <w:pStyle w:val="Tabletextright"/>
            </w:pPr>
          </w:p>
        </w:tc>
        <w:tc>
          <w:tcPr>
            <w:tcW w:w="1110" w:type="dxa"/>
            <w:noWrap/>
          </w:tcPr>
          <w:p w14:paraId="695A2BA1" w14:textId="77777777" w:rsidR="00EF3C59" w:rsidRPr="00F65579" w:rsidRDefault="00EF3C59" w:rsidP="00EF3C59">
            <w:pPr>
              <w:pStyle w:val="Tabletextright"/>
            </w:pPr>
          </w:p>
        </w:tc>
      </w:tr>
      <w:tr w:rsidR="00EF3C59" w:rsidRPr="00F65579" w14:paraId="025B5740" w14:textId="77777777" w:rsidTr="009D6F85">
        <w:trPr>
          <w:trHeight w:val="285"/>
        </w:trPr>
        <w:tc>
          <w:tcPr>
            <w:tcW w:w="4608" w:type="dxa"/>
          </w:tcPr>
          <w:p w14:paraId="55682394" w14:textId="29DB910E" w:rsidR="00EF3C59" w:rsidRPr="00F65579" w:rsidRDefault="00EF3C59" w:rsidP="00EF3C59">
            <w:pPr>
              <w:pStyle w:val="Tabletext"/>
            </w:pPr>
            <w:r w:rsidRPr="00F65579">
              <w:rPr>
                <w:rFonts w:ascii="VIC" w:hAnsi="VIC" w:cs="Calibri"/>
                <w:szCs w:val="15"/>
              </w:rPr>
              <w:t>Employee benefits</w:t>
            </w:r>
            <w:r w:rsidRPr="00F65579">
              <w:rPr>
                <w:rFonts w:ascii="VIC" w:hAnsi="VIC" w:cs="Calibri"/>
                <w:szCs w:val="15"/>
                <w:vertAlign w:val="superscript"/>
              </w:rPr>
              <w:t xml:space="preserve"> </w:t>
            </w:r>
            <w:r w:rsidRPr="00F65579">
              <w:rPr>
                <w:rFonts w:ascii="VIC" w:hAnsi="VIC" w:cs="Calibri"/>
                <w:szCs w:val="15"/>
              </w:rPr>
              <w:t xml:space="preserve"> </w:t>
            </w:r>
            <w:r w:rsidRPr="00F65579">
              <w:rPr>
                <w:rFonts w:ascii="VIC" w:hAnsi="VIC" w:cs="Calibri"/>
                <w:szCs w:val="15"/>
                <w:vertAlign w:val="superscript"/>
              </w:rPr>
              <w:t>(a)</w:t>
            </w:r>
          </w:p>
        </w:tc>
        <w:tc>
          <w:tcPr>
            <w:tcW w:w="1110" w:type="dxa"/>
          </w:tcPr>
          <w:p w14:paraId="1729DA2E" w14:textId="5E7650E2" w:rsidR="00EF3C59" w:rsidRPr="00F65579" w:rsidRDefault="00EF3C59" w:rsidP="00EF3C59">
            <w:pPr>
              <w:pStyle w:val="Tabletextright"/>
              <w:rPr>
                <w:rFonts w:cs="Arial"/>
              </w:rPr>
            </w:pPr>
            <w:r w:rsidRPr="00F65579">
              <w:rPr>
                <w:rFonts w:ascii="VIC" w:hAnsi="VIC" w:cs="Arial"/>
                <w:szCs w:val="15"/>
              </w:rPr>
              <w:t>225.7</w:t>
            </w:r>
          </w:p>
        </w:tc>
        <w:tc>
          <w:tcPr>
            <w:tcW w:w="1110" w:type="dxa"/>
            <w:noWrap/>
          </w:tcPr>
          <w:p w14:paraId="3BA3E264" w14:textId="7C09CEC1" w:rsidR="00EF3C59" w:rsidRPr="00F65579" w:rsidRDefault="00EF3C59" w:rsidP="00EF3C59">
            <w:pPr>
              <w:pStyle w:val="Tabletextright"/>
              <w:rPr>
                <w:rFonts w:cs="Arial"/>
              </w:rPr>
            </w:pPr>
            <w:r w:rsidRPr="00F65579">
              <w:rPr>
                <w:rFonts w:ascii="VIC" w:hAnsi="VIC" w:cs="Arial"/>
                <w:szCs w:val="15"/>
              </w:rPr>
              <w:t>242.9</w:t>
            </w:r>
          </w:p>
        </w:tc>
        <w:tc>
          <w:tcPr>
            <w:tcW w:w="1110" w:type="dxa"/>
            <w:noWrap/>
          </w:tcPr>
          <w:p w14:paraId="1930DB57" w14:textId="67731DFA" w:rsidR="00EF3C59" w:rsidRPr="00F65579" w:rsidRDefault="00EF3C59" w:rsidP="00EF3C59">
            <w:pPr>
              <w:pStyle w:val="Tabletextright"/>
            </w:pPr>
            <w:r w:rsidRPr="00F65579">
              <w:rPr>
                <w:rFonts w:ascii="VIC" w:hAnsi="VIC" w:cs="Arial"/>
                <w:szCs w:val="15"/>
              </w:rPr>
              <w:t>17.2</w:t>
            </w:r>
          </w:p>
        </w:tc>
      </w:tr>
      <w:tr w:rsidR="00EF3C59" w:rsidRPr="00F65579" w14:paraId="77389C7D" w14:textId="77777777" w:rsidTr="009D6F85">
        <w:trPr>
          <w:trHeight w:val="255"/>
        </w:trPr>
        <w:tc>
          <w:tcPr>
            <w:tcW w:w="4608" w:type="dxa"/>
          </w:tcPr>
          <w:p w14:paraId="052EE009" w14:textId="52D4D7FB" w:rsidR="00EF3C59" w:rsidRPr="00F65579" w:rsidRDefault="00EF3C59" w:rsidP="00EF3C59">
            <w:pPr>
              <w:pStyle w:val="Tabletext"/>
            </w:pPr>
            <w:r w:rsidRPr="00F65579">
              <w:rPr>
                <w:rFonts w:ascii="VIC" w:hAnsi="VIC" w:cs="Calibri"/>
                <w:szCs w:val="15"/>
              </w:rPr>
              <w:t>Depreciation</w:t>
            </w:r>
            <w:r w:rsidRPr="00F65579">
              <w:rPr>
                <w:rFonts w:ascii="VIC" w:hAnsi="VIC" w:cs="Calibri"/>
                <w:szCs w:val="15"/>
                <w:vertAlign w:val="superscript"/>
              </w:rPr>
              <w:t xml:space="preserve"> </w:t>
            </w:r>
          </w:p>
        </w:tc>
        <w:tc>
          <w:tcPr>
            <w:tcW w:w="1110" w:type="dxa"/>
          </w:tcPr>
          <w:p w14:paraId="72556C12" w14:textId="4A6E95B2" w:rsidR="00EF3C59" w:rsidRPr="00F65579" w:rsidRDefault="00EF3C59" w:rsidP="00EF3C59">
            <w:pPr>
              <w:pStyle w:val="Tabletextright"/>
              <w:rPr>
                <w:rFonts w:cs="Arial"/>
              </w:rPr>
            </w:pPr>
            <w:r w:rsidRPr="00F65579">
              <w:rPr>
                <w:rFonts w:ascii="VIC" w:hAnsi="VIC" w:cs="Arial"/>
                <w:szCs w:val="15"/>
              </w:rPr>
              <w:t>37.4</w:t>
            </w:r>
          </w:p>
        </w:tc>
        <w:tc>
          <w:tcPr>
            <w:tcW w:w="1110" w:type="dxa"/>
            <w:noWrap/>
          </w:tcPr>
          <w:p w14:paraId="521FE537" w14:textId="1F4DCE75" w:rsidR="00EF3C59" w:rsidRPr="00F65579" w:rsidRDefault="00EF3C59" w:rsidP="00EF3C59">
            <w:pPr>
              <w:pStyle w:val="Tabletextright"/>
              <w:rPr>
                <w:rFonts w:cs="Arial"/>
              </w:rPr>
            </w:pPr>
            <w:r w:rsidRPr="00F65579">
              <w:rPr>
                <w:rFonts w:ascii="VIC" w:hAnsi="VIC" w:cs="Arial"/>
                <w:szCs w:val="15"/>
              </w:rPr>
              <w:t>29.0</w:t>
            </w:r>
          </w:p>
        </w:tc>
        <w:tc>
          <w:tcPr>
            <w:tcW w:w="1110" w:type="dxa"/>
            <w:noWrap/>
          </w:tcPr>
          <w:p w14:paraId="2CA95542" w14:textId="06F61A3A" w:rsidR="00EF3C59" w:rsidRPr="00F65579" w:rsidRDefault="00EF3C59" w:rsidP="00EF3C59">
            <w:pPr>
              <w:pStyle w:val="Tabletextright"/>
            </w:pPr>
            <w:r w:rsidRPr="00F65579">
              <w:rPr>
                <w:rFonts w:ascii="VIC" w:hAnsi="VIC" w:cs="Arial"/>
                <w:szCs w:val="15"/>
              </w:rPr>
              <w:t>(8.4)</w:t>
            </w:r>
          </w:p>
        </w:tc>
      </w:tr>
      <w:tr w:rsidR="00EF3C59" w:rsidRPr="00F65579" w14:paraId="13666E57" w14:textId="77777777" w:rsidTr="009D6F85">
        <w:trPr>
          <w:trHeight w:val="285"/>
        </w:trPr>
        <w:tc>
          <w:tcPr>
            <w:tcW w:w="4608" w:type="dxa"/>
          </w:tcPr>
          <w:p w14:paraId="51D86D9B" w14:textId="79E328AD" w:rsidR="00EF3C59" w:rsidRPr="00F65579" w:rsidRDefault="00EF3C59" w:rsidP="00EF3C59">
            <w:pPr>
              <w:pStyle w:val="Tabletext"/>
            </w:pPr>
            <w:r w:rsidRPr="00F65579">
              <w:rPr>
                <w:rFonts w:ascii="VIC" w:hAnsi="VIC" w:cs="Calibri"/>
                <w:szCs w:val="15"/>
              </w:rPr>
              <w:t>Interest expense</w:t>
            </w:r>
          </w:p>
        </w:tc>
        <w:tc>
          <w:tcPr>
            <w:tcW w:w="1110" w:type="dxa"/>
          </w:tcPr>
          <w:p w14:paraId="76F1B96F" w14:textId="2A58CDA2" w:rsidR="00EF3C59" w:rsidRPr="00F65579" w:rsidRDefault="00EF3C59" w:rsidP="00EF3C59">
            <w:pPr>
              <w:pStyle w:val="Tabletextright"/>
              <w:rPr>
                <w:rFonts w:cs="Arial"/>
              </w:rPr>
            </w:pPr>
            <w:r w:rsidRPr="00F65579">
              <w:rPr>
                <w:rFonts w:ascii="VIC" w:hAnsi="VIC" w:cs="Arial"/>
                <w:szCs w:val="15"/>
              </w:rPr>
              <w:t>0.2</w:t>
            </w:r>
          </w:p>
        </w:tc>
        <w:tc>
          <w:tcPr>
            <w:tcW w:w="1110" w:type="dxa"/>
            <w:noWrap/>
          </w:tcPr>
          <w:p w14:paraId="3263C745" w14:textId="2BD579EC" w:rsidR="00EF3C59" w:rsidRPr="00F65579" w:rsidRDefault="00EF3C59" w:rsidP="00EF3C59">
            <w:pPr>
              <w:pStyle w:val="Tabletextright"/>
              <w:rPr>
                <w:rFonts w:cs="Arial"/>
              </w:rPr>
            </w:pPr>
            <w:r w:rsidRPr="00F65579">
              <w:rPr>
                <w:rFonts w:ascii="VIC" w:hAnsi="VIC" w:cs="Arial"/>
                <w:szCs w:val="15"/>
              </w:rPr>
              <w:t>0.1</w:t>
            </w:r>
          </w:p>
        </w:tc>
        <w:tc>
          <w:tcPr>
            <w:tcW w:w="1110" w:type="dxa"/>
            <w:noWrap/>
          </w:tcPr>
          <w:p w14:paraId="38E063EE" w14:textId="37B323CF" w:rsidR="00EF3C59" w:rsidRPr="00F65579" w:rsidRDefault="00EF3C59" w:rsidP="00EF3C59">
            <w:pPr>
              <w:pStyle w:val="Tabletextright"/>
            </w:pPr>
            <w:r w:rsidRPr="00F65579">
              <w:rPr>
                <w:rFonts w:ascii="VIC" w:hAnsi="VIC" w:cs="Arial"/>
                <w:szCs w:val="15"/>
              </w:rPr>
              <w:t>(0.1)</w:t>
            </w:r>
          </w:p>
        </w:tc>
      </w:tr>
      <w:tr w:rsidR="00EF3C59" w:rsidRPr="00F65579" w14:paraId="0403707B" w14:textId="77777777" w:rsidTr="009D6F85">
        <w:trPr>
          <w:trHeight w:val="255"/>
        </w:trPr>
        <w:tc>
          <w:tcPr>
            <w:tcW w:w="4608" w:type="dxa"/>
          </w:tcPr>
          <w:p w14:paraId="5BA3C104" w14:textId="2DF564EC" w:rsidR="00EF3C59" w:rsidRPr="00F65579" w:rsidRDefault="00EF3C59" w:rsidP="00EF3C59">
            <w:pPr>
              <w:pStyle w:val="Tabletext"/>
            </w:pPr>
            <w:r w:rsidRPr="00F65579">
              <w:rPr>
                <w:rFonts w:ascii="VIC" w:hAnsi="VIC" w:cs="Calibri"/>
                <w:szCs w:val="15"/>
              </w:rPr>
              <w:t xml:space="preserve">Grants and other transfers </w:t>
            </w:r>
            <w:r w:rsidRPr="00F65579">
              <w:rPr>
                <w:rFonts w:ascii="VIC" w:hAnsi="VIC" w:cs="Calibri"/>
                <w:szCs w:val="15"/>
                <w:vertAlign w:val="superscript"/>
              </w:rPr>
              <w:t>(a)</w:t>
            </w:r>
          </w:p>
        </w:tc>
        <w:tc>
          <w:tcPr>
            <w:tcW w:w="1110" w:type="dxa"/>
          </w:tcPr>
          <w:p w14:paraId="3430A63F" w14:textId="6E718434" w:rsidR="00EF3C59" w:rsidRPr="00F65579" w:rsidRDefault="00EF3C59" w:rsidP="00EF3C59">
            <w:pPr>
              <w:pStyle w:val="Tabletextright"/>
              <w:rPr>
                <w:rFonts w:cs="Arial"/>
              </w:rPr>
            </w:pPr>
            <w:r w:rsidRPr="00F65579">
              <w:rPr>
                <w:rFonts w:ascii="VIC" w:hAnsi="VIC" w:cs="Arial"/>
                <w:szCs w:val="15"/>
              </w:rPr>
              <w:t>42.6</w:t>
            </w:r>
          </w:p>
        </w:tc>
        <w:tc>
          <w:tcPr>
            <w:tcW w:w="1110" w:type="dxa"/>
            <w:noWrap/>
          </w:tcPr>
          <w:p w14:paraId="49669906" w14:textId="13E9AE16" w:rsidR="00EF3C59" w:rsidRPr="00F65579" w:rsidRDefault="00EF3C59" w:rsidP="00EF3C59">
            <w:pPr>
              <w:pStyle w:val="Tabletextright"/>
              <w:rPr>
                <w:rFonts w:cs="Arial"/>
              </w:rPr>
            </w:pPr>
            <w:r w:rsidRPr="00F65579">
              <w:rPr>
                <w:rFonts w:ascii="VIC" w:hAnsi="VIC" w:cs="Arial"/>
                <w:szCs w:val="15"/>
              </w:rPr>
              <w:t>51.1</w:t>
            </w:r>
          </w:p>
        </w:tc>
        <w:tc>
          <w:tcPr>
            <w:tcW w:w="1110" w:type="dxa"/>
            <w:noWrap/>
          </w:tcPr>
          <w:p w14:paraId="000968BB" w14:textId="06C84AC0" w:rsidR="00EF3C59" w:rsidRPr="00F65579" w:rsidRDefault="00EF3C59" w:rsidP="00EF3C59">
            <w:pPr>
              <w:pStyle w:val="Tabletextright"/>
            </w:pPr>
            <w:r w:rsidRPr="00F65579">
              <w:rPr>
                <w:rFonts w:ascii="VIC" w:hAnsi="VIC" w:cs="Arial"/>
                <w:szCs w:val="15"/>
              </w:rPr>
              <w:t>8.5</w:t>
            </w:r>
          </w:p>
        </w:tc>
      </w:tr>
      <w:tr w:rsidR="00EF3C59" w:rsidRPr="00F65579" w14:paraId="54CE2F57" w14:textId="77777777" w:rsidTr="009D6F85">
        <w:trPr>
          <w:trHeight w:val="300"/>
        </w:trPr>
        <w:tc>
          <w:tcPr>
            <w:tcW w:w="4608" w:type="dxa"/>
          </w:tcPr>
          <w:p w14:paraId="12FEC80C" w14:textId="6074E7AB" w:rsidR="00EF3C59" w:rsidRPr="00F65579" w:rsidRDefault="00EF3C59" w:rsidP="00EF3C59">
            <w:pPr>
              <w:pStyle w:val="Tabletext"/>
            </w:pPr>
            <w:r w:rsidRPr="00F65579">
              <w:rPr>
                <w:rFonts w:ascii="VIC" w:hAnsi="VIC" w:cs="Calibri"/>
                <w:szCs w:val="15"/>
              </w:rPr>
              <w:t xml:space="preserve">Capital asset charge </w:t>
            </w:r>
          </w:p>
        </w:tc>
        <w:tc>
          <w:tcPr>
            <w:tcW w:w="1110" w:type="dxa"/>
          </w:tcPr>
          <w:p w14:paraId="534D3FAE" w14:textId="4CE86989" w:rsidR="00EF3C59" w:rsidRPr="00F65579" w:rsidRDefault="00EF3C59" w:rsidP="00EF3C59">
            <w:pPr>
              <w:pStyle w:val="Tabletextright"/>
              <w:rPr>
                <w:rFonts w:cs="Arial"/>
              </w:rPr>
            </w:pPr>
            <w:r w:rsidRPr="00F65579">
              <w:rPr>
                <w:rFonts w:ascii="VIC" w:hAnsi="VIC" w:cs="Arial"/>
                <w:szCs w:val="15"/>
              </w:rPr>
              <w:t>63.0</w:t>
            </w:r>
          </w:p>
        </w:tc>
        <w:tc>
          <w:tcPr>
            <w:tcW w:w="1110" w:type="dxa"/>
            <w:noWrap/>
          </w:tcPr>
          <w:p w14:paraId="5590DD41" w14:textId="0B25990B" w:rsidR="00EF3C59" w:rsidRPr="00F65579" w:rsidRDefault="00EF3C59" w:rsidP="00EF3C59">
            <w:pPr>
              <w:pStyle w:val="Tabletextright"/>
              <w:rPr>
                <w:rFonts w:cs="Arial"/>
              </w:rPr>
            </w:pPr>
            <w:r w:rsidRPr="00F65579">
              <w:rPr>
                <w:rFonts w:ascii="VIC" w:hAnsi="VIC" w:cs="Arial"/>
                <w:szCs w:val="15"/>
              </w:rPr>
              <w:t>63.0</w:t>
            </w:r>
          </w:p>
        </w:tc>
        <w:tc>
          <w:tcPr>
            <w:tcW w:w="1110" w:type="dxa"/>
            <w:noWrap/>
          </w:tcPr>
          <w:p w14:paraId="3184F595" w14:textId="317FEBB3" w:rsidR="00EF3C59" w:rsidRPr="00F65579" w:rsidRDefault="00F43CE8" w:rsidP="00EF3C59">
            <w:pPr>
              <w:pStyle w:val="Tabletextright"/>
            </w:pPr>
            <w:r w:rsidRPr="00F65579">
              <w:rPr>
                <w:rFonts w:ascii="VIC" w:hAnsi="VIC" w:cs="Arial"/>
                <w:szCs w:val="15"/>
              </w:rPr>
              <w:t>–</w:t>
            </w:r>
          </w:p>
        </w:tc>
      </w:tr>
      <w:tr w:rsidR="00EF3C59" w:rsidRPr="00F65579" w14:paraId="194ADF22" w14:textId="77777777" w:rsidTr="009D6F85">
        <w:trPr>
          <w:trHeight w:val="270"/>
        </w:trPr>
        <w:tc>
          <w:tcPr>
            <w:tcW w:w="4608" w:type="dxa"/>
          </w:tcPr>
          <w:p w14:paraId="04FB111F" w14:textId="35E768F5" w:rsidR="00EF3C59" w:rsidRPr="00F65579" w:rsidRDefault="00EF3C59" w:rsidP="00EF3C59">
            <w:pPr>
              <w:pStyle w:val="Tabletext"/>
            </w:pPr>
            <w:r w:rsidRPr="00F65579">
              <w:rPr>
                <w:rFonts w:ascii="VIC" w:hAnsi="VIC" w:cs="Calibri"/>
                <w:szCs w:val="15"/>
              </w:rPr>
              <w:t>Other operating expenses</w:t>
            </w:r>
            <w:r w:rsidRPr="00F65579">
              <w:rPr>
                <w:rFonts w:ascii="VIC" w:hAnsi="VIC" w:cs="Calibri"/>
                <w:szCs w:val="15"/>
                <w:vertAlign w:val="superscript"/>
              </w:rPr>
              <w:t xml:space="preserve"> (b)</w:t>
            </w:r>
          </w:p>
        </w:tc>
        <w:tc>
          <w:tcPr>
            <w:tcW w:w="1110" w:type="dxa"/>
          </w:tcPr>
          <w:p w14:paraId="2ECC970C" w14:textId="3C6D0088" w:rsidR="00EF3C59" w:rsidRPr="00F65579" w:rsidRDefault="00EF3C59" w:rsidP="00EF3C59">
            <w:pPr>
              <w:pStyle w:val="Tabletextright"/>
              <w:rPr>
                <w:rFonts w:cs="Arial"/>
              </w:rPr>
            </w:pPr>
            <w:r w:rsidRPr="00F65579">
              <w:rPr>
                <w:rFonts w:ascii="VIC" w:hAnsi="VIC" w:cs="Arial"/>
                <w:szCs w:val="15"/>
              </w:rPr>
              <w:t>196.7</w:t>
            </w:r>
          </w:p>
        </w:tc>
        <w:tc>
          <w:tcPr>
            <w:tcW w:w="1110" w:type="dxa"/>
            <w:noWrap/>
          </w:tcPr>
          <w:p w14:paraId="79CB7774" w14:textId="3CBA2A76" w:rsidR="00EF3C59" w:rsidRPr="00F65579" w:rsidRDefault="00EF3C59" w:rsidP="00EF3C59">
            <w:pPr>
              <w:pStyle w:val="Tabletextright"/>
              <w:rPr>
                <w:rFonts w:cs="Arial"/>
              </w:rPr>
            </w:pPr>
            <w:r w:rsidRPr="00F65579">
              <w:rPr>
                <w:rFonts w:ascii="VIC" w:hAnsi="VIC" w:cs="Arial"/>
                <w:szCs w:val="15"/>
              </w:rPr>
              <w:t>234.5</w:t>
            </w:r>
          </w:p>
        </w:tc>
        <w:tc>
          <w:tcPr>
            <w:tcW w:w="1110" w:type="dxa"/>
            <w:noWrap/>
          </w:tcPr>
          <w:p w14:paraId="0DB2A404" w14:textId="4CFBCE87" w:rsidR="00EF3C59" w:rsidRPr="00F65579" w:rsidRDefault="00EF3C59" w:rsidP="00EF3C59">
            <w:pPr>
              <w:pStyle w:val="Tabletextright"/>
            </w:pPr>
            <w:r w:rsidRPr="00F65579">
              <w:rPr>
                <w:rFonts w:ascii="VIC" w:hAnsi="VIC" w:cs="Arial"/>
                <w:szCs w:val="15"/>
              </w:rPr>
              <w:t>37.8</w:t>
            </w:r>
          </w:p>
        </w:tc>
      </w:tr>
      <w:tr w:rsidR="00EF3C59" w:rsidRPr="00F65579" w14:paraId="4B0AB396" w14:textId="77777777" w:rsidTr="009D6F85">
        <w:trPr>
          <w:trHeight w:val="270"/>
        </w:trPr>
        <w:tc>
          <w:tcPr>
            <w:tcW w:w="4608" w:type="dxa"/>
          </w:tcPr>
          <w:p w14:paraId="685EDF3C" w14:textId="1CAB70C9" w:rsidR="00EF3C59" w:rsidRPr="00F65579" w:rsidRDefault="00EF3C59" w:rsidP="00F43CE8">
            <w:pPr>
              <w:pStyle w:val="Tabletextbold"/>
            </w:pPr>
            <w:r w:rsidRPr="00F65579">
              <w:t>Total expenses from transactions</w:t>
            </w:r>
          </w:p>
        </w:tc>
        <w:tc>
          <w:tcPr>
            <w:tcW w:w="1110" w:type="dxa"/>
          </w:tcPr>
          <w:p w14:paraId="1AA6F05E" w14:textId="78128723" w:rsidR="00EF3C59" w:rsidRPr="00F65579" w:rsidRDefault="00EF3C59" w:rsidP="00F43CE8">
            <w:pPr>
              <w:pStyle w:val="Tabletextrightbold"/>
            </w:pPr>
            <w:r w:rsidRPr="00F65579">
              <w:t>565.6</w:t>
            </w:r>
          </w:p>
        </w:tc>
        <w:tc>
          <w:tcPr>
            <w:tcW w:w="1110" w:type="dxa"/>
            <w:noWrap/>
          </w:tcPr>
          <w:p w14:paraId="11600B63" w14:textId="79D74BCA" w:rsidR="00EF3C59" w:rsidRPr="00F65579" w:rsidRDefault="00EF3C59" w:rsidP="00F43CE8">
            <w:pPr>
              <w:pStyle w:val="Tabletextrightbold"/>
            </w:pPr>
            <w:r w:rsidRPr="00F65579">
              <w:t>620.6</w:t>
            </w:r>
          </w:p>
        </w:tc>
        <w:tc>
          <w:tcPr>
            <w:tcW w:w="1110" w:type="dxa"/>
            <w:noWrap/>
          </w:tcPr>
          <w:p w14:paraId="2CA18226" w14:textId="53836ACF" w:rsidR="00EF3C59" w:rsidRPr="00F65579" w:rsidRDefault="00EF3C59" w:rsidP="00F43CE8">
            <w:pPr>
              <w:pStyle w:val="Tabletextrightbold"/>
            </w:pPr>
            <w:r w:rsidRPr="00F65579">
              <w:t>55.0</w:t>
            </w:r>
          </w:p>
        </w:tc>
      </w:tr>
      <w:tr w:rsidR="00EF3C59" w:rsidRPr="00F65579" w14:paraId="525B1E4E" w14:textId="77777777" w:rsidTr="009D6F85">
        <w:trPr>
          <w:trHeight w:val="255"/>
        </w:trPr>
        <w:tc>
          <w:tcPr>
            <w:tcW w:w="4608" w:type="dxa"/>
          </w:tcPr>
          <w:p w14:paraId="74985BC7" w14:textId="2C48FA22" w:rsidR="00EF3C59" w:rsidRPr="00F65579" w:rsidRDefault="00EF3C59" w:rsidP="00F43CE8">
            <w:pPr>
              <w:pStyle w:val="Tabletextbold"/>
            </w:pPr>
            <w:r w:rsidRPr="00F65579">
              <w:t>Net result from transactions</w:t>
            </w:r>
          </w:p>
        </w:tc>
        <w:tc>
          <w:tcPr>
            <w:tcW w:w="1110" w:type="dxa"/>
          </w:tcPr>
          <w:p w14:paraId="1405DCC7" w14:textId="732EECD4" w:rsidR="00EF3C59" w:rsidRPr="00F65579" w:rsidRDefault="00EF3C59" w:rsidP="00F43CE8">
            <w:pPr>
              <w:pStyle w:val="Tabletextrightbold"/>
            </w:pPr>
            <w:r w:rsidRPr="00F65579">
              <w:t>8.1</w:t>
            </w:r>
          </w:p>
        </w:tc>
        <w:tc>
          <w:tcPr>
            <w:tcW w:w="1110" w:type="dxa"/>
            <w:noWrap/>
          </w:tcPr>
          <w:p w14:paraId="3FF37EF5" w14:textId="6A406E69" w:rsidR="00EF3C59" w:rsidRPr="00F65579" w:rsidRDefault="00EF3C59" w:rsidP="00F43CE8">
            <w:pPr>
              <w:pStyle w:val="Tabletextrightbold"/>
            </w:pPr>
            <w:r w:rsidRPr="00F65579">
              <w:t>16.6</w:t>
            </w:r>
          </w:p>
        </w:tc>
        <w:tc>
          <w:tcPr>
            <w:tcW w:w="1110" w:type="dxa"/>
            <w:noWrap/>
          </w:tcPr>
          <w:p w14:paraId="7B5A4D79" w14:textId="44D8937A" w:rsidR="00EF3C59" w:rsidRPr="00F65579" w:rsidRDefault="00EF3C59" w:rsidP="00F43CE8">
            <w:pPr>
              <w:pStyle w:val="Tabletextrightbold"/>
            </w:pPr>
            <w:r w:rsidRPr="00F65579">
              <w:t>8.5</w:t>
            </w:r>
          </w:p>
        </w:tc>
      </w:tr>
      <w:tr w:rsidR="009D6F85" w:rsidRPr="00F65579" w14:paraId="49EC0767" w14:textId="77777777" w:rsidTr="009D6F85">
        <w:trPr>
          <w:trHeight w:val="255"/>
        </w:trPr>
        <w:tc>
          <w:tcPr>
            <w:tcW w:w="4608" w:type="dxa"/>
          </w:tcPr>
          <w:p w14:paraId="0CA68037" w14:textId="77777777" w:rsidR="009D6F85" w:rsidRPr="00F65579" w:rsidRDefault="009D6F85" w:rsidP="009D6F85">
            <w:pPr>
              <w:pStyle w:val="Tabletext"/>
              <w:rPr>
                <w:rFonts w:ascii="Arial" w:hAnsi="Arial"/>
              </w:rPr>
            </w:pPr>
          </w:p>
        </w:tc>
        <w:tc>
          <w:tcPr>
            <w:tcW w:w="1110" w:type="dxa"/>
          </w:tcPr>
          <w:p w14:paraId="6A916457" w14:textId="77777777" w:rsidR="009D6F85" w:rsidRPr="00F65579" w:rsidRDefault="009D6F85" w:rsidP="009D6F85">
            <w:pPr>
              <w:pStyle w:val="Tabletextright"/>
            </w:pPr>
          </w:p>
        </w:tc>
        <w:tc>
          <w:tcPr>
            <w:tcW w:w="1110" w:type="dxa"/>
            <w:noWrap/>
          </w:tcPr>
          <w:p w14:paraId="66C35DCE" w14:textId="77777777" w:rsidR="009D6F85" w:rsidRPr="00F65579" w:rsidRDefault="009D6F85" w:rsidP="009D6F85">
            <w:pPr>
              <w:pStyle w:val="Tabletextright"/>
            </w:pPr>
          </w:p>
        </w:tc>
        <w:tc>
          <w:tcPr>
            <w:tcW w:w="1110" w:type="dxa"/>
            <w:noWrap/>
          </w:tcPr>
          <w:p w14:paraId="6FF29FDE" w14:textId="77777777" w:rsidR="009D6F85" w:rsidRPr="00F65579" w:rsidRDefault="009D6F85" w:rsidP="009D6F85">
            <w:pPr>
              <w:pStyle w:val="Tabletextright"/>
            </w:pPr>
          </w:p>
        </w:tc>
      </w:tr>
      <w:tr w:rsidR="009D6F85" w:rsidRPr="00F65579" w14:paraId="270A97C2" w14:textId="77777777" w:rsidTr="009D6F85">
        <w:trPr>
          <w:trHeight w:val="255"/>
        </w:trPr>
        <w:tc>
          <w:tcPr>
            <w:tcW w:w="4608" w:type="dxa"/>
          </w:tcPr>
          <w:p w14:paraId="7EE4C8B7" w14:textId="1CF11799" w:rsidR="009D6F85" w:rsidRPr="00F65579" w:rsidRDefault="00F43CE8" w:rsidP="00F43CE8">
            <w:pPr>
              <w:pStyle w:val="Tabletextbold"/>
            </w:pPr>
            <w:r w:rsidRPr="00F65579">
              <w:t>Other economic flows included in net result</w:t>
            </w:r>
          </w:p>
        </w:tc>
        <w:tc>
          <w:tcPr>
            <w:tcW w:w="1110" w:type="dxa"/>
          </w:tcPr>
          <w:p w14:paraId="29F50D91" w14:textId="77777777" w:rsidR="009D6F85" w:rsidRPr="00F65579" w:rsidRDefault="009D6F85" w:rsidP="009D6F85">
            <w:pPr>
              <w:pStyle w:val="Tabletextright"/>
            </w:pPr>
          </w:p>
        </w:tc>
        <w:tc>
          <w:tcPr>
            <w:tcW w:w="1110" w:type="dxa"/>
            <w:noWrap/>
          </w:tcPr>
          <w:p w14:paraId="39163B88" w14:textId="77777777" w:rsidR="009D6F85" w:rsidRPr="00F65579" w:rsidRDefault="009D6F85" w:rsidP="009D6F85">
            <w:pPr>
              <w:pStyle w:val="Tabletextright"/>
            </w:pPr>
          </w:p>
        </w:tc>
        <w:tc>
          <w:tcPr>
            <w:tcW w:w="1110" w:type="dxa"/>
            <w:noWrap/>
          </w:tcPr>
          <w:p w14:paraId="24F6B1AA" w14:textId="77777777" w:rsidR="009D6F85" w:rsidRPr="00F65579" w:rsidRDefault="009D6F85" w:rsidP="009D6F85">
            <w:pPr>
              <w:pStyle w:val="Tabletextright"/>
            </w:pPr>
          </w:p>
        </w:tc>
      </w:tr>
      <w:tr w:rsidR="00F43CE8" w:rsidRPr="00F65579" w14:paraId="71FE27C3" w14:textId="77777777" w:rsidTr="009D6F85">
        <w:trPr>
          <w:trHeight w:val="270"/>
        </w:trPr>
        <w:tc>
          <w:tcPr>
            <w:tcW w:w="4608" w:type="dxa"/>
          </w:tcPr>
          <w:p w14:paraId="5C6CAE83" w14:textId="7F58D1F4" w:rsidR="00F43CE8" w:rsidRPr="00F65579" w:rsidRDefault="00F43CE8" w:rsidP="00F43CE8">
            <w:pPr>
              <w:pStyle w:val="Tabletext"/>
            </w:pPr>
            <w:r w:rsidRPr="00F65579">
              <w:rPr>
                <w:rFonts w:ascii="VIC" w:hAnsi="VIC" w:cs="Arial"/>
                <w:szCs w:val="15"/>
              </w:rPr>
              <w:t>Net gain/(loss) on non–financial assets</w:t>
            </w:r>
          </w:p>
        </w:tc>
        <w:tc>
          <w:tcPr>
            <w:tcW w:w="1110" w:type="dxa"/>
          </w:tcPr>
          <w:p w14:paraId="506FCAE7" w14:textId="439E8749" w:rsidR="00F43CE8" w:rsidRPr="00F65579" w:rsidRDefault="00F43CE8" w:rsidP="00F43CE8">
            <w:pPr>
              <w:pStyle w:val="Tabletextright"/>
            </w:pPr>
            <w:r w:rsidRPr="00F65579">
              <w:rPr>
                <w:rFonts w:ascii="VIC" w:hAnsi="VIC" w:cs="Arial"/>
                <w:szCs w:val="15"/>
              </w:rPr>
              <w:t>(20.1)</w:t>
            </w:r>
          </w:p>
        </w:tc>
        <w:tc>
          <w:tcPr>
            <w:tcW w:w="1110" w:type="dxa"/>
            <w:noWrap/>
          </w:tcPr>
          <w:p w14:paraId="6BC7EEA9" w14:textId="33B8DECD" w:rsidR="00F43CE8" w:rsidRPr="00F65579" w:rsidRDefault="00F43CE8" w:rsidP="00F43CE8">
            <w:pPr>
              <w:pStyle w:val="Tabletextright"/>
            </w:pPr>
            <w:r w:rsidRPr="00F65579">
              <w:rPr>
                <w:rFonts w:ascii="VIC" w:hAnsi="VIC" w:cs="Arial"/>
                <w:szCs w:val="15"/>
              </w:rPr>
              <w:t>(1.4)</w:t>
            </w:r>
          </w:p>
        </w:tc>
        <w:tc>
          <w:tcPr>
            <w:tcW w:w="1110" w:type="dxa"/>
            <w:noWrap/>
          </w:tcPr>
          <w:p w14:paraId="701BB510" w14:textId="684C4695" w:rsidR="00F43CE8" w:rsidRPr="00F65579" w:rsidRDefault="00F43CE8" w:rsidP="00F43CE8">
            <w:pPr>
              <w:pStyle w:val="Tabletextright"/>
            </w:pPr>
            <w:r w:rsidRPr="00F65579">
              <w:rPr>
                <w:rFonts w:ascii="VIC" w:hAnsi="VIC" w:cs="Arial"/>
                <w:szCs w:val="15"/>
              </w:rPr>
              <w:t>18.7</w:t>
            </w:r>
          </w:p>
        </w:tc>
      </w:tr>
      <w:tr w:rsidR="00F43CE8" w:rsidRPr="00F65579" w14:paraId="70F0C857" w14:textId="77777777" w:rsidTr="009D6F85">
        <w:trPr>
          <w:trHeight w:val="270"/>
        </w:trPr>
        <w:tc>
          <w:tcPr>
            <w:tcW w:w="4608" w:type="dxa"/>
          </w:tcPr>
          <w:p w14:paraId="3E4854E8" w14:textId="28F89AD3" w:rsidR="00F43CE8" w:rsidRPr="00F65579" w:rsidRDefault="00F43CE8" w:rsidP="00F43CE8">
            <w:pPr>
              <w:pStyle w:val="Tabletext"/>
            </w:pPr>
            <w:r w:rsidRPr="00F65579">
              <w:rPr>
                <w:rFonts w:ascii="VIC" w:hAnsi="VIC" w:cs="Arial"/>
                <w:szCs w:val="15"/>
              </w:rPr>
              <w:t>Net gain/(loss) on financial instruments and statutory receivables/payables</w:t>
            </w:r>
          </w:p>
        </w:tc>
        <w:tc>
          <w:tcPr>
            <w:tcW w:w="1110" w:type="dxa"/>
          </w:tcPr>
          <w:p w14:paraId="77EE25DD" w14:textId="513CB4B2" w:rsidR="00F43CE8" w:rsidRPr="00F65579" w:rsidRDefault="00F43CE8" w:rsidP="00F43CE8">
            <w:pPr>
              <w:pStyle w:val="Tabletextright"/>
            </w:pPr>
            <w:r w:rsidRPr="00F65579">
              <w:rPr>
                <w:rFonts w:ascii="VIC" w:hAnsi="VIC" w:cs="Arial"/>
                <w:szCs w:val="15"/>
              </w:rPr>
              <w:t>(0.1)</w:t>
            </w:r>
          </w:p>
        </w:tc>
        <w:tc>
          <w:tcPr>
            <w:tcW w:w="1110" w:type="dxa"/>
            <w:noWrap/>
          </w:tcPr>
          <w:p w14:paraId="062F8A79" w14:textId="20ECE017" w:rsidR="00F43CE8" w:rsidRPr="00F65579" w:rsidRDefault="00F43CE8" w:rsidP="00F43CE8">
            <w:pPr>
              <w:pStyle w:val="Tabletextright"/>
            </w:pPr>
            <w:r w:rsidRPr="00F65579">
              <w:rPr>
                <w:rFonts w:ascii="VIC" w:hAnsi="VIC" w:cs="Arial"/>
                <w:szCs w:val="15"/>
              </w:rPr>
              <w:t>0.1</w:t>
            </w:r>
          </w:p>
        </w:tc>
        <w:tc>
          <w:tcPr>
            <w:tcW w:w="1110" w:type="dxa"/>
            <w:noWrap/>
          </w:tcPr>
          <w:p w14:paraId="68DFE8BF" w14:textId="3A5D9A83" w:rsidR="00F43CE8" w:rsidRPr="00F65579" w:rsidRDefault="00F43CE8" w:rsidP="00F43CE8">
            <w:pPr>
              <w:pStyle w:val="Tabletextright"/>
            </w:pPr>
            <w:r w:rsidRPr="00F65579">
              <w:rPr>
                <w:rFonts w:ascii="VIC" w:hAnsi="VIC" w:cs="Arial"/>
                <w:szCs w:val="15"/>
              </w:rPr>
              <w:t>0.2</w:t>
            </w:r>
          </w:p>
        </w:tc>
      </w:tr>
      <w:tr w:rsidR="00F43CE8" w:rsidRPr="00F65579" w14:paraId="0C86901A" w14:textId="77777777" w:rsidTr="009D6F85">
        <w:trPr>
          <w:trHeight w:val="270"/>
        </w:trPr>
        <w:tc>
          <w:tcPr>
            <w:tcW w:w="4608" w:type="dxa"/>
          </w:tcPr>
          <w:p w14:paraId="75FBF2F7" w14:textId="7D905BBB" w:rsidR="00F43CE8" w:rsidRPr="00F65579" w:rsidRDefault="00F43CE8" w:rsidP="00F43CE8">
            <w:pPr>
              <w:pStyle w:val="Tabletext"/>
              <w:rPr>
                <w:rFonts w:ascii="VIC" w:hAnsi="VIC" w:cs="Arial"/>
                <w:szCs w:val="15"/>
              </w:rPr>
            </w:pPr>
            <w:r w:rsidRPr="00F65579">
              <w:rPr>
                <w:rFonts w:ascii="VIC" w:hAnsi="VIC" w:cs="Arial"/>
                <w:szCs w:val="15"/>
              </w:rPr>
              <w:t>Other gains/(losses) from other economic flows</w:t>
            </w:r>
          </w:p>
        </w:tc>
        <w:tc>
          <w:tcPr>
            <w:tcW w:w="1110" w:type="dxa"/>
          </w:tcPr>
          <w:p w14:paraId="5DA4E6E3" w14:textId="56B70C48" w:rsidR="00F43CE8" w:rsidRPr="00F65579" w:rsidRDefault="00F43CE8" w:rsidP="00F43CE8">
            <w:pPr>
              <w:pStyle w:val="Tabletextright"/>
            </w:pPr>
            <w:r w:rsidRPr="00F65579">
              <w:rPr>
                <w:rFonts w:ascii="VIC" w:hAnsi="VIC" w:cs="Arial"/>
                <w:szCs w:val="15"/>
              </w:rPr>
              <w:t>–</w:t>
            </w:r>
          </w:p>
        </w:tc>
        <w:tc>
          <w:tcPr>
            <w:tcW w:w="1110" w:type="dxa"/>
            <w:noWrap/>
          </w:tcPr>
          <w:p w14:paraId="1A3A87BB" w14:textId="1BE60BF0" w:rsidR="00F43CE8" w:rsidRPr="00F65579" w:rsidRDefault="00F43CE8" w:rsidP="00F43CE8">
            <w:pPr>
              <w:pStyle w:val="Tabletextright"/>
            </w:pPr>
            <w:r w:rsidRPr="00F65579">
              <w:rPr>
                <w:rFonts w:ascii="VIC" w:hAnsi="VIC" w:cs="Arial"/>
                <w:szCs w:val="15"/>
              </w:rPr>
              <w:t>(4.0)</w:t>
            </w:r>
          </w:p>
        </w:tc>
        <w:tc>
          <w:tcPr>
            <w:tcW w:w="1110" w:type="dxa"/>
            <w:noWrap/>
          </w:tcPr>
          <w:p w14:paraId="5275CEAC" w14:textId="6364B8B9" w:rsidR="00F43CE8" w:rsidRPr="00F65579" w:rsidRDefault="00F43CE8" w:rsidP="00F43CE8">
            <w:pPr>
              <w:pStyle w:val="Tabletextright"/>
            </w:pPr>
            <w:r w:rsidRPr="00F65579">
              <w:rPr>
                <w:rFonts w:ascii="VIC" w:hAnsi="VIC" w:cs="Arial"/>
                <w:szCs w:val="15"/>
              </w:rPr>
              <w:t>(4.0)</w:t>
            </w:r>
          </w:p>
        </w:tc>
      </w:tr>
      <w:tr w:rsidR="00F43CE8" w:rsidRPr="00F65579" w14:paraId="2AD09404" w14:textId="77777777" w:rsidTr="009D6F85">
        <w:trPr>
          <w:trHeight w:val="255"/>
        </w:trPr>
        <w:tc>
          <w:tcPr>
            <w:tcW w:w="4608" w:type="dxa"/>
          </w:tcPr>
          <w:p w14:paraId="6042B374" w14:textId="07FF9C1A" w:rsidR="00F43CE8" w:rsidRPr="00F65579" w:rsidRDefault="00F43CE8" w:rsidP="00F43CE8">
            <w:pPr>
              <w:pStyle w:val="Tabletextbold"/>
            </w:pPr>
            <w:r w:rsidRPr="00F65579">
              <w:t>Total other economic flows included in net result</w:t>
            </w:r>
          </w:p>
        </w:tc>
        <w:tc>
          <w:tcPr>
            <w:tcW w:w="1110" w:type="dxa"/>
          </w:tcPr>
          <w:p w14:paraId="79EB6119" w14:textId="56482BCC" w:rsidR="00F43CE8" w:rsidRPr="00F65579" w:rsidRDefault="00F43CE8" w:rsidP="00F43CE8">
            <w:pPr>
              <w:pStyle w:val="Tabletextrightbold"/>
            </w:pPr>
            <w:r w:rsidRPr="00F65579">
              <w:t>(20.2)</w:t>
            </w:r>
          </w:p>
        </w:tc>
        <w:tc>
          <w:tcPr>
            <w:tcW w:w="1110" w:type="dxa"/>
            <w:noWrap/>
          </w:tcPr>
          <w:p w14:paraId="55F8F4DE" w14:textId="29C51C55" w:rsidR="00F43CE8" w:rsidRPr="00F65579" w:rsidRDefault="00F43CE8" w:rsidP="00F43CE8">
            <w:pPr>
              <w:pStyle w:val="Tabletextrightbold"/>
            </w:pPr>
            <w:r w:rsidRPr="00F65579">
              <w:t>(5.3)</w:t>
            </w:r>
          </w:p>
        </w:tc>
        <w:tc>
          <w:tcPr>
            <w:tcW w:w="1110" w:type="dxa"/>
            <w:noWrap/>
          </w:tcPr>
          <w:p w14:paraId="4AD6BAFF" w14:textId="09DCBFF3" w:rsidR="00F43CE8" w:rsidRPr="00F65579" w:rsidRDefault="00F43CE8" w:rsidP="00F43CE8">
            <w:pPr>
              <w:pStyle w:val="Tabletextrightbold"/>
            </w:pPr>
            <w:r w:rsidRPr="00F65579">
              <w:t>14.9</w:t>
            </w:r>
          </w:p>
        </w:tc>
      </w:tr>
      <w:tr w:rsidR="00F43CE8" w:rsidRPr="00F65579" w14:paraId="0BAA66E2" w14:textId="77777777" w:rsidTr="009D6F85">
        <w:trPr>
          <w:trHeight w:val="255"/>
        </w:trPr>
        <w:tc>
          <w:tcPr>
            <w:tcW w:w="4608" w:type="dxa"/>
          </w:tcPr>
          <w:p w14:paraId="1ECB2CF4" w14:textId="465D5DA9" w:rsidR="00F43CE8" w:rsidRPr="00F65579" w:rsidRDefault="00F43CE8" w:rsidP="00F43CE8">
            <w:pPr>
              <w:pStyle w:val="Tabletextbold"/>
            </w:pPr>
            <w:r w:rsidRPr="00F65579">
              <w:t>Net result</w:t>
            </w:r>
          </w:p>
        </w:tc>
        <w:tc>
          <w:tcPr>
            <w:tcW w:w="1110" w:type="dxa"/>
          </w:tcPr>
          <w:p w14:paraId="73885BC3" w14:textId="74BC834C" w:rsidR="00F43CE8" w:rsidRPr="00F65579" w:rsidRDefault="00F43CE8" w:rsidP="00F43CE8">
            <w:pPr>
              <w:pStyle w:val="Tabletextrightbold"/>
            </w:pPr>
            <w:r w:rsidRPr="00F65579">
              <w:t>(12.1)</w:t>
            </w:r>
          </w:p>
        </w:tc>
        <w:tc>
          <w:tcPr>
            <w:tcW w:w="1110" w:type="dxa"/>
            <w:noWrap/>
          </w:tcPr>
          <w:p w14:paraId="513540D9" w14:textId="7F05F962" w:rsidR="00F43CE8" w:rsidRPr="00F65579" w:rsidRDefault="00F43CE8" w:rsidP="00F43CE8">
            <w:pPr>
              <w:pStyle w:val="Tabletextrightbold"/>
            </w:pPr>
            <w:r w:rsidRPr="00F65579">
              <w:t>11.3</w:t>
            </w:r>
          </w:p>
        </w:tc>
        <w:tc>
          <w:tcPr>
            <w:tcW w:w="1110" w:type="dxa"/>
            <w:noWrap/>
          </w:tcPr>
          <w:p w14:paraId="0305AC2A" w14:textId="233D31B2" w:rsidR="00F43CE8" w:rsidRPr="00F65579" w:rsidRDefault="00F43CE8" w:rsidP="00F43CE8">
            <w:pPr>
              <w:pStyle w:val="Tabletextrightbold"/>
            </w:pPr>
            <w:r w:rsidRPr="00F65579">
              <w:t>23.4</w:t>
            </w:r>
          </w:p>
        </w:tc>
      </w:tr>
      <w:tr w:rsidR="00F43CE8" w:rsidRPr="00F65579" w14:paraId="4426241C" w14:textId="77777777" w:rsidTr="009D6F85">
        <w:trPr>
          <w:trHeight w:val="270"/>
        </w:trPr>
        <w:tc>
          <w:tcPr>
            <w:tcW w:w="4608" w:type="dxa"/>
          </w:tcPr>
          <w:p w14:paraId="2339923F" w14:textId="77777777" w:rsidR="00F43CE8" w:rsidRPr="00F65579" w:rsidRDefault="00F43CE8" w:rsidP="00F43CE8">
            <w:pPr>
              <w:pStyle w:val="Tabletext"/>
            </w:pPr>
          </w:p>
        </w:tc>
        <w:tc>
          <w:tcPr>
            <w:tcW w:w="1110" w:type="dxa"/>
          </w:tcPr>
          <w:p w14:paraId="72AC3073" w14:textId="77777777" w:rsidR="00F43CE8" w:rsidRPr="00F65579" w:rsidRDefault="00F43CE8" w:rsidP="00F43CE8">
            <w:pPr>
              <w:pStyle w:val="Tabletextright"/>
            </w:pPr>
          </w:p>
        </w:tc>
        <w:tc>
          <w:tcPr>
            <w:tcW w:w="1110" w:type="dxa"/>
            <w:noWrap/>
          </w:tcPr>
          <w:p w14:paraId="52CB97DC" w14:textId="77777777" w:rsidR="00F43CE8" w:rsidRPr="00F65579" w:rsidRDefault="00F43CE8" w:rsidP="00F43CE8">
            <w:pPr>
              <w:pStyle w:val="Tabletextright"/>
            </w:pPr>
          </w:p>
        </w:tc>
        <w:tc>
          <w:tcPr>
            <w:tcW w:w="1110" w:type="dxa"/>
            <w:noWrap/>
          </w:tcPr>
          <w:p w14:paraId="678DC0B1" w14:textId="77777777" w:rsidR="00F43CE8" w:rsidRPr="00F65579" w:rsidRDefault="00F43CE8" w:rsidP="00F43CE8">
            <w:pPr>
              <w:pStyle w:val="Tabletextright"/>
            </w:pPr>
          </w:p>
        </w:tc>
      </w:tr>
      <w:tr w:rsidR="00F43CE8" w:rsidRPr="00F65579" w14:paraId="6DE60BD6" w14:textId="77777777" w:rsidTr="009D6F85">
        <w:trPr>
          <w:trHeight w:val="270"/>
        </w:trPr>
        <w:tc>
          <w:tcPr>
            <w:tcW w:w="4608" w:type="dxa"/>
          </w:tcPr>
          <w:p w14:paraId="06442FE6" w14:textId="25052EFD" w:rsidR="00F43CE8" w:rsidRPr="00F65579" w:rsidRDefault="00F43CE8" w:rsidP="00F43CE8">
            <w:pPr>
              <w:pStyle w:val="Tabletextbold"/>
            </w:pPr>
            <w:r w:rsidRPr="00F65579">
              <w:t xml:space="preserve">Other economic flows – other comprehensive income </w:t>
            </w:r>
          </w:p>
        </w:tc>
        <w:tc>
          <w:tcPr>
            <w:tcW w:w="1110" w:type="dxa"/>
          </w:tcPr>
          <w:p w14:paraId="00EE4959" w14:textId="387D0FFD" w:rsidR="00F43CE8" w:rsidRPr="00F65579" w:rsidRDefault="00F43CE8" w:rsidP="00F43CE8">
            <w:pPr>
              <w:pStyle w:val="Tabletextrightbold"/>
            </w:pPr>
            <w:r w:rsidRPr="00F65579">
              <w:t>–</w:t>
            </w:r>
          </w:p>
        </w:tc>
        <w:tc>
          <w:tcPr>
            <w:tcW w:w="1110" w:type="dxa"/>
            <w:noWrap/>
          </w:tcPr>
          <w:p w14:paraId="5080970D" w14:textId="04AC5843" w:rsidR="00F43CE8" w:rsidRPr="00F65579" w:rsidRDefault="00F43CE8" w:rsidP="00F43CE8">
            <w:pPr>
              <w:pStyle w:val="Tabletextrightbold"/>
            </w:pPr>
            <w:r w:rsidRPr="00F65579">
              <w:t>(2.9)</w:t>
            </w:r>
          </w:p>
        </w:tc>
        <w:tc>
          <w:tcPr>
            <w:tcW w:w="1110" w:type="dxa"/>
            <w:noWrap/>
          </w:tcPr>
          <w:p w14:paraId="702F9EA5" w14:textId="62C2AA20" w:rsidR="00F43CE8" w:rsidRPr="00F65579" w:rsidRDefault="00F43CE8" w:rsidP="00F43CE8">
            <w:pPr>
              <w:pStyle w:val="Tabletextrightbold"/>
            </w:pPr>
            <w:r w:rsidRPr="00F65579">
              <w:t>(2.9)</w:t>
            </w:r>
          </w:p>
        </w:tc>
      </w:tr>
      <w:tr w:rsidR="00F43CE8" w:rsidRPr="00F65579" w14:paraId="383A1F8F" w14:textId="77777777" w:rsidTr="009D6F85">
        <w:trPr>
          <w:trHeight w:val="270"/>
        </w:trPr>
        <w:tc>
          <w:tcPr>
            <w:tcW w:w="4608" w:type="dxa"/>
          </w:tcPr>
          <w:p w14:paraId="2D610029" w14:textId="29F71408" w:rsidR="00F43CE8" w:rsidRPr="00F65579" w:rsidRDefault="00F43CE8" w:rsidP="00F43CE8">
            <w:pPr>
              <w:pStyle w:val="Tabletextbold"/>
            </w:pPr>
            <w:r w:rsidRPr="00F65579">
              <w:t>Comprehensive result</w:t>
            </w:r>
          </w:p>
        </w:tc>
        <w:tc>
          <w:tcPr>
            <w:tcW w:w="1110" w:type="dxa"/>
          </w:tcPr>
          <w:p w14:paraId="7D5002A0" w14:textId="7DA82E56" w:rsidR="00F43CE8" w:rsidRPr="00F65579" w:rsidRDefault="00F43CE8" w:rsidP="00F43CE8">
            <w:pPr>
              <w:pStyle w:val="Tabletextrightbold"/>
            </w:pPr>
            <w:r w:rsidRPr="00F65579">
              <w:t>(12.1)</w:t>
            </w:r>
          </w:p>
        </w:tc>
        <w:tc>
          <w:tcPr>
            <w:tcW w:w="1110" w:type="dxa"/>
            <w:noWrap/>
          </w:tcPr>
          <w:p w14:paraId="0181BD3F" w14:textId="38068DAE" w:rsidR="00F43CE8" w:rsidRPr="00F65579" w:rsidRDefault="00F43CE8" w:rsidP="00F43CE8">
            <w:pPr>
              <w:pStyle w:val="Tabletextrightbold"/>
            </w:pPr>
            <w:r w:rsidRPr="00F65579">
              <w:t>8.4</w:t>
            </w:r>
          </w:p>
        </w:tc>
        <w:tc>
          <w:tcPr>
            <w:tcW w:w="1110" w:type="dxa"/>
            <w:noWrap/>
          </w:tcPr>
          <w:p w14:paraId="6945DCF2" w14:textId="6E76308A" w:rsidR="00F43CE8" w:rsidRPr="00F65579" w:rsidRDefault="00F43CE8" w:rsidP="00F43CE8">
            <w:pPr>
              <w:pStyle w:val="Tabletextrightbold"/>
            </w:pPr>
            <w:r w:rsidRPr="00F65579">
              <w:t>20.5</w:t>
            </w:r>
          </w:p>
        </w:tc>
      </w:tr>
    </w:tbl>
    <w:p w14:paraId="28D9889E" w14:textId="6A7EDCE3" w:rsidR="009D6F85" w:rsidRPr="00F65579" w:rsidRDefault="009D6F85" w:rsidP="009D6F85">
      <w:pPr>
        <w:pStyle w:val="Notes"/>
      </w:pPr>
      <w:r w:rsidRPr="00F65579">
        <w:t>Note</w:t>
      </w:r>
      <w:r w:rsidR="00F43CE8" w:rsidRPr="00F65579">
        <w:t>s</w:t>
      </w:r>
      <w:r w:rsidRPr="00F65579">
        <w:t>:</w:t>
      </w:r>
    </w:p>
    <w:p w14:paraId="69292A72" w14:textId="58E2FE2F" w:rsidR="00F43CE8" w:rsidRPr="00F65579" w:rsidRDefault="00F43CE8" w:rsidP="00F43CE8">
      <w:pPr>
        <w:pStyle w:val="Notes"/>
        <w:ind w:right="1775"/>
      </w:pPr>
      <w:r w:rsidRPr="00F65579">
        <w:t>(a) Variances mainly due to the machinery of government transfer of Invest Victoria from the former DEDJTR in January 2019.</w:t>
      </w:r>
    </w:p>
    <w:p w14:paraId="3C5ADCCE" w14:textId="4B65121D" w:rsidR="009D6F85" w:rsidRPr="00F65579" w:rsidRDefault="00F43CE8" w:rsidP="00F43CE8">
      <w:pPr>
        <w:pStyle w:val="Notes"/>
        <w:ind w:right="1775"/>
      </w:pPr>
      <w:r w:rsidRPr="00F65579">
        <w:t>(b) Variance is driven by a number of factors including the transfer of Invest Victoria, SRO expenditure on the Municipal Properties Valuation Services from the Valuer-General Victoria and other initiatives.</w:t>
      </w:r>
    </w:p>
    <w:p w14:paraId="04D5A8A6" w14:textId="77777777" w:rsidR="009D6F85" w:rsidRPr="00F65579" w:rsidRDefault="009D6F85" w:rsidP="009D6F85">
      <w:pPr>
        <w:spacing w:before="0" w:after="0"/>
      </w:pPr>
      <w:r w:rsidRPr="00F65579">
        <w:br w:type="page"/>
      </w:r>
    </w:p>
    <w:p w14:paraId="13B3ABAB" w14:textId="77777777" w:rsidR="009D6F85" w:rsidRPr="00F65579" w:rsidRDefault="009D6F85" w:rsidP="009D6F85">
      <w:pPr>
        <w:pStyle w:val="Heading20"/>
      </w:pPr>
      <w:r w:rsidRPr="00F65579">
        <w:lastRenderedPageBreak/>
        <w:t>Budget portfolio outcomes</w:t>
      </w:r>
    </w:p>
    <w:p w14:paraId="6ECD7DE9" w14:textId="77777777" w:rsidR="009D6F85" w:rsidRPr="00F65579" w:rsidRDefault="009D6F85" w:rsidP="009D6F85">
      <w:pPr>
        <w:pStyle w:val="Heading30"/>
      </w:pPr>
      <w:r w:rsidRPr="00F65579">
        <w:t>Balance sheet as at 30</w:t>
      </w:r>
      <w:r w:rsidRPr="00F65579">
        <w:rPr>
          <w:rFonts w:ascii="Calibri" w:hAnsi="Calibri" w:cs="Calibri"/>
        </w:rPr>
        <w:t> </w:t>
      </w:r>
      <w:r w:rsidRPr="00F65579">
        <w:t>June</w:t>
      </w:r>
      <w:r w:rsidRPr="00F65579">
        <w:rPr>
          <w:rFonts w:ascii="Calibri" w:hAnsi="Calibri" w:cs="Calibri"/>
        </w:rPr>
        <w:t> </w:t>
      </w:r>
      <w:r w:rsidRPr="00F65579">
        <w:t>2019</w:t>
      </w:r>
    </w:p>
    <w:tbl>
      <w:tblPr>
        <w:tblW w:w="7710" w:type="dxa"/>
        <w:tblLayout w:type="fixed"/>
        <w:tblLook w:val="0000" w:firstRow="0" w:lastRow="0" w:firstColumn="0" w:lastColumn="0" w:noHBand="0" w:noVBand="0"/>
      </w:tblPr>
      <w:tblGrid>
        <w:gridCol w:w="4244"/>
        <w:gridCol w:w="1155"/>
        <w:gridCol w:w="1155"/>
        <w:gridCol w:w="1156"/>
      </w:tblGrid>
      <w:tr w:rsidR="00764165" w:rsidRPr="00F65579" w14:paraId="46532FB9" w14:textId="77777777" w:rsidTr="005A30E4">
        <w:trPr>
          <w:trHeight w:val="255"/>
        </w:trPr>
        <w:tc>
          <w:tcPr>
            <w:tcW w:w="4244" w:type="dxa"/>
            <w:shd w:val="clear" w:color="auto" w:fill="auto"/>
            <w:noWrap/>
            <w:vAlign w:val="bottom"/>
          </w:tcPr>
          <w:p w14:paraId="5C6435B9" w14:textId="77777777" w:rsidR="00764165" w:rsidRPr="00F65579" w:rsidRDefault="00764165" w:rsidP="00764165">
            <w:pPr>
              <w:pStyle w:val="Tabletextheadingleft"/>
            </w:pPr>
            <w:r w:rsidRPr="00F65579">
              <w:t>Controlled</w:t>
            </w:r>
          </w:p>
        </w:tc>
        <w:tc>
          <w:tcPr>
            <w:tcW w:w="1155" w:type="dxa"/>
          </w:tcPr>
          <w:p w14:paraId="0B6DF192" w14:textId="034621F3" w:rsidR="00764165" w:rsidRPr="00F65579" w:rsidRDefault="00764165" w:rsidP="00764165">
            <w:pPr>
              <w:pStyle w:val="Tabletextheadingright"/>
            </w:pPr>
            <w:r w:rsidRPr="00F65579">
              <w:t>2018–19</w:t>
            </w:r>
            <w:r w:rsidRPr="00F65579">
              <w:br/>
              <w:t>budget</w:t>
            </w:r>
          </w:p>
        </w:tc>
        <w:tc>
          <w:tcPr>
            <w:tcW w:w="1155" w:type="dxa"/>
            <w:shd w:val="clear" w:color="auto" w:fill="auto"/>
            <w:noWrap/>
          </w:tcPr>
          <w:p w14:paraId="13D92F14" w14:textId="3B7D49A7" w:rsidR="00764165" w:rsidRPr="00F65579" w:rsidRDefault="00764165" w:rsidP="00764165">
            <w:pPr>
              <w:pStyle w:val="Tabletextheadingright"/>
            </w:pPr>
            <w:r w:rsidRPr="00F65579">
              <w:t>2018–19</w:t>
            </w:r>
            <w:r w:rsidRPr="00F65579">
              <w:br/>
              <w:t>actual</w:t>
            </w:r>
          </w:p>
        </w:tc>
        <w:tc>
          <w:tcPr>
            <w:tcW w:w="1156" w:type="dxa"/>
            <w:shd w:val="clear" w:color="auto" w:fill="auto"/>
            <w:noWrap/>
            <w:vAlign w:val="bottom"/>
          </w:tcPr>
          <w:p w14:paraId="0DEFDF38" w14:textId="77777777" w:rsidR="00764165" w:rsidRPr="00F65579" w:rsidRDefault="00764165" w:rsidP="00764165">
            <w:pPr>
              <w:pStyle w:val="Tabletextheadingright"/>
            </w:pPr>
            <w:r w:rsidRPr="00F65579">
              <w:t>Variation</w:t>
            </w:r>
          </w:p>
        </w:tc>
      </w:tr>
      <w:tr w:rsidR="009D6F85" w:rsidRPr="00F65579" w14:paraId="7654D37B" w14:textId="77777777" w:rsidTr="009D6F85">
        <w:trPr>
          <w:trHeight w:val="270"/>
        </w:trPr>
        <w:tc>
          <w:tcPr>
            <w:tcW w:w="4244" w:type="dxa"/>
            <w:shd w:val="clear" w:color="auto" w:fill="auto"/>
            <w:noWrap/>
          </w:tcPr>
          <w:p w14:paraId="005AB7E2" w14:textId="77777777" w:rsidR="009D6F85" w:rsidRPr="00F65579" w:rsidRDefault="009D6F85" w:rsidP="009D6F85">
            <w:pPr>
              <w:pStyle w:val="Tabletext"/>
            </w:pPr>
          </w:p>
        </w:tc>
        <w:tc>
          <w:tcPr>
            <w:tcW w:w="1155" w:type="dxa"/>
          </w:tcPr>
          <w:p w14:paraId="334D0D41" w14:textId="77777777" w:rsidR="009D6F85" w:rsidRPr="00F65579" w:rsidRDefault="009D6F85" w:rsidP="009D6F85">
            <w:pPr>
              <w:pStyle w:val="Tabletextheadingright"/>
            </w:pPr>
            <w:r w:rsidRPr="00F65579">
              <w:t>$m</w:t>
            </w:r>
          </w:p>
        </w:tc>
        <w:tc>
          <w:tcPr>
            <w:tcW w:w="1155" w:type="dxa"/>
            <w:shd w:val="clear" w:color="auto" w:fill="auto"/>
            <w:noWrap/>
          </w:tcPr>
          <w:p w14:paraId="2E023A47" w14:textId="77777777" w:rsidR="009D6F85" w:rsidRPr="00F65579" w:rsidRDefault="009D6F85" w:rsidP="009D6F85">
            <w:pPr>
              <w:pStyle w:val="Tabletextheadingright"/>
            </w:pPr>
            <w:r w:rsidRPr="00F65579">
              <w:t>$m</w:t>
            </w:r>
          </w:p>
        </w:tc>
        <w:tc>
          <w:tcPr>
            <w:tcW w:w="1156" w:type="dxa"/>
            <w:shd w:val="clear" w:color="auto" w:fill="auto"/>
            <w:noWrap/>
          </w:tcPr>
          <w:p w14:paraId="2682787B" w14:textId="77777777" w:rsidR="009D6F85" w:rsidRPr="00F65579" w:rsidRDefault="009D6F85" w:rsidP="009D6F85">
            <w:pPr>
              <w:pStyle w:val="Tabletextheadingright"/>
            </w:pPr>
            <w:r w:rsidRPr="00F65579">
              <w:t>$m</w:t>
            </w:r>
          </w:p>
        </w:tc>
      </w:tr>
      <w:tr w:rsidR="0099687E" w:rsidRPr="00F65579" w14:paraId="2A64BF57" w14:textId="77777777" w:rsidTr="005A30E4">
        <w:trPr>
          <w:trHeight w:val="255"/>
        </w:trPr>
        <w:tc>
          <w:tcPr>
            <w:tcW w:w="4244" w:type="dxa"/>
            <w:shd w:val="clear" w:color="auto" w:fill="auto"/>
            <w:noWrap/>
          </w:tcPr>
          <w:p w14:paraId="2F421CDB" w14:textId="5DCBE5D3" w:rsidR="0099687E" w:rsidRPr="00F65579" w:rsidRDefault="0099687E" w:rsidP="00764165">
            <w:pPr>
              <w:pStyle w:val="Tabletextbold"/>
            </w:pPr>
            <w:r w:rsidRPr="00F65579">
              <w:t>Financial assets</w:t>
            </w:r>
          </w:p>
        </w:tc>
        <w:tc>
          <w:tcPr>
            <w:tcW w:w="1155" w:type="dxa"/>
            <w:shd w:val="clear" w:color="auto" w:fill="E0E0E0"/>
          </w:tcPr>
          <w:p w14:paraId="1659CB1D" w14:textId="77777777" w:rsidR="0099687E" w:rsidRPr="00F65579" w:rsidRDefault="0099687E" w:rsidP="0099687E">
            <w:pPr>
              <w:pStyle w:val="Tabletextright"/>
            </w:pPr>
          </w:p>
        </w:tc>
        <w:tc>
          <w:tcPr>
            <w:tcW w:w="1155" w:type="dxa"/>
            <w:shd w:val="clear" w:color="auto" w:fill="FFFFFF" w:themeFill="background1"/>
            <w:noWrap/>
          </w:tcPr>
          <w:p w14:paraId="0DD1CAF0" w14:textId="77777777" w:rsidR="0099687E" w:rsidRPr="00F65579" w:rsidRDefault="0099687E" w:rsidP="0099687E">
            <w:pPr>
              <w:pStyle w:val="Tabletextright"/>
            </w:pPr>
          </w:p>
        </w:tc>
        <w:tc>
          <w:tcPr>
            <w:tcW w:w="1156" w:type="dxa"/>
            <w:shd w:val="clear" w:color="auto" w:fill="E0E0E0"/>
            <w:noWrap/>
          </w:tcPr>
          <w:p w14:paraId="446323E4" w14:textId="77777777" w:rsidR="0099687E" w:rsidRPr="00F65579" w:rsidRDefault="0099687E" w:rsidP="0099687E">
            <w:pPr>
              <w:pStyle w:val="Tabletextright"/>
            </w:pPr>
          </w:p>
        </w:tc>
      </w:tr>
      <w:tr w:rsidR="0099687E" w:rsidRPr="00F65579" w14:paraId="47CBC861" w14:textId="77777777" w:rsidTr="005A30E4">
        <w:trPr>
          <w:trHeight w:val="285"/>
        </w:trPr>
        <w:tc>
          <w:tcPr>
            <w:tcW w:w="4244" w:type="dxa"/>
            <w:shd w:val="clear" w:color="auto" w:fill="auto"/>
            <w:noWrap/>
          </w:tcPr>
          <w:p w14:paraId="760D3A74" w14:textId="1F473588" w:rsidR="0099687E" w:rsidRPr="00F65579" w:rsidRDefault="0099687E" w:rsidP="0099687E">
            <w:pPr>
              <w:pStyle w:val="Tabletext"/>
            </w:pPr>
            <w:r w:rsidRPr="00F65579">
              <w:rPr>
                <w:rFonts w:ascii="VIC" w:hAnsi="VIC" w:cs="Arial"/>
                <w:szCs w:val="15"/>
              </w:rPr>
              <w:t xml:space="preserve">Cash and deposits </w:t>
            </w:r>
            <w:r w:rsidRPr="00F65579">
              <w:rPr>
                <w:rFonts w:ascii="VIC" w:hAnsi="VIC" w:cs="Arial"/>
                <w:szCs w:val="15"/>
                <w:vertAlign w:val="superscript"/>
              </w:rPr>
              <w:t>(a)</w:t>
            </w:r>
          </w:p>
        </w:tc>
        <w:tc>
          <w:tcPr>
            <w:tcW w:w="1155" w:type="dxa"/>
            <w:shd w:val="clear" w:color="auto" w:fill="E0E0E0"/>
          </w:tcPr>
          <w:p w14:paraId="748869C6" w14:textId="09DD5549" w:rsidR="0099687E" w:rsidRPr="00F65579" w:rsidRDefault="0099687E" w:rsidP="0099687E">
            <w:pPr>
              <w:pStyle w:val="Tabletextright"/>
              <w:rPr>
                <w:rFonts w:cs="Arial"/>
              </w:rPr>
            </w:pPr>
            <w:r w:rsidRPr="00F65579">
              <w:rPr>
                <w:rFonts w:ascii="VIC" w:hAnsi="VIC" w:cs="Calibri"/>
                <w:szCs w:val="15"/>
              </w:rPr>
              <w:t>111.1</w:t>
            </w:r>
          </w:p>
        </w:tc>
        <w:tc>
          <w:tcPr>
            <w:tcW w:w="1155" w:type="dxa"/>
            <w:shd w:val="clear" w:color="auto" w:fill="FFFFFF" w:themeFill="background1"/>
            <w:noWrap/>
          </w:tcPr>
          <w:p w14:paraId="304ED807" w14:textId="0B1D91D0" w:rsidR="0099687E" w:rsidRPr="00F65579" w:rsidRDefault="0099687E" w:rsidP="0099687E">
            <w:pPr>
              <w:pStyle w:val="Tabletextright"/>
              <w:rPr>
                <w:rFonts w:cs="Arial"/>
              </w:rPr>
            </w:pPr>
            <w:r w:rsidRPr="00F65579">
              <w:rPr>
                <w:rFonts w:ascii="VIC" w:hAnsi="VIC" w:cs="Calibri"/>
                <w:szCs w:val="15"/>
              </w:rPr>
              <w:t>78.9</w:t>
            </w:r>
          </w:p>
        </w:tc>
        <w:tc>
          <w:tcPr>
            <w:tcW w:w="1156" w:type="dxa"/>
            <w:shd w:val="clear" w:color="auto" w:fill="E0E0E0"/>
            <w:noWrap/>
          </w:tcPr>
          <w:p w14:paraId="5BC24B33" w14:textId="086F8633" w:rsidR="0099687E" w:rsidRPr="00F65579" w:rsidRDefault="0099687E" w:rsidP="0099687E">
            <w:pPr>
              <w:pStyle w:val="Tabletextright"/>
            </w:pPr>
            <w:r w:rsidRPr="00F65579">
              <w:rPr>
                <w:rFonts w:ascii="VIC" w:hAnsi="VIC" w:cs="Calibri"/>
                <w:szCs w:val="15"/>
              </w:rPr>
              <w:t>(32.2)</w:t>
            </w:r>
          </w:p>
        </w:tc>
      </w:tr>
      <w:tr w:rsidR="0099687E" w:rsidRPr="00F65579" w14:paraId="1AA7B847" w14:textId="77777777" w:rsidTr="005A30E4">
        <w:trPr>
          <w:trHeight w:val="255"/>
        </w:trPr>
        <w:tc>
          <w:tcPr>
            <w:tcW w:w="4244" w:type="dxa"/>
            <w:shd w:val="clear" w:color="auto" w:fill="auto"/>
            <w:noWrap/>
          </w:tcPr>
          <w:p w14:paraId="6FD31DCF" w14:textId="63CE9F40" w:rsidR="0099687E" w:rsidRPr="00F65579" w:rsidRDefault="0099687E" w:rsidP="0099687E">
            <w:pPr>
              <w:pStyle w:val="Tabletext"/>
            </w:pPr>
            <w:r w:rsidRPr="00F65579">
              <w:rPr>
                <w:rFonts w:ascii="VIC" w:hAnsi="VIC" w:cs="Arial"/>
                <w:szCs w:val="15"/>
              </w:rPr>
              <w:t xml:space="preserve">Receivables </w:t>
            </w:r>
            <w:r w:rsidRPr="00F65579">
              <w:rPr>
                <w:rFonts w:ascii="VIC" w:hAnsi="VIC" w:cs="Arial"/>
                <w:szCs w:val="15"/>
                <w:vertAlign w:val="superscript"/>
              </w:rPr>
              <w:t>(b)</w:t>
            </w:r>
          </w:p>
        </w:tc>
        <w:tc>
          <w:tcPr>
            <w:tcW w:w="1155" w:type="dxa"/>
            <w:shd w:val="clear" w:color="auto" w:fill="E0E0E0"/>
          </w:tcPr>
          <w:p w14:paraId="112B6F9C" w14:textId="08C057FC" w:rsidR="0099687E" w:rsidRPr="00F65579" w:rsidRDefault="0099687E" w:rsidP="0099687E">
            <w:pPr>
              <w:pStyle w:val="Tabletextright"/>
              <w:rPr>
                <w:rFonts w:cs="Arial"/>
              </w:rPr>
            </w:pPr>
            <w:r w:rsidRPr="00F65579">
              <w:rPr>
                <w:rFonts w:ascii="VIC" w:hAnsi="VIC" w:cs="Calibri"/>
                <w:szCs w:val="15"/>
              </w:rPr>
              <w:t>297.3</w:t>
            </w:r>
          </w:p>
        </w:tc>
        <w:tc>
          <w:tcPr>
            <w:tcW w:w="1155" w:type="dxa"/>
            <w:shd w:val="clear" w:color="auto" w:fill="FFFFFF" w:themeFill="background1"/>
            <w:noWrap/>
          </w:tcPr>
          <w:p w14:paraId="4A656C3E" w14:textId="55FC0A14" w:rsidR="0099687E" w:rsidRPr="00F65579" w:rsidRDefault="0099687E" w:rsidP="0099687E">
            <w:pPr>
              <w:pStyle w:val="Tabletextright"/>
              <w:rPr>
                <w:rFonts w:cs="Arial"/>
              </w:rPr>
            </w:pPr>
            <w:r w:rsidRPr="00F65579">
              <w:rPr>
                <w:rFonts w:ascii="VIC" w:hAnsi="VIC" w:cs="Calibri"/>
                <w:szCs w:val="15"/>
              </w:rPr>
              <w:t>342.6</w:t>
            </w:r>
          </w:p>
        </w:tc>
        <w:tc>
          <w:tcPr>
            <w:tcW w:w="1156" w:type="dxa"/>
            <w:shd w:val="clear" w:color="auto" w:fill="E0E0E0"/>
            <w:noWrap/>
          </w:tcPr>
          <w:p w14:paraId="2FF665AF" w14:textId="411B8F8F" w:rsidR="0099687E" w:rsidRPr="00F65579" w:rsidRDefault="0099687E" w:rsidP="0099687E">
            <w:pPr>
              <w:pStyle w:val="Tabletextright"/>
            </w:pPr>
            <w:r w:rsidRPr="00F65579">
              <w:rPr>
                <w:rFonts w:ascii="VIC" w:hAnsi="VIC" w:cs="Calibri"/>
                <w:szCs w:val="15"/>
              </w:rPr>
              <w:t>45.3</w:t>
            </w:r>
          </w:p>
        </w:tc>
      </w:tr>
      <w:tr w:rsidR="0099687E" w:rsidRPr="00F65579" w14:paraId="58460C09" w14:textId="77777777" w:rsidTr="005A30E4">
        <w:trPr>
          <w:trHeight w:val="255"/>
        </w:trPr>
        <w:tc>
          <w:tcPr>
            <w:tcW w:w="4244" w:type="dxa"/>
            <w:shd w:val="clear" w:color="auto" w:fill="auto"/>
            <w:noWrap/>
          </w:tcPr>
          <w:p w14:paraId="2F553D22" w14:textId="3787103A" w:rsidR="0099687E" w:rsidRPr="00F65579" w:rsidRDefault="0099687E" w:rsidP="0099687E">
            <w:pPr>
              <w:pStyle w:val="Tabletext"/>
              <w:rPr>
                <w:rFonts w:cs="Calibri"/>
              </w:rPr>
            </w:pPr>
            <w:r w:rsidRPr="00F65579">
              <w:rPr>
                <w:rFonts w:ascii="VIC" w:hAnsi="VIC" w:cs="Arial"/>
                <w:szCs w:val="15"/>
              </w:rPr>
              <w:t xml:space="preserve">Other financial assets </w:t>
            </w:r>
          </w:p>
        </w:tc>
        <w:tc>
          <w:tcPr>
            <w:tcW w:w="1155" w:type="dxa"/>
            <w:shd w:val="clear" w:color="auto" w:fill="E0E0E0"/>
          </w:tcPr>
          <w:p w14:paraId="741703CF" w14:textId="5386427B" w:rsidR="0099687E" w:rsidRPr="00F65579" w:rsidRDefault="0099687E" w:rsidP="0099687E">
            <w:pPr>
              <w:pStyle w:val="Tabletextright"/>
              <w:rPr>
                <w:rFonts w:cs="Arial"/>
              </w:rPr>
            </w:pPr>
            <w:r w:rsidRPr="00F65579">
              <w:rPr>
                <w:rFonts w:ascii="VIC" w:hAnsi="VIC" w:cs="Calibri"/>
                <w:szCs w:val="15"/>
              </w:rPr>
              <w:t>15.0</w:t>
            </w:r>
          </w:p>
        </w:tc>
        <w:tc>
          <w:tcPr>
            <w:tcW w:w="1155" w:type="dxa"/>
            <w:shd w:val="clear" w:color="auto" w:fill="FFFFFF" w:themeFill="background1"/>
            <w:noWrap/>
          </w:tcPr>
          <w:p w14:paraId="31FA20D3" w14:textId="60B1587A" w:rsidR="0099687E" w:rsidRPr="00F65579" w:rsidRDefault="0099687E" w:rsidP="0099687E">
            <w:pPr>
              <w:pStyle w:val="Tabletextright"/>
              <w:rPr>
                <w:rFonts w:cs="Arial"/>
              </w:rPr>
            </w:pPr>
            <w:r w:rsidRPr="00F65579">
              <w:rPr>
                <w:rFonts w:ascii="VIC" w:hAnsi="VIC" w:cs="Calibri"/>
                <w:szCs w:val="15"/>
              </w:rPr>
              <w:t>16.4</w:t>
            </w:r>
          </w:p>
        </w:tc>
        <w:tc>
          <w:tcPr>
            <w:tcW w:w="1156" w:type="dxa"/>
            <w:shd w:val="clear" w:color="auto" w:fill="E0E0E0"/>
            <w:noWrap/>
          </w:tcPr>
          <w:p w14:paraId="63CA059C" w14:textId="0E9C1A76" w:rsidR="0099687E" w:rsidRPr="00F65579" w:rsidRDefault="0099687E" w:rsidP="0099687E">
            <w:pPr>
              <w:pStyle w:val="Tabletextright"/>
            </w:pPr>
            <w:r w:rsidRPr="00F65579">
              <w:rPr>
                <w:rFonts w:ascii="VIC" w:hAnsi="VIC" w:cs="Calibri"/>
                <w:szCs w:val="15"/>
              </w:rPr>
              <w:t>1.4</w:t>
            </w:r>
          </w:p>
        </w:tc>
      </w:tr>
      <w:tr w:rsidR="0099687E" w:rsidRPr="00F65579" w14:paraId="177EA5A2" w14:textId="77777777" w:rsidTr="005A30E4">
        <w:trPr>
          <w:trHeight w:val="255"/>
        </w:trPr>
        <w:tc>
          <w:tcPr>
            <w:tcW w:w="4244" w:type="dxa"/>
            <w:shd w:val="clear" w:color="auto" w:fill="auto"/>
            <w:noWrap/>
          </w:tcPr>
          <w:p w14:paraId="1248915C" w14:textId="186603A1" w:rsidR="0099687E" w:rsidRPr="00F65579" w:rsidRDefault="0099687E" w:rsidP="00764165">
            <w:pPr>
              <w:pStyle w:val="Tabletextbold"/>
            </w:pPr>
            <w:r w:rsidRPr="00F65579">
              <w:t>Total financial assets</w:t>
            </w:r>
          </w:p>
        </w:tc>
        <w:tc>
          <w:tcPr>
            <w:tcW w:w="1155" w:type="dxa"/>
            <w:shd w:val="clear" w:color="auto" w:fill="E0E0E0"/>
          </w:tcPr>
          <w:p w14:paraId="04FD32F8" w14:textId="1CA60737" w:rsidR="0099687E" w:rsidRPr="00F65579" w:rsidRDefault="0099687E" w:rsidP="00764165">
            <w:pPr>
              <w:pStyle w:val="Tabletextrightbold"/>
            </w:pPr>
            <w:r w:rsidRPr="00F65579">
              <w:t>423.4</w:t>
            </w:r>
          </w:p>
        </w:tc>
        <w:tc>
          <w:tcPr>
            <w:tcW w:w="1155" w:type="dxa"/>
            <w:shd w:val="clear" w:color="auto" w:fill="FFFFFF" w:themeFill="background1"/>
            <w:noWrap/>
          </w:tcPr>
          <w:p w14:paraId="0098FE95" w14:textId="286F86A6" w:rsidR="0099687E" w:rsidRPr="00F65579" w:rsidRDefault="0099687E" w:rsidP="00764165">
            <w:pPr>
              <w:pStyle w:val="Tabletextrightbold"/>
            </w:pPr>
            <w:r w:rsidRPr="00F65579">
              <w:t>437.9</w:t>
            </w:r>
          </w:p>
        </w:tc>
        <w:tc>
          <w:tcPr>
            <w:tcW w:w="1156" w:type="dxa"/>
            <w:shd w:val="clear" w:color="auto" w:fill="E0E0E0"/>
            <w:noWrap/>
          </w:tcPr>
          <w:p w14:paraId="086B4D3C" w14:textId="598D5496" w:rsidR="0099687E" w:rsidRPr="00F65579" w:rsidRDefault="0099687E" w:rsidP="00764165">
            <w:pPr>
              <w:pStyle w:val="Tabletextrightbold"/>
            </w:pPr>
            <w:r w:rsidRPr="00F65579">
              <w:t>14.5</w:t>
            </w:r>
          </w:p>
        </w:tc>
      </w:tr>
      <w:tr w:rsidR="0099687E" w:rsidRPr="00F65579" w14:paraId="3A559917" w14:textId="77777777" w:rsidTr="005A30E4">
        <w:trPr>
          <w:trHeight w:val="255"/>
        </w:trPr>
        <w:tc>
          <w:tcPr>
            <w:tcW w:w="4244" w:type="dxa"/>
            <w:shd w:val="clear" w:color="auto" w:fill="auto"/>
            <w:noWrap/>
          </w:tcPr>
          <w:p w14:paraId="70A4E49E" w14:textId="77777777" w:rsidR="0099687E" w:rsidRPr="00F65579" w:rsidRDefault="0099687E" w:rsidP="0099687E">
            <w:pPr>
              <w:pStyle w:val="Tabletext"/>
            </w:pPr>
          </w:p>
        </w:tc>
        <w:tc>
          <w:tcPr>
            <w:tcW w:w="1155" w:type="dxa"/>
            <w:shd w:val="clear" w:color="auto" w:fill="E0E0E0"/>
          </w:tcPr>
          <w:p w14:paraId="00E382C4" w14:textId="77777777" w:rsidR="0099687E" w:rsidRPr="00F65579" w:rsidRDefault="0099687E" w:rsidP="0099687E">
            <w:pPr>
              <w:pStyle w:val="Tabletextright"/>
            </w:pPr>
          </w:p>
        </w:tc>
        <w:tc>
          <w:tcPr>
            <w:tcW w:w="1155" w:type="dxa"/>
            <w:shd w:val="clear" w:color="auto" w:fill="FFFFFF" w:themeFill="background1"/>
            <w:noWrap/>
          </w:tcPr>
          <w:p w14:paraId="331C50BA" w14:textId="77777777" w:rsidR="0099687E" w:rsidRPr="00F65579" w:rsidRDefault="0099687E" w:rsidP="0099687E">
            <w:pPr>
              <w:pStyle w:val="Tabletextright"/>
            </w:pPr>
          </w:p>
        </w:tc>
        <w:tc>
          <w:tcPr>
            <w:tcW w:w="1156" w:type="dxa"/>
            <w:shd w:val="clear" w:color="auto" w:fill="E0E0E0"/>
            <w:noWrap/>
          </w:tcPr>
          <w:p w14:paraId="6051B9E6" w14:textId="77777777" w:rsidR="0099687E" w:rsidRPr="00F65579" w:rsidRDefault="0099687E" w:rsidP="0099687E">
            <w:pPr>
              <w:pStyle w:val="Tabletextright"/>
            </w:pPr>
          </w:p>
        </w:tc>
      </w:tr>
      <w:tr w:rsidR="0099687E" w:rsidRPr="00F65579" w14:paraId="3F96D982" w14:textId="77777777" w:rsidTr="005A30E4">
        <w:trPr>
          <w:trHeight w:val="255"/>
        </w:trPr>
        <w:tc>
          <w:tcPr>
            <w:tcW w:w="4244" w:type="dxa"/>
            <w:shd w:val="clear" w:color="auto" w:fill="auto"/>
            <w:noWrap/>
          </w:tcPr>
          <w:p w14:paraId="00DED223" w14:textId="0A8FAD77" w:rsidR="0099687E" w:rsidRPr="00F65579" w:rsidRDefault="0099687E" w:rsidP="00764165">
            <w:pPr>
              <w:pStyle w:val="Tabletextbold"/>
            </w:pPr>
            <w:r w:rsidRPr="00F65579">
              <w:t>Non-financial assets</w:t>
            </w:r>
          </w:p>
        </w:tc>
        <w:tc>
          <w:tcPr>
            <w:tcW w:w="1155" w:type="dxa"/>
            <w:shd w:val="clear" w:color="auto" w:fill="E0E0E0"/>
          </w:tcPr>
          <w:p w14:paraId="7F3046D4" w14:textId="77777777" w:rsidR="0099687E" w:rsidRPr="00F65579" w:rsidRDefault="0099687E" w:rsidP="0099687E">
            <w:pPr>
              <w:pStyle w:val="Tabletextright"/>
            </w:pPr>
          </w:p>
        </w:tc>
        <w:tc>
          <w:tcPr>
            <w:tcW w:w="1155" w:type="dxa"/>
            <w:shd w:val="clear" w:color="auto" w:fill="FFFFFF" w:themeFill="background1"/>
            <w:noWrap/>
          </w:tcPr>
          <w:p w14:paraId="7A1A231B" w14:textId="77777777" w:rsidR="0099687E" w:rsidRPr="00F65579" w:rsidRDefault="0099687E" w:rsidP="0099687E">
            <w:pPr>
              <w:pStyle w:val="Tabletextright"/>
            </w:pPr>
          </w:p>
        </w:tc>
        <w:tc>
          <w:tcPr>
            <w:tcW w:w="1156" w:type="dxa"/>
            <w:shd w:val="clear" w:color="auto" w:fill="E0E0E0"/>
            <w:noWrap/>
          </w:tcPr>
          <w:p w14:paraId="57C1C45C" w14:textId="77777777" w:rsidR="0099687E" w:rsidRPr="00F65579" w:rsidRDefault="0099687E" w:rsidP="0099687E">
            <w:pPr>
              <w:pStyle w:val="Tabletextright"/>
            </w:pPr>
          </w:p>
        </w:tc>
      </w:tr>
      <w:tr w:rsidR="0099687E" w:rsidRPr="00F65579" w14:paraId="50A208F7" w14:textId="77777777" w:rsidTr="005A30E4">
        <w:trPr>
          <w:trHeight w:val="255"/>
        </w:trPr>
        <w:tc>
          <w:tcPr>
            <w:tcW w:w="4244" w:type="dxa"/>
            <w:shd w:val="clear" w:color="auto" w:fill="auto"/>
            <w:noWrap/>
          </w:tcPr>
          <w:p w14:paraId="19233322" w14:textId="6ED1A498" w:rsidR="0099687E" w:rsidRPr="00F65579" w:rsidRDefault="0099687E" w:rsidP="0099687E">
            <w:pPr>
              <w:pStyle w:val="Tabletext"/>
              <w:rPr>
                <w:rFonts w:cs="Calibri"/>
              </w:rPr>
            </w:pPr>
            <w:r w:rsidRPr="00F65579">
              <w:rPr>
                <w:rFonts w:ascii="VIC" w:hAnsi="VIC" w:cs="Arial"/>
                <w:szCs w:val="15"/>
              </w:rPr>
              <w:t xml:space="preserve">Inventories </w:t>
            </w:r>
          </w:p>
        </w:tc>
        <w:tc>
          <w:tcPr>
            <w:tcW w:w="1155" w:type="dxa"/>
            <w:shd w:val="clear" w:color="auto" w:fill="E0E0E0"/>
          </w:tcPr>
          <w:p w14:paraId="766D7032" w14:textId="7BA454AD" w:rsidR="0099687E" w:rsidRPr="00F65579" w:rsidRDefault="0099687E" w:rsidP="0099687E">
            <w:pPr>
              <w:pStyle w:val="Tabletextright"/>
              <w:rPr>
                <w:rFonts w:cs="Arial"/>
              </w:rPr>
            </w:pPr>
            <w:r w:rsidRPr="00F65579">
              <w:rPr>
                <w:rFonts w:ascii="VIC" w:hAnsi="VIC" w:cs="Calibri"/>
                <w:szCs w:val="15"/>
              </w:rPr>
              <w:t>8.9</w:t>
            </w:r>
          </w:p>
        </w:tc>
        <w:tc>
          <w:tcPr>
            <w:tcW w:w="1155" w:type="dxa"/>
            <w:shd w:val="clear" w:color="auto" w:fill="FFFFFF" w:themeFill="background1"/>
            <w:noWrap/>
          </w:tcPr>
          <w:p w14:paraId="5F762DFD" w14:textId="6A515B9E" w:rsidR="0099687E" w:rsidRPr="00F65579" w:rsidRDefault="0099687E" w:rsidP="0099687E">
            <w:pPr>
              <w:pStyle w:val="Tabletextright"/>
              <w:rPr>
                <w:rFonts w:cs="Arial"/>
              </w:rPr>
            </w:pPr>
            <w:r w:rsidRPr="00F65579">
              <w:rPr>
                <w:rFonts w:ascii="VIC" w:hAnsi="VIC" w:cs="Calibri"/>
                <w:szCs w:val="15"/>
              </w:rPr>
              <w:t>11.6</w:t>
            </w:r>
          </w:p>
        </w:tc>
        <w:tc>
          <w:tcPr>
            <w:tcW w:w="1156" w:type="dxa"/>
            <w:shd w:val="clear" w:color="auto" w:fill="E0E0E0"/>
            <w:noWrap/>
          </w:tcPr>
          <w:p w14:paraId="53CF3E9E" w14:textId="4E34B675" w:rsidR="0099687E" w:rsidRPr="00F65579" w:rsidRDefault="0099687E" w:rsidP="0099687E">
            <w:pPr>
              <w:pStyle w:val="Tabletextright"/>
            </w:pPr>
            <w:r w:rsidRPr="00F65579">
              <w:rPr>
                <w:rFonts w:ascii="VIC" w:hAnsi="VIC" w:cs="Calibri"/>
                <w:szCs w:val="15"/>
              </w:rPr>
              <w:t>2.7</w:t>
            </w:r>
          </w:p>
        </w:tc>
      </w:tr>
      <w:tr w:rsidR="0099687E" w:rsidRPr="00F65579" w14:paraId="62CC1CCF" w14:textId="77777777" w:rsidTr="005A30E4">
        <w:trPr>
          <w:trHeight w:val="255"/>
        </w:trPr>
        <w:tc>
          <w:tcPr>
            <w:tcW w:w="4244" w:type="dxa"/>
            <w:shd w:val="clear" w:color="auto" w:fill="auto"/>
            <w:noWrap/>
          </w:tcPr>
          <w:p w14:paraId="733ED633" w14:textId="26EA9CE7" w:rsidR="0099687E" w:rsidRPr="00F65579" w:rsidRDefault="0099687E" w:rsidP="0099687E">
            <w:pPr>
              <w:pStyle w:val="Tabletext"/>
              <w:rPr>
                <w:vertAlign w:val="superscript"/>
              </w:rPr>
            </w:pPr>
            <w:r w:rsidRPr="00F65579">
              <w:rPr>
                <w:rFonts w:ascii="VIC" w:hAnsi="VIC" w:cs="Arial"/>
                <w:szCs w:val="15"/>
              </w:rPr>
              <w:t>Property, plant and equipment</w:t>
            </w:r>
            <w:r w:rsidR="00764165" w:rsidRPr="00F65579">
              <w:rPr>
                <w:rFonts w:ascii="VIC" w:hAnsi="VIC" w:cs="Arial"/>
                <w:szCs w:val="15"/>
              </w:rPr>
              <w:t xml:space="preserve"> </w:t>
            </w:r>
            <w:r w:rsidRPr="00F65579">
              <w:rPr>
                <w:rFonts w:ascii="VIC" w:hAnsi="VIC" w:cs="Arial"/>
                <w:szCs w:val="15"/>
                <w:vertAlign w:val="superscript"/>
              </w:rPr>
              <w:t>(c)</w:t>
            </w:r>
          </w:p>
        </w:tc>
        <w:tc>
          <w:tcPr>
            <w:tcW w:w="1155" w:type="dxa"/>
            <w:shd w:val="clear" w:color="auto" w:fill="E0E0E0"/>
          </w:tcPr>
          <w:p w14:paraId="4CAC6700" w14:textId="2D0989FC" w:rsidR="0099687E" w:rsidRPr="00F65579" w:rsidRDefault="0099687E" w:rsidP="0099687E">
            <w:pPr>
              <w:pStyle w:val="Tabletextright"/>
              <w:rPr>
                <w:rFonts w:cs="Arial"/>
              </w:rPr>
            </w:pPr>
            <w:r w:rsidRPr="00F65579">
              <w:rPr>
                <w:rFonts w:ascii="VIC" w:hAnsi="VIC" w:cs="Calibri"/>
                <w:szCs w:val="15"/>
              </w:rPr>
              <w:t>800.2</w:t>
            </w:r>
          </w:p>
        </w:tc>
        <w:tc>
          <w:tcPr>
            <w:tcW w:w="1155" w:type="dxa"/>
            <w:shd w:val="clear" w:color="auto" w:fill="FFFFFF" w:themeFill="background1"/>
            <w:noWrap/>
          </w:tcPr>
          <w:p w14:paraId="0CF84A3D" w14:textId="61FF422A" w:rsidR="0099687E" w:rsidRPr="00F65579" w:rsidRDefault="0099687E" w:rsidP="0099687E">
            <w:pPr>
              <w:pStyle w:val="Tabletextright"/>
              <w:rPr>
                <w:rFonts w:cs="Arial"/>
              </w:rPr>
            </w:pPr>
            <w:r w:rsidRPr="00F65579">
              <w:rPr>
                <w:rFonts w:ascii="VIC" w:hAnsi="VIC" w:cs="Calibri"/>
                <w:szCs w:val="15"/>
              </w:rPr>
              <w:t>824.2</w:t>
            </w:r>
          </w:p>
        </w:tc>
        <w:tc>
          <w:tcPr>
            <w:tcW w:w="1156" w:type="dxa"/>
            <w:shd w:val="clear" w:color="auto" w:fill="E0E0E0"/>
            <w:noWrap/>
          </w:tcPr>
          <w:p w14:paraId="2C44B478" w14:textId="189A3940" w:rsidR="0099687E" w:rsidRPr="00F65579" w:rsidRDefault="0099687E" w:rsidP="0099687E">
            <w:pPr>
              <w:pStyle w:val="Tabletextright"/>
            </w:pPr>
            <w:r w:rsidRPr="00F65579">
              <w:rPr>
                <w:rFonts w:ascii="VIC" w:hAnsi="VIC" w:cs="Calibri"/>
                <w:szCs w:val="15"/>
              </w:rPr>
              <w:t>24.0</w:t>
            </w:r>
          </w:p>
        </w:tc>
      </w:tr>
      <w:tr w:rsidR="0099687E" w:rsidRPr="00F65579" w14:paraId="7E74CE94" w14:textId="77777777" w:rsidTr="005A30E4">
        <w:trPr>
          <w:trHeight w:val="270"/>
        </w:trPr>
        <w:tc>
          <w:tcPr>
            <w:tcW w:w="4244" w:type="dxa"/>
            <w:shd w:val="clear" w:color="auto" w:fill="auto"/>
            <w:noWrap/>
          </w:tcPr>
          <w:p w14:paraId="4B7A1A66" w14:textId="7671C857" w:rsidR="0099687E" w:rsidRPr="00F65579" w:rsidRDefault="0099687E" w:rsidP="0099687E">
            <w:pPr>
              <w:pStyle w:val="Tabletext"/>
              <w:rPr>
                <w:rFonts w:cs="Calibri"/>
              </w:rPr>
            </w:pPr>
            <w:r w:rsidRPr="00F65579">
              <w:rPr>
                <w:rFonts w:ascii="VIC" w:hAnsi="VIC" w:cs="Arial"/>
                <w:szCs w:val="15"/>
              </w:rPr>
              <w:t>Intangible assets</w:t>
            </w:r>
            <w:r w:rsidRPr="00F65579">
              <w:rPr>
                <w:rFonts w:ascii="VIC" w:hAnsi="VIC" w:cs="Arial"/>
                <w:szCs w:val="15"/>
                <w:vertAlign w:val="superscript"/>
              </w:rPr>
              <w:t xml:space="preserve"> </w:t>
            </w:r>
          </w:p>
        </w:tc>
        <w:tc>
          <w:tcPr>
            <w:tcW w:w="1155" w:type="dxa"/>
            <w:shd w:val="clear" w:color="auto" w:fill="E0E0E0"/>
          </w:tcPr>
          <w:p w14:paraId="265395CB" w14:textId="061FB602" w:rsidR="0099687E" w:rsidRPr="00F65579" w:rsidRDefault="0099687E" w:rsidP="0099687E">
            <w:pPr>
              <w:pStyle w:val="Tabletextright"/>
              <w:rPr>
                <w:rFonts w:cs="Arial"/>
              </w:rPr>
            </w:pPr>
            <w:r w:rsidRPr="00F65579">
              <w:rPr>
                <w:rFonts w:ascii="VIC" w:hAnsi="VIC" w:cs="Calibri"/>
                <w:szCs w:val="15"/>
              </w:rPr>
              <w:t>16.4</w:t>
            </w:r>
          </w:p>
        </w:tc>
        <w:tc>
          <w:tcPr>
            <w:tcW w:w="1155" w:type="dxa"/>
            <w:shd w:val="clear" w:color="auto" w:fill="FFFFFF" w:themeFill="background1"/>
            <w:noWrap/>
          </w:tcPr>
          <w:p w14:paraId="6FA6654F" w14:textId="09961CB5" w:rsidR="0099687E" w:rsidRPr="00F65579" w:rsidRDefault="0099687E" w:rsidP="0099687E">
            <w:pPr>
              <w:pStyle w:val="Tabletextright"/>
              <w:rPr>
                <w:rFonts w:cs="Arial"/>
              </w:rPr>
            </w:pPr>
            <w:r w:rsidRPr="00F65579">
              <w:rPr>
                <w:rFonts w:ascii="VIC" w:hAnsi="VIC" w:cs="Calibri"/>
                <w:szCs w:val="15"/>
              </w:rPr>
              <w:t>14.5</w:t>
            </w:r>
          </w:p>
        </w:tc>
        <w:tc>
          <w:tcPr>
            <w:tcW w:w="1156" w:type="dxa"/>
            <w:shd w:val="clear" w:color="auto" w:fill="E0E0E0"/>
            <w:noWrap/>
          </w:tcPr>
          <w:p w14:paraId="5D897C5C" w14:textId="5ED80526" w:rsidR="0099687E" w:rsidRPr="00F65579" w:rsidRDefault="0099687E" w:rsidP="0099687E">
            <w:pPr>
              <w:pStyle w:val="Tabletextright"/>
            </w:pPr>
            <w:r w:rsidRPr="00F65579">
              <w:rPr>
                <w:rFonts w:ascii="VIC" w:hAnsi="VIC" w:cs="Calibri"/>
                <w:szCs w:val="15"/>
              </w:rPr>
              <w:t>(1.9)</w:t>
            </w:r>
          </w:p>
        </w:tc>
      </w:tr>
      <w:tr w:rsidR="0099687E" w:rsidRPr="00F65579" w14:paraId="799AA8FF" w14:textId="77777777" w:rsidTr="005A30E4">
        <w:trPr>
          <w:trHeight w:val="270"/>
        </w:trPr>
        <w:tc>
          <w:tcPr>
            <w:tcW w:w="4244" w:type="dxa"/>
            <w:shd w:val="clear" w:color="auto" w:fill="auto"/>
            <w:noWrap/>
          </w:tcPr>
          <w:p w14:paraId="6225F8F4" w14:textId="609A2E8F" w:rsidR="0099687E" w:rsidRPr="00F65579" w:rsidRDefault="0099687E" w:rsidP="0099687E">
            <w:pPr>
              <w:pStyle w:val="Tabletext"/>
              <w:rPr>
                <w:rFonts w:cs="Calibri"/>
              </w:rPr>
            </w:pPr>
            <w:r w:rsidRPr="00F65579">
              <w:rPr>
                <w:rFonts w:ascii="VIC" w:hAnsi="VIC" w:cs="Arial"/>
                <w:szCs w:val="15"/>
              </w:rPr>
              <w:t>Other assets</w:t>
            </w:r>
            <w:r w:rsidRPr="00F65579">
              <w:rPr>
                <w:rFonts w:ascii="VIC" w:hAnsi="VIC" w:cs="Arial"/>
                <w:szCs w:val="15"/>
                <w:vertAlign w:val="superscript"/>
              </w:rPr>
              <w:t xml:space="preserve"> </w:t>
            </w:r>
          </w:p>
        </w:tc>
        <w:tc>
          <w:tcPr>
            <w:tcW w:w="1155" w:type="dxa"/>
            <w:shd w:val="clear" w:color="auto" w:fill="E0E0E0"/>
          </w:tcPr>
          <w:p w14:paraId="65CC85C6" w14:textId="15F90FC6" w:rsidR="0099687E" w:rsidRPr="00F65579" w:rsidRDefault="0099687E" w:rsidP="0099687E">
            <w:pPr>
              <w:pStyle w:val="Tabletextright"/>
              <w:rPr>
                <w:rFonts w:cs="Arial"/>
              </w:rPr>
            </w:pPr>
            <w:r w:rsidRPr="00F65579">
              <w:rPr>
                <w:rFonts w:ascii="VIC" w:hAnsi="VIC" w:cs="Calibri"/>
                <w:szCs w:val="15"/>
              </w:rPr>
              <w:t>21.5</w:t>
            </w:r>
          </w:p>
        </w:tc>
        <w:tc>
          <w:tcPr>
            <w:tcW w:w="1155" w:type="dxa"/>
            <w:shd w:val="clear" w:color="auto" w:fill="FFFFFF" w:themeFill="background1"/>
            <w:noWrap/>
          </w:tcPr>
          <w:p w14:paraId="7234F4AA" w14:textId="0EDEE105" w:rsidR="0099687E" w:rsidRPr="00F65579" w:rsidRDefault="0099687E" w:rsidP="0099687E">
            <w:pPr>
              <w:pStyle w:val="Tabletextright"/>
              <w:rPr>
                <w:rFonts w:cs="Arial"/>
              </w:rPr>
            </w:pPr>
            <w:r w:rsidRPr="00F65579">
              <w:rPr>
                <w:rFonts w:ascii="VIC" w:hAnsi="VIC" w:cs="Calibri"/>
                <w:szCs w:val="15"/>
              </w:rPr>
              <w:t>33.4</w:t>
            </w:r>
          </w:p>
        </w:tc>
        <w:tc>
          <w:tcPr>
            <w:tcW w:w="1156" w:type="dxa"/>
            <w:shd w:val="clear" w:color="auto" w:fill="E0E0E0"/>
            <w:noWrap/>
          </w:tcPr>
          <w:p w14:paraId="749B01A2" w14:textId="176B383D" w:rsidR="0099687E" w:rsidRPr="00F65579" w:rsidRDefault="0099687E" w:rsidP="0099687E">
            <w:pPr>
              <w:pStyle w:val="Tabletextright"/>
            </w:pPr>
            <w:r w:rsidRPr="00F65579">
              <w:rPr>
                <w:rFonts w:ascii="VIC" w:hAnsi="VIC" w:cs="Calibri"/>
                <w:szCs w:val="15"/>
              </w:rPr>
              <w:t>11.9</w:t>
            </w:r>
          </w:p>
        </w:tc>
      </w:tr>
      <w:tr w:rsidR="0099687E" w:rsidRPr="00F65579" w14:paraId="45CE855D" w14:textId="77777777" w:rsidTr="005A30E4">
        <w:trPr>
          <w:trHeight w:val="270"/>
        </w:trPr>
        <w:tc>
          <w:tcPr>
            <w:tcW w:w="4244" w:type="dxa"/>
            <w:shd w:val="clear" w:color="auto" w:fill="auto"/>
            <w:noWrap/>
          </w:tcPr>
          <w:p w14:paraId="3D52364C" w14:textId="03C1AF2D" w:rsidR="0099687E" w:rsidRPr="00F65579" w:rsidRDefault="0099687E" w:rsidP="00764165">
            <w:pPr>
              <w:pStyle w:val="Tabletextbold"/>
            </w:pPr>
            <w:r w:rsidRPr="00F65579">
              <w:t>Total non-financial assets</w:t>
            </w:r>
          </w:p>
        </w:tc>
        <w:tc>
          <w:tcPr>
            <w:tcW w:w="1155" w:type="dxa"/>
            <w:shd w:val="clear" w:color="auto" w:fill="E0E0E0"/>
          </w:tcPr>
          <w:p w14:paraId="15F9DE99" w14:textId="3869FA8F" w:rsidR="0099687E" w:rsidRPr="00F65579" w:rsidRDefault="0099687E" w:rsidP="00764165">
            <w:pPr>
              <w:pStyle w:val="Tabletextrightbold"/>
            </w:pPr>
            <w:r w:rsidRPr="00F65579">
              <w:t>847.0</w:t>
            </w:r>
          </w:p>
        </w:tc>
        <w:tc>
          <w:tcPr>
            <w:tcW w:w="1155" w:type="dxa"/>
            <w:shd w:val="clear" w:color="auto" w:fill="FFFFFF" w:themeFill="background1"/>
            <w:noWrap/>
          </w:tcPr>
          <w:p w14:paraId="2DDD5705" w14:textId="54BE160A" w:rsidR="0099687E" w:rsidRPr="00F65579" w:rsidRDefault="0099687E" w:rsidP="00764165">
            <w:pPr>
              <w:pStyle w:val="Tabletextrightbold"/>
            </w:pPr>
            <w:r w:rsidRPr="00F65579">
              <w:t>883.7</w:t>
            </w:r>
          </w:p>
        </w:tc>
        <w:tc>
          <w:tcPr>
            <w:tcW w:w="1156" w:type="dxa"/>
            <w:shd w:val="clear" w:color="auto" w:fill="E0E0E0"/>
            <w:noWrap/>
          </w:tcPr>
          <w:p w14:paraId="1F602094" w14:textId="1B607286" w:rsidR="0099687E" w:rsidRPr="00F65579" w:rsidRDefault="0099687E" w:rsidP="00764165">
            <w:pPr>
              <w:pStyle w:val="Tabletextrightbold"/>
            </w:pPr>
            <w:r w:rsidRPr="00F65579">
              <w:t>36.7</w:t>
            </w:r>
          </w:p>
        </w:tc>
      </w:tr>
      <w:tr w:rsidR="0099687E" w:rsidRPr="00F65579" w14:paraId="48926321" w14:textId="77777777" w:rsidTr="005A30E4">
        <w:trPr>
          <w:trHeight w:val="255"/>
        </w:trPr>
        <w:tc>
          <w:tcPr>
            <w:tcW w:w="4244" w:type="dxa"/>
            <w:shd w:val="clear" w:color="auto" w:fill="auto"/>
            <w:noWrap/>
          </w:tcPr>
          <w:p w14:paraId="1EDF1216" w14:textId="169FE269" w:rsidR="0099687E" w:rsidRPr="00F65579" w:rsidRDefault="0099687E" w:rsidP="00764165">
            <w:pPr>
              <w:pStyle w:val="Tabletextbold"/>
            </w:pPr>
            <w:r w:rsidRPr="00F65579">
              <w:t>Total assets</w:t>
            </w:r>
          </w:p>
        </w:tc>
        <w:tc>
          <w:tcPr>
            <w:tcW w:w="1155" w:type="dxa"/>
            <w:shd w:val="clear" w:color="auto" w:fill="E0E0E0"/>
          </w:tcPr>
          <w:p w14:paraId="6EC58C8A" w14:textId="7FFB1593" w:rsidR="0099687E" w:rsidRPr="00F65579" w:rsidRDefault="0099687E" w:rsidP="00764165">
            <w:pPr>
              <w:pStyle w:val="Tabletextrightbold"/>
            </w:pPr>
            <w:r w:rsidRPr="00F65579">
              <w:t>1</w:t>
            </w:r>
            <w:r w:rsidR="00764165" w:rsidRPr="00F65579">
              <w:t xml:space="preserve"> </w:t>
            </w:r>
            <w:r w:rsidRPr="00F65579">
              <w:t>270.4</w:t>
            </w:r>
          </w:p>
        </w:tc>
        <w:tc>
          <w:tcPr>
            <w:tcW w:w="1155" w:type="dxa"/>
            <w:shd w:val="clear" w:color="auto" w:fill="FFFFFF" w:themeFill="background1"/>
            <w:noWrap/>
          </w:tcPr>
          <w:p w14:paraId="2BAD6CF7" w14:textId="5E77AE26" w:rsidR="0099687E" w:rsidRPr="00F65579" w:rsidRDefault="0099687E" w:rsidP="00764165">
            <w:pPr>
              <w:pStyle w:val="Tabletextrightbold"/>
            </w:pPr>
            <w:r w:rsidRPr="00F65579">
              <w:t>1</w:t>
            </w:r>
            <w:r w:rsidR="00764165" w:rsidRPr="00F65579">
              <w:t xml:space="preserve"> </w:t>
            </w:r>
            <w:r w:rsidRPr="00F65579">
              <w:t>321.6</w:t>
            </w:r>
          </w:p>
        </w:tc>
        <w:tc>
          <w:tcPr>
            <w:tcW w:w="1156" w:type="dxa"/>
            <w:shd w:val="clear" w:color="auto" w:fill="E0E0E0"/>
            <w:noWrap/>
          </w:tcPr>
          <w:p w14:paraId="373A09B0" w14:textId="3B3C2540" w:rsidR="0099687E" w:rsidRPr="00F65579" w:rsidRDefault="0099687E" w:rsidP="00764165">
            <w:pPr>
              <w:pStyle w:val="Tabletextrightbold"/>
            </w:pPr>
            <w:r w:rsidRPr="00F65579">
              <w:t>51.2</w:t>
            </w:r>
          </w:p>
        </w:tc>
      </w:tr>
      <w:tr w:rsidR="0099687E" w:rsidRPr="00F65579" w14:paraId="78F3E6A0" w14:textId="77777777" w:rsidTr="005A30E4">
        <w:trPr>
          <w:trHeight w:val="255"/>
        </w:trPr>
        <w:tc>
          <w:tcPr>
            <w:tcW w:w="4244" w:type="dxa"/>
            <w:shd w:val="clear" w:color="auto" w:fill="auto"/>
            <w:noWrap/>
          </w:tcPr>
          <w:p w14:paraId="32F1B9B0" w14:textId="77777777" w:rsidR="0099687E" w:rsidRPr="00F65579" w:rsidRDefault="0099687E" w:rsidP="0099687E">
            <w:pPr>
              <w:pStyle w:val="Tabletext"/>
            </w:pPr>
          </w:p>
        </w:tc>
        <w:tc>
          <w:tcPr>
            <w:tcW w:w="1155" w:type="dxa"/>
            <w:shd w:val="clear" w:color="auto" w:fill="E0E0E0"/>
          </w:tcPr>
          <w:p w14:paraId="7E6D6076" w14:textId="77777777" w:rsidR="0099687E" w:rsidRPr="00F65579" w:rsidRDefault="0099687E" w:rsidP="0099687E">
            <w:pPr>
              <w:pStyle w:val="Tabletextright"/>
            </w:pPr>
          </w:p>
        </w:tc>
        <w:tc>
          <w:tcPr>
            <w:tcW w:w="1155" w:type="dxa"/>
            <w:shd w:val="clear" w:color="auto" w:fill="FFFFFF" w:themeFill="background1"/>
            <w:noWrap/>
          </w:tcPr>
          <w:p w14:paraId="451A92AB" w14:textId="77777777" w:rsidR="0099687E" w:rsidRPr="00F65579" w:rsidRDefault="0099687E" w:rsidP="0099687E">
            <w:pPr>
              <w:pStyle w:val="Tabletextright"/>
            </w:pPr>
          </w:p>
        </w:tc>
        <w:tc>
          <w:tcPr>
            <w:tcW w:w="1156" w:type="dxa"/>
            <w:shd w:val="clear" w:color="auto" w:fill="E0E0E0"/>
            <w:noWrap/>
          </w:tcPr>
          <w:p w14:paraId="27797114" w14:textId="77777777" w:rsidR="0099687E" w:rsidRPr="00F65579" w:rsidRDefault="0099687E" w:rsidP="0099687E">
            <w:pPr>
              <w:pStyle w:val="Tabletextright"/>
            </w:pPr>
          </w:p>
        </w:tc>
      </w:tr>
      <w:tr w:rsidR="0099687E" w:rsidRPr="00F65579" w14:paraId="3395F48D" w14:textId="77777777" w:rsidTr="005A30E4">
        <w:trPr>
          <w:trHeight w:val="255"/>
        </w:trPr>
        <w:tc>
          <w:tcPr>
            <w:tcW w:w="4244" w:type="dxa"/>
            <w:shd w:val="clear" w:color="auto" w:fill="auto"/>
            <w:noWrap/>
          </w:tcPr>
          <w:p w14:paraId="3FE38A93" w14:textId="4A708A92" w:rsidR="0099687E" w:rsidRPr="00F65579" w:rsidRDefault="0099687E" w:rsidP="00764165">
            <w:pPr>
              <w:pStyle w:val="Tabletextbold"/>
            </w:pPr>
            <w:r w:rsidRPr="00F65579">
              <w:t>Liabilities</w:t>
            </w:r>
          </w:p>
        </w:tc>
        <w:tc>
          <w:tcPr>
            <w:tcW w:w="1155" w:type="dxa"/>
            <w:shd w:val="clear" w:color="auto" w:fill="E0E0E0"/>
          </w:tcPr>
          <w:p w14:paraId="17480C63" w14:textId="77777777" w:rsidR="0099687E" w:rsidRPr="00F65579" w:rsidRDefault="0099687E" w:rsidP="0099687E">
            <w:pPr>
              <w:pStyle w:val="Tabletextright"/>
            </w:pPr>
          </w:p>
        </w:tc>
        <w:tc>
          <w:tcPr>
            <w:tcW w:w="1155" w:type="dxa"/>
            <w:shd w:val="clear" w:color="auto" w:fill="FFFFFF" w:themeFill="background1"/>
            <w:noWrap/>
          </w:tcPr>
          <w:p w14:paraId="420FE36B" w14:textId="77777777" w:rsidR="0099687E" w:rsidRPr="00F65579" w:rsidRDefault="0099687E" w:rsidP="0099687E">
            <w:pPr>
              <w:pStyle w:val="Tabletextright"/>
            </w:pPr>
          </w:p>
        </w:tc>
        <w:tc>
          <w:tcPr>
            <w:tcW w:w="1156" w:type="dxa"/>
            <w:shd w:val="clear" w:color="auto" w:fill="E0E0E0"/>
            <w:noWrap/>
          </w:tcPr>
          <w:p w14:paraId="76945536" w14:textId="77777777" w:rsidR="0099687E" w:rsidRPr="00F65579" w:rsidRDefault="0099687E" w:rsidP="0099687E">
            <w:pPr>
              <w:pStyle w:val="Tabletextright"/>
            </w:pPr>
          </w:p>
        </w:tc>
      </w:tr>
      <w:tr w:rsidR="0099687E" w:rsidRPr="00F65579" w14:paraId="2126507E" w14:textId="77777777" w:rsidTr="005A30E4">
        <w:trPr>
          <w:trHeight w:val="255"/>
        </w:trPr>
        <w:tc>
          <w:tcPr>
            <w:tcW w:w="4244" w:type="dxa"/>
            <w:shd w:val="clear" w:color="auto" w:fill="auto"/>
            <w:noWrap/>
          </w:tcPr>
          <w:p w14:paraId="1AD3897C" w14:textId="1EFF3A62" w:rsidR="0099687E" w:rsidRPr="00F65579" w:rsidRDefault="0099687E" w:rsidP="0099687E">
            <w:pPr>
              <w:pStyle w:val="Tabletext"/>
              <w:rPr>
                <w:rFonts w:cs="Calibri"/>
              </w:rPr>
            </w:pPr>
            <w:r w:rsidRPr="00F65579">
              <w:rPr>
                <w:rFonts w:ascii="VIC" w:hAnsi="VIC" w:cs="Arial"/>
                <w:szCs w:val="15"/>
              </w:rPr>
              <w:t xml:space="preserve">Payables </w:t>
            </w:r>
            <w:r w:rsidRPr="00F65579">
              <w:rPr>
                <w:rFonts w:ascii="VIC" w:hAnsi="VIC" w:cs="Arial"/>
                <w:szCs w:val="15"/>
                <w:vertAlign w:val="superscript"/>
              </w:rPr>
              <w:t>(d)</w:t>
            </w:r>
            <w:r w:rsidRPr="00F65579">
              <w:rPr>
                <w:rFonts w:ascii="VIC" w:hAnsi="VIC" w:cs="Arial"/>
                <w:szCs w:val="15"/>
              </w:rPr>
              <w:t xml:space="preserve"> </w:t>
            </w:r>
          </w:p>
        </w:tc>
        <w:tc>
          <w:tcPr>
            <w:tcW w:w="1155" w:type="dxa"/>
            <w:shd w:val="clear" w:color="auto" w:fill="E0E0E0"/>
          </w:tcPr>
          <w:p w14:paraId="404E1FBB" w14:textId="406F89AF" w:rsidR="0099687E" w:rsidRPr="00F65579" w:rsidRDefault="0099687E" w:rsidP="0099687E">
            <w:pPr>
              <w:pStyle w:val="Tabletextright"/>
              <w:rPr>
                <w:rFonts w:cs="Arial"/>
              </w:rPr>
            </w:pPr>
            <w:r w:rsidRPr="00F65579">
              <w:rPr>
                <w:rFonts w:ascii="VIC" w:hAnsi="VIC" w:cs="Calibri"/>
                <w:szCs w:val="15"/>
              </w:rPr>
              <w:t>105.6</w:t>
            </w:r>
          </w:p>
        </w:tc>
        <w:tc>
          <w:tcPr>
            <w:tcW w:w="1155" w:type="dxa"/>
            <w:shd w:val="clear" w:color="auto" w:fill="FFFFFF" w:themeFill="background1"/>
            <w:noWrap/>
          </w:tcPr>
          <w:p w14:paraId="10241FEE" w14:textId="1201CE60" w:rsidR="0099687E" w:rsidRPr="00F65579" w:rsidRDefault="0099687E" w:rsidP="0099687E">
            <w:pPr>
              <w:pStyle w:val="Tabletextright"/>
              <w:rPr>
                <w:rFonts w:cs="Arial"/>
              </w:rPr>
            </w:pPr>
            <w:r w:rsidRPr="00F65579">
              <w:rPr>
                <w:rFonts w:ascii="VIC" w:hAnsi="VIC" w:cs="Calibri"/>
                <w:szCs w:val="15"/>
              </w:rPr>
              <w:t>93.2</w:t>
            </w:r>
          </w:p>
        </w:tc>
        <w:tc>
          <w:tcPr>
            <w:tcW w:w="1156" w:type="dxa"/>
            <w:shd w:val="clear" w:color="auto" w:fill="E0E0E0"/>
            <w:noWrap/>
          </w:tcPr>
          <w:p w14:paraId="54E99C84" w14:textId="6A56FD82" w:rsidR="0099687E" w:rsidRPr="00F65579" w:rsidRDefault="0099687E" w:rsidP="0099687E">
            <w:pPr>
              <w:pStyle w:val="Tabletextright"/>
            </w:pPr>
            <w:r w:rsidRPr="00F65579">
              <w:rPr>
                <w:rFonts w:ascii="VIC" w:hAnsi="VIC" w:cs="Calibri"/>
                <w:szCs w:val="15"/>
              </w:rPr>
              <w:t>(12.4)</w:t>
            </w:r>
          </w:p>
        </w:tc>
      </w:tr>
      <w:tr w:rsidR="0099687E" w:rsidRPr="00F65579" w14:paraId="484E7692" w14:textId="77777777" w:rsidTr="005A30E4">
        <w:trPr>
          <w:trHeight w:val="270"/>
        </w:trPr>
        <w:tc>
          <w:tcPr>
            <w:tcW w:w="4244" w:type="dxa"/>
            <w:shd w:val="clear" w:color="auto" w:fill="auto"/>
            <w:noWrap/>
          </w:tcPr>
          <w:p w14:paraId="55EAB1C3" w14:textId="3EB54A80" w:rsidR="0099687E" w:rsidRPr="00F65579" w:rsidRDefault="0099687E" w:rsidP="0099687E">
            <w:pPr>
              <w:pStyle w:val="Tabletext"/>
              <w:rPr>
                <w:rFonts w:cs="Calibri"/>
              </w:rPr>
            </w:pPr>
            <w:r w:rsidRPr="00F65579">
              <w:rPr>
                <w:rFonts w:ascii="VIC" w:hAnsi="VIC" w:cs="Arial"/>
                <w:szCs w:val="15"/>
              </w:rPr>
              <w:t>Borrowings</w:t>
            </w:r>
          </w:p>
        </w:tc>
        <w:tc>
          <w:tcPr>
            <w:tcW w:w="1155" w:type="dxa"/>
            <w:shd w:val="clear" w:color="auto" w:fill="E0E0E0"/>
          </w:tcPr>
          <w:p w14:paraId="27B26454" w14:textId="4BF7E7CB" w:rsidR="0099687E" w:rsidRPr="00F65579" w:rsidRDefault="0099687E" w:rsidP="0099687E">
            <w:pPr>
              <w:pStyle w:val="Tabletextright"/>
              <w:rPr>
                <w:rFonts w:cs="Arial"/>
              </w:rPr>
            </w:pPr>
            <w:r w:rsidRPr="00F65579">
              <w:rPr>
                <w:rFonts w:ascii="VIC" w:hAnsi="VIC" w:cs="Calibri"/>
                <w:szCs w:val="15"/>
              </w:rPr>
              <w:t>4.3</w:t>
            </w:r>
          </w:p>
        </w:tc>
        <w:tc>
          <w:tcPr>
            <w:tcW w:w="1155" w:type="dxa"/>
            <w:shd w:val="clear" w:color="auto" w:fill="FFFFFF" w:themeFill="background1"/>
            <w:noWrap/>
          </w:tcPr>
          <w:p w14:paraId="01BF9FDE" w14:textId="008421AE" w:rsidR="0099687E" w:rsidRPr="00F65579" w:rsidRDefault="0099687E" w:rsidP="0099687E">
            <w:pPr>
              <w:pStyle w:val="Tabletextright"/>
              <w:rPr>
                <w:rFonts w:cs="Arial"/>
              </w:rPr>
            </w:pPr>
            <w:r w:rsidRPr="00F65579">
              <w:rPr>
                <w:rFonts w:ascii="VIC" w:hAnsi="VIC" w:cs="Calibri"/>
                <w:szCs w:val="15"/>
              </w:rPr>
              <w:t>5.4</w:t>
            </w:r>
          </w:p>
        </w:tc>
        <w:tc>
          <w:tcPr>
            <w:tcW w:w="1156" w:type="dxa"/>
            <w:shd w:val="clear" w:color="auto" w:fill="E0E0E0"/>
            <w:noWrap/>
          </w:tcPr>
          <w:p w14:paraId="2F64C7B7" w14:textId="680CB5E6" w:rsidR="0099687E" w:rsidRPr="00F65579" w:rsidRDefault="0099687E" w:rsidP="0099687E">
            <w:pPr>
              <w:pStyle w:val="Tabletextright"/>
            </w:pPr>
            <w:r w:rsidRPr="00F65579">
              <w:rPr>
                <w:rFonts w:ascii="VIC" w:hAnsi="VIC" w:cs="Calibri"/>
                <w:szCs w:val="15"/>
              </w:rPr>
              <w:t>1.1</w:t>
            </w:r>
          </w:p>
        </w:tc>
      </w:tr>
      <w:tr w:rsidR="0099687E" w:rsidRPr="00F65579" w14:paraId="14D3AE9B" w14:textId="77777777" w:rsidTr="005A30E4">
        <w:trPr>
          <w:trHeight w:val="270"/>
        </w:trPr>
        <w:tc>
          <w:tcPr>
            <w:tcW w:w="4244" w:type="dxa"/>
            <w:shd w:val="clear" w:color="auto" w:fill="auto"/>
            <w:noWrap/>
          </w:tcPr>
          <w:p w14:paraId="0527ADA3" w14:textId="220711A5" w:rsidR="0099687E" w:rsidRPr="00F65579" w:rsidRDefault="0099687E" w:rsidP="0099687E">
            <w:pPr>
              <w:pStyle w:val="Tabletext"/>
              <w:rPr>
                <w:rFonts w:cs="Calibri"/>
              </w:rPr>
            </w:pPr>
            <w:r w:rsidRPr="00F65579">
              <w:rPr>
                <w:rFonts w:ascii="VIC" w:hAnsi="VIC" w:cs="Arial"/>
                <w:szCs w:val="15"/>
              </w:rPr>
              <w:t>Provisions</w:t>
            </w:r>
            <w:r w:rsidRPr="00F65579">
              <w:rPr>
                <w:rFonts w:ascii="VIC" w:hAnsi="VIC" w:cs="Arial"/>
                <w:szCs w:val="15"/>
                <w:vertAlign w:val="superscript"/>
              </w:rPr>
              <w:t xml:space="preserve"> (e)</w:t>
            </w:r>
          </w:p>
        </w:tc>
        <w:tc>
          <w:tcPr>
            <w:tcW w:w="1155" w:type="dxa"/>
            <w:shd w:val="clear" w:color="auto" w:fill="E0E0E0"/>
          </w:tcPr>
          <w:p w14:paraId="5E3CFD96" w14:textId="043CB4F2" w:rsidR="0099687E" w:rsidRPr="00F65579" w:rsidRDefault="0099687E" w:rsidP="0099687E">
            <w:pPr>
              <w:pStyle w:val="Tabletextright"/>
              <w:rPr>
                <w:rFonts w:cs="Arial"/>
              </w:rPr>
            </w:pPr>
            <w:r w:rsidRPr="00F65579">
              <w:rPr>
                <w:rFonts w:ascii="VIC" w:hAnsi="VIC" w:cs="Calibri"/>
                <w:szCs w:val="15"/>
              </w:rPr>
              <w:t>105.1</w:t>
            </w:r>
          </w:p>
        </w:tc>
        <w:tc>
          <w:tcPr>
            <w:tcW w:w="1155" w:type="dxa"/>
            <w:shd w:val="clear" w:color="auto" w:fill="FFFFFF" w:themeFill="background1"/>
            <w:noWrap/>
          </w:tcPr>
          <w:p w14:paraId="64D9463F" w14:textId="27F65EC3" w:rsidR="0099687E" w:rsidRPr="00F65579" w:rsidRDefault="0099687E" w:rsidP="0099687E">
            <w:pPr>
              <w:pStyle w:val="Tabletextright"/>
              <w:rPr>
                <w:rFonts w:cs="Arial"/>
              </w:rPr>
            </w:pPr>
            <w:r w:rsidRPr="00F65579">
              <w:rPr>
                <w:rFonts w:ascii="VIC" w:hAnsi="VIC" w:cs="Calibri"/>
                <w:szCs w:val="15"/>
              </w:rPr>
              <w:t>131.5</w:t>
            </w:r>
          </w:p>
        </w:tc>
        <w:tc>
          <w:tcPr>
            <w:tcW w:w="1156" w:type="dxa"/>
            <w:shd w:val="clear" w:color="auto" w:fill="E0E0E0"/>
            <w:noWrap/>
          </w:tcPr>
          <w:p w14:paraId="7E68C828" w14:textId="319E372E" w:rsidR="0099687E" w:rsidRPr="00F65579" w:rsidRDefault="0099687E" w:rsidP="0099687E">
            <w:pPr>
              <w:pStyle w:val="Tabletextright"/>
            </w:pPr>
            <w:r w:rsidRPr="00F65579">
              <w:rPr>
                <w:rFonts w:ascii="VIC" w:hAnsi="VIC" w:cs="Calibri"/>
                <w:szCs w:val="15"/>
              </w:rPr>
              <w:t>26.4</w:t>
            </w:r>
          </w:p>
        </w:tc>
      </w:tr>
      <w:tr w:rsidR="0099687E" w:rsidRPr="00F65579" w14:paraId="5578D23A" w14:textId="77777777" w:rsidTr="005A30E4">
        <w:trPr>
          <w:trHeight w:val="270"/>
        </w:trPr>
        <w:tc>
          <w:tcPr>
            <w:tcW w:w="4244" w:type="dxa"/>
            <w:shd w:val="clear" w:color="auto" w:fill="auto"/>
            <w:noWrap/>
          </w:tcPr>
          <w:p w14:paraId="17DE1E64" w14:textId="2D393DAE" w:rsidR="0099687E" w:rsidRPr="00F65579" w:rsidRDefault="0099687E" w:rsidP="0099687E">
            <w:pPr>
              <w:pStyle w:val="Tabletextbold"/>
              <w:rPr>
                <w:rFonts w:cs="Calibri"/>
              </w:rPr>
            </w:pPr>
            <w:r w:rsidRPr="00F65579">
              <w:rPr>
                <w:rFonts w:ascii="VIC" w:hAnsi="VIC" w:cs="Arial"/>
                <w:b w:val="0"/>
                <w:bCs/>
                <w:szCs w:val="15"/>
              </w:rPr>
              <w:t>Total liabilities</w:t>
            </w:r>
          </w:p>
        </w:tc>
        <w:tc>
          <w:tcPr>
            <w:tcW w:w="1155" w:type="dxa"/>
            <w:shd w:val="clear" w:color="auto" w:fill="E0E0E0"/>
          </w:tcPr>
          <w:p w14:paraId="3F40B101" w14:textId="080002F2" w:rsidR="0099687E" w:rsidRPr="00F65579" w:rsidRDefault="0099687E" w:rsidP="0099687E">
            <w:pPr>
              <w:pStyle w:val="Tabletextrightbold"/>
            </w:pPr>
            <w:r w:rsidRPr="00F65579">
              <w:rPr>
                <w:rFonts w:ascii="VIC" w:hAnsi="VIC" w:cs="Calibri"/>
                <w:b w:val="0"/>
                <w:bCs w:val="0"/>
                <w:szCs w:val="15"/>
              </w:rPr>
              <w:t>215.0</w:t>
            </w:r>
          </w:p>
        </w:tc>
        <w:tc>
          <w:tcPr>
            <w:tcW w:w="1155" w:type="dxa"/>
            <w:shd w:val="clear" w:color="auto" w:fill="FFFFFF" w:themeFill="background1"/>
            <w:noWrap/>
          </w:tcPr>
          <w:p w14:paraId="2FD34290" w14:textId="037DC360" w:rsidR="0099687E" w:rsidRPr="00F65579" w:rsidRDefault="0099687E" w:rsidP="0099687E">
            <w:pPr>
              <w:pStyle w:val="Tabletextrightbold"/>
            </w:pPr>
            <w:r w:rsidRPr="00F65579">
              <w:rPr>
                <w:rFonts w:ascii="VIC" w:hAnsi="VIC" w:cs="Calibri"/>
                <w:b w:val="0"/>
                <w:bCs w:val="0"/>
                <w:szCs w:val="15"/>
              </w:rPr>
              <w:t>230.1</w:t>
            </w:r>
          </w:p>
        </w:tc>
        <w:tc>
          <w:tcPr>
            <w:tcW w:w="1156" w:type="dxa"/>
            <w:shd w:val="clear" w:color="auto" w:fill="E0E0E0"/>
            <w:noWrap/>
          </w:tcPr>
          <w:p w14:paraId="56AD67ED" w14:textId="0ABCFBF7" w:rsidR="0099687E" w:rsidRPr="00F65579" w:rsidRDefault="0099687E" w:rsidP="0099687E">
            <w:pPr>
              <w:pStyle w:val="Tabletextright"/>
              <w:rPr>
                <w:b/>
                <w:bCs/>
              </w:rPr>
            </w:pPr>
            <w:r w:rsidRPr="00F65579">
              <w:rPr>
                <w:rFonts w:ascii="VIC" w:hAnsi="VIC" w:cs="Calibri"/>
                <w:b/>
                <w:bCs/>
                <w:szCs w:val="15"/>
              </w:rPr>
              <w:t>15.1</w:t>
            </w:r>
          </w:p>
        </w:tc>
      </w:tr>
      <w:tr w:rsidR="0099687E" w:rsidRPr="00F65579" w14:paraId="4666A397" w14:textId="77777777" w:rsidTr="005A30E4">
        <w:trPr>
          <w:trHeight w:val="270"/>
        </w:trPr>
        <w:tc>
          <w:tcPr>
            <w:tcW w:w="4244" w:type="dxa"/>
            <w:shd w:val="clear" w:color="auto" w:fill="auto"/>
            <w:noWrap/>
          </w:tcPr>
          <w:p w14:paraId="1725E0D3" w14:textId="172F0338" w:rsidR="0099687E" w:rsidRPr="00F65579" w:rsidRDefault="0099687E" w:rsidP="00764165">
            <w:pPr>
              <w:pStyle w:val="Tabletextbold"/>
              <w:rPr>
                <w:rFonts w:cs="Calibri"/>
              </w:rPr>
            </w:pPr>
            <w:r w:rsidRPr="00F65579">
              <w:t>Net assets</w:t>
            </w:r>
          </w:p>
        </w:tc>
        <w:tc>
          <w:tcPr>
            <w:tcW w:w="1155" w:type="dxa"/>
            <w:shd w:val="clear" w:color="auto" w:fill="E0E0E0"/>
          </w:tcPr>
          <w:p w14:paraId="232ECBC1" w14:textId="119217D9" w:rsidR="0099687E" w:rsidRPr="00F65579" w:rsidRDefault="0099687E" w:rsidP="00764165">
            <w:pPr>
              <w:pStyle w:val="Tabletextrightbold"/>
            </w:pPr>
            <w:r w:rsidRPr="00F65579">
              <w:t>1</w:t>
            </w:r>
            <w:r w:rsidR="00764165" w:rsidRPr="00F65579">
              <w:t xml:space="preserve"> </w:t>
            </w:r>
            <w:r w:rsidRPr="00F65579">
              <w:t>055.4</w:t>
            </w:r>
          </w:p>
        </w:tc>
        <w:tc>
          <w:tcPr>
            <w:tcW w:w="1155" w:type="dxa"/>
            <w:shd w:val="clear" w:color="auto" w:fill="FFFFFF" w:themeFill="background1"/>
            <w:noWrap/>
          </w:tcPr>
          <w:p w14:paraId="554B816E" w14:textId="3060CA7D" w:rsidR="0099687E" w:rsidRPr="00F65579" w:rsidRDefault="0099687E" w:rsidP="00764165">
            <w:pPr>
              <w:pStyle w:val="Tabletextrightbold"/>
            </w:pPr>
            <w:r w:rsidRPr="00F65579">
              <w:t>1</w:t>
            </w:r>
            <w:r w:rsidR="00764165" w:rsidRPr="00F65579">
              <w:t xml:space="preserve"> </w:t>
            </w:r>
            <w:r w:rsidRPr="00F65579">
              <w:t>091.5</w:t>
            </w:r>
          </w:p>
        </w:tc>
        <w:tc>
          <w:tcPr>
            <w:tcW w:w="1156" w:type="dxa"/>
            <w:shd w:val="clear" w:color="auto" w:fill="E0E0E0"/>
            <w:noWrap/>
          </w:tcPr>
          <w:p w14:paraId="4CB13C64" w14:textId="5FA2C015" w:rsidR="0099687E" w:rsidRPr="00F65579" w:rsidRDefault="0099687E" w:rsidP="00764165">
            <w:pPr>
              <w:pStyle w:val="Tabletextrightbold"/>
            </w:pPr>
            <w:r w:rsidRPr="00F65579">
              <w:t>36.1</w:t>
            </w:r>
          </w:p>
        </w:tc>
      </w:tr>
      <w:tr w:rsidR="0099687E" w:rsidRPr="00F65579" w14:paraId="6D48A208" w14:textId="77777777" w:rsidTr="005A30E4">
        <w:trPr>
          <w:trHeight w:val="255"/>
        </w:trPr>
        <w:tc>
          <w:tcPr>
            <w:tcW w:w="4244" w:type="dxa"/>
            <w:shd w:val="clear" w:color="auto" w:fill="auto"/>
            <w:noWrap/>
          </w:tcPr>
          <w:p w14:paraId="6A9EBAD5" w14:textId="77777777" w:rsidR="0099687E" w:rsidRPr="00F65579" w:rsidRDefault="0099687E" w:rsidP="0099687E">
            <w:pPr>
              <w:pStyle w:val="Tabletext"/>
              <w:rPr>
                <w:rFonts w:ascii="Arial" w:hAnsi="Arial"/>
              </w:rPr>
            </w:pPr>
          </w:p>
        </w:tc>
        <w:tc>
          <w:tcPr>
            <w:tcW w:w="1155" w:type="dxa"/>
            <w:shd w:val="clear" w:color="auto" w:fill="E0E0E0"/>
          </w:tcPr>
          <w:p w14:paraId="66727B8E" w14:textId="77777777" w:rsidR="0099687E" w:rsidRPr="00F65579" w:rsidRDefault="0099687E" w:rsidP="0099687E">
            <w:pPr>
              <w:pStyle w:val="Tabletextright"/>
            </w:pPr>
          </w:p>
        </w:tc>
        <w:tc>
          <w:tcPr>
            <w:tcW w:w="1155" w:type="dxa"/>
            <w:shd w:val="clear" w:color="auto" w:fill="FFFFFF" w:themeFill="background1"/>
            <w:noWrap/>
          </w:tcPr>
          <w:p w14:paraId="50FAF24B" w14:textId="77777777" w:rsidR="0099687E" w:rsidRPr="00F65579" w:rsidRDefault="0099687E" w:rsidP="0099687E">
            <w:pPr>
              <w:pStyle w:val="Tabletextright"/>
            </w:pPr>
          </w:p>
        </w:tc>
        <w:tc>
          <w:tcPr>
            <w:tcW w:w="1156" w:type="dxa"/>
            <w:shd w:val="clear" w:color="auto" w:fill="E0E0E0"/>
            <w:noWrap/>
          </w:tcPr>
          <w:p w14:paraId="462DFCD0" w14:textId="77777777" w:rsidR="0099687E" w:rsidRPr="00F65579" w:rsidRDefault="0099687E" w:rsidP="0099687E">
            <w:pPr>
              <w:pStyle w:val="Tabletextright"/>
            </w:pPr>
          </w:p>
        </w:tc>
      </w:tr>
      <w:tr w:rsidR="0099687E" w:rsidRPr="00F65579" w14:paraId="18023A98" w14:textId="77777777" w:rsidTr="005A30E4">
        <w:trPr>
          <w:trHeight w:val="285"/>
        </w:trPr>
        <w:tc>
          <w:tcPr>
            <w:tcW w:w="4244" w:type="dxa"/>
            <w:shd w:val="clear" w:color="auto" w:fill="auto"/>
            <w:noWrap/>
          </w:tcPr>
          <w:p w14:paraId="167D1162" w14:textId="4E56F002" w:rsidR="0099687E" w:rsidRPr="00F65579" w:rsidRDefault="0099687E" w:rsidP="00764165">
            <w:pPr>
              <w:pStyle w:val="Tabletextbold"/>
            </w:pPr>
            <w:r w:rsidRPr="00F65579">
              <w:t>Equity</w:t>
            </w:r>
          </w:p>
        </w:tc>
        <w:tc>
          <w:tcPr>
            <w:tcW w:w="1155" w:type="dxa"/>
            <w:shd w:val="clear" w:color="auto" w:fill="E0E0E0"/>
          </w:tcPr>
          <w:p w14:paraId="57109579" w14:textId="77777777" w:rsidR="0099687E" w:rsidRPr="00F65579" w:rsidRDefault="0099687E" w:rsidP="0099687E">
            <w:pPr>
              <w:pStyle w:val="Tabletextright"/>
            </w:pPr>
          </w:p>
        </w:tc>
        <w:tc>
          <w:tcPr>
            <w:tcW w:w="1155" w:type="dxa"/>
            <w:shd w:val="clear" w:color="auto" w:fill="FFFFFF" w:themeFill="background1"/>
            <w:noWrap/>
          </w:tcPr>
          <w:p w14:paraId="324317A1" w14:textId="77777777" w:rsidR="0099687E" w:rsidRPr="00F65579" w:rsidRDefault="0099687E" w:rsidP="0099687E">
            <w:pPr>
              <w:pStyle w:val="Tabletextright"/>
            </w:pPr>
          </w:p>
        </w:tc>
        <w:tc>
          <w:tcPr>
            <w:tcW w:w="1156" w:type="dxa"/>
            <w:shd w:val="clear" w:color="auto" w:fill="E0E0E0"/>
            <w:noWrap/>
          </w:tcPr>
          <w:p w14:paraId="52EE38B4" w14:textId="77777777" w:rsidR="0099687E" w:rsidRPr="00F65579" w:rsidRDefault="0099687E" w:rsidP="0099687E">
            <w:pPr>
              <w:pStyle w:val="Tabletextright"/>
            </w:pPr>
          </w:p>
        </w:tc>
      </w:tr>
      <w:tr w:rsidR="0099687E" w:rsidRPr="00F65579" w14:paraId="061DC252" w14:textId="77777777" w:rsidTr="005A30E4">
        <w:trPr>
          <w:trHeight w:val="255"/>
        </w:trPr>
        <w:tc>
          <w:tcPr>
            <w:tcW w:w="4244" w:type="dxa"/>
            <w:shd w:val="clear" w:color="auto" w:fill="auto"/>
            <w:noWrap/>
          </w:tcPr>
          <w:p w14:paraId="288E8D98" w14:textId="22B2705B" w:rsidR="0099687E" w:rsidRPr="00F65579" w:rsidRDefault="0099687E" w:rsidP="0099687E">
            <w:pPr>
              <w:pStyle w:val="Tabletext"/>
              <w:rPr>
                <w:rFonts w:cs="Calibri"/>
              </w:rPr>
            </w:pPr>
            <w:r w:rsidRPr="00F65579">
              <w:rPr>
                <w:rFonts w:ascii="VIC" w:hAnsi="VIC" w:cs="Arial"/>
                <w:szCs w:val="15"/>
              </w:rPr>
              <w:t>Contributed capital</w:t>
            </w:r>
            <w:r w:rsidRPr="00F65579">
              <w:rPr>
                <w:rFonts w:ascii="VIC" w:hAnsi="VIC" w:cs="Arial"/>
                <w:szCs w:val="15"/>
                <w:vertAlign w:val="superscript"/>
              </w:rPr>
              <w:t xml:space="preserve"> </w:t>
            </w:r>
          </w:p>
        </w:tc>
        <w:tc>
          <w:tcPr>
            <w:tcW w:w="1155" w:type="dxa"/>
            <w:shd w:val="clear" w:color="auto" w:fill="E0E0E0"/>
          </w:tcPr>
          <w:p w14:paraId="7FDAD8C8" w14:textId="328D0EC7" w:rsidR="0099687E" w:rsidRPr="00F65579" w:rsidRDefault="0099687E" w:rsidP="0099687E">
            <w:pPr>
              <w:pStyle w:val="Tabletextright"/>
              <w:rPr>
                <w:rFonts w:cs="Arial"/>
              </w:rPr>
            </w:pPr>
            <w:r w:rsidRPr="00F65579">
              <w:rPr>
                <w:rFonts w:ascii="VIC" w:hAnsi="VIC" w:cs="Calibri"/>
                <w:szCs w:val="15"/>
              </w:rPr>
              <w:t>367.4</w:t>
            </w:r>
          </w:p>
        </w:tc>
        <w:tc>
          <w:tcPr>
            <w:tcW w:w="1155" w:type="dxa"/>
            <w:shd w:val="clear" w:color="auto" w:fill="FFFFFF" w:themeFill="background1"/>
            <w:noWrap/>
          </w:tcPr>
          <w:p w14:paraId="09BB6553" w14:textId="687CB937" w:rsidR="0099687E" w:rsidRPr="00F65579" w:rsidRDefault="0099687E" w:rsidP="0099687E">
            <w:pPr>
              <w:pStyle w:val="Tabletextright"/>
              <w:rPr>
                <w:rFonts w:cs="Arial"/>
              </w:rPr>
            </w:pPr>
            <w:r w:rsidRPr="00F65579">
              <w:rPr>
                <w:rFonts w:ascii="VIC" w:hAnsi="VIC" w:cs="Calibri"/>
                <w:szCs w:val="15"/>
              </w:rPr>
              <w:t>365.4</w:t>
            </w:r>
          </w:p>
        </w:tc>
        <w:tc>
          <w:tcPr>
            <w:tcW w:w="1156" w:type="dxa"/>
            <w:shd w:val="clear" w:color="auto" w:fill="E0E0E0"/>
            <w:noWrap/>
          </w:tcPr>
          <w:p w14:paraId="752ACD95" w14:textId="13DA536B" w:rsidR="0099687E" w:rsidRPr="00F65579" w:rsidRDefault="0099687E" w:rsidP="0099687E">
            <w:pPr>
              <w:pStyle w:val="Tabletextright"/>
            </w:pPr>
            <w:r w:rsidRPr="00F65579">
              <w:rPr>
                <w:rFonts w:ascii="VIC" w:hAnsi="VIC" w:cs="Calibri"/>
                <w:szCs w:val="15"/>
              </w:rPr>
              <w:t>(2.0)</w:t>
            </w:r>
          </w:p>
        </w:tc>
      </w:tr>
      <w:tr w:rsidR="0099687E" w:rsidRPr="00F65579" w14:paraId="7BCB0D72" w14:textId="77777777" w:rsidTr="005A30E4">
        <w:trPr>
          <w:trHeight w:val="270"/>
        </w:trPr>
        <w:tc>
          <w:tcPr>
            <w:tcW w:w="4244" w:type="dxa"/>
            <w:shd w:val="clear" w:color="auto" w:fill="auto"/>
            <w:noWrap/>
          </w:tcPr>
          <w:p w14:paraId="3EB47A90" w14:textId="69D44E22" w:rsidR="0099687E" w:rsidRPr="00F65579" w:rsidRDefault="0099687E" w:rsidP="0099687E">
            <w:pPr>
              <w:pStyle w:val="Tabletext"/>
            </w:pPr>
            <w:r w:rsidRPr="00F65579">
              <w:rPr>
                <w:rFonts w:ascii="VIC" w:hAnsi="VIC" w:cs="Arial"/>
                <w:szCs w:val="15"/>
              </w:rPr>
              <w:t xml:space="preserve">Reserves </w:t>
            </w:r>
          </w:p>
        </w:tc>
        <w:tc>
          <w:tcPr>
            <w:tcW w:w="1155" w:type="dxa"/>
            <w:shd w:val="clear" w:color="auto" w:fill="E0E0E0"/>
          </w:tcPr>
          <w:p w14:paraId="2CCEB7B0" w14:textId="10C65D8C" w:rsidR="0099687E" w:rsidRPr="00F65579" w:rsidRDefault="0099687E" w:rsidP="0099687E">
            <w:pPr>
              <w:pStyle w:val="Tabletextright"/>
              <w:rPr>
                <w:rFonts w:cs="Arial"/>
              </w:rPr>
            </w:pPr>
            <w:r w:rsidRPr="00F65579">
              <w:rPr>
                <w:rFonts w:ascii="VIC" w:hAnsi="VIC" w:cs="Calibri"/>
                <w:szCs w:val="15"/>
              </w:rPr>
              <w:t>561.0</w:t>
            </w:r>
          </w:p>
        </w:tc>
        <w:tc>
          <w:tcPr>
            <w:tcW w:w="1155" w:type="dxa"/>
            <w:shd w:val="clear" w:color="auto" w:fill="FFFFFF" w:themeFill="background1"/>
            <w:noWrap/>
          </w:tcPr>
          <w:p w14:paraId="11699875" w14:textId="24FF8C9E" w:rsidR="0099687E" w:rsidRPr="00F65579" w:rsidRDefault="0099687E" w:rsidP="0099687E">
            <w:pPr>
              <w:pStyle w:val="Tabletextright"/>
              <w:rPr>
                <w:rFonts w:cs="Arial"/>
              </w:rPr>
            </w:pPr>
            <w:r w:rsidRPr="00F65579">
              <w:rPr>
                <w:rFonts w:ascii="VIC" w:hAnsi="VIC" w:cs="Calibri"/>
                <w:szCs w:val="15"/>
              </w:rPr>
              <w:t>556.9</w:t>
            </w:r>
          </w:p>
        </w:tc>
        <w:tc>
          <w:tcPr>
            <w:tcW w:w="1156" w:type="dxa"/>
            <w:shd w:val="clear" w:color="auto" w:fill="E0E0E0"/>
            <w:noWrap/>
          </w:tcPr>
          <w:p w14:paraId="1B0A78DA" w14:textId="7AC24B2F" w:rsidR="0099687E" w:rsidRPr="00F65579" w:rsidRDefault="0099687E" w:rsidP="0099687E">
            <w:pPr>
              <w:pStyle w:val="Tabletextright"/>
            </w:pPr>
            <w:r w:rsidRPr="00F65579">
              <w:rPr>
                <w:rFonts w:ascii="VIC" w:hAnsi="VIC" w:cs="Calibri"/>
                <w:szCs w:val="15"/>
              </w:rPr>
              <w:t>(4.1)</w:t>
            </w:r>
          </w:p>
        </w:tc>
      </w:tr>
      <w:tr w:rsidR="0099687E" w:rsidRPr="00F65579" w14:paraId="5A58B634" w14:textId="77777777" w:rsidTr="005A30E4">
        <w:trPr>
          <w:trHeight w:val="270"/>
        </w:trPr>
        <w:tc>
          <w:tcPr>
            <w:tcW w:w="4244" w:type="dxa"/>
            <w:shd w:val="clear" w:color="auto" w:fill="auto"/>
            <w:noWrap/>
          </w:tcPr>
          <w:p w14:paraId="37CFCED8" w14:textId="30F0B9F1" w:rsidR="0099687E" w:rsidRPr="00F65579" w:rsidRDefault="0099687E" w:rsidP="0099687E">
            <w:pPr>
              <w:pStyle w:val="Tabletext"/>
            </w:pPr>
            <w:r w:rsidRPr="00F65579">
              <w:rPr>
                <w:rFonts w:ascii="VIC" w:hAnsi="VIC" w:cs="Arial"/>
                <w:szCs w:val="15"/>
              </w:rPr>
              <w:t>Accumulated surplus</w:t>
            </w:r>
            <w:r w:rsidRPr="00F65579">
              <w:rPr>
                <w:rFonts w:ascii="VIC" w:hAnsi="VIC" w:cs="Arial"/>
                <w:szCs w:val="15"/>
                <w:vertAlign w:val="superscript"/>
              </w:rPr>
              <w:t xml:space="preserve"> </w:t>
            </w:r>
          </w:p>
        </w:tc>
        <w:tc>
          <w:tcPr>
            <w:tcW w:w="1155" w:type="dxa"/>
            <w:shd w:val="clear" w:color="auto" w:fill="E0E0E0"/>
          </w:tcPr>
          <w:p w14:paraId="3A3EF4D5" w14:textId="1E1A2294" w:rsidR="0099687E" w:rsidRPr="00F65579" w:rsidRDefault="0099687E" w:rsidP="0099687E">
            <w:pPr>
              <w:pStyle w:val="Tabletextright"/>
              <w:rPr>
                <w:rFonts w:cs="Arial"/>
              </w:rPr>
            </w:pPr>
            <w:r w:rsidRPr="00F65579">
              <w:rPr>
                <w:rFonts w:ascii="VIC" w:hAnsi="VIC" w:cs="Calibri"/>
                <w:szCs w:val="15"/>
              </w:rPr>
              <w:t>127.0</w:t>
            </w:r>
          </w:p>
        </w:tc>
        <w:tc>
          <w:tcPr>
            <w:tcW w:w="1155" w:type="dxa"/>
            <w:shd w:val="clear" w:color="auto" w:fill="FFFFFF" w:themeFill="background1"/>
            <w:noWrap/>
          </w:tcPr>
          <w:p w14:paraId="1C436A58" w14:textId="6BAD3AF0" w:rsidR="0099687E" w:rsidRPr="00F65579" w:rsidRDefault="0099687E" w:rsidP="0099687E">
            <w:pPr>
              <w:pStyle w:val="Tabletextright"/>
              <w:rPr>
                <w:rFonts w:cs="Arial"/>
              </w:rPr>
            </w:pPr>
            <w:r w:rsidRPr="00F65579">
              <w:rPr>
                <w:rFonts w:ascii="VIC" w:hAnsi="VIC" w:cs="Calibri"/>
                <w:szCs w:val="15"/>
              </w:rPr>
              <w:t>169.2</w:t>
            </w:r>
          </w:p>
        </w:tc>
        <w:tc>
          <w:tcPr>
            <w:tcW w:w="1156" w:type="dxa"/>
            <w:shd w:val="clear" w:color="auto" w:fill="E0E0E0"/>
            <w:noWrap/>
          </w:tcPr>
          <w:p w14:paraId="61537913" w14:textId="6FBB0BB6" w:rsidR="0099687E" w:rsidRPr="00F65579" w:rsidRDefault="0099687E" w:rsidP="0099687E">
            <w:pPr>
              <w:pStyle w:val="Tabletextright"/>
            </w:pPr>
            <w:r w:rsidRPr="00F65579">
              <w:rPr>
                <w:rFonts w:ascii="VIC" w:hAnsi="VIC" w:cs="Calibri"/>
                <w:szCs w:val="15"/>
              </w:rPr>
              <w:t>42.2</w:t>
            </w:r>
          </w:p>
        </w:tc>
      </w:tr>
      <w:tr w:rsidR="0099687E" w:rsidRPr="00F65579" w14:paraId="72DB38D8" w14:textId="77777777" w:rsidTr="005A30E4">
        <w:trPr>
          <w:trHeight w:val="270"/>
        </w:trPr>
        <w:tc>
          <w:tcPr>
            <w:tcW w:w="4244" w:type="dxa"/>
            <w:shd w:val="clear" w:color="auto" w:fill="auto"/>
            <w:noWrap/>
          </w:tcPr>
          <w:p w14:paraId="1852BCBD" w14:textId="75C652D0" w:rsidR="0099687E" w:rsidRPr="00F65579" w:rsidRDefault="0099687E" w:rsidP="00764165">
            <w:pPr>
              <w:pStyle w:val="Tabletextbold"/>
            </w:pPr>
            <w:r w:rsidRPr="00F65579">
              <w:t>Total equity</w:t>
            </w:r>
          </w:p>
        </w:tc>
        <w:tc>
          <w:tcPr>
            <w:tcW w:w="1155" w:type="dxa"/>
            <w:shd w:val="clear" w:color="auto" w:fill="E0E0E0"/>
          </w:tcPr>
          <w:p w14:paraId="391F5BF4" w14:textId="2CA98FB6" w:rsidR="0099687E" w:rsidRPr="00F65579" w:rsidRDefault="0099687E" w:rsidP="00764165">
            <w:pPr>
              <w:pStyle w:val="Tabletextrightbold"/>
            </w:pPr>
            <w:r w:rsidRPr="00F65579">
              <w:t>1</w:t>
            </w:r>
            <w:r w:rsidR="00764165" w:rsidRPr="00F65579">
              <w:t xml:space="preserve"> </w:t>
            </w:r>
            <w:r w:rsidRPr="00F65579">
              <w:t>055.4</w:t>
            </w:r>
          </w:p>
        </w:tc>
        <w:tc>
          <w:tcPr>
            <w:tcW w:w="1155" w:type="dxa"/>
            <w:shd w:val="clear" w:color="auto" w:fill="FFFFFF" w:themeFill="background1"/>
            <w:noWrap/>
          </w:tcPr>
          <w:p w14:paraId="03176973" w14:textId="0C44D95B" w:rsidR="0099687E" w:rsidRPr="00F65579" w:rsidRDefault="0099687E" w:rsidP="00764165">
            <w:pPr>
              <w:pStyle w:val="Tabletextrightbold"/>
            </w:pPr>
            <w:r w:rsidRPr="00F65579">
              <w:t>1</w:t>
            </w:r>
            <w:r w:rsidR="00764165" w:rsidRPr="00F65579">
              <w:t xml:space="preserve"> </w:t>
            </w:r>
            <w:r w:rsidRPr="00F65579">
              <w:t>091.5</w:t>
            </w:r>
          </w:p>
        </w:tc>
        <w:tc>
          <w:tcPr>
            <w:tcW w:w="1156" w:type="dxa"/>
            <w:shd w:val="clear" w:color="auto" w:fill="E0E0E0"/>
            <w:noWrap/>
          </w:tcPr>
          <w:p w14:paraId="34351108" w14:textId="319A7963" w:rsidR="0099687E" w:rsidRPr="00F65579" w:rsidRDefault="0099687E" w:rsidP="00764165">
            <w:pPr>
              <w:pStyle w:val="Tabletextrightbold"/>
            </w:pPr>
            <w:r w:rsidRPr="00F65579">
              <w:t>36.1</w:t>
            </w:r>
          </w:p>
        </w:tc>
      </w:tr>
    </w:tbl>
    <w:p w14:paraId="5F20BE9D" w14:textId="77777777" w:rsidR="009D6F85" w:rsidRPr="00F65579" w:rsidRDefault="009D6F85" w:rsidP="009D6F85">
      <w:pPr>
        <w:pStyle w:val="Notes"/>
      </w:pPr>
      <w:r w:rsidRPr="00F65579">
        <w:t>Notes:</w:t>
      </w:r>
    </w:p>
    <w:p w14:paraId="7E8013D0" w14:textId="26FAAD7E" w:rsidR="0099687E" w:rsidRPr="00F65579" w:rsidRDefault="0099687E" w:rsidP="0099687E">
      <w:pPr>
        <w:pStyle w:val="Notes"/>
        <w:ind w:right="1685"/>
      </w:pPr>
      <w:r w:rsidRPr="00F65579">
        <w:t>(a)</w:t>
      </w:r>
      <w:r w:rsidR="00764165" w:rsidRPr="00F65579">
        <w:t xml:space="preserve"> </w:t>
      </w:r>
      <w:r w:rsidRPr="00F65579">
        <w:t>The variance is driven by the reclassification of part of the Finance Agency Trust from a controlled trust to an administered trust in June</w:t>
      </w:r>
      <w:r w:rsidR="00764165" w:rsidRPr="00F65579">
        <w:rPr>
          <w:rFonts w:ascii="Calibri" w:hAnsi="Calibri"/>
        </w:rPr>
        <w:t> </w:t>
      </w:r>
      <w:r w:rsidRPr="00F65579">
        <w:t>2018 after the budget was prepared.</w:t>
      </w:r>
    </w:p>
    <w:p w14:paraId="12850F3F" w14:textId="5ACD6FCA" w:rsidR="0099687E" w:rsidRPr="00F65579" w:rsidRDefault="0099687E" w:rsidP="0099687E">
      <w:pPr>
        <w:pStyle w:val="Notes"/>
        <w:ind w:right="1685"/>
      </w:pPr>
      <w:r w:rsidRPr="00F65579">
        <w:t>(b)</w:t>
      </w:r>
      <w:r w:rsidR="00764165" w:rsidRPr="00F65579">
        <w:t xml:space="preserve"> </w:t>
      </w:r>
      <w:r w:rsidRPr="00F65579">
        <w:t>The variance is due to a higher receivable from government resulting from the transfer of Invest Vic</w:t>
      </w:r>
      <w:r w:rsidR="00764165" w:rsidRPr="00F65579">
        <w:t>toria</w:t>
      </w:r>
      <w:r w:rsidRPr="00F65579">
        <w:t xml:space="preserve"> and delays on spending against provisions.</w:t>
      </w:r>
    </w:p>
    <w:p w14:paraId="15A6A0F5" w14:textId="065BAFDF" w:rsidR="0099687E" w:rsidRPr="00F65579" w:rsidRDefault="0099687E" w:rsidP="0099687E">
      <w:pPr>
        <w:pStyle w:val="Notes"/>
        <w:ind w:right="1685"/>
      </w:pPr>
      <w:r w:rsidRPr="00F65579">
        <w:t>(c)</w:t>
      </w:r>
      <w:r w:rsidR="00764165" w:rsidRPr="00F65579">
        <w:t xml:space="preserve"> </w:t>
      </w:r>
      <w:r w:rsidRPr="00F65579">
        <w:t>The variance is due to budget was understated.</w:t>
      </w:r>
    </w:p>
    <w:p w14:paraId="34798BE8" w14:textId="55F0A135" w:rsidR="0099687E" w:rsidRPr="00F65579" w:rsidRDefault="0099687E" w:rsidP="0099687E">
      <w:pPr>
        <w:pStyle w:val="Notes"/>
        <w:ind w:right="1685"/>
      </w:pPr>
      <w:r w:rsidRPr="00F65579">
        <w:t>(d)</w:t>
      </w:r>
      <w:r w:rsidR="00764165" w:rsidRPr="00F65579">
        <w:t xml:space="preserve"> </w:t>
      </w:r>
      <w:r w:rsidRPr="00F65579">
        <w:t>The variance reflects the reclassification of the FAT trust to administered items partially offset by increases due to the transfer of Invest Vic</w:t>
      </w:r>
      <w:r w:rsidR="00764165" w:rsidRPr="00F65579">
        <w:t>toria</w:t>
      </w:r>
      <w:r w:rsidRPr="00F65579">
        <w:t>.</w:t>
      </w:r>
    </w:p>
    <w:p w14:paraId="063D6887" w14:textId="5096BAA3" w:rsidR="009D6F85" w:rsidRPr="00F65579" w:rsidRDefault="0099687E" w:rsidP="0099687E">
      <w:pPr>
        <w:pStyle w:val="Notes"/>
        <w:ind w:right="1685"/>
      </w:pPr>
      <w:r w:rsidRPr="00F65579">
        <w:t>(e)</w:t>
      </w:r>
      <w:r w:rsidR="00764165" w:rsidRPr="00F65579">
        <w:t xml:space="preserve"> </w:t>
      </w:r>
      <w:r w:rsidRPr="00F65579">
        <w:t>The variance reflects land remediation projects not progressing as budgeted.</w:t>
      </w:r>
    </w:p>
    <w:p w14:paraId="7CDFAE33" w14:textId="77777777" w:rsidR="009D6F85" w:rsidRPr="00F65579" w:rsidRDefault="009D6F85" w:rsidP="009D6F85">
      <w:pPr>
        <w:pStyle w:val="Notes"/>
      </w:pPr>
    </w:p>
    <w:p w14:paraId="2C2ACC58" w14:textId="77777777" w:rsidR="009D6F85" w:rsidRPr="00F65579" w:rsidRDefault="009D6F85" w:rsidP="009D6F85">
      <w:pPr>
        <w:spacing w:before="0" w:after="0"/>
      </w:pPr>
      <w:r w:rsidRPr="00F65579">
        <w:br w:type="page"/>
      </w:r>
    </w:p>
    <w:p w14:paraId="00EE2284" w14:textId="77777777" w:rsidR="009D6F85" w:rsidRPr="00F65579" w:rsidRDefault="009D6F85" w:rsidP="009D6F85">
      <w:pPr>
        <w:pStyle w:val="Heading20"/>
      </w:pPr>
      <w:r w:rsidRPr="00F65579">
        <w:lastRenderedPageBreak/>
        <w:t>Budget portfolio outcomes</w:t>
      </w:r>
    </w:p>
    <w:p w14:paraId="4AAECD90" w14:textId="77777777" w:rsidR="009D6F85" w:rsidRPr="00F65579" w:rsidRDefault="009D6F85" w:rsidP="009D6F85">
      <w:pPr>
        <w:pStyle w:val="Heading30"/>
      </w:pPr>
      <w:r w:rsidRPr="00F65579">
        <w:t>Cash flow statement for the year ended 30 June 2019</w:t>
      </w:r>
    </w:p>
    <w:tbl>
      <w:tblPr>
        <w:tblStyle w:val="AnnualReporttexttable"/>
        <w:tblW w:w="7755" w:type="dxa"/>
        <w:tblLayout w:type="fixed"/>
        <w:tblLook w:val="0280" w:firstRow="0" w:lastRow="0" w:firstColumn="1" w:lastColumn="0" w:noHBand="1" w:noVBand="0"/>
      </w:tblPr>
      <w:tblGrid>
        <w:gridCol w:w="4245"/>
        <w:gridCol w:w="1170"/>
        <w:gridCol w:w="1170"/>
        <w:gridCol w:w="1170"/>
      </w:tblGrid>
      <w:tr w:rsidR="009D6F85" w:rsidRPr="00F65579" w14:paraId="2B62D1B0"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2F10DC37" w14:textId="77777777" w:rsidR="009D6F85" w:rsidRPr="00F65579" w:rsidRDefault="009D6F85" w:rsidP="009D6F85">
            <w:pPr>
              <w:pStyle w:val="Tabletextheadingleft"/>
            </w:pPr>
            <w:r w:rsidRPr="00F65579">
              <w:t>Controlled</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34DCF330" w14:textId="77777777" w:rsidR="009D6F85" w:rsidRPr="00F65579" w:rsidRDefault="009D6F85" w:rsidP="009D6F85">
            <w:pPr>
              <w:pStyle w:val="Tabletextheadingright"/>
            </w:pPr>
            <w:r w:rsidRPr="00F65579">
              <w:t>2018</w:t>
            </w:r>
            <w:r w:rsidRPr="00F65579">
              <w:noBreakHyphen/>
              <w:t>19</w:t>
            </w:r>
            <w:r w:rsidRPr="00F65579">
              <w:br/>
              <w:t>budget</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1B6A3DAC" w14:textId="77777777" w:rsidR="009D6F85" w:rsidRPr="00F65579" w:rsidRDefault="009D6F85" w:rsidP="009D6F85">
            <w:pPr>
              <w:pStyle w:val="Tabletextheadingright"/>
            </w:pPr>
            <w:r w:rsidRPr="00F65579">
              <w:t>2018</w:t>
            </w:r>
            <w:r w:rsidRPr="00F65579">
              <w:noBreakHyphen/>
              <w:t>19</w:t>
            </w:r>
            <w:r w:rsidRPr="00F65579">
              <w:br/>
              <w:t>actual</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55CCC307" w14:textId="77777777" w:rsidR="009D6F85" w:rsidRPr="00F65579" w:rsidRDefault="009D6F85" w:rsidP="009D6F85">
            <w:pPr>
              <w:pStyle w:val="Tabletextheadingright"/>
            </w:pPr>
            <w:r w:rsidRPr="00F65579">
              <w:t>Variation</w:t>
            </w:r>
          </w:p>
        </w:tc>
      </w:tr>
      <w:tr w:rsidR="009D6F85" w:rsidRPr="00F65579" w14:paraId="49B61461" w14:textId="77777777" w:rsidTr="009D6F85">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0913273B" w14:textId="77777777" w:rsidR="009D6F85" w:rsidRPr="00F65579" w:rsidRDefault="009D6F85" w:rsidP="009D6F85">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3ED4B130" w14:textId="77777777" w:rsidR="009D6F85" w:rsidRPr="00F65579" w:rsidRDefault="009D6F85" w:rsidP="009D6F85">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009E6578" w14:textId="77777777" w:rsidR="009D6F85" w:rsidRPr="00F65579" w:rsidRDefault="009D6F85" w:rsidP="009D6F85">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57A756B4" w14:textId="77777777" w:rsidR="009D6F85" w:rsidRPr="00F65579" w:rsidRDefault="009D6F85" w:rsidP="009D6F85">
            <w:pPr>
              <w:pStyle w:val="Tabletextheadingright"/>
            </w:pPr>
            <w:r w:rsidRPr="00F65579">
              <w:t xml:space="preserve">% </w:t>
            </w:r>
          </w:p>
        </w:tc>
      </w:tr>
      <w:tr w:rsidR="0099687E" w:rsidRPr="00F65579" w14:paraId="5792EE4D"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69389C23" w14:textId="46A0F5A2" w:rsidR="0099687E" w:rsidRPr="00F65579" w:rsidRDefault="0099687E" w:rsidP="005A30E4">
            <w:pPr>
              <w:pStyle w:val="Tabletextbold"/>
            </w:pPr>
            <w:r w:rsidRPr="00F65579">
              <w:t>Cash flows from operating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3BCACED2" w14:textId="77777777" w:rsidR="0099687E" w:rsidRPr="00F65579" w:rsidRDefault="0099687E" w:rsidP="0099687E">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6E6D1B8A" w14:textId="77777777" w:rsidR="0099687E" w:rsidRPr="00F65579" w:rsidRDefault="0099687E" w:rsidP="0099687E">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6AC66162" w14:textId="77777777" w:rsidR="0099687E" w:rsidRPr="00F65579" w:rsidRDefault="0099687E" w:rsidP="0099687E">
            <w:pPr>
              <w:pStyle w:val="Tabletextright"/>
            </w:pPr>
          </w:p>
        </w:tc>
      </w:tr>
      <w:tr w:rsidR="0099687E" w:rsidRPr="00F65579" w14:paraId="46EA8937"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3ACCE9FF" w14:textId="10B91D0D" w:rsidR="0099687E" w:rsidRPr="00F65579" w:rsidRDefault="0099687E" w:rsidP="0099687E">
            <w:pPr>
              <w:pStyle w:val="Tabletext"/>
            </w:pPr>
            <w:r w:rsidRPr="00F65579">
              <w:rPr>
                <w:rFonts w:ascii="VIC" w:hAnsi="VIC" w:cs="Calibri"/>
                <w:szCs w:val="15"/>
              </w:rPr>
              <w:t>Receipts from government</w:t>
            </w:r>
            <w:r w:rsidRPr="00F65579">
              <w:rPr>
                <w:rFonts w:ascii="VIC" w:hAnsi="VIC" w:cs="Calibri"/>
                <w:szCs w:val="15"/>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170" w:type="dxa"/>
            <w:noWrap/>
          </w:tcPr>
          <w:p w14:paraId="6239B64C" w14:textId="289C339F" w:rsidR="0099687E" w:rsidRPr="00F65579" w:rsidRDefault="0099687E" w:rsidP="0099687E">
            <w:pPr>
              <w:pStyle w:val="Tabletextright"/>
              <w:rPr>
                <w:rFonts w:cs="Arial"/>
              </w:rPr>
            </w:pPr>
            <w:r w:rsidRPr="00F65579">
              <w:rPr>
                <w:rFonts w:ascii="VIC" w:hAnsi="VIC" w:cs="Arial"/>
                <w:szCs w:val="15"/>
              </w:rPr>
              <w:t>367.5</w:t>
            </w:r>
          </w:p>
        </w:tc>
        <w:tc>
          <w:tcPr>
            <w:cnfStyle w:val="000001000000" w:firstRow="0" w:lastRow="0" w:firstColumn="0" w:lastColumn="0" w:oddVBand="0" w:evenVBand="1" w:oddHBand="0" w:evenHBand="0" w:firstRowFirstColumn="0" w:firstRowLastColumn="0" w:lastRowFirstColumn="0" w:lastRowLastColumn="0"/>
            <w:tcW w:w="1170" w:type="dxa"/>
          </w:tcPr>
          <w:p w14:paraId="5B137991" w14:textId="0B752193" w:rsidR="0099687E" w:rsidRPr="00F65579" w:rsidRDefault="0099687E" w:rsidP="0099687E">
            <w:pPr>
              <w:pStyle w:val="Tabletextright"/>
              <w:rPr>
                <w:rFonts w:cs="Arial"/>
              </w:rPr>
            </w:pPr>
            <w:r w:rsidRPr="00F65579">
              <w:rPr>
                <w:rFonts w:ascii="VIC" w:hAnsi="VIC" w:cs="Arial"/>
                <w:szCs w:val="15"/>
              </w:rPr>
              <w:t>380.2</w:t>
            </w:r>
          </w:p>
        </w:tc>
        <w:tc>
          <w:tcPr>
            <w:cnfStyle w:val="000010000000" w:firstRow="0" w:lastRow="0" w:firstColumn="0" w:lastColumn="0" w:oddVBand="1" w:evenVBand="0" w:oddHBand="0" w:evenHBand="0" w:firstRowFirstColumn="0" w:firstRowLastColumn="0" w:lastRowFirstColumn="0" w:lastRowLastColumn="0"/>
            <w:tcW w:w="1170" w:type="dxa"/>
            <w:noWrap/>
          </w:tcPr>
          <w:p w14:paraId="152BA877" w14:textId="2795AA78" w:rsidR="0099687E" w:rsidRPr="00F65579" w:rsidRDefault="0099687E" w:rsidP="0099687E">
            <w:pPr>
              <w:pStyle w:val="Tabletextright"/>
            </w:pPr>
            <w:r w:rsidRPr="00F65579">
              <w:rPr>
                <w:rFonts w:ascii="VIC" w:hAnsi="VIC" w:cs="Arial"/>
                <w:szCs w:val="15"/>
              </w:rPr>
              <w:t>12.7</w:t>
            </w:r>
          </w:p>
        </w:tc>
      </w:tr>
      <w:tr w:rsidR="0099687E" w:rsidRPr="00F65579" w14:paraId="4EDCB600"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2E9ECE5C" w14:textId="6DC5FF1A" w:rsidR="0099687E" w:rsidRPr="00F65579" w:rsidRDefault="0099687E" w:rsidP="0099687E">
            <w:pPr>
              <w:pStyle w:val="Tabletext"/>
            </w:pPr>
            <w:r w:rsidRPr="00F65579">
              <w:rPr>
                <w:rFonts w:ascii="VIC" w:hAnsi="VIC" w:cs="Calibri"/>
                <w:szCs w:val="15"/>
              </w:rPr>
              <w:t>Receipts from other entities</w:t>
            </w:r>
            <w:r w:rsidRPr="00F65579">
              <w:rPr>
                <w:rFonts w:ascii="VIC" w:hAnsi="VIC" w:cs="Calibri"/>
                <w:szCs w:val="15"/>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1170" w:type="dxa"/>
            <w:noWrap/>
          </w:tcPr>
          <w:p w14:paraId="1D5F6EEC" w14:textId="5FD886B3" w:rsidR="0099687E" w:rsidRPr="00F65579" w:rsidRDefault="0099687E" w:rsidP="0099687E">
            <w:pPr>
              <w:pStyle w:val="Tabletextright"/>
              <w:rPr>
                <w:rFonts w:cs="Arial"/>
              </w:rPr>
            </w:pPr>
            <w:r w:rsidRPr="00F65579">
              <w:rPr>
                <w:rFonts w:ascii="VIC" w:hAnsi="VIC" w:cs="Arial"/>
                <w:szCs w:val="15"/>
              </w:rPr>
              <w:t>2.4</w:t>
            </w:r>
          </w:p>
        </w:tc>
        <w:tc>
          <w:tcPr>
            <w:cnfStyle w:val="000001000000" w:firstRow="0" w:lastRow="0" w:firstColumn="0" w:lastColumn="0" w:oddVBand="0" w:evenVBand="1" w:oddHBand="0" w:evenHBand="0" w:firstRowFirstColumn="0" w:firstRowLastColumn="0" w:lastRowFirstColumn="0" w:lastRowLastColumn="0"/>
            <w:tcW w:w="1170" w:type="dxa"/>
          </w:tcPr>
          <w:p w14:paraId="712F22DB" w14:textId="10B45D6B" w:rsidR="0099687E" w:rsidRPr="00F65579" w:rsidRDefault="0099687E" w:rsidP="0099687E">
            <w:pPr>
              <w:pStyle w:val="Tabletextright"/>
              <w:rPr>
                <w:rFonts w:cs="Arial"/>
              </w:rPr>
            </w:pPr>
            <w:r w:rsidRPr="00F65579">
              <w:rPr>
                <w:rFonts w:ascii="VIC" w:hAnsi="VIC" w:cs="Arial"/>
                <w:szCs w:val="15"/>
              </w:rPr>
              <w:t>13.3</w:t>
            </w:r>
          </w:p>
        </w:tc>
        <w:tc>
          <w:tcPr>
            <w:cnfStyle w:val="000010000000" w:firstRow="0" w:lastRow="0" w:firstColumn="0" w:lastColumn="0" w:oddVBand="1" w:evenVBand="0" w:oddHBand="0" w:evenHBand="0" w:firstRowFirstColumn="0" w:firstRowLastColumn="0" w:lastRowFirstColumn="0" w:lastRowLastColumn="0"/>
            <w:tcW w:w="1170" w:type="dxa"/>
            <w:noWrap/>
          </w:tcPr>
          <w:p w14:paraId="38592492" w14:textId="727083EC" w:rsidR="0099687E" w:rsidRPr="00F65579" w:rsidRDefault="0099687E" w:rsidP="0099687E">
            <w:pPr>
              <w:pStyle w:val="Tabletextright"/>
            </w:pPr>
            <w:r w:rsidRPr="00F65579">
              <w:rPr>
                <w:rFonts w:ascii="VIC" w:hAnsi="VIC" w:cs="Arial"/>
                <w:szCs w:val="15"/>
              </w:rPr>
              <w:t>10.9</w:t>
            </w:r>
          </w:p>
        </w:tc>
      </w:tr>
      <w:tr w:rsidR="0099687E" w:rsidRPr="00F65579" w14:paraId="6103FDDE"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043F0A5A" w14:textId="4DCD18E8" w:rsidR="0099687E" w:rsidRPr="00F65579" w:rsidRDefault="0099687E" w:rsidP="0099687E">
            <w:pPr>
              <w:pStyle w:val="Tabletext"/>
            </w:pPr>
            <w:r w:rsidRPr="00F65579">
              <w:rPr>
                <w:rFonts w:ascii="VIC" w:hAnsi="VIC" w:cs="Calibri"/>
                <w:szCs w:val="15"/>
              </w:rPr>
              <w:t>Goods and Services Tax recovered from the ATO</w:t>
            </w:r>
          </w:p>
        </w:tc>
        <w:tc>
          <w:tcPr>
            <w:cnfStyle w:val="000010000000" w:firstRow="0" w:lastRow="0" w:firstColumn="0" w:lastColumn="0" w:oddVBand="1" w:evenVBand="0" w:oddHBand="0" w:evenHBand="0" w:firstRowFirstColumn="0" w:firstRowLastColumn="0" w:lastRowFirstColumn="0" w:lastRowLastColumn="0"/>
            <w:tcW w:w="1170" w:type="dxa"/>
            <w:noWrap/>
          </w:tcPr>
          <w:p w14:paraId="017CC4D7" w14:textId="50414A5B" w:rsidR="0099687E" w:rsidRPr="00F65579" w:rsidRDefault="0099687E" w:rsidP="0099687E">
            <w:pPr>
              <w:pStyle w:val="Tabletextright"/>
              <w:rPr>
                <w:rFonts w:cs="Arial"/>
              </w:rPr>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170" w:type="dxa"/>
          </w:tcPr>
          <w:p w14:paraId="2A980AAE" w14:textId="73CE693C" w:rsidR="0099687E" w:rsidRPr="00F65579" w:rsidRDefault="0099687E" w:rsidP="0099687E">
            <w:pPr>
              <w:pStyle w:val="Tabletextright"/>
              <w:rPr>
                <w:rFonts w:cs="Arial"/>
              </w:rPr>
            </w:pPr>
            <w:r w:rsidRPr="00F65579">
              <w:rPr>
                <w:rFonts w:ascii="VIC" w:hAnsi="VIC" w:cs="Arial"/>
                <w:szCs w:val="15"/>
              </w:rPr>
              <w:t>0.1</w:t>
            </w:r>
          </w:p>
        </w:tc>
        <w:tc>
          <w:tcPr>
            <w:cnfStyle w:val="000010000000" w:firstRow="0" w:lastRow="0" w:firstColumn="0" w:lastColumn="0" w:oddVBand="1" w:evenVBand="0" w:oddHBand="0" w:evenHBand="0" w:firstRowFirstColumn="0" w:firstRowLastColumn="0" w:lastRowFirstColumn="0" w:lastRowLastColumn="0"/>
            <w:tcW w:w="1170" w:type="dxa"/>
            <w:noWrap/>
          </w:tcPr>
          <w:p w14:paraId="25DE6CE3" w14:textId="50A81D61" w:rsidR="0099687E" w:rsidRPr="00F65579" w:rsidRDefault="0099687E" w:rsidP="0099687E">
            <w:pPr>
              <w:pStyle w:val="Tabletextright"/>
            </w:pPr>
            <w:r w:rsidRPr="00F65579">
              <w:rPr>
                <w:rFonts w:ascii="VIC" w:hAnsi="VIC" w:cs="Arial"/>
                <w:szCs w:val="15"/>
              </w:rPr>
              <w:t>0.1</w:t>
            </w:r>
          </w:p>
        </w:tc>
      </w:tr>
      <w:tr w:rsidR="0099687E" w:rsidRPr="00F65579" w14:paraId="2B18641B"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712F1516" w14:textId="1A0E0214" w:rsidR="0099687E" w:rsidRPr="00F65579" w:rsidRDefault="0099687E" w:rsidP="0099687E">
            <w:pPr>
              <w:pStyle w:val="Tabletext"/>
            </w:pPr>
            <w:r w:rsidRPr="00F65579">
              <w:rPr>
                <w:rFonts w:ascii="VIC" w:hAnsi="VIC" w:cs="Calibri"/>
                <w:szCs w:val="15"/>
              </w:rPr>
              <w:t>Interest received</w:t>
            </w:r>
          </w:p>
        </w:tc>
        <w:tc>
          <w:tcPr>
            <w:cnfStyle w:val="000010000000" w:firstRow="0" w:lastRow="0" w:firstColumn="0" w:lastColumn="0" w:oddVBand="1" w:evenVBand="0" w:oddHBand="0" w:evenHBand="0" w:firstRowFirstColumn="0" w:firstRowLastColumn="0" w:lastRowFirstColumn="0" w:lastRowLastColumn="0"/>
            <w:tcW w:w="1170" w:type="dxa"/>
            <w:noWrap/>
          </w:tcPr>
          <w:p w14:paraId="3648D0A6" w14:textId="26726B65" w:rsidR="0099687E" w:rsidRPr="00F65579" w:rsidRDefault="0099687E" w:rsidP="0099687E">
            <w:pPr>
              <w:pStyle w:val="Tabletextright"/>
              <w:rPr>
                <w:rFonts w:cs="Arial"/>
              </w:rPr>
            </w:pPr>
            <w:r w:rsidRPr="00F65579">
              <w:rPr>
                <w:rFonts w:ascii="VIC" w:hAnsi="VIC" w:cs="Arial"/>
                <w:szCs w:val="15"/>
              </w:rPr>
              <w:t>1.1</w:t>
            </w:r>
          </w:p>
        </w:tc>
        <w:tc>
          <w:tcPr>
            <w:cnfStyle w:val="000001000000" w:firstRow="0" w:lastRow="0" w:firstColumn="0" w:lastColumn="0" w:oddVBand="0" w:evenVBand="1" w:oddHBand="0" w:evenHBand="0" w:firstRowFirstColumn="0" w:firstRowLastColumn="0" w:lastRowFirstColumn="0" w:lastRowLastColumn="0"/>
            <w:tcW w:w="1170" w:type="dxa"/>
          </w:tcPr>
          <w:p w14:paraId="22793A43" w14:textId="0E8EC907" w:rsidR="0099687E" w:rsidRPr="00F65579" w:rsidRDefault="0099687E" w:rsidP="0099687E">
            <w:pPr>
              <w:pStyle w:val="Tabletextright"/>
              <w:rPr>
                <w:rFonts w:cs="Arial"/>
              </w:rPr>
            </w:pPr>
            <w:r w:rsidRPr="00F65579">
              <w:rPr>
                <w:rFonts w:ascii="VIC" w:hAnsi="VIC" w:cs="Arial"/>
                <w:szCs w:val="15"/>
              </w:rPr>
              <w:t>2.1</w:t>
            </w:r>
          </w:p>
        </w:tc>
        <w:tc>
          <w:tcPr>
            <w:cnfStyle w:val="000010000000" w:firstRow="0" w:lastRow="0" w:firstColumn="0" w:lastColumn="0" w:oddVBand="1" w:evenVBand="0" w:oddHBand="0" w:evenHBand="0" w:firstRowFirstColumn="0" w:firstRowLastColumn="0" w:lastRowFirstColumn="0" w:lastRowLastColumn="0"/>
            <w:tcW w:w="1170" w:type="dxa"/>
            <w:noWrap/>
          </w:tcPr>
          <w:p w14:paraId="1FBCDA88" w14:textId="16C2C206" w:rsidR="0099687E" w:rsidRPr="00F65579" w:rsidRDefault="0099687E" w:rsidP="0099687E">
            <w:pPr>
              <w:pStyle w:val="Tabletextright"/>
            </w:pPr>
            <w:r w:rsidRPr="00F65579">
              <w:rPr>
                <w:rFonts w:ascii="VIC" w:hAnsi="VIC" w:cs="Arial"/>
                <w:szCs w:val="15"/>
              </w:rPr>
              <w:t>1.1</w:t>
            </w:r>
          </w:p>
        </w:tc>
      </w:tr>
      <w:tr w:rsidR="0099687E" w:rsidRPr="00F65579" w14:paraId="724979BE"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61C52B56" w14:textId="5CF0632C" w:rsidR="0099687E" w:rsidRPr="00F65579" w:rsidRDefault="0099687E" w:rsidP="0099687E">
            <w:pPr>
              <w:pStyle w:val="Tabletext"/>
            </w:pPr>
            <w:r w:rsidRPr="00F65579">
              <w:rPr>
                <w:rFonts w:ascii="VIC" w:hAnsi="VIC" w:cs="Calibri"/>
                <w:szCs w:val="15"/>
              </w:rPr>
              <w:t>Other receipts</w:t>
            </w:r>
          </w:p>
        </w:tc>
        <w:tc>
          <w:tcPr>
            <w:cnfStyle w:val="000010000000" w:firstRow="0" w:lastRow="0" w:firstColumn="0" w:lastColumn="0" w:oddVBand="1" w:evenVBand="0" w:oddHBand="0" w:evenHBand="0" w:firstRowFirstColumn="0" w:firstRowLastColumn="0" w:lastRowFirstColumn="0" w:lastRowLastColumn="0"/>
            <w:tcW w:w="1170" w:type="dxa"/>
            <w:noWrap/>
          </w:tcPr>
          <w:p w14:paraId="641C5FAD" w14:textId="0D197497" w:rsidR="0099687E" w:rsidRPr="00F65579" w:rsidRDefault="0099687E" w:rsidP="0099687E">
            <w:pPr>
              <w:pStyle w:val="Tabletextright"/>
              <w:rPr>
                <w:rFonts w:cs="Arial"/>
              </w:rPr>
            </w:pPr>
            <w:r w:rsidRPr="00F65579">
              <w:rPr>
                <w:rFonts w:ascii="VIC" w:hAnsi="VIC" w:cs="Arial"/>
                <w:szCs w:val="15"/>
              </w:rPr>
              <w:t>226.8</w:t>
            </w:r>
          </w:p>
        </w:tc>
        <w:tc>
          <w:tcPr>
            <w:cnfStyle w:val="000001000000" w:firstRow="0" w:lastRow="0" w:firstColumn="0" w:lastColumn="0" w:oddVBand="0" w:evenVBand="1" w:oddHBand="0" w:evenHBand="0" w:firstRowFirstColumn="0" w:firstRowLastColumn="0" w:lastRowFirstColumn="0" w:lastRowLastColumn="0"/>
            <w:tcW w:w="1170" w:type="dxa"/>
          </w:tcPr>
          <w:p w14:paraId="2F8F5D18" w14:textId="249A8406" w:rsidR="0099687E" w:rsidRPr="00F65579" w:rsidRDefault="0099687E" w:rsidP="0099687E">
            <w:pPr>
              <w:pStyle w:val="Tabletextright"/>
              <w:rPr>
                <w:rFonts w:cs="Arial"/>
              </w:rPr>
            </w:pPr>
            <w:r w:rsidRPr="00F65579">
              <w:rPr>
                <w:rFonts w:ascii="VIC" w:hAnsi="VIC" w:cs="Arial"/>
                <w:szCs w:val="15"/>
              </w:rPr>
              <w:t>220.0</w:t>
            </w:r>
          </w:p>
        </w:tc>
        <w:tc>
          <w:tcPr>
            <w:cnfStyle w:val="000010000000" w:firstRow="0" w:lastRow="0" w:firstColumn="0" w:lastColumn="0" w:oddVBand="1" w:evenVBand="0" w:oddHBand="0" w:evenHBand="0" w:firstRowFirstColumn="0" w:firstRowLastColumn="0" w:lastRowFirstColumn="0" w:lastRowLastColumn="0"/>
            <w:tcW w:w="1170" w:type="dxa"/>
            <w:noWrap/>
          </w:tcPr>
          <w:p w14:paraId="29F3351E" w14:textId="56C79260" w:rsidR="0099687E" w:rsidRPr="00F65579" w:rsidRDefault="0099687E" w:rsidP="0099687E">
            <w:pPr>
              <w:pStyle w:val="Tabletextright"/>
            </w:pPr>
            <w:r w:rsidRPr="00F65579">
              <w:rPr>
                <w:rFonts w:ascii="VIC" w:hAnsi="VIC" w:cs="Arial"/>
                <w:szCs w:val="15"/>
              </w:rPr>
              <w:t>(6.8)</w:t>
            </w:r>
          </w:p>
        </w:tc>
      </w:tr>
      <w:tr w:rsidR="0099687E" w:rsidRPr="00F65579" w14:paraId="7496CC21"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07D0508F" w14:textId="77777777" w:rsidR="0099687E" w:rsidRPr="00F65579" w:rsidRDefault="0099687E" w:rsidP="0099687E">
            <w:pPr>
              <w:pStyle w:val="Tabletext"/>
              <w:rPr>
                <w:rFonts w:cs="Calibri"/>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5DAF2C07" w14:textId="41474F8E" w:rsidR="0099687E" w:rsidRPr="00F65579" w:rsidRDefault="0099687E" w:rsidP="005A30E4">
            <w:pPr>
              <w:pStyle w:val="Tabletextrightbold"/>
            </w:pPr>
            <w:r w:rsidRPr="00F65579">
              <w:t>597.7</w:t>
            </w:r>
          </w:p>
        </w:tc>
        <w:tc>
          <w:tcPr>
            <w:cnfStyle w:val="000001000000" w:firstRow="0" w:lastRow="0" w:firstColumn="0" w:lastColumn="0" w:oddVBand="0" w:evenVBand="1" w:oddHBand="0" w:evenHBand="0" w:firstRowFirstColumn="0" w:firstRowLastColumn="0" w:lastRowFirstColumn="0" w:lastRowLastColumn="0"/>
            <w:tcW w:w="1170" w:type="dxa"/>
          </w:tcPr>
          <w:p w14:paraId="2438FD95" w14:textId="67C3DCE4" w:rsidR="0099687E" w:rsidRPr="00F65579" w:rsidRDefault="0099687E" w:rsidP="005A30E4">
            <w:pPr>
              <w:pStyle w:val="Tabletextrightbold"/>
            </w:pPr>
            <w:r w:rsidRPr="00F65579">
              <w:t>615.7</w:t>
            </w:r>
          </w:p>
        </w:tc>
        <w:tc>
          <w:tcPr>
            <w:cnfStyle w:val="000010000000" w:firstRow="0" w:lastRow="0" w:firstColumn="0" w:lastColumn="0" w:oddVBand="1" w:evenVBand="0" w:oddHBand="0" w:evenHBand="0" w:firstRowFirstColumn="0" w:firstRowLastColumn="0" w:lastRowFirstColumn="0" w:lastRowLastColumn="0"/>
            <w:tcW w:w="1170" w:type="dxa"/>
            <w:noWrap/>
          </w:tcPr>
          <w:p w14:paraId="39650C54" w14:textId="5FFDFCA7" w:rsidR="0099687E" w:rsidRPr="00F65579" w:rsidRDefault="0099687E" w:rsidP="005A30E4">
            <w:pPr>
              <w:pStyle w:val="Tabletextrightbold"/>
            </w:pPr>
            <w:r w:rsidRPr="00F65579">
              <w:t>17.9</w:t>
            </w:r>
          </w:p>
        </w:tc>
      </w:tr>
      <w:tr w:rsidR="009D6F85" w:rsidRPr="00F65579" w14:paraId="35FD80BC" w14:textId="77777777" w:rsidTr="009D6F85">
        <w:trPr>
          <w:trHeight w:val="300"/>
        </w:trPr>
        <w:tc>
          <w:tcPr>
            <w:cnfStyle w:val="001000000000" w:firstRow="0" w:lastRow="0" w:firstColumn="1" w:lastColumn="0" w:oddVBand="0" w:evenVBand="0" w:oddHBand="0" w:evenHBand="0" w:firstRowFirstColumn="0" w:firstRowLastColumn="0" w:lastRowFirstColumn="0" w:lastRowLastColumn="0"/>
            <w:tcW w:w="4245" w:type="dxa"/>
            <w:noWrap/>
          </w:tcPr>
          <w:p w14:paraId="5821F11E" w14:textId="77777777" w:rsidR="009D6F85" w:rsidRPr="00F65579" w:rsidRDefault="009D6F85" w:rsidP="009D6F85">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292BF1BA"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15E540A5" w14:textId="77777777" w:rsidR="009D6F85" w:rsidRPr="00F65579" w:rsidRDefault="009D6F85" w:rsidP="009D6F85">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16EDA5C7" w14:textId="77777777" w:rsidR="009D6F85" w:rsidRPr="00F65579" w:rsidRDefault="009D6F85" w:rsidP="009D6F85">
            <w:pPr>
              <w:pStyle w:val="Tabletextright"/>
            </w:pPr>
          </w:p>
        </w:tc>
      </w:tr>
      <w:tr w:rsidR="0099687E" w:rsidRPr="00F65579" w14:paraId="584257F0" w14:textId="77777777" w:rsidTr="009D6F85">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59408409" w14:textId="293E321D" w:rsidR="0099687E" w:rsidRPr="00F65579" w:rsidRDefault="0099687E" w:rsidP="005A30E4">
            <w:pPr>
              <w:pStyle w:val="Tabletext"/>
            </w:pPr>
            <w:r w:rsidRPr="00F65579">
              <w:t>Payments of grants and other transfers</w:t>
            </w:r>
          </w:p>
        </w:tc>
        <w:tc>
          <w:tcPr>
            <w:cnfStyle w:val="000010000000" w:firstRow="0" w:lastRow="0" w:firstColumn="0" w:lastColumn="0" w:oddVBand="1" w:evenVBand="0" w:oddHBand="0" w:evenHBand="0" w:firstRowFirstColumn="0" w:firstRowLastColumn="0" w:lastRowFirstColumn="0" w:lastRowLastColumn="0"/>
            <w:tcW w:w="1170" w:type="dxa"/>
            <w:noWrap/>
          </w:tcPr>
          <w:p w14:paraId="1B164203" w14:textId="521555EE" w:rsidR="0099687E" w:rsidRPr="00F65579" w:rsidRDefault="0099687E" w:rsidP="0099687E">
            <w:pPr>
              <w:pStyle w:val="Tabletextright"/>
              <w:rPr>
                <w:rFonts w:cs="Arial"/>
              </w:rPr>
            </w:pPr>
            <w:r w:rsidRPr="00F65579">
              <w:rPr>
                <w:rFonts w:ascii="VIC" w:hAnsi="VIC" w:cs="Arial"/>
                <w:szCs w:val="15"/>
              </w:rPr>
              <w:t>(48.8)</w:t>
            </w:r>
          </w:p>
        </w:tc>
        <w:tc>
          <w:tcPr>
            <w:cnfStyle w:val="000001000000" w:firstRow="0" w:lastRow="0" w:firstColumn="0" w:lastColumn="0" w:oddVBand="0" w:evenVBand="1" w:oddHBand="0" w:evenHBand="0" w:firstRowFirstColumn="0" w:firstRowLastColumn="0" w:lastRowFirstColumn="0" w:lastRowLastColumn="0"/>
            <w:tcW w:w="1170" w:type="dxa"/>
          </w:tcPr>
          <w:p w14:paraId="3FEF206B" w14:textId="178E6BAC" w:rsidR="0099687E" w:rsidRPr="00F65579" w:rsidRDefault="0099687E" w:rsidP="0099687E">
            <w:pPr>
              <w:pStyle w:val="Tabletextright"/>
              <w:rPr>
                <w:rFonts w:cs="Arial"/>
              </w:rPr>
            </w:pPr>
            <w:r w:rsidRPr="00F65579">
              <w:rPr>
                <w:rFonts w:ascii="VIC" w:hAnsi="VIC" w:cs="Arial"/>
                <w:szCs w:val="15"/>
              </w:rPr>
              <w:t>(50.1)</w:t>
            </w:r>
          </w:p>
        </w:tc>
        <w:tc>
          <w:tcPr>
            <w:cnfStyle w:val="000010000000" w:firstRow="0" w:lastRow="0" w:firstColumn="0" w:lastColumn="0" w:oddVBand="1" w:evenVBand="0" w:oddHBand="0" w:evenHBand="0" w:firstRowFirstColumn="0" w:firstRowLastColumn="0" w:lastRowFirstColumn="0" w:lastRowLastColumn="0"/>
            <w:tcW w:w="1170" w:type="dxa"/>
            <w:noWrap/>
          </w:tcPr>
          <w:p w14:paraId="53BB6C9B" w14:textId="4DC561A7" w:rsidR="0099687E" w:rsidRPr="00F65579" w:rsidRDefault="0099687E" w:rsidP="0099687E">
            <w:pPr>
              <w:pStyle w:val="Tabletextright"/>
            </w:pPr>
            <w:r w:rsidRPr="00F65579">
              <w:rPr>
                <w:rFonts w:ascii="VIC" w:hAnsi="VIC" w:cs="Arial"/>
                <w:szCs w:val="15"/>
              </w:rPr>
              <w:t>(1.3)</w:t>
            </w:r>
          </w:p>
        </w:tc>
      </w:tr>
      <w:tr w:rsidR="0099687E" w:rsidRPr="00F65579" w14:paraId="4EFB3E74"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04348608" w14:textId="3DE6FF57" w:rsidR="0099687E" w:rsidRPr="00F65579" w:rsidRDefault="0099687E" w:rsidP="0099687E">
            <w:pPr>
              <w:pStyle w:val="Tabletext"/>
            </w:pPr>
            <w:r w:rsidRPr="00F65579">
              <w:rPr>
                <w:rFonts w:ascii="VIC" w:hAnsi="VIC" w:cs="Arial"/>
                <w:szCs w:val="15"/>
              </w:rPr>
              <w:t>Payments to suppliers and employees</w:t>
            </w:r>
            <w:r w:rsidRPr="00F65579">
              <w:rPr>
                <w:rFonts w:ascii="VIC" w:hAnsi="VIC" w:cs="Arial"/>
                <w:szCs w:val="15"/>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170" w:type="dxa"/>
            <w:noWrap/>
          </w:tcPr>
          <w:p w14:paraId="6E068D56" w14:textId="61DE7FED" w:rsidR="0099687E" w:rsidRPr="00F65579" w:rsidRDefault="0099687E" w:rsidP="0099687E">
            <w:pPr>
              <w:pStyle w:val="Tabletextright"/>
              <w:rPr>
                <w:rFonts w:cs="Arial"/>
              </w:rPr>
            </w:pPr>
            <w:r w:rsidRPr="00F65579">
              <w:rPr>
                <w:rFonts w:ascii="VIC" w:hAnsi="VIC" w:cs="Arial"/>
                <w:szCs w:val="15"/>
              </w:rPr>
              <w:t>(443.8)</w:t>
            </w:r>
          </w:p>
        </w:tc>
        <w:tc>
          <w:tcPr>
            <w:cnfStyle w:val="000001000000" w:firstRow="0" w:lastRow="0" w:firstColumn="0" w:lastColumn="0" w:oddVBand="0" w:evenVBand="1" w:oddHBand="0" w:evenHBand="0" w:firstRowFirstColumn="0" w:firstRowLastColumn="0" w:lastRowFirstColumn="0" w:lastRowLastColumn="0"/>
            <w:tcW w:w="1170" w:type="dxa"/>
          </w:tcPr>
          <w:p w14:paraId="0C69116F" w14:textId="2FDE8057" w:rsidR="0099687E" w:rsidRPr="00F65579" w:rsidRDefault="0099687E" w:rsidP="0099687E">
            <w:pPr>
              <w:pStyle w:val="Tabletextright"/>
              <w:rPr>
                <w:rFonts w:cs="Arial"/>
              </w:rPr>
            </w:pPr>
            <w:r w:rsidRPr="00F65579">
              <w:rPr>
                <w:rFonts w:ascii="VIC" w:hAnsi="VIC" w:cs="Arial"/>
                <w:szCs w:val="15"/>
              </w:rPr>
              <w:t>(455.7)</w:t>
            </w:r>
          </w:p>
        </w:tc>
        <w:tc>
          <w:tcPr>
            <w:cnfStyle w:val="000010000000" w:firstRow="0" w:lastRow="0" w:firstColumn="0" w:lastColumn="0" w:oddVBand="1" w:evenVBand="0" w:oddHBand="0" w:evenHBand="0" w:firstRowFirstColumn="0" w:firstRowLastColumn="0" w:lastRowFirstColumn="0" w:lastRowLastColumn="0"/>
            <w:tcW w:w="1170" w:type="dxa"/>
            <w:noWrap/>
          </w:tcPr>
          <w:p w14:paraId="35CE8619" w14:textId="05EE49E6" w:rsidR="0099687E" w:rsidRPr="00F65579" w:rsidRDefault="0099687E" w:rsidP="0099687E">
            <w:pPr>
              <w:pStyle w:val="Tabletextright"/>
            </w:pPr>
            <w:r w:rsidRPr="00F65579">
              <w:rPr>
                <w:rFonts w:ascii="VIC" w:hAnsi="VIC" w:cs="Arial"/>
                <w:szCs w:val="15"/>
              </w:rPr>
              <w:t>(11.9)</w:t>
            </w:r>
          </w:p>
        </w:tc>
      </w:tr>
      <w:tr w:rsidR="0099687E" w:rsidRPr="00F65579" w14:paraId="2F566510"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1797CC06" w14:textId="05AEBEAB" w:rsidR="0099687E" w:rsidRPr="00F65579" w:rsidRDefault="0099687E" w:rsidP="0099687E">
            <w:pPr>
              <w:pStyle w:val="Tabletext"/>
            </w:pPr>
            <w:r w:rsidRPr="00F65579">
              <w:rPr>
                <w:rFonts w:ascii="VIC" w:hAnsi="VIC" w:cs="Arial"/>
                <w:szCs w:val="15"/>
              </w:rPr>
              <w:t>Goods and Services Tax paid to the ATO</w:t>
            </w:r>
          </w:p>
        </w:tc>
        <w:tc>
          <w:tcPr>
            <w:cnfStyle w:val="000010000000" w:firstRow="0" w:lastRow="0" w:firstColumn="0" w:lastColumn="0" w:oddVBand="1" w:evenVBand="0" w:oddHBand="0" w:evenHBand="0" w:firstRowFirstColumn="0" w:firstRowLastColumn="0" w:lastRowFirstColumn="0" w:lastRowLastColumn="0"/>
            <w:tcW w:w="1170" w:type="dxa"/>
            <w:noWrap/>
          </w:tcPr>
          <w:p w14:paraId="357ABA87" w14:textId="1BD567B0" w:rsidR="0099687E" w:rsidRPr="00F65579" w:rsidRDefault="0099687E" w:rsidP="0099687E">
            <w:pPr>
              <w:pStyle w:val="Tabletextright"/>
              <w:rPr>
                <w:rFonts w:cs="Arial"/>
              </w:rPr>
            </w:pPr>
            <w:r w:rsidRPr="00F65579">
              <w:rPr>
                <w:rFonts w:ascii="VIC" w:hAnsi="VIC" w:cs="Arial"/>
                <w:szCs w:val="15"/>
              </w:rPr>
              <w:t>(0.1)</w:t>
            </w:r>
          </w:p>
        </w:tc>
        <w:tc>
          <w:tcPr>
            <w:cnfStyle w:val="000001000000" w:firstRow="0" w:lastRow="0" w:firstColumn="0" w:lastColumn="0" w:oddVBand="0" w:evenVBand="1" w:oddHBand="0" w:evenHBand="0" w:firstRowFirstColumn="0" w:firstRowLastColumn="0" w:lastRowFirstColumn="0" w:lastRowLastColumn="0"/>
            <w:tcW w:w="1170" w:type="dxa"/>
          </w:tcPr>
          <w:p w14:paraId="4052974C" w14:textId="64F77BF0" w:rsidR="0099687E" w:rsidRPr="00F65579" w:rsidRDefault="0099687E" w:rsidP="0099687E">
            <w:pPr>
              <w:pStyle w:val="Tabletextright"/>
              <w:rPr>
                <w:rFonts w:cs="Arial"/>
              </w:rPr>
            </w:pPr>
            <w:r w:rsidRPr="00F65579">
              <w:rPr>
                <w:rFonts w:ascii="VIC" w:hAnsi="VIC" w:cs="Arial"/>
                <w:szCs w:val="15"/>
              </w:rPr>
              <w:t>(4.1)</w:t>
            </w:r>
          </w:p>
        </w:tc>
        <w:tc>
          <w:tcPr>
            <w:cnfStyle w:val="000010000000" w:firstRow="0" w:lastRow="0" w:firstColumn="0" w:lastColumn="0" w:oddVBand="1" w:evenVBand="0" w:oddHBand="0" w:evenHBand="0" w:firstRowFirstColumn="0" w:firstRowLastColumn="0" w:lastRowFirstColumn="0" w:lastRowLastColumn="0"/>
            <w:tcW w:w="1170" w:type="dxa"/>
            <w:noWrap/>
          </w:tcPr>
          <w:p w14:paraId="3B8318AC" w14:textId="055A9E74" w:rsidR="0099687E" w:rsidRPr="00F65579" w:rsidRDefault="0099687E" w:rsidP="0099687E">
            <w:pPr>
              <w:pStyle w:val="Tabletextright"/>
            </w:pPr>
            <w:r w:rsidRPr="00F65579">
              <w:rPr>
                <w:rFonts w:ascii="VIC" w:hAnsi="VIC" w:cs="Arial"/>
                <w:szCs w:val="15"/>
              </w:rPr>
              <w:t>(4.0)</w:t>
            </w:r>
          </w:p>
        </w:tc>
      </w:tr>
      <w:tr w:rsidR="0099687E" w:rsidRPr="00F65579" w14:paraId="4880DBAE"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206FE3D7" w14:textId="664D2CFA" w:rsidR="0099687E" w:rsidRPr="00F65579" w:rsidRDefault="0099687E" w:rsidP="0099687E">
            <w:pPr>
              <w:pStyle w:val="Tabletext"/>
            </w:pPr>
            <w:r w:rsidRPr="00F65579">
              <w:rPr>
                <w:rFonts w:ascii="VIC" w:hAnsi="VIC" w:cs="Arial"/>
                <w:szCs w:val="15"/>
              </w:rPr>
              <w:t>Capital asset charge</w:t>
            </w:r>
          </w:p>
        </w:tc>
        <w:tc>
          <w:tcPr>
            <w:cnfStyle w:val="000010000000" w:firstRow="0" w:lastRow="0" w:firstColumn="0" w:lastColumn="0" w:oddVBand="1" w:evenVBand="0" w:oddHBand="0" w:evenHBand="0" w:firstRowFirstColumn="0" w:firstRowLastColumn="0" w:lastRowFirstColumn="0" w:lastRowLastColumn="0"/>
            <w:tcW w:w="1170" w:type="dxa"/>
            <w:noWrap/>
          </w:tcPr>
          <w:p w14:paraId="7F847E73" w14:textId="39C36610" w:rsidR="0099687E" w:rsidRPr="00F65579" w:rsidRDefault="0099687E" w:rsidP="0099687E">
            <w:pPr>
              <w:pStyle w:val="Tabletextright"/>
              <w:rPr>
                <w:rFonts w:cs="Arial"/>
              </w:rPr>
            </w:pPr>
            <w:r w:rsidRPr="00F65579">
              <w:rPr>
                <w:rFonts w:ascii="VIC" w:hAnsi="VIC" w:cs="Arial"/>
                <w:szCs w:val="15"/>
              </w:rPr>
              <w:t>(63.0)</w:t>
            </w:r>
          </w:p>
        </w:tc>
        <w:tc>
          <w:tcPr>
            <w:cnfStyle w:val="000001000000" w:firstRow="0" w:lastRow="0" w:firstColumn="0" w:lastColumn="0" w:oddVBand="0" w:evenVBand="1" w:oddHBand="0" w:evenHBand="0" w:firstRowFirstColumn="0" w:firstRowLastColumn="0" w:lastRowFirstColumn="0" w:lastRowLastColumn="0"/>
            <w:tcW w:w="1170" w:type="dxa"/>
          </w:tcPr>
          <w:p w14:paraId="18F40FB2" w14:textId="182F40B1" w:rsidR="0099687E" w:rsidRPr="00F65579" w:rsidRDefault="0099687E" w:rsidP="0099687E">
            <w:pPr>
              <w:pStyle w:val="Tabletextright"/>
              <w:rPr>
                <w:rFonts w:cs="Arial"/>
              </w:rPr>
            </w:pPr>
            <w:r w:rsidRPr="00F65579">
              <w:rPr>
                <w:rFonts w:ascii="VIC" w:hAnsi="VIC" w:cs="Arial"/>
                <w:szCs w:val="15"/>
              </w:rPr>
              <w:t>(63.0)</w:t>
            </w:r>
          </w:p>
        </w:tc>
        <w:tc>
          <w:tcPr>
            <w:cnfStyle w:val="000010000000" w:firstRow="0" w:lastRow="0" w:firstColumn="0" w:lastColumn="0" w:oddVBand="1" w:evenVBand="0" w:oddHBand="0" w:evenHBand="0" w:firstRowFirstColumn="0" w:firstRowLastColumn="0" w:lastRowFirstColumn="0" w:lastRowLastColumn="0"/>
            <w:tcW w:w="1170" w:type="dxa"/>
            <w:noWrap/>
          </w:tcPr>
          <w:p w14:paraId="660AD456" w14:textId="67D187B6" w:rsidR="0099687E" w:rsidRPr="00F65579" w:rsidRDefault="0099687E" w:rsidP="0099687E">
            <w:pPr>
              <w:pStyle w:val="Tabletextright"/>
            </w:pPr>
            <w:r w:rsidRPr="00F65579">
              <w:rPr>
                <w:rFonts w:ascii="VIC" w:hAnsi="VIC" w:cs="Arial"/>
                <w:szCs w:val="15"/>
              </w:rPr>
              <w:t>–</w:t>
            </w:r>
          </w:p>
        </w:tc>
      </w:tr>
      <w:tr w:rsidR="0099687E" w:rsidRPr="00F65579" w14:paraId="016EE93D" w14:textId="77777777" w:rsidTr="009D6F85">
        <w:trPr>
          <w:trHeight w:val="285"/>
        </w:trPr>
        <w:tc>
          <w:tcPr>
            <w:cnfStyle w:val="001000000000" w:firstRow="0" w:lastRow="0" w:firstColumn="1" w:lastColumn="0" w:oddVBand="0" w:evenVBand="0" w:oddHBand="0" w:evenHBand="0" w:firstRowFirstColumn="0" w:firstRowLastColumn="0" w:lastRowFirstColumn="0" w:lastRowLastColumn="0"/>
            <w:tcW w:w="4245" w:type="dxa"/>
            <w:noWrap/>
          </w:tcPr>
          <w:p w14:paraId="12788665" w14:textId="5DD704C8" w:rsidR="0099687E" w:rsidRPr="00F65579" w:rsidRDefault="0099687E" w:rsidP="0099687E">
            <w:pPr>
              <w:pStyle w:val="Tabletext"/>
            </w:pPr>
            <w:r w:rsidRPr="00F65579">
              <w:rPr>
                <w:rFonts w:ascii="VIC" w:hAnsi="VIC" w:cs="Arial"/>
                <w:szCs w:val="15"/>
              </w:rPr>
              <w:t>Interest and other finance costs</w:t>
            </w:r>
          </w:p>
        </w:tc>
        <w:tc>
          <w:tcPr>
            <w:cnfStyle w:val="000010000000" w:firstRow="0" w:lastRow="0" w:firstColumn="0" w:lastColumn="0" w:oddVBand="1" w:evenVBand="0" w:oddHBand="0" w:evenHBand="0" w:firstRowFirstColumn="0" w:firstRowLastColumn="0" w:lastRowFirstColumn="0" w:lastRowLastColumn="0"/>
            <w:tcW w:w="1170" w:type="dxa"/>
            <w:noWrap/>
          </w:tcPr>
          <w:p w14:paraId="34C87E8C" w14:textId="1CDF5A47" w:rsidR="0099687E" w:rsidRPr="00F65579" w:rsidRDefault="0099687E" w:rsidP="0099687E">
            <w:pPr>
              <w:pStyle w:val="Tabletextright"/>
              <w:rPr>
                <w:rFonts w:cs="Arial"/>
              </w:rPr>
            </w:pPr>
            <w:r w:rsidRPr="00F65579">
              <w:rPr>
                <w:rFonts w:ascii="VIC" w:hAnsi="VIC" w:cs="Arial"/>
                <w:szCs w:val="15"/>
              </w:rPr>
              <w:t>(0.2)</w:t>
            </w:r>
          </w:p>
        </w:tc>
        <w:tc>
          <w:tcPr>
            <w:cnfStyle w:val="000001000000" w:firstRow="0" w:lastRow="0" w:firstColumn="0" w:lastColumn="0" w:oddVBand="0" w:evenVBand="1" w:oddHBand="0" w:evenHBand="0" w:firstRowFirstColumn="0" w:firstRowLastColumn="0" w:lastRowFirstColumn="0" w:lastRowLastColumn="0"/>
            <w:tcW w:w="1170" w:type="dxa"/>
          </w:tcPr>
          <w:p w14:paraId="0AABA0FF" w14:textId="3F9725AB" w:rsidR="0099687E" w:rsidRPr="00F65579" w:rsidRDefault="0099687E" w:rsidP="0099687E">
            <w:pPr>
              <w:pStyle w:val="Tabletextright"/>
              <w:rPr>
                <w:rFonts w:cs="Arial"/>
              </w:rPr>
            </w:pPr>
            <w:r w:rsidRPr="00F65579">
              <w:rPr>
                <w:rFonts w:ascii="VIC" w:hAnsi="VIC" w:cs="Arial"/>
                <w:szCs w:val="15"/>
              </w:rPr>
              <w:t>(0.1)</w:t>
            </w:r>
          </w:p>
        </w:tc>
        <w:tc>
          <w:tcPr>
            <w:cnfStyle w:val="000010000000" w:firstRow="0" w:lastRow="0" w:firstColumn="0" w:lastColumn="0" w:oddVBand="1" w:evenVBand="0" w:oddHBand="0" w:evenHBand="0" w:firstRowFirstColumn="0" w:firstRowLastColumn="0" w:lastRowFirstColumn="0" w:lastRowLastColumn="0"/>
            <w:tcW w:w="1170" w:type="dxa"/>
            <w:noWrap/>
          </w:tcPr>
          <w:p w14:paraId="754C0BD5" w14:textId="248CDCBA" w:rsidR="0099687E" w:rsidRPr="00F65579" w:rsidRDefault="0099687E" w:rsidP="0099687E">
            <w:pPr>
              <w:pStyle w:val="Tabletextright"/>
            </w:pPr>
            <w:r w:rsidRPr="00F65579">
              <w:rPr>
                <w:rFonts w:ascii="VIC" w:hAnsi="VIC" w:cs="Arial"/>
                <w:szCs w:val="15"/>
              </w:rPr>
              <w:t>0.1</w:t>
            </w:r>
          </w:p>
        </w:tc>
      </w:tr>
      <w:tr w:rsidR="0099687E" w:rsidRPr="00F65579" w14:paraId="7A3F2E36"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16F66A35" w14:textId="77777777" w:rsidR="0099687E" w:rsidRPr="00F65579" w:rsidRDefault="0099687E" w:rsidP="0099687E">
            <w:pPr>
              <w:pStyle w:val="Tabletext"/>
              <w:rPr>
                <w:rFonts w:cs="Calibri"/>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06552AB5" w14:textId="4AFC899C" w:rsidR="0099687E" w:rsidRPr="00F65579" w:rsidRDefault="0099687E" w:rsidP="005A30E4">
            <w:pPr>
              <w:pStyle w:val="Tabletextrightbold"/>
            </w:pPr>
            <w:r w:rsidRPr="00F65579">
              <w:t>(555.9)</w:t>
            </w:r>
          </w:p>
        </w:tc>
        <w:tc>
          <w:tcPr>
            <w:cnfStyle w:val="000001000000" w:firstRow="0" w:lastRow="0" w:firstColumn="0" w:lastColumn="0" w:oddVBand="0" w:evenVBand="1" w:oddHBand="0" w:evenHBand="0" w:firstRowFirstColumn="0" w:firstRowLastColumn="0" w:lastRowFirstColumn="0" w:lastRowLastColumn="0"/>
            <w:tcW w:w="1170" w:type="dxa"/>
          </w:tcPr>
          <w:p w14:paraId="0C540A42" w14:textId="55380ECC" w:rsidR="0099687E" w:rsidRPr="00F65579" w:rsidRDefault="0099687E" w:rsidP="005A30E4">
            <w:pPr>
              <w:pStyle w:val="Tabletextrightbold"/>
            </w:pPr>
            <w:r w:rsidRPr="00F65579">
              <w:t>(573.0)</w:t>
            </w:r>
          </w:p>
        </w:tc>
        <w:tc>
          <w:tcPr>
            <w:cnfStyle w:val="000010000000" w:firstRow="0" w:lastRow="0" w:firstColumn="0" w:lastColumn="0" w:oddVBand="1" w:evenVBand="0" w:oddHBand="0" w:evenHBand="0" w:firstRowFirstColumn="0" w:firstRowLastColumn="0" w:lastRowFirstColumn="0" w:lastRowLastColumn="0"/>
            <w:tcW w:w="1170" w:type="dxa"/>
            <w:noWrap/>
          </w:tcPr>
          <w:p w14:paraId="0F1A2D0E" w14:textId="629C7BE1" w:rsidR="0099687E" w:rsidRPr="00F65579" w:rsidRDefault="0099687E" w:rsidP="005A30E4">
            <w:pPr>
              <w:pStyle w:val="Tabletextrightbold"/>
            </w:pPr>
            <w:r w:rsidRPr="00F65579">
              <w:t>(17.1)</w:t>
            </w:r>
          </w:p>
        </w:tc>
      </w:tr>
      <w:tr w:rsidR="0099687E" w:rsidRPr="00F65579" w14:paraId="6D10D31C" w14:textId="77777777" w:rsidTr="009D6F85">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64DCD80C" w14:textId="4533A851" w:rsidR="0099687E" w:rsidRPr="00F65579" w:rsidRDefault="0099687E" w:rsidP="005A30E4">
            <w:pPr>
              <w:pStyle w:val="Tabletextbold"/>
            </w:pPr>
            <w:r w:rsidRPr="00F65579">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07592159" w14:textId="69CD0E67" w:rsidR="0099687E" w:rsidRPr="00F65579" w:rsidRDefault="0099687E" w:rsidP="005A30E4">
            <w:pPr>
              <w:pStyle w:val="Tabletextrightbold"/>
            </w:pPr>
            <w:r w:rsidRPr="00F65579">
              <w:t>41.8</w:t>
            </w:r>
          </w:p>
        </w:tc>
        <w:tc>
          <w:tcPr>
            <w:cnfStyle w:val="000001000000" w:firstRow="0" w:lastRow="0" w:firstColumn="0" w:lastColumn="0" w:oddVBand="0" w:evenVBand="1" w:oddHBand="0" w:evenHBand="0" w:firstRowFirstColumn="0" w:firstRowLastColumn="0" w:lastRowFirstColumn="0" w:lastRowLastColumn="0"/>
            <w:tcW w:w="1170" w:type="dxa"/>
          </w:tcPr>
          <w:p w14:paraId="016116C6" w14:textId="7AAE8398" w:rsidR="0099687E" w:rsidRPr="00F65579" w:rsidRDefault="0099687E" w:rsidP="005A30E4">
            <w:pPr>
              <w:pStyle w:val="Tabletextrightbold"/>
            </w:pPr>
            <w:r w:rsidRPr="00F65579">
              <w:t>42.7</w:t>
            </w:r>
          </w:p>
        </w:tc>
        <w:tc>
          <w:tcPr>
            <w:cnfStyle w:val="000010000000" w:firstRow="0" w:lastRow="0" w:firstColumn="0" w:lastColumn="0" w:oddVBand="1" w:evenVBand="0" w:oddHBand="0" w:evenHBand="0" w:firstRowFirstColumn="0" w:firstRowLastColumn="0" w:lastRowFirstColumn="0" w:lastRowLastColumn="0"/>
            <w:tcW w:w="1170" w:type="dxa"/>
            <w:noWrap/>
          </w:tcPr>
          <w:p w14:paraId="04B34954" w14:textId="13FB59EE" w:rsidR="0099687E" w:rsidRPr="00F65579" w:rsidRDefault="0099687E" w:rsidP="005A30E4">
            <w:pPr>
              <w:pStyle w:val="Tabletextrightbold"/>
            </w:pPr>
            <w:r w:rsidRPr="00F65579">
              <w:t>0.8</w:t>
            </w:r>
          </w:p>
        </w:tc>
      </w:tr>
      <w:tr w:rsidR="009D6F85" w:rsidRPr="00F65579" w14:paraId="3FEB7CB2" w14:textId="77777777" w:rsidTr="009D6F85">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397FDC54" w14:textId="77777777" w:rsidR="009D6F85" w:rsidRPr="00F65579" w:rsidRDefault="009D6F85" w:rsidP="009D6F85">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7934668B"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6A4ECF24" w14:textId="77777777" w:rsidR="009D6F85" w:rsidRPr="00F65579" w:rsidRDefault="009D6F85" w:rsidP="009D6F85">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6C6D809A" w14:textId="77777777" w:rsidR="009D6F85" w:rsidRPr="00F65579" w:rsidRDefault="009D6F85" w:rsidP="009D6F85">
            <w:pPr>
              <w:pStyle w:val="Tabletextright"/>
            </w:pPr>
          </w:p>
        </w:tc>
      </w:tr>
      <w:tr w:rsidR="0099687E" w:rsidRPr="00F65579" w14:paraId="6B4DE534" w14:textId="77777777" w:rsidTr="009D6F85">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481B901B" w14:textId="575EA127" w:rsidR="0099687E" w:rsidRPr="00F65579" w:rsidRDefault="0099687E" w:rsidP="005A30E4">
            <w:pPr>
              <w:pStyle w:val="Tabletextbold"/>
            </w:pPr>
            <w:r w:rsidRPr="00F65579">
              <w:t>Cash flows from investing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647434AC" w14:textId="77777777" w:rsidR="0099687E" w:rsidRPr="00F65579" w:rsidRDefault="0099687E" w:rsidP="0099687E">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591594A8" w14:textId="77777777" w:rsidR="0099687E" w:rsidRPr="00F65579" w:rsidRDefault="0099687E" w:rsidP="0099687E">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2BF4D9A2" w14:textId="77777777" w:rsidR="0099687E" w:rsidRPr="00F65579" w:rsidRDefault="0099687E" w:rsidP="0099687E">
            <w:pPr>
              <w:pStyle w:val="Tabletextright"/>
            </w:pPr>
          </w:p>
        </w:tc>
      </w:tr>
      <w:tr w:rsidR="0099687E" w:rsidRPr="00F65579" w14:paraId="32FB86DC"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265EF56D" w14:textId="4C8FAFD9" w:rsidR="0099687E" w:rsidRPr="00F65579" w:rsidRDefault="0099687E" w:rsidP="0099687E">
            <w:pPr>
              <w:pStyle w:val="Tabletext"/>
            </w:pPr>
            <w:r w:rsidRPr="00F65579">
              <w:rPr>
                <w:rFonts w:ascii="VIC" w:hAnsi="VIC" w:cs="Arial"/>
                <w:szCs w:val="15"/>
              </w:rPr>
              <w:t>Net investment</w:t>
            </w:r>
          </w:p>
        </w:tc>
        <w:tc>
          <w:tcPr>
            <w:cnfStyle w:val="000010000000" w:firstRow="0" w:lastRow="0" w:firstColumn="0" w:lastColumn="0" w:oddVBand="1" w:evenVBand="0" w:oddHBand="0" w:evenHBand="0" w:firstRowFirstColumn="0" w:firstRowLastColumn="0" w:lastRowFirstColumn="0" w:lastRowLastColumn="0"/>
            <w:tcW w:w="1170" w:type="dxa"/>
            <w:noWrap/>
          </w:tcPr>
          <w:p w14:paraId="23FA220D" w14:textId="3F59E622" w:rsidR="0099687E" w:rsidRPr="00F65579" w:rsidRDefault="0099687E" w:rsidP="0099687E">
            <w:pPr>
              <w:pStyle w:val="Tabletextright"/>
              <w:rPr>
                <w:rFonts w:cs="Arial"/>
              </w:rPr>
            </w:pPr>
            <w:r w:rsidRPr="00F65579">
              <w:rPr>
                <w:rFonts w:ascii="VIC" w:hAnsi="VIC" w:cs="Arial"/>
                <w:szCs w:val="15"/>
              </w:rPr>
              <w:t>0.3</w:t>
            </w:r>
          </w:p>
        </w:tc>
        <w:tc>
          <w:tcPr>
            <w:cnfStyle w:val="000001000000" w:firstRow="0" w:lastRow="0" w:firstColumn="0" w:lastColumn="0" w:oddVBand="0" w:evenVBand="1" w:oddHBand="0" w:evenHBand="0" w:firstRowFirstColumn="0" w:firstRowLastColumn="0" w:lastRowFirstColumn="0" w:lastRowLastColumn="0"/>
            <w:tcW w:w="1170" w:type="dxa"/>
          </w:tcPr>
          <w:p w14:paraId="4DF92330" w14:textId="76DE7912" w:rsidR="0099687E" w:rsidRPr="00F65579" w:rsidRDefault="0099687E" w:rsidP="0099687E">
            <w:pPr>
              <w:pStyle w:val="Tabletextright"/>
              <w:rPr>
                <w:rFonts w:cs="Arial"/>
              </w:rPr>
            </w:pPr>
            <w:r w:rsidRPr="00F65579">
              <w:rPr>
                <w:rFonts w:ascii="VIC" w:hAnsi="VIC" w:cs="Arial"/>
                <w:szCs w:val="15"/>
              </w:rPr>
              <w:t>(1.1)</w:t>
            </w:r>
          </w:p>
        </w:tc>
        <w:tc>
          <w:tcPr>
            <w:cnfStyle w:val="000010000000" w:firstRow="0" w:lastRow="0" w:firstColumn="0" w:lastColumn="0" w:oddVBand="1" w:evenVBand="0" w:oddHBand="0" w:evenHBand="0" w:firstRowFirstColumn="0" w:firstRowLastColumn="0" w:lastRowFirstColumn="0" w:lastRowLastColumn="0"/>
            <w:tcW w:w="1170" w:type="dxa"/>
            <w:noWrap/>
          </w:tcPr>
          <w:p w14:paraId="69C7D9CD" w14:textId="4FD795C2" w:rsidR="0099687E" w:rsidRPr="00F65579" w:rsidRDefault="0099687E" w:rsidP="0099687E">
            <w:pPr>
              <w:pStyle w:val="Tabletextright"/>
            </w:pPr>
            <w:r w:rsidRPr="00F65579">
              <w:rPr>
                <w:rFonts w:ascii="VIC" w:hAnsi="VIC" w:cs="Arial"/>
                <w:szCs w:val="15"/>
              </w:rPr>
              <w:t>(1.4)</w:t>
            </w:r>
          </w:p>
        </w:tc>
      </w:tr>
      <w:tr w:rsidR="0099687E" w:rsidRPr="00F65579" w14:paraId="25151555"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76716349" w14:textId="37C0212A" w:rsidR="0099687E" w:rsidRPr="00F65579" w:rsidRDefault="0099687E" w:rsidP="0099687E">
            <w:pPr>
              <w:pStyle w:val="Tabletext"/>
            </w:pPr>
            <w:r w:rsidRPr="00F65579">
              <w:rPr>
                <w:rFonts w:ascii="VIC" w:hAnsi="VIC" w:cs="Arial"/>
                <w:szCs w:val="15"/>
              </w:rPr>
              <w:t>Net payments for non-financial assets</w:t>
            </w:r>
          </w:p>
        </w:tc>
        <w:tc>
          <w:tcPr>
            <w:cnfStyle w:val="000010000000" w:firstRow="0" w:lastRow="0" w:firstColumn="0" w:lastColumn="0" w:oddVBand="1" w:evenVBand="0" w:oddHBand="0" w:evenHBand="0" w:firstRowFirstColumn="0" w:firstRowLastColumn="0" w:lastRowFirstColumn="0" w:lastRowLastColumn="0"/>
            <w:tcW w:w="1170" w:type="dxa"/>
            <w:noWrap/>
          </w:tcPr>
          <w:p w14:paraId="76FADEA7" w14:textId="60C52B89" w:rsidR="0099687E" w:rsidRPr="00F65579" w:rsidRDefault="0099687E" w:rsidP="0099687E">
            <w:pPr>
              <w:pStyle w:val="Tabletextright"/>
              <w:rPr>
                <w:rFonts w:cs="Arial"/>
              </w:rPr>
            </w:pPr>
            <w:r w:rsidRPr="00F65579">
              <w:rPr>
                <w:rFonts w:ascii="VIC" w:hAnsi="VIC" w:cs="Arial"/>
                <w:szCs w:val="15"/>
              </w:rPr>
              <w:t>(36.6)</w:t>
            </w:r>
          </w:p>
        </w:tc>
        <w:tc>
          <w:tcPr>
            <w:cnfStyle w:val="000001000000" w:firstRow="0" w:lastRow="0" w:firstColumn="0" w:lastColumn="0" w:oddVBand="0" w:evenVBand="1" w:oddHBand="0" w:evenHBand="0" w:firstRowFirstColumn="0" w:firstRowLastColumn="0" w:lastRowFirstColumn="0" w:lastRowLastColumn="0"/>
            <w:tcW w:w="1170" w:type="dxa"/>
          </w:tcPr>
          <w:p w14:paraId="113CA5AE" w14:textId="07241A76" w:rsidR="0099687E" w:rsidRPr="00F65579" w:rsidRDefault="0099687E" w:rsidP="0099687E">
            <w:pPr>
              <w:pStyle w:val="Tabletextright"/>
              <w:rPr>
                <w:rFonts w:cs="Arial"/>
              </w:rPr>
            </w:pPr>
            <w:r w:rsidRPr="00F65579">
              <w:rPr>
                <w:rFonts w:ascii="VIC" w:hAnsi="VIC" w:cs="Arial"/>
                <w:szCs w:val="15"/>
              </w:rPr>
              <w:t>(33.3)</w:t>
            </w:r>
          </w:p>
        </w:tc>
        <w:tc>
          <w:tcPr>
            <w:cnfStyle w:val="000010000000" w:firstRow="0" w:lastRow="0" w:firstColumn="0" w:lastColumn="0" w:oddVBand="1" w:evenVBand="0" w:oddHBand="0" w:evenHBand="0" w:firstRowFirstColumn="0" w:firstRowLastColumn="0" w:lastRowFirstColumn="0" w:lastRowLastColumn="0"/>
            <w:tcW w:w="1170" w:type="dxa"/>
            <w:noWrap/>
          </w:tcPr>
          <w:p w14:paraId="5EACC52C" w14:textId="0F17E5BB" w:rsidR="0099687E" w:rsidRPr="00F65579" w:rsidRDefault="0099687E" w:rsidP="0099687E">
            <w:pPr>
              <w:pStyle w:val="Tabletextright"/>
            </w:pPr>
            <w:r w:rsidRPr="00F65579">
              <w:rPr>
                <w:rFonts w:ascii="VIC" w:hAnsi="VIC" w:cs="Arial"/>
                <w:szCs w:val="15"/>
              </w:rPr>
              <w:t>3.3</w:t>
            </w:r>
          </w:p>
        </w:tc>
      </w:tr>
      <w:tr w:rsidR="0099687E" w:rsidRPr="00F65579" w14:paraId="78F7143B"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34E02A62" w14:textId="5CC7349A" w:rsidR="0099687E" w:rsidRPr="00F65579" w:rsidRDefault="0099687E" w:rsidP="0099687E">
            <w:pPr>
              <w:pStyle w:val="Tabletext"/>
            </w:pPr>
            <w:r w:rsidRPr="00F65579">
              <w:rPr>
                <w:rFonts w:ascii="VIC" w:hAnsi="VIC" w:cs="Arial"/>
                <w:szCs w:val="15"/>
              </w:rPr>
              <w:t>Proceeds from sale of non-financial assets</w:t>
            </w:r>
          </w:p>
        </w:tc>
        <w:tc>
          <w:tcPr>
            <w:cnfStyle w:val="000010000000" w:firstRow="0" w:lastRow="0" w:firstColumn="0" w:lastColumn="0" w:oddVBand="1" w:evenVBand="0" w:oddHBand="0" w:evenHBand="0" w:firstRowFirstColumn="0" w:firstRowLastColumn="0" w:lastRowFirstColumn="0" w:lastRowLastColumn="0"/>
            <w:tcW w:w="1170" w:type="dxa"/>
            <w:noWrap/>
          </w:tcPr>
          <w:p w14:paraId="16C6B68A" w14:textId="6139D05C" w:rsidR="0099687E" w:rsidRPr="00F65579" w:rsidRDefault="0099687E" w:rsidP="0099687E">
            <w:pPr>
              <w:pStyle w:val="Tabletextright"/>
              <w:rPr>
                <w:rFonts w:cs="Arial"/>
              </w:rPr>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170" w:type="dxa"/>
          </w:tcPr>
          <w:p w14:paraId="605583CE" w14:textId="01FB4027" w:rsidR="0099687E" w:rsidRPr="00F65579" w:rsidRDefault="0099687E" w:rsidP="0099687E">
            <w:pPr>
              <w:pStyle w:val="Tabletextright"/>
              <w:rPr>
                <w:rFonts w:cs="Arial"/>
              </w:rPr>
            </w:pPr>
            <w:r w:rsidRPr="00F65579">
              <w:rPr>
                <w:rFonts w:ascii="VIC" w:hAnsi="VIC" w:cs="Arial"/>
                <w:szCs w:val="15"/>
              </w:rPr>
              <w:t>1.2</w:t>
            </w:r>
          </w:p>
        </w:tc>
        <w:tc>
          <w:tcPr>
            <w:cnfStyle w:val="000010000000" w:firstRow="0" w:lastRow="0" w:firstColumn="0" w:lastColumn="0" w:oddVBand="1" w:evenVBand="0" w:oddHBand="0" w:evenHBand="0" w:firstRowFirstColumn="0" w:firstRowLastColumn="0" w:lastRowFirstColumn="0" w:lastRowLastColumn="0"/>
            <w:tcW w:w="1170" w:type="dxa"/>
            <w:noWrap/>
          </w:tcPr>
          <w:p w14:paraId="4BAE4E1A" w14:textId="1ED8CCC5" w:rsidR="0099687E" w:rsidRPr="00F65579" w:rsidRDefault="0099687E" w:rsidP="0099687E">
            <w:pPr>
              <w:pStyle w:val="Tabletextright"/>
            </w:pPr>
            <w:r w:rsidRPr="00F65579">
              <w:rPr>
                <w:rFonts w:ascii="VIC" w:hAnsi="VIC" w:cs="Arial"/>
                <w:szCs w:val="15"/>
              </w:rPr>
              <w:t>1.2</w:t>
            </w:r>
          </w:p>
        </w:tc>
      </w:tr>
      <w:tr w:rsidR="0099687E" w:rsidRPr="00F65579" w14:paraId="58C2A864" w14:textId="77777777" w:rsidTr="009D6F85">
        <w:trPr>
          <w:trHeight w:val="285"/>
        </w:trPr>
        <w:tc>
          <w:tcPr>
            <w:cnfStyle w:val="001000000000" w:firstRow="0" w:lastRow="0" w:firstColumn="1" w:lastColumn="0" w:oddVBand="0" w:evenVBand="0" w:oddHBand="0" w:evenHBand="0" w:firstRowFirstColumn="0" w:firstRowLastColumn="0" w:lastRowFirstColumn="0" w:lastRowLastColumn="0"/>
            <w:tcW w:w="4245" w:type="dxa"/>
            <w:noWrap/>
          </w:tcPr>
          <w:p w14:paraId="39D02501" w14:textId="3BA08DCA" w:rsidR="0099687E" w:rsidRPr="00F65579" w:rsidRDefault="0099687E" w:rsidP="0099687E">
            <w:pPr>
              <w:pStyle w:val="Tabletext"/>
            </w:pPr>
            <w:r w:rsidRPr="00F65579">
              <w:rPr>
                <w:rFonts w:ascii="VIC" w:hAnsi="VIC" w:cs="Arial"/>
                <w:szCs w:val="15"/>
              </w:rPr>
              <w:t>Net loans to other parties</w:t>
            </w:r>
          </w:p>
        </w:tc>
        <w:tc>
          <w:tcPr>
            <w:cnfStyle w:val="000010000000" w:firstRow="0" w:lastRow="0" w:firstColumn="0" w:lastColumn="0" w:oddVBand="1" w:evenVBand="0" w:oddHBand="0" w:evenHBand="0" w:firstRowFirstColumn="0" w:firstRowLastColumn="0" w:lastRowFirstColumn="0" w:lastRowLastColumn="0"/>
            <w:tcW w:w="1170" w:type="dxa"/>
            <w:noWrap/>
          </w:tcPr>
          <w:p w14:paraId="01285DBA" w14:textId="196C493D" w:rsidR="0099687E" w:rsidRPr="00F65579" w:rsidRDefault="0099687E" w:rsidP="0099687E">
            <w:pPr>
              <w:pStyle w:val="Tabletextright"/>
              <w:rPr>
                <w:rFonts w:cs="Arial"/>
              </w:rPr>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170" w:type="dxa"/>
          </w:tcPr>
          <w:p w14:paraId="04A04B31" w14:textId="6A426E3E" w:rsidR="0099687E" w:rsidRPr="00F65579" w:rsidRDefault="0099687E" w:rsidP="0099687E">
            <w:pPr>
              <w:pStyle w:val="Tabletextright"/>
              <w:rPr>
                <w:rFonts w:cs="Arial"/>
              </w:rPr>
            </w:pPr>
            <w:r w:rsidRPr="00F65579">
              <w:rPr>
                <w:rFonts w:ascii="VIC" w:hAnsi="VIC" w:cs="Arial"/>
                <w:szCs w:val="15"/>
              </w:rPr>
              <w:t>–</w:t>
            </w:r>
          </w:p>
        </w:tc>
        <w:tc>
          <w:tcPr>
            <w:cnfStyle w:val="000010000000" w:firstRow="0" w:lastRow="0" w:firstColumn="0" w:lastColumn="0" w:oddVBand="1" w:evenVBand="0" w:oddHBand="0" w:evenHBand="0" w:firstRowFirstColumn="0" w:firstRowLastColumn="0" w:lastRowFirstColumn="0" w:lastRowLastColumn="0"/>
            <w:tcW w:w="1170" w:type="dxa"/>
            <w:noWrap/>
          </w:tcPr>
          <w:p w14:paraId="14714722" w14:textId="118C2C80" w:rsidR="0099687E" w:rsidRPr="00F65579" w:rsidRDefault="0099687E" w:rsidP="0099687E">
            <w:pPr>
              <w:pStyle w:val="Tabletextright"/>
            </w:pPr>
            <w:r w:rsidRPr="00F65579">
              <w:rPr>
                <w:rFonts w:ascii="VIC" w:hAnsi="VIC" w:cs="Arial"/>
                <w:szCs w:val="15"/>
              </w:rPr>
              <w:t>–</w:t>
            </w:r>
          </w:p>
        </w:tc>
      </w:tr>
      <w:tr w:rsidR="0099687E" w:rsidRPr="00F65579" w14:paraId="16C04E2A"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3EC2F860" w14:textId="473F026F" w:rsidR="0099687E" w:rsidRPr="00F65579" w:rsidRDefault="0099687E" w:rsidP="0099687E">
            <w:pPr>
              <w:pStyle w:val="Tabletextbold"/>
            </w:pPr>
            <w:r w:rsidRPr="00F65579">
              <w:rPr>
                <w:rFonts w:ascii="VIC" w:hAnsi="VIC" w:cs="Arial"/>
                <w:b w:val="0"/>
                <w:bCs/>
                <w:szCs w:val="15"/>
              </w:rPr>
              <w:t>Net cash flows used in investing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58BF4414" w14:textId="574D387C" w:rsidR="0099687E" w:rsidRPr="00F65579" w:rsidRDefault="0099687E" w:rsidP="00A57048">
            <w:pPr>
              <w:pStyle w:val="Tabletextrightbold"/>
            </w:pPr>
            <w:r w:rsidRPr="00F65579">
              <w:t>(36.3)</w:t>
            </w:r>
          </w:p>
        </w:tc>
        <w:tc>
          <w:tcPr>
            <w:cnfStyle w:val="000001000000" w:firstRow="0" w:lastRow="0" w:firstColumn="0" w:lastColumn="0" w:oddVBand="0" w:evenVBand="1" w:oddHBand="0" w:evenHBand="0" w:firstRowFirstColumn="0" w:firstRowLastColumn="0" w:lastRowFirstColumn="0" w:lastRowLastColumn="0"/>
            <w:tcW w:w="1170" w:type="dxa"/>
          </w:tcPr>
          <w:p w14:paraId="3CA39EDD" w14:textId="487CD6EC" w:rsidR="0099687E" w:rsidRPr="00F65579" w:rsidRDefault="0099687E" w:rsidP="00A57048">
            <w:pPr>
              <w:pStyle w:val="Tabletextrightbold"/>
            </w:pPr>
            <w:r w:rsidRPr="00F65579">
              <w:t>(33.2)</w:t>
            </w:r>
          </w:p>
        </w:tc>
        <w:tc>
          <w:tcPr>
            <w:cnfStyle w:val="000010000000" w:firstRow="0" w:lastRow="0" w:firstColumn="0" w:lastColumn="0" w:oddVBand="1" w:evenVBand="0" w:oddHBand="0" w:evenHBand="0" w:firstRowFirstColumn="0" w:firstRowLastColumn="0" w:lastRowFirstColumn="0" w:lastRowLastColumn="0"/>
            <w:tcW w:w="1170" w:type="dxa"/>
            <w:noWrap/>
          </w:tcPr>
          <w:p w14:paraId="6C1257D4" w14:textId="784DE875" w:rsidR="0099687E" w:rsidRPr="00F65579" w:rsidRDefault="0099687E" w:rsidP="00A57048">
            <w:pPr>
              <w:pStyle w:val="Tabletextrightbold"/>
            </w:pPr>
            <w:r w:rsidRPr="00F65579">
              <w:t>3.1</w:t>
            </w:r>
          </w:p>
        </w:tc>
      </w:tr>
      <w:tr w:rsidR="009D6F85" w:rsidRPr="00F65579" w14:paraId="372ADB23" w14:textId="77777777" w:rsidTr="009D6F85">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6A835555" w14:textId="77777777" w:rsidR="009D6F85" w:rsidRPr="00F65579" w:rsidRDefault="009D6F85" w:rsidP="009D6F85">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4B6D80EF"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42F82F9C" w14:textId="77777777" w:rsidR="009D6F85" w:rsidRPr="00F65579" w:rsidRDefault="009D6F85" w:rsidP="009D6F85">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464744E5" w14:textId="77777777" w:rsidR="009D6F85" w:rsidRPr="00F65579" w:rsidRDefault="009D6F85" w:rsidP="009D6F85">
            <w:pPr>
              <w:pStyle w:val="Tabletextright"/>
            </w:pPr>
          </w:p>
        </w:tc>
      </w:tr>
      <w:tr w:rsidR="0099687E" w:rsidRPr="00F65579" w14:paraId="59F61084" w14:textId="77777777" w:rsidTr="009D6F85">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02258E4F" w14:textId="32CED270" w:rsidR="0099687E" w:rsidRPr="00F65579" w:rsidRDefault="0099687E" w:rsidP="005A30E4">
            <w:pPr>
              <w:pStyle w:val="Tabletextbold"/>
            </w:pPr>
            <w:r w:rsidRPr="00F65579">
              <w:t>Cash flows from financing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75D10FD6" w14:textId="77777777" w:rsidR="0099687E" w:rsidRPr="00F65579" w:rsidRDefault="0099687E" w:rsidP="0099687E">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70598C36" w14:textId="77777777" w:rsidR="0099687E" w:rsidRPr="00F65579" w:rsidRDefault="0099687E" w:rsidP="0099687E">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3664F41F" w14:textId="77777777" w:rsidR="0099687E" w:rsidRPr="00F65579" w:rsidRDefault="0099687E" w:rsidP="0099687E">
            <w:pPr>
              <w:pStyle w:val="Tabletextright"/>
            </w:pPr>
          </w:p>
        </w:tc>
      </w:tr>
      <w:tr w:rsidR="0099687E" w:rsidRPr="00F65579" w14:paraId="3A9CBB47"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4FE48E30" w14:textId="19DA3CB5" w:rsidR="0099687E" w:rsidRPr="00F65579" w:rsidRDefault="0099687E" w:rsidP="0099687E">
            <w:pPr>
              <w:pStyle w:val="Tabletext"/>
            </w:pPr>
            <w:r w:rsidRPr="00F65579">
              <w:rPr>
                <w:rFonts w:ascii="VIC" w:hAnsi="VIC" w:cs="Arial"/>
                <w:szCs w:val="15"/>
              </w:rPr>
              <w:t>Owner contributions by State government</w:t>
            </w:r>
          </w:p>
        </w:tc>
        <w:tc>
          <w:tcPr>
            <w:cnfStyle w:val="000010000000" w:firstRow="0" w:lastRow="0" w:firstColumn="0" w:lastColumn="0" w:oddVBand="1" w:evenVBand="0" w:oddHBand="0" w:evenHBand="0" w:firstRowFirstColumn="0" w:firstRowLastColumn="0" w:lastRowFirstColumn="0" w:lastRowLastColumn="0"/>
            <w:tcW w:w="1170" w:type="dxa"/>
            <w:noWrap/>
          </w:tcPr>
          <w:p w14:paraId="0E2FB968" w14:textId="6457A5D2" w:rsidR="0099687E" w:rsidRPr="00F65579" w:rsidRDefault="0099687E" w:rsidP="0099687E">
            <w:pPr>
              <w:pStyle w:val="Tabletextright"/>
              <w:rPr>
                <w:rFonts w:cs="Arial"/>
              </w:rPr>
            </w:pPr>
            <w:r w:rsidRPr="00F65579">
              <w:rPr>
                <w:rFonts w:ascii="VIC" w:hAnsi="VIC" w:cs="Arial"/>
                <w:szCs w:val="15"/>
              </w:rPr>
              <w:t>3.6</w:t>
            </w:r>
          </w:p>
        </w:tc>
        <w:tc>
          <w:tcPr>
            <w:cnfStyle w:val="000001000000" w:firstRow="0" w:lastRow="0" w:firstColumn="0" w:lastColumn="0" w:oddVBand="0" w:evenVBand="1" w:oddHBand="0" w:evenHBand="0" w:firstRowFirstColumn="0" w:firstRowLastColumn="0" w:lastRowFirstColumn="0" w:lastRowLastColumn="0"/>
            <w:tcW w:w="1170" w:type="dxa"/>
          </w:tcPr>
          <w:p w14:paraId="57E888D2" w14:textId="118160BA" w:rsidR="0099687E" w:rsidRPr="00F65579" w:rsidRDefault="0099687E" w:rsidP="0099687E">
            <w:pPr>
              <w:pStyle w:val="Tabletextright"/>
              <w:rPr>
                <w:rFonts w:cs="Arial"/>
              </w:rPr>
            </w:pPr>
            <w:r w:rsidRPr="00F65579">
              <w:rPr>
                <w:rFonts w:ascii="VIC" w:hAnsi="VIC" w:cs="Arial"/>
                <w:szCs w:val="15"/>
              </w:rPr>
              <w:t>–</w:t>
            </w:r>
          </w:p>
        </w:tc>
        <w:tc>
          <w:tcPr>
            <w:cnfStyle w:val="000010000000" w:firstRow="0" w:lastRow="0" w:firstColumn="0" w:lastColumn="0" w:oddVBand="1" w:evenVBand="0" w:oddHBand="0" w:evenHBand="0" w:firstRowFirstColumn="0" w:firstRowLastColumn="0" w:lastRowFirstColumn="0" w:lastRowLastColumn="0"/>
            <w:tcW w:w="1170" w:type="dxa"/>
            <w:noWrap/>
          </w:tcPr>
          <w:p w14:paraId="0ED5C96B" w14:textId="2B688794" w:rsidR="0099687E" w:rsidRPr="00F65579" w:rsidRDefault="0099687E" w:rsidP="0099687E">
            <w:pPr>
              <w:pStyle w:val="Tabletextright"/>
            </w:pPr>
            <w:r w:rsidRPr="00F65579">
              <w:rPr>
                <w:rFonts w:ascii="VIC" w:hAnsi="VIC" w:cs="Arial"/>
                <w:szCs w:val="15"/>
              </w:rPr>
              <w:t>(3.6)</w:t>
            </w:r>
          </w:p>
        </w:tc>
      </w:tr>
      <w:tr w:rsidR="0099687E" w:rsidRPr="00F65579" w14:paraId="599B2520"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29C96F7B" w14:textId="21181357" w:rsidR="0099687E" w:rsidRPr="00F65579" w:rsidRDefault="0099687E" w:rsidP="0099687E">
            <w:pPr>
              <w:pStyle w:val="Tabletext"/>
            </w:pPr>
            <w:r w:rsidRPr="00F65579">
              <w:rPr>
                <w:rFonts w:ascii="VIC" w:hAnsi="VIC" w:cs="Arial"/>
                <w:szCs w:val="15"/>
              </w:rPr>
              <w:t>Net borrowings</w:t>
            </w:r>
          </w:p>
        </w:tc>
        <w:tc>
          <w:tcPr>
            <w:cnfStyle w:val="000010000000" w:firstRow="0" w:lastRow="0" w:firstColumn="0" w:lastColumn="0" w:oddVBand="1" w:evenVBand="0" w:oddHBand="0" w:evenHBand="0" w:firstRowFirstColumn="0" w:firstRowLastColumn="0" w:lastRowFirstColumn="0" w:lastRowLastColumn="0"/>
            <w:tcW w:w="1170" w:type="dxa"/>
            <w:noWrap/>
          </w:tcPr>
          <w:p w14:paraId="2FC68F9C" w14:textId="33AAB265" w:rsidR="0099687E" w:rsidRPr="00F65579" w:rsidRDefault="0099687E" w:rsidP="0099687E">
            <w:pPr>
              <w:pStyle w:val="Tabletextright"/>
              <w:rPr>
                <w:rFonts w:cs="Arial"/>
              </w:rPr>
            </w:pPr>
            <w:r w:rsidRPr="00F65579">
              <w:rPr>
                <w:rFonts w:ascii="VIC" w:hAnsi="VIC" w:cs="Arial"/>
                <w:szCs w:val="15"/>
              </w:rPr>
              <w:t>(6.3)</w:t>
            </w:r>
          </w:p>
        </w:tc>
        <w:tc>
          <w:tcPr>
            <w:cnfStyle w:val="000001000000" w:firstRow="0" w:lastRow="0" w:firstColumn="0" w:lastColumn="0" w:oddVBand="0" w:evenVBand="1" w:oddHBand="0" w:evenHBand="0" w:firstRowFirstColumn="0" w:firstRowLastColumn="0" w:lastRowFirstColumn="0" w:lastRowLastColumn="0"/>
            <w:tcW w:w="1170" w:type="dxa"/>
          </w:tcPr>
          <w:p w14:paraId="6F8029E9" w14:textId="368A929A" w:rsidR="0099687E" w:rsidRPr="00F65579" w:rsidRDefault="0099687E" w:rsidP="0099687E">
            <w:pPr>
              <w:pStyle w:val="Tabletextright"/>
              <w:rPr>
                <w:rFonts w:cs="Arial"/>
              </w:rPr>
            </w:pPr>
            <w:r w:rsidRPr="00F65579">
              <w:rPr>
                <w:rFonts w:ascii="VIC" w:hAnsi="VIC" w:cs="Arial"/>
                <w:szCs w:val="15"/>
              </w:rPr>
              <w:t>4.0</w:t>
            </w:r>
          </w:p>
        </w:tc>
        <w:tc>
          <w:tcPr>
            <w:cnfStyle w:val="000010000000" w:firstRow="0" w:lastRow="0" w:firstColumn="0" w:lastColumn="0" w:oddVBand="1" w:evenVBand="0" w:oddHBand="0" w:evenHBand="0" w:firstRowFirstColumn="0" w:firstRowLastColumn="0" w:lastRowFirstColumn="0" w:lastRowLastColumn="0"/>
            <w:tcW w:w="1170" w:type="dxa"/>
            <w:noWrap/>
          </w:tcPr>
          <w:p w14:paraId="22D4D279" w14:textId="7D26E37A" w:rsidR="0099687E" w:rsidRPr="00F65579" w:rsidRDefault="0099687E" w:rsidP="0099687E">
            <w:pPr>
              <w:pStyle w:val="Tabletextright"/>
            </w:pPr>
            <w:r w:rsidRPr="00F65579">
              <w:rPr>
                <w:rFonts w:ascii="VIC" w:hAnsi="VIC" w:cs="Arial"/>
                <w:szCs w:val="15"/>
              </w:rPr>
              <w:t>10.3</w:t>
            </w:r>
          </w:p>
        </w:tc>
      </w:tr>
      <w:tr w:rsidR="0099687E" w:rsidRPr="00F65579" w14:paraId="47DB6FA8" w14:textId="77777777" w:rsidTr="009D6F85">
        <w:trPr>
          <w:trHeight w:val="285"/>
        </w:trPr>
        <w:tc>
          <w:tcPr>
            <w:cnfStyle w:val="001000000000" w:firstRow="0" w:lastRow="0" w:firstColumn="1" w:lastColumn="0" w:oddVBand="0" w:evenVBand="0" w:oddHBand="0" w:evenHBand="0" w:firstRowFirstColumn="0" w:firstRowLastColumn="0" w:lastRowFirstColumn="0" w:lastRowLastColumn="0"/>
            <w:tcW w:w="4245" w:type="dxa"/>
            <w:noWrap/>
          </w:tcPr>
          <w:p w14:paraId="2FEC2D2B" w14:textId="6DC96665" w:rsidR="0099687E" w:rsidRPr="00F65579" w:rsidRDefault="0099687E" w:rsidP="005A30E4">
            <w:pPr>
              <w:pStyle w:val="Tabletextbold"/>
            </w:pPr>
            <w:r w:rsidRPr="00F65579">
              <w:t>Net cash flows from financing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128D9DB8" w14:textId="626A1372" w:rsidR="0099687E" w:rsidRPr="00F65579" w:rsidRDefault="0099687E" w:rsidP="00A57048">
            <w:pPr>
              <w:pStyle w:val="Tabletextrightbold"/>
            </w:pPr>
            <w:r w:rsidRPr="00F65579">
              <w:t>(2.7)</w:t>
            </w:r>
          </w:p>
        </w:tc>
        <w:tc>
          <w:tcPr>
            <w:cnfStyle w:val="000001000000" w:firstRow="0" w:lastRow="0" w:firstColumn="0" w:lastColumn="0" w:oddVBand="0" w:evenVBand="1" w:oddHBand="0" w:evenHBand="0" w:firstRowFirstColumn="0" w:firstRowLastColumn="0" w:lastRowFirstColumn="0" w:lastRowLastColumn="0"/>
            <w:tcW w:w="1170" w:type="dxa"/>
          </w:tcPr>
          <w:p w14:paraId="5DE8602D" w14:textId="1A78E5D7" w:rsidR="0099687E" w:rsidRPr="00F65579" w:rsidRDefault="0099687E" w:rsidP="00A57048">
            <w:pPr>
              <w:pStyle w:val="Tabletextrightbold"/>
            </w:pPr>
            <w:r w:rsidRPr="00F65579">
              <w:t>4.0</w:t>
            </w:r>
          </w:p>
        </w:tc>
        <w:tc>
          <w:tcPr>
            <w:cnfStyle w:val="000010000000" w:firstRow="0" w:lastRow="0" w:firstColumn="0" w:lastColumn="0" w:oddVBand="1" w:evenVBand="0" w:oddHBand="0" w:evenHBand="0" w:firstRowFirstColumn="0" w:firstRowLastColumn="0" w:lastRowFirstColumn="0" w:lastRowLastColumn="0"/>
            <w:tcW w:w="1170" w:type="dxa"/>
            <w:noWrap/>
          </w:tcPr>
          <w:p w14:paraId="36BE915D" w14:textId="2B163263" w:rsidR="0099687E" w:rsidRPr="00F65579" w:rsidRDefault="0099687E" w:rsidP="00A57048">
            <w:pPr>
              <w:pStyle w:val="Tabletextrightbold"/>
            </w:pPr>
            <w:r w:rsidRPr="00F65579">
              <w:t>6.7</w:t>
            </w:r>
          </w:p>
        </w:tc>
      </w:tr>
      <w:tr w:rsidR="009D6F85" w:rsidRPr="00F65579" w14:paraId="023FF8D6" w14:textId="77777777" w:rsidTr="009D6F85">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485755D3" w14:textId="77777777" w:rsidR="009D6F85" w:rsidRPr="00F65579" w:rsidRDefault="009D6F85" w:rsidP="009D6F85">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598458AA" w14:textId="77777777" w:rsidR="009D6F85" w:rsidRPr="00F65579" w:rsidRDefault="009D6F85" w:rsidP="009D6F85">
            <w:pPr>
              <w:pStyle w:val="Tabletextrightbold"/>
            </w:pPr>
          </w:p>
        </w:tc>
        <w:tc>
          <w:tcPr>
            <w:cnfStyle w:val="000001000000" w:firstRow="0" w:lastRow="0" w:firstColumn="0" w:lastColumn="0" w:oddVBand="0" w:evenVBand="1" w:oddHBand="0" w:evenHBand="0" w:firstRowFirstColumn="0" w:firstRowLastColumn="0" w:lastRowFirstColumn="0" w:lastRowLastColumn="0"/>
            <w:tcW w:w="1170" w:type="dxa"/>
          </w:tcPr>
          <w:p w14:paraId="454A69DE" w14:textId="77777777" w:rsidR="009D6F85" w:rsidRPr="00F65579" w:rsidRDefault="009D6F85" w:rsidP="009D6F85">
            <w:pPr>
              <w:pStyle w:val="Tabletextrightbold"/>
            </w:pPr>
          </w:p>
        </w:tc>
        <w:tc>
          <w:tcPr>
            <w:cnfStyle w:val="000010000000" w:firstRow="0" w:lastRow="0" w:firstColumn="0" w:lastColumn="0" w:oddVBand="1" w:evenVBand="0" w:oddHBand="0" w:evenHBand="0" w:firstRowFirstColumn="0" w:firstRowLastColumn="0" w:lastRowFirstColumn="0" w:lastRowLastColumn="0"/>
            <w:tcW w:w="1170" w:type="dxa"/>
            <w:noWrap/>
          </w:tcPr>
          <w:p w14:paraId="52CC4A01" w14:textId="77777777" w:rsidR="009D6F85" w:rsidRPr="00F65579" w:rsidRDefault="009D6F85" w:rsidP="009D6F85">
            <w:pPr>
              <w:pStyle w:val="Tabletextright"/>
            </w:pPr>
          </w:p>
        </w:tc>
      </w:tr>
      <w:tr w:rsidR="0099687E" w:rsidRPr="00F65579" w14:paraId="770A7952" w14:textId="77777777" w:rsidTr="009D6F85">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6B39CF81" w14:textId="4FBEDFDD" w:rsidR="0099687E" w:rsidRPr="00F65579" w:rsidRDefault="0099687E" w:rsidP="005A30E4">
            <w:pPr>
              <w:pStyle w:val="Tabletextbold"/>
            </w:pPr>
            <w:r w:rsidRPr="00F65579">
              <w:t>Net increase/(decrease) in cash held</w:t>
            </w:r>
          </w:p>
        </w:tc>
        <w:tc>
          <w:tcPr>
            <w:cnfStyle w:val="000010000000" w:firstRow="0" w:lastRow="0" w:firstColumn="0" w:lastColumn="0" w:oddVBand="1" w:evenVBand="0" w:oddHBand="0" w:evenHBand="0" w:firstRowFirstColumn="0" w:firstRowLastColumn="0" w:lastRowFirstColumn="0" w:lastRowLastColumn="0"/>
            <w:tcW w:w="1170" w:type="dxa"/>
            <w:noWrap/>
          </w:tcPr>
          <w:p w14:paraId="23DA76B0" w14:textId="689EF700" w:rsidR="0099687E" w:rsidRPr="00F65579" w:rsidRDefault="0099687E" w:rsidP="00A57048">
            <w:pPr>
              <w:pStyle w:val="Tabletextrightbold"/>
            </w:pPr>
            <w:r w:rsidRPr="00F65579">
              <w:t>2.8</w:t>
            </w:r>
          </w:p>
        </w:tc>
        <w:tc>
          <w:tcPr>
            <w:cnfStyle w:val="000001000000" w:firstRow="0" w:lastRow="0" w:firstColumn="0" w:lastColumn="0" w:oddVBand="0" w:evenVBand="1" w:oddHBand="0" w:evenHBand="0" w:firstRowFirstColumn="0" w:firstRowLastColumn="0" w:lastRowFirstColumn="0" w:lastRowLastColumn="0"/>
            <w:tcW w:w="1170" w:type="dxa"/>
          </w:tcPr>
          <w:p w14:paraId="0F07FADC" w14:textId="3576B369" w:rsidR="0099687E" w:rsidRPr="00F65579" w:rsidRDefault="0099687E" w:rsidP="00A57048">
            <w:pPr>
              <w:pStyle w:val="Tabletextrightbold"/>
            </w:pPr>
            <w:r w:rsidRPr="00F65579">
              <w:t>13.4</w:t>
            </w:r>
          </w:p>
        </w:tc>
        <w:tc>
          <w:tcPr>
            <w:cnfStyle w:val="000010000000" w:firstRow="0" w:lastRow="0" w:firstColumn="0" w:lastColumn="0" w:oddVBand="1" w:evenVBand="0" w:oddHBand="0" w:evenHBand="0" w:firstRowFirstColumn="0" w:firstRowLastColumn="0" w:lastRowFirstColumn="0" w:lastRowLastColumn="0"/>
            <w:tcW w:w="1170" w:type="dxa"/>
            <w:noWrap/>
          </w:tcPr>
          <w:p w14:paraId="402F70E3" w14:textId="25CD9904" w:rsidR="0099687E" w:rsidRPr="00F65579" w:rsidRDefault="0099687E" w:rsidP="00A57048">
            <w:pPr>
              <w:pStyle w:val="Tabletextrightbold"/>
            </w:pPr>
            <w:r w:rsidRPr="00F65579">
              <w:t>10.6</w:t>
            </w:r>
          </w:p>
        </w:tc>
      </w:tr>
      <w:tr w:rsidR="0099687E" w:rsidRPr="00F65579" w14:paraId="30666DD2"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67DD3C38" w14:textId="77777777" w:rsidR="0099687E" w:rsidRPr="00F65579" w:rsidRDefault="0099687E" w:rsidP="0099687E">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2D5C0CE2" w14:textId="77777777" w:rsidR="0099687E" w:rsidRPr="00F65579" w:rsidRDefault="0099687E" w:rsidP="0099687E">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3F66FA17" w14:textId="77777777" w:rsidR="0099687E" w:rsidRPr="00F65579" w:rsidRDefault="0099687E" w:rsidP="0099687E">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6C9522D6" w14:textId="77777777" w:rsidR="0099687E" w:rsidRPr="00F65579" w:rsidRDefault="0099687E" w:rsidP="0099687E">
            <w:pPr>
              <w:pStyle w:val="Tabletextright"/>
            </w:pPr>
          </w:p>
        </w:tc>
      </w:tr>
      <w:tr w:rsidR="0099687E" w:rsidRPr="00F65579" w14:paraId="45EF04A6"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648FD15A" w14:textId="089AEE88" w:rsidR="0099687E" w:rsidRPr="00F65579" w:rsidRDefault="0099687E" w:rsidP="00A57048">
            <w:pPr>
              <w:pStyle w:val="Tabletext"/>
            </w:pPr>
            <w:r w:rsidRPr="00F65579">
              <w:t>Cash at the beginning of the financial year</w:t>
            </w:r>
          </w:p>
        </w:tc>
        <w:tc>
          <w:tcPr>
            <w:cnfStyle w:val="000010000000" w:firstRow="0" w:lastRow="0" w:firstColumn="0" w:lastColumn="0" w:oddVBand="1" w:evenVBand="0" w:oddHBand="0" w:evenHBand="0" w:firstRowFirstColumn="0" w:firstRowLastColumn="0" w:lastRowFirstColumn="0" w:lastRowLastColumn="0"/>
            <w:tcW w:w="1170" w:type="dxa"/>
            <w:noWrap/>
          </w:tcPr>
          <w:p w14:paraId="7C5F4F25" w14:textId="3ABD91C7" w:rsidR="0099687E" w:rsidRPr="00F65579" w:rsidRDefault="0099687E" w:rsidP="00A57048">
            <w:pPr>
              <w:pStyle w:val="Tabletextright"/>
            </w:pPr>
            <w:r w:rsidRPr="00F65579">
              <w:t>108.3</w:t>
            </w:r>
          </w:p>
        </w:tc>
        <w:tc>
          <w:tcPr>
            <w:cnfStyle w:val="000001000000" w:firstRow="0" w:lastRow="0" w:firstColumn="0" w:lastColumn="0" w:oddVBand="0" w:evenVBand="1" w:oddHBand="0" w:evenHBand="0" w:firstRowFirstColumn="0" w:firstRowLastColumn="0" w:lastRowFirstColumn="0" w:lastRowLastColumn="0"/>
            <w:tcW w:w="1170" w:type="dxa"/>
          </w:tcPr>
          <w:p w14:paraId="6F6C3C65" w14:textId="158E45E1" w:rsidR="0099687E" w:rsidRPr="00F65579" w:rsidRDefault="0099687E" w:rsidP="00A57048">
            <w:pPr>
              <w:pStyle w:val="Tabletextright"/>
            </w:pPr>
            <w:r w:rsidRPr="00F65579">
              <w:t>65.4</w:t>
            </w:r>
          </w:p>
        </w:tc>
        <w:tc>
          <w:tcPr>
            <w:cnfStyle w:val="000010000000" w:firstRow="0" w:lastRow="0" w:firstColumn="0" w:lastColumn="0" w:oddVBand="1" w:evenVBand="0" w:oddHBand="0" w:evenHBand="0" w:firstRowFirstColumn="0" w:firstRowLastColumn="0" w:lastRowFirstColumn="0" w:lastRowLastColumn="0"/>
            <w:tcW w:w="1170" w:type="dxa"/>
            <w:noWrap/>
          </w:tcPr>
          <w:p w14:paraId="2655D592" w14:textId="0E1B8043" w:rsidR="0099687E" w:rsidRPr="00F65579" w:rsidRDefault="0099687E" w:rsidP="00A57048">
            <w:pPr>
              <w:pStyle w:val="Tabletextright"/>
            </w:pPr>
            <w:r w:rsidRPr="00F65579">
              <w:t>(42.9)</w:t>
            </w:r>
          </w:p>
        </w:tc>
      </w:tr>
      <w:tr w:rsidR="0099687E" w:rsidRPr="00F65579" w14:paraId="0A944513" w14:textId="77777777" w:rsidTr="00A57048">
        <w:tc>
          <w:tcPr>
            <w:cnfStyle w:val="001000000000" w:firstRow="0" w:lastRow="0" w:firstColumn="1" w:lastColumn="0" w:oddVBand="0" w:evenVBand="0" w:oddHBand="0" w:evenHBand="0" w:firstRowFirstColumn="0" w:firstRowLastColumn="0" w:lastRowFirstColumn="0" w:lastRowLastColumn="0"/>
            <w:tcW w:w="4245" w:type="dxa"/>
            <w:noWrap/>
          </w:tcPr>
          <w:p w14:paraId="7D92407F" w14:textId="77777777" w:rsidR="0099687E" w:rsidRPr="00F65579" w:rsidRDefault="0099687E" w:rsidP="0099687E">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6EC1536D" w14:textId="77777777" w:rsidR="0099687E" w:rsidRPr="00F65579" w:rsidRDefault="0099687E" w:rsidP="0099687E">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170" w:type="dxa"/>
          </w:tcPr>
          <w:p w14:paraId="09AA7037" w14:textId="77777777" w:rsidR="0099687E" w:rsidRPr="00F65579" w:rsidRDefault="0099687E" w:rsidP="0099687E">
            <w:pPr>
              <w:pStyle w:val="Tabletextright"/>
              <w:rPr>
                <w:bCs/>
                <w:sz w:val="8"/>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6A9FABF2" w14:textId="77777777" w:rsidR="0099687E" w:rsidRPr="00F65579" w:rsidRDefault="0099687E" w:rsidP="0099687E">
            <w:pPr>
              <w:pStyle w:val="Tabletextright"/>
              <w:rPr>
                <w:sz w:val="8"/>
              </w:rPr>
            </w:pPr>
          </w:p>
        </w:tc>
      </w:tr>
      <w:tr w:rsidR="0099687E" w:rsidRPr="00F65579" w14:paraId="35BDD22B"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752A9B6D" w14:textId="37010527" w:rsidR="0099687E" w:rsidRPr="00F65579" w:rsidRDefault="0099687E" w:rsidP="005A30E4">
            <w:pPr>
              <w:pStyle w:val="Tabletextbold"/>
            </w:pPr>
            <w:r w:rsidRPr="00F65579">
              <w:t>Cash at the end of the financial year</w:t>
            </w:r>
          </w:p>
        </w:tc>
        <w:tc>
          <w:tcPr>
            <w:cnfStyle w:val="000010000000" w:firstRow="0" w:lastRow="0" w:firstColumn="0" w:lastColumn="0" w:oddVBand="1" w:evenVBand="0" w:oddHBand="0" w:evenHBand="0" w:firstRowFirstColumn="0" w:firstRowLastColumn="0" w:lastRowFirstColumn="0" w:lastRowLastColumn="0"/>
            <w:tcW w:w="1170" w:type="dxa"/>
            <w:noWrap/>
          </w:tcPr>
          <w:p w14:paraId="7E99A745" w14:textId="3D2F8BA0" w:rsidR="0099687E" w:rsidRPr="00F65579" w:rsidRDefault="0099687E" w:rsidP="00A57048">
            <w:pPr>
              <w:pStyle w:val="Tabletextrightbold"/>
            </w:pPr>
            <w:r w:rsidRPr="00F65579">
              <w:t>111.1</w:t>
            </w:r>
          </w:p>
        </w:tc>
        <w:tc>
          <w:tcPr>
            <w:cnfStyle w:val="000001000000" w:firstRow="0" w:lastRow="0" w:firstColumn="0" w:lastColumn="0" w:oddVBand="0" w:evenVBand="1" w:oddHBand="0" w:evenHBand="0" w:firstRowFirstColumn="0" w:firstRowLastColumn="0" w:lastRowFirstColumn="0" w:lastRowLastColumn="0"/>
            <w:tcW w:w="1170" w:type="dxa"/>
          </w:tcPr>
          <w:p w14:paraId="67B2F9E0" w14:textId="640C4686" w:rsidR="0099687E" w:rsidRPr="00F65579" w:rsidRDefault="0099687E" w:rsidP="00A57048">
            <w:pPr>
              <w:pStyle w:val="Tabletextrightbold"/>
            </w:pPr>
            <w:r w:rsidRPr="00F65579">
              <w:t>78.9</w:t>
            </w:r>
          </w:p>
        </w:tc>
        <w:tc>
          <w:tcPr>
            <w:cnfStyle w:val="000010000000" w:firstRow="0" w:lastRow="0" w:firstColumn="0" w:lastColumn="0" w:oddVBand="1" w:evenVBand="0" w:oddHBand="0" w:evenHBand="0" w:firstRowFirstColumn="0" w:firstRowLastColumn="0" w:lastRowFirstColumn="0" w:lastRowLastColumn="0"/>
            <w:tcW w:w="1170" w:type="dxa"/>
            <w:noWrap/>
          </w:tcPr>
          <w:p w14:paraId="5828F14C" w14:textId="45FA74DF" w:rsidR="0099687E" w:rsidRPr="00F65579" w:rsidRDefault="0099687E" w:rsidP="00A57048">
            <w:pPr>
              <w:pStyle w:val="Tabletextrightbold"/>
            </w:pPr>
            <w:r w:rsidRPr="00F65579">
              <w:t>(32.2)</w:t>
            </w:r>
          </w:p>
        </w:tc>
      </w:tr>
    </w:tbl>
    <w:p w14:paraId="4E348221" w14:textId="5345E85D" w:rsidR="009D6F85" w:rsidRPr="00F65579" w:rsidRDefault="009D6F85" w:rsidP="009D6F85">
      <w:pPr>
        <w:pStyle w:val="Notes"/>
      </w:pPr>
      <w:r w:rsidRPr="00F65579">
        <w:t>Note</w:t>
      </w:r>
      <w:r w:rsidR="0099687E" w:rsidRPr="00F65579">
        <w:t>s</w:t>
      </w:r>
      <w:r w:rsidRPr="00F65579">
        <w:t>:</w:t>
      </w:r>
    </w:p>
    <w:p w14:paraId="34474BEA" w14:textId="50284761" w:rsidR="0099687E" w:rsidRPr="00F65579" w:rsidRDefault="0099687E" w:rsidP="00A57048">
      <w:pPr>
        <w:pStyle w:val="Notes"/>
        <w:ind w:right="1775"/>
      </w:pPr>
      <w:r w:rsidRPr="00F65579">
        <w:t>(a)</w:t>
      </w:r>
      <w:r w:rsidR="00A57048" w:rsidRPr="00F65579">
        <w:t xml:space="preserve"> </w:t>
      </w:r>
      <w:r w:rsidRPr="00F65579">
        <w:t>The variances mainly due to the machinery of government transfer of Invest Victoria from the former DEDJTR in January 2019.</w:t>
      </w:r>
    </w:p>
    <w:p w14:paraId="4F7102E8" w14:textId="5A555EBE" w:rsidR="009D6F85" w:rsidRPr="00F65579" w:rsidRDefault="0099687E" w:rsidP="0099687E">
      <w:pPr>
        <w:pStyle w:val="Notes"/>
      </w:pPr>
      <w:r w:rsidRPr="00F65579">
        <w:t>(b)</w:t>
      </w:r>
      <w:r w:rsidR="00A57048" w:rsidRPr="00F65579">
        <w:t xml:space="preserve"> </w:t>
      </w:r>
      <w:r w:rsidRPr="00F65579">
        <w:t xml:space="preserve">The variance reflects the increase on </w:t>
      </w:r>
      <w:r w:rsidR="00F87AB2" w:rsidRPr="00F65579">
        <w:t>cash</w:t>
      </w:r>
      <w:r w:rsidRPr="00F65579">
        <w:t xml:space="preserve"> received from unearned revenue.</w:t>
      </w:r>
    </w:p>
    <w:p w14:paraId="3D894CBB" w14:textId="77777777" w:rsidR="009D6F85" w:rsidRPr="00F65579" w:rsidRDefault="009D6F85" w:rsidP="009D6F85"/>
    <w:p w14:paraId="57518297" w14:textId="77777777" w:rsidR="009D6F85" w:rsidRPr="00F65579" w:rsidRDefault="009D6F85" w:rsidP="009D6F85">
      <w:pPr>
        <w:spacing w:before="0" w:after="0"/>
      </w:pPr>
      <w:r w:rsidRPr="00F65579">
        <w:br w:type="page"/>
      </w:r>
    </w:p>
    <w:p w14:paraId="6D0BC0D5" w14:textId="77777777" w:rsidR="009D6F85" w:rsidRPr="00F65579" w:rsidRDefault="009D6F85" w:rsidP="009D6F85">
      <w:pPr>
        <w:pStyle w:val="Heading20"/>
      </w:pPr>
      <w:r w:rsidRPr="00F65579">
        <w:lastRenderedPageBreak/>
        <w:t>Budget portfolio outcomes</w:t>
      </w:r>
    </w:p>
    <w:p w14:paraId="76F18D62" w14:textId="77777777" w:rsidR="009D6F85" w:rsidRPr="00F65579" w:rsidRDefault="009D6F85" w:rsidP="009D6F85">
      <w:pPr>
        <w:pStyle w:val="Heading30"/>
      </w:pPr>
      <w:r w:rsidRPr="00F65579">
        <w:t>Statement of changes in equity for the year ended 30</w:t>
      </w:r>
      <w:r w:rsidRPr="00F65579">
        <w:rPr>
          <w:rFonts w:ascii="Calibri" w:hAnsi="Calibri" w:cs="Calibri"/>
        </w:rPr>
        <w:t> </w:t>
      </w:r>
      <w:r w:rsidRPr="00F65579">
        <w:t>June</w:t>
      </w:r>
      <w:r w:rsidRPr="00F65579">
        <w:rPr>
          <w:rFonts w:ascii="Calibri" w:hAnsi="Calibri" w:cs="Calibri"/>
        </w:rPr>
        <w:t> </w:t>
      </w:r>
      <w:r w:rsidRPr="00F65579">
        <w:t>2019</w:t>
      </w:r>
    </w:p>
    <w:tbl>
      <w:tblPr>
        <w:tblStyle w:val="AnnualReporttexttable"/>
        <w:tblW w:w="8424" w:type="dxa"/>
        <w:tblLayout w:type="fixed"/>
        <w:tblLook w:val="0280" w:firstRow="0" w:lastRow="0" w:firstColumn="1" w:lastColumn="0" w:noHBand="1" w:noVBand="0"/>
      </w:tblPr>
      <w:tblGrid>
        <w:gridCol w:w="3236"/>
        <w:gridCol w:w="1297"/>
        <w:gridCol w:w="1297"/>
        <w:gridCol w:w="1297"/>
        <w:gridCol w:w="1297"/>
      </w:tblGrid>
      <w:tr w:rsidR="009D6F85" w:rsidRPr="00F65579" w14:paraId="26C206B4"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3236" w:type="dxa"/>
            <w:noWrap/>
            <w:hideMark/>
          </w:tcPr>
          <w:p w14:paraId="2BC9D8EC" w14:textId="77777777" w:rsidR="009D6F85" w:rsidRPr="00F65579" w:rsidRDefault="009D6F85" w:rsidP="009D6F85">
            <w:pPr>
              <w:pStyle w:val="Tabletextheadingleft"/>
            </w:pPr>
            <w:r w:rsidRPr="00F65579">
              <w:t>Controlled</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hideMark/>
          </w:tcPr>
          <w:p w14:paraId="799393FF" w14:textId="77777777" w:rsidR="009D6F85" w:rsidRPr="00F65579" w:rsidRDefault="009D6F85" w:rsidP="009D6F85">
            <w:pPr>
              <w:pStyle w:val="Tabletextheadingright"/>
            </w:pPr>
            <w:r w:rsidRPr="00F65579">
              <w:t>Reserves</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hideMark/>
          </w:tcPr>
          <w:p w14:paraId="2DA19BAB" w14:textId="77777777" w:rsidR="009D6F85" w:rsidRPr="00F65579" w:rsidRDefault="009D6F85" w:rsidP="009D6F85">
            <w:pPr>
              <w:pStyle w:val="Tabletextheadingright"/>
            </w:pPr>
            <w:r w:rsidRPr="00F65579">
              <w:t>Accumulated surplus</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hideMark/>
          </w:tcPr>
          <w:p w14:paraId="2BDDB6AE" w14:textId="77777777" w:rsidR="009D6F85" w:rsidRPr="00F65579" w:rsidRDefault="009D6F85" w:rsidP="009D6F85">
            <w:pPr>
              <w:pStyle w:val="Tabletextheadingright"/>
            </w:pPr>
            <w:r w:rsidRPr="00F65579">
              <w:t>Contributed capital</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hideMark/>
          </w:tcPr>
          <w:p w14:paraId="73B5F697" w14:textId="77777777" w:rsidR="009D6F85" w:rsidRPr="00F65579" w:rsidRDefault="009D6F85" w:rsidP="009D6F85">
            <w:pPr>
              <w:pStyle w:val="Tabletextheadingright"/>
            </w:pPr>
            <w:r w:rsidRPr="00F65579">
              <w:t>Total</w:t>
            </w:r>
          </w:p>
        </w:tc>
      </w:tr>
      <w:tr w:rsidR="009D6F85" w:rsidRPr="00F65579" w14:paraId="5D76F35F"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3236" w:type="dxa"/>
            <w:noWrap/>
          </w:tcPr>
          <w:p w14:paraId="7C87E700" w14:textId="77777777" w:rsidR="009D6F85" w:rsidRPr="00F65579" w:rsidRDefault="009D6F85" w:rsidP="009D6F85">
            <w:pPr>
              <w:pStyle w:val="Tabletextheadingleft"/>
            </w:pP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tcPr>
          <w:p w14:paraId="04B5F360" w14:textId="77777777" w:rsidR="009D6F85" w:rsidRPr="00F65579" w:rsidRDefault="009D6F85" w:rsidP="009D6F85">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tcPr>
          <w:p w14:paraId="53464D77" w14:textId="77777777" w:rsidR="009D6F85" w:rsidRPr="00F65579" w:rsidRDefault="009D6F85" w:rsidP="009D6F85">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tcPr>
          <w:p w14:paraId="4B16B2C9" w14:textId="77777777" w:rsidR="009D6F85" w:rsidRPr="00F65579" w:rsidRDefault="009D6F85" w:rsidP="009D6F85">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tcPr>
          <w:p w14:paraId="40D599B8" w14:textId="77777777" w:rsidR="009D6F85" w:rsidRPr="00F65579" w:rsidRDefault="009D6F85" w:rsidP="009D6F85">
            <w:pPr>
              <w:pStyle w:val="Tabletextheadingright"/>
            </w:pPr>
            <w:r w:rsidRPr="00F65579">
              <w:t>$m</w:t>
            </w:r>
          </w:p>
        </w:tc>
      </w:tr>
      <w:tr w:rsidR="009D6F85" w:rsidRPr="00F65579" w14:paraId="6B866EB9"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376360F3" w14:textId="77777777" w:rsidR="009D6F85" w:rsidRPr="00F65579" w:rsidRDefault="009D6F85" w:rsidP="009D6F85">
            <w:pPr>
              <w:pStyle w:val="Tabletextheadingleft"/>
            </w:pPr>
            <w:r w:rsidRPr="00F65579">
              <w:t>2018-19 original budget</w:t>
            </w:r>
          </w:p>
        </w:tc>
        <w:tc>
          <w:tcPr>
            <w:cnfStyle w:val="000010000000" w:firstRow="0" w:lastRow="0" w:firstColumn="0" w:lastColumn="0" w:oddVBand="1" w:evenVBand="0" w:oddHBand="0" w:evenHBand="0" w:firstRowFirstColumn="0" w:firstRowLastColumn="0" w:lastRowFirstColumn="0" w:lastRowLastColumn="0"/>
            <w:tcW w:w="1297" w:type="dxa"/>
            <w:noWrap/>
          </w:tcPr>
          <w:p w14:paraId="7A8B1128" w14:textId="77777777" w:rsidR="009D6F85" w:rsidRPr="00F65579" w:rsidRDefault="009D6F85" w:rsidP="009D6F85">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441E254A" w14:textId="77777777" w:rsidR="009D6F85" w:rsidRPr="00F65579" w:rsidRDefault="009D6F85" w:rsidP="009D6F85">
            <w:pPr>
              <w:pStyle w:val="Tabletextrigh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5389682A" w14:textId="77777777" w:rsidR="009D6F85" w:rsidRPr="00F65579" w:rsidRDefault="009D6F85" w:rsidP="009D6F85">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596DFCC1" w14:textId="77777777" w:rsidR="009D6F85" w:rsidRPr="00F65579" w:rsidRDefault="009D6F85" w:rsidP="009D6F85">
            <w:pPr>
              <w:pStyle w:val="Tabletextrightbold"/>
            </w:pPr>
          </w:p>
        </w:tc>
      </w:tr>
      <w:tr w:rsidR="0099687E" w:rsidRPr="00F65579" w14:paraId="7EAD331F"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1F529DA7" w14:textId="7A6A7087" w:rsidR="0099687E" w:rsidRPr="00F65579" w:rsidRDefault="0099687E" w:rsidP="00473745">
            <w:pPr>
              <w:pStyle w:val="Tabletextbold"/>
            </w:pPr>
            <w:r w:rsidRPr="00F65579">
              <w:t>Balance at 1 July 2018</w:t>
            </w:r>
          </w:p>
        </w:tc>
        <w:tc>
          <w:tcPr>
            <w:cnfStyle w:val="000010000000" w:firstRow="0" w:lastRow="0" w:firstColumn="0" w:lastColumn="0" w:oddVBand="1" w:evenVBand="0" w:oddHBand="0" w:evenHBand="0" w:firstRowFirstColumn="0" w:firstRowLastColumn="0" w:lastRowFirstColumn="0" w:lastRowLastColumn="0"/>
            <w:tcW w:w="1297" w:type="dxa"/>
            <w:noWrap/>
          </w:tcPr>
          <w:p w14:paraId="3F76DF9E" w14:textId="606BDB49" w:rsidR="0099687E" w:rsidRPr="00F65579" w:rsidRDefault="0099687E" w:rsidP="00473745">
            <w:pPr>
              <w:pStyle w:val="Tabletextrightbold"/>
            </w:pPr>
            <w:r w:rsidRPr="00F65579">
              <w:t>561.0</w:t>
            </w:r>
          </w:p>
        </w:tc>
        <w:tc>
          <w:tcPr>
            <w:cnfStyle w:val="000001000000" w:firstRow="0" w:lastRow="0" w:firstColumn="0" w:lastColumn="0" w:oddVBand="0" w:evenVBand="1" w:oddHBand="0" w:evenHBand="0" w:firstRowFirstColumn="0" w:firstRowLastColumn="0" w:lastRowFirstColumn="0" w:lastRowLastColumn="0"/>
            <w:tcW w:w="1297" w:type="dxa"/>
            <w:noWrap/>
          </w:tcPr>
          <w:p w14:paraId="4E6D82F8" w14:textId="24C85D42" w:rsidR="0099687E" w:rsidRPr="00F65579" w:rsidRDefault="0099687E" w:rsidP="00473745">
            <w:pPr>
              <w:pStyle w:val="Tabletextrightbold"/>
            </w:pPr>
            <w:r w:rsidRPr="00F65579">
              <w:t>139.1</w:t>
            </w:r>
          </w:p>
        </w:tc>
        <w:tc>
          <w:tcPr>
            <w:cnfStyle w:val="000010000000" w:firstRow="0" w:lastRow="0" w:firstColumn="0" w:lastColumn="0" w:oddVBand="1" w:evenVBand="0" w:oddHBand="0" w:evenHBand="0" w:firstRowFirstColumn="0" w:firstRowLastColumn="0" w:lastRowFirstColumn="0" w:lastRowLastColumn="0"/>
            <w:tcW w:w="1297" w:type="dxa"/>
            <w:noWrap/>
          </w:tcPr>
          <w:p w14:paraId="5A464460" w14:textId="35AE695F" w:rsidR="0099687E" w:rsidRPr="00F65579" w:rsidRDefault="0099687E" w:rsidP="00473745">
            <w:pPr>
              <w:pStyle w:val="Tabletextrightbold"/>
            </w:pPr>
            <w:r w:rsidRPr="00F65579">
              <w:t>367.4</w:t>
            </w:r>
          </w:p>
        </w:tc>
        <w:tc>
          <w:tcPr>
            <w:cnfStyle w:val="000001000000" w:firstRow="0" w:lastRow="0" w:firstColumn="0" w:lastColumn="0" w:oddVBand="0" w:evenVBand="1" w:oddHBand="0" w:evenHBand="0" w:firstRowFirstColumn="0" w:firstRowLastColumn="0" w:lastRowFirstColumn="0" w:lastRowLastColumn="0"/>
            <w:tcW w:w="1297" w:type="dxa"/>
            <w:noWrap/>
          </w:tcPr>
          <w:p w14:paraId="54BA0060" w14:textId="65040CFE" w:rsidR="0099687E" w:rsidRPr="00F65579" w:rsidRDefault="0099687E" w:rsidP="00473745">
            <w:pPr>
              <w:pStyle w:val="Tabletextrightbold"/>
            </w:pPr>
            <w:r w:rsidRPr="00F65579">
              <w:t>1</w:t>
            </w:r>
            <w:r w:rsidR="00473745" w:rsidRPr="00F65579">
              <w:t xml:space="preserve"> </w:t>
            </w:r>
            <w:r w:rsidRPr="00F65579">
              <w:t>067.5</w:t>
            </w:r>
          </w:p>
        </w:tc>
      </w:tr>
      <w:tr w:rsidR="0099687E" w:rsidRPr="00F65579" w14:paraId="0A9414DE"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558F1AB4" w14:textId="160505FF" w:rsidR="0099687E" w:rsidRPr="00F65579" w:rsidRDefault="0099687E" w:rsidP="00473745">
            <w:pPr>
              <w:pStyle w:val="Tabletext"/>
            </w:pPr>
            <w:r w:rsidRPr="00F65579">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6E0061B3" w14:textId="59C3D64F"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1FB108F7" w14:textId="49018A43" w:rsidR="0099687E" w:rsidRPr="00F65579" w:rsidRDefault="0099687E" w:rsidP="0099687E">
            <w:pPr>
              <w:pStyle w:val="Tabletextright"/>
            </w:pPr>
            <w:r w:rsidRPr="00F65579">
              <w:rPr>
                <w:rFonts w:ascii="VIC" w:hAnsi="VIC" w:cs="Arial"/>
                <w:szCs w:val="15"/>
              </w:rPr>
              <w:t>(12.1)</w:t>
            </w:r>
          </w:p>
        </w:tc>
        <w:tc>
          <w:tcPr>
            <w:cnfStyle w:val="000010000000" w:firstRow="0" w:lastRow="0" w:firstColumn="0" w:lastColumn="0" w:oddVBand="1" w:evenVBand="0" w:oddHBand="0" w:evenHBand="0" w:firstRowFirstColumn="0" w:firstRowLastColumn="0" w:lastRowFirstColumn="0" w:lastRowLastColumn="0"/>
            <w:tcW w:w="1297" w:type="dxa"/>
            <w:noWrap/>
          </w:tcPr>
          <w:p w14:paraId="65B1A5CC" w14:textId="5B2205F4"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6B327A8B" w14:textId="434B44C5" w:rsidR="0099687E" w:rsidRPr="00F65579" w:rsidRDefault="0099687E" w:rsidP="0099687E">
            <w:pPr>
              <w:pStyle w:val="Tabletextright"/>
            </w:pPr>
            <w:r w:rsidRPr="00F65579">
              <w:rPr>
                <w:rFonts w:ascii="VIC" w:hAnsi="VIC" w:cs="Arial"/>
                <w:szCs w:val="15"/>
              </w:rPr>
              <w:t>(12.1)</w:t>
            </w:r>
          </w:p>
        </w:tc>
      </w:tr>
      <w:tr w:rsidR="0099687E" w:rsidRPr="00F65579" w14:paraId="2DDC9D9D"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6DF1518D" w14:textId="68B059E3" w:rsidR="0099687E" w:rsidRPr="00F65579" w:rsidRDefault="0099687E" w:rsidP="00473745">
            <w:pPr>
              <w:pStyle w:val="Tabletext"/>
            </w:pPr>
            <w:r w:rsidRPr="00F65579">
              <w:t>Transfer to accumulated surplus</w:t>
            </w:r>
          </w:p>
        </w:tc>
        <w:tc>
          <w:tcPr>
            <w:cnfStyle w:val="000010000000" w:firstRow="0" w:lastRow="0" w:firstColumn="0" w:lastColumn="0" w:oddVBand="1" w:evenVBand="0" w:oddHBand="0" w:evenHBand="0" w:firstRowFirstColumn="0" w:firstRowLastColumn="0" w:lastRowFirstColumn="0" w:lastRowLastColumn="0"/>
            <w:tcW w:w="1297" w:type="dxa"/>
            <w:noWrap/>
          </w:tcPr>
          <w:p w14:paraId="5DD2844F" w14:textId="50755625"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702AAEBA" w14:textId="4076ACDF" w:rsidR="0099687E" w:rsidRPr="00F65579" w:rsidRDefault="0099687E" w:rsidP="0099687E">
            <w:pPr>
              <w:pStyle w:val="Tabletextright"/>
            </w:pPr>
            <w:r w:rsidRPr="00F65579">
              <w:rPr>
                <w:rFonts w:ascii="VIC" w:hAnsi="VIC" w:cs="Arial"/>
                <w:szCs w:val="15"/>
              </w:rPr>
              <w:t>–</w:t>
            </w:r>
          </w:p>
        </w:tc>
        <w:tc>
          <w:tcPr>
            <w:cnfStyle w:val="000010000000" w:firstRow="0" w:lastRow="0" w:firstColumn="0" w:lastColumn="0" w:oddVBand="1" w:evenVBand="0" w:oddHBand="0" w:evenHBand="0" w:firstRowFirstColumn="0" w:firstRowLastColumn="0" w:lastRowFirstColumn="0" w:lastRowLastColumn="0"/>
            <w:tcW w:w="1297" w:type="dxa"/>
            <w:noWrap/>
          </w:tcPr>
          <w:p w14:paraId="307E0238" w14:textId="23D2C247"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6D27E081" w14:textId="6773DA68" w:rsidR="0099687E" w:rsidRPr="00F65579" w:rsidRDefault="0099687E" w:rsidP="0099687E">
            <w:pPr>
              <w:pStyle w:val="Tabletextright"/>
            </w:pPr>
            <w:r w:rsidRPr="00F65579">
              <w:rPr>
                <w:rFonts w:ascii="VIC" w:hAnsi="VIC" w:cs="Arial"/>
                <w:szCs w:val="15"/>
              </w:rPr>
              <w:t>–</w:t>
            </w:r>
          </w:p>
        </w:tc>
      </w:tr>
      <w:tr w:rsidR="0099687E" w:rsidRPr="00F65579" w14:paraId="2BC11C60"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0397677B" w14:textId="1A4D43B7" w:rsidR="0099687E" w:rsidRPr="00F65579" w:rsidRDefault="0099687E" w:rsidP="0099687E">
            <w:pPr>
              <w:pStyle w:val="Tabletext"/>
            </w:pPr>
            <w:r w:rsidRPr="00F65579">
              <w:rPr>
                <w:rFonts w:ascii="VIC" w:hAnsi="VIC" w:cs="Arial"/>
                <w:szCs w:val="15"/>
              </w:rPr>
              <w:t>Capital appropriations</w:t>
            </w:r>
          </w:p>
        </w:tc>
        <w:tc>
          <w:tcPr>
            <w:cnfStyle w:val="000010000000" w:firstRow="0" w:lastRow="0" w:firstColumn="0" w:lastColumn="0" w:oddVBand="1" w:evenVBand="0" w:oddHBand="0" w:evenHBand="0" w:firstRowFirstColumn="0" w:firstRowLastColumn="0" w:lastRowFirstColumn="0" w:lastRowLastColumn="0"/>
            <w:tcW w:w="1297" w:type="dxa"/>
            <w:noWrap/>
          </w:tcPr>
          <w:p w14:paraId="62698C2F" w14:textId="212B72B0"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0633D140" w14:textId="1ADB8E0D" w:rsidR="0099687E" w:rsidRPr="00F65579" w:rsidRDefault="0099687E" w:rsidP="0099687E">
            <w:pPr>
              <w:pStyle w:val="Tabletextright"/>
            </w:pPr>
            <w:r w:rsidRPr="00F65579">
              <w:rPr>
                <w:rFonts w:ascii="VIC" w:hAnsi="VIC" w:cs="Arial"/>
                <w:szCs w:val="15"/>
              </w:rPr>
              <w:t>–</w:t>
            </w:r>
          </w:p>
        </w:tc>
        <w:tc>
          <w:tcPr>
            <w:cnfStyle w:val="000010000000" w:firstRow="0" w:lastRow="0" w:firstColumn="0" w:lastColumn="0" w:oddVBand="1" w:evenVBand="0" w:oddHBand="0" w:evenHBand="0" w:firstRowFirstColumn="0" w:firstRowLastColumn="0" w:lastRowFirstColumn="0" w:lastRowLastColumn="0"/>
            <w:tcW w:w="1297" w:type="dxa"/>
            <w:noWrap/>
          </w:tcPr>
          <w:p w14:paraId="0CEF467D" w14:textId="73E54077"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526FF2C4" w14:textId="3CE71AD4" w:rsidR="0099687E" w:rsidRPr="00F65579" w:rsidRDefault="0099687E" w:rsidP="0099687E">
            <w:pPr>
              <w:pStyle w:val="Tabletextright"/>
            </w:pPr>
            <w:r w:rsidRPr="00F65579">
              <w:rPr>
                <w:rFonts w:ascii="VIC" w:hAnsi="VIC" w:cs="Arial"/>
                <w:szCs w:val="15"/>
              </w:rPr>
              <w:t>–</w:t>
            </w:r>
          </w:p>
        </w:tc>
      </w:tr>
      <w:tr w:rsidR="0099687E" w:rsidRPr="00F65579" w14:paraId="0CA89694"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2A6A5A2E" w14:textId="6EB8FC06" w:rsidR="0099687E" w:rsidRPr="00F65579" w:rsidRDefault="0099687E" w:rsidP="00473745">
            <w:pPr>
              <w:pStyle w:val="Tabletextbold"/>
            </w:pPr>
            <w:r w:rsidRPr="00F65579">
              <w:t>Balance at 30 June 2019</w:t>
            </w:r>
          </w:p>
        </w:tc>
        <w:tc>
          <w:tcPr>
            <w:cnfStyle w:val="000010000000" w:firstRow="0" w:lastRow="0" w:firstColumn="0" w:lastColumn="0" w:oddVBand="1" w:evenVBand="0" w:oddHBand="0" w:evenHBand="0" w:firstRowFirstColumn="0" w:firstRowLastColumn="0" w:lastRowFirstColumn="0" w:lastRowLastColumn="0"/>
            <w:tcW w:w="1297" w:type="dxa"/>
            <w:noWrap/>
          </w:tcPr>
          <w:p w14:paraId="4D125F3E" w14:textId="49A95742" w:rsidR="0099687E" w:rsidRPr="00F65579" w:rsidRDefault="0099687E" w:rsidP="00473745">
            <w:pPr>
              <w:pStyle w:val="Tabletextrightbold"/>
            </w:pPr>
            <w:r w:rsidRPr="00F65579">
              <w:t>561.0</w:t>
            </w:r>
          </w:p>
        </w:tc>
        <w:tc>
          <w:tcPr>
            <w:cnfStyle w:val="000001000000" w:firstRow="0" w:lastRow="0" w:firstColumn="0" w:lastColumn="0" w:oddVBand="0" w:evenVBand="1" w:oddHBand="0" w:evenHBand="0" w:firstRowFirstColumn="0" w:firstRowLastColumn="0" w:lastRowFirstColumn="0" w:lastRowLastColumn="0"/>
            <w:tcW w:w="1297" w:type="dxa"/>
            <w:noWrap/>
          </w:tcPr>
          <w:p w14:paraId="54DCA0C5" w14:textId="00855A2B" w:rsidR="0099687E" w:rsidRPr="00F65579" w:rsidRDefault="0099687E" w:rsidP="00473745">
            <w:pPr>
              <w:pStyle w:val="Tabletextrightbold"/>
            </w:pPr>
            <w:r w:rsidRPr="00F65579">
              <w:t>127.0</w:t>
            </w:r>
          </w:p>
        </w:tc>
        <w:tc>
          <w:tcPr>
            <w:cnfStyle w:val="000010000000" w:firstRow="0" w:lastRow="0" w:firstColumn="0" w:lastColumn="0" w:oddVBand="1" w:evenVBand="0" w:oddHBand="0" w:evenHBand="0" w:firstRowFirstColumn="0" w:firstRowLastColumn="0" w:lastRowFirstColumn="0" w:lastRowLastColumn="0"/>
            <w:tcW w:w="1297" w:type="dxa"/>
            <w:noWrap/>
          </w:tcPr>
          <w:p w14:paraId="2F1077D7" w14:textId="16E0D946" w:rsidR="0099687E" w:rsidRPr="00F65579" w:rsidRDefault="0099687E" w:rsidP="00473745">
            <w:pPr>
              <w:pStyle w:val="Tabletextrightbold"/>
            </w:pPr>
            <w:r w:rsidRPr="00F65579">
              <w:t>367.4</w:t>
            </w:r>
          </w:p>
        </w:tc>
        <w:tc>
          <w:tcPr>
            <w:cnfStyle w:val="000001000000" w:firstRow="0" w:lastRow="0" w:firstColumn="0" w:lastColumn="0" w:oddVBand="0" w:evenVBand="1" w:oddHBand="0" w:evenHBand="0" w:firstRowFirstColumn="0" w:firstRowLastColumn="0" w:lastRowFirstColumn="0" w:lastRowLastColumn="0"/>
            <w:tcW w:w="1297" w:type="dxa"/>
            <w:noWrap/>
          </w:tcPr>
          <w:p w14:paraId="25D23784" w14:textId="6773491C" w:rsidR="0099687E" w:rsidRPr="00F65579" w:rsidRDefault="0099687E" w:rsidP="00473745">
            <w:pPr>
              <w:pStyle w:val="Tabletextrightbold"/>
            </w:pPr>
            <w:r w:rsidRPr="00F65579">
              <w:t>1</w:t>
            </w:r>
            <w:r w:rsidR="00473745" w:rsidRPr="00F65579">
              <w:t xml:space="preserve"> </w:t>
            </w:r>
            <w:r w:rsidRPr="00F65579">
              <w:t>055.4</w:t>
            </w:r>
          </w:p>
        </w:tc>
      </w:tr>
      <w:tr w:rsidR="009D6F85" w:rsidRPr="00F65579" w14:paraId="27B54503"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3AA55427" w14:textId="77777777" w:rsidR="009D6F85" w:rsidRPr="00F65579" w:rsidRDefault="009D6F85" w:rsidP="009D6F85">
            <w:pPr>
              <w:pStyle w:val="Tabletex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739A3255" w14:textId="77777777" w:rsidR="009D6F85" w:rsidRPr="00F65579" w:rsidRDefault="009D6F85" w:rsidP="009D6F85">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7D89E2BB" w14:textId="77777777" w:rsidR="009D6F85" w:rsidRPr="00F65579" w:rsidRDefault="009D6F85" w:rsidP="009D6F85">
            <w:pPr>
              <w:pStyle w:val="Tabletextrigh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2DCC29E1" w14:textId="77777777" w:rsidR="009D6F85" w:rsidRPr="00F65579" w:rsidRDefault="009D6F85" w:rsidP="009D6F85">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0C6F5FA7" w14:textId="77777777" w:rsidR="009D6F85" w:rsidRPr="00F65579" w:rsidRDefault="009D6F85" w:rsidP="009D6F85">
            <w:pPr>
              <w:pStyle w:val="Tabletextrightbold"/>
            </w:pPr>
          </w:p>
        </w:tc>
      </w:tr>
      <w:tr w:rsidR="009D6F85" w:rsidRPr="00F65579" w14:paraId="1088817C"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70255888" w14:textId="77777777" w:rsidR="009D6F85" w:rsidRPr="00F65579" w:rsidRDefault="009D6F85" w:rsidP="009D6F85">
            <w:pPr>
              <w:pStyle w:val="Tabletextheadingleft"/>
            </w:pPr>
            <w:r w:rsidRPr="00F65579">
              <w:t>2018-19 actuals</w:t>
            </w:r>
          </w:p>
        </w:tc>
        <w:tc>
          <w:tcPr>
            <w:cnfStyle w:val="000010000000" w:firstRow="0" w:lastRow="0" w:firstColumn="0" w:lastColumn="0" w:oddVBand="1" w:evenVBand="0" w:oddHBand="0" w:evenHBand="0" w:firstRowFirstColumn="0" w:firstRowLastColumn="0" w:lastRowFirstColumn="0" w:lastRowLastColumn="0"/>
            <w:tcW w:w="1297" w:type="dxa"/>
            <w:noWrap/>
          </w:tcPr>
          <w:p w14:paraId="63C24E71"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1297" w:type="dxa"/>
            <w:noWrap/>
          </w:tcPr>
          <w:p w14:paraId="30483AC4" w14:textId="77777777" w:rsidR="009D6F85" w:rsidRPr="00F65579" w:rsidRDefault="009D6F85" w:rsidP="009D6F85">
            <w:pPr>
              <w:pStyle w:val="Tabletextright"/>
            </w:pPr>
          </w:p>
        </w:tc>
        <w:tc>
          <w:tcPr>
            <w:cnfStyle w:val="000010000000" w:firstRow="0" w:lastRow="0" w:firstColumn="0" w:lastColumn="0" w:oddVBand="1" w:evenVBand="0" w:oddHBand="0" w:evenHBand="0" w:firstRowFirstColumn="0" w:firstRowLastColumn="0" w:lastRowFirstColumn="0" w:lastRowLastColumn="0"/>
            <w:tcW w:w="1297" w:type="dxa"/>
            <w:noWrap/>
          </w:tcPr>
          <w:p w14:paraId="5E033264"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1297" w:type="dxa"/>
            <w:noWrap/>
          </w:tcPr>
          <w:p w14:paraId="3BB10137" w14:textId="77777777" w:rsidR="009D6F85" w:rsidRPr="00F65579" w:rsidRDefault="009D6F85" w:rsidP="009D6F85">
            <w:pPr>
              <w:pStyle w:val="Tabletextright"/>
            </w:pPr>
          </w:p>
        </w:tc>
      </w:tr>
      <w:tr w:rsidR="0099687E" w:rsidRPr="00F65579" w14:paraId="71DDEADB"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5FDC381A" w14:textId="000C807D" w:rsidR="0099687E" w:rsidRPr="00F65579" w:rsidRDefault="0099687E" w:rsidP="00473745">
            <w:pPr>
              <w:pStyle w:val="Tabletextbold"/>
            </w:pPr>
            <w:r w:rsidRPr="00F65579">
              <w:t>Balance at 1 July 2018</w:t>
            </w:r>
          </w:p>
        </w:tc>
        <w:tc>
          <w:tcPr>
            <w:cnfStyle w:val="000010000000" w:firstRow="0" w:lastRow="0" w:firstColumn="0" w:lastColumn="0" w:oddVBand="1" w:evenVBand="0" w:oddHBand="0" w:evenHBand="0" w:firstRowFirstColumn="0" w:firstRowLastColumn="0" w:lastRowFirstColumn="0" w:lastRowLastColumn="0"/>
            <w:tcW w:w="1297" w:type="dxa"/>
            <w:noWrap/>
          </w:tcPr>
          <w:p w14:paraId="1E613748" w14:textId="7AA9DEC6" w:rsidR="0099687E" w:rsidRPr="00F65579" w:rsidRDefault="0099687E" w:rsidP="00473745">
            <w:pPr>
              <w:pStyle w:val="Tabletextrightbold"/>
            </w:pPr>
            <w:r w:rsidRPr="00F65579">
              <w:t>559.8</w:t>
            </w:r>
          </w:p>
        </w:tc>
        <w:tc>
          <w:tcPr>
            <w:cnfStyle w:val="000001000000" w:firstRow="0" w:lastRow="0" w:firstColumn="0" w:lastColumn="0" w:oddVBand="0" w:evenVBand="1" w:oddHBand="0" w:evenHBand="0" w:firstRowFirstColumn="0" w:firstRowLastColumn="0" w:lastRowFirstColumn="0" w:lastRowLastColumn="0"/>
            <w:tcW w:w="1297" w:type="dxa"/>
            <w:noWrap/>
          </w:tcPr>
          <w:p w14:paraId="129285F9" w14:textId="61D447F1" w:rsidR="0099687E" w:rsidRPr="00F65579" w:rsidRDefault="0099687E" w:rsidP="00473745">
            <w:pPr>
              <w:pStyle w:val="Tabletextrightbold"/>
            </w:pPr>
            <w:r w:rsidRPr="00F65579">
              <w:t>157.9</w:t>
            </w:r>
          </w:p>
        </w:tc>
        <w:tc>
          <w:tcPr>
            <w:cnfStyle w:val="000010000000" w:firstRow="0" w:lastRow="0" w:firstColumn="0" w:lastColumn="0" w:oddVBand="1" w:evenVBand="0" w:oddHBand="0" w:evenHBand="0" w:firstRowFirstColumn="0" w:firstRowLastColumn="0" w:lastRowFirstColumn="0" w:lastRowLastColumn="0"/>
            <w:tcW w:w="1297" w:type="dxa"/>
            <w:noWrap/>
          </w:tcPr>
          <w:p w14:paraId="1A2A5982" w14:textId="27D8D353" w:rsidR="0099687E" w:rsidRPr="00F65579" w:rsidRDefault="0099687E" w:rsidP="00473745">
            <w:pPr>
              <w:pStyle w:val="Tabletextrightbold"/>
            </w:pPr>
            <w:r w:rsidRPr="00F65579">
              <w:t>365.4</w:t>
            </w:r>
          </w:p>
        </w:tc>
        <w:tc>
          <w:tcPr>
            <w:cnfStyle w:val="000001000000" w:firstRow="0" w:lastRow="0" w:firstColumn="0" w:lastColumn="0" w:oddVBand="0" w:evenVBand="1" w:oddHBand="0" w:evenHBand="0" w:firstRowFirstColumn="0" w:firstRowLastColumn="0" w:lastRowFirstColumn="0" w:lastRowLastColumn="0"/>
            <w:tcW w:w="1297" w:type="dxa"/>
            <w:noWrap/>
          </w:tcPr>
          <w:p w14:paraId="65B87E9B" w14:textId="4CC89309" w:rsidR="0099687E" w:rsidRPr="00F65579" w:rsidRDefault="0099687E" w:rsidP="00473745">
            <w:pPr>
              <w:pStyle w:val="Tabletextrightbold"/>
            </w:pPr>
            <w:r w:rsidRPr="00F65579">
              <w:t>1</w:t>
            </w:r>
            <w:r w:rsidR="00473745" w:rsidRPr="00F65579">
              <w:t xml:space="preserve"> </w:t>
            </w:r>
            <w:r w:rsidRPr="00F65579">
              <w:t>083.1</w:t>
            </w:r>
          </w:p>
        </w:tc>
      </w:tr>
      <w:tr w:rsidR="0099687E" w:rsidRPr="00F65579" w14:paraId="672E6FEB"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6987B8A2" w14:textId="4711F561" w:rsidR="0099687E" w:rsidRPr="00F65579" w:rsidRDefault="0099687E" w:rsidP="00473745">
            <w:pPr>
              <w:pStyle w:val="Tabletext"/>
            </w:pPr>
            <w:r w:rsidRPr="00F65579">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16C32068" w14:textId="16FF5FE2"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56BEEB6E" w14:textId="5E0E2C2E" w:rsidR="0099687E" w:rsidRPr="00F65579" w:rsidRDefault="0099687E" w:rsidP="0099687E">
            <w:pPr>
              <w:pStyle w:val="Tabletextright"/>
            </w:pPr>
            <w:r w:rsidRPr="00F65579">
              <w:rPr>
                <w:rFonts w:ascii="VIC" w:hAnsi="VIC" w:cs="Arial"/>
                <w:szCs w:val="15"/>
              </w:rPr>
              <w:t>11.3</w:t>
            </w:r>
          </w:p>
        </w:tc>
        <w:tc>
          <w:tcPr>
            <w:cnfStyle w:val="000010000000" w:firstRow="0" w:lastRow="0" w:firstColumn="0" w:lastColumn="0" w:oddVBand="1" w:evenVBand="0" w:oddHBand="0" w:evenHBand="0" w:firstRowFirstColumn="0" w:firstRowLastColumn="0" w:lastRowFirstColumn="0" w:lastRowLastColumn="0"/>
            <w:tcW w:w="1297" w:type="dxa"/>
            <w:noWrap/>
          </w:tcPr>
          <w:p w14:paraId="755AB6E5" w14:textId="60C1BAB3"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34276A86" w14:textId="032444A4" w:rsidR="0099687E" w:rsidRPr="00F65579" w:rsidRDefault="0099687E" w:rsidP="0099687E">
            <w:pPr>
              <w:pStyle w:val="Tabletextright"/>
            </w:pPr>
            <w:r w:rsidRPr="00F65579">
              <w:rPr>
                <w:rFonts w:ascii="VIC" w:hAnsi="VIC" w:cs="Arial"/>
                <w:szCs w:val="15"/>
              </w:rPr>
              <w:t>11.3</w:t>
            </w:r>
          </w:p>
        </w:tc>
      </w:tr>
      <w:tr w:rsidR="0099687E" w:rsidRPr="00F65579" w14:paraId="16876FB5"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7B887105" w14:textId="7883A8C2" w:rsidR="0099687E" w:rsidRPr="00F65579" w:rsidRDefault="0099687E" w:rsidP="0099687E">
            <w:pPr>
              <w:pStyle w:val="Tabletext"/>
            </w:pPr>
            <w:r w:rsidRPr="00F65579">
              <w:rPr>
                <w:rFonts w:ascii="VIC" w:hAnsi="VIC" w:cs="Arial"/>
                <w:szCs w:val="15"/>
              </w:rPr>
              <w:t xml:space="preserve">Transfer to accumulated surplus </w:t>
            </w:r>
          </w:p>
        </w:tc>
        <w:tc>
          <w:tcPr>
            <w:cnfStyle w:val="000010000000" w:firstRow="0" w:lastRow="0" w:firstColumn="0" w:lastColumn="0" w:oddVBand="1" w:evenVBand="0" w:oddHBand="0" w:evenHBand="0" w:firstRowFirstColumn="0" w:firstRowLastColumn="0" w:lastRowFirstColumn="0" w:lastRowLastColumn="0"/>
            <w:tcW w:w="1297" w:type="dxa"/>
            <w:noWrap/>
          </w:tcPr>
          <w:p w14:paraId="3C64C72D" w14:textId="6DEE1C8D"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0139D4A8" w14:textId="62CA33A6" w:rsidR="0099687E" w:rsidRPr="00F65579" w:rsidRDefault="0099687E" w:rsidP="0099687E">
            <w:pPr>
              <w:pStyle w:val="Tabletextright"/>
            </w:pPr>
            <w:r w:rsidRPr="00F65579">
              <w:rPr>
                <w:rFonts w:ascii="VIC" w:hAnsi="VIC" w:cs="Arial"/>
                <w:szCs w:val="15"/>
              </w:rPr>
              <w:t>–</w:t>
            </w:r>
          </w:p>
        </w:tc>
        <w:tc>
          <w:tcPr>
            <w:cnfStyle w:val="000010000000" w:firstRow="0" w:lastRow="0" w:firstColumn="0" w:lastColumn="0" w:oddVBand="1" w:evenVBand="0" w:oddHBand="0" w:evenHBand="0" w:firstRowFirstColumn="0" w:firstRowLastColumn="0" w:lastRowFirstColumn="0" w:lastRowLastColumn="0"/>
            <w:tcW w:w="1297" w:type="dxa"/>
            <w:noWrap/>
          </w:tcPr>
          <w:p w14:paraId="229FD333" w14:textId="022C4CD6"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68761EC6" w14:textId="788C65EF" w:rsidR="0099687E" w:rsidRPr="00F65579" w:rsidRDefault="0099687E" w:rsidP="0099687E">
            <w:pPr>
              <w:pStyle w:val="Tabletextright"/>
            </w:pPr>
            <w:r w:rsidRPr="00F65579">
              <w:rPr>
                <w:rFonts w:ascii="VIC" w:hAnsi="VIC" w:cs="Arial"/>
                <w:szCs w:val="15"/>
              </w:rPr>
              <w:t>–</w:t>
            </w:r>
          </w:p>
        </w:tc>
      </w:tr>
      <w:tr w:rsidR="0099687E" w:rsidRPr="00F65579" w14:paraId="7983E523"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64D51F69" w14:textId="63EF5FF5" w:rsidR="0099687E" w:rsidRPr="00F65579" w:rsidRDefault="0099687E" w:rsidP="0099687E">
            <w:pPr>
              <w:pStyle w:val="Tabletext"/>
            </w:pPr>
            <w:r w:rsidRPr="00F65579">
              <w:rPr>
                <w:rFonts w:ascii="VIC" w:hAnsi="VIC" w:cs="Arial"/>
                <w:szCs w:val="15"/>
              </w:rPr>
              <w:t>Revaluation decrement (net)</w:t>
            </w:r>
          </w:p>
        </w:tc>
        <w:tc>
          <w:tcPr>
            <w:cnfStyle w:val="000010000000" w:firstRow="0" w:lastRow="0" w:firstColumn="0" w:lastColumn="0" w:oddVBand="1" w:evenVBand="0" w:oddHBand="0" w:evenHBand="0" w:firstRowFirstColumn="0" w:firstRowLastColumn="0" w:lastRowFirstColumn="0" w:lastRowLastColumn="0"/>
            <w:tcW w:w="1297" w:type="dxa"/>
            <w:noWrap/>
          </w:tcPr>
          <w:p w14:paraId="5F22E2DF" w14:textId="714116C3" w:rsidR="0099687E" w:rsidRPr="00F65579" w:rsidRDefault="0099687E" w:rsidP="0099687E">
            <w:pPr>
              <w:pStyle w:val="Tabletextright"/>
            </w:pPr>
            <w:r w:rsidRPr="00F65579">
              <w:rPr>
                <w:rFonts w:ascii="VIC" w:hAnsi="VIC" w:cs="Arial"/>
                <w:szCs w:val="15"/>
              </w:rPr>
              <w:t>(2.9)</w:t>
            </w:r>
          </w:p>
        </w:tc>
        <w:tc>
          <w:tcPr>
            <w:cnfStyle w:val="000001000000" w:firstRow="0" w:lastRow="0" w:firstColumn="0" w:lastColumn="0" w:oddVBand="0" w:evenVBand="1" w:oddHBand="0" w:evenHBand="0" w:firstRowFirstColumn="0" w:firstRowLastColumn="0" w:lastRowFirstColumn="0" w:lastRowLastColumn="0"/>
            <w:tcW w:w="1297" w:type="dxa"/>
            <w:noWrap/>
          </w:tcPr>
          <w:p w14:paraId="58667C26" w14:textId="69133218" w:rsidR="0099687E" w:rsidRPr="00F65579" w:rsidRDefault="0099687E" w:rsidP="0099687E">
            <w:pPr>
              <w:pStyle w:val="Tabletextright"/>
            </w:pPr>
            <w:r w:rsidRPr="00F65579">
              <w:rPr>
                <w:rFonts w:ascii="VIC" w:hAnsi="VIC" w:cs="Arial"/>
                <w:szCs w:val="15"/>
              </w:rPr>
              <w:t>–</w:t>
            </w:r>
          </w:p>
        </w:tc>
        <w:tc>
          <w:tcPr>
            <w:cnfStyle w:val="000010000000" w:firstRow="0" w:lastRow="0" w:firstColumn="0" w:lastColumn="0" w:oddVBand="1" w:evenVBand="0" w:oddHBand="0" w:evenHBand="0" w:firstRowFirstColumn="0" w:firstRowLastColumn="0" w:lastRowFirstColumn="0" w:lastRowLastColumn="0"/>
            <w:tcW w:w="1297" w:type="dxa"/>
            <w:noWrap/>
          </w:tcPr>
          <w:p w14:paraId="6EB5904C" w14:textId="2075BB48"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466DB34A" w14:textId="5F9E7699" w:rsidR="0099687E" w:rsidRPr="00F65579" w:rsidRDefault="0099687E" w:rsidP="0099687E">
            <w:pPr>
              <w:pStyle w:val="Tabletextright"/>
            </w:pPr>
            <w:r w:rsidRPr="00F65579">
              <w:rPr>
                <w:rFonts w:ascii="VIC" w:hAnsi="VIC" w:cs="Arial"/>
                <w:szCs w:val="15"/>
              </w:rPr>
              <w:t>(2.9)</w:t>
            </w:r>
          </w:p>
        </w:tc>
      </w:tr>
      <w:tr w:rsidR="0099687E" w:rsidRPr="00F65579" w14:paraId="3343F19E"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53FA65F3" w14:textId="60DE7587" w:rsidR="0099687E" w:rsidRPr="00F65579" w:rsidRDefault="0099687E" w:rsidP="00473745">
            <w:pPr>
              <w:pStyle w:val="Tabletextbold"/>
            </w:pPr>
            <w:r w:rsidRPr="00F65579">
              <w:t>Balance at 30 June 2019</w:t>
            </w:r>
          </w:p>
        </w:tc>
        <w:tc>
          <w:tcPr>
            <w:cnfStyle w:val="000010000000" w:firstRow="0" w:lastRow="0" w:firstColumn="0" w:lastColumn="0" w:oddVBand="1" w:evenVBand="0" w:oddHBand="0" w:evenHBand="0" w:firstRowFirstColumn="0" w:firstRowLastColumn="0" w:lastRowFirstColumn="0" w:lastRowLastColumn="0"/>
            <w:tcW w:w="1297" w:type="dxa"/>
            <w:noWrap/>
          </w:tcPr>
          <w:p w14:paraId="48260D65" w14:textId="514F95BB" w:rsidR="0099687E" w:rsidRPr="00F65579" w:rsidRDefault="0099687E" w:rsidP="00473745">
            <w:pPr>
              <w:pStyle w:val="Tabletextrightbold"/>
            </w:pPr>
            <w:r w:rsidRPr="00F65579">
              <w:t>556.9</w:t>
            </w:r>
          </w:p>
        </w:tc>
        <w:tc>
          <w:tcPr>
            <w:cnfStyle w:val="000001000000" w:firstRow="0" w:lastRow="0" w:firstColumn="0" w:lastColumn="0" w:oddVBand="0" w:evenVBand="1" w:oddHBand="0" w:evenHBand="0" w:firstRowFirstColumn="0" w:firstRowLastColumn="0" w:lastRowFirstColumn="0" w:lastRowLastColumn="0"/>
            <w:tcW w:w="1297" w:type="dxa"/>
            <w:noWrap/>
          </w:tcPr>
          <w:p w14:paraId="76DCA7AA" w14:textId="75301107" w:rsidR="0099687E" w:rsidRPr="00F65579" w:rsidRDefault="0099687E" w:rsidP="00473745">
            <w:pPr>
              <w:pStyle w:val="Tabletextrightbold"/>
            </w:pPr>
            <w:r w:rsidRPr="00F65579">
              <w:t>169.2</w:t>
            </w:r>
          </w:p>
        </w:tc>
        <w:tc>
          <w:tcPr>
            <w:cnfStyle w:val="000010000000" w:firstRow="0" w:lastRow="0" w:firstColumn="0" w:lastColumn="0" w:oddVBand="1" w:evenVBand="0" w:oddHBand="0" w:evenHBand="0" w:firstRowFirstColumn="0" w:firstRowLastColumn="0" w:lastRowFirstColumn="0" w:lastRowLastColumn="0"/>
            <w:tcW w:w="1297" w:type="dxa"/>
            <w:noWrap/>
          </w:tcPr>
          <w:p w14:paraId="0A192C02" w14:textId="500A418A" w:rsidR="0099687E" w:rsidRPr="00F65579" w:rsidRDefault="0099687E" w:rsidP="00473745">
            <w:pPr>
              <w:pStyle w:val="Tabletextrightbold"/>
            </w:pPr>
            <w:r w:rsidRPr="00F65579">
              <w:t>365.4</w:t>
            </w:r>
          </w:p>
        </w:tc>
        <w:tc>
          <w:tcPr>
            <w:cnfStyle w:val="000001000000" w:firstRow="0" w:lastRow="0" w:firstColumn="0" w:lastColumn="0" w:oddVBand="0" w:evenVBand="1" w:oddHBand="0" w:evenHBand="0" w:firstRowFirstColumn="0" w:firstRowLastColumn="0" w:lastRowFirstColumn="0" w:lastRowLastColumn="0"/>
            <w:tcW w:w="1297" w:type="dxa"/>
            <w:noWrap/>
          </w:tcPr>
          <w:p w14:paraId="02B9F6F6" w14:textId="45BD8E45" w:rsidR="0099687E" w:rsidRPr="00F65579" w:rsidRDefault="0099687E" w:rsidP="00473745">
            <w:pPr>
              <w:pStyle w:val="Tabletextrightbold"/>
            </w:pPr>
            <w:r w:rsidRPr="00F65579">
              <w:t>1</w:t>
            </w:r>
            <w:r w:rsidR="00473745" w:rsidRPr="00F65579">
              <w:t xml:space="preserve"> </w:t>
            </w:r>
            <w:r w:rsidRPr="00F65579">
              <w:t>091.5</w:t>
            </w:r>
          </w:p>
        </w:tc>
      </w:tr>
      <w:tr w:rsidR="009D6F85" w:rsidRPr="00F65579" w14:paraId="529EE756"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5099015B" w14:textId="77777777" w:rsidR="009D6F85" w:rsidRPr="00F65579" w:rsidRDefault="009D6F85" w:rsidP="009D6F85">
            <w:pPr>
              <w:pStyle w:val="Tabletex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18D5F16E" w14:textId="77777777" w:rsidR="009D6F85" w:rsidRPr="00F65579" w:rsidRDefault="009D6F85" w:rsidP="009D6F85">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629BB59E" w14:textId="77777777" w:rsidR="009D6F85" w:rsidRPr="00F65579" w:rsidRDefault="009D6F85" w:rsidP="009D6F85">
            <w:pPr>
              <w:pStyle w:val="Tabletextrigh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0A935222" w14:textId="77777777" w:rsidR="009D6F85" w:rsidRPr="00F65579" w:rsidRDefault="009D6F85" w:rsidP="009D6F85">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50C28CC3" w14:textId="77777777" w:rsidR="009D6F85" w:rsidRPr="00F65579" w:rsidRDefault="009D6F85" w:rsidP="009D6F85">
            <w:pPr>
              <w:pStyle w:val="Tabletextrightbold"/>
            </w:pPr>
          </w:p>
        </w:tc>
      </w:tr>
      <w:tr w:rsidR="009D6F85" w:rsidRPr="00F65579" w14:paraId="69BA2819"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351DA78F" w14:textId="544245C9" w:rsidR="009D6F85" w:rsidRPr="00F65579" w:rsidRDefault="009D6F85" w:rsidP="009D6F85">
            <w:pPr>
              <w:pStyle w:val="Tabletextheadingleft"/>
            </w:pPr>
            <w:r w:rsidRPr="00F65579">
              <w:t>Varia</w:t>
            </w:r>
            <w:r w:rsidR="00473745" w:rsidRPr="00F65579">
              <w:t>nce</w:t>
            </w:r>
            <w:r w:rsidRPr="00F65579">
              <w:t xml:space="preserve"> to original budget</w:t>
            </w:r>
          </w:p>
        </w:tc>
        <w:tc>
          <w:tcPr>
            <w:cnfStyle w:val="000010000000" w:firstRow="0" w:lastRow="0" w:firstColumn="0" w:lastColumn="0" w:oddVBand="1" w:evenVBand="0" w:oddHBand="0" w:evenHBand="0" w:firstRowFirstColumn="0" w:firstRowLastColumn="0" w:lastRowFirstColumn="0" w:lastRowLastColumn="0"/>
            <w:tcW w:w="1297" w:type="dxa"/>
            <w:noWrap/>
          </w:tcPr>
          <w:p w14:paraId="4DB1E035"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1297" w:type="dxa"/>
            <w:noWrap/>
          </w:tcPr>
          <w:p w14:paraId="3BF32121" w14:textId="77777777" w:rsidR="009D6F85" w:rsidRPr="00F65579" w:rsidRDefault="009D6F85" w:rsidP="009D6F85">
            <w:pPr>
              <w:pStyle w:val="Tabletextright"/>
            </w:pPr>
          </w:p>
        </w:tc>
        <w:tc>
          <w:tcPr>
            <w:cnfStyle w:val="000010000000" w:firstRow="0" w:lastRow="0" w:firstColumn="0" w:lastColumn="0" w:oddVBand="1" w:evenVBand="0" w:oddHBand="0" w:evenHBand="0" w:firstRowFirstColumn="0" w:firstRowLastColumn="0" w:lastRowFirstColumn="0" w:lastRowLastColumn="0"/>
            <w:tcW w:w="1297" w:type="dxa"/>
            <w:noWrap/>
          </w:tcPr>
          <w:p w14:paraId="794ABA96"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1297" w:type="dxa"/>
            <w:noWrap/>
          </w:tcPr>
          <w:p w14:paraId="42E51742" w14:textId="77777777" w:rsidR="009D6F85" w:rsidRPr="00F65579" w:rsidRDefault="009D6F85" w:rsidP="009D6F85">
            <w:pPr>
              <w:pStyle w:val="Tabletextright"/>
            </w:pPr>
          </w:p>
        </w:tc>
      </w:tr>
      <w:tr w:rsidR="0099687E" w:rsidRPr="00F65579" w14:paraId="3847642A"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25A14138" w14:textId="101546BD" w:rsidR="0099687E" w:rsidRPr="00F65579" w:rsidRDefault="0099687E" w:rsidP="00473745">
            <w:pPr>
              <w:pStyle w:val="Tabletextbold"/>
            </w:pPr>
            <w:r w:rsidRPr="00F65579">
              <w:t>Balance at 1 July 2018</w:t>
            </w:r>
          </w:p>
        </w:tc>
        <w:tc>
          <w:tcPr>
            <w:cnfStyle w:val="000010000000" w:firstRow="0" w:lastRow="0" w:firstColumn="0" w:lastColumn="0" w:oddVBand="1" w:evenVBand="0" w:oddHBand="0" w:evenHBand="0" w:firstRowFirstColumn="0" w:firstRowLastColumn="0" w:lastRowFirstColumn="0" w:lastRowLastColumn="0"/>
            <w:tcW w:w="1297" w:type="dxa"/>
            <w:noWrap/>
          </w:tcPr>
          <w:p w14:paraId="364FB7AB" w14:textId="1B476993" w:rsidR="0099687E" w:rsidRPr="00F65579" w:rsidRDefault="0099687E" w:rsidP="00473745">
            <w:pPr>
              <w:pStyle w:val="Tabletextrightbold"/>
            </w:pPr>
            <w:r w:rsidRPr="00F65579">
              <w:t>(1.2)</w:t>
            </w:r>
          </w:p>
        </w:tc>
        <w:tc>
          <w:tcPr>
            <w:cnfStyle w:val="000001000000" w:firstRow="0" w:lastRow="0" w:firstColumn="0" w:lastColumn="0" w:oddVBand="0" w:evenVBand="1" w:oddHBand="0" w:evenHBand="0" w:firstRowFirstColumn="0" w:firstRowLastColumn="0" w:lastRowFirstColumn="0" w:lastRowLastColumn="0"/>
            <w:tcW w:w="1297" w:type="dxa"/>
            <w:noWrap/>
          </w:tcPr>
          <w:p w14:paraId="2B45E90C" w14:textId="1DA9E6A0" w:rsidR="0099687E" w:rsidRPr="00F65579" w:rsidRDefault="0099687E" w:rsidP="00473745">
            <w:pPr>
              <w:pStyle w:val="Tabletextrightbold"/>
            </w:pPr>
            <w:r w:rsidRPr="00F65579">
              <w:t>18.8</w:t>
            </w:r>
          </w:p>
        </w:tc>
        <w:tc>
          <w:tcPr>
            <w:cnfStyle w:val="000010000000" w:firstRow="0" w:lastRow="0" w:firstColumn="0" w:lastColumn="0" w:oddVBand="1" w:evenVBand="0" w:oddHBand="0" w:evenHBand="0" w:firstRowFirstColumn="0" w:firstRowLastColumn="0" w:lastRowFirstColumn="0" w:lastRowLastColumn="0"/>
            <w:tcW w:w="1297" w:type="dxa"/>
            <w:noWrap/>
          </w:tcPr>
          <w:p w14:paraId="340A479A" w14:textId="1A0140C6" w:rsidR="0099687E" w:rsidRPr="00F65579" w:rsidRDefault="0099687E" w:rsidP="00473745">
            <w:pPr>
              <w:pStyle w:val="Tabletextrightbold"/>
            </w:pPr>
            <w:r w:rsidRPr="00F65579">
              <w:t>(2.0)</w:t>
            </w:r>
          </w:p>
        </w:tc>
        <w:tc>
          <w:tcPr>
            <w:cnfStyle w:val="000001000000" w:firstRow="0" w:lastRow="0" w:firstColumn="0" w:lastColumn="0" w:oddVBand="0" w:evenVBand="1" w:oddHBand="0" w:evenHBand="0" w:firstRowFirstColumn="0" w:firstRowLastColumn="0" w:lastRowFirstColumn="0" w:lastRowLastColumn="0"/>
            <w:tcW w:w="1297" w:type="dxa"/>
            <w:noWrap/>
          </w:tcPr>
          <w:p w14:paraId="0969BB69" w14:textId="3D1EABB2" w:rsidR="0099687E" w:rsidRPr="00F65579" w:rsidRDefault="0099687E" w:rsidP="00473745">
            <w:pPr>
              <w:pStyle w:val="Tabletextrightbold"/>
            </w:pPr>
            <w:r w:rsidRPr="00F65579">
              <w:t>15.6</w:t>
            </w:r>
          </w:p>
        </w:tc>
      </w:tr>
      <w:tr w:rsidR="0099687E" w:rsidRPr="00F65579" w14:paraId="18470135"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25DA81DE" w14:textId="0A43539A" w:rsidR="0099687E" w:rsidRPr="00F65579" w:rsidRDefault="0099687E" w:rsidP="00473745">
            <w:pPr>
              <w:pStyle w:val="Tabletext"/>
            </w:pPr>
            <w:r w:rsidRPr="00F65579">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4AB4D69F" w14:textId="53EAF9E2"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169A7BB7" w14:textId="7881431E" w:rsidR="0099687E" w:rsidRPr="00F65579" w:rsidRDefault="0099687E" w:rsidP="0099687E">
            <w:pPr>
              <w:pStyle w:val="Tabletextright"/>
            </w:pPr>
            <w:r w:rsidRPr="00F65579">
              <w:rPr>
                <w:rFonts w:ascii="VIC" w:hAnsi="VIC" w:cs="Arial"/>
                <w:szCs w:val="15"/>
              </w:rPr>
              <w:t>23.4</w:t>
            </w:r>
          </w:p>
        </w:tc>
        <w:tc>
          <w:tcPr>
            <w:cnfStyle w:val="000010000000" w:firstRow="0" w:lastRow="0" w:firstColumn="0" w:lastColumn="0" w:oddVBand="1" w:evenVBand="0" w:oddHBand="0" w:evenHBand="0" w:firstRowFirstColumn="0" w:firstRowLastColumn="0" w:lastRowFirstColumn="0" w:lastRowLastColumn="0"/>
            <w:tcW w:w="1297" w:type="dxa"/>
            <w:noWrap/>
          </w:tcPr>
          <w:p w14:paraId="3F88C8D0" w14:textId="11F8C4F2"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7D8CA947" w14:textId="0FA832E3" w:rsidR="0099687E" w:rsidRPr="00F65579" w:rsidRDefault="0099687E" w:rsidP="0099687E">
            <w:pPr>
              <w:pStyle w:val="Tabletextright"/>
            </w:pPr>
            <w:r w:rsidRPr="00F65579">
              <w:rPr>
                <w:rFonts w:ascii="VIC" w:hAnsi="VIC" w:cs="Arial"/>
                <w:szCs w:val="15"/>
              </w:rPr>
              <w:t>23.4</w:t>
            </w:r>
          </w:p>
        </w:tc>
      </w:tr>
      <w:tr w:rsidR="0099687E" w:rsidRPr="00F65579" w14:paraId="711DEC65"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7705FDD5" w14:textId="3004CF75" w:rsidR="0099687E" w:rsidRPr="00F65579" w:rsidRDefault="0099687E" w:rsidP="0099687E">
            <w:pPr>
              <w:pStyle w:val="Tabletext"/>
            </w:pPr>
            <w:r w:rsidRPr="00F65579">
              <w:rPr>
                <w:rFonts w:ascii="VIC" w:hAnsi="VIC" w:cs="Arial"/>
                <w:szCs w:val="15"/>
              </w:rPr>
              <w:t xml:space="preserve">Transfer to accumulated surplus </w:t>
            </w:r>
          </w:p>
        </w:tc>
        <w:tc>
          <w:tcPr>
            <w:cnfStyle w:val="000010000000" w:firstRow="0" w:lastRow="0" w:firstColumn="0" w:lastColumn="0" w:oddVBand="1" w:evenVBand="0" w:oddHBand="0" w:evenHBand="0" w:firstRowFirstColumn="0" w:firstRowLastColumn="0" w:lastRowFirstColumn="0" w:lastRowLastColumn="0"/>
            <w:tcW w:w="1297" w:type="dxa"/>
            <w:noWrap/>
          </w:tcPr>
          <w:p w14:paraId="3BE7BB55" w14:textId="439788D4"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440A7589" w14:textId="2769183D" w:rsidR="0099687E" w:rsidRPr="00F65579" w:rsidRDefault="0099687E" w:rsidP="0099687E">
            <w:pPr>
              <w:pStyle w:val="Tabletextright"/>
            </w:pPr>
            <w:r w:rsidRPr="00F65579">
              <w:rPr>
                <w:rFonts w:ascii="VIC" w:hAnsi="VIC" w:cs="Arial"/>
                <w:szCs w:val="15"/>
              </w:rPr>
              <w:t>–</w:t>
            </w:r>
          </w:p>
        </w:tc>
        <w:tc>
          <w:tcPr>
            <w:cnfStyle w:val="000010000000" w:firstRow="0" w:lastRow="0" w:firstColumn="0" w:lastColumn="0" w:oddVBand="1" w:evenVBand="0" w:oddHBand="0" w:evenHBand="0" w:firstRowFirstColumn="0" w:firstRowLastColumn="0" w:lastRowFirstColumn="0" w:lastRowLastColumn="0"/>
            <w:tcW w:w="1297" w:type="dxa"/>
            <w:noWrap/>
          </w:tcPr>
          <w:p w14:paraId="604BD173" w14:textId="05D3B33B"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57AF09F5" w14:textId="258F9475" w:rsidR="0099687E" w:rsidRPr="00F65579" w:rsidRDefault="0099687E" w:rsidP="0099687E">
            <w:pPr>
              <w:pStyle w:val="Tabletextright"/>
            </w:pPr>
            <w:r w:rsidRPr="00F65579">
              <w:rPr>
                <w:rFonts w:ascii="VIC" w:hAnsi="VIC" w:cs="Arial"/>
                <w:szCs w:val="15"/>
              </w:rPr>
              <w:t>–</w:t>
            </w:r>
          </w:p>
        </w:tc>
      </w:tr>
      <w:tr w:rsidR="0099687E" w:rsidRPr="00F65579" w14:paraId="6CBB3033" w14:textId="77777777" w:rsidTr="009D6F85">
        <w:trPr>
          <w:trHeight w:val="240"/>
        </w:trPr>
        <w:tc>
          <w:tcPr>
            <w:cnfStyle w:val="001000000000" w:firstRow="0" w:lastRow="0" w:firstColumn="1" w:lastColumn="0" w:oddVBand="0" w:evenVBand="0" w:oddHBand="0" w:evenHBand="0" w:firstRowFirstColumn="0" w:firstRowLastColumn="0" w:lastRowFirstColumn="0" w:lastRowLastColumn="0"/>
            <w:tcW w:w="3236" w:type="dxa"/>
            <w:noWrap/>
            <w:hideMark/>
          </w:tcPr>
          <w:p w14:paraId="2402CA37" w14:textId="61783219" w:rsidR="0099687E" w:rsidRPr="00F65579" w:rsidRDefault="0099687E" w:rsidP="0099687E">
            <w:pPr>
              <w:pStyle w:val="Tabletext"/>
            </w:pPr>
            <w:r w:rsidRPr="00F65579">
              <w:rPr>
                <w:rFonts w:ascii="VIC" w:hAnsi="VIC" w:cs="Arial"/>
                <w:szCs w:val="15"/>
              </w:rPr>
              <w:t>Revaluation decrement (net)</w:t>
            </w:r>
          </w:p>
        </w:tc>
        <w:tc>
          <w:tcPr>
            <w:cnfStyle w:val="000010000000" w:firstRow="0" w:lastRow="0" w:firstColumn="0" w:lastColumn="0" w:oddVBand="1" w:evenVBand="0" w:oddHBand="0" w:evenHBand="0" w:firstRowFirstColumn="0" w:firstRowLastColumn="0" w:lastRowFirstColumn="0" w:lastRowLastColumn="0"/>
            <w:tcW w:w="1297" w:type="dxa"/>
            <w:noWrap/>
          </w:tcPr>
          <w:p w14:paraId="1A146CA2" w14:textId="5B26C40B" w:rsidR="0099687E" w:rsidRPr="00F65579" w:rsidRDefault="0099687E" w:rsidP="0099687E">
            <w:pPr>
              <w:pStyle w:val="Tabletextright"/>
            </w:pPr>
            <w:r w:rsidRPr="00F65579">
              <w:rPr>
                <w:rFonts w:ascii="VIC" w:hAnsi="VIC" w:cs="Arial"/>
                <w:szCs w:val="15"/>
              </w:rPr>
              <w:t>(2.9)</w:t>
            </w:r>
          </w:p>
        </w:tc>
        <w:tc>
          <w:tcPr>
            <w:cnfStyle w:val="000001000000" w:firstRow="0" w:lastRow="0" w:firstColumn="0" w:lastColumn="0" w:oddVBand="0" w:evenVBand="1" w:oddHBand="0" w:evenHBand="0" w:firstRowFirstColumn="0" w:firstRowLastColumn="0" w:lastRowFirstColumn="0" w:lastRowLastColumn="0"/>
            <w:tcW w:w="1297" w:type="dxa"/>
            <w:noWrap/>
          </w:tcPr>
          <w:p w14:paraId="1C9855BA" w14:textId="793BC777" w:rsidR="0099687E" w:rsidRPr="00F65579" w:rsidRDefault="0099687E" w:rsidP="0099687E">
            <w:pPr>
              <w:pStyle w:val="Tabletextright"/>
            </w:pPr>
            <w:r w:rsidRPr="00F65579">
              <w:rPr>
                <w:rFonts w:ascii="VIC" w:hAnsi="VIC" w:cs="Arial"/>
                <w:szCs w:val="15"/>
              </w:rPr>
              <w:t>–</w:t>
            </w:r>
          </w:p>
        </w:tc>
        <w:tc>
          <w:tcPr>
            <w:cnfStyle w:val="000010000000" w:firstRow="0" w:lastRow="0" w:firstColumn="0" w:lastColumn="0" w:oddVBand="1" w:evenVBand="0" w:oddHBand="0" w:evenHBand="0" w:firstRowFirstColumn="0" w:firstRowLastColumn="0" w:lastRowFirstColumn="0" w:lastRowLastColumn="0"/>
            <w:tcW w:w="1297" w:type="dxa"/>
            <w:noWrap/>
          </w:tcPr>
          <w:p w14:paraId="1B1D7001" w14:textId="05600889" w:rsidR="0099687E" w:rsidRPr="00F65579" w:rsidRDefault="0099687E" w:rsidP="0099687E">
            <w:pPr>
              <w:pStyle w:val="Tabletextright"/>
            </w:pPr>
            <w:r w:rsidRPr="00F65579">
              <w:rPr>
                <w:rFonts w:ascii="VIC" w:hAnsi="VIC" w:cs="Arial"/>
                <w:szCs w:val="15"/>
              </w:rPr>
              <w:t>–</w:t>
            </w:r>
          </w:p>
        </w:tc>
        <w:tc>
          <w:tcPr>
            <w:cnfStyle w:val="000001000000" w:firstRow="0" w:lastRow="0" w:firstColumn="0" w:lastColumn="0" w:oddVBand="0" w:evenVBand="1" w:oddHBand="0" w:evenHBand="0" w:firstRowFirstColumn="0" w:firstRowLastColumn="0" w:lastRowFirstColumn="0" w:lastRowLastColumn="0"/>
            <w:tcW w:w="1297" w:type="dxa"/>
            <w:noWrap/>
          </w:tcPr>
          <w:p w14:paraId="535E8904" w14:textId="50341D40" w:rsidR="0099687E" w:rsidRPr="00F65579" w:rsidRDefault="0099687E" w:rsidP="0099687E">
            <w:pPr>
              <w:pStyle w:val="Tabletextright"/>
            </w:pPr>
            <w:r w:rsidRPr="00F65579">
              <w:rPr>
                <w:rFonts w:ascii="VIC" w:hAnsi="VIC" w:cs="Arial"/>
                <w:szCs w:val="15"/>
              </w:rPr>
              <w:t>(2.9)</w:t>
            </w:r>
          </w:p>
        </w:tc>
      </w:tr>
      <w:tr w:rsidR="0099687E" w:rsidRPr="00F65579" w14:paraId="0B5015A2" w14:textId="77777777" w:rsidTr="009D6F85">
        <w:trPr>
          <w:trHeight w:val="255"/>
        </w:trPr>
        <w:tc>
          <w:tcPr>
            <w:cnfStyle w:val="001000000000" w:firstRow="0" w:lastRow="0" w:firstColumn="1" w:lastColumn="0" w:oddVBand="0" w:evenVBand="0" w:oddHBand="0" w:evenHBand="0" w:firstRowFirstColumn="0" w:firstRowLastColumn="0" w:lastRowFirstColumn="0" w:lastRowLastColumn="0"/>
            <w:tcW w:w="3236" w:type="dxa"/>
            <w:noWrap/>
            <w:hideMark/>
          </w:tcPr>
          <w:p w14:paraId="6434F4E2" w14:textId="5DC9A516" w:rsidR="0099687E" w:rsidRPr="00F65579" w:rsidRDefault="0099687E" w:rsidP="00473745">
            <w:pPr>
              <w:pStyle w:val="Tabletextbold"/>
            </w:pPr>
            <w:r w:rsidRPr="00F65579">
              <w:t>Balance at 30 June 2019</w:t>
            </w:r>
          </w:p>
        </w:tc>
        <w:tc>
          <w:tcPr>
            <w:cnfStyle w:val="000010000000" w:firstRow="0" w:lastRow="0" w:firstColumn="0" w:lastColumn="0" w:oddVBand="1" w:evenVBand="0" w:oddHBand="0" w:evenHBand="0" w:firstRowFirstColumn="0" w:firstRowLastColumn="0" w:lastRowFirstColumn="0" w:lastRowLastColumn="0"/>
            <w:tcW w:w="1297" w:type="dxa"/>
            <w:noWrap/>
          </w:tcPr>
          <w:p w14:paraId="5EA372B8" w14:textId="1BCF13B0" w:rsidR="0099687E" w:rsidRPr="00F65579" w:rsidRDefault="0099687E" w:rsidP="00473745">
            <w:pPr>
              <w:pStyle w:val="Tabletextrightbold"/>
            </w:pPr>
            <w:r w:rsidRPr="00F65579">
              <w:t>(4.1)</w:t>
            </w:r>
          </w:p>
        </w:tc>
        <w:tc>
          <w:tcPr>
            <w:cnfStyle w:val="000001000000" w:firstRow="0" w:lastRow="0" w:firstColumn="0" w:lastColumn="0" w:oddVBand="0" w:evenVBand="1" w:oddHBand="0" w:evenHBand="0" w:firstRowFirstColumn="0" w:firstRowLastColumn="0" w:lastRowFirstColumn="0" w:lastRowLastColumn="0"/>
            <w:tcW w:w="1297" w:type="dxa"/>
            <w:noWrap/>
          </w:tcPr>
          <w:p w14:paraId="3F74D6E8" w14:textId="7233007B" w:rsidR="0099687E" w:rsidRPr="00F65579" w:rsidRDefault="0099687E" w:rsidP="00473745">
            <w:pPr>
              <w:pStyle w:val="Tabletextrightbold"/>
            </w:pPr>
            <w:r w:rsidRPr="00F65579">
              <w:t>42.2</w:t>
            </w:r>
          </w:p>
        </w:tc>
        <w:tc>
          <w:tcPr>
            <w:cnfStyle w:val="000010000000" w:firstRow="0" w:lastRow="0" w:firstColumn="0" w:lastColumn="0" w:oddVBand="1" w:evenVBand="0" w:oddHBand="0" w:evenHBand="0" w:firstRowFirstColumn="0" w:firstRowLastColumn="0" w:lastRowFirstColumn="0" w:lastRowLastColumn="0"/>
            <w:tcW w:w="1297" w:type="dxa"/>
            <w:noWrap/>
          </w:tcPr>
          <w:p w14:paraId="006568DD" w14:textId="29A65BB5" w:rsidR="0099687E" w:rsidRPr="00F65579" w:rsidRDefault="0099687E" w:rsidP="00473745">
            <w:pPr>
              <w:pStyle w:val="Tabletextrightbold"/>
            </w:pPr>
            <w:r w:rsidRPr="00F65579">
              <w:t>2.0)</w:t>
            </w:r>
          </w:p>
        </w:tc>
        <w:tc>
          <w:tcPr>
            <w:cnfStyle w:val="000001000000" w:firstRow="0" w:lastRow="0" w:firstColumn="0" w:lastColumn="0" w:oddVBand="0" w:evenVBand="1" w:oddHBand="0" w:evenHBand="0" w:firstRowFirstColumn="0" w:firstRowLastColumn="0" w:lastRowFirstColumn="0" w:lastRowLastColumn="0"/>
            <w:tcW w:w="1297" w:type="dxa"/>
            <w:noWrap/>
          </w:tcPr>
          <w:p w14:paraId="4D748CF3" w14:textId="6E18ED51" w:rsidR="0099687E" w:rsidRPr="00F65579" w:rsidRDefault="0099687E" w:rsidP="00473745">
            <w:pPr>
              <w:pStyle w:val="Tabletextrightbold"/>
            </w:pPr>
            <w:r w:rsidRPr="00F65579">
              <w:t>36.1</w:t>
            </w:r>
          </w:p>
        </w:tc>
      </w:tr>
    </w:tbl>
    <w:p w14:paraId="1F7BE8E8" w14:textId="1407CA48" w:rsidR="009D6F85" w:rsidRPr="00F65579" w:rsidRDefault="009D6F85" w:rsidP="009D6F85">
      <w:pPr>
        <w:pStyle w:val="Notes"/>
      </w:pPr>
    </w:p>
    <w:p w14:paraId="6FA2DACE" w14:textId="77777777" w:rsidR="009D6F85" w:rsidRPr="00F65579" w:rsidRDefault="009D6F85" w:rsidP="009D6F85"/>
    <w:p w14:paraId="55B0F876" w14:textId="77777777" w:rsidR="009D6F85" w:rsidRPr="00F65579" w:rsidRDefault="009D6F85" w:rsidP="009D6F85">
      <w:pPr>
        <w:spacing w:before="0" w:after="0"/>
      </w:pPr>
      <w:r w:rsidRPr="00F65579">
        <w:br w:type="page"/>
      </w:r>
    </w:p>
    <w:p w14:paraId="0138A8CD" w14:textId="77777777" w:rsidR="009D6F85" w:rsidRPr="00F65579" w:rsidRDefault="009D6F85" w:rsidP="009D6F85">
      <w:pPr>
        <w:pStyle w:val="Heading20"/>
      </w:pPr>
      <w:r w:rsidRPr="00F65579">
        <w:lastRenderedPageBreak/>
        <w:t>Budget portfolio outcomes</w:t>
      </w:r>
    </w:p>
    <w:p w14:paraId="75B08375" w14:textId="42720950" w:rsidR="009D6F85" w:rsidRPr="00F65579" w:rsidRDefault="009D6F85" w:rsidP="009D6F85">
      <w:pPr>
        <w:pStyle w:val="Heading30"/>
      </w:pPr>
      <w:r w:rsidRPr="00F65579">
        <w:t>Administered items statement for the year ended 30</w:t>
      </w:r>
      <w:r w:rsidRPr="00F65579">
        <w:rPr>
          <w:rFonts w:ascii="Calibri" w:hAnsi="Calibri" w:cs="Calibri"/>
        </w:rPr>
        <w:t> </w:t>
      </w:r>
      <w:r w:rsidRPr="00F65579">
        <w:t>June</w:t>
      </w:r>
      <w:r w:rsidRPr="00F65579">
        <w:rPr>
          <w:rFonts w:ascii="Calibri" w:hAnsi="Calibri" w:cs="Calibri"/>
        </w:rPr>
        <w:t> </w:t>
      </w:r>
      <w:r w:rsidRPr="00F65579">
        <w:t>201</w:t>
      </w:r>
      <w:r w:rsidR="00285316">
        <w:t>9</w:t>
      </w:r>
    </w:p>
    <w:tbl>
      <w:tblPr>
        <w:tblStyle w:val="AnnualReporttexttable"/>
        <w:tblW w:w="4362" w:type="pct"/>
        <w:tblLayout w:type="fixed"/>
        <w:tblLook w:val="0280" w:firstRow="0" w:lastRow="0" w:firstColumn="1" w:lastColumn="0" w:noHBand="1" w:noVBand="0"/>
      </w:tblPr>
      <w:tblGrid>
        <w:gridCol w:w="5060"/>
        <w:gridCol w:w="1170"/>
        <w:gridCol w:w="1169"/>
        <w:gridCol w:w="1169"/>
      </w:tblGrid>
      <w:tr w:rsidR="009D6F85" w:rsidRPr="00F65579" w14:paraId="72F229C5" w14:textId="77777777" w:rsidTr="009D6F85">
        <w:trPr>
          <w:tblHeader/>
        </w:trPr>
        <w:tc>
          <w:tcPr>
            <w:cnfStyle w:val="001000000000" w:firstRow="0" w:lastRow="0" w:firstColumn="1" w:lastColumn="0" w:oddVBand="0" w:evenVBand="0" w:oddHBand="0" w:evenHBand="0" w:firstRowFirstColumn="0" w:firstRowLastColumn="0" w:lastRowFirstColumn="0" w:lastRowLastColumn="0"/>
            <w:tcW w:w="2953" w:type="pct"/>
            <w:noWrap/>
          </w:tcPr>
          <w:p w14:paraId="0FB0082F" w14:textId="77777777" w:rsidR="009D6F85" w:rsidRPr="00F65579" w:rsidRDefault="009D6F85" w:rsidP="009D6F85">
            <w:pPr>
              <w:pStyle w:val="Tabletext"/>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noWrap/>
          </w:tcPr>
          <w:p w14:paraId="6F36A8A5" w14:textId="77777777" w:rsidR="009D6F85" w:rsidRPr="00F65579" w:rsidRDefault="009D6F85" w:rsidP="009D6F85">
            <w:pPr>
              <w:pStyle w:val="Tabletextheadingright"/>
            </w:pPr>
            <w:r w:rsidRPr="00F65579">
              <w:t>2018–19</w:t>
            </w:r>
            <w:r w:rsidRPr="00F65579">
              <w:br/>
              <w:t>budget</w:t>
            </w:r>
          </w:p>
        </w:tc>
        <w:tc>
          <w:tcPr>
            <w:cnfStyle w:val="000001000000" w:firstRow="0" w:lastRow="0" w:firstColumn="0" w:lastColumn="0" w:oddVBand="0" w:evenVBand="1" w:oddHBand="0" w:evenHBand="0" w:firstRowFirstColumn="0" w:firstRowLastColumn="0" w:lastRowFirstColumn="0" w:lastRowLastColumn="0"/>
            <w:tcW w:w="682" w:type="pct"/>
            <w:shd w:val="clear" w:color="auto" w:fill="auto"/>
          </w:tcPr>
          <w:p w14:paraId="1EF0BD47" w14:textId="77777777" w:rsidR="009D6F85" w:rsidRPr="00F65579" w:rsidRDefault="009D6F85" w:rsidP="009D6F85">
            <w:pPr>
              <w:pStyle w:val="Tabletextheadingright"/>
            </w:pPr>
            <w:r w:rsidRPr="00F65579">
              <w:t>2018–19</w:t>
            </w:r>
            <w:r w:rsidRPr="00F65579">
              <w:br/>
              <w:t>actual</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tcPr>
          <w:p w14:paraId="1499FFAC" w14:textId="77777777" w:rsidR="009D6F85" w:rsidRPr="00F65579" w:rsidRDefault="009D6F85" w:rsidP="009D6F85">
            <w:pPr>
              <w:pStyle w:val="Tabletextheadingright"/>
            </w:pPr>
            <w:r w:rsidRPr="00F65579">
              <w:t>Variation</w:t>
            </w:r>
          </w:p>
        </w:tc>
      </w:tr>
      <w:tr w:rsidR="009D6F85" w:rsidRPr="00F65579" w14:paraId="19946DF4" w14:textId="77777777" w:rsidTr="009D6F85">
        <w:trPr>
          <w:tblHeader/>
        </w:trPr>
        <w:tc>
          <w:tcPr>
            <w:cnfStyle w:val="001000000000" w:firstRow="0" w:lastRow="0" w:firstColumn="1" w:lastColumn="0" w:oddVBand="0" w:evenVBand="0" w:oddHBand="0" w:evenHBand="0" w:firstRowFirstColumn="0" w:firstRowLastColumn="0" w:lastRowFirstColumn="0" w:lastRowLastColumn="0"/>
            <w:tcW w:w="2953" w:type="pct"/>
            <w:noWrap/>
          </w:tcPr>
          <w:p w14:paraId="4F3964EC" w14:textId="77777777" w:rsidR="009D6F85" w:rsidRPr="00F65579" w:rsidRDefault="009D6F85" w:rsidP="009D6F85">
            <w:pPr>
              <w:pStyle w:val="Tabletext"/>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noWrap/>
          </w:tcPr>
          <w:p w14:paraId="67E1A366" w14:textId="77777777" w:rsidR="009D6F85" w:rsidRPr="00F65579" w:rsidRDefault="009D6F85" w:rsidP="009D6F85">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682" w:type="pct"/>
            <w:shd w:val="clear" w:color="auto" w:fill="auto"/>
          </w:tcPr>
          <w:p w14:paraId="56466EF3" w14:textId="77777777" w:rsidR="009D6F85" w:rsidRPr="00F65579" w:rsidRDefault="009D6F85" w:rsidP="009D6F85">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tcPr>
          <w:p w14:paraId="671B3385" w14:textId="77777777" w:rsidR="009D6F85" w:rsidRPr="00F65579" w:rsidRDefault="009D6F85" w:rsidP="009D6F85">
            <w:pPr>
              <w:pStyle w:val="Tabletextheadingright"/>
            </w:pPr>
            <w:r w:rsidRPr="00F65579">
              <w:t>$m</w:t>
            </w:r>
          </w:p>
        </w:tc>
      </w:tr>
      <w:tr w:rsidR="00764165" w:rsidRPr="00F65579" w14:paraId="27280796"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6E4AEE0C" w14:textId="48DAF220" w:rsidR="00764165" w:rsidRPr="00F65579" w:rsidRDefault="00764165" w:rsidP="00A57048">
            <w:pPr>
              <w:pStyle w:val="Tabletextbold"/>
            </w:pPr>
            <w:r w:rsidRPr="00F65579">
              <w:t>Administered income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4B9B3C58" w14:textId="77777777" w:rsidR="00764165" w:rsidRPr="00F65579" w:rsidRDefault="00764165" w:rsidP="0076416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1D66CAB9" w14:textId="77777777" w:rsidR="00764165" w:rsidRPr="00F65579" w:rsidRDefault="00764165" w:rsidP="0076416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0B7BCB04" w14:textId="77777777" w:rsidR="00764165" w:rsidRPr="00F65579" w:rsidRDefault="00764165" w:rsidP="00764165">
            <w:pPr>
              <w:pStyle w:val="Tabletextright"/>
            </w:pPr>
          </w:p>
        </w:tc>
      </w:tr>
      <w:tr w:rsidR="00764165" w:rsidRPr="00F65579" w14:paraId="28CA9FC5"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45B7C2A2" w14:textId="771028F5" w:rsidR="00764165" w:rsidRPr="00F65579" w:rsidRDefault="00764165" w:rsidP="00764165">
            <w:pPr>
              <w:pStyle w:val="Tabletext"/>
            </w:pPr>
            <w:r w:rsidRPr="00F65579">
              <w:rPr>
                <w:rFonts w:ascii="VIC" w:hAnsi="VIC" w:cs="Calibri"/>
                <w:szCs w:val="15"/>
              </w:rPr>
              <w:t xml:space="preserve">Appropriations - payments made on behalf of the State </w:t>
            </w:r>
            <w:r w:rsidRPr="00F65579">
              <w:rPr>
                <w:rFonts w:ascii="VIC" w:hAnsi="VIC" w:cs="Calibri"/>
                <w:szCs w:val="15"/>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tcPr>
          <w:p w14:paraId="35B2A315" w14:textId="42003BFC" w:rsidR="00764165" w:rsidRPr="00F65579" w:rsidRDefault="00764165" w:rsidP="00764165">
            <w:pPr>
              <w:pStyle w:val="Tabletextright"/>
            </w:pPr>
            <w:r w:rsidRPr="00F65579">
              <w:rPr>
                <w:rFonts w:ascii="VIC" w:hAnsi="VIC" w:cs="Calibri"/>
                <w:szCs w:val="15"/>
              </w:rPr>
              <w:t>6 302.1</w:t>
            </w:r>
          </w:p>
        </w:tc>
        <w:tc>
          <w:tcPr>
            <w:cnfStyle w:val="000001000000" w:firstRow="0" w:lastRow="0" w:firstColumn="0" w:lastColumn="0" w:oddVBand="0" w:evenVBand="1" w:oddHBand="0" w:evenHBand="0" w:firstRowFirstColumn="0" w:firstRowLastColumn="0" w:lastRowFirstColumn="0" w:lastRowLastColumn="0"/>
            <w:tcW w:w="682" w:type="pct"/>
          </w:tcPr>
          <w:p w14:paraId="21273B7E" w14:textId="1E0A0B7D" w:rsidR="00764165" w:rsidRPr="00F65579" w:rsidRDefault="00764165" w:rsidP="00764165">
            <w:pPr>
              <w:pStyle w:val="Tabletextright"/>
            </w:pPr>
            <w:r w:rsidRPr="00F65579">
              <w:rPr>
                <w:rFonts w:ascii="VIC" w:hAnsi="VIC" w:cs="Arial"/>
                <w:szCs w:val="15"/>
              </w:rPr>
              <w:t>3 885.2</w:t>
            </w:r>
          </w:p>
        </w:tc>
        <w:tc>
          <w:tcPr>
            <w:cnfStyle w:val="000010000000" w:firstRow="0" w:lastRow="0" w:firstColumn="0" w:lastColumn="0" w:oddVBand="1" w:evenVBand="0" w:oddHBand="0" w:evenHBand="0" w:firstRowFirstColumn="0" w:firstRowLastColumn="0" w:lastRowFirstColumn="0" w:lastRowLastColumn="0"/>
            <w:tcW w:w="682" w:type="pct"/>
            <w:noWrap/>
          </w:tcPr>
          <w:p w14:paraId="79220299" w14:textId="02678531" w:rsidR="00764165" w:rsidRPr="00F65579" w:rsidRDefault="00764165" w:rsidP="00764165">
            <w:pPr>
              <w:pStyle w:val="Tabletextright"/>
            </w:pPr>
            <w:r w:rsidRPr="00F65579">
              <w:rPr>
                <w:rFonts w:ascii="VIC" w:hAnsi="VIC" w:cs="Calibri"/>
                <w:szCs w:val="15"/>
              </w:rPr>
              <w:t>(2 416.9)</w:t>
            </w:r>
          </w:p>
        </w:tc>
      </w:tr>
      <w:tr w:rsidR="00764165" w:rsidRPr="00F65579" w14:paraId="473BB623"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00600989" w14:textId="78120F1A" w:rsidR="00764165" w:rsidRPr="00F65579" w:rsidRDefault="00764165" w:rsidP="00764165">
            <w:pPr>
              <w:pStyle w:val="Tabletext"/>
            </w:pPr>
            <w:r w:rsidRPr="00F65579">
              <w:rPr>
                <w:rFonts w:ascii="VIC" w:hAnsi="VIC" w:cs="Calibri"/>
                <w:szCs w:val="15"/>
              </w:rPr>
              <w:t xml:space="preserve">Special appropriations </w:t>
            </w:r>
            <w:r w:rsidRPr="00F65579">
              <w:rPr>
                <w:rFonts w:ascii="VIC" w:hAnsi="VIC" w:cs="Calibri"/>
                <w:szCs w:val="15"/>
                <w:vertAlign w:val="superscript"/>
              </w:rPr>
              <w:t>(b)</w:t>
            </w:r>
          </w:p>
        </w:tc>
        <w:tc>
          <w:tcPr>
            <w:cnfStyle w:val="000010000000" w:firstRow="0" w:lastRow="0" w:firstColumn="0" w:lastColumn="0" w:oddVBand="1" w:evenVBand="0" w:oddHBand="0" w:evenHBand="0" w:firstRowFirstColumn="0" w:firstRowLastColumn="0" w:lastRowFirstColumn="0" w:lastRowLastColumn="0"/>
            <w:tcW w:w="683" w:type="pct"/>
            <w:noWrap/>
          </w:tcPr>
          <w:p w14:paraId="7F5A6C63" w14:textId="67DA3F18" w:rsidR="00764165" w:rsidRPr="00F65579" w:rsidRDefault="00764165" w:rsidP="00764165">
            <w:pPr>
              <w:pStyle w:val="Tabletextright"/>
            </w:pPr>
            <w:r w:rsidRPr="00F65579">
              <w:rPr>
                <w:rFonts w:ascii="VIC" w:hAnsi="VIC" w:cs="Calibri"/>
                <w:szCs w:val="15"/>
              </w:rPr>
              <w:t>2 325.4</w:t>
            </w:r>
          </w:p>
        </w:tc>
        <w:tc>
          <w:tcPr>
            <w:cnfStyle w:val="000001000000" w:firstRow="0" w:lastRow="0" w:firstColumn="0" w:lastColumn="0" w:oddVBand="0" w:evenVBand="1" w:oddHBand="0" w:evenHBand="0" w:firstRowFirstColumn="0" w:firstRowLastColumn="0" w:lastRowFirstColumn="0" w:lastRowLastColumn="0"/>
            <w:tcW w:w="682" w:type="pct"/>
          </w:tcPr>
          <w:p w14:paraId="4AFD04D5" w14:textId="3AB3763A" w:rsidR="00764165" w:rsidRPr="00F65579" w:rsidRDefault="00764165" w:rsidP="00764165">
            <w:pPr>
              <w:pStyle w:val="Tabletextright"/>
            </w:pPr>
            <w:r w:rsidRPr="00F65579">
              <w:rPr>
                <w:rFonts w:ascii="VIC" w:hAnsi="VIC" w:cs="Arial"/>
                <w:szCs w:val="15"/>
              </w:rPr>
              <w:t>2 840.7</w:t>
            </w:r>
          </w:p>
        </w:tc>
        <w:tc>
          <w:tcPr>
            <w:cnfStyle w:val="000010000000" w:firstRow="0" w:lastRow="0" w:firstColumn="0" w:lastColumn="0" w:oddVBand="1" w:evenVBand="0" w:oddHBand="0" w:evenHBand="0" w:firstRowFirstColumn="0" w:firstRowLastColumn="0" w:lastRowFirstColumn="0" w:lastRowLastColumn="0"/>
            <w:tcW w:w="682" w:type="pct"/>
            <w:noWrap/>
          </w:tcPr>
          <w:p w14:paraId="67AF32C6" w14:textId="11CB683D" w:rsidR="00764165" w:rsidRPr="00F65579" w:rsidRDefault="00764165" w:rsidP="00764165">
            <w:pPr>
              <w:pStyle w:val="Tabletextright"/>
            </w:pPr>
            <w:r w:rsidRPr="00F65579">
              <w:rPr>
                <w:rFonts w:ascii="VIC" w:hAnsi="VIC" w:cs="Calibri"/>
                <w:szCs w:val="15"/>
              </w:rPr>
              <w:t>515.3</w:t>
            </w:r>
          </w:p>
        </w:tc>
      </w:tr>
      <w:tr w:rsidR="00764165" w:rsidRPr="00F65579" w14:paraId="2B8F714E"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58C73F3F" w14:textId="6D5B37CC" w:rsidR="00764165" w:rsidRPr="00F65579" w:rsidRDefault="00764165" w:rsidP="00764165">
            <w:pPr>
              <w:pStyle w:val="Tabletext"/>
            </w:pPr>
            <w:r w:rsidRPr="00F65579">
              <w:rPr>
                <w:rFonts w:ascii="VIC" w:hAnsi="VIC" w:cs="Calibri"/>
                <w:szCs w:val="15"/>
              </w:rPr>
              <w:t xml:space="preserve">Interest </w:t>
            </w:r>
          </w:p>
        </w:tc>
        <w:tc>
          <w:tcPr>
            <w:cnfStyle w:val="000010000000" w:firstRow="0" w:lastRow="0" w:firstColumn="0" w:lastColumn="0" w:oddVBand="1" w:evenVBand="0" w:oddHBand="0" w:evenHBand="0" w:firstRowFirstColumn="0" w:firstRowLastColumn="0" w:lastRowFirstColumn="0" w:lastRowLastColumn="0"/>
            <w:tcW w:w="683" w:type="pct"/>
            <w:noWrap/>
          </w:tcPr>
          <w:p w14:paraId="6ED22841" w14:textId="5F787E53" w:rsidR="00764165" w:rsidRPr="00F65579" w:rsidRDefault="00764165" w:rsidP="00764165">
            <w:pPr>
              <w:pStyle w:val="Tabletextright"/>
            </w:pPr>
            <w:r w:rsidRPr="00F65579">
              <w:rPr>
                <w:rFonts w:ascii="VIC" w:hAnsi="VIC" w:cs="Calibri"/>
                <w:szCs w:val="15"/>
              </w:rPr>
              <w:t>184.3</w:t>
            </w:r>
          </w:p>
        </w:tc>
        <w:tc>
          <w:tcPr>
            <w:cnfStyle w:val="000001000000" w:firstRow="0" w:lastRow="0" w:firstColumn="0" w:lastColumn="0" w:oddVBand="0" w:evenVBand="1" w:oddHBand="0" w:evenHBand="0" w:firstRowFirstColumn="0" w:firstRowLastColumn="0" w:lastRowFirstColumn="0" w:lastRowLastColumn="0"/>
            <w:tcW w:w="682" w:type="pct"/>
          </w:tcPr>
          <w:p w14:paraId="0F5F33B0" w14:textId="2C9321AD" w:rsidR="00764165" w:rsidRPr="00F65579" w:rsidRDefault="00764165" w:rsidP="00764165">
            <w:pPr>
              <w:pStyle w:val="Tabletextright"/>
            </w:pPr>
            <w:r w:rsidRPr="00F65579">
              <w:rPr>
                <w:rFonts w:ascii="VIC" w:hAnsi="VIC" w:cs="Arial"/>
                <w:szCs w:val="15"/>
              </w:rPr>
              <w:t>97.7</w:t>
            </w:r>
          </w:p>
        </w:tc>
        <w:tc>
          <w:tcPr>
            <w:cnfStyle w:val="000010000000" w:firstRow="0" w:lastRow="0" w:firstColumn="0" w:lastColumn="0" w:oddVBand="1" w:evenVBand="0" w:oddHBand="0" w:evenHBand="0" w:firstRowFirstColumn="0" w:firstRowLastColumn="0" w:lastRowFirstColumn="0" w:lastRowLastColumn="0"/>
            <w:tcW w:w="682" w:type="pct"/>
            <w:noWrap/>
          </w:tcPr>
          <w:p w14:paraId="524E93F8" w14:textId="237FB66D" w:rsidR="00764165" w:rsidRPr="00F65579" w:rsidRDefault="00764165" w:rsidP="00764165">
            <w:pPr>
              <w:pStyle w:val="Tabletextright"/>
            </w:pPr>
            <w:r w:rsidRPr="00F65579">
              <w:rPr>
                <w:rFonts w:ascii="VIC" w:hAnsi="VIC" w:cs="Calibri"/>
                <w:szCs w:val="15"/>
              </w:rPr>
              <w:t>(86.6)</w:t>
            </w:r>
          </w:p>
        </w:tc>
      </w:tr>
      <w:tr w:rsidR="00764165" w:rsidRPr="00F65579" w14:paraId="6B128F2F"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38FA7981" w14:textId="3A3EEB6A" w:rsidR="00764165" w:rsidRPr="00F65579" w:rsidRDefault="00764165" w:rsidP="00764165">
            <w:pPr>
              <w:pStyle w:val="Tabletext"/>
            </w:pPr>
            <w:r w:rsidRPr="00F65579">
              <w:rPr>
                <w:rFonts w:ascii="VIC" w:hAnsi="VIC" w:cs="Calibri"/>
                <w:szCs w:val="15"/>
              </w:rPr>
              <w:t>Sales of goods and services</w:t>
            </w:r>
          </w:p>
        </w:tc>
        <w:tc>
          <w:tcPr>
            <w:cnfStyle w:val="000010000000" w:firstRow="0" w:lastRow="0" w:firstColumn="0" w:lastColumn="0" w:oddVBand="1" w:evenVBand="0" w:oddHBand="0" w:evenHBand="0" w:firstRowFirstColumn="0" w:firstRowLastColumn="0" w:lastRowFirstColumn="0" w:lastRowLastColumn="0"/>
            <w:tcW w:w="683" w:type="pct"/>
            <w:noWrap/>
          </w:tcPr>
          <w:p w14:paraId="7C141E3B" w14:textId="1ADA1A27" w:rsidR="00764165" w:rsidRPr="00F65579" w:rsidRDefault="00764165" w:rsidP="00764165">
            <w:pPr>
              <w:pStyle w:val="Tabletextright"/>
            </w:pPr>
            <w:r w:rsidRPr="00F65579">
              <w:rPr>
                <w:rFonts w:ascii="VIC" w:hAnsi="VIC" w:cs="Calibri"/>
                <w:szCs w:val="15"/>
              </w:rPr>
              <w:t>33.7</w:t>
            </w:r>
          </w:p>
        </w:tc>
        <w:tc>
          <w:tcPr>
            <w:cnfStyle w:val="000001000000" w:firstRow="0" w:lastRow="0" w:firstColumn="0" w:lastColumn="0" w:oddVBand="0" w:evenVBand="1" w:oddHBand="0" w:evenHBand="0" w:firstRowFirstColumn="0" w:firstRowLastColumn="0" w:lastRowFirstColumn="0" w:lastRowLastColumn="0"/>
            <w:tcW w:w="682" w:type="pct"/>
          </w:tcPr>
          <w:p w14:paraId="2AD8AB81" w14:textId="3C29F913" w:rsidR="00764165" w:rsidRPr="00F65579" w:rsidRDefault="00764165" w:rsidP="00764165">
            <w:pPr>
              <w:pStyle w:val="Tabletextright"/>
            </w:pPr>
            <w:r w:rsidRPr="00F65579">
              <w:rPr>
                <w:rFonts w:ascii="VIC" w:hAnsi="VIC" w:cs="Arial"/>
                <w:szCs w:val="15"/>
              </w:rPr>
              <w:t>19.1</w:t>
            </w:r>
          </w:p>
        </w:tc>
        <w:tc>
          <w:tcPr>
            <w:cnfStyle w:val="000010000000" w:firstRow="0" w:lastRow="0" w:firstColumn="0" w:lastColumn="0" w:oddVBand="1" w:evenVBand="0" w:oddHBand="0" w:evenHBand="0" w:firstRowFirstColumn="0" w:firstRowLastColumn="0" w:lastRowFirstColumn="0" w:lastRowLastColumn="0"/>
            <w:tcW w:w="682" w:type="pct"/>
            <w:noWrap/>
          </w:tcPr>
          <w:p w14:paraId="55384742" w14:textId="31451C81" w:rsidR="00764165" w:rsidRPr="00F65579" w:rsidRDefault="00764165" w:rsidP="00764165">
            <w:pPr>
              <w:pStyle w:val="Tabletextright"/>
            </w:pPr>
            <w:r w:rsidRPr="00F65579">
              <w:rPr>
                <w:rFonts w:ascii="VIC" w:hAnsi="VIC" w:cs="Calibri"/>
                <w:szCs w:val="15"/>
              </w:rPr>
              <w:t>(14.6)</w:t>
            </w:r>
          </w:p>
        </w:tc>
      </w:tr>
      <w:tr w:rsidR="00764165" w:rsidRPr="00F65579" w14:paraId="364CA1BE"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420BE09B" w14:textId="52F7FB74" w:rsidR="00764165" w:rsidRPr="00F65579" w:rsidRDefault="00764165" w:rsidP="00764165">
            <w:pPr>
              <w:pStyle w:val="Tabletext"/>
            </w:pPr>
            <w:r w:rsidRPr="00F65579">
              <w:rPr>
                <w:rFonts w:ascii="VIC" w:hAnsi="VIC" w:cs="Calibri"/>
                <w:szCs w:val="15"/>
              </w:rPr>
              <w:t>Grants</w:t>
            </w:r>
            <w:r w:rsidRPr="00F65579">
              <w:rPr>
                <w:rFonts w:ascii="VIC" w:hAnsi="VIC" w:cs="Calibri"/>
                <w:szCs w:val="15"/>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683" w:type="pct"/>
            <w:noWrap/>
          </w:tcPr>
          <w:p w14:paraId="5CB46EC0" w14:textId="0E7673E6" w:rsidR="00764165" w:rsidRPr="00F65579" w:rsidRDefault="00764165" w:rsidP="00764165">
            <w:pPr>
              <w:pStyle w:val="Tabletextright"/>
            </w:pPr>
            <w:r w:rsidRPr="00F65579">
              <w:rPr>
                <w:rFonts w:ascii="VIC" w:hAnsi="VIC" w:cs="Calibri"/>
                <w:szCs w:val="15"/>
              </w:rPr>
              <w:t>25 724.3</w:t>
            </w:r>
          </w:p>
        </w:tc>
        <w:tc>
          <w:tcPr>
            <w:cnfStyle w:val="000001000000" w:firstRow="0" w:lastRow="0" w:firstColumn="0" w:lastColumn="0" w:oddVBand="0" w:evenVBand="1" w:oddHBand="0" w:evenHBand="0" w:firstRowFirstColumn="0" w:firstRowLastColumn="0" w:lastRowFirstColumn="0" w:lastRowLastColumn="0"/>
            <w:tcW w:w="682" w:type="pct"/>
          </w:tcPr>
          <w:p w14:paraId="1109B0CB" w14:textId="71490177" w:rsidR="00764165" w:rsidRPr="00F65579" w:rsidRDefault="00764165" w:rsidP="00764165">
            <w:pPr>
              <w:pStyle w:val="Tabletextright"/>
            </w:pPr>
            <w:r w:rsidRPr="00F65579">
              <w:rPr>
                <w:rFonts w:ascii="VIC" w:hAnsi="VIC" w:cs="Arial"/>
                <w:szCs w:val="15"/>
              </w:rPr>
              <w:t>25 786.5</w:t>
            </w:r>
          </w:p>
        </w:tc>
        <w:tc>
          <w:tcPr>
            <w:cnfStyle w:val="000010000000" w:firstRow="0" w:lastRow="0" w:firstColumn="0" w:lastColumn="0" w:oddVBand="1" w:evenVBand="0" w:oddHBand="0" w:evenHBand="0" w:firstRowFirstColumn="0" w:firstRowLastColumn="0" w:lastRowFirstColumn="0" w:lastRowLastColumn="0"/>
            <w:tcW w:w="682" w:type="pct"/>
            <w:noWrap/>
          </w:tcPr>
          <w:p w14:paraId="3BD00495" w14:textId="18CA13F1" w:rsidR="00764165" w:rsidRPr="00F65579" w:rsidRDefault="00764165" w:rsidP="00764165">
            <w:pPr>
              <w:pStyle w:val="Tabletextright"/>
            </w:pPr>
            <w:r w:rsidRPr="00F65579">
              <w:rPr>
                <w:rFonts w:ascii="VIC" w:hAnsi="VIC" w:cs="Calibri"/>
                <w:szCs w:val="15"/>
              </w:rPr>
              <w:t>62.2</w:t>
            </w:r>
          </w:p>
        </w:tc>
      </w:tr>
      <w:tr w:rsidR="00764165" w:rsidRPr="00F65579" w14:paraId="1EA01EC1"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34E5D928" w14:textId="0DB0BF88" w:rsidR="00764165" w:rsidRPr="00F65579" w:rsidRDefault="00764165" w:rsidP="00764165">
            <w:pPr>
              <w:pStyle w:val="Tabletext"/>
            </w:pPr>
            <w:r w:rsidRPr="00F65579">
              <w:rPr>
                <w:rFonts w:ascii="VIC" w:hAnsi="VIC" w:cs="Calibri"/>
                <w:szCs w:val="15"/>
              </w:rPr>
              <w:t>Other income</w:t>
            </w:r>
          </w:p>
        </w:tc>
        <w:tc>
          <w:tcPr>
            <w:cnfStyle w:val="000010000000" w:firstRow="0" w:lastRow="0" w:firstColumn="0" w:lastColumn="0" w:oddVBand="1" w:evenVBand="0" w:oddHBand="0" w:evenHBand="0" w:firstRowFirstColumn="0" w:firstRowLastColumn="0" w:lastRowFirstColumn="0" w:lastRowLastColumn="0"/>
            <w:tcW w:w="683" w:type="pct"/>
            <w:noWrap/>
          </w:tcPr>
          <w:p w14:paraId="70C892EB" w14:textId="50B06D3E" w:rsidR="00764165" w:rsidRPr="00F65579" w:rsidRDefault="00764165" w:rsidP="00764165">
            <w:pPr>
              <w:pStyle w:val="Tabletextright"/>
            </w:pPr>
            <w:r w:rsidRPr="00F65579">
              <w:rPr>
                <w:rFonts w:ascii="VIC" w:hAnsi="VIC" w:cs="Calibri"/>
                <w:szCs w:val="15"/>
              </w:rPr>
              <w:t>26 724.4</w:t>
            </w:r>
          </w:p>
        </w:tc>
        <w:tc>
          <w:tcPr>
            <w:cnfStyle w:val="000001000000" w:firstRow="0" w:lastRow="0" w:firstColumn="0" w:lastColumn="0" w:oddVBand="0" w:evenVBand="1" w:oddHBand="0" w:evenHBand="0" w:firstRowFirstColumn="0" w:firstRowLastColumn="0" w:lastRowFirstColumn="0" w:lastRowLastColumn="0"/>
            <w:tcW w:w="682" w:type="pct"/>
          </w:tcPr>
          <w:p w14:paraId="59B934D6" w14:textId="1B5BBD24" w:rsidR="00764165" w:rsidRPr="00F65579" w:rsidRDefault="00764165" w:rsidP="00764165">
            <w:pPr>
              <w:pStyle w:val="Tabletextright"/>
            </w:pPr>
            <w:r w:rsidRPr="00F65579">
              <w:rPr>
                <w:rFonts w:ascii="VIC" w:hAnsi="VIC" w:cs="Arial"/>
                <w:szCs w:val="15"/>
              </w:rPr>
              <w:t>26 294.0</w:t>
            </w:r>
          </w:p>
        </w:tc>
        <w:tc>
          <w:tcPr>
            <w:cnfStyle w:val="000010000000" w:firstRow="0" w:lastRow="0" w:firstColumn="0" w:lastColumn="0" w:oddVBand="1" w:evenVBand="0" w:oddHBand="0" w:evenHBand="0" w:firstRowFirstColumn="0" w:firstRowLastColumn="0" w:lastRowFirstColumn="0" w:lastRowLastColumn="0"/>
            <w:tcW w:w="682" w:type="pct"/>
            <w:noWrap/>
          </w:tcPr>
          <w:p w14:paraId="312CCC23" w14:textId="2973CAD9" w:rsidR="00764165" w:rsidRPr="00F65579" w:rsidRDefault="00764165" w:rsidP="00764165">
            <w:pPr>
              <w:pStyle w:val="Tabletextright"/>
            </w:pPr>
            <w:r w:rsidRPr="00F65579">
              <w:rPr>
                <w:rFonts w:ascii="VIC" w:hAnsi="VIC" w:cs="Calibri"/>
                <w:szCs w:val="15"/>
              </w:rPr>
              <w:t>(430.4)</w:t>
            </w:r>
          </w:p>
        </w:tc>
      </w:tr>
      <w:tr w:rsidR="00764165" w:rsidRPr="00F65579" w14:paraId="3517AA79"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7FC882E3" w14:textId="70AAA5CE" w:rsidR="00764165" w:rsidRPr="00F65579" w:rsidRDefault="00764165" w:rsidP="00A57048">
            <w:pPr>
              <w:pStyle w:val="Tabletextbold"/>
            </w:pPr>
            <w:r w:rsidRPr="00F65579">
              <w:t>Total administered income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4A52482F" w14:textId="5DA7CC84" w:rsidR="00764165" w:rsidRPr="00F65579" w:rsidRDefault="00764165" w:rsidP="00A57048">
            <w:pPr>
              <w:pStyle w:val="Tabletextrightbold"/>
            </w:pPr>
            <w:r w:rsidRPr="00F65579">
              <w:t>61 294.2</w:t>
            </w:r>
          </w:p>
        </w:tc>
        <w:tc>
          <w:tcPr>
            <w:cnfStyle w:val="000001000000" w:firstRow="0" w:lastRow="0" w:firstColumn="0" w:lastColumn="0" w:oddVBand="0" w:evenVBand="1" w:oddHBand="0" w:evenHBand="0" w:firstRowFirstColumn="0" w:firstRowLastColumn="0" w:lastRowFirstColumn="0" w:lastRowLastColumn="0"/>
            <w:tcW w:w="682" w:type="pct"/>
          </w:tcPr>
          <w:p w14:paraId="51A80785" w14:textId="095DC763" w:rsidR="00764165" w:rsidRPr="00F65579" w:rsidRDefault="00764165" w:rsidP="00A57048">
            <w:pPr>
              <w:pStyle w:val="Tabletextrightbold"/>
            </w:pPr>
            <w:r w:rsidRPr="00F65579">
              <w:t>58 923.2</w:t>
            </w:r>
          </w:p>
        </w:tc>
        <w:tc>
          <w:tcPr>
            <w:cnfStyle w:val="000010000000" w:firstRow="0" w:lastRow="0" w:firstColumn="0" w:lastColumn="0" w:oddVBand="1" w:evenVBand="0" w:oddHBand="0" w:evenHBand="0" w:firstRowFirstColumn="0" w:firstRowLastColumn="0" w:lastRowFirstColumn="0" w:lastRowLastColumn="0"/>
            <w:tcW w:w="682" w:type="pct"/>
            <w:noWrap/>
          </w:tcPr>
          <w:p w14:paraId="363547FE" w14:textId="6DB6D5DD" w:rsidR="00764165" w:rsidRPr="00F65579" w:rsidRDefault="00764165" w:rsidP="00A57048">
            <w:pPr>
              <w:pStyle w:val="Tabletextrightbold"/>
            </w:pPr>
            <w:r w:rsidRPr="00F65579">
              <w:rPr>
                <w:rFonts w:cs="Calibri"/>
              </w:rPr>
              <w:t>(2 371.0)</w:t>
            </w:r>
          </w:p>
        </w:tc>
      </w:tr>
      <w:tr w:rsidR="009D6F85" w:rsidRPr="00F65579" w14:paraId="3B4CD023"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67F3BD92" w14:textId="77777777" w:rsidR="009D6F85" w:rsidRPr="00F65579" w:rsidRDefault="009D6F85" w:rsidP="009D6F85">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0CBC6D2C"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33B4F060" w14:textId="77777777" w:rsidR="009D6F85" w:rsidRPr="00F65579" w:rsidRDefault="009D6F85" w:rsidP="009D6F8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3F765FFA" w14:textId="77777777" w:rsidR="009D6F85" w:rsidRPr="00F65579" w:rsidRDefault="009D6F85" w:rsidP="009D6F85">
            <w:pPr>
              <w:pStyle w:val="Tabletextright"/>
            </w:pPr>
          </w:p>
        </w:tc>
      </w:tr>
      <w:tr w:rsidR="00764165" w:rsidRPr="00F65579" w14:paraId="2A03BBDC"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0CD9B226" w14:textId="467201B6" w:rsidR="00764165" w:rsidRPr="00F65579" w:rsidRDefault="00764165" w:rsidP="00A57048">
            <w:pPr>
              <w:pStyle w:val="Tabletextbold"/>
            </w:pPr>
            <w:r w:rsidRPr="00F65579">
              <w:t>Administered expenses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169410B5" w14:textId="1814E532" w:rsidR="00764165" w:rsidRPr="00F65579" w:rsidRDefault="00764165" w:rsidP="0076416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4951AC5F" w14:textId="77777777" w:rsidR="00764165" w:rsidRPr="00F65579" w:rsidRDefault="00764165" w:rsidP="0076416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5D4E9054" w14:textId="77777777" w:rsidR="00764165" w:rsidRPr="00F65579" w:rsidRDefault="00764165" w:rsidP="00764165">
            <w:pPr>
              <w:pStyle w:val="Tabletextright"/>
            </w:pPr>
          </w:p>
        </w:tc>
      </w:tr>
      <w:tr w:rsidR="00764165" w:rsidRPr="00F65579" w14:paraId="534098C1"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6C4ABC7D" w14:textId="52149A85" w:rsidR="00764165" w:rsidRPr="00F65579" w:rsidRDefault="00764165" w:rsidP="00764165">
            <w:pPr>
              <w:pStyle w:val="Tabletext"/>
            </w:pPr>
            <w:r w:rsidRPr="00F65579">
              <w:rPr>
                <w:rFonts w:ascii="VIC" w:hAnsi="VIC" w:cs="Calibri"/>
                <w:szCs w:val="15"/>
              </w:rPr>
              <w:t xml:space="preserve">Expenses on behalf of the State </w:t>
            </w:r>
          </w:p>
        </w:tc>
        <w:tc>
          <w:tcPr>
            <w:cnfStyle w:val="000010000000" w:firstRow="0" w:lastRow="0" w:firstColumn="0" w:lastColumn="0" w:oddVBand="1" w:evenVBand="0" w:oddHBand="0" w:evenHBand="0" w:firstRowFirstColumn="0" w:firstRowLastColumn="0" w:lastRowFirstColumn="0" w:lastRowLastColumn="0"/>
            <w:tcW w:w="683" w:type="pct"/>
            <w:noWrap/>
          </w:tcPr>
          <w:p w14:paraId="0A2DF1E3" w14:textId="7B78BB47" w:rsidR="00764165" w:rsidRPr="00F65579" w:rsidRDefault="00764165" w:rsidP="00764165">
            <w:pPr>
              <w:pStyle w:val="Tabletextright"/>
            </w:pPr>
            <w:r w:rsidRPr="00F65579">
              <w:rPr>
                <w:rFonts w:ascii="VIC" w:hAnsi="VIC" w:cs="Calibri"/>
                <w:szCs w:val="15"/>
              </w:rPr>
              <w:t>453.7</w:t>
            </w:r>
          </w:p>
        </w:tc>
        <w:tc>
          <w:tcPr>
            <w:cnfStyle w:val="000001000000" w:firstRow="0" w:lastRow="0" w:firstColumn="0" w:lastColumn="0" w:oddVBand="0" w:evenVBand="1" w:oddHBand="0" w:evenHBand="0" w:firstRowFirstColumn="0" w:firstRowLastColumn="0" w:lastRowFirstColumn="0" w:lastRowLastColumn="0"/>
            <w:tcW w:w="682" w:type="pct"/>
          </w:tcPr>
          <w:p w14:paraId="1FA5494A" w14:textId="61B58043" w:rsidR="00764165" w:rsidRPr="00F65579" w:rsidRDefault="00764165" w:rsidP="00764165">
            <w:pPr>
              <w:pStyle w:val="Tabletextright"/>
            </w:pPr>
            <w:r w:rsidRPr="00F65579">
              <w:rPr>
                <w:rFonts w:ascii="VIC" w:hAnsi="VIC" w:cs="Calibri"/>
                <w:szCs w:val="15"/>
              </w:rPr>
              <w:t>207.0</w:t>
            </w:r>
          </w:p>
        </w:tc>
        <w:tc>
          <w:tcPr>
            <w:cnfStyle w:val="000010000000" w:firstRow="0" w:lastRow="0" w:firstColumn="0" w:lastColumn="0" w:oddVBand="1" w:evenVBand="0" w:oddHBand="0" w:evenHBand="0" w:firstRowFirstColumn="0" w:firstRowLastColumn="0" w:lastRowFirstColumn="0" w:lastRowLastColumn="0"/>
            <w:tcW w:w="682" w:type="pct"/>
            <w:noWrap/>
          </w:tcPr>
          <w:p w14:paraId="22F95BB9" w14:textId="0B0672B8" w:rsidR="00764165" w:rsidRPr="00F65579" w:rsidRDefault="00764165" w:rsidP="00764165">
            <w:pPr>
              <w:pStyle w:val="Tabletextright"/>
            </w:pPr>
            <w:r w:rsidRPr="00F65579">
              <w:rPr>
                <w:rFonts w:ascii="VIC" w:hAnsi="VIC" w:cs="Calibri"/>
                <w:szCs w:val="15"/>
              </w:rPr>
              <w:t>(246.7)</w:t>
            </w:r>
          </w:p>
        </w:tc>
      </w:tr>
      <w:tr w:rsidR="00764165" w:rsidRPr="00F65579" w14:paraId="7418CB9A"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70310811" w14:textId="6B7D69C7" w:rsidR="00764165" w:rsidRPr="00F65579" w:rsidRDefault="00764165" w:rsidP="00764165">
            <w:pPr>
              <w:pStyle w:val="Tabletext"/>
            </w:pPr>
            <w:r w:rsidRPr="00F65579">
              <w:rPr>
                <w:rFonts w:ascii="VIC" w:hAnsi="VIC" w:cs="Calibri"/>
                <w:szCs w:val="15"/>
              </w:rPr>
              <w:t xml:space="preserve">Employee benefits </w:t>
            </w:r>
            <w:r w:rsidRPr="00F65579">
              <w:rPr>
                <w:rFonts w:ascii="VIC" w:hAnsi="VIC" w:cs="Calibri"/>
                <w:szCs w:val="15"/>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tcPr>
          <w:p w14:paraId="240F59DB" w14:textId="454FE7D6" w:rsidR="00764165" w:rsidRPr="00F65579" w:rsidRDefault="00764165" w:rsidP="00764165">
            <w:pPr>
              <w:pStyle w:val="Tabletextright"/>
            </w:pPr>
            <w:r w:rsidRPr="00F65579">
              <w:rPr>
                <w:rFonts w:ascii="VIC" w:hAnsi="VIC" w:cs="Calibri"/>
                <w:szCs w:val="15"/>
              </w:rPr>
              <w:t>1 960.7</w:t>
            </w:r>
          </w:p>
        </w:tc>
        <w:tc>
          <w:tcPr>
            <w:cnfStyle w:val="000001000000" w:firstRow="0" w:lastRow="0" w:firstColumn="0" w:lastColumn="0" w:oddVBand="0" w:evenVBand="1" w:oddHBand="0" w:evenHBand="0" w:firstRowFirstColumn="0" w:firstRowLastColumn="0" w:lastRowFirstColumn="0" w:lastRowLastColumn="0"/>
            <w:tcW w:w="682" w:type="pct"/>
          </w:tcPr>
          <w:p w14:paraId="7BF6ECC3" w14:textId="257DCFFD" w:rsidR="00764165" w:rsidRPr="00F65579" w:rsidRDefault="00764165" w:rsidP="00764165">
            <w:pPr>
              <w:pStyle w:val="Tabletextright"/>
            </w:pPr>
            <w:r w:rsidRPr="00F65579">
              <w:rPr>
                <w:rFonts w:ascii="VIC" w:hAnsi="VIC" w:cs="Calibri"/>
                <w:szCs w:val="15"/>
              </w:rPr>
              <w:t>1 217.2</w:t>
            </w:r>
          </w:p>
        </w:tc>
        <w:tc>
          <w:tcPr>
            <w:cnfStyle w:val="000010000000" w:firstRow="0" w:lastRow="0" w:firstColumn="0" w:lastColumn="0" w:oddVBand="1" w:evenVBand="0" w:oddHBand="0" w:evenHBand="0" w:firstRowFirstColumn="0" w:firstRowLastColumn="0" w:lastRowFirstColumn="0" w:lastRowLastColumn="0"/>
            <w:tcW w:w="682" w:type="pct"/>
            <w:noWrap/>
          </w:tcPr>
          <w:p w14:paraId="4AE5FC9C" w14:textId="66A0EF2E" w:rsidR="00764165" w:rsidRPr="00F65579" w:rsidRDefault="00764165" w:rsidP="00764165">
            <w:pPr>
              <w:pStyle w:val="Tabletextright"/>
            </w:pPr>
            <w:r w:rsidRPr="00F65579">
              <w:rPr>
                <w:rFonts w:ascii="VIC" w:hAnsi="VIC" w:cs="Calibri"/>
                <w:szCs w:val="15"/>
              </w:rPr>
              <w:t>(743.5)</w:t>
            </w:r>
          </w:p>
        </w:tc>
      </w:tr>
      <w:tr w:rsidR="00764165" w:rsidRPr="00F65579" w14:paraId="6A26C037"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7647D877" w14:textId="17DA42AB" w:rsidR="00764165" w:rsidRPr="00F65579" w:rsidRDefault="00764165" w:rsidP="00764165">
            <w:pPr>
              <w:pStyle w:val="Tabletext"/>
            </w:pPr>
            <w:r w:rsidRPr="00F65579">
              <w:rPr>
                <w:rFonts w:ascii="VIC" w:hAnsi="VIC" w:cs="Calibri"/>
                <w:szCs w:val="15"/>
              </w:rPr>
              <w:t xml:space="preserve">Grants and other transfers </w:t>
            </w:r>
          </w:p>
        </w:tc>
        <w:tc>
          <w:tcPr>
            <w:cnfStyle w:val="000010000000" w:firstRow="0" w:lastRow="0" w:firstColumn="0" w:lastColumn="0" w:oddVBand="1" w:evenVBand="0" w:oddHBand="0" w:evenHBand="0" w:firstRowFirstColumn="0" w:firstRowLastColumn="0" w:lastRowFirstColumn="0" w:lastRowLastColumn="0"/>
            <w:tcW w:w="683" w:type="pct"/>
            <w:noWrap/>
          </w:tcPr>
          <w:p w14:paraId="3D484172" w14:textId="2B3C68DF" w:rsidR="00764165" w:rsidRPr="00F65579" w:rsidRDefault="00764165" w:rsidP="00764165">
            <w:pPr>
              <w:pStyle w:val="Tabletextright"/>
            </w:pPr>
            <w:r w:rsidRPr="00F65579">
              <w:rPr>
                <w:rFonts w:ascii="VIC" w:hAnsi="VIC" w:cs="Calibri"/>
                <w:szCs w:val="15"/>
              </w:rPr>
              <w:t>4 620.3</w:t>
            </w:r>
          </w:p>
        </w:tc>
        <w:tc>
          <w:tcPr>
            <w:cnfStyle w:val="000001000000" w:firstRow="0" w:lastRow="0" w:firstColumn="0" w:lastColumn="0" w:oddVBand="0" w:evenVBand="1" w:oddHBand="0" w:evenHBand="0" w:firstRowFirstColumn="0" w:firstRowLastColumn="0" w:lastRowFirstColumn="0" w:lastRowLastColumn="0"/>
            <w:tcW w:w="682" w:type="pct"/>
          </w:tcPr>
          <w:p w14:paraId="180381C4" w14:textId="4790092E" w:rsidR="00764165" w:rsidRPr="00F65579" w:rsidRDefault="00764165" w:rsidP="00764165">
            <w:pPr>
              <w:pStyle w:val="Tabletextright"/>
            </w:pPr>
            <w:r w:rsidRPr="00F65579">
              <w:rPr>
                <w:rFonts w:ascii="VIC" w:hAnsi="VIC" w:cs="Calibri"/>
                <w:szCs w:val="15"/>
              </w:rPr>
              <w:t>4 580.0</w:t>
            </w:r>
          </w:p>
        </w:tc>
        <w:tc>
          <w:tcPr>
            <w:cnfStyle w:val="000010000000" w:firstRow="0" w:lastRow="0" w:firstColumn="0" w:lastColumn="0" w:oddVBand="1" w:evenVBand="0" w:oddHBand="0" w:evenHBand="0" w:firstRowFirstColumn="0" w:firstRowLastColumn="0" w:lastRowFirstColumn="0" w:lastRowLastColumn="0"/>
            <w:tcW w:w="682" w:type="pct"/>
            <w:noWrap/>
          </w:tcPr>
          <w:p w14:paraId="5995FD64" w14:textId="7BBCFF33" w:rsidR="00764165" w:rsidRPr="00F65579" w:rsidRDefault="00764165" w:rsidP="00764165">
            <w:pPr>
              <w:pStyle w:val="Tabletextright"/>
            </w:pPr>
            <w:r w:rsidRPr="00F65579">
              <w:rPr>
                <w:rFonts w:ascii="VIC" w:hAnsi="VIC" w:cs="Calibri"/>
                <w:szCs w:val="15"/>
              </w:rPr>
              <w:t>(40.3)</w:t>
            </w:r>
          </w:p>
        </w:tc>
      </w:tr>
      <w:tr w:rsidR="00764165" w:rsidRPr="00F65579" w14:paraId="55B6968B"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6BA8E47B" w14:textId="741A71EB" w:rsidR="00764165" w:rsidRPr="00F65579" w:rsidRDefault="00764165" w:rsidP="00764165">
            <w:pPr>
              <w:pStyle w:val="Tabletext"/>
            </w:pPr>
            <w:r w:rsidRPr="00F65579">
              <w:rPr>
                <w:rFonts w:ascii="VIC" w:hAnsi="VIC" w:cs="Calibri"/>
                <w:szCs w:val="15"/>
              </w:rPr>
              <w:t>Interest expense</w:t>
            </w:r>
          </w:p>
        </w:tc>
        <w:tc>
          <w:tcPr>
            <w:cnfStyle w:val="000010000000" w:firstRow="0" w:lastRow="0" w:firstColumn="0" w:lastColumn="0" w:oddVBand="1" w:evenVBand="0" w:oddHBand="0" w:evenHBand="0" w:firstRowFirstColumn="0" w:firstRowLastColumn="0" w:lastRowFirstColumn="0" w:lastRowLastColumn="0"/>
            <w:tcW w:w="683" w:type="pct"/>
            <w:noWrap/>
          </w:tcPr>
          <w:p w14:paraId="49522F1B" w14:textId="35914998" w:rsidR="00764165" w:rsidRPr="00F65579" w:rsidRDefault="00764165" w:rsidP="00764165">
            <w:pPr>
              <w:pStyle w:val="Tabletextright"/>
            </w:pPr>
            <w:r w:rsidRPr="00F65579">
              <w:rPr>
                <w:rFonts w:ascii="VIC" w:hAnsi="VIC" w:cs="Calibri"/>
                <w:szCs w:val="15"/>
              </w:rPr>
              <w:t>1 306.2</w:t>
            </w:r>
          </w:p>
        </w:tc>
        <w:tc>
          <w:tcPr>
            <w:cnfStyle w:val="000001000000" w:firstRow="0" w:lastRow="0" w:firstColumn="0" w:lastColumn="0" w:oddVBand="0" w:evenVBand="1" w:oddHBand="0" w:evenHBand="0" w:firstRowFirstColumn="0" w:firstRowLastColumn="0" w:lastRowFirstColumn="0" w:lastRowLastColumn="0"/>
            <w:tcW w:w="682" w:type="pct"/>
          </w:tcPr>
          <w:p w14:paraId="70E5F25A" w14:textId="21C12490" w:rsidR="00764165" w:rsidRPr="00F65579" w:rsidRDefault="00764165" w:rsidP="00764165">
            <w:pPr>
              <w:pStyle w:val="Tabletextright"/>
            </w:pPr>
            <w:r w:rsidRPr="00F65579">
              <w:rPr>
                <w:rFonts w:ascii="VIC" w:hAnsi="VIC" w:cs="Calibri"/>
                <w:szCs w:val="15"/>
              </w:rPr>
              <w:t>1 188.5</w:t>
            </w:r>
          </w:p>
        </w:tc>
        <w:tc>
          <w:tcPr>
            <w:cnfStyle w:val="000010000000" w:firstRow="0" w:lastRow="0" w:firstColumn="0" w:lastColumn="0" w:oddVBand="1" w:evenVBand="0" w:oddHBand="0" w:evenHBand="0" w:firstRowFirstColumn="0" w:firstRowLastColumn="0" w:lastRowFirstColumn="0" w:lastRowLastColumn="0"/>
            <w:tcW w:w="682" w:type="pct"/>
            <w:noWrap/>
          </w:tcPr>
          <w:p w14:paraId="408F54D7" w14:textId="09A461B6" w:rsidR="00764165" w:rsidRPr="00F65579" w:rsidRDefault="00764165" w:rsidP="00764165">
            <w:pPr>
              <w:pStyle w:val="Tabletextright"/>
            </w:pPr>
            <w:r w:rsidRPr="00F65579">
              <w:rPr>
                <w:rFonts w:ascii="VIC" w:hAnsi="VIC" w:cs="Calibri"/>
                <w:szCs w:val="15"/>
              </w:rPr>
              <w:t>(117.7)</w:t>
            </w:r>
          </w:p>
        </w:tc>
      </w:tr>
      <w:tr w:rsidR="00764165" w:rsidRPr="00F65579" w14:paraId="6D30954B"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58BA358D" w14:textId="35156DD7" w:rsidR="00764165" w:rsidRPr="00F65579" w:rsidRDefault="00764165" w:rsidP="00764165">
            <w:pPr>
              <w:pStyle w:val="Tabletext"/>
            </w:pPr>
            <w:r w:rsidRPr="00F65579">
              <w:rPr>
                <w:rFonts w:ascii="VIC" w:hAnsi="VIC" w:cs="Calibri"/>
                <w:szCs w:val="15"/>
              </w:rPr>
              <w:t xml:space="preserve">Payments into Consolidated Fund </w:t>
            </w:r>
            <w:r w:rsidRPr="00F65579">
              <w:rPr>
                <w:rFonts w:ascii="VIC" w:hAnsi="VIC" w:cs="Calibri"/>
                <w:szCs w:val="15"/>
                <w:vertAlign w:val="superscript"/>
              </w:rPr>
              <w:t>(f)</w:t>
            </w:r>
          </w:p>
        </w:tc>
        <w:tc>
          <w:tcPr>
            <w:cnfStyle w:val="000010000000" w:firstRow="0" w:lastRow="0" w:firstColumn="0" w:lastColumn="0" w:oddVBand="1" w:evenVBand="0" w:oddHBand="0" w:evenHBand="0" w:firstRowFirstColumn="0" w:firstRowLastColumn="0" w:lastRowFirstColumn="0" w:lastRowLastColumn="0"/>
            <w:tcW w:w="683" w:type="pct"/>
            <w:noWrap/>
          </w:tcPr>
          <w:p w14:paraId="7AA54101" w14:textId="12239692" w:rsidR="00764165" w:rsidRPr="00F65579" w:rsidRDefault="00764165" w:rsidP="00764165">
            <w:pPr>
              <w:pStyle w:val="Tabletextright"/>
            </w:pPr>
            <w:r w:rsidRPr="00F65579">
              <w:rPr>
                <w:rFonts w:ascii="VIC" w:hAnsi="VIC" w:cs="Calibri"/>
                <w:szCs w:val="15"/>
              </w:rPr>
              <w:t>51 332.5</w:t>
            </w:r>
          </w:p>
        </w:tc>
        <w:tc>
          <w:tcPr>
            <w:cnfStyle w:val="000001000000" w:firstRow="0" w:lastRow="0" w:firstColumn="0" w:lastColumn="0" w:oddVBand="0" w:evenVBand="1" w:oddHBand="0" w:evenHBand="0" w:firstRowFirstColumn="0" w:firstRowLastColumn="0" w:lastRowFirstColumn="0" w:lastRowLastColumn="0"/>
            <w:tcW w:w="682" w:type="pct"/>
          </w:tcPr>
          <w:p w14:paraId="30BBBAF3" w14:textId="7A5411C3" w:rsidR="00764165" w:rsidRPr="00F65579" w:rsidRDefault="00764165" w:rsidP="00764165">
            <w:pPr>
              <w:pStyle w:val="Tabletextright"/>
            </w:pPr>
            <w:r w:rsidRPr="00F65579">
              <w:rPr>
                <w:rFonts w:ascii="VIC" w:hAnsi="VIC" w:cs="Calibri"/>
                <w:szCs w:val="15"/>
              </w:rPr>
              <w:t>54 842.3</w:t>
            </w:r>
          </w:p>
        </w:tc>
        <w:tc>
          <w:tcPr>
            <w:cnfStyle w:val="000010000000" w:firstRow="0" w:lastRow="0" w:firstColumn="0" w:lastColumn="0" w:oddVBand="1" w:evenVBand="0" w:oddHBand="0" w:evenHBand="0" w:firstRowFirstColumn="0" w:firstRowLastColumn="0" w:lastRowFirstColumn="0" w:lastRowLastColumn="0"/>
            <w:tcW w:w="682" w:type="pct"/>
            <w:noWrap/>
          </w:tcPr>
          <w:p w14:paraId="2CFFD239" w14:textId="063A64EC" w:rsidR="00764165" w:rsidRPr="00F65579" w:rsidRDefault="00764165" w:rsidP="00764165">
            <w:pPr>
              <w:pStyle w:val="Tabletextright"/>
            </w:pPr>
            <w:r w:rsidRPr="00F65579">
              <w:rPr>
                <w:rFonts w:ascii="VIC" w:hAnsi="VIC" w:cs="Calibri"/>
                <w:szCs w:val="15"/>
              </w:rPr>
              <w:t>3 509.8</w:t>
            </w:r>
          </w:p>
        </w:tc>
      </w:tr>
      <w:tr w:rsidR="00764165" w:rsidRPr="00F65579" w14:paraId="05B9033E"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7BDC4E1C" w14:textId="3A199627" w:rsidR="00764165" w:rsidRPr="00F65579" w:rsidRDefault="00764165" w:rsidP="00A57048">
            <w:pPr>
              <w:pStyle w:val="Tabletextbold"/>
            </w:pPr>
            <w:r w:rsidRPr="00F65579">
              <w:t>Total administered expenses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4DAD8FB7" w14:textId="02A21EC7" w:rsidR="00764165" w:rsidRPr="00F65579" w:rsidRDefault="00764165" w:rsidP="00A57048">
            <w:pPr>
              <w:pStyle w:val="Tabletextrightbold"/>
            </w:pPr>
            <w:r w:rsidRPr="00F65579">
              <w:t>59 673.4</w:t>
            </w:r>
          </w:p>
        </w:tc>
        <w:tc>
          <w:tcPr>
            <w:cnfStyle w:val="000001000000" w:firstRow="0" w:lastRow="0" w:firstColumn="0" w:lastColumn="0" w:oddVBand="0" w:evenVBand="1" w:oddHBand="0" w:evenHBand="0" w:firstRowFirstColumn="0" w:firstRowLastColumn="0" w:lastRowFirstColumn="0" w:lastRowLastColumn="0"/>
            <w:tcW w:w="682" w:type="pct"/>
          </w:tcPr>
          <w:p w14:paraId="166F4FF3" w14:textId="20836C25" w:rsidR="00764165" w:rsidRPr="00F65579" w:rsidRDefault="00764165" w:rsidP="00A57048">
            <w:pPr>
              <w:pStyle w:val="Tabletextrightbold"/>
            </w:pPr>
            <w:r w:rsidRPr="00F65579">
              <w:t>62 035.0</w:t>
            </w:r>
          </w:p>
        </w:tc>
        <w:tc>
          <w:tcPr>
            <w:cnfStyle w:val="000010000000" w:firstRow="0" w:lastRow="0" w:firstColumn="0" w:lastColumn="0" w:oddVBand="1" w:evenVBand="0" w:oddHBand="0" w:evenHBand="0" w:firstRowFirstColumn="0" w:firstRowLastColumn="0" w:lastRowFirstColumn="0" w:lastRowLastColumn="0"/>
            <w:tcW w:w="682" w:type="pct"/>
            <w:noWrap/>
          </w:tcPr>
          <w:p w14:paraId="475AE968" w14:textId="6CD89597" w:rsidR="00764165" w:rsidRPr="00F65579" w:rsidRDefault="00764165" w:rsidP="00A57048">
            <w:pPr>
              <w:pStyle w:val="Tabletextrightbold"/>
            </w:pPr>
            <w:r w:rsidRPr="00F65579">
              <w:t>2 361.6</w:t>
            </w:r>
          </w:p>
        </w:tc>
      </w:tr>
      <w:tr w:rsidR="00764165" w:rsidRPr="00F65579" w14:paraId="5B3E2DE9"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25BE0770" w14:textId="483F47D5" w:rsidR="00764165" w:rsidRPr="00F65579" w:rsidRDefault="00764165" w:rsidP="00A57048">
            <w:pPr>
              <w:pStyle w:val="Tabletextbold"/>
            </w:pPr>
            <w:r w:rsidRPr="00F65579">
              <w:t>Net result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06302A15" w14:textId="3EB39EAE" w:rsidR="00764165" w:rsidRPr="00F65579" w:rsidRDefault="00764165" w:rsidP="00A57048">
            <w:pPr>
              <w:pStyle w:val="Tabletextrightbold"/>
            </w:pPr>
            <w:r w:rsidRPr="00F65579">
              <w:t>1 620.8</w:t>
            </w:r>
          </w:p>
        </w:tc>
        <w:tc>
          <w:tcPr>
            <w:cnfStyle w:val="000001000000" w:firstRow="0" w:lastRow="0" w:firstColumn="0" w:lastColumn="0" w:oddVBand="0" w:evenVBand="1" w:oddHBand="0" w:evenHBand="0" w:firstRowFirstColumn="0" w:firstRowLastColumn="0" w:lastRowFirstColumn="0" w:lastRowLastColumn="0"/>
            <w:tcW w:w="682" w:type="pct"/>
          </w:tcPr>
          <w:p w14:paraId="00CB2BAB" w14:textId="0BDB4D0F" w:rsidR="00764165" w:rsidRPr="00F65579" w:rsidRDefault="00764165" w:rsidP="00A57048">
            <w:pPr>
              <w:pStyle w:val="Tabletextrightbold"/>
            </w:pPr>
            <w:r w:rsidRPr="00F65579">
              <w:t>(3 111.8)</w:t>
            </w:r>
          </w:p>
        </w:tc>
        <w:tc>
          <w:tcPr>
            <w:cnfStyle w:val="000010000000" w:firstRow="0" w:lastRow="0" w:firstColumn="0" w:lastColumn="0" w:oddVBand="1" w:evenVBand="0" w:oddHBand="0" w:evenHBand="0" w:firstRowFirstColumn="0" w:firstRowLastColumn="0" w:lastRowFirstColumn="0" w:lastRowLastColumn="0"/>
            <w:tcW w:w="682" w:type="pct"/>
            <w:noWrap/>
          </w:tcPr>
          <w:p w14:paraId="0D56EFE7" w14:textId="7727F5BD" w:rsidR="00764165" w:rsidRPr="00F65579" w:rsidRDefault="00764165" w:rsidP="00A57048">
            <w:pPr>
              <w:pStyle w:val="Tabletextrightbold"/>
            </w:pPr>
            <w:r w:rsidRPr="00F65579">
              <w:t>(4 732.6)</w:t>
            </w:r>
          </w:p>
        </w:tc>
      </w:tr>
      <w:tr w:rsidR="009D6F85" w:rsidRPr="00F65579" w14:paraId="00164EDF"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7B742370" w14:textId="77777777" w:rsidR="009D6F85" w:rsidRPr="00F65579" w:rsidRDefault="009D6F85" w:rsidP="009D6F85">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3180757A"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2827917A" w14:textId="77777777" w:rsidR="009D6F85" w:rsidRPr="00F65579" w:rsidRDefault="009D6F85" w:rsidP="009D6F8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1104CC17" w14:textId="77777777" w:rsidR="009D6F85" w:rsidRPr="00F65579" w:rsidRDefault="009D6F85" w:rsidP="009D6F85">
            <w:pPr>
              <w:pStyle w:val="Tabletextright"/>
            </w:pPr>
          </w:p>
        </w:tc>
      </w:tr>
      <w:tr w:rsidR="00764165" w:rsidRPr="00F65579" w14:paraId="27EC7EE9"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72DC838C" w14:textId="2D4E5300" w:rsidR="00764165" w:rsidRPr="00F65579" w:rsidRDefault="00764165" w:rsidP="00A57048">
            <w:pPr>
              <w:pStyle w:val="Tabletextbold"/>
            </w:pPr>
            <w:r w:rsidRPr="00F65579">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10AF7718" w14:textId="74A97CDD" w:rsidR="00764165" w:rsidRPr="00F65579" w:rsidRDefault="00764165" w:rsidP="0076416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36787DC1" w14:textId="77777777" w:rsidR="00764165" w:rsidRPr="00F65579" w:rsidRDefault="00764165" w:rsidP="0076416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477D2B21" w14:textId="77777777" w:rsidR="00764165" w:rsidRPr="00F65579" w:rsidRDefault="00764165" w:rsidP="00764165">
            <w:pPr>
              <w:pStyle w:val="Tabletextright"/>
            </w:pPr>
          </w:p>
        </w:tc>
      </w:tr>
      <w:tr w:rsidR="00764165" w:rsidRPr="00F65579" w14:paraId="2CD4AD33"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36CD7607" w14:textId="3F68D4DB" w:rsidR="00764165" w:rsidRPr="00F65579" w:rsidRDefault="00764165" w:rsidP="00764165">
            <w:pPr>
              <w:pStyle w:val="Tabletext"/>
            </w:pPr>
            <w:r w:rsidRPr="00F65579">
              <w:rPr>
                <w:rFonts w:ascii="VIC" w:hAnsi="VIC" w:cs="Calibri"/>
                <w:szCs w:val="15"/>
              </w:rPr>
              <w:t>Net gain/(loss) on non-financial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0335CC07" w14:textId="33BAA5E2" w:rsidR="00764165" w:rsidRPr="00F65579" w:rsidRDefault="00764165" w:rsidP="00764165">
            <w:pPr>
              <w:pStyle w:val="Tabletextright"/>
            </w:pPr>
            <w:r w:rsidRPr="00F65579">
              <w:rPr>
                <w:rFonts w:ascii="VIC" w:hAnsi="VIC" w:cs="Calibri"/>
                <w:szCs w:val="15"/>
              </w:rPr>
              <w:t>23.3</w:t>
            </w:r>
          </w:p>
        </w:tc>
        <w:tc>
          <w:tcPr>
            <w:cnfStyle w:val="000001000000" w:firstRow="0" w:lastRow="0" w:firstColumn="0" w:lastColumn="0" w:oddVBand="0" w:evenVBand="1" w:oddHBand="0" w:evenHBand="0" w:firstRowFirstColumn="0" w:firstRowLastColumn="0" w:lastRowFirstColumn="0" w:lastRowLastColumn="0"/>
            <w:tcW w:w="682" w:type="pct"/>
          </w:tcPr>
          <w:p w14:paraId="41E0E815" w14:textId="1A7A9E27" w:rsidR="00764165" w:rsidRPr="00F65579" w:rsidRDefault="00764165" w:rsidP="00764165">
            <w:pPr>
              <w:pStyle w:val="Tabletextright"/>
            </w:pPr>
            <w:r w:rsidRPr="00F65579">
              <w:rPr>
                <w:rFonts w:ascii="VIC" w:hAnsi="VIC" w:cs="Calibri"/>
                <w:szCs w:val="15"/>
              </w:rPr>
              <w:t>26.5</w:t>
            </w:r>
          </w:p>
        </w:tc>
        <w:tc>
          <w:tcPr>
            <w:cnfStyle w:val="000010000000" w:firstRow="0" w:lastRow="0" w:firstColumn="0" w:lastColumn="0" w:oddVBand="1" w:evenVBand="0" w:oddHBand="0" w:evenHBand="0" w:firstRowFirstColumn="0" w:firstRowLastColumn="0" w:lastRowFirstColumn="0" w:lastRowLastColumn="0"/>
            <w:tcW w:w="682" w:type="pct"/>
            <w:noWrap/>
          </w:tcPr>
          <w:p w14:paraId="6C3448AB" w14:textId="6D1209D8" w:rsidR="00764165" w:rsidRPr="00F65579" w:rsidRDefault="00764165" w:rsidP="00764165">
            <w:pPr>
              <w:pStyle w:val="Tabletextright"/>
            </w:pPr>
            <w:r w:rsidRPr="00F65579">
              <w:rPr>
                <w:rFonts w:ascii="VIC" w:hAnsi="VIC" w:cs="Calibri"/>
                <w:szCs w:val="15"/>
              </w:rPr>
              <w:t>3.2</w:t>
            </w:r>
          </w:p>
        </w:tc>
      </w:tr>
      <w:tr w:rsidR="00764165" w:rsidRPr="00F65579" w14:paraId="02E69916"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760558B6" w14:textId="5E44B32F" w:rsidR="00764165" w:rsidRPr="00F65579" w:rsidRDefault="00764165" w:rsidP="00764165">
            <w:pPr>
              <w:pStyle w:val="Tabletext"/>
            </w:pPr>
            <w:r w:rsidRPr="00F65579">
              <w:rPr>
                <w:rFonts w:ascii="VIC" w:hAnsi="VIC" w:cs="Calibri"/>
                <w:szCs w:val="15"/>
              </w:rPr>
              <w:t>Share of net profits/(losses) of associates and joint venture entities, excluding dividends</w:t>
            </w:r>
          </w:p>
        </w:tc>
        <w:tc>
          <w:tcPr>
            <w:cnfStyle w:val="000010000000" w:firstRow="0" w:lastRow="0" w:firstColumn="0" w:lastColumn="0" w:oddVBand="1" w:evenVBand="0" w:oddHBand="0" w:evenHBand="0" w:firstRowFirstColumn="0" w:firstRowLastColumn="0" w:lastRowFirstColumn="0" w:lastRowLastColumn="0"/>
            <w:tcW w:w="683" w:type="pct"/>
            <w:noWrap/>
          </w:tcPr>
          <w:p w14:paraId="4629407E" w14:textId="0C9AED31" w:rsidR="00764165" w:rsidRPr="00F65579" w:rsidRDefault="00764165" w:rsidP="00764165">
            <w:pPr>
              <w:pStyle w:val="Tabletextright"/>
            </w:pPr>
            <w:r w:rsidRPr="00F65579">
              <w:rPr>
                <w:rFonts w:ascii="VIC" w:hAnsi="VIC" w:cs="Calibri"/>
                <w:szCs w:val="15"/>
              </w:rPr>
              <w:t>–</w:t>
            </w:r>
          </w:p>
        </w:tc>
        <w:tc>
          <w:tcPr>
            <w:cnfStyle w:val="000001000000" w:firstRow="0" w:lastRow="0" w:firstColumn="0" w:lastColumn="0" w:oddVBand="0" w:evenVBand="1" w:oddHBand="0" w:evenHBand="0" w:firstRowFirstColumn="0" w:firstRowLastColumn="0" w:lastRowFirstColumn="0" w:lastRowLastColumn="0"/>
            <w:tcW w:w="682" w:type="pct"/>
          </w:tcPr>
          <w:p w14:paraId="379BFDB6" w14:textId="2E8A1F7C" w:rsidR="00764165" w:rsidRPr="00F65579" w:rsidRDefault="00764165" w:rsidP="00764165">
            <w:pPr>
              <w:pStyle w:val="Tabletextright"/>
            </w:pPr>
            <w:r w:rsidRPr="00F65579">
              <w:rPr>
                <w:rFonts w:ascii="VIC" w:hAnsi="VIC" w:cs="Calibri"/>
                <w:szCs w:val="15"/>
              </w:rPr>
              <w:t>1.3</w:t>
            </w:r>
          </w:p>
        </w:tc>
        <w:tc>
          <w:tcPr>
            <w:cnfStyle w:val="000010000000" w:firstRow="0" w:lastRow="0" w:firstColumn="0" w:lastColumn="0" w:oddVBand="1" w:evenVBand="0" w:oddHBand="0" w:evenHBand="0" w:firstRowFirstColumn="0" w:firstRowLastColumn="0" w:lastRowFirstColumn="0" w:lastRowLastColumn="0"/>
            <w:tcW w:w="682" w:type="pct"/>
            <w:noWrap/>
          </w:tcPr>
          <w:p w14:paraId="76610415" w14:textId="03E691BF" w:rsidR="00764165" w:rsidRPr="00F65579" w:rsidRDefault="00764165" w:rsidP="00764165">
            <w:pPr>
              <w:pStyle w:val="Tabletextright"/>
            </w:pPr>
            <w:r w:rsidRPr="00F65579">
              <w:rPr>
                <w:rFonts w:ascii="VIC" w:hAnsi="VIC" w:cs="Calibri"/>
                <w:szCs w:val="15"/>
              </w:rPr>
              <w:t>1.3</w:t>
            </w:r>
          </w:p>
        </w:tc>
      </w:tr>
      <w:tr w:rsidR="00764165" w:rsidRPr="00F65579" w14:paraId="7AAFC1AC"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638B936B" w14:textId="12A85C03" w:rsidR="00764165" w:rsidRPr="00F65579" w:rsidRDefault="00764165" w:rsidP="00764165">
            <w:pPr>
              <w:pStyle w:val="Tabletext"/>
            </w:pPr>
            <w:r w:rsidRPr="00F65579">
              <w:rPr>
                <w:rFonts w:ascii="VIC" w:hAnsi="VIC" w:cs="Calibri"/>
                <w:szCs w:val="15"/>
              </w:rPr>
              <w:t xml:space="preserve">Net gain/(loss) on financial instruments and statutory receivables/payables </w:t>
            </w:r>
          </w:p>
        </w:tc>
        <w:tc>
          <w:tcPr>
            <w:cnfStyle w:val="000010000000" w:firstRow="0" w:lastRow="0" w:firstColumn="0" w:lastColumn="0" w:oddVBand="1" w:evenVBand="0" w:oddHBand="0" w:evenHBand="0" w:firstRowFirstColumn="0" w:firstRowLastColumn="0" w:lastRowFirstColumn="0" w:lastRowLastColumn="0"/>
            <w:tcW w:w="683" w:type="pct"/>
            <w:noWrap/>
          </w:tcPr>
          <w:p w14:paraId="7CA35313" w14:textId="5FDEA60C" w:rsidR="00764165" w:rsidRPr="00F65579" w:rsidRDefault="00764165" w:rsidP="00764165">
            <w:pPr>
              <w:pStyle w:val="Tabletextright"/>
            </w:pPr>
            <w:r w:rsidRPr="00F65579">
              <w:rPr>
                <w:rFonts w:ascii="VIC" w:hAnsi="VIC" w:cs="Calibri"/>
                <w:szCs w:val="15"/>
              </w:rPr>
              <w:t>–</w:t>
            </w:r>
          </w:p>
        </w:tc>
        <w:tc>
          <w:tcPr>
            <w:cnfStyle w:val="000001000000" w:firstRow="0" w:lastRow="0" w:firstColumn="0" w:lastColumn="0" w:oddVBand="0" w:evenVBand="1" w:oddHBand="0" w:evenHBand="0" w:firstRowFirstColumn="0" w:firstRowLastColumn="0" w:lastRowFirstColumn="0" w:lastRowLastColumn="0"/>
            <w:tcW w:w="682" w:type="pct"/>
          </w:tcPr>
          <w:p w14:paraId="20B703A1" w14:textId="7B94F4B8" w:rsidR="00764165" w:rsidRPr="00F65579" w:rsidRDefault="00764165" w:rsidP="00764165">
            <w:pPr>
              <w:pStyle w:val="Tabletextright"/>
            </w:pPr>
            <w:r w:rsidRPr="00F65579">
              <w:rPr>
                <w:rFonts w:ascii="VIC" w:hAnsi="VIC" w:cs="Calibri"/>
                <w:szCs w:val="15"/>
              </w:rPr>
              <w:t>(30.1)</w:t>
            </w:r>
          </w:p>
        </w:tc>
        <w:tc>
          <w:tcPr>
            <w:cnfStyle w:val="000010000000" w:firstRow="0" w:lastRow="0" w:firstColumn="0" w:lastColumn="0" w:oddVBand="1" w:evenVBand="0" w:oddHBand="0" w:evenHBand="0" w:firstRowFirstColumn="0" w:firstRowLastColumn="0" w:lastRowFirstColumn="0" w:lastRowLastColumn="0"/>
            <w:tcW w:w="682" w:type="pct"/>
            <w:noWrap/>
          </w:tcPr>
          <w:p w14:paraId="2812F78E" w14:textId="1C7D394C" w:rsidR="00764165" w:rsidRPr="00F65579" w:rsidRDefault="00764165" w:rsidP="00764165">
            <w:pPr>
              <w:pStyle w:val="Tabletextright"/>
            </w:pPr>
            <w:r w:rsidRPr="00F65579">
              <w:rPr>
                <w:rFonts w:ascii="VIC" w:hAnsi="VIC" w:cs="Calibri"/>
                <w:szCs w:val="15"/>
              </w:rPr>
              <w:t>(30.1)</w:t>
            </w:r>
          </w:p>
        </w:tc>
      </w:tr>
      <w:tr w:rsidR="00764165" w:rsidRPr="00F65579" w14:paraId="035A3B35"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79A334C3" w14:textId="0B0BD53B" w:rsidR="00764165" w:rsidRPr="00F65579" w:rsidRDefault="00764165" w:rsidP="00764165">
            <w:pPr>
              <w:pStyle w:val="Tabletext"/>
            </w:pPr>
            <w:r w:rsidRPr="00F65579">
              <w:rPr>
                <w:rFonts w:ascii="VIC" w:hAnsi="VIC" w:cs="Calibri"/>
                <w:szCs w:val="15"/>
              </w:rPr>
              <w:t>Other gains/(losses)from other economic flows</w:t>
            </w:r>
          </w:p>
        </w:tc>
        <w:tc>
          <w:tcPr>
            <w:cnfStyle w:val="000010000000" w:firstRow="0" w:lastRow="0" w:firstColumn="0" w:lastColumn="0" w:oddVBand="1" w:evenVBand="0" w:oddHBand="0" w:evenHBand="0" w:firstRowFirstColumn="0" w:firstRowLastColumn="0" w:lastRowFirstColumn="0" w:lastRowLastColumn="0"/>
            <w:tcW w:w="683" w:type="pct"/>
            <w:noWrap/>
          </w:tcPr>
          <w:p w14:paraId="052C0A04" w14:textId="5FFFE9E2" w:rsidR="00764165" w:rsidRPr="00F65579" w:rsidRDefault="00764165" w:rsidP="00764165">
            <w:pPr>
              <w:pStyle w:val="Tabletextright"/>
            </w:pPr>
            <w:r w:rsidRPr="00F65579">
              <w:rPr>
                <w:rFonts w:ascii="VIC" w:hAnsi="VIC" w:cs="Calibri"/>
                <w:szCs w:val="15"/>
              </w:rPr>
              <w:t>–</w:t>
            </w:r>
          </w:p>
        </w:tc>
        <w:tc>
          <w:tcPr>
            <w:cnfStyle w:val="000001000000" w:firstRow="0" w:lastRow="0" w:firstColumn="0" w:lastColumn="0" w:oddVBand="0" w:evenVBand="1" w:oddHBand="0" w:evenHBand="0" w:firstRowFirstColumn="0" w:firstRowLastColumn="0" w:lastRowFirstColumn="0" w:lastRowLastColumn="0"/>
            <w:tcW w:w="682" w:type="pct"/>
          </w:tcPr>
          <w:p w14:paraId="0588E198" w14:textId="77BC7ECE" w:rsidR="00764165" w:rsidRPr="00F65579" w:rsidRDefault="00764165" w:rsidP="00764165">
            <w:pPr>
              <w:pStyle w:val="Tabletextright"/>
            </w:pPr>
            <w:r w:rsidRPr="00F65579">
              <w:rPr>
                <w:rFonts w:ascii="VIC" w:hAnsi="VIC" w:cs="Calibri"/>
                <w:szCs w:val="15"/>
              </w:rPr>
              <w:t>108.6</w:t>
            </w:r>
          </w:p>
        </w:tc>
        <w:tc>
          <w:tcPr>
            <w:cnfStyle w:val="000010000000" w:firstRow="0" w:lastRow="0" w:firstColumn="0" w:lastColumn="0" w:oddVBand="1" w:evenVBand="0" w:oddHBand="0" w:evenHBand="0" w:firstRowFirstColumn="0" w:firstRowLastColumn="0" w:lastRowFirstColumn="0" w:lastRowLastColumn="0"/>
            <w:tcW w:w="682" w:type="pct"/>
            <w:noWrap/>
          </w:tcPr>
          <w:p w14:paraId="6F434926" w14:textId="1559A0C5" w:rsidR="00764165" w:rsidRPr="00F65579" w:rsidRDefault="00764165" w:rsidP="00764165">
            <w:pPr>
              <w:pStyle w:val="Tabletextright"/>
            </w:pPr>
            <w:r w:rsidRPr="00F65579">
              <w:rPr>
                <w:rFonts w:ascii="VIC" w:hAnsi="VIC" w:cs="Calibri"/>
                <w:szCs w:val="15"/>
              </w:rPr>
              <w:t>108.6</w:t>
            </w:r>
          </w:p>
        </w:tc>
      </w:tr>
      <w:tr w:rsidR="00764165" w:rsidRPr="00F65579" w14:paraId="23D21485"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43A5E170" w14:textId="0EDDAFB4" w:rsidR="00764165" w:rsidRPr="00F65579" w:rsidRDefault="00764165" w:rsidP="00A57048">
            <w:pPr>
              <w:pStyle w:val="Tabletextbold"/>
            </w:pPr>
            <w:r w:rsidRPr="00F65579">
              <w:t>Total other economic flows included in 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4DC66C90" w14:textId="69AA3D04" w:rsidR="00764165" w:rsidRPr="00F65579" w:rsidRDefault="00764165" w:rsidP="00A57048">
            <w:pPr>
              <w:pStyle w:val="Tabletextrightbold"/>
            </w:pPr>
            <w:r w:rsidRPr="00F65579">
              <w:t>23.3</w:t>
            </w:r>
          </w:p>
        </w:tc>
        <w:tc>
          <w:tcPr>
            <w:cnfStyle w:val="000001000000" w:firstRow="0" w:lastRow="0" w:firstColumn="0" w:lastColumn="0" w:oddVBand="0" w:evenVBand="1" w:oddHBand="0" w:evenHBand="0" w:firstRowFirstColumn="0" w:firstRowLastColumn="0" w:lastRowFirstColumn="0" w:lastRowLastColumn="0"/>
            <w:tcW w:w="682" w:type="pct"/>
          </w:tcPr>
          <w:p w14:paraId="503FB936" w14:textId="42F3BE3C" w:rsidR="00764165" w:rsidRPr="00F65579" w:rsidRDefault="00764165" w:rsidP="00A57048">
            <w:pPr>
              <w:pStyle w:val="Tabletextrightbold"/>
            </w:pPr>
            <w:r w:rsidRPr="00F65579">
              <w:t>106.3</w:t>
            </w:r>
          </w:p>
        </w:tc>
        <w:tc>
          <w:tcPr>
            <w:cnfStyle w:val="000010000000" w:firstRow="0" w:lastRow="0" w:firstColumn="0" w:lastColumn="0" w:oddVBand="1" w:evenVBand="0" w:oddHBand="0" w:evenHBand="0" w:firstRowFirstColumn="0" w:firstRowLastColumn="0" w:lastRowFirstColumn="0" w:lastRowLastColumn="0"/>
            <w:tcW w:w="682" w:type="pct"/>
            <w:noWrap/>
          </w:tcPr>
          <w:p w14:paraId="37B131D9" w14:textId="1BD5E056" w:rsidR="00764165" w:rsidRPr="00F65579" w:rsidRDefault="00764165" w:rsidP="00A57048">
            <w:pPr>
              <w:pStyle w:val="Tabletextrightbold"/>
            </w:pPr>
            <w:r w:rsidRPr="00F65579">
              <w:t>83.0</w:t>
            </w:r>
          </w:p>
        </w:tc>
      </w:tr>
      <w:tr w:rsidR="00764165" w:rsidRPr="00F65579" w14:paraId="567CD105"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4D69FF1E" w14:textId="22E4CCEC" w:rsidR="00764165" w:rsidRPr="00F65579" w:rsidRDefault="00764165" w:rsidP="00A57048">
            <w:pPr>
              <w:pStyle w:val="Tabletextbold"/>
            </w:pPr>
            <w:r w:rsidRPr="00F65579">
              <w:t>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766D02B4" w14:textId="3E962F29" w:rsidR="00764165" w:rsidRPr="00F65579" w:rsidRDefault="00764165" w:rsidP="00A57048">
            <w:pPr>
              <w:pStyle w:val="Tabletextrightbold"/>
            </w:pPr>
            <w:r w:rsidRPr="00F65579">
              <w:t>1 644.1</w:t>
            </w:r>
          </w:p>
        </w:tc>
        <w:tc>
          <w:tcPr>
            <w:cnfStyle w:val="000001000000" w:firstRow="0" w:lastRow="0" w:firstColumn="0" w:lastColumn="0" w:oddVBand="0" w:evenVBand="1" w:oddHBand="0" w:evenHBand="0" w:firstRowFirstColumn="0" w:firstRowLastColumn="0" w:lastRowFirstColumn="0" w:lastRowLastColumn="0"/>
            <w:tcW w:w="682" w:type="pct"/>
          </w:tcPr>
          <w:p w14:paraId="4F0DA74E" w14:textId="229BFEEE" w:rsidR="00764165" w:rsidRPr="00F65579" w:rsidRDefault="00764165" w:rsidP="00A57048">
            <w:pPr>
              <w:pStyle w:val="Tabletextrightbold"/>
            </w:pPr>
            <w:r w:rsidRPr="00F65579">
              <w:t>(3 005.5)</w:t>
            </w:r>
          </w:p>
        </w:tc>
        <w:tc>
          <w:tcPr>
            <w:cnfStyle w:val="000010000000" w:firstRow="0" w:lastRow="0" w:firstColumn="0" w:lastColumn="0" w:oddVBand="1" w:evenVBand="0" w:oddHBand="0" w:evenHBand="0" w:firstRowFirstColumn="0" w:firstRowLastColumn="0" w:lastRowFirstColumn="0" w:lastRowLastColumn="0"/>
            <w:tcW w:w="682" w:type="pct"/>
            <w:noWrap/>
          </w:tcPr>
          <w:p w14:paraId="59D8352C" w14:textId="558FAB6E" w:rsidR="00764165" w:rsidRPr="00F65579" w:rsidRDefault="00764165" w:rsidP="00A57048">
            <w:pPr>
              <w:pStyle w:val="Tabletextrightbold"/>
            </w:pPr>
            <w:r w:rsidRPr="00F65579">
              <w:t>(4 649.6)</w:t>
            </w:r>
          </w:p>
        </w:tc>
      </w:tr>
      <w:tr w:rsidR="009D6F85" w:rsidRPr="00F65579" w14:paraId="1988A997"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0D6B8636" w14:textId="77777777" w:rsidR="009D6F85" w:rsidRPr="00F65579" w:rsidRDefault="009D6F85" w:rsidP="009D6F85">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71086D7A"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6B5CD36F" w14:textId="77777777" w:rsidR="009D6F85" w:rsidRPr="00F65579" w:rsidRDefault="009D6F85" w:rsidP="009D6F8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63283BBD" w14:textId="77777777" w:rsidR="009D6F85" w:rsidRPr="00F65579" w:rsidRDefault="009D6F85" w:rsidP="009D6F85">
            <w:pPr>
              <w:pStyle w:val="Tabletextright"/>
            </w:pPr>
          </w:p>
        </w:tc>
      </w:tr>
      <w:tr w:rsidR="00764165" w:rsidRPr="00F65579" w14:paraId="2F1F0CEB"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2ADEB6DC" w14:textId="11F33339" w:rsidR="00764165" w:rsidRPr="00F65579" w:rsidRDefault="00764165" w:rsidP="00A57048">
            <w:pPr>
              <w:pStyle w:val="Tabletextbold"/>
            </w:pPr>
            <w:r w:rsidRPr="00F65579">
              <w:t>Other economic flows – other non-owner changes in equity</w:t>
            </w:r>
          </w:p>
        </w:tc>
        <w:tc>
          <w:tcPr>
            <w:cnfStyle w:val="000010000000" w:firstRow="0" w:lastRow="0" w:firstColumn="0" w:lastColumn="0" w:oddVBand="1" w:evenVBand="0" w:oddHBand="0" w:evenHBand="0" w:firstRowFirstColumn="0" w:firstRowLastColumn="0" w:lastRowFirstColumn="0" w:lastRowLastColumn="0"/>
            <w:tcW w:w="683" w:type="pct"/>
            <w:noWrap/>
          </w:tcPr>
          <w:p w14:paraId="3D19E7D2" w14:textId="77777777" w:rsidR="00764165" w:rsidRPr="00F65579" w:rsidRDefault="00764165" w:rsidP="0076416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25DF2B39" w14:textId="77777777" w:rsidR="00764165" w:rsidRPr="00F65579" w:rsidRDefault="00764165" w:rsidP="0076416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7D89EB91" w14:textId="77777777" w:rsidR="00764165" w:rsidRPr="00F65579" w:rsidRDefault="00764165" w:rsidP="00764165">
            <w:pPr>
              <w:pStyle w:val="Tabletextright"/>
            </w:pPr>
          </w:p>
        </w:tc>
      </w:tr>
      <w:tr w:rsidR="00764165" w:rsidRPr="00F65579" w14:paraId="2C3F7E1A"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553F54EF" w14:textId="3312F0FC" w:rsidR="00764165" w:rsidRPr="00F65579" w:rsidRDefault="00764165" w:rsidP="00764165">
            <w:pPr>
              <w:pStyle w:val="Tabletext"/>
            </w:pPr>
            <w:r w:rsidRPr="00F65579">
              <w:rPr>
                <w:rFonts w:ascii="VIC" w:hAnsi="VIC" w:cs="Arial"/>
                <w:szCs w:val="15"/>
              </w:rPr>
              <w:t>Remeasurement of superannuation defined benefit plans</w:t>
            </w:r>
            <w:r w:rsidRPr="00F65579">
              <w:rPr>
                <w:rFonts w:ascii="VIC" w:hAnsi="VIC" w:cs="Arial"/>
                <w:szCs w:val="15"/>
                <w:vertAlign w:val="superscript"/>
              </w:rPr>
              <w:t xml:space="preserve"> (d)</w:t>
            </w:r>
          </w:p>
        </w:tc>
        <w:tc>
          <w:tcPr>
            <w:cnfStyle w:val="000010000000" w:firstRow="0" w:lastRow="0" w:firstColumn="0" w:lastColumn="0" w:oddVBand="1" w:evenVBand="0" w:oddHBand="0" w:evenHBand="0" w:firstRowFirstColumn="0" w:firstRowLastColumn="0" w:lastRowFirstColumn="0" w:lastRowLastColumn="0"/>
            <w:tcW w:w="683" w:type="pct"/>
            <w:noWrap/>
          </w:tcPr>
          <w:p w14:paraId="79AA2C30" w14:textId="4F69C3C4" w:rsidR="00764165" w:rsidRPr="00F65579" w:rsidRDefault="00764165" w:rsidP="00764165">
            <w:pPr>
              <w:pStyle w:val="Tabletextright"/>
            </w:pPr>
            <w:r w:rsidRPr="00F65579">
              <w:rPr>
                <w:rFonts w:ascii="VIC" w:hAnsi="VIC" w:cs="Calibri"/>
                <w:szCs w:val="15"/>
              </w:rPr>
              <w:t>1 014.5</w:t>
            </w:r>
          </w:p>
        </w:tc>
        <w:tc>
          <w:tcPr>
            <w:cnfStyle w:val="000001000000" w:firstRow="0" w:lastRow="0" w:firstColumn="0" w:lastColumn="0" w:oddVBand="0" w:evenVBand="1" w:oddHBand="0" w:evenHBand="0" w:firstRowFirstColumn="0" w:firstRowLastColumn="0" w:lastRowFirstColumn="0" w:lastRowLastColumn="0"/>
            <w:tcW w:w="682" w:type="pct"/>
          </w:tcPr>
          <w:p w14:paraId="106E25B3" w14:textId="278822A0" w:rsidR="00764165" w:rsidRPr="00F65579" w:rsidRDefault="00764165" w:rsidP="00764165">
            <w:pPr>
              <w:pStyle w:val="Tabletextright"/>
            </w:pPr>
            <w:r w:rsidRPr="00F65579">
              <w:rPr>
                <w:rFonts w:ascii="VIC" w:hAnsi="VIC" w:cs="Calibri"/>
                <w:szCs w:val="15"/>
              </w:rPr>
              <w:t>(3 370.9)</w:t>
            </w:r>
          </w:p>
        </w:tc>
        <w:tc>
          <w:tcPr>
            <w:cnfStyle w:val="000010000000" w:firstRow="0" w:lastRow="0" w:firstColumn="0" w:lastColumn="0" w:oddVBand="1" w:evenVBand="0" w:oddHBand="0" w:evenHBand="0" w:firstRowFirstColumn="0" w:firstRowLastColumn="0" w:lastRowFirstColumn="0" w:lastRowLastColumn="0"/>
            <w:tcW w:w="682" w:type="pct"/>
            <w:noWrap/>
          </w:tcPr>
          <w:p w14:paraId="6CA90C08" w14:textId="2CA52799" w:rsidR="00764165" w:rsidRPr="00F65579" w:rsidRDefault="00764165" w:rsidP="00764165">
            <w:pPr>
              <w:pStyle w:val="Tabletextright"/>
            </w:pPr>
            <w:r w:rsidRPr="00F65579">
              <w:rPr>
                <w:rFonts w:ascii="VIC" w:hAnsi="VIC" w:cs="Calibri"/>
                <w:szCs w:val="15"/>
              </w:rPr>
              <w:t>(4 385.4)</w:t>
            </w:r>
          </w:p>
        </w:tc>
      </w:tr>
      <w:tr w:rsidR="00764165" w:rsidRPr="00F65579" w14:paraId="2FA6AE2A"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1AD57434" w14:textId="575CD61A" w:rsidR="00764165" w:rsidRPr="00F65579" w:rsidRDefault="00764165" w:rsidP="00764165">
            <w:pPr>
              <w:pStyle w:val="Tabletext"/>
            </w:pPr>
            <w:r w:rsidRPr="00F65579">
              <w:rPr>
                <w:rFonts w:ascii="VIC" w:hAnsi="VIC" w:cs="Arial"/>
                <w:szCs w:val="15"/>
              </w:rPr>
              <w:t>Other</w:t>
            </w:r>
          </w:p>
        </w:tc>
        <w:tc>
          <w:tcPr>
            <w:cnfStyle w:val="000010000000" w:firstRow="0" w:lastRow="0" w:firstColumn="0" w:lastColumn="0" w:oddVBand="1" w:evenVBand="0" w:oddHBand="0" w:evenHBand="0" w:firstRowFirstColumn="0" w:firstRowLastColumn="0" w:lastRowFirstColumn="0" w:lastRowLastColumn="0"/>
            <w:tcW w:w="683" w:type="pct"/>
            <w:noWrap/>
          </w:tcPr>
          <w:p w14:paraId="09D7B0AE" w14:textId="1F8E7831" w:rsidR="00764165" w:rsidRPr="00F65579" w:rsidRDefault="00764165" w:rsidP="00764165">
            <w:pPr>
              <w:pStyle w:val="Tabletextright"/>
            </w:pPr>
            <w:r w:rsidRPr="00F65579">
              <w:rPr>
                <w:rFonts w:ascii="VIC" w:hAnsi="VIC" w:cs="Calibri"/>
                <w:szCs w:val="15"/>
              </w:rPr>
              <w:t>–</w:t>
            </w:r>
          </w:p>
        </w:tc>
        <w:tc>
          <w:tcPr>
            <w:cnfStyle w:val="000001000000" w:firstRow="0" w:lastRow="0" w:firstColumn="0" w:lastColumn="0" w:oddVBand="0" w:evenVBand="1" w:oddHBand="0" w:evenHBand="0" w:firstRowFirstColumn="0" w:firstRowLastColumn="0" w:lastRowFirstColumn="0" w:lastRowLastColumn="0"/>
            <w:tcW w:w="682" w:type="pct"/>
          </w:tcPr>
          <w:p w14:paraId="32A1C91F" w14:textId="37A5B3FD" w:rsidR="00764165" w:rsidRPr="00F65579" w:rsidRDefault="00764165" w:rsidP="00764165">
            <w:pPr>
              <w:pStyle w:val="Tabletextright"/>
            </w:pPr>
            <w:r w:rsidRPr="00F65579">
              <w:rPr>
                <w:rFonts w:ascii="VIC" w:hAnsi="VIC" w:cs="Calibri"/>
                <w:szCs w:val="15"/>
              </w:rPr>
              <w:t xml:space="preserve"> 2.7</w:t>
            </w:r>
          </w:p>
        </w:tc>
        <w:tc>
          <w:tcPr>
            <w:cnfStyle w:val="000010000000" w:firstRow="0" w:lastRow="0" w:firstColumn="0" w:lastColumn="0" w:oddVBand="1" w:evenVBand="0" w:oddHBand="0" w:evenHBand="0" w:firstRowFirstColumn="0" w:firstRowLastColumn="0" w:lastRowFirstColumn="0" w:lastRowLastColumn="0"/>
            <w:tcW w:w="682" w:type="pct"/>
            <w:noWrap/>
          </w:tcPr>
          <w:p w14:paraId="03AD6FCD" w14:textId="6AF6AF9F" w:rsidR="00764165" w:rsidRPr="00F65579" w:rsidRDefault="00764165" w:rsidP="00764165">
            <w:pPr>
              <w:pStyle w:val="Tabletextright"/>
            </w:pPr>
            <w:r w:rsidRPr="00F65579">
              <w:rPr>
                <w:rFonts w:ascii="VIC" w:hAnsi="VIC" w:cs="Calibri"/>
                <w:szCs w:val="15"/>
              </w:rPr>
              <w:t xml:space="preserve"> 2.7</w:t>
            </w:r>
          </w:p>
        </w:tc>
      </w:tr>
      <w:tr w:rsidR="00764165" w:rsidRPr="00F65579" w14:paraId="11A4A501"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28745EEC" w14:textId="1AF7C135" w:rsidR="00764165" w:rsidRPr="00F65579" w:rsidRDefault="00764165" w:rsidP="00A57048">
            <w:pPr>
              <w:pStyle w:val="Tabletextbold"/>
            </w:pPr>
            <w:r w:rsidRPr="00F65579">
              <w:t>Total other economic flows – other non-owner changes in equity</w:t>
            </w:r>
          </w:p>
        </w:tc>
        <w:tc>
          <w:tcPr>
            <w:cnfStyle w:val="000010000000" w:firstRow="0" w:lastRow="0" w:firstColumn="0" w:lastColumn="0" w:oddVBand="1" w:evenVBand="0" w:oddHBand="0" w:evenHBand="0" w:firstRowFirstColumn="0" w:firstRowLastColumn="0" w:lastRowFirstColumn="0" w:lastRowLastColumn="0"/>
            <w:tcW w:w="683" w:type="pct"/>
            <w:noWrap/>
          </w:tcPr>
          <w:p w14:paraId="136A3929" w14:textId="2DBBC7F3" w:rsidR="00764165" w:rsidRPr="00F65579" w:rsidRDefault="00764165" w:rsidP="00A57048">
            <w:pPr>
              <w:pStyle w:val="Tabletextrightbold"/>
            </w:pPr>
            <w:r w:rsidRPr="00F65579">
              <w:t>1 014.5</w:t>
            </w:r>
          </w:p>
        </w:tc>
        <w:tc>
          <w:tcPr>
            <w:cnfStyle w:val="000001000000" w:firstRow="0" w:lastRow="0" w:firstColumn="0" w:lastColumn="0" w:oddVBand="0" w:evenVBand="1" w:oddHBand="0" w:evenHBand="0" w:firstRowFirstColumn="0" w:firstRowLastColumn="0" w:lastRowFirstColumn="0" w:lastRowLastColumn="0"/>
            <w:tcW w:w="682" w:type="pct"/>
          </w:tcPr>
          <w:p w14:paraId="6D1FA0ED" w14:textId="17F289E0" w:rsidR="00764165" w:rsidRPr="00F65579" w:rsidRDefault="00764165" w:rsidP="00A57048">
            <w:pPr>
              <w:pStyle w:val="Tabletextrightbold"/>
            </w:pPr>
            <w:r w:rsidRPr="00F65579">
              <w:t>(3 368.2)</w:t>
            </w:r>
          </w:p>
        </w:tc>
        <w:tc>
          <w:tcPr>
            <w:cnfStyle w:val="000010000000" w:firstRow="0" w:lastRow="0" w:firstColumn="0" w:lastColumn="0" w:oddVBand="1" w:evenVBand="0" w:oddHBand="0" w:evenHBand="0" w:firstRowFirstColumn="0" w:firstRowLastColumn="0" w:lastRowFirstColumn="0" w:lastRowLastColumn="0"/>
            <w:tcW w:w="682" w:type="pct"/>
            <w:noWrap/>
          </w:tcPr>
          <w:p w14:paraId="716D856D" w14:textId="4EA00C9F" w:rsidR="00764165" w:rsidRPr="00F65579" w:rsidRDefault="00764165" w:rsidP="00A57048">
            <w:pPr>
              <w:pStyle w:val="Tabletextrightbold"/>
            </w:pPr>
            <w:r w:rsidRPr="00F65579">
              <w:t>(4 382.7)</w:t>
            </w:r>
          </w:p>
        </w:tc>
      </w:tr>
      <w:tr w:rsidR="00764165" w:rsidRPr="00F65579" w14:paraId="23365230"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745ADB52" w14:textId="449588FE" w:rsidR="00764165" w:rsidRPr="00F65579" w:rsidRDefault="00764165" w:rsidP="00A57048">
            <w:pPr>
              <w:pStyle w:val="Tabletextbold"/>
            </w:pPr>
            <w:r w:rsidRPr="00F65579">
              <w:t>Comprehensive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5C9CCF53" w14:textId="37B55483" w:rsidR="00764165" w:rsidRPr="00F65579" w:rsidRDefault="00764165" w:rsidP="00A57048">
            <w:pPr>
              <w:pStyle w:val="Tabletextrightbold"/>
            </w:pPr>
            <w:r w:rsidRPr="00F65579">
              <w:t>2 658.6</w:t>
            </w:r>
          </w:p>
        </w:tc>
        <w:tc>
          <w:tcPr>
            <w:cnfStyle w:val="000001000000" w:firstRow="0" w:lastRow="0" w:firstColumn="0" w:lastColumn="0" w:oddVBand="0" w:evenVBand="1" w:oddHBand="0" w:evenHBand="0" w:firstRowFirstColumn="0" w:firstRowLastColumn="0" w:lastRowFirstColumn="0" w:lastRowLastColumn="0"/>
            <w:tcW w:w="682" w:type="pct"/>
          </w:tcPr>
          <w:p w14:paraId="06CA8AC8" w14:textId="4277F012" w:rsidR="00764165" w:rsidRPr="00F65579" w:rsidRDefault="00764165" w:rsidP="00A57048">
            <w:pPr>
              <w:pStyle w:val="Tabletextrightbold"/>
            </w:pPr>
            <w:r w:rsidRPr="00F65579">
              <w:t>(6 373.7)</w:t>
            </w:r>
          </w:p>
        </w:tc>
        <w:tc>
          <w:tcPr>
            <w:cnfStyle w:val="000010000000" w:firstRow="0" w:lastRow="0" w:firstColumn="0" w:lastColumn="0" w:oddVBand="1" w:evenVBand="0" w:oddHBand="0" w:evenHBand="0" w:firstRowFirstColumn="0" w:firstRowLastColumn="0" w:lastRowFirstColumn="0" w:lastRowLastColumn="0"/>
            <w:tcW w:w="682" w:type="pct"/>
            <w:noWrap/>
          </w:tcPr>
          <w:p w14:paraId="233AD627" w14:textId="0E41AB26" w:rsidR="00764165" w:rsidRPr="00F65579" w:rsidRDefault="00764165" w:rsidP="00A57048">
            <w:pPr>
              <w:pStyle w:val="Tabletextrightbold"/>
            </w:pPr>
            <w:r w:rsidRPr="00F65579">
              <w:t>(9 032.3)</w:t>
            </w:r>
          </w:p>
        </w:tc>
      </w:tr>
      <w:tr w:rsidR="009D6F85" w:rsidRPr="00F65579" w14:paraId="73A983FB"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75FBC1DE" w14:textId="77777777" w:rsidR="009D6F85" w:rsidRPr="00F65579" w:rsidRDefault="009D6F85" w:rsidP="009D6F85">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564957F6"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56C04B03" w14:textId="77777777" w:rsidR="009D6F85" w:rsidRPr="00F65579" w:rsidRDefault="009D6F85" w:rsidP="009D6F8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2A0A9958" w14:textId="77777777" w:rsidR="009D6F85" w:rsidRPr="00F65579" w:rsidRDefault="009D6F85" w:rsidP="009D6F85">
            <w:pPr>
              <w:pStyle w:val="Tabletextright"/>
            </w:pPr>
          </w:p>
        </w:tc>
      </w:tr>
      <w:tr w:rsidR="00764165" w:rsidRPr="00F65579" w14:paraId="42B46E23"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49392B2B" w14:textId="4EBD3247" w:rsidR="00764165" w:rsidRPr="00F65579" w:rsidRDefault="00764165" w:rsidP="00A57048">
            <w:pPr>
              <w:pStyle w:val="Tabletextbold"/>
            </w:pPr>
            <w:r w:rsidRPr="00F65579">
              <w:t>Administered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3139FB8C" w14:textId="77777777" w:rsidR="00764165" w:rsidRPr="00F65579" w:rsidRDefault="00764165" w:rsidP="0076416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1873E50E" w14:textId="77777777" w:rsidR="00764165" w:rsidRPr="00F65579" w:rsidRDefault="00764165" w:rsidP="0076416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31271098" w14:textId="77777777" w:rsidR="00764165" w:rsidRPr="00F65579" w:rsidRDefault="00764165" w:rsidP="00764165">
            <w:pPr>
              <w:pStyle w:val="Tabletextright"/>
            </w:pPr>
          </w:p>
        </w:tc>
      </w:tr>
      <w:tr w:rsidR="00764165" w:rsidRPr="00F65579" w14:paraId="410D728A"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1EF2032B" w14:textId="3CAD9F44" w:rsidR="00764165" w:rsidRPr="00F65579" w:rsidRDefault="00764165" w:rsidP="00764165">
            <w:pPr>
              <w:pStyle w:val="Tabletext"/>
            </w:pPr>
            <w:r w:rsidRPr="00F65579">
              <w:rPr>
                <w:rFonts w:ascii="VIC" w:hAnsi="VIC" w:cs="Calibri"/>
                <w:szCs w:val="15"/>
              </w:rPr>
              <w:t xml:space="preserve">Cash and deposits </w:t>
            </w:r>
            <w:r w:rsidRPr="00F65579">
              <w:rPr>
                <w:rFonts w:ascii="VIC" w:hAnsi="VIC" w:cs="Calibri"/>
                <w:szCs w:val="15"/>
                <w:vertAlign w:val="superscript"/>
              </w:rPr>
              <w:t>(c)</w:t>
            </w:r>
          </w:p>
        </w:tc>
        <w:tc>
          <w:tcPr>
            <w:cnfStyle w:val="000010000000" w:firstRow="0" w:lastRow="0" w:firstColumn="0" w:lastColumn="0" w:oddVBand="1" w:evenVBand="0" w:oddHBand="0" w:evenHBand="0" w:firstRowFirstColumn="0" w:firstRowLastColumn="0" w:lastRowFirstColumn="0" w:lastRowLastColumn="0"/>
            <w:tcW w:w="683" w:type="pct"/>
            <w:noWrap/>
          </w:tcPr>
          <w:p w14:paraId="457042EA" w14:textId="6BC3C5E6" w:rsidR="00764165" w:rsidRPr="00F65579" w:rsidRDefault="00764165" w:rsidP="00764165">
            <w:pPr>
              <w:pStyle w:val="Tabletextright"/>
            </w:pPr>
            <w:r w:rsidRPr="00F65579">
              <w:rPr>
                <w:rFonts w:ascii="VIC" w:hAnsi="VIC" w:cs="Calibri"/>
                <w:szCs w:val="15"/>
              </w:rPr>
              <w:t>1 242.8</w:t>
            </w:r>
          </w:p>
        </w:tc>
        <w:tc>
          <w:tcPr>
            <w:cnfStyle w:val="000001000000" w:firstRow="0" w:lastRow="0" w:firstColumn="0" w:lastColumn="0" w:oddVBand="0" w:evenVBand="1" w:oddHBand="0" w:evenHBand="0" w:firstRowFirstColumn="0" w:firstRowLastColumn="0" w:lastRowFirstColumn="0" w:lastRowLastColumn="0"/>
            <w:tcW w:w="682" w:type="pct"/>
          </w:tcPr>
          <w:p w14:paraId="7EC3F0FB" w14:textId="508BEC5C" w:rsidR="00764165" w:rsidRPr="00F65579" w:rsidRDefault="00764165" w:rsidP="00764165">
            <w:pPr>
              <w:pStyle w:val="Tabletextright"/>
            </w:pPr>
            <w:r w:rsidRPr="00F65579">
              <w:rPr>
                <w:rFonts w:ascii="VIC" w:hAnsi="VIC" w:cs="Calibri"/>
                <w:szCs w:val="15"/>
              </w:rPr>
              <w:t>2 063.0</w:t>
            </w:r>
          </w:p>
        </w:tc>
        <w:tc>
          <w:tcPr>
            <w:cnfStyle w:val="000010000000" w:firstRow="0" w:lastRow="0" w:firstColumn="0" w:lastColumn="0" w:oddVBand="1" w:evenVBand="0" w:oddHBand="0" w:evenHBand="0" w:firstRowFirstColumn="0" w:firstRowLastColumn="0" w:lastRowFirstColumn="0" w:lastRowLastColumn="0"/>
            <w:tcW w:w="682" w:type="pct"/>
            <w:noWrap/>
          </w:tcPr>
          <w:p w14:paraId="3E00D58E" w14:textId="22F75D2A" w:rsidR="00764165" w:rsidRPr="00F65579" w:rsidRDefault="00764165" w:rsidP="00764165">
            <w:pPr>
              <w:pStyle w:val="Tabletextright"/>
            </w:pPr>
            <w:r w:rsidRPr="00F65579">
              <w:rPr>
                <w:rFonts w:ascii="VIC" w:hAnsi="VIC" w:cs="Calibri"/>
                <w:szCs w:val="15"/>
              </w:rPr>
              <w:t>820.2</w:t>
            </w:r>
          </w:p>
        </w:tc>
      </w:tr>
      <w:tr w:rsidR="00764165" w:rsidRPr="00F65579" w14:paraId="610C6340"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3BEFFCB0" w14:textId="3DAC3A8B" w:rsidR="00764165" w:rsidRPr="00F65579" w:rsidRDefault="00764165" w:rsidP="00764165">
            <w:pPr>
              <w:pStyle w:val="Tabletext"/>
            </w:pPr>
            <w:r w:rsidRPr="00F65579">
              <w:rPr>
                <w:rFonts w:ascii="VIC" w:hAnsi="VIC" w:cs="Calibri"/>
                <w:szCs w:val="15"/>
              </w:rPr>
              <w:t xml:space="preserve">Receivables </w:t>
            </w:r>
          </w:p>
        </w:tc>
        <w:tc>
          <w:tcPr>
            <w:cnfStyle w:val="000010000000" w:firstRow="0" w:lastRow="0" w:firstColumn="0" w:lastColumn="0" w:oddVBand="1" w:evenVBand="0" w:oddHBand="0" w:evenHBand="0" w:firstRowFirstColumn="0" w:firstRowLastColumn="0" w:lastRowFirstColumn="0" w:lastRowLastColumn="0"/>
            <w:tcW w:w="683" w:type="pct"/>
            <w:noWrap/>
          </w:tcPr>
          <w:p w14:paraId="00BDBCA4" w14:textId="134EAA3C" w:rsidR="00764165" w:rsidRPr="00F65579" w:rsidRDefault="00764165" w:rsidP="00764165">
            <w:pPr>
              <w:pStyle w:val="Tabletextright"/>
            </w:pPr>
            <w:r w:rsidRPr="00F65579">
              <w:rPr>
                <w:rFonts w:ascii="VIC" w:hAnsi="VIC" w:cs="Calibri"/>
                <w:szCs w:val="15"/>
              </w:rPr>
              <w:t>8 489.2</w:t>
            </w:r>
          </w:p>
        </w:tc>
        <w:tc>
          <w:tcPr>
            <w:cnfStyle w:val="000001000000" w:firstRow="0" w:lastRow="0" w:firstColumn="0" w:lastColumn="0" w:oddVBand="0" w:evenVBand="1" w:oddHBand="0" w:evenHBand="0" w:firstRowFirstColumn="0" w:firstRowLastColumn="0" w:lastRowFirstColumn="0" w:lastRowLastColumn="0"/>
            <w:tcW w:w="682" w:type="pct"/>
          </w:tcPr>
          <w:p w14:paraId="09FA84BF" w14:textId="4BE57B11" w:rsidR="00764165" w:rsidRPr="00F65579" w:rsidRDefault="00764165" w:rsidP="00764165">
            <w:pPr>
              <w:pStyle w:val="Tabletextright"/>
            </w:pPr>
            <w:r w:rsidRPr="00F65579">
              <w:rPr>
                <w:rFonts w:ascii="VIC" w:hAnsi="VIC" w:cs="Calibri"/>
                <w:szCs w:val="15"/>
              </w:rPr>
              <w:t>5 597.0</w:t>
            </w:r>
          </w:p>
        </w:tc>
        <w:tc>
          <w:tcPr>
            <w:cnfStyle w:val="000010000000" w:firstRow="0" w:lastRow="0" w:firstColumn="0" w:lastColumn="0" w:oddVBand="1" w:evenVBand="0" w:oddHBand="0" w:evenHBand="0" w:firstRowFirstColumn="0" w:firstRowLastColumn="0" w:lastRowFirstColumn="0" w:lastRowLastColumn="0"/>
            <w:tcW w:w="682" w:type="pct"/>
            <w:noWrap/>
          </w:tcPr>
          <w:p w14:paraId="6AC34A75" w14:textId="3DAF08A7" w:rsidR="00764165" w:rsidRPr="00F65579" w:rsidRDefault="00764165" w:rsidP="00764165">
            <w:pPr>
              <w:pStyle w:val="Tabletextright"/>
            </w:pPr>
            <w:r w:rsidRPr="00F65579">
              <w:rPr>
                <w:rFonts w:ascii="VIC" w:hAnsi="VIC" w:cs="Calibri"/>
                <w:szCs w:val="15"/>
              </w:rPr>
              <w:t>(2 892.2)</w:t>
            </w:r>
          </w:p>
        </w:tc>
      </w:tr>
      <w:tr w:rsidR="00764165" w:rsidRPr="00F65579" w14:paraId="2933FD70"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33487042" w14:textId="3569C10E" w:rsidR="00764165" w:rsidRPr="00F65579" w:rsidRDefault="00764165" w:rsidP="00764165">
            <w:pPr>
              <w:pStyle w:val="Tabletext"/>
            </w:pPr>
            <w:r w:rsidRPr="00F65579">
              <w:rPr>
                <w:rFonts w:ascii="VIC" w:hAnsi="VIC" w:cs="Calibri"/>
                <w:szCs w:val="15"/>
              </w:rPr>
              <w:t>Other financial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7D075DED" w14:textId="35201339" w:rsidR="00764165" w:rsidRPr="00F65579" w:rsidRDefault="00764165" w:rsidP="00764165">
            <w:pPr>
              <w:pStyle w:val="Tabletextright"/>
            </w:pPr>
            <w:r w:rsidRPr="00F65579">
              <w:rPr>
                <w:rFonts w:ascii="VIC" w:hAnsi="VIC" w:cs="Calibri"/>
                <w:szCs w:val="15"/>
              </w:rPr>
              <w:t>621.0</w:t>
            </w:r>
          </w:p>
        </w:tc>
        <w:tc>
          <w:tcPr>
            <w:cnfStyle w:val="000001000000" w:firstRow="0" w:lastRow="0" w:firstColumn="0" w:lastColumn="0" w:oddVBand="0" w:evenVBand="1" w:oddHBand="0" w:evenHBand="0" w:firstRowFirstColumn="0" w:firstRowLastColumn="0" w:lastRowFirstColumn="0" w:lastRowLastColumn="0"/>
            <w:tcW w:w="682" w:type="pct"/>
          </w:tcPr>
          <w:p w14:paraId="1EAB5804" w14:textId="2A8E4315" w:rsidR="00764165" w:rsidRPr="00F65579" w:rsidRDefault="00764165" w:rsidP="00764165">
            <w:pPr>
              <w:pStyle w:val="Tabletextright"/>
            </w:pPr>
            <w:r w:rsidRPr="00F65579">
              <w:rPr>
                <w:rFonts w:ascii="VIC" w:hAnsi="VIC" w:cs="Calibri"/>
                <w:szCs w:val="15"/>
              </w:rPr>
              <w:t>705.3</w:t>
            </w:r>
          </w:p>
        </w:tc>
        <w:tc>
          <w:tcPr>
            <w:cnfStyle w:val="000010000000" w:firstRow="0" w:lastRow="0" w:firstColumn="0" w:lastColumn="0" w:oddVBand="1" w:evenVBand="0" w:oddHBand="0" w:evenHBand="0" w:firstRowFirstColumn="0" w:firstRowLastColumn="0" w:lastRowFirstColumn="0" w:lastRowLastColumn="0"/>
            <w:tcW w:w="682" w:type="pct"/>
            <w:noWrap/>
          </w:tcPr>
          <w:p w14:paraId="2E5C624D" w14:textId="2EB03A25" w:rsidR="00764165" w:rsidRPr="00F65579" w:rsidRDefault="00764165" w:rsidP="00764165">
            <w:pPr>
              <w:pStyle w:val="Tabletextright"/>
            </w:pPr>
            <w:r w:rsidRPr="00F65579">
              <w:rPr>
                <w:rFonts w:ascii="VIC" w:hAnsi="VIC" w:cs="Calibri"/>
                <w:szCs w:val="15"/>
              </w:rPr>
              <w:t>84.3</w:t>
            </w:r>
          </w:p>
        </w:tc>
      </w:tr>
      <w:tr w:rsidR="00764165" w:rsidRPr="00F65579" w14:paraId="1A43600A"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4A8E86E1" w14:textId="35AEAE6C" w:rsidR="00764165" w:rsidRPr="00F65579" w:rsidRDefault="00764165" w:rsidP="00764165">
            <w:pPr>
              <w:pStyle w:val="Tabletext"/>
              <w:rPr>
                <w:vertAlign w:val="superscript"/>
              </w:rPr>
            </w:pPr>
            <w:r w:rsidRPr="00F65579">
              <w:rPr>
                <w:rFonts w:ascii="VIC" w:hAnsi="VIC" w:cs="Calibri"/>
                <w:szCs w:val="15"/>
              </w:rPr>
              <w:t xml:space="preserve">Property, plant and equipment </w:t>
            </w:r>
            <w:r w:rsidRPr="00F65579">
              <w:rPr>
                <w:rFonts w:ascii="VIC" w:hAnsi="VIC" w:cs="Calibri"/>
                <w:szCs w:val="15"/>
                <w:vertAlign w:val="superscript"/>
              </w:rPr>
              <w:t>(e)</w:t>
            </w:r>
          </w:p>
        </w:tc>
        <w:tc>
          <w:tcPr>
            <w:cnfStyle w:val="000010000000" w:firstRow="0" w:lastRow="0" w:firstColumn="0" w:lastColumn="0" w:oddVBand="1" w:evenVBand="0" w:oddHBand="0" w:evenHBand="0" w:firstRowFirstColumn="0" w:firstRowLastColumn="0" w:lastRowFirstColumn="0" w:lastRowLastColumn="0"/>
            <w:tcW w:w="683" w:type="pct"/>
            <w:noWrap/>
          </w:tcPr>
          <w:p w14:paraId="58D953BB" w14:textId="09663F4D" w:rsidR="00764165" w:rsidRPr="00F65579" w:rsidRDefault="00764165" w:rsidP="00764165">
            <w:pPr>
              <w:pStyle w:val="Tabletextright"/>
            </w:pPr>
            <w:r w:rsidRPr="00F65579">
              <w:rPr>
                <w:rFonts w:ascii="VIC" w:hAnsi="VIC" w:cs="Calibri"/>
                <w:szCs w:val="15"/>
              </w:rPr>
              <w:t>309.8</w:t>
            </w:r>
          </w:p>
        </w:tc>
        <w:tc>
          <w:tcPr>
            <w:cnfStyle w:val="000001000000" w:firstRow="0" w:lastRow="0" w:firstColumn="0" w:lastColumn="0" w:oddVBand="0" w:evenVBand="1" w:oddHBand="0" w:evenHBand="0" w:firstRowFirstColumn="0" w:firstRowLastColumn="0" w:lastRowFirstColumn="0" w:lastRowLastColumn="0"/>
            <w:tcW w:w="682" w:type="pct"/>
          </w:tcPr>
          <w:p w14:paraId="246E1FA7" w14:textId="32972D30" w:rsidR="00764165" w:rsidRPr="00F65579" w:rsidRDefault="00764165" w:rsidP="00764165">
            <w:pPr>
              <w:pStyle w:val="Tabletextright"/>
            </w:pPr>
            <w:r w:rsidRPr="00F65579">
              <w:rPr>
                <w:rFonts w:ascii="VIC" w:hAnsi="VIC" w:cs="Calibri"/>
                <w:szCs w:val="15"/>
              </w:rPr>
              <w:t>–</w:t>
            </w:r>
          </w:p>
        </w:tc>
        <w:tc>
          <w:tcPr>
            <w:cnfStyle w:val="000010000000" w:firstRow="0" w:lastRow="0" w:firstColumn="0" w:lastColumn="0" w:oddVBand="1" w:evenVBand="0" w:oddHBand="0" w:evenHBand="0" w:firstRowFirstColumn="0" w:firstRowLastColumn="0" w:lastRowFirstColumn="0" w:lastRowLastColumn="0"/>
            <w:tcW w:w="682" w:type="pct"/>
            <w:noWrap/>
          </w:tcPr>
          <w:p w14:paraId="2FC100AB" w14:textId="6CAD5776" w:rsidR="00764165" w:rsidRPr="00F65579" w:rsidRDefault="00764165" w:rsidP="00764165">
            <w:pPr>
              <w:pStyle w:val="Tabletextright"/>
            </w:pPr>
            <w:r w:rsidRPr="00F65579">
              <w:rPr>
                <w:rFonts w:ascii="VIC" w:hAnsi="VIC" w:cs="Calibri"/>
                <w:szCs w:val="15"/>
              </w:rPr>
              <w:t>(309.8)</w:t>
            </w:r>
          </w:p>
        </w:tc>
      </w:tr>
      <w:tr w:rsidR="00764165" w:rsidRPr="00F65579" w14:paraId="3C62181E"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25C810CA" w14:textId="37F0F864" w:rsidR="00764165" w:rsidRPr="00F65579" w:rsidRDefault="00764165" w:rsidP="00764165">
            <w:pPr>
              <w:pStyle w:val="Tabletext"/>
            </w:pPr>
            <w:r w:rsidRPr="00F65579">
              <w:rPr>
                <w:rFonts w:ascii="VIC" w:hAnsi="VIC" w:cs="Calibri"/>
                <w:szCs w:val="15"/>
              </w:rPr>
              <w:t>Other non-financial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0738CEDB" w14:textId="3275F630" w:rsidR="00764165" w:rsidRPr="00F65579" w:rsidRDefault="00764165" w:rsidP="00764165">
            <w:pPr>
              <w:pStyle w:val="Tabletextright"/>
            </w:pPr>
            <w:r w:rsidRPr="00F65579">
              <w:rPr>
                <w:rFonts w:ascii="VIC" w:hAnsi="VIC" w:cs="Calibri"/>
                <w:szCs w:val="15"/>
              </w:rPr>
              <w:t>(1.9)</w:t>
            </w:r>
          </w:p>
        </w:tc>
        <w:tc>
          <w:tcPr>
            <w:cnfStyle w:val="000001000000" w:firstRow="0" w:lastRow="0" w:firstColumn="0" w:lastColumn="0" w:oddVBand="0" w:evenVBand="1" w:oddHBand="0" w:evenHBand="0" w:firstRowFirstColumn="0" w:firstRowLastColumn="0" w:lastRowFirstColumn="0" w:lastRowLastColumn="0"/>
            <w:tcW w:w="682" w:type="pct"/>
          </w:tcPr>
          <w:p w14:paraId="29646740" w14:textId="72724B74" w:rsidR="00764165" w:rsidRPr="00F65579" w:rsidRDefault="00764165" w:rsidP="00764165">
            <w:pPr>
              <w:pStyle w:val="Tabletextright"/>
            </w:pPr>
            <w:r w:rsidRPr="00F65579">
              <w:rPr>
                <w:rFonts w:ascii="VIC" w:hAnsi="VIC" w:cs="Calibri"/>
                <w:szCs w:val="15"/>
              </w:rPr>
              <w:t>(0.6)</w:t>
            </w:r>
          </w:p>
        </w:tc>
        <w:tc>
          <w:tcPr>
            <w:cnfStyle w:val="000010000000" w:firstRow="0" w:lastRow="0" w:firstColumn="0" w:lastColumn="0" w:oddVBand="1" w:evenVBand="0" w:oddHBand="0" w:evenHBand="0" w:firstRowFirstColumn="0" w:firstRowLastColumn="0" w:lastRowFirstColumn="0" w:lastRowLastColumn="0"/>
            <w:tcW w:w="682" w:type="pct"/>
            <w:noWrap/>
          </w:tcPr>
          <w:p w14:paraId="0BD9C4DD" w14:textId="25C58DF0" w:rsidR="00764165" w:rsidRPr="00F65579" w:rsidRDefault="00764165" w:rsidP="00764165">
            <w:pPr>
              <w:pStyle w:val="Tabletextright"/>
            </w:pPr>
            <w:r w:rsidRPr="00F65579">
              <w:rPr>
                <w:rFonts w:ascii="VIC" w:hAnsi="VIC" w:cs="Calibri"/>
                <w:szCs w:val="15"/>
              </w:rPr>
              <w:t>1.3</w:t>
            </w:r>
          </w:p>
        </w:tc>
      </w:tr>
      <w:tr w:rsidR="00764165" w:rsidRPr="00F65579" w14:paraId="77BE869B"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1A441BD4" w14:textId="6D891149" w:rsidR="00764165" w:rsidRPr="00F65579" w:rsidRDefault="00764165" w:rsidP="00764165">
            <w:pPr>
              <w:pStyle w:val="Tabletext"/>
            </w:pPr>
            <w:r w:rsidRPr="00F65579">
              <w:rPr>
                <w:rFonts w:ascii="VIC" w:hAnsi="VIC" w:cs="Calibri"/>
                <w:szCs w:val="15"/>
              </w:rPr>
              <w:t>Investments accounted for using the equity method</w:t>
            </w:r>
          </w:p>
        </w:tc>
        <w:tc>
          <w:tcPr>
            <w:cnfStyle w:val="000010000000" w:firstRow="0" w:lastRow="0" w:firstColumn="0" w:lastColumn="0" w:oddVBand="1" w:evenVBand="0" w:oddHBand="0" w:evenHBand="0" w:firstRowFirstColumn="0" w:firstRowLastColumn="0" w:lastRowFirstColumn="0" w:lastRowLastColumn="0"/>
            <w:tcW w:w="683" w:type="pct"/>
            <w:noWrap/>
          </w:tcPr>
          <w:p w14:paraId="41EC6131" w14:textId="3E68FDCE" w:rsidR="00764165" w:rsidRPr="00F65579" w:rsidRDefault="00764165" w:rsidP="00764165">
            <w:pPr>
              <w:pStyle w:val="Tabletextright"/>
            </w:pPr>
            <w:r w:rsidRPr="00F65579">
              <w:rPr>
                <w:rFonts w:ascii="VIC" w:hAnsi="VIC" w:cs="Calibri"/>
                <w:szCs w:val="15"/>
              </w:rPr>
              <w:t>12.5</w:t>
            </w:r>
          </w:p>
        </w:tc>
        <w:tc>
          <w:tcPr>
            <w:cnfStyle w:val="000001000000" w:firstRow="0" w:lastRow="0" w:firstColumn="0" w:lastColumn="0" w:oddVBand="0" w:evenVBand="1" w:oddHBand="0" w:evenHBand="0" w:firstRowFirstColumn="0" w:firstRowLastColumn="0" w:lastRowFirstColumn="0" w:lastRowLastColumn="0"/>
            <w:tcW w:w="682" w:type="pct"/>
          </w:tcPr>
          <w:p w14:paraId="24597217" w14:textId="5CDD8B0C" w:rsidR="00764165" w:rsidRPr="00F65579" w:rsidRDefault="00764165" w:rsidP="00764165">
            <w:pPr>
              <w:pStyle w:val="Tabletextright"/>
            </w:pPr>
            <w:r w:rsidRPr="00F65579">
              <w:rPr>
                <w:rFonts w:ascii="VIC" w:hAnsi="VIC" w:cs="Calibri"/>
                <w:szCs w:val="15"/>
              </w:rPr>
              <w:t>–</w:t>
            </w:r>
          </w:p>
        </w:tc>
        <w:tc>
          <w:tcPr>
            <w:cnfStyle w:val="000010000000" w:firstRow="0" w:lastRow="0" w:firstColumn="0" w:lastColumn="0" w:oddVBand="1" w:evenVBand="0" w:oddHBand="0" w:evenHBand="0" w:firstRowFirstColumn="0" w:firstRowLastColumn="0" w:lastRowFirstColumn="0" w:lastRowLastColumn="0"/>
            <w:tcW w:w="682" w:type="pct"/>
            <w:noWrap/>
          </w:tcPr>
          <w:p w14:paraId="167A954E" w14:textId="3A2C2294" w:rsidR="00764165" w:rsidRPr="00F65579" w:rsidRDefault="00764165" w:rsidP="00764165">
            <w:pPr>
              <w:pStyle w:val="Tabletextright"/>
            </w:pPr>
            <w:r w:rsidRPr="00F65579">
              <w:rPr>
                <w:rFonts w:ascii="VIC" w:hAnsi="VIC" w:cs="Calibri"/>
                <w:szCs w:val="15"/>
              </w:rPr>
              <w:t>(12.5)</w:t>
            </w:r>
          </w:p>
        </w:tc>
      </w:tr>
      <w:tr w:rsidR="00764165" w:rsidRPr="00F65579" w14:paraId="07D49E1C"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633EEE21" w14:textId="4660EEBE" w:rsidR="00764165" w:rsidRPr="00F65579" w:rsidRDefault="00764165" w:rsidP="00A57048">
            <w:pPr>
              <w:pStyle w:val="Tabletextbold"/>
            </w:pPr>
            <w:r w:rsidRPr="00F65579">
              <w:t>Total administered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004251B7" w14:textId="0FB3D681" w:rsidR="00764165" w:rsidRPr="00F65579" w:rsidRDefault="00764165" w:rsidP="00A57048">
            <w:pPr>
              <w:pStyle w:val="Tabletextrightbold"/>
            </w:pPr>
            <w:r w:rsidRPr="00F65579">
              <w:t>10 673.5</w:t>
            </w:r>
          </w:p>
        </w:tc>
        <w:tc>
          <w:tcPr>
            <w:cnfStyle w:val="000001000000" w:firstRow="0" w:lastRow="0" w:firstColumn="0" w:lastColumn="0" w:oddVBand="0" w:evenVBand="1" w:oddHBand="0" w:evenHBand="0" w:firstRowFirstColumn="0" w:firstRowLastColumn="0" w:lastRowFirstColumn="0" w:lastRowLastColumn="0"/>
            <w:tcW w:w="682" w:type="pct"/>
          </w:tcPr>
          <w:p w14:paraId="0B459846" w14:textId="0138C06D" w:rsidR="00764165" w:rsidRPr="00F65579" w:rsidRDefault="00764165" w:rsidP="00A57048">
            <w:pPr>
              <w:pStyle w:val="Tabletextrightbold"/>
            </w:pPr>
            <w:r w:rsidRPr="00F65579">
              <w:t>8 364.7</w:t>
            </w:r>
          </w:p>
        </w:tc>
        <w:tc>
          <w:tcPr>
            <w:cnfStyle w:val="000010000000" w:firstRow="0" w:lastRow="0" w:firstColumn="0" w:lastColumn="0" w:oddVBand="1" w:evenVBand="0" w:oddHBand="0" w:evenHBand="0" w:firstRowFirstColumn="0" w:firstRowLastColumn="0" w:lastRowFirstColumn="0" w:lastRowLastColumn="0"/>
            <w:tcW w:w="682" w:type="pct"/>
            <w:noWrap/>
          </w:tcPr>
          <w:p w14:paraId="07EF7127" w14:textId="793AB37E" w:rsidR="00764165" w:rsidRPr="00F65579" w:rsidRDefault="00764165" w:rsidP="00A57048">
            <w:pPr>
              <w:pStyle w:val="Tabletextrightbold"/>
            </w:pPr>
            <w:r w:rsidRPr="00F65579">
              <w:t>(2 308.8)</w:t>
            </w:r>
          </w:p>
        </w:tc>
      </w:tr>
      <w:tr w:rsidR="009D6F85" w:rsidRPr="00F65579" w14:paraId="61FB91D8"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02C23E31" w14:textId="77777777" w:rsidR="009D6F85" w:rsidRPr="00F65579" w:rsidRDefault="009D6F85" w:rsidP="009D6F85">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70D89C34"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40ED739A" w14:textId="77777777" w:rsidR="009D6F85" w:rsidRPr="00F65579" w:rsidRDefault="009D6F85" w:rsidP="009D6F8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7078B66E" w14:textId="77777777" w:rsidR="009D6F85" w:rsidRPr="00F65579" w:rsidRDefault="009D6F85" w:rsidP="009D6F85">
            <w:pPr>
              <w:pStyle w:val="Tabletextright"/>
            </w:pPr>
          </w:p>
        </w:tc>
      </w:tr>
      <w:tr w:rsidR="009D6F85" w:rsidRPr="00F65579" w14:paraId="66B58345"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0B16FD4A" w14:textId="77777777" w:rsidR="009D6F85" w:rsidRPr="00F65579" w:rsidRDefault="009D6F85" w:rsidP="009D6F85">
            <w:pPr>
              <w:pStyle w:val="Tabletextbold"/>
              <w:pageBreakBefore/>
            </w:pPr>
            <w:r w:rsidRPr="00F65579">
              <w:lastRenderedPageBreak/>
              <w:t>Administered liabilities</w:t>
            </w:r>
          </w:p>
        </w:tc>
        <w:tc>
          <w:tcPr>
            <w:cnfStyle w:val="000010000000" w:firstRow="0" w:lastRow="0" w:firstColumn="0" w:lastColumn="0" w:oddVBand="1" w:evenVBand="0" w:oddHBand="0" w:evenHBand="0" w:firstRowFirstColumn="0" w:firstRowLastColumn="0" w:lastRowFirstColumn="0" w:lastRowLastColumn="0"/>
            <w:tcW w:w="683" w:type="pct"/>
            <w:noWrap/>
          </w:tcPr>
          <w:p w14:paraId="0BFFAFFE" w14:textId="77777777" w:rsidR="009D6F85" w:rsidRPr="00F65579" w:rsidRDefault="009D6F85" w:rsidP="009D6F8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6B0F47E9" w14:textId="77777777" w:rsidR="009D6F85" w:rsidRPr="00F65579" w:rsidRDefault="009D6F85" w:rsidP="009D6F8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4446AF07" w14:textId="77777777" w:rsidR="009D6F85" w:rsidRPr="00F65579" w:rsidRDefault="009D6F85" w:rsidP="009D6F85">
            <w:pPr>
              <w:pStyle w:val="Tabletextright"/>
            </w:pPr>
          </w:p>
        </w:tc>
      </w:tr>
      <w:tr w:rsidR="00764165" w:rsidRPr="00F65579" w14:paraId="6FD7CC74"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5C79E533" w14:textId="7F3D939C" w:rsidR="00764165" w:rsidRPr="00F65579" w:rsidRDefault="00764165" w:rsidP="00764165">
            <w:pPr>
              <w:pStyle w:val="Tabletext"/>
            </w:pPr>
            <w:r w:rsidRPr="00F65579">
              <w:rPr>
                <w:rFonts w:ascii="VIC" w:hAnsi="VIC" w:cs="Calibri"/>
                <w:szCs w:val="15"/>
              </w:rPr>
              <w:t>Payables</w:t>
            </w:r>
          </w:p>
        </w:tc>
        <w:tc>
          <w:tcPr>
            <w:cnfStyle w:val="000010000000" w:firstRow="0" w:lastRow="0" w:firstColumn="0" w:lastColumn="0" w:oddVBand="1" w:evenVBand="0" w:oddHBand="0" w:evenHBand="0" w:firstRowFirstColumn="0" w:firstRowLastColumn="0" w:lastRowFirstColumn="0" w:lastRowLastColumn="0"/>
            <w:tcW w:w="683" w:type="pct"/>
            <w:noWrap/>
          </w:tcPr>
          <w:p w14:paraId="4B5ACE63" w14:textId="7854D582" w:rsidR="00764165" w:rsidRPr="00F65579" w:rsidRDefault="00764165" w:rsidP="00764165">
            <w:pPr>
              <w:pStyle w:val="Tabletextright"/>
            </w:pPr>
            <w:r w:rsidRPr="00F65579">
              <w:rPr>
                <w:rFonts w:ascii="VIC" w:hAnsi="VIC" w:cs="Calibri"/>
                <w:szCs w:val="15"/>
              </w:rPr>
              <w:t>4 070.1</w:t>
            </w:r>
          </w:p>
        </w:tc>
        <w:tc>
          <w:tcPr>
            <w:cnfStyle w:val="000001000000" w:firstRow="0" w:lastRow="0" w:firstColumn="0" w:lastColumn="0" w:oddVBand="0" w:evenVBand="1" w:oddHBand="0" w:evenHBand="0" w:firstRowFirstColumn="0" w:firstRowLastColumn="0" w:lastRowFirstColumn="0" w:lastRowLastColumn="0"/>
            <w:tcW w:w="682" w:type="pct"/>
          </w:tcPr>
          <w:p w14:paraId="75AC8547" w14:textId="698FD695" w:rsidR="00764165" w:rsidRPr="00F65579" w:rsidRDefault="00764165" w:rsidP="00764165">
            <w:pPr>
              <w:pStyle w:val="Tabletextright"/>
            </w:pPr>
            <w:r w:rsidRPr="00F65579">
              <w:rPr>
                <w:rFonts w:ascii="VIC" w:hAnsi="VIC" w:cs="Calibri"/>
                <w:szCs w:val="15"/>
              </w:rPr>
              <w:t>4 253.3</w:t>
            </w:r>
          </w:p>
        </w:tc>
        <w:tc>
          <w:tcPr>
            <w:cnfStyle w:val="000010000000" w:firstRow="0" w:lastRow="0" w:firstColumn="0" w:lastColumn="0" w:oddVBand="1" w:evenVBand="0" w:oddHBand="0" w:evenHBand="0" w:firstRowFirstColumn="0" w:firstRowLastColumn="0" w:lastRowFirstColumn="0" w:lastRowLastColumn="0"/>
            <w:tcW w:w="682" w:type="pct"/>
            <w:noWrap/>
          </w:tcPr>
          <w:p w14:paraId="7681E269" w14:textId="4E2803CB" w:rsidR="00764165" w:rsidRPr="00F65579" w:rsidRDefault="00764165" w:rsidP="00764165">
            <w:pPr>
              <w:pStyle w:val="Tabletextright"/>
            </w:pPr>
            <w:r w:rsidRPr="00F65579">
              <w:rPr>
                <w:rFonts w:ascii="VIC" w:hAnsi="VIC" w:cs="Calibri"/>
                <w:szCs w:val="15"/>
              </w:rPr>
              <w:t>183.2</w:t>
            </w:r>
          </w:p>
        </w:tc>
      </w:tr>
      <w:tr w:rsidR="00764165" w:rsidRPr="00F65579" w14:paraId="68476952"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44CB7726" w14:textId="0DE273D4" w:rsidR="00764165" w:rsidRPr="00F65579" w:rsidRDefault="00764165" w:rsidP="00764165">
            <w:pPr>
              <w:pStyle w:val="Tabletext"/>
            </w:pPr>
            <w:r w:rsidRPr="00F65579">
              <w:rPr>
                <w:rFonts w:ascii="VIC" w:hAnsi="VIC" w:cs="Calibri"/>
                <w:szCs w:val="15"/>
              </w:rPr>
              <w:t>Borrowings</w:t>
            </w:r>
          </w:p>
        </w:tc>
        <w:tc>
          <w:tcPr>
            <w:cnfStyle w:val="000010000000" w:firstRow="0" w:lastRow="0" w:firstColumn="0" w:lastColumn="0" w:oddVBand="1" w:evenVBand="0" w:oddHBand="0" w:evenHBand="0" w:firstRowFirstColumn="0" w:firstRowLastColumn="0" w:lastRowFirstColumn="0" w:lastRowLastColumn="0"/>
            <w:tcW w:w="683" w:type="pct"/>
            <w:noWrap/>
          </w:tcPr>
          <w:p w14:paraId="4CA6D421" w14:textId="43823800" w:rsidR="00764165" w:rsidRPr="00F65579" w:rsidRDefault="00764165" w:rsidP="00764165">
            <w:pPr>
              <w:pStyle w:val="Tabletextright"/>
            </w:pPr>
            <w:r w:rsidRPr="00F65579">
              <w:rPr>
                <w:rFonts w:ascii="VIC" w:hAnsi="VIC" w:cs="Calibri"/>
                <w:szCs w:val="15"/>
              </w:rPr>
              <w:t>26 697.4</w:t>
            </w:r>
          </w:p>
        </w:tc>
        <w:tc>
          <w:tcPr>
            <w:cnfStyle w:val="000001000000" w:firstRow="0" w:lastRow="0" w:firstColumn="0" w:lastColumn="0" w:oddVBand="0" w:evenVBand="1" w:oddHBand="0" w:evenHBand="0" w:firstRowFirstColumn="0" w:firstRowLastColumn="0" w:lastRowFirstColumn="0" w:lastRowLastColumn="0"/>
            <w:tcW w:w="682" w:type="pct"/>
          </w:tcPr>
          <w:p w14:paraId="3724E256" w14:textId="75AB2360" w:rsidR="00764165" w:rsidRPr="00F65579" w:rsidRDefault="00764165" w:rsidP="00764165">
            <w:pPr>
              <w:pStyle w:val="Tabletextright"/>
            </w:pPr>
            <w:r w:rsidRPr="00F65579">
              <w:rPr>
                <w:rFonts w:ascii="VIC" w:hAnsi="VIC" w:cs="Calibri"/>
                <w:szCs w:val="15"/>
              </w:rPr>
              <w:t>27 754.5</w:t>
            </w:r>
          </w:p>
        </w:tc>
        <w:tc>
          <w:tcPr>
            <w:cnfStyle w:val="000010000000" w:firstRow="0" w:lastRow="0" w:firstColumn="0" w:lastColumn="0" w:oddVBand="1" w:evenVBand="0" w:oddHBand="0" w:evenHBand="0" w:firstRowFirstColumn="0" w:firstRowLastColumn="0" w:lastRowFirstColumn="0" w:lastRowLastColumn="0"/>
            <w:tcW w:w="682" w:type="pct"/>
            <w:noWrap/>
          </w:tcPr>
          <w:p w14:paraId="1D0BC9BF" w14:textId="41790FBD" w:rsidR="00764165" w:rsidRPr="00F65579" w:rsidRDefault="00764165" w:rsidP="00764165">
            <w:pPr>
              <w:pStyle w:val="Tabletextright"/>
            </w:pPr>
            <w:r w:rsidRPr="00F65579">
              <w:rPr>
                <w:rFonts w:ascii="VIC" w:hAnsi="VIC" w:cs="Calibri"/>
                <w:szCs w:val="15"/>
              </w:rPr>
              <w:t>1 057.1</w:t>
            </w:r>
          </w:p>
        </w:tc>
      </w:tr>
      <w:tr w:rsidR="00764165" w:rsidRPr="00F65579" w14:paraId="06377DCF"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16A04CD4" w14:textId="0D24958A" w:rsidR="00764165" w:rsidRPr="00F65579" w:rsidRDefault="00764165" w:rsidP="00764165">
            <w:pPr>
              <w:pStyle w:val="Tabletext"/>
            </w:pPr>
            <w:r w:rsidRPr="00F65579">
              <w:rPr>
                <w:rFonts w:ascii="VIC" w:hAnsi="VIC" w:cs="Calibri"/>
                <w:szCs w:val="15"/>
              </w:rPr>
              <w:t>Provisions</w:t>
            </w:r>
          </w:p>
        </w:tc>
        <w:tc>
          <w:tcPr>
            <w:cnfStyle w:val="000010000000" w:firstRow="0" w:lastRow="0" w:firstColumn="0" w:lastColumn="0" w:oddVBand="1" w:evenVBand="0" w:oddHBand="0" w:evenHBand="0" w:firstRowFirstColumn="0" w:firstRowLastColumn="0" w:lastRowFirstColumn="0" w:lastRowLastColumn="0"/>
            <w:tcW w:w="683" w:type="pct"/>
            <w:noWrap/>
          </w:tcPr>
          <w:p w14:paraId="1EB012EC" w14:textId="4F898BE6" w:rsidR="00764165" w:rsidRPr="00F65579" w:rsidRDefault="00764165" w:rsidP="00764165">
            <w:pPr>
              <w:pStyle w:val="Tabletextright"/>
            </w:pPr>
            <w:r w:rsidRPr="00F65579">
              <w:rPr>
                <w:rFonts w:ascii="VIC" w:hAnsi="VIC" w:cs="Calibri"/>
                <w:szCs w:val="15"/>
              </w:rPr>
              <w:t>0.9</w:t>
            </w:r>
          </w:p>
        </w:tc>
        <w:tc>
          <w:tcPr>
            <w:cnfStyle w:val="000001000000" w:firstRow="0" w:lastRow="0" w:firstColumn="0" w:lastColumn="0" w:oddVBand="0" w:evenVBand="1" w:oddHBand="0" w:evenHBand="0" w:firstRowFirstColumn="0" w:firstRowLastColumn="0" w:lastRowFirstColumn="0" w:lastRowLastColumn="0"/>
            <w:tcW w:w="682" w:type="pct"/>
          </w:tcPr>
          <w:p w14:paraId="63D29A29" w14:textId="6AC8DC4E" w:rsidR="00764165" w:rsidRPr="00F65579" w:rsidRDefault="00764165" w:rsidP="00764165">
            <w:pPr>
              <w:pStyle w:val="Tabletextright"/>
            </w:pPr>
            <w:r w:rsidRPr="00F65579">
              <w:rPr>
                <w:rFonts w:ascii="VIC" w:hAnsi="VIC" w:cs="Calibri"/>
                <w:szCs w:val="15"/>
              </w:rPr>
              <w:t>70.1</w:t>
            </w:r>
          </w:p>
        </w:tc>
        <w:tc>
          <w:tcPr>
            <w:cnfStyle w:val="000010000000" w:firstRow="0" w:lastRow="0" w:firstColumn="0" w:lastColumn="0" w:oddVBand="1" w:evenVBand="0" w:oddHBand="0" w:evenHBand="0" w:firstRowFirstColumn="0" w:firstRowLastColumn="0" w:lastRowFirstColumn="0" w:lastRowLastColumn="0"/>
            <w:tcW w:w="682" w:type="pct"/>
            <w:noWrap/>
          </w:tcPr>
          <w:p w14:paraId="2170FA1A" w14:textId="36B88FCD" w:rsidR="00764165" w:rsidRPr="00F65579" w:rsidRDefault="00764165" w:rsidP="00764165">
            <w:pPr>
              <w:pStyle w:val="Tabletextright"/>
            </w:pPr>
            <w:r w:rsidRPr="00F65579">
              <w:rPr>
                <w:rFonts w:ascii="VIC" w:hAnsi="VIC" w:cs="Calibri"/>
                <w:szCs w:val="15"/>
              </w:rPr>
              <w:t>69.2</w:t>
            </w:r>
          </w:p>
        </w:tc>
      </w:tr>
      <w:tr w:rsidR="00764165" w:rsidRPr="00F65579" w14:paraId="2E411DEA"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19E210D2" w14:textId="5A8FE5AF" w:rsidR="00764165" w:rsidRPr="00F65579" w:rsidRDefault="00764165" w:rsidP="00764165">
            <w:pPr>
              <w:pStyle w:val="Tabletext"/>
            </w:pPr>
            <w:r w:rsidRPr="00F65579">
              <w:rPr>
                <w:rFonts w:ascii="VIC" w:hAnsi="VIC" w:cs="Calibri"/>
                <w:szCs w:val="15"/>
              </w:rPr>
              <w:t xml:space="preserve">Superannuation </w:t>
            </w:r>
            <w:r w:rsidRPr="00F65579">
              <w:rPr>
                <w:rFonts w:ascii="VIC" w:hAnsi="VIC" w:cs="Calibri"/>
                <w:szCs w:val="15"/>
                <w:vertAlign w:val="superscript"/>
              </w:rPr>
              <w:t>(d)</w:t>
            </w:r>
          </w:p>
        </w:tc>
        <w:tc>
          <w:tcPr>
            <w:cnfStyle w:val="000010000000" w:firstRow="0" w:lastRow="0" w:firstColumn="0" w:lastColumn="0" w:oddVBand="1" w:evenVBand="0" w:oddHBand="0" w:evenHBand="0" w:firstRowFirstColumn="0" w:firstRowLastColumn="0" w:lastRowFirstColumn="0" w:lastRowLastColumn="0"/>
            <w:tcW w:w="683" w:type="pct"/>
            <w:noWrap/>
          </w:tcPr>
          <w:p w14:paraId="10ABF89F" w14:textId="5D6B41B7" w:rsidR="00764165" w:rsidRPr="00F65579" w:rsidRDefault="00764165" w:rsidP="00764165">
            <w:pPr>
              <w:pStyle w:val="Tabletextright"/>
            </w:pPr>
            <w:r w:rsidRPr="00F65579">
              <w:rPr>
                <w:rFonts w:ascii="VIC" w:hAnsi="VIC" w:cs="Calibri"/>
                <w:szCs w:val="15"/>
              </w:rPr>
              <w:t>23 194.9</w:t>
            </w:r>
          </w:p>
        </w:tc>
        <w:tc>
          <w:tcPr>
            <w:cnfStyle w:val="000001000000" w:firstRow="0" w:lastRow="0" w:firstColumn="0" w:lastColumn="0" w:oddVBand="0" w:evenVBand="1" w:oddHBand="0" w:evenHBand="0" w:firstRowFirstColumn="0" w:firstRowLastColumn="0" w:lastRowFirstColumn="0" w:lastRowLastColumn="0"/>
            <w:tcW w:w="682" w:type="pct"/>
          </w:tcPr>
          <w:p w14:paraId="306DA54F" w14:textId="76C4ECD5" w:rsidR="00764165" w:rsidRPr="00F65579" w:rsidRDefault="00764165" w:rsidP="00764165">
            <w:pPr>
              <w:pStyle w:val="Tabletextright"/>
            </w:pPr>
            <w:r w:rsidRPr="00F65579">
              <w:rPr>
                <w:rFonts w:ascii="VIC" w:hAnsi="VIC" w:cs="Calibri"/>
                <w:szCs w:val="15"/>
              </w:rPr>
              <w:t>28 631.3</w:t>
            </w:r>
          </w:p>
        </w:tc>
        <w:tc>
          <w:tcPr>
            <w:cnfStyle w:val="000010000000" w:firstRow="0" w:lastRow="0" w:firstColumn="0" w:lastColumn="0" w:oddVBand="1" w:evenVBand="0" w:oddHBand="0" w:evenHBand="0" w:firstRowFirstColumn="0" w:firstRowLastColumn="0" w:lastRowFirstColumn="0" w:lastRowLastColumn="0"/>
            <w:tcW w:w="682" w:type="pct"/>
            <w:noWrap/>
          </w:tcPr>
          <w:p w14:paraId="796B8E5A" w14:textId="7BBEA209" w:rsidR="00764165" w:rsidRPr="00F65579" w:rsidRDefault="00764165" w:rsidP="00764165">
            <w:pPr>
              <w:pStyle w:val="Tabletextright"/>
            </w:pPr>
            <w:r w:rsidRPr="00F65579">
              <w:rPr>
                <w:rFonts w:ascii="VIC" w:hAnsi="VIC" w:cs="Calibri"/>
                <w:szCs w:val="15"/>
              </w:rPr>
              <w:t>5 436.4</w:t>
            </w:r>
          </w:p>
        </w:tc>
      </w:tr>
      <w:tr w:rsidR="00764165" w:rsidRPr="00F65579" w14:paraId="57C975EB" w14:textId="77777777" w:rsidTr="009D6F85">
        <w:tc>
          <w:tcPr>
            <w:cnfStyle w:val="001000000000" w:firstRow="0" w:lastRow="0" w:firstColumn="1" w:lastColumn="0" w:oddVBand="0" w:evenVBand="0" w:oddHBand="0" w:evenHBand="0" w:firstRowFirstColumn="0" w:firstRowLastColumn="0" w:lastRowFirstColumn="0" w:lastRowLastColumn="0"/>
            <w:tcW w:w="2953" w:type="pct"/>
            <w:noWrap/>
          </w:tcPr>
          <w:p w14:paraId="1325605E" w14:textId="511265E6" w:rsidR="00764165" w:rsidRPr="00F65579" w:rsidRDefault="00764165" w:rsidP="00A57048">
            <w:pPr>
              <w:pStyle w:val="Tabletextbold"/>
            </w:pPr>
            <w:r w:rsidRPr="00F65579">
              <w:t>Total administered liabilities</w:t>
            </w:r>
          </w:p>
        </w:tc>
        <w:tc>
          <w:tcPr>
            <w:cnfStyle w:val="000010000000" w:firstRow="0" w:lastRow="0" w:firstColumn="0" w:lastColumn="0" w:oddVBand="1" w:evenVBand="0" w:oddHBand="0" w:evenHBand="0" w:firstRowFirstColumn="0" w:firstRowLastColumn="0" w:lastRowFirstColumn="0" w:lastRowLastColumn="0"/>
            <w:tcW w:w="683" w:type="pct"/>
            <w:noWrap/>
          </w:tcPr>
          <w:p w14:paraId="1BEEBF22" w14:textId="49DC0444" w:rsidR="00764165" w:rsidRPr="00F65579" w:rsidRDefault="00764165" w:rsidP="00A57048">
            <w:pPr>
              <w:pStyle w:val="Tabletextrightbold"/>
            </w:pPr>
            <w:r w:rsidRPr="00F65579">
              <w:t>53 963.3</w:t>
            </w:r>
          </w:p>
        </w:tc>
        <w:tc>
          <w:tcPr>
            <w:cnfStyle w:val="000001000000" w:firstRow="0" w:lastRow="0" w:firstColumn="0" w:lastColumn="0" w:oddVBand="0" w:evenVBand="1" w:oddHBand="0" w:evenHBand="0" w:firstRowFirstColumn="0" w:firstRowLastColumn="0" w:lastRowFirstColumn="0" w:lastRowLastColumn="0"/>
            <w:tcW w:w="682" w:type="pct"/>
          </w:tcPr>
          <w:p w14:paraId="31272BAE" w14:textId="189C8B22" w:rsidR="00764165" w:rsidRPr="00F65579" w:rsidRDefault="00764165" w:rsidP="00A57048">
            <w:pPr>
              <w:pStyle w:val="Tabletextrightbold"/>
            </w:pPr>
            <w:r w:rsidRPr="00F65579">
              <w:t>60 709.2</w:t>
            </w:r>
          </w:p>
        </w:tc>
        <w:tc>
          <w:tcPr>
            <w:cnfStyle w:val="000010000000" w:firstRow="0" w:lastRow="0" w:firstColumn="0" w:lastColumn="0" w:oddVBand="1" w:evenVBand="0" w:oddHBand="0" w:evenHBand="0" w:firstRowFirstColumn="0" w:firstRowLastColumn="0" w:lastRowFirstColumn="0" w:lastRowLastColumn="0"/>
            <w:tcW w:w="682" w:type="pct"/>
            <w:noWrap/>
          </w:tcPr>
          <w:p w14:paraId="46C3921E" w14:textId="48925671" w:rsidR="00764165" w:rsidRPr="00F65579" w:rsidRDefault="00764165" w:rsidP="00A57048">
            <w:pPr>
              <w:pStyle w:val="Tabletextrightbold"/>
            </w:pPr>
            <w:r w:rsidRPr="00F65579">
              <w:t>6 745.9</w:t>
            </w:r>
          </w:p>
        </w:tc>
      </w:tr>
    </w:tbl>
    <w:p w14:paraId="66BD9D39" w14:textId="77777777" w:rsidR="009D6F85" w:rsidRPr="00F65579" w:rsidRDefault="009D6F85" w:rsidP="009D6F85">
      <w:pPr>
        <w:pStyle w:val="Notes"/>
      </w:pPr>
      <w:r w:rsidRPr="00F65579">
        <w:t>Notes:</w:t>
      </w:r>
    </w:p>
    <w:p w14:paraId="0C0EC1C3" w14:textId="0D46D960" w:rsidR="00764165" w:rsidRPr="00F65579" w:rsidRDefault="00764165" w:rsidP="00764165">
      <w:pPr>
        <w:pStyle w:val="Notes"/>
      </w:pPr>
      <w:r w:rsidRPr="00F65579">
        <w:t>(a)</w:t>
      </w:r>
      <w:r w:rsidR="00A57048" w:rsidRPr="00F65579">
        <w:t xml:space="preserve"> </w:t>
      </w:r>
      <w:r w:rsidRPr="00F65579">
        <w:t>The budget for the Department includes the estimate for Treasurer's Advances which may be provided during the year to all departments.  This includes both the appropriation revenue and the underlying expenditure.</w:t>
      </w:r>
    </w:p>
    <w:p w14:paraId="2D2C0A97" w14:textId="68237888" w:rsidR="00764165" w:rsidRPr="00F65579" w:rsidRDefault="00764165" w:rsidP="00764165">
      <w:pPr>
        <w:pStyle w:val="Notes"/>
      </w:pPr>
      <w:r w:rsidRPr="00F65579">
        <w:t>(b)</w:t>
      </w:r>
      <w:r w:rsidR="00A57048" w:rsidRPr="00F65579">
        <w:t xml:space="preserve"> </w:t>
      </w:r>
      <w:r w:rsidRPr="00F65579">
        <w:t xml:space="preserve">Appropriation for refinancing of borrowings was required to a greater extent than budgeted. </w:t>
      </w:r>
    </w:p>
    <w:p w14:paraId="0D9F17E7" w14:textId="661307BB" w:rsidR="00764165" w:rsidRPr="00F65579" w:rsidRDefault="00764165" w:rsidP="00764165">
      <w:pPr>
        <w:pStyle w:val="Notes"/>
      </w:pPr>
      <w:r w:rsidRPr="00F65579">
        <w:t>(c)</w:t>
      </w:r>
      <w:r w:rsidR="00A57048" w:rsidRPr="00F65579">
        <w:t xml:space="preserve"> </w:t>
      </w:r>
      <w:r w:rsidRPr="00F65579">
        <w:t>The variations on cash and deposits and receivables mainly reflects the increase in short term placements with TCV.</w:t>
      </w:r>
    </w:p>
    <w:p w14:paraId="2B64B29D" w14:textId="76020B09" w:rsidR="00764165" w:rsidRPr="00F65579" w:rsidRDefault="00764165" w:rsidP="00764165">
      <w:pPr>
        <w:pStyle w:val="Notes"/>
      </w:pPr>
      <w:r w:rsidRPr="00F65579">
        <w:t>(d)</w:t>
      </w:r>
      <w:r w:rsidR="00A57048" w:rsidRPr="00F65579">
        <w:t xml:space="preserve"> </w:t>
      </w:r>
      <w:r w:rsidRPr="00F65579">
        <w:t>The variations in the remeasurement of superannuation defined benefit plans and the associated superannuation liability were largely due to the impact of movements in the bond yields used to measure the superannuation liability.</w:t>
      </w:r>
    </w:p>
    <w:p w14:paraId="512505A1" w14:textId="6EBDE8C8" w:rsidR="00764165" w:rsidRPr="00F65579" w:rsidRDefault="00764165" w:rsidP="00764165">
      <w:pPr>
        <w:pStyle w:val="Notes"/>
      </w:pPr>
      <w:r w:rsidRPr="00F65579">
        <w:t>(e)</w:t>
      </w:r>
      <w:r w:rsidR="00A57048" w:rsidRPr="00F65579">
        <w:t xml:space="preserve"> </w:t>
      </w:r>
      <w:r w:rsidRPr="00F65579">
        <w:t>The budget for the Department includes estimates which may be provided during the year to all departments.</w:t>
      </w:r>
    </w:p>
    <w:p w14:paraId="13458048" w14:textId="19E32AE9" w:rsidR="009D6F85" w:rsidRPr="00F65579" w:rsidRDefault="00764165" w:rsidP="00764165">
      <w:pPr>
        <w:pStyle w:val="Notes"/>
      </w:pPr>
      <w:r w:rsidRPr="00F65579">
        <w:t>(f)</w:t>
      </w:r>
      <w:r w:rsidR="00A57048" w:rsidRPr="00F65579">
        <w:t xml:space="preserve"> </w:t>
      </w:r>
      <w:r w:rsidRPr="00F65579">
        <w:t>The variance reflects the reduction on receivables and increase on borrowings.</w:t>
      </w:r>
    </w:p>
    <w:p w14:paraId="25E871BD" w14:textId="77777777" w:rsidR="009D6F85" w:rsidRPr="00F65579" w:rsidRDefault="009D6F85" w:rsidP="009D6F85">
      <w:pPr>
        <w:spacing w:before="0" w:after="0"/>
      </w:pPr>
      <w:r w:rsidRPr="00F65579">
        <w:br w:type="page"/>
      </w:r>
    </w:p>
    <w:p w14:paraId="61601409" w14:textId="77777777" w:rsidR="009D6F85" w:rsidRPr="00F65579" w:rsidRDefault="009D6F85" w:rsidP="009D6F85">
      <w:pPr>
        <w:pStyle w:val="Heading20"/>
      </w:pPr>
      <w:r w:rsidRPr="00F65579">
        <w:lastRenderedPageBreak/>
        <w:t>Financial performance</w:t>
      </w:r>
    </w:p>
    <w:p w14:paraId="3DED75D6" w14:textId="77777777" w:rsidR="009D6F85" w:rsidRPr="00F65579" w:rsidRDefault="009D6F85" w:rsidP="009D6F85">
      <w:pPr>
        <w:sectPr w:rsidR="009D6F85" w:rsidRPr="00F65579" w:rsidSect="009D6F85">
          <w:pgSz w:w="11909" w:h="16834" w:code="9"/>
          <w:pgMar w:top="1728" w:right="1152" w:bottom="1152" w:left="1152" w:header="720" w:footer="288" w:gutter="0"/>
          <w:cols w:space="720"/>
          <w:noEndnote/>
        </w:sectPr>
      </w:pPr>
    </w:p>
    <w:p w14:paraId="59CE610A" w14:textId="77777777" w:rsidR="009D6F85" w:rsidRPr="00F65579" w:rsidRDefault="009D6F85" w:rsidP="009D6F85">
      <w:pPr>
        <w:pStyle w:val="Heading30"/>
      </w:pPr>
      <w:bookmarkStart w:id="25" w:name="_Ref492626953"/>
      <w:r w:rsidRPr="00F65579">
        <w:t>Overview</w:t>
      </w:r>
      <w:bookmarkEnd w:id="25"/>
    </w:p>
    <w:p w14:paraId="5C6ADE7A" w14:textId="77777777" w:rsidR="00EF3C59" w:rsidRPr="00F65579" w:rsidRDefault="00EF3C59" w:rsidP="00EF3C59">
      <w:r w:rsidRPr="00F65579">
        <w:t>The Department recorded a surplus of $5.6</w:t>
      </w:r>
      <w:r w:rsidRPr="00F65579">
        <w:rPr>
          <w:rFonts w:ascii="Calibri" w:hAnsi="Calibri" w:cs="Calibri"/>
        </w:rPr>
        <w:t> </w:t>
      </w:r>
      <w:r w:rsidRPr="00F65579">
        <w:t>million in 2018</w:t>
      </w:r>
      <w:r w:rsidRPr="00F65579">
        <w:rPr>
          <w:rFonts w:ascii="Cambria Math" w:hAnsi="Cambria Math" w:cs="Cambria Math"/>
        </w:rPr>
        <w:t>‑</w:t>
      </w:r>
      <w:r w:rsidRPr="00F65579">
        <w:t>19 compared to $1.5</w:t>
      </w:r>
      <w:r w:rsidRPr="00F65579">
        <w:rPr>
          <w:rFonts w:ascii="Calibri" w:hAnsi="Calibri" w:cs="Calibri"/>
        </w:rPr>
        <w:t> </w:t>
      </w:r>
      <w:r w:rsidRPr="00F65579">
        <w:t>million in 2017</w:t>
      </w:r>
      <w:r w:rsidRPr="00F65579">
        <w:rPr>
          <w:rFonts w:ascii="Cambria Math" w:hAnsi="Cambria Math" w:cs="Cambria Math"/>
        </w:rPr>
        <w:t>‑</w:t>
      </w:r>
      <w:r w:rsidRPr="00F65579">
        <w:t>18.</w:t>
      </w:r>
    </w:p>
    <w:p w14:paraId="0AE5D3ED" w14:textId="0EA96747" w:rsidR="00EF3C59" w:rsidRPr="00F65579" w:rsidRDefault="00EF3C59" w:rsidP="00EF3C59">
      <w:r w:rsidRPr="00F65579">
        <w:t>Total assets of the Department remained at $1.2</w:t>
      </w:r>
      <w:r w:rsidRPr="00F65579">
        <w:rPr>
          <w:rFonts w:ascii="Calibri" w:hAnsi="Calibri" w:cs="Calibri"/>
        </w:rPr>
        <w:t> </w:t>
      </w:r>
      <w:r w:rsidRPr="00F65579">
        <w:t>billion. The major assets of the Department at 30</w:t>
      </w:r>
      <w:r w:rsidRPr="00F65579">
        <w:rPr>
          <w:rFonts w:ascii="Calibri" w:hAnsi="Calibri" w:cs="Calibri"/>
        </w:rPr>
        <w:t> </w:t>
      </w:r>
      <w:r w:rsidRPr="00F65579">
        <w:t>June 2019 are land and buildings ($785</w:t>
      </w:r>
      <w:r w:rsidRPr="00F65579">
        <w:rPr>
          <w:rFonts w:ascii="Calibri" w:hAnsi="Calibri" w:cs="Calibri"/>
        </w:rPr>
        <w:t> </w:t>
      </w:r>
      <w:r w:rsidRPr="00F65579">
        <w:t>million), the Department</w:t>
      </w:r>
      <w:r w:rsidRPr="00F65579">
        <w:rPr>
          <w:rFonts w:ascii="VIC" w:hAnsi="VIC" w:cs="VIC"/>
        </w:rPr>
        <w:t>’</w:t>
      </w:r>
      <w:r w:rsidRPr="00F65579">
        <w:t>s receivable from the State Administration Unit ($306</w:t>
      </w:r>
      <w:r w:rsidRPr="00F65579">
        <w:rPr>
          <w:rFonts w:ascii="Calibri" w:hAnsi="Calibri" w:cs="Calibri"/>
        </w:rPr>
        <w:t> </w:t>
      </w:r>
      <w:r w:rsidRPr="00F65579">
        <w:t>million), and funds held in trust ($42 million).</w:t>
      </w:r>
    </w:p>
    <w:p w14:paraId="2DFFEA43" w14:textId="77777777" w:rsidR="00EF3C59" w:rsidRPr="00F65579" w:rsidRDefault="00EF3C59" w:rsidP="00EF3C59">
      <w:r w:rsidRPr="00F65579">
        <w:t>Total liabilities increased from $166</w:t>
      </w:r>
      <w:r w:rsidRPr="00F65579">
        <w:rPr>
          <w:rFonts w:ascii="Calibri" w:hAnsi="Calibri" w:cs="Calibri"/>
        </w:rPr>
        <w:t> </w:t>
      </w:r>
      <w:r w:rsidRPr="00F65579">
        <w:t>million to $192</w:t>
      </w:r>
      <w:r w:rsidRPr="00F65579">
        <w:rPr>
          <w:rFonts w:ascii="Calibri" w:hAnsi="Calibri" w:cs="Calibri"/>
        </w:rPr>
        <w:t> </w:t>
      </w:r>
      <w:r w:rsidRPr="00F65579">
        <w:t>million. The Department</w:t>
      </w:r>
      <w:r w:rsidRPr="00F65579">
        <w:rPr>
          <w:rFonts w:ascii="VIC" w:hAnsi="VIC" w:cs="VIC"/>
        </w:rPr>
        <w:t>’</w:t>
      </w:r>
      <w:r w:rsidRPr="00F65579">
        <w:t>s major liabilities are accounts payable, provision for land remediation and employee provisions.</w:t>
      </w:r>
    </w:p>
    <w:p w14:paraId="57E95884" w14:textId="77777777" w:rsidR="009D6F85" w:rsidRPr="00F65579" w:rsidRDefault="009D6F85" w:rsidP="009D6F85">
      <w:pPr>
        <w:pStyle w:val="Heading30"/>
      </w:pPr>
      <w:r w:rsidRPr="00F65579">
        <w:t>Core operations</w:t>
      </w:r>
    </w:p>
    <w:p w14:paraId="2DF5A75B" w14:textId="19E5F5D1" w:rsidR="009D6F85" w:rsidRPr="00F65579" w:rsidRDefault="00EF3C59" w:rsidP="00EF3C59">
      <w:r w:rsidRPr="00F65579">
        <w:t>Total revenue paid by Government for DTF output has increased this year to $403 million, from $300</w:t>
      </w:r>
      <w:r w:rsidRPr="00F65579">
        <w:rPr>
          <w:rFonts w:ascii="Calibri" w:hAnsi="Calibri" w:cs="Calibri"/>
        </w:rPr>
        <w:t> </w:t>
      </w:r>
      <w:r w:rsidRPr="00F65579">
        <w:t>million in 2017</w:t>
      </w:r>
      <w:r w:rsidRPr="00F65579">
        <w:rPr>
          <w:rFonts w:ascii="Cambria Math" w:hAnsi="Cambria Math" w:cs="Cambria Math"/>
        </w:rPr>
        <w:t>‑</w:t>
      </w:r>
      <w:r w:rsidRPr="00F65579">
        <w:t>18. The increase is attributable to the machinery of government transfer of Invest Victoria from the former DEDJTR in January 2019 and an increase in the capital asset charge appropriation to match the asset values of the Department.</w:t>
      </w:r>
    </w:p>
    <w:p w14:paraId="44221B03" w14:textId="77777777" w:rsidR="009D6F85" w:rsidRPr="00F65579" w:rsidRDefault="009D6F85" w:rsidP="009D6F85"/>
    <w:p w14:paraId="6B730A78" w14:textId="77777777" w:rsidR="009D6F85" w:rsidRPr="00F65579" w:rsidRDefault="009D6F85" w:rsidP="009D6F85">
      <w:pPr>
        <w:rPr>
          <w:rFonts w:cstheme="minorHAnsi"/>
        </w:rPr>
      </w:pPr>
      <w:r w:rsidRPr="00F65579">
        <w:rPr>
          <w:rFonts w:cstheme="minorHAnsi"/>
        </w:rPr>
        <w:br w:type="column"/>
      </w:r>
      <w:r w:rsidRPr="00F65579">
        <w:rPr>
          <w:rFonts w:cstheme="minorHAnsi"/>
        </w:rPr>
        <w:t>The following table details operational revenue by output group.</w:t>
      </w:r>
    </w:p>
    <w:p w14:paraId="37658944" w14:textId="77777777" w:rsidR="009D6F85" w:rsidRPr="00F65579" w:rsidRDefault="009D6F85" w:rsidP="009D6F85">
      <w:pPr>
        <w:pStyle w:val="Heading30"/>
        <w:rPr>
          <w:vertAlign w:val="superscript"/>
        </w:rPr>
      </w:pPr>
      <w:r w:rsidRPr="00F65579">
        <w:t>Revenue from the provision of outputs</w:t>
      </w:r>
      <w:r w:rsidRPr="00F65579">
        <w:rPr>
          <w:vertAlign w:val="superscript"/>
        </w:rPr>
        <w:t>(a)</w:t>
      </w:r>
    </w:p>
    <w:tbl>
      <w:tblPr>
        <w:tblW w:w="4608" w:type="dxa"/>
        <w:tblInd w:w="50" w:type="dxa"/>
        <w:tblLook w:val="01E0" w:firstRow="1" w:lastRow="1" w:firstColumn="1" w:lastColumn="1" w:noHBand="0" w:noVBand="0"/>
      </w:tblPr>
      <w:tblGrid>
        <w:gridCol w:w="2058"/>
        <w:gridCol w:w="876"/>
        <w:gridCol w:w="845"/>
        <w:gridCol w:w="829"/>
      </w:tblGrid>
      <w:tr w:rsidR="009D6F85" w:rsidRPr="00F65579" w14:paraId="5C2615DE" w14:textId="77777777" w:rsidTr="009D6F85">
        <w:tc>
          <w:tcPr>
            <w:tcW w:w="2058" w:type="dxa"/>
            <w:shd w:val="clear" w:color="auto" w:fill="auto"/>
            <w:vAlign w:val="bottom"/>
          </w:tcPr>
          <w:p w14:paraId="4D4FD04A" w14:textId="77777777" w:rsidR="009D6F85" w:rsidRPr="00F65579" w:rsidRDefault="009D6F85" w:rsidP="009D6F85">
            <w:pPr>
              <w:pStyle w:val="Tabletextheadingleft"/>
            </w:pPr>
            <w:r w:rsidRPr="00F65579">
              <w:t xml:space="preserve">Output group </w:t>
            </w:r>
          </w:p>
        </w:tc>
        <w:tc>
          <w:tcPr>
            <w:tcW w:w="876" w:type="dxa"/>
            <w:shd w:val="clear" w:color="auto" w:fill="auto"/>
          </w:tcPr>
          <w:p w14:paraId="09F697E1" w14:textId="77777777" w:rsidR="009D6F85" w:rsidRPr="00F65579" w:rsidRDefault="009D6F85" w:rsidP="009D6F85">
            <w:pPr>
              <w:pStyle w:val="Tabletextheadingright"/>
            </w:pPr>
            <w:r w:rsidRPr="00F65579">
              <w:t>2018</w:t>
            </w:r>
            <w:r w:rsidRPr="00F65579">
              <w:noBreakHyphen/>
              <w:t xml:space="preserve">19 </w:t>
            </w:r>
            <w:r w:rsidRPr="00F65579">
              <w:br/>
              <w:t>$m</w:t>
            </w:r>
          </w:p>
        </w:tc>
        <w:tc>
          <w:tcPr>
            <w:tcW w:w="845" w:type="dxa"/>
          </w:tcPr>
          <w:p w14:paraId="542D42EB" w14:textId="77777777" w:rsidR="009D6F85" w:rsidRPr="00F65579" w:rsidRDefault="009D6F85" w:rsidP="009D6F85">
            <w:pPr>
              <w:pStyle w:val="Tabletextheadingright"/>
            </w:pPr>
            <w:r w:rsidRPr="00F65579">
              <w:t>2017</w:t>
            </w:r>
            <w:r w:rsidRPr="00F65579">
              <w:noBreakHyphen/>
              <w:t xml:space="preserve">18 </w:t>
            </w:r>
            <w:r w:rsidRPr="00F65579">
              <w:br/>
              <w:t>$m</w:t>
            </w:r>
          </w:p>
        </w:tc>
        <w:tc>
          <w:tcPr>
            <w:tcW w:w="829" w:type="dxa"/>
            <w:shd w:val="clear" w:color="auto" w:fill="auto"/>
          </w:tcPr>
          <w:p w14:paraId="676D0357" w14:textId="77777777" w:rsidR="009D6F85" w:rsidRPr="00F65579" w:rsidRDefault="009D6F85" w:rsidP="009D6F85">
            <w:pPr>
              <w:pStyle w:val="Tabletextheadingright"/>
            </w:pPr>
            <w:r w:rsidRPr="00F65579">
              <w:t>Change</w:t>
            </w:r>
            <w:r w:rsidRPr="00F65579">
              <w:br/>
              <w:t>$m</w:t>
            </w:r>
          </w:p>
        </w:tc>
      </w:tr>
      <w:tr w:rsidR="00EF3C59" w:rsidRPr="00F65579" w14:paraId="3E25F00B" w14:textId="77777777" w:rsidTr="009D6F85">
        <w:tc>
          <w:tcPr>
            <w:tcW w:w="2058" w:type="dxa"/>
            <w:shd w:val="clear" w:color="auto" w:fill="auto"/>
          </w:tcPr>
          <w:p w14:paraId="3C21C9C1" w14:textId="4FC38EB7" w:rsidR="00EF3C59" w:rsidRPr="00F65579" w:rsidRDefault="00EF3C59" w:rsidP="00EF3C59">
            <w:pPr>
              <w:pStyle w:val="Tabletext"/>
            </w:pPr>
            <w:r w:rsidRPr="00F65579">
              <w:t>Optimise Victoria's fiscal resources</w:t>
            </w:r>
          </w:p>
        </w:tc>
        <w:tc>
          <w:tcPr>
            <w:tcW w:w="876" w:type="dxa"/>
            <w:shd w:val="clear" w:color="auto" w:fill="E0E0E0"/>
          </w:tcPr>
          <w:p w14:paraId="7745BE5C" w14:textId="1C46E0AB" w:rsidR="00EF3C59" w:rsidRPr="00F65579" w:rsidRDefault="00EF3C59" w:rsidP="00EF3C59">
            <w:pPr>
              <w:pStyle w:val="Tabletextright"/>
            </w:pPr>
            <w:r w:rsidRPr="00F65579">
              <w:t>214</w:t>
            </w:r>
          </w:p>
        </w:tc>
        <w:tc>
          <w:tcPr>
            <w:tcW w:w="845" w:type="dxa"/>
          </w:tcPr>
          <w:p w14:paraId="49A4DA0A" w14:textId="514210EA" w:rsidR="00EF3C59" w:rsidRPr="00F65579" w:rsidRDefault="00EF3C59" w:rsidP="00EF3C59">
            <w:pPr>
              <w:pStyle w:val="Tabletextright"/>
            </w:pPr>
            <w:r w:rsidRPr="00F65579">
              <w:t>136</w:t>
            </w:r>
          </w:p>
        </w:tc>
        <w:tc>
          <w:tcPr>
            <w:tcW w:w="829" w:type="dxa"/>
            <w:shd w:val="clear" w:color="auto" w:fill="E0E0E0"/>
          </w:tcPr>
          <w:p w14:paraId="544D8CF8" w14:textId="1C83F70C" w:rsidR="00EF3C59" w:rsidRPr="00F65579" w:rsidRDefault="00EF3C59" w:rsidP="00EF3C59">
            <w:pPr>
              <w:pStyle w:val="Tabletextright"/>
            </w:pPr>
            <w:r w:rsidRPr="00F65579">
              <w:t>78</w:t>
            </w:r>
          </w:p>
        </w:tc>
      </w:tr>
      <w:tr w:rsidR="00EF3C59" w:rsidRPr="00F65579" w14:paraId="6836DA05" w14:textId="77777777" w:rsidTr="009D6F85">
        <w:tc>
          <w:tcPr>
            <w:tcW w:w="2058" w:type="dxa"/>
            <w:shd w:val="clear" w:color="auto" w:fill="auto"/>
          </w:tcPr>
          <w:p w14:paraId="5076A9B1" w14:textId="33119515" w:rsidR="00EF3C59" w:rsidRPr="00F65579" w:rsidRDefault="00EF3C59" w:rsidP="00EF3C59">
            <w:pPr>
              <w:pStyle w:val="Tabletext"/>
            </w:pPr>
            <w:r w:rsidRPr="00F65579">
              <w:t>Strengthen Victoria's economic performance</w:t>
            </w:r>
          </w:p>
        </w:tc>
        <w:tc>
          <w:tcPr>
            <w:tcW w:w="876" w:type="dxa"/>
            <w:shd w:val="clear" w:color="auto" w:fill="E0E0E0"/>
          </w:tcPr>
          <w:p w14:paraId="7358C104" w14:textId="44912590" w:rsidR="00EF3C59" w:rsidRPr="00F65579" w:rsidRDefault="00EF3C59" w:rsidP="00EF3C59">
            <w:pPr>
              <w:pStyle w:val="Tabletextright"/>
            </w:pPr>
            <w:r w:rsidRPr="00F65579">
              <w:t>55</w:t>
            </w:r>
          </w:p>
        </w:tc>
        <w:tc>
          <w:tcPr>
            <w:tcW w:w="845" w:type="dxa"/>
          </w:tcPr>
          <w:p w14:paraId="2EF1AEDD" w14:textId="2CFBC3A9" w:rsidR="00EF3C59" w:rsidRPr="00F65579" w:rsidRDefault="00EF3C59" w:rsidP="00EF3C59">
            <w:pPr>
              <w:pStyle w:val="Tabletextright"/>
            </w:pPr>
            <w:r w:rsidRPr="00F65579">
              <w:t>52</w:t>
            </w:r>
          </w:p>
        </w:tc>
        <w:tc>
          <w:tcPr>
            <w:tcW w:w="829" w:type="dxa"/>
            <w:shd w:val="clear" w:color="auto" w:fill="E0E0E0"/>
          </w:tcPr>
          <w:p w14:paraId="08CE2A3B" w14:textId="4C994DC2" w:rsidR="00EF3C59" w:rsidRPr="00F65579" w:rsidRDefault="00EF3C59" w:rsidP="00EF3C59">
            <w:pPr>
              <w:pStyle w:val="Tabletextright"/>
            </w:pPr>
            <w:r w:rsidRPr="00F65579">
              <w:t>3</w:t>
            </w:r>
          </w:p>
        </w:tc>
      </w:tr>
      <w:tr w:rsidR="00EF3C59" w:rsidRPr="00F65579" w14:paraId="03DB6137" w14:textId="77777777" w:rsidTr="009D6F85">
        <w:tc>
          <w:tcPr>
            <w:tcW w:w="2058" w:type="dxa"/>
            <w:shd w:val="clear" w:color="auto" w:fill="auto"/>
          </w:tcPr>
          <w:p w14:paraId="1B56E1B0" w14:textId="783BBE77" w:rsidR="00EF3C59" w:rsidRPr="00F65579" w:rsidRDefault="00EF3C59" w:rsidP="00EF3C59">
            <w:pPr>
              <w:pStyle w:val="Tabletext"/>
            </w:pPr>
            <w:r w:rsidRPr="00F65579">
              <w:t>Improve how Government manages its balance sheet, commercial activities and public sector infrastructure</w:t>
            </w:r>
          </w:p>
        </w:tc>
        <w:tc>
          <w:tcPr>
            <w:tcW w:w="876" w:type="dxa"/>
            <w:shd w:val="clear" w:color="auto" w:fill="E0E0E0"/>
          </w:tcPr>
          <w:p w14:paraId="6F1CD7AE" w14:textId="2706CE06" w:rsidR="00EF3C59" w:rsidRPr="00F65579" w:rsidRDefault="00EF3C59" w:rsidP="00EF3C59">
            <w:pPr>
              <w:pStyle w:val="Tabletextright"/>
            </w:pPr>
            <w:r w:rsidRPr="00F65579">
              <w:t>62</w:t>
            </w:r>
          </w:p>
        </w:tc>
        <w:tc>
          <w:tcPr>
            <w:tcW w:w="845" w:type="dxa"/>
          </w:tcPr>
          <w:p w14:paraId="408B17A3" w14:textId="51CCBF99" w:rsidR="00EF3C59" w:rsidRPr="00F65579" w:rsidRDefault="00EF3C59" w:rsidP="00EF3C59">
            <w:pPr>
              <w:pStyle w:val="Tabletextright"/>
            </w:pPr>
            <w:r w:rsidRPr="00F65579">
              <w:t>72</w:t>
            </w:r>
          </w:p>
        </w:tc>
        <w:tc>
          <w:tcPr>
            <w:tcW w:w="829" w:type="dxa"/>
            <w:shd w:val="clear" w:color="auto" w:fill="E0E0E0"/>
          </w:tcPr>
          <w:p w14:paraId="33169192" w14:textId="2A208645" w:rsidR="00EF3C59" w:rsidRPr="00F65579" w:rsidRDefault="00EF3C59" w:rsidP="00EF3C59">
            <w:pPr>
              <w:pStyle w:val="Tabletextright"/>
            </w:pPr>
            <w:r w:rsidRPr="00F65579">
              <w:t>8</w:t>
            </w:r>
          </w:p>
        </w:tc>
      </w:tr>
      <w:tr w:rsidR="00EF3C59" w:rsidRPr="00F65579" w14:paraId="202519A2" w14:textId="77777777" w:rsidTr="009D6F85">
        <w:tc>
          <w:tcPr>
            <w:tcW w:w="2058" w:type="dxa"/>
            <w:shd w:val="clear" w:color="auto" w:fill="auto"/>
          </w:tcPr>
          <w:p w14:paraId="122D1FEC" w14:textId="72F14A6F" w:rsidR="00EF3C59" w:rsidRPr="00F65579" w:rsidRDefault="00EF3C59" w:rsidP="00EF3C59">
            <w:pPr>
              <w:pStyle w:val="Tabletext"/>
            </w:pPr>
            <w:r w:rsidRPr="00F65579">
              <w:t>Deliver efficient whole of government common services</w:t>
            </w:r>
          </w:p>
        </w:tc>
        <w:tc>
          <w:tcPr>
            <w:tcW w:w="876" w:type="dxa"/>
            <w:shd w:val="clear" w:color="auto" w:fill="E0E0E0"/>
          </w:tcPr>
          <w:p w14:paraId="682E6943" w14:textId="2DC18547" w:rsidR="00EF3C59" w:rsidRPr="00F65579" w:rsidRDefault="00EF3C59" w:rsidP="00EF3C59">
            <w:pPr>
              <w:pStyle w:val="Tabletextright"/>
            </w:pPr>
            <w:r w:rsidRPr="00F65579">
              <w:t>72</w:t>
            </w:r>
          </w:p>
        </w:tc>
        <w:tc>
          <w:tcPr>
            <w:tcW w:w="845" w:type="dxa"/>
          </w:tcPr>
          <w:p w14:paraId="578928F3" w14:textId="741948A5" w:rsidR="00EF3C59" w:rsidRPr="00F65579" w:rsidRDefault="00EF3C59" w:rsidP="00EF3C59">
            <w:pPr>
              <w:pStyle w:val="Tabletextright"/>
            </w:pPr>
            <w:r w:rsidRPr="00F65579">
              <w:t>40</w:t>
            </w:r>
          </w:p>
        </w:tc>
        <w:tc>
          <w:tcPr>
            <w:tcW w:w="829" w:type="dxa"/>
            <w:shd w:val="clear" w:color="auto" w:fill="E0E0E0"/>
          </w:tcPr>
          <w:p w14:paraId="43F4C48C" w14:textId="19988BE2" w:rsidR="00EF3C59" w:rsidRPr="00F65579" w:rsidRDefault="00EF3C59" w:rsidP="00EF3C59">
            <w:pPr>
              <w:pStyle w:val="Tabletextright"/>
            </w:pPr>
            <w:r w:rsidRPr="00F65579">
              <w:t>14</w:t>
            </w:r>
          </w:p>
        </w:tc>
      </w:tr>
      <w:tr w:rsidR="00EF3C59" w:rsidRPr="00F65579" w14:paraId="18F98794" w14:textId="77777777" w:rsidTr="009D6F85">
        <w:tc>
          <w:tcPr>
            <w:tcW w:w="2058" w:type="dxa"/>
            <w:shd w:val="clear" w:color="auto" w:fill="auto"/>
          </w:tcPr>
          <w:p w14:paraId="4A552F79" w14:textId="5305D7C5" w:rsidR="00EF3C59" w:rsidRPr="00F65579" w:rsidRDefault="00EF3C59" w:rsidP="00EF3C59">
            <w:pPr>
              <w:pStyle w:val="Tabletextbold"/>
            </w:pPr>
            <w:r w:rsidRPr="00F65579">
              <w:t>Total</w:t>
            </w:r>
          </w:p>
        </w:tc>
        <w:tc>
          <w:tcPr>
            <w:tcW w:w="876" w:type="dxa"/>
            <w:shd w:val="clear" w:color="auto" w:fill="E0E0E0"/>
          </w:tcPr>
          <w:p w14:paraId="410B03B5" w14:textId="22338712" w:rsidR="00EF3C59" w:rsidRPr="00F65579" w:rsidRDefault="00EF3C59" w:rsidP="00EF3C59">
            <w:pPr>
              <w:pStyle w:val="Tabletextrightbold"/>
            </w:pPr>
            <w:r w:rsidRPr="00F65579">
              <w:t>403</w:t>
            </w:r>
          </w:p>
        </w:tc>
        <w:tc>
          <w:tcPr>
            <w:tcW w:w="845" w:type="dxa"/>
          </w:tcPr>
          <w:p w14:paraId="5E9A0CEB" w14:textId="59B2580D" w:rsidR="00EF3C59" w:rsidRPr="00F65579" w:rsidRDefault="00EF3C59" w:rsidP="00EF3C59">
            <w:pPr>
              <w:pStyle w:val="Tabletextrightbold"/>
            </w:pPr>
            <w:r w:rsidRPr="00F65579">
              <w:t>300</w:t>
            </w:r>
          </w:p>
        </w:tc>
        <w:tc>
          <w:tcPr>
            <w:tcW w:w="829" w:type="dxa"/>
            <w:shd w:val="clear" w:color="auto" w:fill="E0E0E0"/>
          </w:tcPr>
          <w:p w14:paraId="56EE8F3A" w14:textId="63C942F6" w:rsidR="00EF3C59" w:rsidRPr="00F65579" w:rsidRDefault="00EF3C59" w:rsidP="00EF3C59">
            <w:pPr>
              <w:pStyle w:val="Tabletextrightbold"/>
            </w:pPr>
            <w:r w:rsidRPr="00F65579">
              <w:t>103</w:t>
            </w:r>
          </w:p>
        </w:tc>
      </w:tr>
    </w:tbl>
    <w:p w14:paraId="37D2F4A2" w14:textId="77777777" w:rsidR="009D6F85" w:rsidRPr="00F65579" w:rsidRDefault="009D6F85" w:rsidP="009D6F85">
      <w:pPr>
        <w:pStyle w:val="Notes"/>
        <w:ind w:left="90"/>
        <w:rPr>
          <w:rFonts w:cstheme="minorHAnsi"/>
        </w:rPr>
      </w:pPr>
      <w:r w:rsidRPr="00F65579">
        <w:rPr>
          <w:rFonts w:cstheme="minorHAnsi"/>
        </w:rPr>
        <w:t>Note:</w:t>
      </w:r>
    </w:p>
    <w:p w14:paraId="32FFC9B6" w14:textId="77777777" w:rsidR="009D6F85" w:rsidRPr="00F65579" w:rsidRDefault="009D6F85" w:rsidP="009D6F85">
      <w:pPr>
        <w:pStyle w:val="Notes"/>
        <w:ind w:left="90"/>
        <w:rPr>
          <w:rFonts w:cstheme="minorHAnsi"/>
        </w:rPr>
      </w:pPr>
      <w:r w:rsidRPr="00F65579">
        <w:rPr>
          <w:rFonts w:cstheme="minorHAnsi"/>
        </w:rPr>
        <w:t>(a) Includes only Parliamentary appropriations.</w:t>
      </w:r>
    </w:p>
    <w:p w14:paraId="19EA234F" w14:textId="77777777" w:rsidR="009D6F85" w:rsidRPr="00F65579" w:rsidRDefault="009D6F85" w:rsidP="009D6F85">
      <w:pPr>
        <w:pStyle w:val="Notes"/>
        <w:ind w:left="90"/>
        <w:rPr>
          <w:rFonts w:cstheme="minorHAnsi"/>
        </w:rPr>
      </w:pPr>
    </w:p>
    <w:p w14:paraId="46595F85" w14:textId="77777777" w:rsidR="009D6F85" w:rsidRPr="00F65579" w:rsidRDefault="009D6F85" w:rsidP="009D6F85">
      <w:pPr>
        <w:pStyle w:val="Notes"/>
        <w:ind w:left="90"/>
        <w:rPr>
          <w:rFonts w:cstheme="minorHAnsi"/>
        </w:rPr>
      </w:pPr>
    </w:p>
    <w:p w14:paraId="6DB258A4" w14:textId="77777777" w:rsidR="009D6F85" w:rsidRPr="00F65579" w:rsidRDefault="009D6F85" w:rsidP="009D6F85">
      <w:pPr>
        <w:pStyle w:val="Notes"/>
        <w:ind w:left="90"/>
        <w:rPr>
          <w:rFonts w:cstheme="minorHAnsi"/>
        </w:rPr>
      </w:pPr>
    </w:p>
    <w:p w14:paraId="6DFF77EC" w14:textId="77777777" w:rsidR="009D6F85" w:rsidRPr="00F65579" w:rsidRDefault="009D6F85" w:rsidP="009D6F85">
      <w:pPr>
        <w:sectPr w:rsidR="009D6F85" w:rsidRPr="00F65579" w:rsidSect="009D6F85">
          <w:type w:val="continuous"/>
          <w:pgSz w:w="11909" w:h="16834" w:code="9"/>
          <w:pgMar w:top="1728" w:right="1152" w:bottom="1152" w:left="1152" w:header="720" w:footer="288" w:gutter="0"/>
          <w:cols w:num="2" w:space="720"/>
          <w:noEndnote/>
        </w:sectPr>
      </w:pPr>
    </w:p>
    <w:p w14:paraId="7CA88BBF" w14:textId="77777777" w:rsidR="009D6F85" w:rsidRPr="00F65579" w:rsidRDefault="009D6F85" w:rsidP="009D6F85">
      <w:pPr>
        <w:pStyle w:val="Heading30"/>
      </w:pPr>
      <w:bookmarkStart w:id="26" w:name="_Ref492626911"/>
      <w:r w:rsidRPr="00F65579">
        <w:t>Five year financial summary: Departmental (controlled) activities</w:t>
      </w:r>
      <w:bookmarkEnd w:id="26"/>
    </w:p>
    <w:tbl>
      <w:tblPr>
        <w:tblStyle w:val="AnnualReporttexttable"/>
        <w:tblW w:w="9823" w:type="dxa"/>
        <w:tblLook w:val="0280" w:firstRow="0" w:lastRow="0" w:firstColumn="1" w:lastColumn="0" w:noHBand="1" w:noVBand="0"/>
      </w:tblPr>
      <w:tblGrid>
        <w:gridCol w:w="4158"/>
        <w:gridCol w:w="1133"/>
        <w:gridCol w:w="1133"/>
        <w:gridCol w:w="1133"/>
        <w:gridCol w:w="1133"/>
        <w:gridCol w:w="1133"/>
      </w:tblGrid>
      <w:tr w:rsidR="009D6F85" w:rsidRPr="00F65579" w14:paraId="19F15395" w14:textId="77777777" w:rsidTr="009D6F85">
        <w:tc>
          <w:tcPr>
            <w:cnfStyle w:val="001000000000" w:firstRow="0" w:lastRow="0" w:firstColumn="1" w:lastColumn="0" w:oddVBand="0" w:evenVBand="0" w:oddHBand="0" w:evenHBand="0" w:firstRowFirstColumn="0" w:firstRowLastColumn="0" w:lastRowFirstColumn="0" w:lastRowLastColumn="0"/>
            <w:tcW w:w="4158" w:type="dxa"/>
          </w:tcPr>
          <w:p w14:paraId="690617B2" w14:textId="77777777" w:rsidR="009D6F85" w:rsidRPr="00F65579" w:rsidRDefault="009D6F85" w:rsidP="009D6F85">
            <w:pPr>
              <w:pStyle w:val="Tabletextheadingright"/>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14:paraId="29C7E480" w14:textId="77777777" w:rsidR="009D6F85" w:rsidRPr="00F65579" w:rsidRDefault="009D6F85" w:rsidP="009D6F85">
            <w:pPr>
              <w:pStyle w:val="Tabletextheadingright"/>
            </w:pPr>
            <w:r w:rsidRPr="00F65579">
              <w:t>2018</w:t>
            </w:r>
            <w:r w:rsidRPr="00F65579">
              <w:noBreakHyphen/>
              <w:t>19</w:t>
            </w:r>
            <w:r w:rsidRPr="00F65579">
              <w:rPr>
                <w:vertAlign w:val="superscript"/>
              </w:rPr>
              <w:t>(a)</w:t>
            </w:r>
            <w:r w:rsidRPr="00F65579">
              <w:br/>
              <w:t>$m</w:t>
            </w:r>
          </w:p>
        </w:tc>
        <w:tc>
          <w:tcPr>
            <w:cnfStyle w:val="000001000000" w:firstRow="0" w:lastRow="0" w:firstColumn="0" w:lastColumn="0" w:oddVBand="0" w:evenVBand="1" w:oddHBand="0" w:evenHBand="0" w:firstRowFirstColumn="0" w:firstRowLastColumn="0" w:lastRowFirstColumn="0" w:lastRowLastColumn="0"/>
            <w:tcW w:w="1133" w:type="dxa"/>
            <w:shd w:val="clear" w:color="auto" w:fill="auto"/>
          </w:tcPr>
          <w:p w14:paraId="7495DE5C" w14:textId="0E9E6E12" w:rsidR="009D6F85" w:rsidRPr="00F65579" w:rsidRDefault="009D6F85" w:rsidP="009D6F85">
            <w:pPr>
              <w:pStyle w:val="Tabletextheadingright"/>
            </w:pPr>
            <w:r w:rsidRPr="00F65579">
              <w:t>2017</w:t>
            </w:r>
            <w:r w:rsidRPr="00F65579">
              <w:noBreakHyphen/>
              <w:t>18</w:t>
            </w:r>
            <w:r w:rsidRPr="00F65579">
              <w:br/>
              <w:t>$m</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14:paraId="348063C9" w14:textId="77777777" w:rsidR="009D6F85" w:rsidRPr="00F65579" w:rsidRDefault="009D6F85" w:rsidP="009D6F85">
            <w:pPr>
              <w:pStyle w:val="Tabletextheadingright"/>
            </w:pPr>
            <w:r w:rsidRPr="00F65579">
              <w:t>2016</w:t>
            </w:r>
            <w:r w:rsidRPr="00F65579">
              <w:noBreakHyphen/>
              <w:t>17</w:t>
            </w:r>
            <w:r w:rsidRPr="00F65579">
              <w:rPr>
                <w:vertAlign w:val="superscript"/>
              </w:rPr>
              <w:t>(b)</w:t>
            </w:r>
            <w:r w:rsidRPr="00F65579">
              <w:br/>
              <w:t>$m</w:t>
            </w:r>
          </w:p>
        </w:tc>
        <w:tc>
          <w:tcPr>
            <w:cnfStyle w:val="000001000000" w:firstRow="0" w:lastRow="0" w:firstColumn="0" w:lastColumn="0" w:oddVBand="0" w:evenVBand="1" w:oddHBand="0" w:evenHBand="0" w:firstRowFirstColumn="0" w:firstRowLastColumn="0" w:lastRowFirstColumn="0" w:lastRowLastColumn="0"/>
            <w:tcW w:w="1133" w:type="dxa"/>
            <w:shd w:val="clear" w:color="auto" w:fill="auto"/>
          </w:tcPr>
          <w:p w14:paraId="3C80F34E" w14:textId="77777777" w:rsidR="009D6F85" w:rsidRPr="00F65579" w:rsidRDefault="009D6F85" w:rsidP="009D6F85">
            <w:pPr>
              <w:pStyle w:val="Tabletextheadingright"/>
            </w:pPr>
            <w:r w:rsidRPr="00F65579">
              <w:t>2015</w:t>
            </w:r>
            <w:r w:rsidRPr="00F65579">
              <w:noBreakHyphen/>
              <w:t>16</w:t>
            </w:r>
            <w:r w:rsidRPr="00F65579">
              <w:br/>
              <w:t>$m</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14:paraId="3A02D6A5" w14:textId="77777777" w:rsidR="009D6F85" w:rsidRPr="00F65579" w:rsidRDefault="009D6F85" w:rsidP="009D6F85">
            <w:pPr>
              <w:pStyle w:val="Tabletextheadingright"/>
            </w:pPr>
            <w:r w:rsidRPr="00F65579">
              <w:t>2014</w:t>
            </w:r>
            <w:r w:rsidRPr="00F65579">
              <w:noBreakHyphen/>
              <w:t>15</w:t>
            </w:r>
            <w:r w:rsidRPr="00F65579">
              <w:br/>
              <w:t>$m</w:t>
            </w:r>
          </w:p>
        </w:tc>
      </w:tr>
      <w:tr w:rsidR="00EF3C59" w:rsidRPr="00F65579" w14:paraId="56B73ADB" w14:textId="77777777" w:rsidTr="009D6F85">
        <w:tc>
          <w:tcPr>
            <w:cnfStyle w:val="001000000000" w:firstRow="0" w:lastRow="0" w:firstColumn="1" w:lastColumn="0" w:oddVBand="0" w:evenVBand="0" w:oddHBand="0" w:evenHBand="0" w:firstRowFirstColumn="0" w:firstRowLastColumn="0" w:lastRowFirstColumn="0" w:lastRowLastColumn="0"/>
            <w:tcW w:w="4158" w:type="dxa"/>
          </w:tcPr>
          <w:p w14:paraId="5A203439" w14:textId="7F1DF38D" w:rsidR="00EF3C59" w:rsidRPr="00F65579" w:rsidRDefault="00EF3C59" w:rsidP="00EF3C59">
            <w:pPr>
              <w:pStyle w:val="Tabletext"/>
            </w:pPr>
            <w:r w:rsidRPr="00F65579">
              <w:rPr>
                <w:rFonts w:ascii="VIC" w:hAnsi="VIC" w:cs="Arial"/>
              </w:rPr>
              <w:t xml:space="preserve">Government output appropriations income </w:t>
            </w:r>
          </w:p>
        </w:tc>
        <w:tc>
          <w:tcPr>
            <w:cnfStyle w:val="000010000000" w:firstRow="0" w:lastRow="0" w:firstColumn="0" w:lastColumn="0" w:oddVBand="1" w:evenVBand="0" w:oddHBand="0" w:evenHBand="0" w:firstRowFirstColumn="0" w:firstRowLastColumn="0" w:lastRowFirstColumn="0" w:lastRowLastColumn="0"/>
            <w:tcW w:w="1133" w:type="dxa"/>
          </w:tcPr>
          <w:p w14:paraId="20805849" w14:textId="3B15740A" w:rsidR="00EF3C59" w:rsidRPr="00F65579" w:rsidRDefault="00EF3C59" w:rsidP="00EF3C59">
            <w:pPr>
              <w:pStyle w:val="Tabletextright"/>
            </w:pPr>
            <w:r w:rsidRPr="00F65579">
              <w:rPr>
                <w:rFonts w:ascii="VIC" w:hAnsi="VIC" w:cs="Arial"/>
              </w:rPr>
              <w:t>403</w:t>
            </w:r>
          </w:p>
        </w:tc>
        <w:tc>
          <w:tcPr>
            <w:cnfStyle w:val="000001000000" w:firstRow="0" w:lastRow="0" w:firstColumn="0" w:lastColumn="0" w:oddVBand="0" w:evenVBand="1" w:oddHBand="0" w:evenHBand="0" w:firstRowFirstColumn="0" w:firstRowLastColumn="0" w:lastRowFirstColumn="0" w:lastRowLastColumn="0"/>
            <w:tcW w:w="1133" w:type="dxa"/>
          </w:tcPr>
          <w:p w14:paraId="76C7995F" w14:textId="56B6E040" w:rsidR="00EF3C59" w:rsidRPr="00F65579" w:rsidRDefault="00EF3C59" w:rsidP="00EF3C59">
            <w:pPr>
              <w:pStyle w:val="Tabletextright"/>
            </w:pPr>
            <w:r w:rsidRPr="00F65579">
              <w:rPr>
                <w:rFonts w:ascii="VIC" w:hAnsi="VIC" w:cs="Arial"/>
              </w:rPr>
              <w:t>300</w:t>
            </w:r>
          </w:p>
        </w:tc>
        <w:tc>
          <w:tcPr>
            <w:cnfStyle w:val="000010000000" w:firstRow="0" w:lastRow="0" w:firstColumn="0" w:lastColumn="0" w:oddVBand="1" w:evenVBand="0" w:oddHBand="0" w:evenHBand="0" w:firstRowFirstColumn="0" w:firstRowLastColumn="0" w:lastRowFirstColumn="0" w:lastRowLastColumn="0"/>
            <w:tcW w:w="1133" w:type="dxa"/>
          </w:tcPr>
          <w:p w14:paraId="6253BBD5" w14:textId="7FED7148" w:rsidR="00EF3C59" w:rsidRPr="00F65579" w:rsidRDefault="00EF3C59" w:rsidP="00EF3C59">
            <w:pPr>
              <w:pStyle w:val="Tabletextright"/>
            </w:pPr>
            <w:r w:rsidRPr="00F65579">
              <w:rPr>
                <w:rFonts w:ascii="VIC" w:hAnsi="VIC" w:cs="Arial"/>
              </w:rPr>
              <w:t>353</w:t>
            </w:r>
          </w:p>
        </w:tc>
        <w:tc>
          <w:tcPr>
            <w:cnfStyle w:val="000001000000" w:firstRow="0" w:lastRow="0" w:firstColumn="0" w:lastColumn="0" w:oddVBand="0" w:evenVBand="1" w:oddHBand="0" w:evenHBand="0" w:firstRowFirstColumn="0" w:firstRowLastColumn="0" w:lastRowFirstColumn="0" w:lastRowLastColumn="0"/>
            <w:tcW w:w="1133" w:type="dxa"/>
          </w:tcPr>
          <w:p w14:paraId="4159D0FE" w14:textId="08C0A8B9" w:rsidR="00EF3C59" w:rsidRPr="00F65579" w:rsidRDefault="00EF3C59" w:rsidP="00EF3C59">
            <w:pPr>
              <w:pStyle w:val="Tabletextright"/>
            </w:pPr>
            <w:r w:rsidRPr="00F65579">
              <w:rPr>
                <w:rFonts w:ascii="VIC" w:hAnsi="VIC" w:cs="Arial"/>
              </w:rPr>
              <w:t>255</w:t>
            </w:r>
          </w:p>
        </w:tc>
        <w:tc>
          <w:tcPr>
            <w:cnfStyle w:val="000010000000" w:firstRow="0" w:lastRow="0" w:firstColumn="0" w:lastColumn="0" w:oddVBand="1" w:evenVBand="0" w:oddHBand="0" w:evenHBand="0" w:firstRowFirstColumn="0" w:firstRowLastColumn="0" w:lastRowFirstColumn="0" w:lastRowLastColumn="0"/>
            <w:tcW w:w="1133" w:type="dxa"/>
          </w:tcPr>
          <w:p w14:paraId="2DB3685B" w14:textId="6C274F5F" w:rsidR="00EF3C59" w:rsidRPr="00F65579" w:rsidRDefault="00EF3C59" w:rsidP="00EF3C59">
            <w:pPr>
              <w:pStyle w:val="Tabletextright"/>
            </w:pPr>
            <w:r w:rsidRPr="00F65579">
              <w:rPr>
                <w:rFonts w:ascii="VIC" w:hAnsi="VIC" w:cs="Arial"/>
              </w:rPr>
              <w:t xml:space="preserve">251 </w:t>
            </w:r>
          </w:p>
        </w:tc>
      </w:tr>
      <w:tr w:rsidR="00EF3C59" w:rsidRPr="00F65579" w14:paraId="04074A95" w14:textId="77777777" w:rsidTr="009D6F85">
        <w:tc>
          <w:tcPr>
            <w:cnfStyle w:val="001000000000" w:firstRow="0" w:lastRow="0" w:firstColumn="1" w:lastColumn="0" w:oddVBand="0" w:evenVBand="0" w:oddHBand="0" w:evenHBand="0" w:firstRowFirstColumn="0" w:firstRowLastColumn="0" w:lastRowFirstColumn="0" w:lastRowLastColumn="0"/>
            <w:tcW w:w="4158" w:type="dxa"/>
          </w:tcPr>
          <w:p w14:paraId="4E59CE8E" w14:textId="60B1EAD0" w:rsidR="00EF3C59" w:rsidRPr="00F65579" w:rsidRDefault="00EF3C59" w:rsidP="00EF3C59">
            <w:pPr>
              <w:pStyle w:val="Tabletext"/>
            </w:pPr>
            <w:r w:rsidRPr="00F65579">
              <w:rPr>
                <w:rFonts w:ascii="VIC" w:hAnsi="VIC" w:cs="Arial"/>
              </w:rPr>
              <w:t xml:space="preserve">Other income </w:t>
            </w:r>
          </w:p>
        </w:tc>
        <w:tc>
          <w:tcPr>
            <w:cnfStyle w:val="000010000000" w:firstRow="0" w:lastRow="0" w:firstColumn="0" w:lastColumn="0" w:oddVBand="1" w:evenVBand="0" w:oddHBand="0" w:evenHBand="0" w:firstRowFirstColumn="0" w:firstRowLastColumn="0" w:lastRowFirstColumn="0" w:lastRowLastColumn="0"/>
            <w:tcW w:w="1133" w:type="dxa"/>
          </w:tcPr>
          <w:p w14:paraId="6656061C" w14:textId="248A2334" w:rsidR="00EF3C59" w:rsidRPr="00F65579" w:rsidRDefault="00EF3C59" w:rsidP="00EF3C59">
            <w:pPr>
              <w:pStyle w:val="Tabletextright"/>
            </w:pPr>
            <w:r w:rsidRPr="00F65579">
              <w:rPr>
                <w:rFonts w:ascii="VIC" w:hAnsi="VIC" w:cs="Arial"/>
              </w:rPr>
              <w:t>61</w:t>
            </w:r>
          </w:p>
        </w:tc>
        <w:tc>
          <w:tcPr>
            <w:cnfStyle w:val="000001000000" w:firstRow="0" w:lastRow="0" w:firstColumn="0" w:lastColumn="0" w:oddVBand="0" w:evenVBand="1" w:oddHBand="0" w:evenHBand="0" w:firstRowFirstColumn="0" w:firstRowLastColumn="0" w:lastRowFirstColumn="0" w:lastRowLastColumn="0"/>
            <w:tcW w:w="1133" w:type="dxa"/>
          </w:tcPr>
          <w:p w14:paraId="0D3548ED" w14:textId="468FDD2E" w:rsidR="00EF3C59" w:rsidRPr="00F65579" w:rsidRDefault="00EF3C59" w:rsidP="00EF3C59">
            <w:pPr>
              <w:pStyle w:val="Tabletextright"/>
            </w:pPr>
            <w:r w:rsidRPr="00F65579">
              <w:rPr>
                <w:rFonts w:ascii="VIC" w:hAnsi="VIC" w:cs="Arial"/>
              </w:rPr>
              <w:t>58</w:t>
            </w:r>
          </w:p>
        </w:tc>
        <w:tc>
          <w:tcPr>
            <w:cnfStyle w:val="000010000000" w:firstRow="0" w:lastRow="0" w:firstColumn="0" w:lastColumn="0" w:oddVBand="1" w:evenVBand="0" w:oddHBand="0" w:evenHBand="0" w:firstRowFirstColumn="0" w:firstRowLastColumn="0" w:lastRowFirstColumn="0" w:lastRowLastColumn="0"/>
            <w:tcW w:w="1133" w:type="dxa"/>
          </w:tcPr>
          <w:p w14:paraId="503B5D06" w14:textId="6176E8AF" w:rsidR="00EF3C59" w:rsidRPr="00F65579" w:rsidRDefault="00EF3C59" w:rsidP="00EF3C59">
            <w:pPr>
              <w:pStyle w:val="Tabletextright"/>
            </w:pPr>
            <w:r w:rsidRPr="00F65579">
              <w:rPr>
                <w:rFonts w:ascii="VIC" w:hAnsi="VIC" w:cs="Arial"/>
              </w:rPr>
              <w:t>57</w:t>
            </w:r>
          </w:p>
        </w:tc>
        <w:tc>
          <w:tcPr>
            <w:cnfStyle w:val="000001000000" w:firstRow="0" w:lastRow="0" w:firstColumn="0" w:lastColumn="0" w:oddVBand="0" w:evenVBand="1" w:oddHBand="0" w:evenHBand="0" w:firstRowFirstColumn="0" w:firstRowLastColumn="0" w:lastRowFirstColumn="0" w:lastRowLastColumn="0"/>
            <w:tcW w:w="1133" w:type="dxa"/>
          </w:tcPr>
          <w:p w14:paraId="106CA079" w14:textId="2EE6EA9C" w:rsidR="00EF3C59" w:rsidRPr="00F65579" w:rsidRDefault="00EF3C59" w:rsidP="00EF3C59">
            <w:pPr>
              <w:pStyle w:val="Tabletextright"/>
            </w:pPr>
            <w:r w:rsidRPr="00F65579">
              <w:rPr>
                <w:rFonts w:ascii="VIC" w:hAnsi="VIC" w:cs="Arial"/>
              </w:rPr>
              <w:t>52</w:t>
            </w:r>
          </w:p>
        </w:tc>
        <w:tc>
          <w:tcPr>
            <w:cnfStyle w:val="000010000000" w:firstRow="0" w:lastRow="0" w:firstColumn="0" w:lastColumn="0" w:oddVBand="1" w:evenVBand="0" w:oddHBand="0" w:evenHBand="0" w:firstRowFirstColumn="0" w:firstRowLastColumn="0" w:lastRowFirstColumn="0" w:lastRowLastColumn="0"/>
            <w:tcW w:w="1133" w:type="dxa"/>
          </w:tcPr>
          <w:p w14:paraId="32550E03" w14:textId="39885B32" w:rsidR="00EF3C59" w:rsidRPr="00F65579" w:rsidRDefault="00EF3C59" w:rsidP="00EF3C59">
            <w:pPr>
              <w:pStyle w:val="Tabletextright"/>
            </w:pPr>
            <w:r w:rsidRPr="00F65579">
              <w:rPr>
                <w:rFonts w:ascii="VIC" w:hAnsi="VIC" w:cs="Arial"/>
              </w:rPr>
              <w:t xml:space="preserve">51 </w:t>
            </w:r>
          </w:p>
        </w:tc>
      </w:tr>
      <w:tr w:rsidR="00EF3C59" w:rsidRPr="00F65579" w14:paraId="402C34EC" w14:textId="77777777" w:rsidTr="009D6F85">
        <w:tc>
          <w:tcPr>
            <w:cnfStyle w:val="001000000000" w:firstRow="0" w:lastRow="0" w:firstColumn="1" w:lastColumn="0" w:oddVBand="0" w:evenVBand="0" w:oddHBand="0" w:evenHBand="0" w:firstRowFirstColumn="0" w:firstRowLastColumn="0" w:lastRowFirstColumn="0" w:lastRowLastColumn="0"/>
            <w:tcW w:w="4158" w:type="dxa"/>
          </w:tcPr>
          <w:p w14:paraId="26C4E02A" w14:textId="33DED61B" w:rsidR="00EF3C59" w:rsidRPr="00F65579" w:rsidRDefault="00EF3C59" w:rsidP="00EF3C59">
            <w:pPr>
              <w:pStyle w:val="Tabletext"/>
            </w:pPr>
            <w:r w:rsidRPr="00F65579">
              <w:rPr>
                <w:rFonts w:ascii="VIC" w:hAnsi="VIC" w:cs="Arial"/>
              </w:rPr>
              <w:t xml:space="preserve">Total income from transactions </w:t>
            </w:r>
          </w:p>
        </w:tc>
        <w:tc>
          <w:tcPr>
            <w:cnfStyle w:val="000010000000" w:firstRow="0" w:lastRow="0" w:firstColumn="0" w:lastColumn="0" w:oddVBand="1" w:evenVBand="0" w:oddHBand="0" w:evenHBand="0" w:firstRowFirstColumn="0" w:firstRowLastColumn="0" w:lastRowFirstColumn="0" w:lastRowLastColumn="0"/>
            <w:tcW w:w="1133" w:type="dxa"/>
          </w:tcPr>
          <w:p w14:paraId="69D88146" w14:textId="06C886BB" w:rsidR="00EF3C59" w:rsidRPr="00F65579" w:rsidRDefault="00EF3C59" w:rsidP="00EF3C59">
            <w:pPr>
              <w:pStyle w:val="Tabletextright"/>
            </w:pPr>
            <w:r w:rsidRPr="00F65579">
              <w:rPr>
                <w:rFonts w:ascii="VIC" w:hAnsi="VIC" w:cs="Arial"/>
              </w:rPr>
              <w:t>464</w:t>
            </w:r>
          </w:p>
        </w:tc>
        <w:tc>
          <w:tcPr>
            <w:cnfStyle w:val="000001000000" w:firstRow="0" w:lastRow="0" w:firstColumn="0" w:lastColumn="0" w:oddVBand="0" w:evenVBand="1" w:oddHBand="0" w:evenHBand="0" w:firstRowFirstColumn="0" w:firstRowLastColumn="0" w:lastRowFirstColumn="0" w:lastRowLastColumn="0"/>
            <w:tcW w:w="1133" w:type="dxa"/>
          </w:tcPr>
          <w:p w14:paraId="31E4485A" w14:textId="5ADCEE6A" w:rsidR="00EF3C59" w:rsidRPr="00F65579" w:rsidRDefault="00EF3C59" w:rsidP="00EF3C59">
            <w:pPr>
              <w:pStyle w:val="Tabletextright"/>
            </w:pPr>
            <w:r w:rsidRPr="00F65579">
              <w:rPr>
                <w:rFonts w:ascii="VIC" w:hAnsi="VIC" w:cs="Arial"/>
              </w:rPr>
              <w:t>358</w:t>
            </w:r>
          </w:p>
        </w:tc>
        <w:tc>
          <w:tcPr>
            <w:cnfStyle w:val="000010000000" w:firstRow="0" w:lastRow="0" w:firstColumn="0" w:lastColumn="0" w:oddVBand="1" w:evenVBand="0" w:oddHBand="0" w:evenHBand="0" w:firstRowFirstColumn="0" w:firstRowLastColumn="0" w:lastRowFirstColumn="0" w:lastRowLastColumn="0"/>
            <w:tcW w:w="1133" w:type="dxa"/>
          </w:tcPr>
          <w:p w14:paraId="1DB86A15" w14:textId="3D34F6CA" w:rsidR="00EF3C59" w:rsidRPr="00F65579" w:rsidRDefault="00EF3C59" w:rsidP="00EF3C59">
            <w:pPr>
              <w:pStyle w:val="Tabletextright"/>
            </w:pPr>
            <w:r w:rsidRPr="00F65579">
              <w:rPr>
                <w:rFonts w:ascii="VIC" w:hAnsi="VIC" w:cs="Arial"/>
              </w:rPr>
              <w:t>410</w:t>
            </w:r>
          </w:p>
        </w:tc>
        <w:tc>
          <w:tcPr>
            <w:cnfStyle w:val="000001000000" w:firstRow="0" w:lastRow="0" w:firstColumn="0" w:lastColumn="0" w:oddVBand="0" w:evenVBand="1" w:oddHBand="0" w:evenHBand="0" w:firstRowFirstColumn="0" w:firstRowLastColumn="0" w:lastRowFirstColumn="0" w:lastRowLastColumn="0"/>
            <w:tcW w:w="1133" w:type="dxa"/>
          </w:tcPr>
          <w:p w14:paraId="46CA62BF" w14:textId="125627D7" w:rsidR="00EF3C59" w:rsidRPr="00F65579" w:rsidRDefault="00EF3C59" w:rsidP="00EF3C59">
            <w:pPr>
              <w:pStyle w:val="Tabletextright"/>
            </w:pPr>
            <w:r w:rsidRPr="00F65579">
              <w:rPr>
                <w:rFonts w:ascii="VIC" w:hAnsi="VIC" w:cs="Arial"/>
              </w:rPr>
              <w:t>307</w:t>
            </w:r>
          </w:p>
        </w:tc>
        <w:tc>
          <w:tcPr>
            <w:cnfStyle w:val="000010000000" w:firstRow="0" w:lastRow="0" w:firstColumn="0" w:lastColumn="0" w:oddVBand="1" w:evenVBand="0" w:oddHBand="0" w:evenHBand="0" w:firstRowFirstColumn="0" w:firstRowLastColumn="0" w:lastRowFirstColumn="0" w:lastRowLastColumn="0"/>
            <w:tcW w:w="1133" w:type="dxa"/>
          </w:tcPr>
          <w:p w14:paraId="5D3B1F4A" w14:textId="3EF141DC" w:rsidR="00EF3C59" w:rsidRPr="00F65579" w:rsidRDefault="00EF3C59" w:rsidP="00EF3C59">
            <w:pPr>
              <w:pStyle w:val="Tabletextright"/>
            </w:pPr>
            <w:r w:rsidRPr="00F65579">
              <w:rPr>
                <w:rFonts w:ascii="VIC" w:hAnsi="VIC" w:cs="Arial"/>
              </w:rPr>
              <w:t xml:space="preserve">302 </w:t>
            </w:r>
          </w:p>
        </w:tc>
      </w:tr>
      <w:tr w:rsidR="00EF3C59" w:rsidRPr="00F65579" w14:paraId="79EE78EB" w14:textId="77777777" w:rsidTr="009D6F85">
        <w:tc>
          <w:tcPr>
            <w:cnfStyle w:val="001000000000" w:firstRow="0" w:lastRow="0" w:firstColumn="1" w:lastColumn="0" w:oddVBand="0" w:evenVBand="0" w:oddHBand="0" w:evenHBand="0" w:firstRowFirstColumn="0" w:firstRowLastColumn="0" w:lastRowFirstColumn="0" w:lastRowLastColumn="0"/>
            <w:tcW w:w="4158" w:type="dxa"/>
          </w:tcPr>
          <w:p w14:paraId="7AF70FCE" w14:textId="5168C78D" w:rsidR="00EF3C59" w:rsidRPr="00F65579" w:rsidRDefault="00EF3C59" w:rsidP="00EF3C59">
            <w:pPr>
              <w:pStyle w:val="Tabletext"/>
            </w:pPr>
            <w:r w:rsidRPr="00F65579">
              <w:rPr>
                <w:rFonts w:ascii="VIC" w:hAnsi="VIC" w:cs="Arial"/>
              </w:rPr>
              <w:t xml:space="preserve">Total expenses from transactions </w:t>
            </w:r>
          </w:p>
        </w:tc>
        <w:tc>
          <w:tcPr>
            <w:cnfStyle w:val="000010000000" w:firstRow="0" w:lastRow="0" w:firstColumn="0" w:lastColumn="0" w:oddVBand="1" w:evenVBand="0" w:oddHBand="0" w:evenHBand="0" w:firstRowFirstColumn="0" w:firstRowLastColumn="0" w:lastRowFirstColumn="0" w:lastRowLastColumn="0"/>
            <w:tcW w:w="1133" w:type="dxa"/>
          </w:tcPr>
          <w:p w14:paraId="73265C60" w14:textId="3BBC4FE1" w:rsidR="00EF3C59" w:rsidRPr="00F65579" w:rsidRDefault="00EF3C59" w:rsidP="00EF3C59">
            <w:pPr>
              <w:pStyle w:val="Tabletextright"/>
            </w:pPr>
            <w:r w:rsidRPr="00F65579">
              <w:rPr>
                <w:rFonts w:ascii="VIC" w:hAnsi="VIC" w:cs="Arial"/>
              </w:rPr>
              <w:t>(454)</w:t>
            </w:r>
          </w:p>
        </w:tc>
        <w:tc>
          <w:tcPr>
            <w:cnfStyle w:val="000001000000" w:firstRow="0" w:lastRow="0" w:firstColumn="0" w:lastColumn="0" w:oddVBand="0" w:evenVBand="1" w:oddHBand="0" w:evenHBand="0" w:firstRowFirstColumn="0" w:firstRowLastColumn="0" w:lastRowFirstColumn="0" w:lastRowLastColumn="0"/>
            <w:tcW w:w="1133" w:type="dxa"/>
          </w:tcPr>
          <w:p w14:paraId="21B2C989" w14:textId="40598F1D" w:rsidR="00EF3C59" w:rsidRPr="00F65579" w:rsidRDefault="00EF3C59" w:rsidP="00EF3C59">
            <w:pPr>
              <w:pStyle w:val="Tabletextright"/>
            </w:pPr>
            <w:r w:rsidRPr="00F65579">
              <w:rPr>
                <w:rFonts w:ascii="VIC" w:hAnsi="VIC" w:cs="Arial"/>
              </w:rPr>
              <w:t>(356)</w:t>
            </w:r>
          </w:p>
        </w:tc>
        <w:tc>
          <w:tcPr>
            <w:cnfStyle w:val="000010000000" w:firstRow="0" w:lastRow="0" w:firstColumn="0" w:lastColumn="0" w:oddVBand="1" w:evenVBand="0" w:oddHBand="0" w:evenHBand="0" w:firstRowFirstColumn="0" w:firstRowLastColumn="0" w:lastRowFirstColumn="0" w:lastRowLastColumn="0"/>
            <w:tcW w:w="1133" w:type="dxa"/>
          </w:tcPr>
          <w:p w14:paraId="62EA4D95" w14:textId="53882719" w:rsidR="00EF3C59" w:rsidRPr="00F65579" w:rsidRDefault="00EF3C59" w:rsidP="00EF3C59">
            <w:pPr>
              <w:pStyle w:val="Tabletextright"/>
            </w:pPr>
            <w:r w:rsidRPr="00F65579">
              <w:rPr>
                <w:rFonts w:ascii="VIC" w:hAnsi="VIC" w:cs="Arial"/>
              </w:rPr>
              <w:t>(406)</w:t>
            </w:r>
          </w:p>
        </w:tc>
        <w:tc>
          <w:tcPr>
            <w:cnfStyle w:val="000001000000" w:firstRow="0" w:lastRow="0" w:firstColumn="0" w:lastColumn="0" w:oddVBand="0" w:evenVBand="1" w:oddHBand="0" w:evenHBand="0" w:firstRowFirstColumn="0" w:firstRowLastColumn="0" w:lastRowFirstColumn="0" w:lastRowLastColumn="0"/>
            <w:tcW w:w="1133" w:type="dxa"/>
          </w:tcPr>
          <w:p w14:paraId="51AF2B8A" w14:textId="1C11340B" w:rsidR="00EF3C59" w:rsidRPr="00F65579" w:rsidRDefault="00EF3C59" w:rsidP="00EF3C59">
            <w:pPr>
              <w:pStyle w:val="Tabletextright"/>
            </w:pPr>
            <w:r w:rsidRPr="00F65579">
              <w:rPr>
                <w:rFonts w:ascii="VIC" w:hAnsi="VIC" w:cs="Arial"/>
              </w:rPr>
              <w:t>(305)</w:t>
            </w:r>
          </w:p>
        </w:tc>
        <w:tc>
          <w:tcPr>
            <w:cnfStyle w:val="000010000000" w:firstRow="0" w:lastRow="0" w:firstColumn="0" w:lastColumn="0" w:oddVBand="1" w:evenVBand="0" w:oddHBand="0" w:evenHBand="0" w:firstRowFirstColumn="0" w:firstRowLastColumn="0" w:lastRowFirstColumn="0" w:lastRowLastColumn="0"/>
            <w:tcW w:w="1133" w:type="dxa"/>
          </w:tcPr>
          <w:p w14:paraId="482621E0" w14:textId="1DA9EC01" w:rsidR="00EF3C59" w:rsidRPr="00F65579" w:rsidRDefault="00EF3C59" w:rsidP="00EF3C59">
            <w:pPr>
              <w:pStyle w:val="Tabletextright"/>
            </w:pPr>
            <w:r w:rsidRPr="00F65579">
              <w:rPr>
                <w:rFonts w:ascii="VIC" w:hAnsi="VIC" w:cs="Arial"/>
              </w:rPr>
              <w:t>(295)</w:t>
            </w:r>
          </w:p>
        </w:tc>
      </w:tr>
      <w:tr w:rsidR="00EF3C59" w:rsidRPr="00F65579" w14:paraId="023597AE" w14:textId="77777777" w:rsidTr="009D6F85">
        <w:tc>
          <w:tcPr>
            <w:cnfStyle w:val="001000000000" w:firstRow="0" w:lastRow="0" w:firstColumn="1" w:lastColumn="0" w:oddVBand="0" w:evenVBand="0" w:oddHBand="0" w:evenHBand="0" w:firstRowFirstColumn="0" w:firstRowLastColumn="0" w:lastRowFirstColumn="0" w:lastRowLastColumn="0"/>
            <w:tcW w:w="4158" w:type="dxa"/>
          </w:tcPr>
          <w:p w14:paraId="4CA1DAD0" w14:textId="2C23C335" w:rsidR="00EF3C59" w:rsidRPr="00F65579" w:rsidRDefault="00EF3C59" w:rsidP="00EF3C59">
            <w:pPr>
              <w:pStyle w:val="Tabletext"/>
            </w:pPr>
            <w:r w:rsidRPr="00F65579">
              <w:rPr>
                <w:rFonts w:ascii="VIC" w:hAnsi="VIC" w:cs="Arial"/>
              </w:rPr>
              <w:t xml:space="preserve">Net result from transactions </w:t>
            </w:r>
          </w:p>
        </w:tc>
        <w:tc>
          <w:tcPr>
            <w:cnfStyle w:val="000010000000" w:firstRow="0" w:lastRow="0" w:firstColumn="0" w:lastColumn="0" w:oddVBand="1" w:evenVBand="0" w:oddHBand="0" w:evenHBand="0" w:firstRowFirstColumn="0" w:firstRowLastColumn="0" w:lastRowFirstColumn="0" w:lastRowLastColumn="0"/>
            <w:tcW w:w="1133" w:type="dxa"/>
          </w:tcPr>
          <w:p w14:paraId="785438BF" w14:textId="73048039" w:rsidR="00EF3C59" w:rsidRPr="00F65579" w:rsidRDefault="00EF3C59" w:rsidP="00EF3C59">
            <w:pPr>
              <w:pStyle w:val="Tabletextright"/>
            </w:pPr>
            <w:r w:rsidRPr="00F65579">
              <w:rPr>
                <w:rFonts w:ascii="VIC" w:hAnsi="VIC" w:cs="Arial"/>
              </w:rPr>
              <w:t>10</w:t>
            </w:r>
          </w:p>
        </w:tc>
        <w:tc>
          <w:tcPr>
            <w:cnfStyle w:val="000001000000" w:firstRow="0" w:lastRow="0" w:firstColumn="0" w:lastColumn="0" w:oddVBand="0" w:evenVBand="1" w:oddHBand="0" w:evenHBand="0" w:firstRowFirstColumn="0" w:firstRowLastColumn="0" w:lastRowFirstColumn="0" w:lastRowLastColumn="0"/>
            <w:tcW w:w="1133" w:type="dxa"/>
          </w:tcPr>
          <w:p w14:paraId="5211F9C3" w14:textId="43B8934A" w:rsidR="00EF3C59" w:rsidRPr="00F65579" w:rsidRDefault="00EF3C59" w:rsidP="00EF3C59">
            <w:pPr>
              <w:pStyle w:val="Tabletextright"/>
            </w:pPr>
            <w:r w:rsidRPr="00F65579">
              <w:rPr>
                <w:rFonts w:ascii="VIC" w:hAnsi="VIC" w:cs="Arial"/>
              </w:rPr>
              <w:t>2</w:t>
            </w:r>
          </w:p>
        </w:tc>
        <w:tc>
          <w:tcPr>
            <w:cnfStyle w:val="000010000000" w:firstRow="0" w:lastRow="0" w:firstColumn="0" w:lastColumn="0" w:oddVBand="1" w:evenVBand="0" w:oddHBand="0" w:evenHBand="0" w:firstRowFirstColumn="0" w:firstRowLastColumn="0" w:lastRowFirstColumn="0" w:lastRowLastColumn="0"/>
            <w:tcW w:w="1133" w:type="dxa"/>
          </w:tcPr>
          <w:p w14:paraId="16A789C8" w14:textId="1BE4DD4A" w:rsidR="00EF3C59" w:rsidRPr="00F65579" w:rsidRDefault="00EF3C59" w:rsidP="00EF3C59">
            <w:pPr>
              <w:pStyle w:val="Tabletextright"/>
            </w:pPr>
            <w:r w:rsidRPr="00F65579">
              <w:rPr>
                <w:rFonts w:ascii="VIC" w:hAnsi="VIC" w:cs="Arial"/>
              </w:rPr>
              <w:t>4</w:t>
            </w:r>
          </w:p>
        </w:tc>
        <w:tc>
          <w:tcPr>
            <w:cnfStyle w:val="000001000000" w:firstRow="0" w:lastRow="0" w:firstColumn="0" w:lastColumn="0" w:oddVBand="0" w:evenVBand="1" w:oddHBand="0" w:evenHBand="0" w:firstRowFirstColumn="0" w:firstRowLastColumn="0" w:lastRowFirstColumn="0" w:lastRowLastColumn="0"/>
            <w:tcW w:w="1133" w:type="dxa"/>
          </w:tcPr>
          <w:p w14:paraId="345D6C43" w14:textId="3E10C583" w:rsidR="00EF3C59" w:rsidRPr="00F65579" w:rsidRDefault="00EF3C59" w:rsidP="00EF3C59">
            <w:pPr>
              <w:pStyle w:val="Tabletextright"/>
            </w:pPr>
            <w:r w:rsidRPr="00F65579">
              <w:rPr>
                <w:rFonts w:ascii="VIC" w:hAnsi="VIC" w:cs="Arial"/>
              </w:rPr>
              <w:t>2</w:t>
            </w:r>
          </w:p>
        </w:tc>
        <w:tc>
          <w:tcPr>
            <w:cnfStyle w:val="000010000000" w:firstRow="0" w:lastRow="0" w:firstColumn="0" w:lastColumn="0" w:oddVBand="1" w:evenVBand="0" w:oddHBand="0" w:evenHBand="0" w:firstRowFirstColumn="0" w:firstRowLastColumn="0" w:lastRowFirstColumn="0" w:lastRowLastColumn="0"/>
            <w:tcW w:w="1133" w:type="dxa"/>
          </w:tcPr>
          <w:p w14:paraId="7F0F1F6D" w14:textId="6134B935" w:rsidR="00EF3C59" w:rsidRPr="00F65579" w:rsidRDefault="00EF3C59" w:rsidP="00EF3C59">
            <w:pPr>
              <w:pStyle w:val="Tabletextright"/>
            </w:pPr>
            <w:r w:rsidRPr="00F65579">
              <w:rPr>
                <w:rFonts w:ascii="VIC" w:hAnsi="VIC" w:cs="Arial"/>
              </w:rPr>
              <w:t xml:space="preserve">7 </w:t>
            </w:r>
          </w:p>
        </w:tc>
      </w:tr>
      <w:tr w:rsidR="00EF3C59" w:rsidRPr="00F65579" w14:paraId="5AF41DA8" w14:textId="77777777" w:rsidTr="009D6F85">
        <w:tc>
          <w:tcPr>
            <w:cnfStyle w:val="001000000000" w:firstRow="0" w:lastRow="0" w:firstColumn="1" w:lastColumn="0" w:oddVBand="0" w:evenVBand="0" w:oddHBand="0" w:evenHBand="0" w:firstRowFirstColumn="0" w:firstRowLastColumn="0" w:lastRowFirstColumn="0" w:lastRowLastColumn="0"/>
            <w:tcW w:w="4158" w:type="dxa"/>
          </w:tcPr>
          <w:p w14:paraId="5D08A415" w14:textId="4FB73380" w:rsidR="00EF3C59" w:rsidRPr="00F65579" w:rsidRDefault="00EF3C59" w:rsidP="00EF3C59">
            <w:pPr>
              <w:pStyle w:val="Tabletext"/>
            </w:pPr>
            <w:r w:rsidRPr="00F65579">
              <w:rPr>
                <w:rFonts w:ascii="VIC" w:hAnsi="VIC" w:cs="Arial"/>
              </w:rPr>
              <w:t xml:space="preserve">Total other economic flows included in net result </w:t>
            </w:r>
          </w:p>
        </w:tc>
        <w:tc>
          <w:tcPr>
            <w:cnfStyle w:val="000010000000" w:firstRow="0" w:lastRow="0" w:firstColumn="0" w:lastColumn="0" w:oddVBand="1" w:evenVBand="0" w:oddHBand="0" w:evenHBand="0" w:firstRowFirstColumn="0" w:firstRowLastColumn="0" w:lastRowFirstColumn="0" w:lastRowLastColumn="0"/>
            <w:tcW w:w="1133" w:type="dxa"/>
          </w:tcPr>
          <w:p w14:paraId="2F8BAA79" w14:textId="423F8E5D" w:rsidR="00EF3C59" w:rsidRPr="00F65579" w:rsidRDefault="00EF3C59" w:rsidP="00EF3C59">
            <w:pPr>
              <w:pStyle w:val="Tabletextright"/>
            </w:pPr>
            <w:r w:rsidRPr="00F65579">
              <w:rPr>
                <w:rFonts w:ascii="VIC" w:hAnsi="VIC" w:cs="Arial"/>
              </w:rPr>
              <w:t>(2)</w:t>
            </w:r>
          </w:p>
        </w:tc>
        <w:tc>
          <w:tcPr>
            <w:cnfStyle w:val="000001000000" w:firstRow="0" w:lastRow="0" w:firstColumn="0" w:lastColumn="0" w:oddVBand="0" w:evenVBand="1" w:oddHBand="0" w:evenHBand="0" w:firstRowFirstColumn="0" w:firstRowLastColumn="0" w:lastRowFirstColumn="0" w:lastRowLastColumn="0"/>
            <w:tcW w:w="1133" w:type="dxa"/>
          </w:tcPr>
          <w:p w14:paraId="1C17C391" w14:textId="51E4F29A" w:rsidR="00EF3C59" w:rsidRPr="00F65579" w:rsidRDefault="00EF3C59" w:rsidP="00EF3C59">
            <w:pPr>
              <w:pStyle w:val="Tabletextright"/>
            </w:pPr>
            <w:r w:rsidRPr="00F65579">
              <w:rPr>
                <w:rFonts w:ascii="VIC" w:hAnsi="VIC" w:cs="Arial"/>
              </w:rPr>
              <w:t>–</w:t>
            </w:r>
          </w:p>
        </w:tc>
        <w:tc>
          <w:tcPr>
            <w:cnfStyle w:val="000010000000" w:firstRow="0" w:lastRow="0" w:firstColumn="0" w:lastColumn="0" w:oddVBand="1" w:evenVBand="0" w:oddHBand="0" w:evenHBand="0" w:firstRowFirstColumn="0" w:firstRowLastColumn="0" w:lastRowFirstColumn="0" w:lastRowLastColumn="0"/>
            <w:tcW w:w="1133" w:type="dxa"/>
          </w:tcPr>
          <w:p w14:paraId="56B662D2" w14:textId="311965EE" w:rsidR="00EF3C59" w:rsidRPr="00F65579" w:rsidRDefault="00EF3C59" w:rsidP="00EF3C59">
            <w:pPr>
              <w:pStyle w:val="Tabletextright"/>
            </w:pPr>
            <w:r w:rsidRPr="00F65579">
              <w:rPr>
                <w:rFonts w:ascii="VIC" w:hAnsi="VIC" w:cs="Arial"/>
              </w:rPr>
              <w:t>1</w:t>
            </w:r>
          </w:p>
        </w:tc>
        <w:tc>
          <w:tcPr>
            <w:cnfStyle w:val="000001000000" w:firstRow="0" w:lastRow="0" w:firstColumn="0" w:lastColumn="0" w:oddVBand="0" w:evenVBand="1" w:oddHBand="0" w:evenHBand="0" w:firstRowFirstColumn="0" w:firstRowLastColumn="0" w:lastRowFirstColumn="0" w:lastRowLastColumn="0"/>
            <w:tcW w:w="1133" w:type="dxa"/>
          </w:tcPr>
          <w:p w14:paraId="2DFA07A1" w14:textId="54A3F5BC" w:rsidR="00EF3C59" w:rsidRPr="00F65579" w:rsidRDefault="00EF3C59" w:rsidP="00EF3C59">
            <w:pPr>
              <w:pStyle w:val="Tabletextright"/>
            </w:pPr>
            <w:r w:rsidRPr="00F65579">
              <w:rPr>
                <w:rFonts w:ascii="VIC" w:hAnsi="VIC" w:cs="Arial"/>
              </w:rPr>
              <w:t>(1)</w:t>
            </w:r>
          </w:p>
        </w:tc>
        <w:tc>
          <w:tcPr>
            <w:cnfStyle w:val="000010000000" w:firstRow="0" w:lastRow="0" w:firstColumn="0" w:lastColumn="0" w:oddVBand="1" w:evenVBand="0" w:oddHBand="0" w:evenHBand="0" w:firstRowFirstColumn="0" w:firstRowLastColumn="0" w:lastRowFirstColumn="0" w:lastRowLastColumn="0"/>
            <w:tcW w:w="1133" w:type="dxa"/>
          </w:tcPr>
          <w:p w14:paraId="6C037032" w14:textId="5A7CA6C4" w:rsidR="00EF3C59" w:rsidRPr="00F65579" w:rsidRDefault="00EF3C59" w:rsidP="00EF3C59">
            <w:pPr>
              <w:pStyle w:val="Tabletextright"/>
            </w:pPr>
            <w:r w:rsidRPr="00F65579">
              <w:rPr>
                <w:rFonts w:ascii="VIC" w:hAnsi="VIC" w:cs="Arial"/>
              </w:rPr>
              <w:t>(1)</w:t>
            </w:r>
          </w:p>
        </w:tc>
      </w:tr>
      <w:tr w:rsidR="00EF3C59" w:rsidRPr="00F65579" w14:paraId="049F5B45" w14:textId="77777777" w:rsidTr="009D6F85">
        <w:tc>
          <w:tcPr>
            <w:cnfStyle w:val="001000000000" w:firstRow="0" w:lastRow="0" w:firstColumn="1" w:lastColumn="0" w:oddVBand="0" w:evenVBand="0" w:oddHBand="0" w:evenHBand="0" w:firstRowFirstColumn="0" w:firstRowLastColumn="0" w:lastRowFirstColumn="0" w:lastRowLastColumn="0"/>
            <w:tcW w:w="4158" w:type="dxa"/>
          </w:tcPr>
          <w:p w14:paraId="62229AA8" w14:textId="2CD12571" w:rsidR="00EF3C59" w:rsidRPr="00F65579" w:rsidRDefault="00EF3C59" w:rsidP="00EF3C59">
            <w:pPr>
              <w:pStyle w:val="Tabletext"/>
            </w:pPr>
            <w:r w:rsidRPr="00F65579">
              <w:rPr>
                <w:rFonts w:ascii="VIC" w:hAnsi="VIC" w:cs="Arial"/>
              </w:rPr>
              <w:t xml:space="preserve">Net result </w:t>
            </w:r>
          </w:p>
        </w:tc>
        <w:tc>
          <w:tcPr>
            <w:cnfStyle w:val="000010000000" w:firstRow="0" w:lastRow="0" w:firstColumn="0" w:lastColumn="0" w:oddVBand="1" w:evenVBand="0" w:oddHBand="0" w:evenHBand="0" w:firstRowFirstColumn="0" w:firstRowLastColumn="0" w:lastRowFirstColumn="0" w:lastRowLastColumn="0"/>
            <w:tcW w:w="1133" w:type="dxa"/>
          </w:tcPr>
          <w:p w14:paraId="64941D0F" w14:textId="6E962ECC" w:rsidR="00EF3C59" w:rsidRPr="00F65579" w:rsidRDefault="00EF3C59" w:rsidP="00EF3C59">
            <w:pPr>
              <w:pStyle w:val="Tabletextright"/>
            </w:pPr>
            <w:r w:rsidRPr="00F65579">
              <w:rPr>
                <w:rFonts w:ascii="VIC" w:hAnsi="VIC" w:cs="Arial"/>
              </w:rPr>
              <w:t>8</w:t>
            </w:r>
          </w:p>
        </w:tc>
        <w:tc>
          <w:tcPr>
            <w:cnfStyle w:val="000001000000" w:firstRow="0" w:lastRow="0" w:firstColumn="0" w:lastColumn="0" w:oddVBand="0" w:evenVBand="1" w:oddHBand="0" w:evenHBand="0" w:firstRowFirstColumn="0" w:firstRowLastColumn="0" w:lastRowFirstColumn="0" w:lastRowLastColumn="0"/>
            <w:tcW w:w="1133" w:type="dxa"/>
          </w:tcPr>
          <w:p w14:paraId="212BB639" w14:textId="76EC1D38" w:rsidR="00EF3C59" w:rsidRPr="00F65579" w:rsidRDefault="00EF3C59" w:rsidP="00EF3C59">
            <w:pPr>
              <w:pStyle w:val="Tabletextright"/>
            </w:pPr>
            <w:r w:rsidRPr="00F65579">
              <w:rPr>
                <w:rFonts w:ascii="VIC" w:hAnsi="VIC" w:cs="Arial"/>
              </w:rPr>
              <w:t>2</w:t>
            </w:r>
          </w:p>
        </w:tc>
        <w:tc>
          <w:tcPr>
            <w:cnfStyle w:val="000010000000" w:firstRow="0" w:lastRow="0" w:firstColumn="0" w:lastColumn="0" w:oddVBand="1" w:evenVBand="0" w:oddHBand="0" w:evenHBand="0" w:firstRowFirstColumn="0" w:firstRowLastColumn="0" w:lastRowFirstColumn="0" w:lastRowLastColumn="0"/>
            <w:tcW w:w="1133" w:type="dxa"/>
          </w:tcPr>
          <w:p w14:paraId="24FA6028" w14:textId="70549F28" w:rsidR="00EF3C59" w:rsidRPr="00F65579" w:rsidRDefault="00EF3C59" w:rsidP="00EF3C59">
            <w:pPr>
              <w:pStyle w:val="Tabletextright"/>
            </w:pPr>
            <w:r w:rsidRPr="00F65579">
              <w:rPr>
                <w:rFonts w:ascii="VIC" w:hAnsi="VIC" w:cs="Arial"/>
              </w:rPr>
              <w:t>5</w:t>
            </w:r>
          </w:p>
        </w:tc>
        <w:tc>
          <w:tcPr>
            <w:cnfStyle w:val="000001000000" w:firstRow="0" w:lastRow="0" w:firstColumn="0" w:lastColumn="0" w:oddVBand="0" w:evenVBand="1" w:oddHBand="0" w:evenHBand="0" w:firstRowFirstColumn="0" w:firstRowLastColumn="0" w:lastRowFirstColumn="0" w:lastRowLastColumn="0"/>
            <w:tcW w:w="1133" w:type="dxa"/>
          </w:tcPr>
          <w:p w14:paraId="3447A1E5" w14:textId="0CCB5B53" w:rsidR="00EF3C59" w:rsidRPr="00F65579" w:rsidRDefault="00EF3C59" w:rsidP="00EF3C59">
            <w:pPr>
              <w:pStyle w:val="Tabletextright"/>
            </w:pPr>
            <w:r w:rsidRPr="00F65579">
              <w:rPr>
                <w:rFonts w:ascii="VIC" w:hAnsi="VIC" w:cs="Arial"/>
              </w:rPr>
              <w:t>1</w:t>
            </w:r>
          </w:p>
        </w:tc>
        <w:tc>
          <w:tcPr>
            <w:cnfStyle w:val="000010000000" w:firstRow="0" w:lastRow="0" w:firstColumn="0" w:lastColumn="0" w:oddVBand="1" w:evenVBand="0" w:oddHBand="0" w:evenHBand="0" w:firstRowFirstColumn="0" w:firstRowLastColumn="0" w:lastRowFirstColumn="0" w:lastRowLastColumn="0"/>
            <w:tcW w:w="1133" w:type="dxa"/>
          </w:tcPr>
          <w:p w14:paraId="3B1A8CFB" w14:textId="41E7956F" w:rsidR="00EF3C59" w:rsidRPr="00F65579" w:rsidRDefault="00EF3C59" w:rsidP="00EF3C59">
            <w:pPr>
              <w:pStyle w:val="Tabletextright"/>
            </w:pPr>
            <w:r w:rsidRPr="00F65579">
              <w:rPr>
                <w:rFonts w:ascii="VIC" w:hAnsi="VIC" w:cs="Arial"/>
              </w:rPr>
              <w:t xml:space="preserve">6 </w:t>
            </w:r>
          </w:p>
        </w:tc>
      </w:tr>
      <w:tr w:rsidR="00EF3C59" w:rsidRPr="00F65579" w14:paraId="25FDFBCF" w14:textId="77777777" w:rsidTr="009D6F85">
        <w:tc>
          <w:tcPr>
            <w:cnfStyle w:val="001000000000" w:firstRow="0" w:lastRow="0" w:firstColumn="1" w:lastColumn="0" w:oddVBand="0" w:evenVBand="0" w:oddHBand="0" w:evenHBand="0" w:firstRowFirstColumn="0" w:firstRowLastColumn="0" w:lastRowFirstColumn="0" w:lastRowLastColumn="0"/>
            <w:tcW w:w="4158" w:type="dxa"/>
          </w:tcPr>
          <w:p w14:paraId="707D10A0" w14:textId="3A5C0B08" w:rsidR="00EF3C59" w:rsidRPr="00F65579" w:rsidRDefault="00EF3C59" w:rsidP="00EF3C59">
            <w:pPr>
              <w:pStyle w:val="Tabletext"/>
            </w:pPr>
            <w:r w:rsidRPr="00F65579">
              <w:rPr>
                <w:rFonts w:ascii="VIC" w:hAnsi="VIC" w:cs="Arial"/>
              </w:rPr>
              <w:t xml:space="preserve">Net cash flow from operations </w:t>
            </w:r>
          </w:p>
        </w:tc>
        <w:tc>
          <w:tcPr>
            <w:cnfStyle w:val="000010000000" w:firstRow="0" w:lastRow="0" w:firstColumn="0" w:lastColumn="0" w:oddVBand="1" w:evenVBand="0" w:oddHBand="0" w:evenHBand="0" w:firstRowFirstColumn="0" w:firstRowLastColumn="0" w:lastRowFirstColumn="0" w:lastRowLastColumn="0"/>
            <w:tcW w:w="1133" w:type="dxa"/>
          </w:tcPr>
          <w:p w14:paraId="08F3AA90" w14:textId="781FFE41" w:rsidR="00EF3C59" w:rsidRPr="00F65579" w:rsidRDefault="00EF3C59" w:rsidP="00EF3C59">
            <w:pPr>
              <w:pStyle w:val="Tabletextright"/>
            </w:pPr>
            <w:r w:rsidRPr="00F65579">
              <w:rPr>
                <w:rFonts w:ascii="VIC" w:hAnsi="VIC" w:cs="Arial"/>
              </w:rPr>
              <w:t>31</w:t>
            </w:r>
          </w:p>
        </w:tc>
        <w:tc>
          <w:tcPr>
            <w:cnfStyle w:val="000001000000" w:firstRow="0" w:lastRow="0" w:firstColumn="0" w:lastColumn="0" w:oddVBand="0" w:evenVBand="1" w:oddHBand="0" w:evenHBand="0" w:firstRowFirstColumn="0" w:firstRowLastColumn="0" w:lastRowFirstColumn="0" w:lastRowLastColumn="0"/>
            <w:tcW w:w="1133" w:type="dxa"/>
          </w:tcPr>
          <w:p w14:paraId="06E3011A" w14:textId="44A854AB" w:rsidR="00EF3C59" w:rsidRPr="00F65579" w:rsidRDefault="00EF3C59" w:rsidP="00EF3C59">
            <w:pPr>
              <w:pStyle w:val="Tabletextright"/>
            </w:pPr>
            <w:r w:rsidRPr="00F65579">
              <w:rPr>
                <w:rFonts w:ascii="VIC" w:hAnsi="VIC" w:cs="Arial"/>
              </w:rPr>
              <w:t>21</w:t>
            </w:r>
          </w:p>
        </w:tc>
        <w:tc>
          <w:tcPr>
            <w:cnfStyle w:val="000010000000" w:firstRow="0" w:lastRow="0" w:firstColumn="0" w:lastColumn="0" w:oddVBand="1" w:evenVBand="0" w:oddHBand="0" w:evenHBand="0" w:firstRowFirstColumn="0" w:firstRowLastColumn="0" w:lastRowFirstColumn="0" w:lastRowLastColumn="0"/>
            <w:tcW w:w="1133" w:type="dxa"/>
          </w:tcPr>
          <w:p w14:paraId="4DADEB0E" w14:textId="0A1003DE" w:rsidR="00EF3C59" w:rsidRPr="00F65579" w:rsidRDefault="00EF3C59" w:rsidP="00EF3C59">
            <w:pPr>
              <w:pStyle w:val="Tabletextright"/>
            </w:pPr>
            <w:r w:rsidRPr="00F65579">
              <w:rPr>
                <w:rFonts w:ascii="VIC" w:hAnsi="VIC" w:cs="Arial"/>
              </w:rPr>
              <w:t>29</w:t>
            </w:r>
          </w:p>
        </w:tc>
        <w:tc>
          <w:tcPr>
            <w:cnfStyle w:val="000001000000" w:firstRow="0" w:lastRow="0" w:firstColumn="0" w:lastColumn="0" w:oddVBand="0" w:evenVBand="1" w:oddHBand="0" w:evenHBand="0" w:firstRowFirstColumn="0" w:firstRowLastColumn="0" w:lastRowFirstColumn="0" w:lastRowLastColumn="0"/>
            <w:tcW w:w="1133" w:type="dxa"/>
          </w:tcPr>
          <w:p w14:paraId="241F6329" w14:textId="44B14109" w:rsidR="00EF3C59" w:rsidRPr="00F65579" w:rsidRDefault="00EF3C59" w:rsidP="00EF3C59">
            <w:pPr>
              <w:pStyle w:val="Tabletextright"/>
            </w:pPr>
            <w:r w:rsidRPr="00F65579">
              <w:rPr>
                <w:rFonts w:ascii="VIC" w:hAnsi="VIC" w:cs="Arial"/>
              </w:rPr>
              <w:t>23</w:t>
            </w:r>
          </w:p>
        </w:tc>
        <w:tc>
          <w:tcPr>
            <w:cnfStyle w:val="000010000000" w:firstRow="0" w:lastRow="0" w:firstColumn="0" w:lastColumn="0" w:oddVBand="1" w:evenVBand="0" w:oddHBand="0" w:evenHBand="0" w:firstRowFirstColumn="0" w:firstRowLastColumn="0" w:lastRowFirstColumn="0" w:lastRowLastColumn="0"/>
            <w:tcW w:w="1133" w:type="dxa"/>
          </w:tcPr>
          <w:p w14:paraId="632BE506" w14:textId="57C07F27" w:rsidR="00EF3C59" w:rsidRPr="00F65579" w:rsidRDefault="00EF3C59" w:rsidP="00EF3C59">
            <w:pPr>
              <w:pStyle w:val="Tabletextright"/>
            </w:pPr>
            <w:r w:rsidRPr="00F65579">
              <w:rPr>
                <w:rFonts w:ascii="VIC" w:hAnsi="VIC" w:cs="Arial"/>
              </w:rPr>
              <w:t xml:space="preserve">25 </w:t>
            </w:r>
          </w:p>
        </w:tc>
      </w:tr>
      <w:tr w:rsidR="00EF3C59" w:rsidRPr="00F65579" w14:paraId="5D76C2BE" w14:textId="77777777" w:rsidTr="009D6F85">
        <w:tc>
          <w:tcPr>
            <w:cnfStyle w:val="001000000000" w:firstRow="0" w:lastRow="0" w:firstColumn="1" w:lastColumn="0" w:oddVBand="0" w:evenVBand="0" w:oddHBand="0" w:evenHBand="0" w:firstRowFirstColumn="0" w:firstRowLastColumn="0" w:lastRowFirstColumn="0" w:lastRowLastColumn="0"/>
            <w:tcW w:w="4158" w:type="dxa"/>
          </w:tcPr>
          <w:p w14:paraId="1BB20BDE" w14:textId="7B054C96" w:rsidR="00EF3C59" w:rsidRPr="00F65579" w:rsidRDefault="00EF3C59" w:rsidP="00EF3C59">
            <w:pPr>
              <w:pStyle w:val="Tabletextbold"/>
            </w:pPr>
            <w:r w:rsidRPr="00F65579">
              <w:rPr>
                <w:rFonts w:ascii="VIC" w:hAnsi="VIC" w:cs="Arial"/>
              </w:rPr>
              <w:t xml:space="preserve">Total assets </w:t>
            </w:r>
          </w:p>
        </w:tc>
        <w:tc>
          <w:tcPr>
            <w:cnfStyle w:val="000010000000" w:firstRow="0" w:lastRow="0" w:firstColumn="0" w:lastColumn="0" w:oddVBand="1" w:evenVBand="0" w:oddHBand="0" w:evenHBand="0" w:firstRowFirstColumn="0" w:firstRowLastColumn="0" w:lastRowFirstColumn="0" w:lastRowLastColumn="0"/>
            <w:tcW w:w="1133" w:type="dxa"/>
          </w:tcPr>
          <w:p w14:paraId="187E0B0F" w14:textId="15581499" w:rsidR="00EF3C59" w:rsidRPr="00F65579" w:rsidRDefault="00EF3C59" w:rsidP="00EF3C59">
            <w:pPr>
              <w:pStyle w:val="Tabletextrightbold"/>
            </w:pPr>
            <w:r w:rsidRPr="00F65579">
              <w:rPr>
                <w:rFonts w:ascii="VIC" w:hAnsi="VIC" w:cs="Arial"/>
              </w:rPr>
              <w:t>1</w:t>
            </w:r>
            <w:r w:rsidRPr="00F65579">
              <w:rPr>
                <w:rFonts w:ascii="Calibri" w:hAnsi="Calibri" w:cs="Calibri"/>
              </w:rPr>
              <w:t> </w:t>
            </w:r>
            <w:r w:rsidRPr="00F65579">
              <w:rPr>
                <w:rFonts w:ascii="VIC" w:hAnsi="VIC" w:cs="Arial"/>
              </w:rPr>
              <w:t>184</w:t>
            </w:r>
          </w:p>
        </w:tc>
        <w:tc>
          <w:tcPr>
            <w:cnfStyle w:val="000001000000" w:firstRow="0" w:lastRow="0" w:firstColumn="0" w:lastColumn="0" w:oddVBand="0" w:evenVBand="1" w:oddHBand="0" w:evenHBand="0" w:firstRowFirstColumn="0" w:firstRowLastColumn="0" w:lastRowFirstColumn="0" w:lastRowLastColumn="0"/>
            <w:tcW w:w="1133" w:type="dxa"/>
          </w:tcPr>
          <w:p w14:paraId="367AF5E6" w14:textId="79DD1390" w:rsidR="00EF3C59" w:rsidRPr="00F65579" w:rsidRDefault="00EF3C59" w:rsidP="00EF3C59">
            <w:pPr>
              <w:pStyle w:val="Tabletextrightbold"/>
            </w:pPr>
            <w:r w:rsidRPr="00F65579">
              <w:rPr>
                <w:rFonts w:ascii="VIC" w:hAnsi="VIC" w:cs="Arial"/>
              </w:rPr>
              <w:t>1</w:t>
            </w:r>
            <w:r w:rsidRPr="00F65579">
              <w:rPr>
                <w:rFonts w:ascii="Calibri" w:hAnsi="Calibri" w:cs="Calibri"/>
              </w:rPr>
              <w:t> </w:t>
            </w:r>
            <w:r w:rsidRPr="00F65579">
              <w:rPr>
                <w:rFonts w:ascii="VIC" w:hAnsi="VIC" w:cs="Arial"/>
              </w:rPr>
              <w:t>154</w:t>
            </w:r>
          </w:p>
        </w:tc>
        <w:tc>
          <w:tcPr>
            <w:cnfStyle w:val="000010000000" w:firstRow="0" w:lastRow="0" w:firstColumn="0" w:lastColumn="0" w:oddVBand="1" w:evenVBand="0" w:oddHBand="0" w:evenHBand="0" w:firstRowFirstColumn="0" w:firstRowLastColumn="0" w:lastRowFirstColumn="0" w:lastRowLastColumn="0"/>
            <w:tcW w:w="1133" w:type="dxa"/>
          </w:tcPr>
          <w:p w14:paraId="26383BEB" w14:textId="275AF5B5" w:rsidR="00EF3C59" w:rsidRPr="00F65579" w:rsidRDefault="00EF3C59" w:rsidP="00EF3C59">
            <w:pPr>
              <w:pStyle w:val="Tabletextrightbold"/>
            </w:pPr>
            <w:r w:rsidRPr="00F65579">
              <w:rPr>
                <w:rFonts w:ascii="VIC" w:hAnsi="VIC" w:cs="Arial"/>
              </w:rPr>
              <w:t>1</w:t>
            </w:r>
            <w:r w:rsidRPr="00F65579">
              <w:rPr>
                <w:rFonts w:ascii="Calibri" w:hAnsi="Calibri" w:cs="Calibri"/>
              </w:rPr>
              <w:t> </w:t>
            </w:r>
            <w:r w:rsidRPr="00F65579">
              <w:rPr>
                <w:rFonts w:ascii="VIC" w:hAnsi="VIC" w:cs="Arial"/>
              </w:rPr>
              <w:t>145</w:t>
            </w:r>
          </w:p>
        </w:tc>
        <w:tc>
          <w:tcPr>
            <w:cnfStyle w:val="000001000000" w:firstRow="0" w:lastRow="0" w:firstColumn="0" w:lastColumn="0" w:oddVBand="0" w:evenVBand="1" w:oddHBand="0" w:evenHBand="0" w:firstRowFirstColumn="0" w:firstRowLastColumn="0" w:lastRowFirstColumn="0" w:lastRowLastColumn="0"/>
            <w:tcW w:w="1133" w:type="dxa"/>
          </w:tcPr>
          <w:p w14:paraId="565F6529" w14:textId="3D582882" w:rsidR="00EF3C59" w:rsidRPr="00F65579" w:rsidRDefault="00EF3C59" w:rsidP="00EF3C59">
            <w:pPr>
              <w:pStyle w:val="Tabletextrightbold"/>
            </w:pPr>
            <w:r w:rsidRPr="00F65579">
              <w:rPr>
                <w:rFonts w:ascii="VIC" w:hAnsi="VIC" w:cs="Arial"/>
              </w:rPr>
              <w:t>863</w:t>
            </w:r>
          </w:p>
        </w:tc>
        <w:tc>
          <w:tcPr>
            <w:cnfStyle w:val="000010000000" w:firstRow="0" w:lastRow="0" w:firstColumn="0" w:lastColumn="0" w:oddVBand="1" w:evenVBand="0" w:oddHBand="0" w:evenHBand="0" w:firstRowFirstColumn="0" w:firstRowLastColumn="0" w:lastRowFirstColumn="0" w:lastRowLastColumn="0"/>
            <w:tcW w:w="1133" w:type="dxa"/>
          </w:tcPr>
          <w:p w14:paraId="24B8B7FA" w14:textId="57CD2222" w:rsidR="00EF3C59" w:rsidRPr="00F65579" w:rsidRDefault="00EF3C59" w:rsidP="00EF3C59">
            <w:pPr>
              <w:pStyle w:val="Tabletextrightbold"/>
            </w:pPr>
            <w:r w:rsidRPr="00F65579">
              <w:rPr>
                <w:rFonts w:ascii="VIC" w:hAnsi="VIC" w:cs="Arial"/>
              </w:rPr>
              <w:t>771</w:t>
            </w:r>
          </w:p>
        </w:tc>
      </w:tr>
      <w:tr w:rsidR="00EF3C59" w:rsidRPr="00F65579" w14:paraId="2EBEA76C" w14:textId="77777777" w:rsidTr="009D6F85">
        <w:tc>
          <w:tcPr>
            <w:cnfStyle w:val="001000000000" w:firstRow="0" w:lastRow="0" w:firstColumn="1" w:lastColumn="0" w:oddVBand="0" w:evenVBand="0" w:oddHBand="0" w:evenHBand="0" w:firstRowFirstColumn="0" w:firstRowLastColumn="0" w:lastRowFirstColumn="0" w:lastRowLastColumn="0"/>
            <w:tcW w:w="4158" w:type="dxa"/>
          </w:tcPr>
          <w:p w14:paraId="3019D375" w14:textId="5E749A05" w:rsidR="00EF3C59" w:rsidRPr="00F65579" w:rsidRDefault="00EF3C59" w:rsidP="00EF3C59">
            <w:pPr>
              <w:pStyle w:val="Tabletextbold"/>
            </w:pPr>
            <w:r w:rsidRPr="00F65579">
              <w:rPr>
                <w:rFonts w:ascii="VIC" w:hAnsi="VIC" w:cs="Arial"/>
              </w:rPr>
              <w:t xml:space="preserve">Total liabilities </w:t>
            </w:r>
          </w:p>
        </w:tc>
        <w:tc>
          <w:tcPr>
            <w:cnfStyle w:val="000010000000" w:firstRow="0" w:lastRow="0" w:firstColumn="0" w:lastColumn="0" w:oddVBand="1" w:evenVBand="0" w:oddHBand="0" w:evenHBand="0" w:firstRowFirstColumn="0" w:firstRowLastColumn="0" w:lastRowFirstColumn="0" w:lastRowLastColumn="0"/>
            <w:tcW w:w="1133" w:type="dxa"/>
          </w:tcPr>
          <w:p w14:paraId="69D20093" w14:textId="3A4587C3" w:rsidR="00EF3C59" w:rsidRPr="00F65579" w:rsidRDefault="00EF3C59" w:rsidP="00EF3C59">
            <w:pPr>
              <w:pStyle w:val="Tabletextrightbold"/>
            </w:pPr>
            <w:r w:rsidRPr="00F65579">
              <w:rPr>
                <w:rFonts w:ascii="VIC" w:hAnsi="VIC" w:cs="Arial"/>
              </w:rPr>
              <w:t>195</w:t>
            </w:r>
          </w:p>
        </w:tc>
        <w:tc>
          <w:tcPr>
            <w:cnfStyle w:val="000001000000" w:firstRow="0" w:lastRow="0" w:firstColumn="0" w:lastColumn="0" w:oddVBand="0" w:evenVBand="1" w:oddHBand="0" w:evenHBand="0" w:firstRowFirstColumn="0" w:firstRowLastColumn="0" w:lastRowFirstColumn="0" w:lastRowLastColumn="0"/>
            <w:tcW w:w="1133" w:type="dxa"/>
          </w:tcPr>
          <w:p w14:paraId="386CF5C6" w14:textId="0294B978" w:rsidR="00EF3C59" w:rsidRPr="00F65579" w:rsidRDefault="00EF3C59" w:rsidP="00EF3C59">
            <w:pPr>
              <w:pStyle w:val="Tabletextrightbold"/>
            </w:pPr>
            <w:r w:rsidRPr="00F65579">
              <w:rPr>
                <w:rFonts w:ascii="VIC" w:hAnsi="VIC" w:cs="Arial"/>
              </w:rPr>
              <w:t>166</w:t>
            </w:r>
          </w:p>
        </w:tc>
        <w:tc>
          <w:tcPr>
            <w:cnfStyle w:val="000010000000" w:firstRow="0" w:lastRow="0" w:firstColumn="0" w:lastColumn="0" w:oddVBand="1" w:evenVBand="0" w:oddHBand="0" w:evenHBand="0" w:firstRowFirstColumn="0" w:firstRowLastColumn="0" w:lastRowFirstColumn="0" w:lastRowLastColumn="0"/>
            <w:tcW w:w="1133" w:type="dxa"/>
          </w:tcPr>
          <w:p w14:paraId="471D75C3" w14:textId="5EA02BAB" w:rsidR="00EF3C59" w:rsidRPr="00F65579" w:rsidRDefault="00EF3C59" w:rsidP="00EF3C59">
            <w:pPr>
              <w:pStyle w:val="Tabletextrightbold"/>
            </w:pPr>
            <w:r w:rsidRPr="00F65579">
              <w:rPr>
                <w:rFonts w:ascii="VIC" w:hAnsi="VIC" w:cs="Arial"/>
              </w:rPr>
              <w:t>159</w:t>
            </w:r>
          </w:p>
        </w:tc>
        <w:tc>
          <w:tcPr>
            <w:cnfStyle w:val="000001000000" w:firstRow="0" w:lastRow="0" w:firstColumn="0" w:lastColumn="0" w:oddVBand="0" w:evenVBand="1" w:oddHBand="0" w:evenHBand="0" w:firstRowFirstColumn="0" w:firstRowLastColumn="0" w:lastRowFirstColumn="0" w:lastRowLastColumn="0"/>
            <w:tcW w:w="1133" w:type="dxa"/>
          </w:tcPr>
          <w:p w14:paraId="503B8298" w14:textId="4F999BEB" w:rsidR="00EF3C59" w:rsidRPr="00F65579" w:rsidRDefault="00EF3C59" w:rsidP="00EF3C59">
            <w:pPr>
              <w:pStyle w:val="Tabletextrightbold"/>
            </w:pPr>
            <w:r w:rsidRPr="00F65579">
              <w:rPr>
                <w:rFonts w:ascii="VIC" w:hAnsi="VIC" w:cs="Arial"/>
              </w:rPr>
              <w:t>138</w:t>
            </w:r>
          </w:p>
        </w:tc>
        <w:tc>
          <w:tcPr>
            <w:cnfStyle w:val="000010000000" w:firstRow="0" w:lastRow="0" w:firstColumn="0" w:lastColumn="0" w:oddVBand="1" w:evenVBand="0" w:oddHBand="0" w:evenHBand="0" w:firstRowFirstColumn="0" w:firstRowLastColumn="0" w:lastRowFirstColumn="0" w:lastRowLastColumn="0"/>
            <w:tcW w:w="1133" w:type="dxa"/>
          </w:tcPr>
          <w:p w14:paraId="160DE95F" w14:textId="28AAD9D8" w:rsidR="00EF3C59" w:rsidRPr="00F65579" w:rsidRDefault="00EF3C59" w:rsidP="00EF3C59">
            <w:pPr>
              <w:pStyle w:val="Tabletextrightbold"/>
            </w:pPr>
            <w:r w:rsidRPr="00F65579">
              <w:rPr>
                <w:rFonts w:ascii="VIC" w:hAnsi="VIC" w:cs="Arial"/>
              </w:rPr>
              <w:t>112</w:t>
            </w:r>
          </w:p>
        </w:tc>
      </w:tr>
    </w:tbl>
    <w:p w14:paraId="63299FC4" w14:textId="77777777" w:rsidR="009D6F85" w:rsidRPr="00F65579" w:rsidRDefault="009D6F85" w:rsidP="009D6F85">
      <w:pPr>
        <w:pStyle w:val="Notes"/>
      </w:pPr>
      <w:r w:rsidRPr="00F65579">
        <w:t>Notes:</w:t>
      </w:r>
    </w:p>
    <w:p w14:paraId="67E62AF7" w14:textId="77777777" w:rsidR="00EF3C59" w:rsidRPr="00F65579" w:rsidRDefault="00EF3C59" w:rsidP="00EF3C59">
      <w:pPr>
        <w:pStyle w:val="Notes"/>
      </w:pPr>
      <w:r w:rsidRPr="00F65579">
        <w:t>(a) On 1 January 2019, Invest Victoria was transferred from the former DEDJTR following machinery of government changes.</w:t>
      </w:r>
    </w:p>
    <w:p w14:paraId="7827DE6B" w14:textId="040B2784" w:rsidR="009D6F85" w:rsidRPr="00F65579" w:rsidRDefault="00EF3C59" w:rsidP="00EF3C59">
      <w:pPr>
        <w:pStyle w:val="Notes"/>
      </w:pPr>
      <w:r w:rsidRPr="00F65579">
        <w:t>(b) 2016-17 asset balances were impacted by asset valuations during the year.</w:t>
      </w:r>
      <w:r w:rsidR="009D6F85" w:rsidRPr="00F65579">
        <w:t xml:space="preserve"> </w:t>
      </w:r>
    </w:p>
    <w:p w14:paraId="2C6FFA4A" w14:textId="77777777" w:rsidR="0026542F" w:rsidRPr="00F65579" w:rsidRDefault="0026542F">
      <w:pPr>
        <w:spacing w:before="0" w:after="0"/>
      </w:pPr>
      <w:bookmarkStart w:id="27" w:name="BudgetPortfolioOutcomes_end"/>
      <w:bookmarkEnd w:id="24"/>
    </w:p>
    <w:bookmarkEnd w:id="27"/>
    <w:p w14:paraId="5EE1AAD1" w14:textId="77777777" w:rsidR="003276F2" w:rsidRPr="00F65579" w:rsidRDefault="003276F2" w:rsidP="002D36B2"/>
    <w:p w14:paraId="12630E23" w14:textId="77777777" w:rsidR="00564D58" w:rsidRPr="00F65579" w:rsidRDefault="00564D58" w:rsidP="002D36B2">
      <w:pPr>
        <w:sectPr w:rsidR="00564D58" w:rsidRPr="00F65579" w:rsidSect="009D6F85">
          <w:type w:val="continuous"/>
          <w:pgSz w:w="11909" w:h="16834" w:code="9"/>
          <w:pgMar w:top="1728" w:right="1152" w:bottom="1152" w:left="1152" w:header="720" w:footer="288" w:gutter="0"/>
          <w:cols w:space="720"/>
          <w:noEndnote/>
        </w:sectPr>
      </w:pPr>
    </w:p>
    <w:p w14:paraId="7D221201" w14:textId="77777777" w:rsidR="00502AE7" w:rsidRPr="00F65579" w:rsidRDefault="00502AE7" w:rsidP="000A3364">
      <w:pPr>
        <w:pStyle w:val="Notes"/>
      </w:pPr>
    </w:p>
    <w:p w14:paraId="1F19A089" w14:textId="77777777" w:rsidR="000A3364" w:rsidRPr="00F65579" w:rsidRDefault="000A3364" w:rsidP="000A3364">
      <w:pPr>
        <w:pStyle w:val="Spacer"/>
      </w:pPr>
    </w:p>
    <w:p w14:paraId="35305819" w14:textId="77777777" w:rsidR="002D54ED" w:rsidRPr="00F65579" w:rsidRDefault="002D54ED" w:rsidP="002D36B2">
      <w:pPr>
        <w:sectPr w:rsidR="002D54ED" w:rsidRPr="00F65579" w:rsidSect="002D54ED">
          <w:type w:val="continuous"/>
          <w:pgSz w:w="11909" w:h="16834" w:code="9"/>
          <w:pgMar w:top="1728" w:right="1152" w:bottom="1152" w:left="1152" w:header="720" w:footer="288" w:gutter="0"/>
          <w:cols w:space="720"/>
          <w:noEndnote/>
        </w:sectPr>
      </w:pPr>
    </w:p>
    <w:p w14:paraId="1AB096FE" w14:textId="77777777" w:rsidR="002D54ED" w:rsidRPr="00F65579" w:rsidRDefault="008649FA" w:rsidP="00F1314F">
      <w:pPr>
        <w:pStyle w:val="Heading30"/>
      </w:pPr>
      <w:r w:rsidRPr="00F65579">
        <w:lastRenderedPageBreak/>
        <w:t>Capital projects/asset investment programs</w:t>
      </w:r>
    </w:p>
    <w:p w14:paraId="039D54EF" w14:textId="77777777" w:rsidR="008C1585" w:rsidRPr="00F65579" w:rsidRDefault="008C1585" w:rsidP="008C1585">
      <w:r w:rsidRPr="00F65579">
        <w:t xml:space="preserve">The Department and its related portfolio entities manage a range of capital projects to deliver services for government. </w:t>
      </w:r>
    </w:p>
    <w:p w14:paraId="45D01350" w14:textId="77777777" w:rsidR="008C1585" w:rsidRPr="00F65579" w:rsidRDefault="008C1585" w:rsidP="008C1585">
      <w:r w:rsidRPr="00F65579">
        <w:t>Information on the new and existing capital projects for Departments and the broader Victorian public sector is contained in Budget Paper No.</w:t>
      </w:r>
      <w:r w:rsidRPr="00F65579">
        <w:rPr>
          <w:rFonts w:ascii="Calibri" w:hAnsi="Calibri" w:cs="Calibri"/>
        </w:rPr>
        <w:t> </w:t>
      </w:r>
      <w:r w:rsidRPr="00F65579">
        <w:t xml:space="preserve">4 </w:t>
      </w:r>
      <w:r w:rsidRPr="00F65579">
        <w:rPr>
          <w:i/>
        </w:rPr>
        <w:t>State Capital Program</w:t>
      </w:r>
      <w:r w:rsidRPr="00F65579">
        <w:t>, which is available on DTF</w:t>
      </w:r>
      <w:r w:rsidR="00B21A45" w:rsidRPr="00F65579">
        <w:t>’</w:t>
      </w:r>
      <w:r w:rsidRPr="00F65579">
        <w:t xml:space="preserve">s website. </w:t>
      </w:r>
    </w:p>
    <w:p w14:paraId="5A81D0A2" w14:textId="77777777" w:rsidR="008C1585" w:rsidRPr="00F65579" w:rsidRDefault="008C1585" w:rsidP="008C1585">
      <w:r w:rsidRPr="00F65579">
        <w:t>No major projects with a total estimated investment of $10</w:t>
      </w:r>
      <w:r w:rsidR="006F069A" w:rsidRPr="00F65579">
        <w:rPr>
          <w:rFonts w:ascii="Calibri" w:hAnsi="Calibri" w:cs="Calibri"/>
        </w:rPr>
        <w:t> </w:t>
      </w:r>
      <w:r w:rsidR="006F069A" w:rsidRPr="00F65579">
        <w:rPr>
          <w:rFonts w:ascii="VIC" w:hAnsi="VIC"/>
        </w:rPr>
        <w:t>million</w:t>
      </w:r>
      <w:r w:rsidRPr="00F65579">
        <w:t xml:space="preserve"> or greater were completed during the year.</w:t>
      </w:r>
    </w:p>
    <w:p w14:paraId="412DB842" w14:textId="77777777" w:rsidR="004A6796" w:rsidRPr="00F65579" w:rsidRDefault="004A6796" w:rsidP="004A6796"/>
    <w:p w14:paraId="12029AEA" w14:textId="77777777" w:rsidR="00C91302" w:rsidRPr="00F65579" w:rsidRDefault="004A6796" w:rsidP="008B0FBF">
      <w:pPr>
        <w:pStyle w:val="Heading30"/>
      </w:pPr>
      <w:r w:rsidRPr="00F65579">
        <w:br w:type="column"/>
      </w:r>
      <w:r w:rsidR="00C91302" w:rsidRPr="00F65579">
        <w:t>Style conventions</w:t>
      </w:r>
    </w:p>
    <w:p w14:paraId="08FDBBCF" w14:textId="77777777" w:rsidR="00C91302" w:rsidRPr="00F65579" w:rsidRDefault="00C91302" w:rsidP="00C91302">
      <w:pPr>
        <w:rPr>
          <w:rFonts w:cstheme="minorHAnsi"/>
        </w:rPr>
      </w:pPr>
      <w:r w:rsidRPr="00F65579">
        <w:rPr>
          <w:rFonts w:cstheme="minorHAnsi"/>
        </w:rPr>
        <w:t>Figures in the tables and in the text have been rounded. Discrepancies in tables between totals and sums of components reflect rounding. Percentage variations in all tables are based on the underlying unrounded amounts.</w:t>
      </w:r>
    </w:p>
    <w:p w14:paraId="091A9B8A" w14:textId="77777777" w:rsidR="00C91302" w:rsidRPr="00F65579" w:rsidRDefault="00C91302" w:rsidP="00C91302">
      <w:pPr>
        <w:rPr>
          <w:rFonts w:cstheme="minorHAnsi"/>
        </w:rPr>
      </w:pPr>
      <w:r w:rsidRPr="00F65579">
        <w:rPr>
          <w:rFonts w:cstheme="minorHAnsi"/>
        </w:rPr>
        <w:t>The notation used in the tables is as follows:</w:t>
      </w:r>
    </w:p>
    <w:p w14:paraId="5CCDBE78" w14:textId="77777777" w:rsidR="00C91302" w:rsidRPr="00F65579" w:rsidRDefault="00C91302" w:rsidP="00C91302">
      <w:pPr>
        <w:ind w:left="1980" w:hanging="1440"/>
        <w:rPr>
          <w:rFonts w:cstheme="minorHAnsi"/>
        </w:rPr>
      </w:pPr>
      <w:r w:rsidRPr="00F65579">
        <w:rPr>
          <w:rFonts w:cstheme="minorHAnsi"/>
        </w:rPr>
        <w:t>–</w:t>
      </w:r>
      <w:r w:rsidRPr="00F65579">
        <w:rPr>
          <w:rFonts w:cstheme="minorHAnsi"/>
        </w:rPr>
        <w:tab/>
        <w:t>zero, or rounded to zero</w:t>
      </w:r>
    </w:p>
    <w:p w14:paraId="5C10EA6B" w14:textId="77777777" w:rsidR="00C91302" w:rsidRPr="00F65579" w:rsidRDefault="00C91302" w:rsidP="00C91302">
      <w:pPr>
        <w:ind w:left="1980" w:hanging="1440"/>
        <w:rPr>
          <w:rFonts w:cstheme="minorHAnsi"/>
        </w:rPr>
      </w:pPr>
      <w:r w:rsidRPr="00F65579">
        <w:rPr>
          <w:rFonts w:cstheme="minorHAnsi"/>
        </w:rPr>
        <w:t>1</w:t>
      </w:r>
      <w:r w:rsidR="001E075F" w:rsidRPr="00F65579">
        <w:rPr>
          <w:rFonts w:ascii="Calibri" w:hAnsi="Calibri" w:cs="Calibri"/>
        </w:rPr>
        <w:t> </w:t>
      </w:r>
      <w:r w:rsidR="001E075F" w:rsidRPr="00F65579">
        <w:t>billion</w:t>
      </w:r>
      <w:r w:rsidRPr="00F65579">
        <w:rPr>
          <w:rFonts w:cstheme="minorHAnsi"/>
        </w:rPr>
        <w:tab/>
        <w:t>1</w:t>
      </w:r>
      <w:r w:rsidRPr="00F65579">
        <w:rPr>
          <w:rFonts w:ascii="Calibri" w:hAnsi="Calibri" w:cs="Calibri"/>
        </w:rPr>
        <w:t> </w:t>
      </w:r>
      <w:r w:rsidRPr="00F65579">
        <w:rPr>
          <w:rFonts w:cstheme="minorHAnsi"/>
        </w:rPr>
        <w:t>000</w:t>
      </w:r>
      <w:r w:rsidR="006F069A" w:rsidRPr="00F65579">
        <w:rPr>
          <w:rFonts w:ascii="Calibri" w:hAnsi="Calibri" w:cs="Calibri"/>
        </w:rPr>
        <w:t> </w:t>
      </w:r>
      <w:r w:rsidR="006F069A" w:rsidRPr="00F65579">
        <w:rPr>
          <w:rFonts w:ascii="VIC" w:hAnsi="VIC"/>
        </w:rPr>
        <w:t>million</w:t>
      </w:r>
    </w:p>
    <w:p w14:paraId="0FFDE922" w14:textId="77777777" w:rsidR="00C91302" w:rsidRPr="00F65579" w:rsidRDefault="00C91302" w:rsidP="00C91302">
      <w:pPr>
        <w:ind w:left="1980" w:hanging="1440"/>
        <w:rPr>
          <w:rFonts w:cstheme="minorHAnsi"/>
        </w:rPr>
      </w:pPr>
      <w:r w:rsidRPr="00F65579">
        <w:rPr>
          <w:rFonts w:cstheme="minorHAnsi"/>
        </w:rPr>
        <w:t>200x</w:t>
      </w:r>
      <w:r w:rsidRPr="00F65579">
        <w:rPr>
          <w:rFonts w:cstheme="minorHAnsi"/>
        </w:rPr>
        <w:tab/>
        <w:t>year period</w:t>
      </w:r>
    </w:p>
    <w:p w14:paraId="1AE58429" w14:textId="77777777" w:rsidR="00C91302" w:rsidRPr="00F65579" w:rsidRDefault="00C91302" w:rsidP="00C91302">
      <w:pPr>
        <w:ind w:left="1980" w:hanging="1440"/>
        <w:rPr>
          <w:rFonts w:cstheme="minorHAnsi"/>
        </w:rPr>
      </w:pPr>
      <w:r w:rsidRPr="00F65579">
        <w:rPr>
          <w:rFonts w:cstheme="minorHAnsi"/>
        </w:rPr>
        <w:t>200x</w:t>
      </w:r>
      <w:r w:rsidR="003E7C90" w:rsidRPr="00F65579">
        <w:rPr>
          <w:rFonts w:cstheme="minorHAnsi"/>
        </w:rPr>
        <w:noBreakHyphen/>
      </w:r>
      <w:r w:rsidRPr="00F65579">
        <w:rPr>
          <w:rFonts w:cstheme="minorHAnsi"/>
        </w:rPr>
        <w:t>0x</w:t>
      </w:r>
      <w:r w:rsidRPr="00F65579">
        <w:rPr>
          <w:rFonts w:cstheme="minorHAnsi"/>
        </w:rPr>
        <w:tab/>
        <w:t>year period</w:t>
      </w:r>
    </w:p>
    <w:p w14:paraId="720BE552" w14:textId="77777777" w:rsidR="00C91302" w:rsidRPr="00F65579" w:rsidRDefault="00C91302" w:rsidP="00C91302">
      <w:pPr>
        <w:ind w:left="1980" w:hanging="1440"/>
        <w:rPr>
          <w:rFonts w:cstheme="minorHAnsi"/>
        </w:rPr>
      </w:pPr>
      <w:r w:rsidRPr="00F65579">
        <w:rPr>
          <w:rFonts w:cstheme="minorHAnsi"/>
        </w:rPr>
        <w:t>n/a</w:t>
      </w:r>
      <w:r w:rsidRPr="00F65579">
        <w:rPr>
          <w:rFonts w:cstheme="minorHAnsi"/>
        </w:rPr>
        <w:tab/>
        <w:t>not available or not applicable</w:t>
      </w:r>
    </w:p>
    <w:p w14:paraId="4D695F1E" w14:textId="77777777" w:rsidR="00C91302" w:rsidRPr="00F65579" w:rsidRDefault="00C91302" w:rsidP="00C91302">
      <w:pPr>
        <w:ind w:left="1980" w:hanging="1440"/>
        <w:rPr>
          <w:rFonts w:cstheme="minorHAnsi"/>
        </w:rPr>
      </w:pPr>
      <w:r w:rsidRPr="00F65579">
        <w:rPr>
          <w:rFonts w:cstheme="minorHAnsi"/>
        </w:rPr>
        <w:t>(xxx.x)</w:t>
      </w:r>
      <w:r w:rsidRPr="00F65579">
        <w:rPr>
          <w:rFonts w:cstheme="minorHAnsi"/>
        </w:rPr>
        <w:tab/>
        <w:t>negative numbers</w:t>
      </w:r>
    </w:p>
    <w:p w14:paraId="5E72E421" w14:textId="77777777" w:rsidR="008649FA" w:rsidRPr="00F65579" w:rsidRDefault="008649FA" w:rsidP="002D36B2"/>
    <w:p w14:paraId="78A6A4D8" w14:textId="77777777" w:rsidR="00C12C77" w:rsidRPr="00F65579" w:rsidRDefault="00C12C77" w:rsidP="00C12C77">
      <w:pPr>
        <w:pStyle w:val="Heading10"/>
        <w:rPr>
          <w:rFonts w:asciiTheme="minorHAnsi" w:hAnsiTheme="minorHAnsi" w:cstheme="minorHAnsi"/>
        </w:rPr>
        <w:sectPr w:rsidR="00C12C77" w:rsidRPr="00F65579" w:rsidSect="00F1360B">
          <w:pgSz w:w="11909" w:h="16834" w:code="9"/>
          <w:pgMar w:top="1728" w:right="1152" w:bottom="1152" w:left="1152" w:header="720" w:footer="288" w:gutter="0"/>
          <w:cols w:num="2" w:space="720"/>
          <w:noEndnote/>
        </w:sectPr>
      </w:pPr>
      <w:bookmarkStart w:id="28" w:name="_Toc337034709"/>
      <w:bookmarkStart w:id="29" w:name="_Toc337034818"/>
      <w:bookmarkStart w:id="30" w:name="_Toc434228915"/>
    </w:p>
    <w:p w14:paraId="2C0EF106" w14:textId="77777777" w:rsidR="000C41A3" w:rsidRPr="00F65579" w:rsidRDefault="000C41A3" w:rsidP="000C41A3">
      <w:pPr>
        <w:pStyle w:val="Heading10"/>
        <w:rPr>
          <w:rFonts w:asciiTheme="minorHAnsi" w:hAnsiTheme="minorHAnsi" w:cstheme="minorHAnsi"/>
        </w:rPr>
      </w:pPr>
      <w:bookmarkStart w:id="31" w:name="_Toc525026156"/>
      <w:bookmarkStart w:id="32" w:name="_Toc17189953"/>
      <w:bookmarkStart w:id="33" w:name="_Toc456085525"/>
      <w:bookmarkStart w:id="34" w:name="_Toc493685431"/>
      <w:bookmarkStart w:id="35" w:name="_Toc337034710"/>
      <w:bookmarkStart w:id="36" w:name="_Toc337034819"/>
      <w:bookmarkStart w:id="37" w:name="_Toc434228916"/>
      <w:bookmarkEnd w:id="28"/>
      <w:bookmarkEnd w:id="29"/>
      <w:bookmarkEnd w:id="30"/>
      <w:r w:rsidRPr="00F65579">
        <w:rPr>
          <w:rFonts w:asciiTheme="minorHAnsi" w:hAnsiTheme="minorHAnsi" w:cstheme="minorHAnsi"/>
        </w:rPr>
        <w:lastRenderedPageBreak/>
        <w:t>Financial statements</w:t>
      </w:r>
      <w:bookmarkEnd w:id="31"/>
      <w:bookmarkEnd w:id="32"/>
    </w:p>
    <w:p w14:paraId="54414513" w14:textId="77777777" w:rsidR="000C41A3" w:rsidRPr="00F65579" w:rsidRDefault="000C41A3" w:rsidP="000C41A3">
      <w:pPr>
        <w:pStyle w:val="Heading20"/>
      </w:pPr>
      <w:r w:rsidRPr="00F65579">
        <w:t>Contents</w:t>
      </w:r>
    </w:p>
    <w:p w14:paraId="6703D832" w14:textId="11F7BAFD" w:rsidR="000C41A3" w:rsidRPr="00F65579" w:rsidRDefault="000C41A3">
      <w:pPr>
        <w:pStyle w:val="TOC1"/>
        <w:rPr>
          <w:rFonts w:eastAsiaTheme="minorEastAsia" w:cstheme="minorBidi"/>
          <w:b w:val="0"/>
          <w:color w:val="auto"/>
          <w:sz w:val="22"/>
          <w:szCs w:val="22"/>
        </w:rPr>
      </w:pPr>
      <w:r w:rsidRPr="00F65579">
        <w:rPr>
          <w:noProof w:val="0"/>
          <w:sz w:val="20"/>
        </w:rPr>
        <w:fldChar w:fldCharType="begin"/>
      </w:r>
      <w:r w:rsidRPr="00F65579">
        <w:rPr>
          <w:noProof w:val="0"/>
        </w:rPr>
        <w:instrText xml:space="preserve"> TOC \h \z \t " Heading Fin,1,Heading 1 numbered,1,Heading 2 numbered,3 \b Section_02,Heading 2 numbered,3 \b Section_03,Heading 2 numbered,3 \b Section_04,Heading 2 numbered,3 \b Section_05, Heading 2 numbered,3 \b Section_06,Heading 2 numbered,3 \b Section_07, Heading 2 numbered,3 \b Section_08,Heading 2 numbered,3 \b Section_09</w:instrText>
      </w:r>
      <w:r w:rsidRPr="00F65579">
        <w:rPr>
          <w:noProof w:val="0"/>
          <w:sz w:val="20"/>
        </w:rPr>
        <w:fldChar w:fldCharType="separate"/>
      </w:r>
      <w:hyperlink w:anchor="_Toc17186199" w:history="1">
        <w:r w:rsidRPr="00F65579">
          <w:rPr>
            <w:rStyle w:val="Hyperlink"/>
          </w:rPr>
          <w:t>Comprehensive operating statement</w:t>
        </w:r>
        <w:r w:rsidRPr="00F65579">
          <w:rPr>
            <w:webHidden/>
          </w:rPr>
          <w:tab/>
        </w:r>
        <w:r w:rsidRPr="00F65579">
          <w:rPr>
            <w:webHidden/>
          </w:rPr>
          <w:fldChar w:fldCharType="begin"/>
        </w:r>
        <w:r w:rsidRPr="00F65579">
          <w:rPr>
            <w:webHidden/>
          </w:rPr>
          <w:instrText xml:space="preserve"> PAGEREF _Toc17186199 \h </w:instrText>
        </w:r>
        <w:r w:rsidRPr="00F65579">
          <w:rPr>
            <w:webHidden/>
          </w:rPr>
        </w:r>
        <w:r w:rsidRPr="00F65579">
          <w:rPr>
            <w:webHidden/>
          </w:rPr>
          <w:fldChar w:fldCharType="separate"/>
        </w:r>
        <w:r w:rsidR="002C2B48">
          <w:rPr>
            <w:webHidden/>
          </w:rPr>
          <w:t>44</w:t>
        </w:r>
        <w:r w:rsidRPr="00F65579">
          <w:rPr>
            <w:webHidden/>
          </w:rPr>
          <w:fldChar w:fldCharType="end"/>
        </w:r>
      </w:hyperlink>
    </w:p>
    <w:p w14:paraId="1989DE64" w14:textId="276F6B34" w:rsidR="000C41A3" w:rsidRPr="00F65579" w:rsidRDefault="00DA453D">
      <w:pPr>
        <w:pStyle w:val="TOC1"/>
        <w:rPr>
          <w:rFonts w:eastAsiaTheme="minorEastAsia" w:cstheme="minorBidi"/>
          <w:b w:val="0"/>
          <w:color w:val="auto"/>
          <w:sz w:val="22"/>
          <w:szCs w:val="22"/>
        </w:rPr>
      </w:pPr>
      <w:hyperlink w:anchor="_Toc17186200" w:history="1">
        <w:r w:rsidR="000C41A3" w:rsidRPr="00F65579">
          <w:rPr>
            <w:rStyle w:val="Hyperlink"/>
          </w:rPr>
          <w:t>Balance sheet</w:t>
        </w:r>
        <w:r w:rsidR="000C41A3" w:rsidRPr="00F65579">
          <w:rPr>
            <w:webHidden/>
          </w:rPr>
          <w:tab/>
        </w:r>
        <w:r w:rsidR="000C41A3" w:rsidRPr="00F65579">
          <w:rPr>
            <w:webHidden/>
          </w:rPr>
          <w:fldChar w:fldCharType="begin"/>
        </w:r>
        <w:r w:rsidR="000C41A3" w:rsidRPr="00F65579">
          <w:rPr>
            <w:webHidden/>
          </w:rPr>
          <w:instrText xml:space="preserve"> PAGEREF _Toc17186200 \h </w:instrText>
        </w:r>
        <w:r w:rsidR="000C41A3" w:rsidRPr="00F65579">
          <w:rPr>
            <w:webHidden/>
          </w:rPr>
        </w:r>
        <w:r w:rsidR="000C41A3" w:rsidRPr="00F65579">
          <w:rPr>
            <w:webHidden/>
          </w:rPr>
          <w:fldChar w:fldCharType="separate"/>
        </w:r>
        <w:r w:rsidR="002C2B48">
          <w:rPr>
            <w:webHidden/>
          </w:rPr>
          <w:t>45</w:t>
        </w:r>
        <w:r w:rsidR="000C41A3" w:rsidRPr="00F65579">
          <w:rPr>
            <w:webHidden/>
          </w:rPr>
          <w:fldChar w:fldCharType="end"/>
        </w:r>
      </w:hyperlink>
    </w:p>
    <w:p w14:paraId="59256F34" w14:textId="4FC201AF" w:rsidR="000C41A3" w:rsidRPr="00F65579" w:rsidRDefault="00DA453D">
      <w:pPr>
        <w:pStyle w:val="TOC1"/>
        <w:rPr>
          <w:rFonts w:eastAsiaTheme="minorEastAsia" w:cstheme="minorBidi"/>
          <w:b w:val="0"/>
          <w:color w:val="auto"/>
          <w:sz w:val="22"/>
          <w:szCs w:val="22"/>
        </w:rPr>
      </w:pPr>
      <w:hyperlink w:anchor="_Toc17186201" w:history="1">
        <w:r w:rsidR="000C41A3" w:rsidRPr="00F65579">
          <w:rPr>
            <w:rStyle w:val="Hyperlink"/>
          </w:rPr>
          <w:t>Statement of changes in equity</w:t>
        </w:r>
        <w:r w:rsidR="000C41A3" w:rsidRPr="00F65579">
          <w:rPr>
            <w:webHidden/>
          </w:rPr>
          <w:tab/>
        </w:r>
        <w:r w:rsidR="000C41A3" w:rsidRPr="00F65579">
          <w:rPr>
            <w:webHidden/>
          </w:rPr>
          <w:fldChar w:fldCharType="begin"/>
        </w:r>
        <w:r w:rsidR="000C41A3" w:rsidRPr="00F65579">
          <w:rPr>
            <w:webHidden/>
          </w:rPr>
          <w:instrText xml:space="preserve"> PAGEREF _Toc17186201 \h </w:instrText>
        </w:r>
        <w:r w:rsidR="000C41A3" w:rsidRPr="00F65579">
          <w:rPr>
            <w:webHidden/>
          </w:rPr>
        </w:r>
        <w:r w:rsidR="000C41A3" w:rsidRPr="00F65579">
          <w:rPr>
            <w:webHidden/>
          </w:rPr>
          <w:fldChar w:fldCharType="separate"/>
        </w:r>
        <w:r w:rsidR="002C2B48">
          <w:rPr>
            <w:webHidden/>
          </w:rPr>
          <w:t>46</w:t>
        </w:r>
        <w:r w:rsidR="000C41A3" w:rsidRPr="00F65579">
          <w:rPr>
            <w:webHidden/>
          </w:rPr>
          <w:fldChar w:fldCharType="end"/>
        </w:r>
      </w:hyperlink>
    </w:p>
    <w:p w14:paraId="0C2805AB" w14:textId="7EFD9C80" w:rsidR="000C41A3" w:rsidRPr="00F65579" w:rsidRDefault="00DA453D">
      <w:pPr>
        <w:pStyle w:val="TOC1"/>
        <w:rPr>
          <w:rFonts w:eastAsiaTheme="minorEastAsia" w:cstheme="minorBidi"/>
          <w:b w:val="0"/>
          <w:color w:val="auto"/>
          <w:sz w:val="22"/>
          <w:szCs w:val="22"/>
        </w:rPr>
      </w:pPr>
      <w:hyperlink w:anchor="_Toc17186202" w:history="1">
        <w:r w:rsidR="000C41A3" w:rsidRPr="00F65579">
          <w:rPr>
            <w:rStyle w:val="Hyperlink"/>
          </w:rPr>
          <w:t>Cash flow statement</w:t>
        </w:r>
        <w:r w:rsidR="000C41A3" w:rsidRPr="00F65579">
          <w:rPr>
            <w:webHidden/>
          </w:rPr>
          <w:tab/>
        </w:r>
        <w:r w:rsidR="000C41A3" w:rsidRPr="00F65579">
          <w:rPr>
            <w:webHidden/>
          </w:rPr>
          <w:fldChar w:fldCharType="begin"/>
        </w:r>
        <w:r w:rsidR="000C41A3" w:rsidRPr="00F65579">
          <w:rPr>
            <w:webHidden/>
          </w:rPr>
          <w:instrText xml:space="preserve"> PAGEREF _Toc17186202 \h </w:instrText>
        </w:r>
        <w:r w:rsidR="000C41A3" w:rsidRPr="00F65579">
          <w:rPr>
            <w:webHidden/>
          </w:rPr>
        </w:r>
        <w:r w:rsidR="000C41A3" w:rsidRPr="00F65579">
          <w:rPr>
            <w:webHidden/>
          </w:rPr>
          <w:fldChar w:fldCharType="separate"/>
        </w:r>
        <w:r w:rsidR="002C2B48">
          <w:rPr>
            <w:webHidden/>
          </w:rPr>
          <w:t>47</w:t>
        </w:r>
        <w:r w:rsidR="000C41A3" w:rsidRPr="00F65579">
          <w:rPr>
            <w:webHidden/>
          </w:rPr>
          <w:fldChar w:fldCharType="end"/>
        </w:r>
      </w:hyperlink>
    </w:p>
    <w:p w14:paraId="766E3A8C" w14:textId="7A0D46F7" w:rsidR="000C41A3" w:rsidRPr="00F65579" w:rsidRDefault="00DA453D">
      <w:pPr>
        <w:pStyle w:val="TOC1"/>
        <w:rPr>
          <w:rFonts w:eastAsiaTheme="minorEastAsia" w:cstheme="minorBidi"/>
          <w:b w:val="0"/>
          <w:color w:val="auto"/>
          <w:sz w:val="22"/>
          <w:szCs w:val="22"/>
        </w:rPr>
      </w:pPr>
      <w:hyperlink w:anchor="_Toc17186203" w:history="1">
        <w:r w:rsidR="000C41A3" w:rsidRPr="00F65579">
          <w:rPr>
            <w:rStyle w:val="Hyperlink"/>
          </w:rPr>
          <w:t>1</w:t>
        </w:r>
        <w:r w:rsidR="000C41A3" w:rsidRPr="00F65579">
          <w:rPr>
            <w:rFonts w:eastAsiaTheme="minorEastAsia" w:cstheme="minorBidi"/>
            <w:b w:val="0"/>
            <w:color w:val="auto"/>
            <w:sz w:val="22"/>
            <w:szCs w:val="22"/>
          </w:rPr>
          <w:tab/>
        </w:r>
        <w:r w:rsidR="000C41A3" w:rsidRPr="00F65579">
          <w:rPr>
            <w:rStyle w:val="Hyperlink"/>
          </w:rPr>
          <w:t>About this report</w:t>
        </w:r>
        <w:r w:rsidR="000C41A3" w:rsidRPr="00F65579">
          <w:rPr>
            <w:webHidden/>
          </w:rPr>
          <w:tab/>
        </w:r>
        <w:r w:rsidR="000C41A3" w:rsidRPr="00F65579">
          <w:rPr>
            <w:webHidden/>
          </w:rPr>
          <w:fldChar w:fldCharType="begin"/>
        </w:r>
        <w:r w:rsidR="000C41A3" w:rsidRPr="00F65579">
          <w:rPr>
            <w:webHidden/>
          </w:rPr>
          <w:instrText xml:space="preserve"> PAGEREF _Toc17186203 \h </w:instrText>
        </w:r>
        <w:r w:rsidR="000C41A3" w:rsidRPr="00F65579">
          <w:rPr>
            <w:webHidden/>
          </w:rPr>
        </w:r>
        <w:r w:rsidR="000C41A3" w:rsidRPr="00F65579">
          <w:rPr>
            <w:webHidden/>
          </w:rPr>
          <w:fldChar w:fldCharType="separate"/>
        </w:r>
        <w:r w:rsidR="002C2B48">
          <w:rPr>
            <w:webHidden/>
          </w:rPr>
          <w:t>48</w:t>
        </w:r>
        <w:r w:rsidR="000C41A3" w:rsidRPr="00F65579">
          <w:rPr>
            <w:webHidden/>
          </w:rPr>
          <w:fldChar w:fldCharType="end"/>
        </w:r>
      </w:hyperlink>
    </w:p>
    <w:p w14:paraId="7DC90D5C" w14:textId="04AF09E8" w:rsidR="000C41A3" w:rsidRPr="00F65579" w:rsidRDefault="00DA453D">
      <w:pPr>
        <w:pStyle w:val="TOC1"/>
        <w:rPr>
          <w:rFonts w:eastAsiaTheme="minorEastAsia" w:cstheme="minorBidi"/>
          <w:b w:val="0"/>
          <w:color w:val="auto"/>
          <w:sz w:val="22"/>
          <w:szCs w:val="22"/>
        </w:rPr>
      </w:pPr>
      <w:hyperlink w:anchor="_Toc17186204" w:history="1">
        <w:r w:rsidR="000C41A3" w:rsidRPr="00F65579">
          <w:rPr>
            <w:rStyle w:val="Hyperlink"/>
          </w:rPr>
          <w:t>2</w:t>
        </w:r>
        <w:r w:rsidR="000C41A3" w:rsidRPr="00F65579">
          <w:rPr>
            <w:rFonts w:eastAsiaTheme="minorEastAsia" w:cstheme="minorBidi"/>
            <w:b w:val="0"/>
            <w:color w:val="auto"/>
            <w:sz w:val="22"/>
            <w:szCs w:val="22"/>
          </w:rPr>
          <w:tab/>
        </w:r>
        <w:r w:rsidR="000C41A3" w:rsidRPr="00F65579">
          <w:rPr>
            <w:rStyle w:val="Hyperlink"/>
          </w:rPr>
          <w:t>Funding delivery of our services</w:t>
        </w:r>
        <w:r w:rsidR="000C41A3" w:rsidRPr="00F65579">
          <w:rPr>
            <w:webHidden/>
          </w:rPr>
          <w:tab/>
        </w:r>
        <w:r w:rsidR="000C41A3" w:rsidRPr="00F65579">
          <w:rPr>
            <w:webHidden/>
          </w:rPr>
          <w:fldChar w:fldCharType="begin"/>
        </w:r>
        <w:r w:rsidR="000C41A3" w:rsidRPr="00F65579">
          <w:rPr>
            <w:webHidden/>
          </w:rPr>
          <w:instrText xml:space="preserve"> PAGEREF _Toc17186204 \h </w:instrText>
        </w:r>
        <w:r w:rsidR="000C41A3" w:rsidRPr="00F65579">
          <w:rPr>
            <w:webHidden/>
          </w:rPr>
        </w:r>
        <w:r w:rsidR="000C41A3" w:rsidRPr="00F65579">
          <w:rPr>
            <w:webHidden/>
          </w:rPr>
          <w:fldChar w:fldCharType="separate"/>
        </w:r>
        <w:r w:rsidR="002C2B48">
          <w:rPr>
            <w:webHidden/>
          </w:rPr>
          <w:t>49</w:t>
        </w:r>
        <w:r w:rsidR="000C41A3" w:rsidRPr="00F65579">
          <w:rPr>
            <w:webHidden/>
          </w:rPr>
          <w:fldChar w:fldCharType="end"/>
        </w:r>
      </w:hyperlink>
    </w:p>
    <w:p w14:paraId="2512700B" w14:textId="6024E1A7" w:rsidR="000C41A3" w:rsidRPr="00F65579" w:rsidRDefault="00DA453D">
      <w:pPr>
        <w:pStyle w:val="TOC3"/>
        <w:tabs>
          <w:tab w:val="left" w:pos="1260"/>
        </w:tabs>
        <w:rPr>
          <w:noProof/>
          <w:color w:val="auto"/>
          <w:sz w:val="22"/>
        </w:rPr>
      </w:pPr>
      <w:hyperlink w:anchor="_Toc17186205" w:history="1">
        <w:r w:rsidR="000C41A3" w:rsidRPr="00F65579">
          <w:rPr>
            <w:rStyle w:val="Hyperlink"/>
            <w:noProof/>
          </w:rPr>
          <w:t>2.1</w:t>
        </w:r>
        <w:r w:rsidR="000C41A3" w:rsidRPr="00F65579">
          <w:rPr>
            <w:noProof/>
            <w:color w:val="auto"/>
            <w:sz w:val="22"/>
          </w:rPr>
          <w:tab/>
        </w:r>
        <w:r w:rsidR="000C41A3" w:rsidRPr="00F65579">
          <w:rPr>
            <w:rStyle w:val="Hyperlink"/>
            <w:noProof/>
          </w:rPr>
          <w:t>Summary of income that funds the delivery of our services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_Toc17186205 \h </w:instrText>
        </w:r>
        <w:r w:rsidR="000C41A3" w:rsidRPr="00F65579">
          <w:rPr>
            <w:noProof/>
            <w:webHidden/>
          </w:rPr>
        </w:r>
        <w:r w:rsidR="000C41A3" w:rsidRPr="00F65579">
          <w:rPr>
            <w:noProof/>
            <w:webHidden/>
          </w:rPr>
          <w:fldChar w:fldCharType="separate"/>
        </w:r>
        <w:r w:rsidR="002C2B48">
          <w:rPr>
            <w:noProof/>
            <w:webHidden/>
          </w:rPr>
          <w:t>49</w:t>
        </w:r>
        <w:r w:rsidR="000C41A3" w:rsidRPr="00F65579">
          <w:rPr>
            <w:noProof/>
            <w:webHidden/>
          </w:rPr>
          <w:fldChar w:fldCharType="end"/>
        </w:r>
      </w:hyperlink>
    </w:p>
    <w:p w14:paraId="4F6125F2" w14:textId="74D8ED3F" w:rsidR="000C41A3" w:rsidRPr="00F65579" w:rsidRDefault="00DA453D">
      <w:pPr>
        <w:pStyle w:val="TOC3"/>
        <w:tabs>
          <w:tab w:val="left" w:pos="1260"/>
        </w:tabs>
        <w:rPr>
          <w:noProof/>
          <w:color w:val="auto"/>
          <w:sz w:val="22"/>
        </w:rPr>
      </w:pPr>
      <w:hyperlink w:anchor="_Toc17186206" w:history="1">
        <w:r w:rsidR="000C41A3" w:rsidRPr="00F65579">
          <w:rPr>
            <w:rStyle w:val="Hyperlink"/>
            <w:noProof/>
          </w:rPr>
          <w:t>2.2</w:t>
        </w:r>
        <w:r w:rsidR="000C41A3" w:rsidRPr="00F65579">
          <w:rPr>
            <w:noProof/>
            <w:color w:val="auto"/>
            <w:sz w:val="22"/>
          </w:rPr>
          <w:tab/>
        </w:r>
        <w:r w:rsidR="000C41A3" w:rsidRPr="00F65579">
          <w:rPr>
            <w:rStyle w:val="Hyperlink"/>
            <w:noProof/>
          </w:rPr>
          <w:t>Appropriations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_Toc17186206 \h </w:instrText>
        </w:r>
        <w:r w:rsidR="000C41A3" w:rsidRPr="00F65579">
          <w:rPr>
            <w:noProof/>
            <w:webHidden/>
          </w:rPr>
        </w:r>
        <w:r w:rsidR="000C41A3" w:rsidRPr="00F65579">
          <w:rPr>
            <w:noProof/>
            <w:webHidden/>
          </w:rPr>
          <w:fldChar w:fldCharType="separate"/>
        </w:r>
        <w:r w:rsidR="002C2B48">
          <w:rPr>
            <w:noProof/>
            <w:webHidden/>
          </w:rPr>
          <w:t>49</w:t>
        </w:r>
        <w:r w:rsidR="000C41A3" w:rsidRPr="00F65579">
          <w:rPr>
            <w:noProof/>
            <w:webHidden/>
          </w:rPr>
          <w:fldChar w:fldCharType="end"/>
        </w:r>
      </w:hyperlink>
    </w:p>
    <w:p w14:paraId="5CF9877C" w14:textId="44D7AB88" w:rsidR="000C41A3" w:rsidRPr="00F65579" w:rsidRDefault="00DA453D">
      <w:pPr>
        <w:pStyle w:val="TOC3"/>
        <w:tabs>
          <w:tab w:val="left" w:pos="1260"/>
        </w:tabs>
        <w:rPr>
          <w:noProof/>
          <w:color w:val="auto"/>
          <w:sz w:val="22"/>
        </w:rPr>
      </w:pPr>
      <w:hyperlink w:anchor="_Toc17186207" w:history="1">
        <w:r w:rsidR="000C41A3" w:rsidRPr="00F65579">
          <w:rPr>
            <w:rStyle w:val="Hyperlink"/>
            <w:noProof/>
          </w:rPr>
          <w:t>2.3</w:t>
        </w:r>
        <w:r w:rsidR="000C41A3" w:rsidRPr="00F65579">
          <w:rPr>
            <w:noProof/>
            <w:color w:val="auto"/>
            <w:sz w:val="22"/>
          </w:rPr>
          <w:tab/>
        </w:r>
        <w:r w:rsidR="000C41A3" w:rsidRPr="00F65579">
          <w:rPr>
            <w:rStyle w:val="Hyperlink"/>
            <w:noProof/>
          </w:rPr>
          <w:t>Summary of compliance with annual Parliamentary appropriations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_Toc17186207 \h </w:instrText>
        </w:r>
        <w:r w:rsidR="000C41A3" w:rsidRPr="00F65579">
          <w:rPr>
            <w:noProof/>
            <w:webHidden/>
          </w:rPr>
        </w:r>
        <w:r w:rsidR="000C41A3" w:rsidRPr="00F65579">
          <w:rPr>
            <w:noProof/>
            <w:webHidden/>
          </w:rPr>
          <w:fldChar w:fldCharType="separate"/>
        </w:r>
        <w:r w:rsidR="002C2B48">
          <w:rPr>
            <w:noProof/>
            <w:webHidden/>
          </w:rPr>
          <w:t>50</w:t>
        </w:r>
        <w:r w:rsidR="000C41A3" w:rsidRPr="00F65579">
          <w:rPr>
            <w:noProof/>
            <w:webHidden/>
          </w:rPr>
          <w:fldChar w:fldCharType="end"/>
        </w:r>
      </w:hyperlink>
    </w:p>
    <w:p w14:paraId="6BCF8054" w14:textId="0694C169" w:rsidR="000C41A3" w:rsidRPr="00F65579" w:rsidRDefault="00DA453D">
      <w:pPr>
        <w:pStyle w:val="TOC3"/>
        <w:tabs>
          <w:tab w:val="left" w:pos="1260"/>
        </w:tabs>
        <w:rPr>
          <w:noProof/>
          <w:color w:val="auto"/>
          <w:sz w:val="22"/>
        </w:rPr>
      </w:pPr>
      <w:hyperlink w:anchor="_Toc17186208" w:history="1">
        <w:r w:rsidR="000C41A3" w:rsidRPr="00F65579">
          <w:rPr>
            <w:rStyle w:val="Hyperlink"/>
            <w:noProof/>
          </w:rPr>
          <w:t>2.4</w:t>
        </w:r>
        <w:r w:rsidR="000C41A3" w:rsidRPr="00F65579">
          <w:rPr>
            <w:noProof/>
            <w:color w:val="auto"/>
            <w:sz w:val="22"/>
          </w:rPr>
          <w:tab/>
        </w:r>
        <w:r w:rsidR="000C41A3" w:rsidRPr="00F65579">
          <w:rPr>
            <w:rStyle w:val="Hyperlink"/>
            <w:noProof/>
          </w:rPr>
          <w:t>Annotated income agreements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_Toc17186208 \h </w:instrText>
        </w:r>
        <w:r w:rsidR="000C41A3" w:rsidRPr="00F65579">
          <w:rPr>
            <w:noProof/>
            <w:webHidden/>
          </w:rPr>
        </w:r>
        <w:r w:rsidR="000C41A3" w:rsidRPr="00F65579">
          <w:rPr>
            <w:noProof/>
            <w:webHidden/>
          </w:rPr>
          <w:fldChar w:fldCharType="separate"/>
        </w:r>
        <w:r w:rsidR="002C2B48">
          <w:rPr>
            <w:noProof/>
            <w:webHidden/>
          </w:rPr>
          <w:t>51</w:t>
        </w:r>
        <w:r w:rsidR="000C41A3" w:rsidRPr="00F65579">
          <w:rPr>
            <w:noProof/>
            <w:webHidden/>
          </w:rPr>
          <w:fldChar w:fldCharType="end"/>
        </w:r>
      </w:hyperlink>
    </w:p>
    <w:p w14:paraId="127B0005" w14:textId="52F6A1FC" w:rsidR="000C41A3" w:rsidRPr="00F65579" w:rsidRDefault="00DA453D">
      <w:pPr>
        <w:pStyle w:val="TOC3"/>
        <w:tabs>
          <w:tab w:val="left" w:pos="1260"/>
        </w:tabs>
        <w:rPr>
          <w:noProof/>
          <w:color w:val="auto"/>
          <w:sz w:val="22"/>
        </w:rPr>
      </w:pPr>
      <w:hyperlink w:anchor="_Toc17186209" w:history="1">
        <w:r w:rsidR="000C41A3" w:rsidRPr="00F65579">
          <w:rPr>
            <w:rStyle w:val="Hyperlink"/>
            <w:noProof/>
          </w:rPr>
          <w:t>2.5</w:t>
        </w:r>
        <w:r w:rsidR="000C41A3" w:rsidRPr="00F65579">
          <w:rPr>
            <w:noProof/>
            <w:color w:val="auto"/>
            <w:sz w:val="22"/>
          </w:rPr>
          <w:tab/>
        </w:r>
        <w:r w:rsidR="000C41A3" w:rsidRPr="00F65579">
          <w:rPr>
            <w:rStyle w:val="Hyperlink"/>
            <w:noProof/>
          </w:rPr>
          <w:t>Other income</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_Toc17186209 \h </w:instrText>
        </w:r>
        <w:r w:rsidR="000C41A3" w:rsidRPr="00F65579">
          <w:rPr>
            <w:noProof/>
            <w:webHidden/>
          </w:rPr>
        </w:r>
        <w:r w:rsidR="000C41A3" w:rsidRPr="00F65579">
          <w:rPr>
            <w:noProof/>
            <w:webHidden/>
          </w:rPr>
          <w:fldChar w:fldCharType="separate"/>
        </w:r>
        <w:r w:rsidR="002C2B48">
          <w:rPr>
            <w:noProof/>
            <w:webHidden/>
          </w:rPr>
          <w:t>52</w:t>
        </w:r>
        <w:r w:rsidR="000C41A3" w:rsidRPr="00F65579">
          <w:rPr>
            <w:noProof/>
            <w:webHidden/>
          </w:rPr>
          <w:fldChar w:fldCharType="end"/>
        </w:r>
      </w:hyperlink>
    </w:p>
    <w:p w14:paraId="13BC69B4" w14:textId="212EE4E4" w:rsidR="000C41A3" w:rsidRPr="00F65579" w:rsidRDefault="00DA453D">
      <w:pPr>
        <w:pStyle w:val="TOC1"/>
        <w:rPr>
          <w:rFonts w:eastAsiaTheme="minorEastAsia" w:cstheme="minorBidi"/>
          <w:b w:val="0"/>
          <w:color w:val="auto"/>
          <w:sz w:val="22"/>
          <w:szCs w:val="22"/>
        </w:rPr>
      </w:pPr>
      <w:hyperlink w:anchor="_Toc17186210" w:history="1">
        <w:r w:rsidR="000C41A3" w:rsidRPr="00F65579">
          <w:rPr>
            <w:rStyle w:val="Hyperlink"/>
          </w:rPr>
          <w:t>3</w:t>
        </w:r>
        <w:r w:rsidR="000C41A3" w:rsidRPr="00F65579">
          <w:rPr>
            <w:rFonts w:eastAsiaTheme="minorEastAsia" w:cstheme="minorBidi"/>
            <w:b w:val="0"/>
            <w:color w:val="auto"/>
            <w:sz w:val="22"/>
            <w:szCs w:val="22"/>
          </w:rPr>
          <w:tab/>
        </w:r>
        <w:r w:rsidR="000C41A3" w:rsidRPr="00F65579">
          <w:rPr>
            <w:rStyle w:val="Hyperlink"/>
          </w:rPr>
          <w:t>The cost of delivering services</w:t>
        </w:r>
        <w:r w:rsidR="000C41A3" w:rsidRPr="00F65579">
          <w:rPr>
            <w:webHidden/>
          </w:rPr>
          <w:tab/>
        </w:r>
        <w:r w:rsidR="000C41A3" w:rsidRPr="00F65579">
          <w:rPr>
            <w:webHidden/>
          </w:rPr>
          <w:fldChar w:fldCharType="begin"/>
        </w:r>
        <w:r w:rsidR="000C41A3" w:rsidRPr="00F65579">
          <w:rPr>
            <w:webHidden/>
          </w:rPr>
          <w:instrText xml:space="preserve"> PAGEREF _Toc17186210 \h </w:instrText>
        </w:r>
        <w:r w:rsidR="000C41A3" w:rsidRPr="00F65579">
          <w:rPr>
            <w:webHidden/>
          </w:rPr>
        </w:r>
        <w:r w:rsidR="000C41A3" w:rsidRPr="00F65579">
          <w:rPr>
            <w:webHidden/>
          </w:rPr>
          <w:fldChar w:fldCharType="separate"/>
        </w:r>
        <w:r w:rsidR="002C2B48">
          <w:rPr>
            <w:webHidden/>
          </w:rPr>
          <w:t>53</w:t>
        </w:r>
        <w:r w:rsidR="000C41A3" w:rsidRPr="00F65579">
          <w:rPr>
            <w:webHidden/>
          </w:rPr>
          <w:fldChar w:fldCharType="end"/>
        </w:r>
      </w:hyperlink>
    </w:p>
    <w:p w14:paraId="3E2FE679" w14:textId="2C21B37D" w:rsidR="000C41A3" w:rsidRPr="00F65579" w:rsidRDefault="00DA453D">
      <w:pPr>
        <w:pStyle w:val="TOC3"/>
        <w:tabs>
          <w:tab w:val="left" w:pos="1260"/>
        </w:tabs>
        <w:rPr>
          <w:noProof/>
          <w:color w:val="auto"/>
          <w:sz w:val="22"/>
        </w:rPr>
      </w:pPr>
      <w:hyperlink w:anchor="_Toc17186211" w:history="1">
        <w:r w:rsidR="000C41A3" w:rsidRPr="00F65579">
          <w:rPr>
            <w:rStyle w:val="Hyperlink"/>
            <w:noProof/>
          </w:rPr>
          <w:t>3.1</w:t>
        </w:r>
        <w:r w:rsidR="000C41A3" w:rsidRPr="00F65579">
          <w:rPr>
            <w:noProof/>
            <w:color w:val="auto"/>
            <w:sz w:val="22"/>
          </w:rPr>
          <w:tab/>
        </w:r>
        <w:r w:rsidR="000C41A3" w:rsidRPr="00F65579">
          <w:rPr>
            <w:rStyle w:val="Hyperlink"/>
            <w:noProof/>
          </w:rPr>
          <w:t>Expenses incurred in delivery of services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_Toc17186211 \h </w:instrText>
        </w:r>
        <w:r w:rsidR="000C41A3" w:rsidRPr="00F65579">
          <w:rPr>
            <w:noProof/>
            <w:webHidden/>
          </w:rPr>
        </w:r>
        <w:r w:rsidR="000C41A3" w:rsidRPr="00F65579">
          <w:rPr>
            <w:noProof/>
            <w:webHidden/>
          </w:rPr>
          <w:fldChar w:fldCharType="separate"/>
        </w:r>
        <w:r w:rsidR="002C2B48">
          <w:rPr>
            <w:noProof/>
            <w:webHidden/>
          </w:rPr>
          <w:t>53</w:t>
        </w:r>
        <w:r w:rsidR="000C41A3" w:rsidRPr="00F65579">
          <w:rPr>
            <w:noProof/>
            <w:webHidden/>
          </w:rPr>
          <w:fldChar w:fldCharType="end"/>
        </w:r>
      </w:hyperlink>
    </w:p>
    <w:p w14:paraId="4EA97FC1" w14:textId="62AADCDF" w:rsidR="000C41A3" w:rsidRPr="00F65579" w:rsidRDefault="00DA453D">
      <w:pPr>
        <w:pStyle w:val="TOC3"/>
        <w:tabs>
          <w:tab w:val="left" w:pos="1260"/>
        </w:tabs>
        <w:rPr>
          <w:noProof/>
          <w:color w:val="auto"/>
          <w:sz w:val="22"/>
        </w:rPr>
      </w:pPr>
      <w:hyperlink w:anchor="_Toc17186212" w:history="1">
        <w:r w:rsidR="000C41A3" w:rsidRPr="00F65579">
          <w:rPr>
            <w:rStyle w:val="Hyperlink"/>
            <w:noProof/>
          </w:rPr>
          <w:t>3.2</w:t>
        </w:r>
        <w:r w:rsidR="000C41A3" w:rsidRPr="00F65579">
          <w:rPr>
            <w:noProof/>
            <w:color w:val="auto"/>
            <w:sz w:val="22"/>
          </w:rPr>
          <w:tab/>
        </w:r>
        <w:r w:rsidR="000C41A3" w:rsidRPr="00F65579">
          <w:rPr>
            <w:rStyle w:val="Hyperlink"/>
            <w:noProof/>
          </w:rPr>
          <w:t>Grants expense</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_Toc17186212 \h </w:instrText>
        </w:r>
        <w:r w:rsidR="000C41A3" w:rsidRPr="00F65579">
          <w:rPr>
            <w:noProof/>
            <w:webHidden/>
          </w:rPr>
        </w:r>
        <w:r w:rsidR="000C41A3" w:rsidRPr="00F65579">
          <w:rPr>
            <w:noProof/>
            <w:webHidden/>
          </w:rPr>
          <w:fldChar w:fldCharType="separate"/>
        </w:r>
        <w:r w:rsidR="002C2B48">
          <w:rPr>
            <w:noProof/>
            <w:webHidden/>
          </w:rPr>
          <w:t>55</w:t>
        </w:r>
        <w:r w:rsidR="000C41A3" w:rsidRPr="00F65579">
          <w:rPr>
            <w:noProof/>
            <w:webHidden/>
          </w:rPr>
          <w:fldChar w:fldCharType="end"/>
        </w:r>
      </w:hyperlink>
    </w:p>
    <w:p w14:paraId="5796FA1C" w14:textId="060A6DC1" w:rsidR="000C41A3" w:rsidRPr="00F65579" w:rsidRDefault="00DA453D">
      <w:pPr>
        <w:pStyle w:val="TOC3"/>
        <w:tabs>
          <w:tab w:val="left" w:pos="1260"/>
        </w:tabs>
        <w:rPr>
          <w:noProof/>
          <w:color w:val="auto"/>
          <w:sz w:val="22"/>
        </w:rPr>
      </w:pPr>
      <w:hyperlink w:anchor="_Toc17186213" w:history="1">
        <w:r w:rsidR="000C41A3" w:rsidRPr="00F65579">
          <w:rPr>
            <w:rStyle w:val="Hyperlink"/>
            <w:noProof/>
          </w:rPr>
          <w:t>3.3</w:t>
        </w:r>
        <w:r w:rsidR="000C41A3" w:rsidRPr="00F65579">
          <w:rPr>
            <w:noProof/>
            <w:color w:val="auto"/>
            <w:sz w:val="22"/>
          </w:rPr>
          <w:tab/>
        </w:r>
        <w:r w:rsidR="000C41A3" w:rsidRPr="00F65579">
          <w:rPr>
            <w:rStyle w:val="Hyperlink"/>
            <w:noProof/>
          </w:rPr>
          <w:t>Capital asset charge</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_Toc17186213 \h </w:instrText>
        </w:r>
        <w:r w:rsidR="000C41A3" w:rsidRPr="00F65579">
          <w:rPr>
            <w:noProof/>
            <w:webHidden/>
          </w:rPr>
        </w:r>
        <w:r w:rsidR="000C41A3" w:rsidRPr="00F65579">
          <w:rPr>
            <w:noProof/>
            <w:webHidden/>
          </w:rPr>
          <w:fldChar w:fldCharType="separate"/>
        </w:r>
        <w:r w:rsidR="002C2B48">
          <w:rPr>
            <w:noProof/>
            <w:webHidden/>
          </w:rPr>
          <w:t>55</w:t>
        </w:r>
        <w:r w:rsidR="000C41A3" w:rsidRPr="00F65579">
          <w:rPr>
            <w:noProof/>
            <w:webHidden/>
          </w:rPr>
          <w:fldChar w:fldCharType="end"/>
        </w:r>
      </w:hyperlink>
    </w:p>
    <w:p w14:paraId="5605ECB2" w14:textId="4003ABE9" w:rsidR="000C41A3" w:rsidRPr="00F65579" w:rsidRDefault="00DA453D">
      <w:pPr>
        <w:pStyle w:val="TOC3"/>
        <w:tabs>
          <w:tab w:val="left" w:pos="1260"/>
        </w:tabs>
        <w:rPr>
          <w:noProof/>
          <w:color w:val="auto"/>
          <w:sz w:val="22"/>
        </w:rPr>
      </w:pPr>
      <w:hyperlink w:anchor="_Toc17186214" w:history="1">
        <w:r w:rsidR="000C41A3" w:rsidRPr="00F65579">
          <w:rPr>
            <w:rStyle w:val="Hyperlink"/>
            <w:noProof/>
          </w:rPr>
          <w:t>3.4</w:t>
        </w:r>
        <w:r w:rsidR="000C41A3" w:rsidRPr="00F65579">
          <w:rPr>
            <w:noProof/>
            <w:color w:val="auto"/>
            <w:sz w:val="22"/>
          </w:rPr>
          <w:tab/>
        </w:r>
        <w:r w:rsidR="000C41A3" w:rsidRPr="00F65579">
          <w:rPr>
            <w:rStyle w:val="Hyperlink"/>
            <w:noProof/>
          </w:rPr>
          <w:t>Supplies and services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_Toc17186214 \h </w:instrText>
        </w:r>
        <w:r w:rsidR="000C41A3" w:rsidRPr="00F65579">
          <w:rPr>
            <w:noProof/>
            <w:webHidden/>
          </w:rPr>
        </w:r>
        <w:r w:rsidR="000C41A3" w:rsidRPr="00F65579">
          <w:rPr>
            <w:noProof/>
            <w:webHidden/>
          </w:rPr>
          <w:fldChar w:fldCharType="separate"/>
        </w:r>
        <w:r w:rsidR="002C2B48">
          <w:rPr>
            <w:noProof/>
            <w:webHidden/>
          </w:rPr>
          <w:t>56</w:t>
        </w:r>
        <w:r w:rsidR="000C41A3" w:rsidRPr="00F65579">
          <w:rPr>
            <w:noProof/>
            <w:webHidden/>
          </w:rPr>
          <w:fldChar w:fldCharType="end"/>
        </w:r>
      </w:hyperlink>
    </w:p>
    <w:p w14:paraId="3C56516A" w14:textId="44DE7D6A" w:rsidR="000C41A3" w:rsidRPr="00F65579" w:rsidRDefault="00DA453D">
      <w:pPr>
        <w:pStyle w:val="TOC3"/>
        <w:tabs>
          <w:tab w:val="left" w:pos="1260"/>
        </w:tabs>
        <w:rPr>
          <w:noProof/>
          <w:color w:val="auto"/>
          <w:sz w:val="22"/>
        </w:rPr>
      </w:pPr>
      <w:hyperlink w:anchor="_Toc17186215" w:history="1">
        <w:r w:rsidR="000C41A3" w:rsidRPr="00F65579">
          <w:rPr>
            <w:rStyle w:val="Hyperlink"/>
            <w:noProof/>
          </w:rPr>
          <w:t>3.5</w:t>
        </w:r>
        <w:r w:rsidR="000C41A3" w:rsidRPr="00F65579">
          <w:rPr>
            <w:noProof/>
            <w:color w:val="auto"/>
            <w:sz w:val="22"/>
          </w:rPr>
          <w:tab/>
        </w:r>
        <w:r w:rsidR="000C41A3" w:rsidRPr="00F65579">
          <w:rPr>
            <w:rStyle w:val="Hyperlink"/>
            <w:noProof/>
          </w:rPr>
          <w:t>Land remediation costs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_Toc17186215 \h </w:instrText>
        </w:r>
        <w:r w:rsidR="000C41A3" w:rsidRPr="00F65579">
          <w:rPr>
            <w:noProof/>
            <w:webHidden/>
          </w:rPr>
        </w:r>
        <w:r w:rsidR="000C41A3" w:rsidRPr="00F65579">
          <w:rPr>
            <w:noProof/>
            <w:webHidden/>
          </w:rPr>
          <w:fldChar w:fldCharType="separate"/>
        </w:r>
        <w:r w:rsidR="002C2B48">
          <w:rPr>
            <w:noProof/>
            <w:webHidden/>
          </w:rPr>
          <w:t>56</w:t>
        </w:r>
        <w:r w:rsidR="000C41A3" w:rsidRPr="00F65579">
          <w:rPr>
            <w:noProof/>
            <w:webHidden/>
          </w:rPr>
          <w:fldChar w:fldCharType="end"/>
        </w:r>
      </w:hyperlink>
    </w:p>
    <w:p w14:paraId="567E26CC" w14:textId="5C54F0A6" w:rsidR="000C41A3" w:rsidRPr="00F65579" w:rsidRDefault="00DA453D">
      <w:pPr>
        <w:pStyle w:val="TOC1"/>
        <w:rPr>
          <w:rFonts w:eastAsiaTheme="minorEastAsia" w:cstheme="minorBidi"/>
          <w:b w:val="0"/>
          <w:color w:val="auto"/>
          <w:sz w:val="22"/>
          <w:szCs w:val="22"/>
        </w:rPr>
      </w:pPr>
      <w:hyperlink w:anchor="_Toc17186216" w:history="1">
        <w:r w:rsidR="000C41A3" w:rsidRPr="00F65579">
          <w:rPr>
            <w:rStyle w:val="Hyperlink"/>
          </w:rPr>
          <w:t>4</w:t>
        </w:r>
        <w:r w:rsidR="000C41A3" w:rsidRPr="00F65579">
          <w:rPr>
            <w:rFonts w:eastAsiaTheme="minorEastAsia" w:cstheme="minorBidi"/>
            <w:b w:val="0"/>
            <w:color w:val="auto"/>
            <w:sz w:val="22"/>
            <w:szCs w:val="22"/>
          </w:rPr>
          <w:tab/>
        </w:r>
        <w:r w:rsidR="000C41A3" w:rsidRPr="00F65579">
          <w:rPr>
            <w:rStyle w:val="Hyperlink"/>
          </w:rPr>
          <w:t>Disaggregated financial information by output</w:t>
        </w:r>
        <w:r w:rsidR="000C41A3" w:rsidRPr="00F65579">
          <w:rPr>
            <w:webHidden/>
          </w:rPr>
          <w:tab/>
        </w:r>
        <w:r w:rsidR="000C41A3" w:rsidRPr="00F65579">
          <w:rPr>
            <w:webHidden/>
          </w:rPr>
          <w:fldChar w:fldCharType="begin"/>
        </w:r>
        <w:r w:rsidR="000C41A3" w:rsidRPr="00F65579">
          <w:rPr>
            <w:webHidden/>
          </w:rPr>
          <w:instrText xml:space="preserve"> PAGEREF _Toc17186216 \h </w:instrText>
        </w:r>
        <w:r w:rsidR="000C41A3" w:rsidRPr="00F65579">
          <w:rPr>
            <w:webHidden/>
          </w:rPr>
        </w:r>
        <w:r w:rsidR="000C41A3" w:rsidRPr="00F65579">
          <w:rPr>
            <w:webHidden/>
          </w:rPr>
          <w:fldChar w:fldCharType="separate"/>
        </w:r>
        <w:r w:rsidR="002C2B48">
          <w:rPr>
            <w:webHidden/>
          </w:rPr>
          <w:t>57</w:t>
        </w:r>
        <w:r w:rsidR="000C41A3" w:rsidRPr="00F65579">
          <w:rPr>
            <w:webHidden/>
          </w:rPr>
          <w:fldChar w:fldCharType="end"/>
        </w:r>
      </w:hyperlink>
    </w:p>
    <w:p w14:paraId="40A35167" w14:textId="1A979B55" w:rsidR="000C41A3" w:rsidRPr="00F65579" w:rsidRDefault="00DA453D">
      <w:pPr>
        <w:pStyle w:val="TOC3"/>
        <w:tabs>
          <w:tab w:val="left" w:pos="1260"/>
        </w:tabs>
        <w:rPr>
          <w:noProof/>
          <w:color w:val="auto"/>
          <w:sz w:val="22"/>
        </w:rPr>
      </w:pPr>
      <w:hyperlink w:anchor="_Toc17186217" w:history="1">
        <w:r w:rsidR="000C41A3" w:rsidRPr="00F65579">
          <w:rPr>
            <w:rStyle w:val="Hyperlink"/>
            <w:noProof/>
          </w:rPr>
          <w:t>4.1</w:t>
        </w:r>
        <w:r w:rsidR="000C41A3" w:rsidRPr="00F65579">
          <w:rPr>
            <w:noProof/>
            <w:color w:val="auto"/>
            <w:sz w:val="22"/>
          </w:rPr>
          <w:tab/>
        </w:r>
        <w:r w:rsidR="000C41A3" w:rsidRPr="00F65579">
          <w:rPr>
            <w:rStyle w:val="Hyperlink"/>
            <w:noProof/>
          </w:rPr>
          <w:t>Departmental outputs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_Toc17186217 \h </w:instrText>
        </w:r>
        <w:r w:rsidR="000C41A3" w:rsidRPr="00F65579">
          <w:rPr>
            <w:noProof/>
            <w:webHidden/>
          </w:rPr>
        </w:r>
        <w:r w:rsidR="000C41A3" w:rsidRPr="00F65579">
          <w:rPr>
            <w:noProof/>
            <w:webHidden/>
          </w:rPr>
          <w:fldChar w:fldCharType="separate"/>
        </w:r>
        <w:r w:rsidR="002C2B48">
          <w:rPr>
            <w:noProof/>
            <w:webHidden/>
          </w:rPr>
          <w:t>57</w:t>
        </w:r>
        <w:r w:rsidR="000C41A3" w:rsidRPr="00F65579">
          <w:rPr>
            <w:noProof/>
            <w:webHidden/>
          </w:rPr>
          <w:fldChar w:fldCharType="end"/>
        </w:r>
      </w:hyperlink>
    </w:p>
    <w:p w14:paraId="5476A878" w14:textId="1CA42552" w:rsidR="000C41A3" w:rsidRPr="00F65579" w:rsidRDefault="00DA453D">
      <w:pPr>
        <w:pStyle w:val="TOC3"/>
        <w:tabs>
          <w:tab w:val="left" w:pos="1260"/>
        </w:tabs>
        <w:rPr>
          <w:noProof/>
          <w:color w:val="auto"/>
          <w:sz w:val="22"/>
        </w:rPr>
      </w:pPr>
      <w:hyperlink w:anchor="_Toc17186218" w:history="1">
        <w:r w:rsidR="000C41A3" w:rsidRPr="00F65579">
          <w:rPr>
            <w:rStyle w:val="Hyperlink"/>
            <w:noProof/>
          </w:rPr>
          <w:t>4.2</w:t>
        </w:r>
        <w:r w:rsidR="000C41A3" w:rsidRPr="00F65579">
          <w:rPr>
            <w:noProof/>
            <w:color w:val="auto"/>
            <w:sz w:val="22"/>
          </w:rPr>
          <w:tab/>
        </w:r>
        <w:r w:rsidR="000C41A3" w:rsidRPr="00F65579">
          <w:rPr>
            <w:rStyle w:val="Hyperlink"/>
            <w:noProof/>
          </w:rPr>
          <w:t>Administered items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_Toc17186218 \h </w:instrText>
        </w:r>
        <w:r w:rsidR="000C41A3" w:rsidRPr="00F65579">
          <w:rPr>
            <w:noProof/>
            <w:webHidden/>
          </w:rPr>
        </w:r>
        <w:r w:rsidR="000C41A3" w:rsidRPr="00F65579">
          <w:rPr>
            <w:noProof/>
            <w:webHidden/>
          </w:rPr>
          <w:fldChar w:fldCharType="separate"/>
        </w:r>
        <w:r w:rsidR="002C2B48">
          <w:rPr>
            <w:noProof/>
            <w:webHidden/>
          </w:rPr>
          <w:t>60</w:t>
        </w:r>
        <w:r w:rsidR="000C41A3" w:rsidRPr="00F65579">
          <w:rPr>
            <w:noProof/>
            <w:webHidden/>
          </w:rPr>
          <w:fldChar w:fldCharType="end"/>
        </w:r>
      </w:hyperlink>
    </w:p>
    <w:p w14:paraId="6729EB71" w14:textId="43AE7E24" w:rsidR="000C41A3" w:rsidRPr="00F65579" w:rsidRDefault="00DA453D">
      <w:pPr>
        <w:pStyle w:val="TOC1"/>
        <w:rPr>
          <w:rFonts w:eastAsiaTheme="minorEastAsia" w:cstheme="minorBidi"/>
          <w:b w:val="0"/>
          <w:color w:val="auto"/>
          <w:sz w:val="22"/>
          <w:szCs w:val="22"/>
        </w:rPr>
      </w:pPr>
      <w:hyperlink w:anchor="_Toc17186219" w:history="1">
        <w:r w:rsidR="000C41A3" w:rsidRPr="00F65579">
          <w:rPr>
            <w:rStyle w:val="Hyperlink"/>
          </w:rPr>
          <w:t>5</w:t>
        </w:r>
        <w:r w:rsidR="000C41A3" w:rsidRPr="00F65579">
          <w:rPr>
            <w:rFonts w:eastAsiaTheme="minorEastAsia" w:cstheme="minorBidi"/>
            <w:b w:val="0"/>
            <w:color w:val="auto"/>
            <w:sz w:val="22"/>
            <w:szCs w:val="22"/>
          </w:rPr>
          <w:tab/>
        </w:r>
        <w:r w:rsidR="000C41A3" w:rsidRPr="00F65579">
          <w:rPr>
            <w:rStyle w:val="Hyperlink"/>
          </w:rPr>
          <w:t>Key assets available to support output delivery</w:t>
        </w:r>
        <w:r w:rsidR="000C41A3" w:rsidRPr="00F65579">
          <w:rPr>
            <w:webHidden/>
          </w:rPr>
          <w:tab/>
        </w:r>
        <w:r w:rsidR="000C41A3" w:rsidRPr="00F65579">
          <w:rPr>
            <w:webHidden/>
          </w:rPr>
          <w:fldChar w:fldCharType="begin"/>
        </w:r>
        <w:r w:rsidR="000C41A3" w:rsidRPr="00F65579">
          <w:rPr>
            <w:webHidden/>
          </w:rPr>
          <w:instrText xml:space="preserve"> PAGEREF _Toc17186219 \h </w:instrText>
        </w:r>
        <w:r w:rsidR="000C41A3" w:rsidRPr="00F65579">
          <w:rPr>
            <w:webHidden/>
          </w:rPr>
        </w:r>
        <w:r w:rsidR="000C41A3" w:rsidRPr="00F65579">
          <w:rPr>
            <w:webHidden/>
          </w:rPr>
          <w:fldChar w:fldCharType="separate"/>
        </w:r>
        <w:r w:rsidR="002C2B48">
          <w:rPr>
            <w:webHidden/>
          </w:rPr>
          <w:t>70</w:t>
        </w:r>
        <w:r w:rsidR="000C41A3" w:rsidRPr="00F65579">
          <w:rPr>
            <w:webHidden/>
          </w:rPr>
          <w:fldChar w:fldCharType="end"/>
        </w:r>
      </w:hyperlink>
    </w:p>
    <w:p w14:paraId="4E3A44D0" w14:textId="5D71069C" w:rsidR="000C41A3" w:rsidRPr="00F65579" w:rsidRDefault="00DA453D">
      <w:pPr>
        <w:pStyle w:val="TOC3"/>
        <w:tabs>
          <w:tab w:val="left" w:pos="1260"/>
        </w:tabs>
        <w:rPr>
          <w:noProof/>
          <w:color w:val="auto"/>
          <w:sz w:val="22"/>
        </w:rPr>
      </w:pPr>
      <w:hyperlink w:anchor="_Toc17186220" w:history="1">
        <w:r w:rsidR="000C41A3" w:rsidRPr="00F65579">
          <w:rPr>
            <w:rStyle w:val="Hyperlink"/>
            <w:noProof/>
          </w:rPr>
          <w:t>5.1</w:t>
        </w:r>
        <w:r w:rsidR="000C41A3" w:rsidRPr="00F65579">
          <w:rPr>
            <w:noProof/>
            <w:color w:val="auto"/>
            <w:sz w:val="22"/>
          </w:rPr>
          <w:tab/>
        </w:r>
        <w:r w:rsidR="000C41A3" w:rsidRPr="00F65579">
          <w:rPr>
            <w:rStyle w:val="Hyperlink"/>
            <w:noProof/>
          </w:rPr>
          <w:t>Property, plant and equipment</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_Toc17186220 \h </w:instrText>
        </w:r>
        <w:r w:rsidR="000C41A3" w:rsidRPr="00F65579">
          <w:rPr>
            <w:noProof/>
            <w:webHidden/>
          </w:rPr>
        </w:r>
        <w:r w:rsidR="000C41A3" w:rsidRPr="00F65579">
          <w:rPr>
            <w:noProof/>
            <w:webHidden/>
          </w:rPr>
          <w:fldChar w:fldCharType="separate"/>
        </w:r>
        <w:r w:rsidR="002C2B48">
          <w:rPr>
            <w:noProof/>
            <w:webHidden/>
          </w:rPr>
          <w:t>70</w:t>
        </w:r>
        <w:r w:rsidR="000C41A3" w:rsidRPr="00F65579">
          <w:rPr>
            <w:noProof/>
            <w:webHidden/>
          </w:rPr>
          <w:fldChar w:fldCharType="end"/>
        </w:r>
      </w:hyperlink>
    </w:p>
    <w:p w14:paraId="2C6EB595" w14:textId="3CEE04C6" w:rsidR="000C41A3" w:rsidRPr="00F65579" w:rsidRDefault="00DA453D">
      <w:pPr>
        <w:pStyle w:val="TOC3"/>
        <w:tabs>
          <w:tab w:val="left" w:pos="1260"/>
        </w:tabs>
        <w:rPr>
          <w:noProof/>
          <w:color w:val="auto"/>
          <w:sz w:val="22"/>
        </w:rPr>
      </w:pPr>
      <w:hyperlink w:anchor="_Toc17186221" w:history="1">
        <w:r w:rsidR="000C41A3" w:rsidRPr="00F65579">
          <w:rPr>
            <w:rStyle w:val="Hyperlink"/>
            <w:noProof/>
          </w:rPr>
          <w:t>5.2</w:t>
        </w:r>
        <w:r w:rsidR="000C41A3" w:rsidRPr="00F65579">
          <w:rPr>
            <w:noProof/>
            <w:color w:val="auto"/>
            <w:sz w:val="22"/>
          </w:rPr>
          <w:tab/>
        </w:r>
        <w:r w:rsidR="000C41A3" w:rsidRPr="00F65579">
          <w:rPr>
            <w:rStyle w:val="Hyperlink"/>
            <w:noProof/>
          </w:rPr>
          <w:t>Intangible assets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_Toc17186221 \h </w:instrText>
        </w:r>
        <w:r w:rsidR="000C41A3" w:rsidRPr="00F65579">
          <w:rPr>
            <w:noProof/>
            <w:webHidden/>
          </w:rPr>
        </w:r>
        <w:r w:rsidR="000C41A3" w:rsidRPr="00F65579">
          <w:rPr>
            <w:noProof/>
            <w:webHidden/>
          </w:rPr>
          <w:fldChar w:fldCharType="separate"/>
        </w:r>
        <w:r w:rsidR="002C2B48">
          <w:rPr>
            <w:noProof/>
            <w:webHidden/>
          </w:rPr>
          <w:t>74</w:t>
        </w:r>
        <w:r w:rsidR="000C41A3" w:rsidRPr="00F65579">
          <w:rPr>
            <w:noProof/>
            <w:webHidden/>
          </w:rPr>
          <w:fldChar w:fldCharType="end"/>
        </w:r>
      </w:hyperlink>
    </w:p>
    <w:p w14:paraId="2E38DCB0" w14:textId="3D0A3EBF" w:rsidR="000C41A3" w:rsidRPr="00F65579" w:rsidRDefault="00DA453D">
      <w:pPr>
        <w:pStyle w:val="TOC1"/>
        <w:rPr>
          <w:rFonts w:eastAsiaTheme="minorEastAsia" w:cstheme="minorBidi"/>
          <w:b w:val="0"/>
          <w:color w:val="auto"/>
          <w:sz w:val="22"/>
          <w:szCs w:val="22"/>
        </w:rPr>
      </w:pPr>
      <w:hyperlink w:anchor="_Toc17186222" w:history="1">
        <w:r w:rsidR="000C41A3" w:rsidRPr="00F65579">
          <w:rPr>
            <w:rStyle w:val="Hyperlink"/>
          </w:rPr>
          <w:t>6</w:t>
        </w:r>
        <w:r w:rsidR="000C41A3" w:rsidRPr="00F65579">
          <w:rPr>
            <w:rFonts w:eastAsiaTheme="minorEastAsia" w:cstheme="minorBidi"/>
            <w:b w:val="0"/>
            <w:color w:val="auto"/>
            <w:sz w:val="22"/>
            <w:szCs w:val="22"/>
          </w:rPr>
          <w:tab/>
        </w:r>
        <w:r w:rsidR="000C41A3" w:rsidRPr="00F65579">
          <w:rPr>
            <w:rStyle w:val="Hyperlink"/>
          </w:rPr>
          <w:t>Other assets and liabilities</w:t>
        </w:r>
        <w:r w:rsidR="000C41A3" w:rsidRPr="00F65579">
          <w:rPr>
            <w:webHidden/>
          </w:rPr>
          <w:tab/>
        </w:r>
        <w:r w:rsidR="000C41A3" w:rsidRPr="00F65579">
          <w:rPr>
            <w:webHidden/>
          </w:rPr>
          <w:fldChar w:fldCharType="begin"/>
        </w:r>
        <w:r w:rsidR="000C41A3" w:rsidRPr="00F65579">
          <w:rPr>
            <w:webHidden/>
          </w:rPr>
          <w:instrText xml:space="preserve"> PAGEREF _Toc17186222 \h </w:instrText>
        </w:r>
        <w:r w:rsidR="000C41A3" w:rsidRPr="00F65579">
          <w:rPr>
            <w:webHidden/>
          </w:rPr>
        </w:r>
        <w:r w:rsidR="000C41A3" w:rsidRPr="00F65579">
          <w:rPr>
            <w:webHidden/>
          </w:rPr>
          <w:fldChar w:fldCharType="separate"/>
        </w:r>
        <w:r w:rsidR="002C2B48">
          <w:rPr>
            <w:webHidden/>
          </w:rPr>
          <w:t>76</w:t>
        </w:r>
        <w:r w:rsidR="000C41A3" w:rsidRPr="00F65579">
          <w:rPr>
            <w:webHidden/>
          </w:rPr>
          <w:fldChar w:fldCharType="end"/>
        </w:r>
      </w:hyperlink>
    </w:p>
    <w:p w14:paraId="56771152" w14:textId="3E0FD04B" w:rsidR="000C41A3" w:rsidRPr="00F65579" w:rsidRDefault="00DA453D">
      <w:pPr>
        <w:pStyle w:val="TOC3"/>
        <w:tabs>
          <w:tab w:val="left" w:pos="1260"/>
        </w:tabs>
        <w:rPr>
          <w:noProof/>
          <w:color w:val="auto"/>
          <w:sz w:val="22"/>
        </w:rPr>
      </w:pPr>
      <w:hyperlink w:anchor="_Toc17186223" w:history="1">
        <w:r w:rsidR="000C41A3" w:rsidRPr="00F65579">
          <w:rPr>
            <w:rStyle w:val="Hyperlink"/>
            <w:noProof/>
          </w:rPr>
          <w:t>6.1</w:t>
        </w:r>
        <w:r w:rsidR="000C41A3" w:rsidRPr="00F65579">
          <w:rPr>
            <w:noProof/>
            <w:color w:val="auto"/>
            <w:sz w:val="22"/>
          </w:rPr>
          <w:tab/>
        </w:r>
        <w:r w:rsidR="000C41A3" w:rsidRPr="00F65579">
          <w:rPr>
            <w:rStyle w:val="Hyperlink"/>
            <w:noProof/>
          </w:rPr>
          <w:t>Receivables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_Toc17186223 \h </w:instrText>
        </w:r>
        <w:r w:rsidR="000C41A3" w:rsidRPr="00F65579">
          <w:rPr>
            <w:noProof/>
            <w:webHidden/>
          </w:rPr>
        </w:r>
        <w:r w:rsidR="000C41A3" w:rsidRPr="00F65579">
          <w:rPr>
            <w:noProof/>
            <w:webHidden/>
          </w:rPr>
          <w:fldChar w:fldCharType="separate"/>
        </w:r>
        <w:r w:rsidR="002C2B48">
          <w:rPr>
            <w:noProof/>
            <w:webHidden/>
          </w:rPr>
          <w:t>76</w:t>
        </w:r>
        <w:r w:rsidR="000C41A3" w:rsidRPr="00F65579">
          <w:rPr>
            <w:noProof/>
            <w:webHidden/>
          </w:rPr>
          <w:fldChar w:fldCharType="end"/>
        </w:r>
      </w:hyperlink>
    </w:p>
    <w:p w14:paraId="30E05846" w14:textId="5E26768B" w:rsidR="000C41A3" w:rsidRPr="00F65579" w:rsidRDefault="00DA453D">
      <w:pPr>
        <w:pStyle w:val="TOC3"/>
        <w:tabs>
          <w:tab w:val="left" w:pos="1260"/>
        </w:tabs>
        <w:rPr>
          <w:noProof/>
          <w:color w:val="auto"/>
          <w:sz w:val="22"/>
        </w:rPr>
      </w:pPr>
      <w:hyperlink w:anchor="_Toc17186224" w:history="1">
        <w:r w:rsidR="000C41A3" w:rsidRPr="00F65579">
          <w:rPr>
            <w:rStyle w:val="Hyperlink"/>
            <w:noProof/>
          </w:rPr>
          <w:t>6.2</w:t>
        </w:r>
        <w:r w:rsidR="000C41A3" w:rsidRPr="00F65579">
          <w:rPr>
            <w:noProof/>
            <w:color w:val="auto"/>
            <w:sz w:val="22"/>
          </w:rPr>
          <w:tab/>
        </w:r>
        <w:r w:rsidR="000C41A3" w:rsidRPr="00F65579">
          <w:rPr>
            <w:rStyle w:val="Hyperlink"/>
            <w:noProof/>
          </w:rPr>
          <w:t>Payables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_Toc17186224 \h </w:instrText>
        </w:r>
        <w:r w:rsidR="000C41A3" w:rsidRPr="00F65579">
          <w:rPr>
            <w:noProof/>
            <w:webHidden/>
          </w:rPr>
        </w:r>
        <w:r w:rsidR="000C41A3" w:rsidRPr="00F65579">
          <w:rPr>
            <w:noProof/>
            <w:webHidden/>
          </w:rPr>
          <w:fldChar w:fldCharType="separate"/>
        </w:r>
        <w:r w:rsidR="002C2B48">
          <w:rPr>
            <w:noProof/>
            <w:webHidden/>
          </w:rPr>
          <w:t>77</w:t>
        </w:r>
        <w:r w:rsidR="000C41A3" w:rsidRPr="00F65579">
          <w:rPr>
            <w:noProof/>
            <w:webHidden/>
          </w:rPr>
          <w:fldChar w:fldCharType="end"/>
        </w:r>
      </w:hyperlink>
    </w:p>
    <w:p w14:paraId="29A734F8" w14:textId="5DA0DE64" w:rsidR="000C41A3" w:rsidRPr="00F65579" w:rsidRDefault="00DA453D">
      <w:pPr>
        <w:pStyle w:val="TOC3"/>
        <w:tabs>
          <w:tab w:val="left" w:pos="1260"/>
        </w:tabs>
        <w:rPr>
          <w:noProof/>
          <w:color w:val="auto"/>
          <w:sz w:val="22"/>
        </w:rPr>
      </w:pPr>
      <w:hyperlink w:anchor="_Toc17186225" w:history="1">
        <w:r w:rsidR="000C41A3" w:rsidRPr="00F65579">
          <w:rPr>
            <w:rStyle w:val="Hyperlink"/>
            <w:noProof/>
          </w:rPr>
          <w:t>6.3</w:t>
        </w:r>
        <w:r w:rsidR="000C41A3" w:rsidRPr="00F65579">
          <w:rPr>
            <w:noProof/>
            <w:color w:val="auto"/>
            <w:sz w:val="22"/>
          </w:rPr>
          <w:tab/>
        </w:r>
        <w:r w:rsidR="000C41A3" w:rsidRPr="00F65579">
          <w:rPr>
            <w:rStyle w:val="Hyperlink"/>
            <w:noProof/>
          </w:rPr>
          <w:t>Non</w:t>
        </w:r>
        <w:r w:rsidR="000C41A3" w:rsidRPr="00F65579">
          <w:rPr>
            <w:rStyle w:val="Hyperlink"/>
            <w:noProof/>
          </w:rPr>
          <w:noBreakHyphen/>
          <w:t>financial assets classified as held for sale</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_Toc17186225 \h </w:instrText>
        </w:r>
        <w:r w:rsidR="000C41A3" w:rsidRPr="00F65579">
          <w:rPr>
            <w:noProof/>
            <w:webHidden/>
          </w:rPr>
        </w:r>
        <w:r w:rsidR="000C41A3" w:rsidRPr="00F65579">
          <w:rPr>
            <w:noProof/>
            <w:webHidden/>
          </w:rPr>
          <w:fldChar w:fldCharType="separate"/>
        </w:r>
        <w:r w:rsidR="002C2B48">
          <w:rPr>
            <w:noProof/>
            <w:webHidden/>
          </w:rPr>
          <w:t>78</w:t>
        </w:r>
        <w:r w:rsidR="000C41A3" w:rsidRPr="00F65579">
          <w:rPr>
            <w:noProof/>
            <w:webHidden/>
          </w:rPr>
          <w:fldChar w:fldCharType="end"/>
        </w:r>
      </w:hyperlink>
    </w:p>
    <w:p w14:paraId="0EA7E923" w14:textId="3FE250AD" w:rsidR="000C41A3" w:rsidRPr="00F65579" w:rsidRDefault="00DA453D">
      <w:pPr>
        <w:pStyle w:val="TOC3"/>
        <w:tabs>
          <w:tab w:val="left" w:pos="1260"/>
        </w:tabs>
        <w:rPr>
          <w:noProof/>
          <w:color w:val="auto"/>
          <w:sz w:val="22"/>
        </w:rPr>
      </w:pPr>
      <w:hyperlink w:anchor="_Toc17186226" w:history="1">
        <w:r w:rsidR="000C41A3" w:rsidRPr="00F65579">
          <w:rPr>
            <w:rStyle w:val="Hyperlink"/>
            <w:noProof/>
          </w:rPr>
          <w:t>6.4</w:t>
        </w:r>
        <w:r w:rsidR="000C41A3" w:rsidRPr="00F65579">
          <w:rPr>
            <w:noProof/>
            <w:color w:val="auto"/>
            <w:sz w:val="22"/>
          </w:rPr>
          <w:tab/>
        </w:r>
        <w:r w:rsidR="000C41A3" w:rsidRPr="00F65579">
          <w:rPr>
            <w:rStyle w:val="Hyperlink"/>
            <w:noProof/>
          </w:rPr>
          <w:t>Unearned income</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_Toc17186226 \h </w:instrText>
        </w:r>
        <w:r w:rsidR="000C41A3" w:rsidRPr="00F65579">
          <w:rPr>
            <w:noProof/>
            <w:webHidden/>
          </w:rPr>
        </w:r>
        <w:r w:rsidR="000C41A3" w:rsidRPr="00F65579">
          <w:rPr>
            <w:noProof/>
            <w:webHidden/>
          </w:rPr>
          <w:fldChar w:fldCharType="separate"/>
        </w:r>
        <w:r w:rsidR="002C2B48">
          <w:rPr>
            <w:noProof/>
            <w:webHidden/>
          </w:rPr>
          <w:t>78</w:t>
        </w:r>
        <w:r w:rsidR="000C41A3" w:rsidRPr="00F65579">
          <w:rPr>
            <w:noProof/>
            <w:webHidden/>
          </w:rPr>
          <w:fldChar w:fldCharType="end"/>
        </w:r>
      </w:hyperlink>
    </w:p>
    <w:p w14:paraId="5AA78B6D" w14:textId="6F83620A" w:rsidR="000C41A3" w:rsidRPr="00F65579" w:rsidRDefault="00DA453D">
      <w:pPr>
        <w:pStyle w:val="TOC1"/>
        <w:rPr>
          <w:rFonts w:eastAsiaTheme="minorEastAsia" w:cstheme="minorBidi"/>
          <w:b w:val="0"/>
          <w:color w:val="auto"/>
          <w:sz w:val="22"/>
          <w:szCs w:val="22"/>
        </w:rPr>
      </w:pPr>
      <w:hyperlink w:anchor="_Toc17186227" w:history="1">
        <w:r w:rsidR="000C41A3" w:rsidRPr="00F65579">
          <w:rPr>
            <w:rStyle w:val="Hyperlink"/>
          </w:rPr>
          <w:t>7</w:t>
        </w:r>
        <w:r w:rsidR="000C41A3" w:rsidRPr="00F65579">
          <w:rPr>
            <w:rFonts w:eastAsiaTheme="minorEastAsia" w:cstheme="minorBidi"/>
            <w:b w:val="0"/>
            <w:color w:val="auto"/>
            <w:sz w:val="22"/>
            <w:szCs w:val="22"/>
          </w:rPr>
          <w:tab/>
        </w:r>
        <w:r w:rsidR="000C41A3" w:rsidRPr="00F65579">
          <w:rPr>
            <w:rStyle w:val="Hyperlink"/>
          </w:rPr>
          <w:t>Financing our operations</w:t>
        </w:r>
        <w:r w:rsidR="000C41A3" w:rsidRPr="00F65579">
          <w:rPr>
            <w:webHidden/>
          </w:rPr>
          <w:tab/>
        </w:r>
        <w:r w:rsidR="000C41A3" w:rsidRPr="00F65579">
          <w:rPr>
            <w:webHidden/>
          </w:rPr>
          <w:fldChar w:fldCharType="begin"/>
        </w:r>
        <w:r w:rsidR="000C41A3" w:rsidRPr="00F65579">
          <w:rPr>
            <w:webHidden/>
          </w:rPr>
          <w:instrText xml:space="preserve"> PAGEREF _Toc17186227 \h </w:instrText>
        </w:r>
        <w:r w:rsidR="000C41A3" w:rsidRPr="00F65579">
          <w:rPr>
            <w:webHidden/>
          </w:rPr>
        </w:r>
        <w:r w:rsidR="000C41A3" w:rsidRPr="00F65579">
          <w:rPr>
            <w:webHidden/>
          </w:rPr>
          <w:fldChar w:fldCharType="separate"/>
        </w:r>
        <w:r w:rsidR="002C2B48">
          <w:rPr>
            <w:webHidden/>
          </w:rPr>
          <w:t>79</w:t>
        </w:r>
        <w:r w:rsidR="000C41A3" w:rsidRPr="00F65579">
          <w:rPr>
            <w:webHidden/>
          </w:rPr>
          <w:fldChar w:fldCharType="end"/>
        </w:r>
      </w:hyperlink>
    </w:p>
    <w:p w14:paraId="689CB8C6" w14:textId="252E07A2" w:rsidR="000C41A3" w:rsidRPr="00F65579" w:rsidRDefault="00DA453D">
      <w:pPr>
        <w:pStyle w:val="TOC3"/>
        <w:tabs>
          <w:tab w:val="left" w:pos="1260"/>
        </w:tabs>
        <w:rPr>
          <w:noProof/>
          <w:color w:val="auto"/>
          <w:sz w:val="22"/>
        </w:rPr>
      </w:pPr>
      <w:hyperlink w:anchor="_Toc17186228" w:history="1">
        <w:r w:rsidR="000C41A3" w:rsidRPr="00F65579">
          <w:rPr>
            <w:rStyle w:val="Hyperlink"/>
            <w:noProof/>
          </w:rPr>
          <w:t>7.1</w:t>
        </w:r>
        <w:r w:rsidR="000C41A3" w:rsidRPr="00F65579">
          <w:rPr>
            <w:noProof/>
            <w:color w:val="auto"/>
            <w:sz w:val="22"/>
          </w:rPr>
          <w:tab/>
        </w:r>
        <w:r w:rsidR="000C41A3" w:rsidRPr="00F65579">
          <w:rPr>
            <w:rStyle w:val="Hyperlink"/>
            <w:noProof/>
          </w:rPr>
          <w:t>Borrowings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_Toc17186228 \h </w:instrText>
        </w:r>
        <w:r w:rsidR="000C41A3" w:rsidRPr="00F65579">
          <w:rPr>
            <w:noProof/>
            <w:webHidden/>
          </w:rPr>
        </w:r>
        <w:r w:rsidR="000C41A3" w:rsidRPr="00F65579">
          <w:rPr>
            <w:noProof/>
            <w:webHidden/>
          </w:rPr>
          <w:fldChar w:fldCharType="separate"/>
        </w:r>
        <w:r w:rsidR="002C2B48">
          <w:rPr>
            <w:noProof/>
            <w:webHidden/>
          </w:rPr>
          <w:t>79</w:t>
        </w:r>
        <w:r w:rsidR="000C41A3" w:rsidRPr="00F65579">
          <w:rPr>
            <w:noProof/>
            <w:webHidden/>
          </w:rPr>
          <w:fldChar w:fldCharType="end"/>
        </w:r>
      </w:hyperlink>
    </w:p>
    <w:p w14:paraId="5F697E83" w14:textId="1A2D262E" w:rsidR="000C41A3" w:rsidRPr="00F65579" w:rsidRDefault="00DA453D">
      <w:pPr>
        <w:pStyle w:val="TOC3"/>
        <w:tabs>
          <w:tab w:val="left" w:pos="1260"/>
        </w:tabs>
        <w:rPr>
          <w:noProof/>
          <w:color w:val="auto"/>
          <w:sz w:val="22"/>
        </w:rPr>
      </w:pPr>
      <w:hyperlink w:anchor="_Toc17186229" w:history="1">
        <w:r w:rsidR="000C41A3" w:rsidRPr="00F65579">
          <w:rPr>
            <w:rStyle w:val="Hyperlink"/>
            <w:noProof/>
          </w:rPr>
          <w:t>7.2</w:t>
        </w:r>
        <w:r w:rsidR="000C41A3" w:rsidRPr="00F65579">
          <w:rPr>
            <w:noProof/>
            <w:color w:val="auto"/>
            <w:sz w:val="22"/>
          </w:rPr>
          <w:tab/>
        </w:r>
        <w:r w:rsidR="000C41A3" w:rsidRPr="00F65579">
          <w:rPr>
            <w:rStyle w:val="Hyperlink"/>
            <w:noProof/>
          </w:rPr>
          <w:t>Cash flow information and balances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_Toc17186229 \h </w:instrText>
        </w:r>
        <w:r w:rsidR="000C41A3" w:rsidRPr="00F65579">
          <w:rPr>
            <w:noProof/>
            <w:webHidden/>
          </w:rPr>
        </w:r>
        <w:r w:rsidR="000C41A3" w:rsidRPr="00F65579">
          <w:rPr>
            <w:noProof/>
            <w:webHidden/>
          </w:rPr>
          <w:fldChar w:fldCharType="separate"/>
        </w:r>
        <w:r w:rsidR="002C2B48">
          <w:rPr>
            <w:noProof/>
            <w:webHidden/>
          </w:rPr>
          <w:t>80</w:t>
        </w:r>
        <w:r w:rsidR="000C41A3" w:rsidRPr="00F65579">
          <w:rPr>
            <w:noProof/>
            <w:webHidden/>
          </w:rPr>
          <w:fldChar w:fldCharType="end"/>
        </w:r>
      </w:hyperlink>
    </w:p>
    <w:p w14:paraId="6D2747B8" w14:textId="48CBD33F" w:rsidR="000C41A3" w:rsidRPr="00F65579" w:rsidRDefault="00DA453D">
      <w:pPr>
        <w:pStyle w:val="TOC3"/>
        <w:tabs>
          <w:tab w:val="left" w:pos="1260"/>
        </w:tabs>
        <w:rPr>
          <w:noProof/>
          <w:color w:val="auto"/>
          <w:sz w:val="22"/>
        </w:rPr>
      </w:pPr>
      <w:hyperlink w:anchor="_Toc17186230" w:history="1">
        <w:r w:rsidR="000C41A3" w:rsidRPr="00F65579">
          <w:rPr>
            <w:rStyle w:val="Hyperlink"/>
            <w:noProof/>
          </w:rPr>
          <w:t>7.3</w:t>
        </w:r>
        <w:r w:rsidR="000C41A3" w:rsidRPr="00F65579">
          <w:rPr>
            <w:noProof/>
            <w:color w:val="auto"/>
            <w:sz w:val="22"/>
          </w:rPr>
          <w:tab/>
        </w:r>
        <w:r w:rsidR="000C41A3" w:rsidRPr="00F65579">
          <w:rPr>
            <w:rStyle w:val="Hyperlink"/>
            <w:noProof/>
          </w:rPr>
          <w:t>Trust account balances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_Toc17186230 \h </w:instrText>
        </w:r>
        <w:r w:rsidR="000C41A3" w:rsidRPr="00F65579">
          <w:rPr>
            <w:noProof/>
            <w:webHidden/>
          </w:rPr>
        </w:r>
        <w:r w:rsidR="000C41A3" w:rsidRPr="00F65579">
          <w:rPr>
            <w:noProof/>
            <w:webHidden/>
          </w:rPr>
          <w:fldChar w:fldCharType="separate"/>
        </w:r>
        <w:r w:rsidR="002C2B48">
          <w:rPr>
            <w:noProof/>
            <w:webHidden/>
          </w:rPr>
          <w:t>82</w:t>
        </w:r>
        <w:r w:rsidR="000C41A3" w:rsidRPr="00F65579">
          <w:rPr>
            <w:noProof/>
            <w:webHidden/>
          </w:rPr>
          <w:fldChar w:fldCharType="end"/>
        </w:r>
      </w:hyperlink>
    </w:p>
    <w:p w14:paraId="16F75FC6" w14:textId="47323A39" w:rsidR="000C41A3" w:rsidRPr="00F65579" w:rsidRDefault="00DA453D">
      <w:pPr>
        <w:pStyle w:val="TOC3"/>
        <w:tabs>
          <w:tab w:val="left" w:pos="1260"/>
        </w:tabs>
        <w:rPr>
          <w:noProof/>
          <w:color w:val="auto"/>
          <w:sz w:val="22"/>
        </w:rPr>
      </w:pPr>
      <w:hyperlink w:anchor="_Toc17186231" w:history="1">
        <w:r w:rsidR="000C41A3" w:rsidRPr="00F65579">
          <w:rPr>
            <w:rStyle w:val="Hyperlink"/>
            <w:noProof/>
          </w:rPr>
          <w:t>7.4</w:t>
        </w:r>
        <w:r w:rsidR="000C41A3" w:rsidRPr="00F65579">
          <w:rPr>
            <w:noProof/>
            <w:color w:val="auto"/>
            <w:sz w:val="22"/>
          </w:rPr>
          <w:tab/>
        </w:r>
        <w:r w:rsidR="000C41A3" w:rsidRPr="00F65579">
          <w:rPr>
            <w:rStyle w:val="Hyperlink"/>
            <w:noProof/>
          </w:rPr>
          <w:t>Commitments for expenditure</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_Toc17186231 \h </w:instrText>
        </w:r>
        <w:r w:rsidR="000C41A3" w:rsidRPr="00F65579">
          <w:rPr>
            <w:noProof/>
            <w:webHidden/>
          </w:rPr>
        </w:r>
        <w:r w:rsidR="000C41A3" w:rsidRPr="00F65579">
          <w:rPr>
            <w:noProof/>
            <w:webHidden/>
          </w:rPr>
          <w:fldChar w:fldCharType="separate"/>
        </w:r>
        <w:r w:rsidR="002C2B48">
          <w:rPr>
            <w:noProof/>
            <w:webHidden/>
          </w:rPr>
          <w:t>86</w:t>
        </w:r>
        <w:r w:rsidR="000C41A3" w:rsidRPr="00F65579">
          <w:rPr>
            <w:noProof/>
            <w:webHidden/>
          </w:rPr>
          <w:fldChar w:fldCharType="end"/>
        </w:r>
      </w:hyperlink>
    </w:p>
    <w:p w14:paraId="2B21E135" w14:textId="2C477963" w:rsidR="000C41A3" w:rsidRPr="00F65579" w:rsidRDefault="00DA453D">
      <w:pPr>
        <w:pStyle w:val="TOC1"/>
        <w:rPr>
          <w:rFonts w:eastAsiaTheme="minorEastAsia" w:cstheme="minorBidi"/>
          <w:b w:val="0"/>
          <w:color w:val="auto"/>
          <w:sz w:val="22"/>
          <w:szCs w:val="22"/>
        </w:rPr>
      </w:pPr>
      <w:hyperlink w:anchor="_Toc17186232" w:history="1">
        <w:r w:rsidR="000C41A3" w:rsidRPr="00F65579">
          <w:rPr>
            <w:rStyle w:val="Hyperlink"/>
          </w:rPr>
          <w:t>8</w:t>
        </w:r>
        <w:r w:rsidR="000C41A3" w:rsidRPr="00F65579">
          <w:rPr>
            <w:rFonts w:eastAsiaTheme="minorEastAsia" w:cstheme="minorBidi"/>
            <w:b w:val="0"/>
            <w:color w:val="auto"/>
            <w:sz w:val="22"/>
            <w:szCs w:val="22"/>
          </w:rPr>
          <w:tab/>
        </w:r>
        <w:r w:rsidR="000C41A3" w:rsidRPr="00F65579">
          <w:rPr>
            <w:rStyle w:val="Hyperlink"/>
          </w:rPr>
          <w:t>Risks, contingencies and valuation judgements</w:t>
        </w:r>
        <w:r w:rsidR="000C41A3" w:rsidRPr="00F65579">
          <w:rPr>
            <w:webHidden/>
          </w:rPr>
          <w:tab/>
        </w:r>
        <w:r w:rsidR="000C41A3" w:rsidRPr="00F65579">
          <w:rPr>
            <w:webHidden/>
          </w:rPr>
          <w:fldChar w:fldCharType="begin"/>
        </w:r>
        <w:r w:rsidR="000C41A3" w:rsidRPr="00F65579">
          <w:rPr>
            <w:webHidden/>
          </w:rPr>
          <w:instrText xml:space="preserve"> PAGEREF _Toc17186232 \h </w:instrText>
        </w:r>
        <w:r w:rsidR="000C41A3" w:rsidRPr="00F65579">
          <w:rPr>
            <w:webHidden/>
          </w:rPr>
        </w:r>
        <w:r w:rsidR="000C41A3" w:rsidRPr="00F65579">
          <w:rPr>
            <w:webHidden/>
          </w:rPr>
          <w:fldChar w:fldCharType="separate"/>
        </w:r>
        <w:r w:rsidR="002C2B48">
          <w:rPr>
            <w:webHidden/>
          </w:rPr>
          <w:t>87</w:t>
        </w:r>
        <w:r w:rsidR="000C41A3" w:rsidRPr="00F65579">
          <w:rPr>
            <w:webHidden/>
          </w:rPr>
          <w:fldChar w:fldCharType="end"/>
        </w:r>
      </w:hyperlink>
    </w:p>
    <w:p w14:paraId="4DC98386" w14:textId="704CD1F7" w:rsidR="000C41A3" w:rsidRPr="00F65579" w:rsidRDefault="00DA453D">
      <w:pPr>
        <w:pStyle w:val="TOC3"/>
        <w:tabs>
          <w:tab w:val="left" w:pos="1260"/>
        </w:tabs>
        <w:rPr>
          <w:noProof/>
          <w:color w:val="auto"/>
          <w:sz w:val="22"/>
        </w:rPr>
      </w:pPr>
      <w:hyperlink w:anchor="_Toc17186233" w:history="1">
        <w:r w:rsidR="000C41A3" w:rsidRPr="00F65579">
          <w:rPr>
            <w:rStyle w:val="Hyperlink"/>
            <w:noProof/>
          </w:rPr>
          <w:t>8.1</w:t>
        </w:r>
        <w:r w:rsidR="000C41A3" w:rsidRPr="00F65579">
          <w:rPr>
            <w:noProof/>
            <w:color w:val="auto"/>
            <w:sz w:val="22"/>
          </w:rPr>
          <w:tab/>
        </w:r>
        <w:r w:rsidR="000C41A3" w:rsidRPr="00F65579">
          <w:rPr>
            <w:rStyle w:val="Hyperlink"/>
            <w:noProof/>
          </w:rPr>
          <w:t>Financial instruments specific disclosures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_Toc17186233 \h </w:instrText>
        </w:r>
        <w:r w:rsidR="000C41A3" w:rsidRPr="00F65579">
          <w:rPr>
            <w:noProof/>
            <w:webHidden/>
          </w:rPr>
        </w:r>
        <w:r w:rsidR="000C41A3" w:rsidRPr="00F65579">
          <w:rPr>
            <w:noProof/>
            <w:webHidden/>
          </w:rPr>
          <w:fldChar w:fldCharType="separate"/>
        </w:r>
        <w:r w:rsidR="002C2B48">
          <w:rPr>
            <w:noProof/>
            <w:webHidden/>
          </w:rPr>
          <w:t>87</w:t>
        </w:r>
        <w:r w:rsidR="000C41A3" w:rsidRPr="00F65579">
          <w:rPr>
            <w:noProof/>
            <w:webHidden/>
          </w:rPr>
          <w:fldChar w:fldCharType="end"/>
        </w:r>
      </w:hyperlink>
    </w:p>
    <w:p w14:paraId="46C77A48" w14:textId="4AB66D25" w:rsidR="000C41A3" w:rsidRPr="00F65579" w:rsidRDefault="00DA453D">
      <w:pPr>
        <w:pStyle w:val="TOC3"/>
        <w:tabs>
          <w:tab w:val="left" w:pos="1260"/>
        </w:tabs>
        <w:rPr>
          <w:noProof/>
          <w:color w:val="auto"/>
          <w:sz w:val="22"/>
        </w:rPr>
      </w:pPr>
      <w:hyperlink w:anchor="_Toc17186234" w:history="1">
        <w:r w:rsidR="000C41A3" w:rsidRPr="00F65579">
          <w:rPr>
            <w:rStyle w:val="Hyperlink"/>
            <w:noProof/>
          </w:rPr>
          <w:t>8.2</w:t>
        </w:r>
        <w:r w:rsidR="000C41A3" w:rsidRPr="00F65579">
          <w:rPr>
            <w:noProof/>
            <w:color w:val="auto"/>
            <w:sz w:val="22"/>
          </w:rPr>
          <w:tab/>
        </w:r>
        <w:r w:rsidR="000C41A3" w:rsidRPr="00F65579">
          <w:rPr>
            <w:rStyle w:val="Hyperlink"/>
            <w:noProof/>
          </w:rPr>
          <w:t>Contingent assets and contingent liabilities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_Toc17186234 \h </w:instrText>
        </w:r>
        <w:r w:rsidR="000C41A3" w:rsidRPr="00F65579">
          <w:rPr>
            <w:noProof/>
            <w:webHidden/>
          </w:rPr>
        </w:r>
        <w:r w:rsidR="000C41A3" w:rsidRPr="00F65579">
          <w:rPr>
            <w:noProof/>
            <w:webHidden/>
          </w:rPr>
          <w:fldChar w:fldCharType="separate"/>
        </w:r>
        <w:r w:rsidR="002C2B48">
          <w:rPr>
            <w:noProof/>
            <w:webHidden/>
          </w:rPr>
          <w:t>90</w:t>
        </w:r>
        <w:r w:rsidR="000C41A3" w:rsidRPr="00F65579">
          <w:rPr>
            <w:noProof/>
            <w:webHidden/>
          </w:rPr>
          <w:fldChar w:fldCharType="end"/>
        </w:r>
      </w:hyperlink>
    </w:p>
    <w:p w14:paraId="6DAAE462" w14:textId="178C2F23" w:rsidR="000C41A3" w:rsidRPr="00F65579" w:rsidRDefault="00DA453D">
      <w:pPr>
        <w:pStyle w:val="TOC3"/>
        <w:tabs>
          <w:tab w:val="left" w:pos="1260"/>
        </w:tabs>
        <w:rPr>
          <w:noProof/>
          <w:color w:val="auto"/>
          <w:sz w:val="22"/>
        </w:rPr>
      </w:pPr>
      <w:hyperlink w:anchor="_Toc17186235" w:history="1">
        <w:r w:rsidR="000C41A3" w:rsidRPr="00F65579">
          <w:rPr>
            <w:rStyle w:val="Hyperlink"/>
            <w:noProof/>
          </w:rPr>
          <w:t>8.3</w:t>
        </w:r>
        <w:r w:rsidR="000C41A3" w:rsidRPr="00F65579">
          <w:rPr>
            <w:noProof/>
            <w:color w:val="auto"/>
            <w:sz w:val="22"/>
          </w:rPr>
          <w:tab/>
        </w:r>
        <w:r w:rsidR="000C41A3" w:rsidRPr="00F65579">
          <w:rPr>
            <w:rStyle w:val="Hyperlink"/>
            <w:noProof/>
          </w:rPr>
          <w:t>Fair value determination</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_Toc17186235 \h </w:instrText>
        </w:r>
        <w:r w:rsidR="000C41A3" w:rsidRPr="00F65579">
          <w:rPr>
            <w:noProof/>
            <w:webHidden/>
          </w:rPr>
        </w:r>
        <w:r w:rsidR="000C41A3" w:rsidRPr="00F65579">
          <w:rPr>
            <w:noProof/>
            <w:webHidden/>
          </w:rPr>
          <w:fldChar w:fldCharType="separate"/>
        </w:r>
        <w:r w:rsidR="002C2B48">
          <w:rPr>
            <w:noProof/>
            <w:webHidden/>
          </w:rPr>
          <w:t>91</w:t>
        </w:r>
        <w:r w:rsidR="000C41A3" w:rsidRPr="00F65579">
          <w:rPr>
            <w:noProof/>
            <w:webHidden/>
          </w:rPr>
          <w:fldChar w:fldCharType="end"/>
        </w:r>
      </w:hyperlink>
    </w:p>
    <w:p w14:paraId="500887B3" w14:textId="7CC342F6" w:rsidR="000C41A3" w:rsidRPr="00F65579" w:rsidRDefault="00DA453D">
      <w:pPr>
        <w:pStyle w:val="TOC1"/>
        <w:rPr>
          <w:rFonts w:eastAsiaTheme="minorEastAsia" w:cstheme="minorBidi"/>
          <w:b w:val="0"/>
          <w:color w:val="auto"/>
          <w:sz w:val="22"/>
          <w:szCs w:val="22"/>
        </w:rPr>
      </w:pPr>
      <w:hyperlink w:anchor="_Toc17186236" w:history="1">
        <w:r w:rsidR="000C41A3" w:rsidRPr="00F65579">
          <w:rPr>
            <w:rStyle w:val="Hyperlink"/>
          </w:rPr>
          <w:t>9</w:t>
        </w:r>
        <w:r w:rsidR="000C41A3" w:rsidRPr="00F65579">
          <w:rPr>
            <w:rFonts w:eastAsiaTheme="minorEastAsia" w:cstheme="minorBidi"/>
            <w:b w:val="0"/>
            <w:color w:val="auto"/>
            <w:sz w:val="22"/>
            <w:szCs w:val="22"/>
          </w:rPr>
          <w:tab/>
        </w:r>
        <w:r w:rsidR="000C41A3" w:rsidRPr="00F65579">
          <w:rPr>
            <w:rStyle w:val="Hyperlink"/>
          </w:rPr>
          <w:t>Other disclosures</w:t>
        </w:r>
        <w:r w:rsidR="000C41A3" w:rsidRPr="00F65579">
          <w:rPr>
            <w:webHidden/>
          </w:rPr>
          <w:tab/>
        </w:r>
        <w:r w:rsidR="000C41A3" w:rsidRPr="00F65579">
          <w:rPr>
            <w:webHidden/>
          </w:rPr>
          <w:fldChar w:fldCharType="begin"/>
        </w:r>
        <w:r w:rsidR="000C41A3" w:rsidRPr="00F65579">
          <w:rPr>
            <w:webHidden/>
          </w:rPr>
          <w:instrText xml:space="preserve"> PAGEREF _Toc17186236 \h </w:instrText>
        </w:r>
        <w:r w:rsidR="000C41A3" w:rsidRPr="00F65579">
          <w:rPr>
            <w:webHidden/>
          </w:rPr>
        </w:r>
        <w:r w:rsidR="000C41A3" w:rsidRPr="00F65579">
          <w:rPr>
            <w:webHidden/>
          </w:rPr>
          <w:fldChar w:fldCharType="separate"/>
        </w:r>
        <w:r w:rsidR="002C2B48">
          <w:rPr>
            <w:webHidden/>
          </w:rPr>
          <w:t>94</w:t>
        </w:r>
        <w:r w:rsidR="000C41A3" w:rsidRPr="00F65579">
          <w:rPr>
            <w:webHidden/>
          </w:rPr>
          <w:fldChar w:fldCharType="end"/>
        </w:r>
      </w:hyperlink>
    </w:p>
    <w:p w14:paraId="724AC0DB" w14:textId="46C00707" w:rsidR="000C41A3" w:rsidRPr="00F65579" w:rsidRDefault="00DA453D">
      <w:pPr>
        <w:pStyle w:val="TOC3"/>
        <w:tabs>
          <w:tab w:val="left" w:pos="1260"/>
        </w:tabs>
        <w:rPr>
          <w:noProof/>
          <w:color w:val="auto"/>
          <w:sz w:val="22"/>
        </w:rPr>
      </w:pPr>
      <w:hyperlink w:anchor="_Toc17186237" w:history="1">
        <w:r w:rsidR="000C41A3" w:rsidRPr="00F65579">
          <w:rPr>
            <w:rStyle w:val="Hyperlink"/>
            <w:noProof/>
          </w:rPr>
          <w:t>9.1</w:t>
        </w:r>
        <w:r w:rsidR="000C41A3" w:rsidRPr="00F65579">
          <w:rPr>
            <w:noProof/>
            <w:color w:val="auto"/>
            <w:sz w:val="22"/>
          </w:rPr>
          <w:tab/>
        </w:r>
        <w:r w:rsidR="000C41A3" w:rsidRPr="00F65579">
          <w:rPr>
            <w:rStyle w:val="Hyperlink"/>
            <w:noProof/>
          </w:rPr>
          <w:t>Other economic flows included in net result</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_Toc17186237 \h </w:instrText>
        </w:r>
        <w:r w:rsidR="000C41A3" w:rsidRPr="00F65579">
          <w:rPr>
            <w:noProof/>
            <w:webHidden/>
          </w:rPr>
        </w:r>
        <w:r w:rsidR="000C41A3" w:rsidRPr="00F65579">
          <w:rPr>
            <w:noProof/>
            <w:webHidden/>
          </w:rPr>
          <w:fldChar w:fldCharType="separate"/>
        </w:r>
        <w:r w:rsidR="002C2B48">
          <w:rPr>
            <w:noProof/>
            <w:webHidden/>
          </w:rPr>
          <w:t>94</w:t>
        </w:r>
        <w:r w:rsidR="000C41A3" w:rsidRPr="00F65579">
          <w:rPr>
            <w:noProof/>
            <w:webHidden/>
          </w:rPr>
          <w:fldChar w:fldCharType="end"/>
        </w:r>
      </w:hyperlink>
    </w:p>
    <w:p w14:paraId="38D581CD" w14:textId="251C3059" w:rsidR="000C41A3" w:rsidRPr="00F65579" w:rsidRDefault="00DA453D">
      <w:pPr>
        <w:pStyle w:val="TOC3"/>
        <w:tabs>
          <w:tab w:val="left" w:pos="1260"/>
        </w:tabs>
        <w:rPr>
          <w:noProof/>
          <w:color w:val="auto"/>
          <w:sz w:val="22"/>
        </w:rPr>
      </w:pPr>
      <w:hyperlink w:anchor="_Toc17186238" w:history="1">
        <w:r w:rsidR="000C41A3" w:rsidRPr="00F65579">
          <w:rPr>
            <w:rStyle w:val="Hyperlink"/>
            <w:noProof/>
          </w:rPr>
          <w:t>9.2</w:t>
        </w:r>
        <w:r w:rsidR="000C41A3" w:rsidRPr="00F65579">
          <w:rPr>
            <w:noProof/>
            <w:color w:val="auto"/>
            <w:sz w:val="22"/>
          </w:rPr>
          <w:tab/>
        </w:r>
        <w:r w:rsidR="000C41A3" w:rsidRPr="00F65579">
          <w:rPr>
            <w:rStyle w:val="Hyperlink"/>
            <w:noProof/>
          </w:rPr>
          <w:t>Change in accounting policies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_Toc17186238 \h </w:instrText>
        </w:r>
        <w:r w:rsidR="000C41A3" w:rsidRPr="00F65579">
          <w:rPr>
            <w:noProof/>
            <w:webHidden/>
          </w:rPr>
        </w:r>
        <w:r w:rsidR="000C41A3" w:rsidRPr="00F65579">
          <w:rPr>
            <w:noProof/>
            <w:webHidden/>
          </w:rPr>
          <w:fldChar w:fldCharType="separate"/>
        </w:r>
        <w:r w:rsidR="002C2B48">
          <w:rPr>
            <w:noProof/>
            <w:webHidden/>
          </w:rPr>
          <w:t>95</w:t>
        </w:r>
        <w:r w:rsidR="000C41A3" w:rsidRPr="00F65579">
          <w:rPr>
            <w:noProof/>
            <w:webHidden/>
          </w:rPr>
          <w:fldChar w:fldCharType="end"/>
        </w:r>
      </w:hyperlink>
    </w:p>
    <w:p w14:paraId="71E17335" w14:textId="7FBDC803" w:rsidR="000C41A3" w:rsidRPr="00F65579" w:rsidRDefault="00DA453D">
      <w:pPr>
        <w:pStyle w:val="TOC3"/>
        <w:tabs>
          <w:tab w:val="left" w:pos="1260"/>
        </w:tabs>
        <w:rPr>
          <w:noProof/>
          <w:color w:val="auto"/>
          <w:sz w:val="22"/>
        </w:rPr>
      </w:pPr>
      <w:hyperlink w:anchor="_Toc17186239" w:history="1">
        <w:r w:rsidR="000C41A3" w:rsidRPr="00F65579">
          <w:rPr>
            <w:rStyle w:val="Hyperlink"/>
            <w:noProof/>
          </w:rPr>
          <w:t>9.3</w:t>
        </w:r>
        <w:r w:rsidR="000C41A3" w:rsidRPr="00F65579">
          <w:rPr>
            <w:noProof/>
            <w:color w:val="auto"/>
            <w:sz w:val="22"/>
          </w:rPr>
          <w:tab/>
        </w:r>
        <w:r w:rsidR="000C41A3" w:rsidRPr="00F65579">
          <w:rPr>
            <w:rStyle w:val="Hyperlink"/>
            <w:noProof/>
          </w:rPr>
          <w:t>Responsible persons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_Toc17186239 \h </w:instrText>
        </w:r>
        <w:r w:rsidR="000C41A3" w:rsidRPr="00F65579">
          <w:rPr>
            <w:noProof/>
            <w:webHidden/>
          </w:rPr>
        </w:r>
        <w:r w:rsidR="000C41A3" w:rsidRPr="00F65579">
          <w:rPr>
            <w:noProof/>
            <w:webHidden/>
          </w:rPr>
          <w:fldChar w:fldCharType="separate"/>
        </w:r>
        <w:r w:rsidR="002C2B48">
          <w:rPr>
            <w:noProof/>
            <w:webHidden/>
          </w:rPr>
          <w:t>95</w:t>
        </w:r>
        <w:r w:rsidR="000C41A3" w:rsidRPr="00F65579">
          <w:rPr>
            <w:noProof/>
            <w:webHidden/>
          </w:rPr>
          <w:fldChar w:fldCharType="end"/>
        </w:r>
      </w:hyperlink>
    </w:p>
    <w:p w14:paraId="710D9B02" w14:textId="3BA42BA3" w:rsidR="000C41A3" w:rsidRPr="00F65579" w:rsidRDefault="00DA453D">
      <w:pPr>
        <w:pStyle w:val="TOC3"/>
        <w:tabs>
          <w:tab w:val="left" w:pos="1260"/>
        </w:tabs>
        <w:rPr>
          <w:noProof/>
          <w:color w:val="auto"/>
          <w:sz w:val="22"/>
        </w:rPr>
      </w:pPr>
      <w:hyperlink w:anchor="_Toc17186240" w:history="1">
        <w:r w:rsidR="000C41A3" w:rsidRPr="00F65579">
          <w:rPr>
            <w:rStyle w:val="Hyperlink"/>
            <w:noProof/>
          </w:rPr>
          <w:t>9.4</w:t>
        </w:r>
        <w:r w:rsidR="000C41A3" w:rsidRPr="00F65579">
          <w:rPr>
            <w:noProof/>
            <w:color w:val="auto"/>
            <w:sz w:val="22"/>
          </w:rPr>
          <w:tab/>
        </w:r>
        <w:r w:rsidR="000C41A3" w:rsidRPr="00F65579">
          <w:rPr>
            <w:rStyle w:val="Hyperlink"/>
            <w:noProof/>
          </w:rPr>
          <w:t>Remuneration of executives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_Toc17186240 \h </w:instrText>
        </w:r>
        <w:r w:rsidR="000C41A3" w:rsidRPr="00F65579">
          <w:rPr>
            <w:noProof/>
            <w:webHidden/>
          </w:rPr>
        </w:r>
        <w:r w:rsidR="000C41A3" w:rsidRPr="00F65579">
          <w:rPr>
            <w:noProof/>
            <w:webHidden/>
          </w:rPr>
          <w:fldChar w:fldCharType="separate"/>
        </w:r>
        <w:r w:rsidR="002C2B48">
          <w:rPr>
            <w:noProof/>
            <w:webHidden/>
          </w:rPr>
          <w:t>96</w:t>
        </w:r>
        <w:r w:rsidR="000C41A3" w:rsidRPr="00F65579">
          <w:rPr>
            <w:noProof/>
            <w:webHidden/>
          </w:rPr>
          <w:fldChar w:fldCharType="end"/>
        </w:r>
      </w:hyperlink>
    </w:p>
    <w:p w14:paraId="32008527" w14:textId="7F3F98D4" w:rsidR="000C41A3" w:rsidRPr="00F65579" w:rsidRDefault="00DA453D">
      <w:pPr>
        <w:pStyle w:val="TOC3"/>
        <w:tabs>
          <w:tab w:val="left" w:pos="1260"/>
        </w:tabs>
        <w:rPr>
          <w:noProof/>
          <w:color w:val="auto"/>
          <w:sz w:val="22"/>
        </w:rPr>
      </w:pPr>
      <w:hyperlink w:anchor="_Toc17186241" w:history="1">
        <w:r w:rsidR="000C41A3" w:rsidRPr="00F65579">
          <w:rPr>
            <w:rStyle w:val="Hyperlink"/>
            <w:noProof/>
          </w:rPr>
          <w:t>9.5</w:t>
        </w:r>
        <w:r w:rsidR="000C41A3" w:rsidRPr="00F65579">
          <w:rPr>
            <w:noProof/>
            <w:color w:val="auto"/>
            <w:sz w:val="22"/>
          </w:rPr>
          <w:tab/>
        </w:r>
        <w:r w:rsidR="000C41A3" w:rsidRPr="00F65579">
          <w:rPr>
            <w:rStyle w:val="Hyperlink"/>
            <w:noProof/>
          </w:rPr>
          <w:t>Related parties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_Toc17186241 \h </w:instrText>
        </w:r>
        <w:r w:rsidR="000C41A3" w:rsidRPr="00F65579">
          <w:rPr>
            <w:noProof/>
            <w:webHidden/>
          </w:rPr>
        </w:r>
        <w:r w:rsidR="000C41A3" w:rsidRPr="00F65579">
          <w:rPr>
            <w:noProof/>
            <w:webHidden/>
          </w:rPr>
          <w:fldChar w:fldCharType="separate"/>
        </w:r>
        <w:r w:rsidR="002C2B48">
          <w:rPr>
            <w:noProof/>
            <w:webHidden/>
          </w:rPr>
          <w:t>96</w:t>
        </w:r>
        <w:r w:rsidR="000C41A3" w:rsidRPr="00F65579">
          <w:rPr>
            <w:noProof/>
            <w:webHidden/>
          </w:rPr>
          <w:fldChar w:fldCharType="end"/>
        </w:r>
      </w:hyperlink>
    </w:p>
    <w:p w14:paraId="5900F286" w14:textId="14CD8962" w:rsidR="000C41A3" w:rsidRPr="00F65579" w:rsidRDefault="00DA453D">
      <w:pPr>
        <w:pStyle w:val="TOC3"/>
        <w:tabs>
          <w:tab w:val="left" w:pos="1260"/>
        </w:tabs>
        <w:rPr>
          <w:noProof/>
          <w:color w:val="auto"/>
          <w:sz w:val="22"/>
        </w:rPr>
      </w:pPr>
      <w:hyperlink w:anchor="_Toc17186242" w:history="1">
        <w:r w:rsidR="000C41A3" w:rsidRPr="00F65579">
          <w:rPr>
            <w:rStyle w:val="Hyperlink"/>
            <w:noProof/>
          </w:rPr>
          <w:t>9.6</w:t>
        </w:r>
        <w:r w:rsidR="000C41A3" w:rsidRPr="00F65579">
          <w:rPr>
            <w:noProof/>
            <w:color w:val="auto"/>
            <w:sz w:val="22"/>
          </w:rPr>
          <w:tab/>
        </w:r>
        <w:r w:rsidR="000C41A3" w:rsidRPr="00F65579">
          <w:rPr>
            <w:rStyle w:val="Hyperlink"/>
            <w:noProof/>
          </w:rPr>
          <w:t>Remuneration of auditors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_Toc17186242 \h </w:instrText>
        </w:r>
        <w:r w:rsidR="000C41A3" w:rsidRPr="00F65579">
          <w:rPr>
            <w:noProof/>
            <w:webHidden/>
          </w:rPr>
        </w:r>
        <w:r w:rsidR="000C41A3" w:rsidRPr="00F65579">
          <w:rPr>
            <w:noProof/>
            <w:webHidden/>
          </w:rPr>
          <w:fldChar w:fldCharType="separate"/>
        </w:r>
        <w:r w:rsidR="002C2B48">
          <w:rPr>
            <w:noProof/>
            <w:webHidden/>
          </w:rPr>
          <w:t>97</w:t>
        </w:r>
        <w:r w:rsidR="000C41A3" w:rsidRPr="00F65579">
          <w:rPr>
            <w:noProof/>
            <w:webHidden/>
          </w:rPr>
          <w:fldChar w:fldCharType="end"/>
        </w:r>
      </w:hyperlink>
    </w:p>
    <w:p w14:paraId="1464D1DA" w14:textId="4B7F568B" w:rsidR="000C41A3" w:rsidRPr="00F65579" w:rsidRDefault="00DA453D">
      <w:pPr>
        <w:pStyle w:val="TOC3"/>
        <w:tabs>
          <w:tab w:val="left" w:pos="1260"/>
        </w:tabs>
        <w:rPr>
          <w:noProof/>
          <w:color w:val="auto"/>
          <w:sz w:val="22"/>
        </w:rPr>
      </w:pPr>
      <w:hyperlink w:anchor="_Toc17186243" w:history="1">
        <w:r w:rsidR="000C41A3" w:rsidRPr="00F65579">
          <w:rPr>
            <w:rStyle w:val="Hyperlink"/>
            <w:noProof/>
          </w:rPr>
          <w:t>9.7</w:t>
        </w:r>
        <w:r w:rsidR="000C41A3" w:rsidRPr="00F65579">
          <w:rPr>
            <w:noProof/>
            <w:color w:val="auto"/>
            <w:sz w:val="22"/>
          </w:rPr>
          <w:tab/>
        </w:r>
        <w:r w:rsidR="000C41A3" w:rsidRPr="00F65579">
          <w:rPr>
            <w:rStyle w:val="Hyperlink"/>
            <w:noProof/>
          </w:rPr>
          <w:t>Other accounting matters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_Toc17186243 \h </w:instrText>
        </w:r>
        <w:r w:rsidR="000C41A3" w:rsidRPr="00F65579">
          <w:rPr>
            <w:noProof/>
            <w:webHidden/>
          </w:rPr>
        </w:r>
        <w:r w:rsidR="000C41A3" w:rsidRPr="00F65579">
          <w:rPr>
            <w:noProof/>
            <w:webHidden/>
          </w:rPr>
          <w:fldChar w:fldCharType="separate"/>
        </w:r>
        <w:r w:rsidR="002C2B48">
          <w:rPr>
            <w:noProof/>
            <w:webHidden/>
          </w:rPr>
          <w:t>98</w:t>
        </w:r>
        <w:r w:rsidR="000C41A3" w:rsidRPr="00F65579">
          <w:rPr>
            <w:noProof/>
            <w:webHidden/>
          </w:rPr>
          <w:fldChar w:fldCharType="end"/>
        </w:r>
      </w:hyperlink>
    </w:p>
    <w:p w14:paraId="7AD3637F" w14:textId="1B430B48" w:rsidR="000C41A3" w:rsidRPr="00F65579" w:rsidRDefault="00DA453D">
      <w:pPr>
        <w:pStyle w:val="TOC3"/>
        <w:tabs>
          <w:tab w:val="left" w:pos="1260"/>
        </w:tabs>
        <w:rPr>
          <w:noProof/>
          <w:color w:val="auto"/>
          <w:sz w:val="22"/>
        </w:rPr>
      </w:pPr>
      <w:hyperlink w:anchor="_Toc17186244" w:history="1">
        <w:r w:rsidR="000C41A3" w:rsidRPr="00F65579">
          <w:rPr>
            <w:rStyle w:val="Hyperlink"/>
            <w:noProof/>
          </w:rPr>
          <w:t>9.8</w:t>
        </w:r>
        <w:r w:rsidR="000C41A3" w:rsidRPr="00F65579">
          <w:rPr>
            <w:noProof/>
            <w:color w:val="auto"/>
            <w:sz w:val="22"/>
          </w:rPr>
          <w:tab/>
        </w:r>
        <w:r w:rsidR="000C41A3" w:rsidRPr="00F65579">
          <w:rPr>
            <w:rStyle w:val="Hyperlink"/>
            <w:noProof/>
          </w:rPr>
          <w:t>Machinery of government changes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_Toc17186244 \h </w:instrText>
        </w:r>
        <w:r w:rsidR="000C41A3" w:rsidRPr="00F65579">
          <w:rPr>
            <w:noProof/>
            <w:webHidden/>
          </w:rPr>
        </w:r>
        <w:r w:rsidR="000C41A3" w:rsidRPr="00F65579">
          <w:rPr>
            <w:noProof/>
            <w:webHidden/>
          </w:rPr>
          <w:fldChar w:fldCharType="separate"/>
        </w:r>
        <w:r w:rsidR="002C2B48">
          <w:rPr>
            <w:noProof/>
            <w:webHidden/>
          </w:rPr>
          <w:t>98</w:t>
        </w:r>
        <w:r w:rsidR="000C41A3" w:rsidRPr="00F65579">
          <w:rPr>
            <w:noProof/>
            <w:webHidden/>
          </w:rPr>
          <w:fldChar w:fldCharType="end"/>
        </w:r>
      </w:hyperlink>
    </w:p>
    <w:p w14:paraId="1A9CEE08" w14:textId="038F6ABD" w:rsidR="000C41A3" w:rsidRPr="00F65579" w:rsidRDefault="00DA453D">
      <w:pPr>
        <w:pStyle w:val="TOC3"/>
        <w:tabs>
          <w:tab w:val="left" w:pos="1260"/>
        </w:tabs>
        <w:rPr>
          <w:noProof/>
          <w:color w:val="auto"/>
          <w:sz w:val="22"/>
        </w:rPr>
      </w:pPr>
      <w:hyperlink w:anchor="_Toc17186245" w:history="1">
        <w:r w:rsidR="000C41A3" w:rsidRPr="00F65579">
          <w:rPr>
            <w:rStyle w:val="Hyperlink"/>
            <w:noProof/>
          </w:rPr>
          <w:t>9.9</w:t>
        </w:r>
        <w:r w:rsidR="000C41A3" w:rsidRPr="00F65579">
          <w:rPr>
            <w:noProof/>
            <w:color w:val="auto"/>
            <w:sz w:val="22"/>
          </w:rPr>
          <w:tab/>
        </w:r>
        <w:r w:rsidR="000C41A3" w:rsidRPr="00F65579">
          <w:rPr>
            <w:rStyle w:val="Hyperlink"/>
            <w:noProof/>
          </w:rPr>
          <w:t>Australian Accounting Standards issued that are not yet effective</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_Toc17186245 \h </w:instrText>
        </w:r>
        <w:r w:rsidR="000C41A3" w:rsidRPr="00F65579">
          <w:rPr>
            <w:noProof/>
            <w:webHidden/>
          </w:rPr>
        </w:r>
        <w:r w:rsidR="000C41A3" w:rsidRPr="00F65579">
          <w:rPr>
            <w:noProof/>
            <w:webHidden/>
          </w:rPr>
          <w:fldChar w:fldCharType="separate"/>
        </w:r>
        <w:r w:rsidR="002C2B48">
          <w:rPr>
            <w:noProof/>
            <w:webHidden/>
          </w:rPr>
          <w:t>99</w:t>
        </w:r>
        <w:r w:rsidR="000C41A3" w:rsidRPr="00F65579">
          <w:rPr>
            <w:noProof/>
            <w:webHidden/>
          </w:rPr>
          <w:fldChar w:fldCharType="end"/>
        </w:r>
      </w:hyperlink>
    </w:p>
    <w:p w14:paraId="11647C28" w14:textId="45D3A597" w:rsidR="000C41A3" w:rsidRPr="00F65579" w:rsidRDefault="00DA453D">
      <w:pPr>
        <w:pStyle w:val="TOC3"/>
        <w:tabs>
          <w:tab w:val="left" w:pos="2070"/>
        </w:tabs>
        <w:rPr>
          <w:noProof/>
          <w:color w:val="auto"/>
          <w:sz w:val="22"/>
        </w:rPr>
      </w:pPr>
      <w:hyperlink w:anchor="_Toc17186246" w:history="1">
        <w:r w:rsidR="000C41A3" w:rsidRPr="00F65579">
          <w:rPr>
            <w:rStyle w:val="Hyperlink"/>
            <w:noProof/>
          </w:rPr>
          <w:t>9.10</w:t>
        </w:r>
        <w:r w:rsidR="000C41A3" w:rsidRPr="00F65579">
          <w:rPr>
            <w:noProof/>
            <w:color w:val="auto"/>
            <w:sz w:val="22"/>
          </w:rPr>
          <w:tab/>
        </w:r>
        <w:r w:rsidR="000C41A3" w:rsidRPr="00F65579">
          <w:rPr>
            <w:rStyle w:val="Hyperlink"/>
            <w:noProof/>
          </w:rPr>
          <w:t>Glossary of technical terms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_Toc17186246 \h </w:instrText>
        </w:r>
        <w:r w:rsidR="000C41A3" w:rsidRPr="00F65579">
          <w:rPr>
            <w:noProof/>
            <w:webHidden/>
          </w:rPr>
        </w:r>
        <w:r w:rsidR="000C41A3" w:rsidRPr="00F65579">
          <w:rPr>
            <w:noProof/>
            <w:webHidden/>
          </w:rPr>
          <w:fldChar w:fldCharType="separate"/>
        </w:r>
        <w:r w:rsidR="002C2B48">
          <w:rPr>
            <w:noProof/>
            <w:webHidden/>
          </w:rPr>
          <w:t>100</w:t>
        </w:r>
        <w:r w:rsidR="000C41A3" w:rsidRPr="00F65579">
          <w:rPr>
            <w:noProof/>
            <w:webHidden/>
          </w:rPr>
          <w:fldChar w:fldCharType="end"/>
        </w:r>
      </w:hyperlink>
    </w:p>
    <w:p w14:paraId="56FBB670" w14:textId="77777777" w:rsidR="000C41A3" w:rsidRPr="00F65579" w:rsidRDefault="000C41A3" w:rsidP="000C41A3">
      <w:pPr>
        <w:rPr>
          <w:rFonts w:cstheme="minorHAnsi"/>
        </w:rPr>
      </w:pPr>
      <w:r w:rsidRPr="00F65579">
        <w:rPr>
          <w:rFonts w:cstheme="minorHAnsi"/>
          <w:b/>
        </w:rPr>
        <w:fldChar w:fldCharType="end"/>
      </w:r>
    </w:p>
    <w:p w14:paraId="1192D177" w14:textId="77777777" w:rsidR="000C41A3" w:rsidRPr="00F65579" w:rsidRDefault="000C41A3" w:rsidP="000C41A3">
      <w:pPr>
        <w:pStyle w:val="Heading20"/>
      </w:pPr>
      <w:bookmarkStart w:id="38" w:name="_Ref492631681"/>
      <w:bookmarkStart w:id="39" w:name="_Toc303670541"/>
      <w:bookmarkStart w:id="40" w:name="_Toc335740840"/>
      <w:r w:rsidRPr="00F65579">
        <w:lastRenderedPageBreak/>
        <w:t>Declaration in the financial statements</w:t>
      </w:r>
      <w:bookmarkEnd w:id="38"/>
    </w:p>
    <w:p w14:paraId="487A6F7D" w14:textId="77777777" w:rsidR="000C41A3" w:rsidRPr="00F65579" w:rsidRDefault="000C41A3" w:rsidP="000C41A3">
      <w:r w:rsidRPr="00F65579">
        <w:t xml:space="preserve">The attached financial statements for the Department of Treasury and Finance have been prepared in accordance with Direction 5.2 of the Standing Directions of the Assistant Treasurer under the </w:t>
      </w:r>
      <w:r w:rsidRPr="00F65579">
        <w:rPr>
          <w:i/>
        </w:rPr>
        <w:t>Financial Management Act 1994</w:t>
      </w:r>
      <w:r w:rsidRPr="00F65579">
        <w:t>, applicable Financial Reporting Directions, Australian Accounting Standards, including Interpretations, and other mandatory professional reporting requirements.</w:t>
      </w:r>
    </w:p>
    <w:p w14:paraId="1C13DD2A" w14:textId="77777777" w:rsidR="000C41A3" w:rsidRPr="00F65579" w:rsidRDefault="000C41A3" w:rsidP="000C41A3">
      <w:r w:rsidRPr="00F65579">
        <w:t>We further state that, in our opinion, the information set out in the comprehensive operating statement, balance sheet, statement of changes in equity, cash flow statement and notes to the financial statements, presents fairly the financial transactions during the year ended 30 June 2019 and financial position of the Department as at 30</w:t>
      </w:r>
      <w:r w:rsidRPr="00F65579">
        <w:rPr>
          <w:rFonts w:ascii="Calibri" w:hAnsi="Calibri" w:cs="Calibri"/>
        </w:rPr>
        <w:t> </w:t>
      </w:r>
      <w:r w:rsidRPr="00F65579">
        <w:t>June 2019.</w:t>
      </w:r>
    </w:p>
    <w:p w14:paraId="41184410" w14:textId="77777777" w:rsidR="000C41A3" w:rsidRPr="00F65579" w:rsidRDefault="000C41A3" w:rsidP="000C41A3">
      <w:r w:rsidRPr="00F65579">
        <w:t>At the time of signing, we are not aware of any circumstance which would render any particulars included in the financial statements to be misleading or inaccurate.</w:t>
      </w:r>
    </w:p>
    <w:p w14:paraId="5AF7EF4E" w14:textId="734D19FF" w:rsidR="000C41A3" w:rsidRPr="00F65579" w:rsidRDefault="000C41A3" w:rsidP="000C41A3">
      <w:r w:rsidRPr="00F65579">
        <w:t>We authorise the attached financial statements for issue on 1</w:t>
      </w:r>
      <w:r w:rsidR="00740056" w:rsidRPr="00F65579">
        <w:t>9</w:t>
      </w:r>
      <w:r w:rsidRPr="00F65579">
        <w:t xml:space="preserve"> September 2019.</w:t>
      </w:r>
    </w:p>
    <w:p w14:paraId="74A466D6" w14:textId="5CD47A09" w:rsidR="000C41A3" w:rsidRDefault="00424426" w:rsidP="000C41A3">
      <w:r>
        <w:rPr>
          <w:noProof/>
        </w:rPr>
        <w:drawing>
          <wp:anchor distT="0" distB="0" distL="114300" distR="114300" simplePos="0" relativeHeight="251660800" behindDoc="0" locked="0" layoutInCell="1" allowOverlap="1" wp14:anchorId="62808391" wp14:editId="29CD622E">
            <wp:simplePos x="0" y="0"/>
            <wp:positionH relativeFrom="column">
              <wp:posOffset>-109220</wp:posOffset>
            </wp:positionH>
            <wp:positionV relativeFrom="paragraph">
              <wp:posOffset>207010</wp:posOffset>
            </wp:positionV>
            <wp:extent cx="1385248" cy="597418"/>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nia signatur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5248" cy="597418"/>
                    </a:xfrm>
                    <a:prstGeom prst="rect">
                      <a:avLst/>
                    </a:prstGeom>
                  </pic:spPr>
                </pic:pic>
              </a:graphicData>
            </a:graphic>
          </wp:anchor>
        </w:drawing>
      </w:r>
    </w:p>
    <w:p w14:paraId="3A05E3D6" w14:textId="3E5BA4F7" w:rsidR="00B83646" w:rsidRPr="00F65579" w:rsidRDefault="00B83646" w:rsidP="000C41A3"/>
    <w:p w14:paraId="620A2856" w14:textId="77777777" w:rsidR="000C41A3" w:rsidRPr="00F65579" w:rsidRDefault="000C41A3" w:rsidP="000C41A3">
      <w:pPr>
        <w:spacing w:after="0"/>
      </w:pPr>
    </w:p>
    <w:p w14:paraId="3ABA4A2D" w14:textId="77777777" w:rsidR="000C41A3" w:rsidRPr="00F65579" w:rsidRDefault="000C41A3" w:rsidP="000C41A3">
      <w:pPr>
        <w:spacing w:after="0"/>
        <w:ind w:left="-180"/>
      </w:pPr>
    </w:p>
    <w:p w14:paraId="17BC7F82" w14:textId="77777777" w:rsidR="000C41A3" w:rsidRPr="00F65579" w:rsidRDefault="000C41A3" w:rsidP="000C41A3">
      <w:pPr>
        <w:spacing w:before="0"/>
        <w:rPr>
          <w:rFonts w:cstheme="minorHAnsi"/>
          <w:b/>
        </w:rPr>
      </w:pPr>
      <w:r w:rsidRPr="00F65579">
        <w:rPr>
          <w:rFonts w:cstheme="minorHAnsi"/>
          <w:b/>
        </w:rPr>
        <w:t>Tania Reaburn</w:t>
      </w:r>
      <w:r w:rsidRPr="00F65579">
        <w:rPr>
          <w:rFonts w:cstheme="minorHAnsi"/>
          <w:b/>
        </w:rPr>
        <w:br/>
        <w:t>Chief Financial Officer</w:t>
      </w:r>
      <w:r w:rsidRPr="00F65579">
        <w:rPr>
          <w:rFonts w:cstheme="minorHAnsi"/>
          <w:b/>
        </w:rPr>
        <w:br/>
        <w:t>Department of Treasury and Finance</w:t>
      </w:r>
    </w:p>
    <w:p w14:paraId="35746BEE" w14:textId="4DB94186" w:rsidR="000C41A3" w:rsidRPr="00F65579" w:rsidRDefault="000C41A3" w:rsidP="000C41A3">
      <w:pPr>
        <w:rPr>
          <w:rFonts w:cstheme="minorHAnsi"/>
        </w:rPr>
      </w:pPr>
      <w:r w:rsidRPr="00F65579">
        <w:rPr>
          <w:rFonts w:cstheme="minorHAnsi"/>
        </w:rPr>
        <w:t>Melbourne</w:t>
      </w:r>
      <w:r w:rsidRPr="00F65579">
        <w:rPr>
          <w:rFonts w:cstheme="minorHAnsi"/>
        </w:rPr>
        <w:br/>
        <w:t>1</w:t>
      </w:r>
      <w:r w:rsidR="00740056" w:rsidRPr="00F65579">
        <w:rPr>
          <w:rFonts w:cstheme="minorHAnsi"/>
        </w:rPr>
        <w:t>9</w:t>
      </w:r>
      <w:r w:rsidRPr="00F65579">
        <w:rPr>
          <w:rFonts w:cstheme="minorHAnsi"/>
        </w:rPr>
        <w:t xml:space="preserve"> September 201</w:t>
      </w:r>
      <w:r w:rsidR="002247CC">
        <w:rPr>
          <w:rFonts w:cstheme="minorHAnsi"/>
        </w:rPr>
        <w:t>9</w:t>
      </w:r>
    </w:p>
    <w:p w14:paraId="4E5D4ACC" w14:textId="6107F8FF" w:rsidR="000C41A3" w:rsidRDefault="00424426" w:rsidP="000C41A3">
      <w:pPr>
        <w:rPr>
          <w:rFonts w:cstheme="minorHAnsi"/>
        </w:rPr>
      </w:pPr>
      <w:r>
        <w:rPr>
          <w:rFonts w:cstheme="minorHAnsi"/>
          <w:noProof/>
        </w:rPr>
        <w:drawing>
          <wp:anchor distT="0" distB="0" distL="114300" distR="114300" simplePos="0" relativeHeight="251657728" behindDoc="0" locked="0" layoutInCell="1" allowOverlap="1" wp14:anchorId="6654213B" wp14:editId="12646098">
            <wp:simplePos x="0" y="0"/>
            <wp:positionH relativeFrom="column">
              <wp:posOffset>-171450</wp:posOffset>
            </wp:positionH>
            <wp:positionV relativeFrom="paragraph">
              <wp:posOffset>260985</wp:posOffset>
            </wp:positionV>
            <wp:extent cx="1666875" cy="601345"/>
            <wp:effectExtent l="0" t="0" r="0" b="8255"/>
            <wp:wrapNone/>
            <wp:docPr id="5" name="Picture 5" descr="T:\Corpcom_CSS\COMMUNICATIONS\PROJECTS\DTF Annual Report\2014-15\Misc\dm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com_CSS\COMMUNICATIONS\PROJECTS\DTF Annual Report\2014-15\Misc\dm signature.jpg"/>
                    <pic:cNvPicPr>
                      <a:picLocks noChangeAspect="1" noChangeArrowheads="1"/>
                    </pic:cNvPicPr>
                  </pic:nvPicPr>
                  <pic:blipFill>
                    <a:blip r:embed="rId16" cstate="print">
                      <a:clrChange>
                        <a:clrFrom>
                          <a:srgbClr val="FFFFFF"/>
                        </a:clrFrom>
                        <a:clrTo>
                          <a:srgbClr val="FFFFFF">
                            <a:alpha val="0"/>
                          </a:srgbClr>
                        </a:clrTo>
                      </a:clrChange>
                      <a:grayscl/>
                      <a:extLst>
                        <a:ext uri="{BEBA8EAE-BF5A-486C-A8C5-ECC9F3942E4B}">
                          <a14:imgProps xmlns:a14="http://schemas.microsoft.com/office/drawing/2010/main">
                            <a14:imgLayer r:embed="rId17">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387E4" w14:textId="52A00C62" w:rsidR="00B83646" w:rsidRDefault="00B83646" w:rsidP="000C41A3">
      <w:pPr>
        <w:rPr>
          <w:rFonts w:cstheme="minorHAnsi"/>
        </w:rPr>
      </w:pPr>
    </w:p>
    <w:p w14:paraId="13C7D123" w14:textId="2B349B3B" w:rsidR="00B83646" w:rsidRPr="00F65579" w:rsidRDefault="00B83646" w:rsidP="000C41A3">
      <w:pPr>
        <w:rPr>
          <w:rFonts w:cstheme="minorHAnsi"/>
        </w:rPr>
      </w:pPr>
    </w:p>
    <w:p w14:paraId="6C0B5CEF" w14:textId="13E3D541" w:rsidR="000C41A3" w:rsidRPr="00F65579" w:rsidRDefault="000C41A3" w:rsidP="000C41A3">
      <w:pPr>
        <w:spacing w:after="0"/>
        <w:ind w:left="-180"/>
        <w:rPr>
          <w:rFonts w:cstheme="minorHAnsi"/>
        </w:rPr>
      </w:pPr>
    </w:p>
    <w:p w14:paraId="0AF91B16" w14:textId="77777777" w:rsidR="000C41A3" w:rsidRPr="00F65579" w:rsidRDefault="000C41A3" w:rsidP="000C41A3">
      <w:pPr>
        <w:spacing w:before="0"/>
        <w:rPr>
          <w:rFonts w:cstheme="minorHAnsi"/>
          <w:b/>
        </w:rPr>
      </w:pPr>
      <w:r w:rsidRPr="00F65579">
        <w:rPr>
          <w:rFonts w:cstheme="minorHAnsi"/>
          <w:b/>
        </w:rPr>
        <w:t>David Martine</w:t>
      </w:r>
      <w:r w:rsidRPr="00F65579">
        <w:rPr>
          <w:rFonts w:cstheme="minorHAnsi"/>
          <w:b/>
        </w:rPr>
        <w:br/>
        <w:t xml:space="preserve">Secretary </w:t>
      </w:r>
      <w:r w:rsidRPr="00F65579">
        <w:rPr>
          <w:rFonts w:cstheme="minorHAnsi"/>
          <w:b/>
        </w:rPr>
        <w:br/>
        <w:t>Department of Treasury and Finance</w:t>
      </w:r>
    </w:p>
    <w:p w14:paraId="1190E1F4" w14:textId="27547707" w:rsidR="000C41A3" w:rsidRPr="00F65579" w:rsidRDefault="000C41A3" w:rsidP="000C41A3">
      <w:pPr>
        <w:rPr>
          <w:rFonts w:cstheme="minorHAnsi"/>
        </w:rPr>
      </w:pPr>
      <w:r w:rsidRPr="00F65579">
        <w:rPr>
          <w:rFonts w:cstheme="minorHAnsi"/>
        </w:rPr>
        <w:t>Melbourne</w:t>
      </w:r>
      <w:r w:rsidRPr="00F65579">
        <w:rPr>
          <w:rFonts w:cstheme="minorHAnsi"/>
        </w:rPr>
        <w:br/>
        <w:t>1</w:t>
      </w:r>
      <w:r w:rsidR="00740056" w:rsidRPr="00F65579">
        <w:rPr>
          <w:rFonts w:cstheme="minorHAnsi"/>
        </w:rPr>
        <w:t>9</w:t>
      </w:r>
      <w:r w:rsidRPr="00F65579">
        <w:rPr>
          <w:rFonts w:cstheme="minorHAnsi"/>
        </w:rPr>
        <w:t xml:space="preserve"> September 201</w:t>
      </w:r>
      <w:r w:rsidR="002247CC">
        <w:rPr>
          <w:rFonts w:cstheme="minorHAnsi"/>
        </w:rPr>
        <w:t>9</w:t>
      </w:r>
    </w:p>
    <w:p w14:paraId="7E3901A3" w14:textId="77777777" w:rsidR="000C41A3" w:rsidRPr="00F65579" w:rsidRDefault="000C41A3" w:rsidP="000C41A3"/>
    <w:p w14:paraId="6C00CCAA" w14:textId="77777777" w:rsidR="000C41A3" w:rsidRPr="00F65579" w:rsidRDefault="000C41A3" w:rsidP="000C41A3">
      <w:pPr>
        <w:spacing w:before="0" w:after="0"/>
        <w:rPr>
          <w:rFonts w:cstheme="minorHAnsi"/>
          <w:b/>
          <w:color w:val="404040"/>
          <w:sz w:val="24"/>
          <w:szCs w:val="28"/>
        </w:rPr>
      </w:pPr>
      <w:r w:rsidRPr="00F65579">
        <w:br w:type="page"/>
      </w:r>
    </w:p>
    <w:p w14:paraId="75B878BC" w14:textId="77777777" w:rsidR="000C41A3" w:rsidRPr="00F65579" w:rsidRDefault="000C41A3" w:rsidP="000C41A3">
      <w:pPr>
        <w:pStyle w:val="Heading20"/>
      </w:pPr>
      <w:r w:rsidRPr="00F65579">
        <w:lastRenderedPageBreak/>
        <w:t>Independent auditor’s report</w:t>
      </w:r>
    </w:p>
    <w:p w14:paraId="3BC0779C" w14:textId="15C9EC0A" w:rsidR="00546397" w:rsidRPr="00F65579" w:rsidRDefault="00974BE2" w:rsidP="002E6B51">
      <w:r w:rsidRPr="00974BE2">
        <w:rPr>
          <w:noProof/>
        </w:rPr>
        <w:drawing>
          <wp:inline distT="0" distB="0" distL="0" distR="0" wp14:anchorId="7E70F88C" wp14:editId="2DED920D">
            <wp:extent cx="6099175" cy="8435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751" b="1328"/>
                    <a:stretch/>
                  </pic:blipFill>
                  <pic:spPr bwMode="auto">
                    <a:xfrm>
                      <a:off x="0" y="0"/>
                      <a:ext cx="6099175" cy="8435340"/>
                    </a:xfrm>
                    <a:prstGeom prst="rect">
                      <a:avLst/>
                    </a:prstGeom>
                    <a:ln>
                      <a:noFill/>
                    </a:ln>
                    <a:extLst>
                      <a:ext uri="{53640926-AAD7-44D8-BBD7-CCE9431645EC}">
                        <a14:shadowObscured xmlns:a14="http://schemas.microsoft.com/office/drawing/2010/main"/>
                      </a:ext>
                    </a:extLst>
                  </pic:spPr>
                </pic:pic>
              </a:graphicData>
            </a:graphic>
          </wp:inline>
        </w:drawing>
      </w:r>
    </w:p>
    <w:p w14:paraId="22A756B9" w14:textId="766B2C7D" w:rsidR="008F04CA" w:rsidRDefault="00546397" w:rsidP="00546397">
      <w:pPr>
        <w:pStyle w:val="Heading20"/>
        <w:rPr>
          <w:i/>
        </w:rPr>
      </w:pPr>
      <w:r w:rsidRPr="00F65579">
        <w:lastRenderedPageBreak/>
        <w:t xml:space="preserve">Independent auditor’s report </w:t>
      </w:r>
      <w:r w:rsidRPr="00F65579">
        <w:rPr>
          <w:i/>
        </w:rPr>
        <w:t>(continued)</w:t>
      </w:r>
    </w:p>
    <w:p w14:paraId="2397DCA5" w14:textId="2A817F37" w:rsidR="002E6B51" w:rsidRDefault="00974BE2" w:rsidP="002E6B51">
      <w:r w:rsidRPr="00974BE2">
        <w:rPr>
          <w:noProof/>
        </w:rPr>
        <w:drawing>
          <wp:inline distT="0" distB="0" distL="0" distR="0" wp14:anchorId="44FA34FA" wp14:editId="293EF54E">
            <wp:extent cx="6099175" cy="6972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507"/>
                    <a:stretch/>
                  </pic:blipFill>
                  <pic:spPr bwMode="auto">
                    <a:xfrm>
                      <a:off x="0" y="0"/>
                      <a:ext cx="6099175" cy="6972935"/>
                    </a:xfrm>
                    <a:prstGeom prst="rect">
                      <a:avLst/>
                    </a:prstGeom>
                    <a:ln>
                      <a:noFill/>
                    </a:ln>
                    <a:extLst>
                      <a:ext uri="{53640926-AAD7-44D8-BBD7-CCE9431645EC}">
                        <a14:shadowObscured xmlns:a14="http://schemas.microsoft.com/office/drawing/2010/main"/>
                      </a:ext>
                    </a:extLst>
                  </pic:spPr>
                </pic:pic>
              </a:graphicData>
            </a:graphic>
          </wp:inline>
        </w:drawing>
      </w:r>
    </w:p>
    <w:p w14:paraId="1E883E83" w14:textId="65D7D1C8" w:rsidR="008F04CA" w:rsidRDefault="008F04CA">
      <w:pPr>
        <w:spacing w:before="0" w:after="0"/>
        <w:rPr>
          <w:rFonts w:cstheme="minorHAnsi"/>
          <w:b/>
          <w:i/>
          <w:color w:val="404040"/>
          <w:sz w:val="24"/>
          <w:szCs w:val="28"/>
        </w:rPr>
      </w:pPr>
      <w:r>
        <w:rPr>
          <w:i/>
        </w:rPr>
        <w:br w:type="page"/>
      </w:r>
    </w:p>
    <w:p w14:paraId="1A209DB1" w14:textId="77777777" w:rsidR="008F04CA" w:rsidRDefault="008F04CA" w:rsidP="008F04CA">
      <w:pPr>
        <w:pStyle w:val="Heading20"/>
        <w:rPr>
          <w:i/>
        </w:rPr>
      </w:pPr>
      <w:r w:rsidRPr="00F65579">
        <w:lastRenderedPageBreak/>
        <w:t xml:space="preserve">Independent auditor’s report </w:t>
      </w:r>
      <w:r w:rsidRPr="00F65579">
        <w:rPr>
          <w:i/>
        </w:rPr>
        <w:t>(continued)</w:t>
      </w:r>
    </w:p>
    <w:p w14:paraId="08B6ABCF" w14:textId="7FFF6B6A" w:rsidR="00546397" w:rsidRPr="00F65579" w:rsidRDefault="00974BE2" w:rsidP="00546397">
      <w:r w:rsidRPr="00974BE2">
        <w:rPr>
          <w:noProof/>
        </w:rPr>
        <w:drawing>
          <wp:inline distT="0" distB="0" distL="0" distR="0" wp14:anchorId="04C8ACBC" wp14:editId="60A61972">
            <wp:extent cx="6099175" cy="8481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418"/>
                    <a:stretch/>
                  </pic:blipFill>
                  <pic:spPr bwMode="auto">
                    <a:xfrm>
                      <a:off x="0" y="0"/>
                      <a:ext cx="6099175" cy="8481060"/>
                    </a:xfrm>
                    <a:prstGeom prst="rect">
                      <a:avLst/>
                    </a:prstGeom>
                    <a:ln>
                      <a:noFill/>
                    </a:ln>
                    <a:extLst>
                      <a:ext uri="{53640926-AAD7-44D8-BBD7-CCE9431645EC}">
                        <a14:shadowObscured xmlns:a14="http://schemas.microsoft.com/office/drawing/2010/main"/>
                      </a:ext>
                    </a:extLst>
                  </pic:spPr>
                </pic:pic>
              </a:graphicData>
            </a:graphic>
          </wp:inline>
        </w:drawing>
      </w:r>
    </w:p>
    <w:p w14:paraId="42F4F7A3" w14:textId="77777777" w:rsidR="000C41A3" w:rsidRPr="00F65579" w:rsidRDefault="000C41A3" w:rsidP="000C41A3">
      <w:pPr>
        <w:pStyle w:val="HeadingFin"/>
        <w:pageBreakBefore/>
      </w:pPr>
      <w:bookmarkStart w:id="41" w:name="_Toc17186199"/>
      <w:r w:rsidRPr="00F65579">
        <w:lastRenderedPageBreak/>
        <w:t>Comprehensive operating statement</w:t>
      </w:r>
      <w:bookmarkEnd w:id="39"/>
      <w:bookmarkEnd w:id="40"/>
      <w:bookmarkEnd w:id="41"/>
    </w:p>
    <w:p w14:paraId="4ACCFC0F" w14:textId="77777777" w:rsidR="000C41A3" w:rsidRPr="00F65579" w:rsidRDefault="000C41A3" w:rsidP="000C41A3">
      <w:pPr>
        <w:pStyle w:val="Heading20"/>
        <w:spacing w:before="0"/>
      </w:pPr>
      <w:r w:rsidRPr="00F65579">
        <w:t>for the year ended 30 June 2019</w:t>
      </w:r>
    </w:p>
    <w:tbl>
      <w:tblPr>
        <w:tblW w:w="8134" w:type="dxa"/>
        <w:tblLayout w:type="fixed"/>
        <w:tblLook w:val="0000" w:firstRow="0" w:lastRow="0" w:firstColumn="0" w:lastColumn="0" w:noHBand="0" w:noVBand="0"/>
      </w:tblPr>
      <w:tblGrid>
        <w:gridCol w:w="4770"/>
        <w:gridCol w:w="990"/>
        <w:gridCol w:w="1187"/>
        <w:gridCol w:w="1187"/>
      </w:tblGrid>
      <w:tr w:rsidR="000C41A3" w:rsidRPr="00F65579" w14:paraId="7E383B72" w14:textId="77777777" w:rsidTr="000C41A3">
        <w:tc>
          <w:tcPr>
            <w:tcW w:w="4770" w:type="dxa"/>
          </w:tcPr>
          <w:p w14:paraId="34EEAF1B" w14:textId="77777777" w:rsidR="000C41A3" w:rsidRPr="00F65579" w:rsidRDefault="000C41A3" w:rsidP="000C41A3">
            <w:pPr>
              <w:pStyle w:val="Tabletext"/>
            </w:pPr>
            <w:r w:rsidRPr="00F65579">
              <w:br w:type="page"/>
            </w:r>
          </w:p>
        </w:tc>
        <w:tc>
          <w:tcPr>
            <w:tcW w:w="990" w:type="dxa"/>
          </w:tcPr>
          <w:p w14:paraId="43C0689D" w14:textId="77777777" w:rsidR="000C41A3" w:rsidRPr="00F65579" w:rsidRDefault="000C41A3" w:rsidP="000C41A3">
            <w:pPr>
              <w:pStyle w:val="Tabletextheadingcentred"/>
            </w:pPr>
          </w:p>
        </w:tc>
        <w:tc>
          <w:tcPr>
            <w:tcW w:w="1187" w:type="dxa"/>
            <w:shd w:val="clear" w:color="auto" w:fill="auto"/>
            <w:vAlign w:val="bottom"/>
          </w:tcPr>
          <w:p w14:paraId="477A25A7" w14:textId="77777777" w:rsidR="000C41A3" w:rsidRPr="00F65579" w:rsidRDefault="000C41A3" w:rsidP="000C41A3">
            <w:pPr>
              <w:pStyle w:val="Tabletextheadingright"/>
            </w:pPr>
            <w:r w:rsidRPr="00F65579">
              <w:t>2019</w:t>
            </w:r>
          </w:p>
        </w:tc>
        <w:tc>
          <w:tcPr>
            <w:tcW w:w="1187" w:type="dxa"/>
            <w:vAlign w:val="bottom"/>
          </w:tcPr>
          <w:p w14:paraId="3403509C" w14:textId="77777777" w:rsidR="000C41A3" w:rsidRPr="00F65579" w:rsidRDefault="000C41A3" w:rsidP="000C41A3">
            <w:pPr>
              <w:pStyle w:val="Tabletextheadingright"/>
            </w:pPr>
            <w:r w:rsidRPr="00F65579">
              <w:t>2018</w:t>
            </w:r>
          </w:p>
        </w:tc>
      </w:tr>
      <w:tr w:rsidR="000C41A3" w:rsidRPr="00F65579" w14:paraId="213CEC4B" w14:textId="77777777" w:rsidTr="000C41A3">
        <w:tc>
          <w:tcPr>
            <w:tcW w:w="4770" w:type="dxa"/>
          </w:tcPr>
          <w:p w14:paraId="4E4D8F41" w14:textId="77777777" w:rsidR="000C41A3" w:rsidRPr="00F65579" w:rsidRDefault="000C41A3" w:rsidP="000C41A3">
            <w:pPr>
              <w:pStyle w:val="Tabletext"/>
            </w:pPr>
          </w:p>
        </w:tc>
        <w:tc>
          <w:tcPr>
            <w:tcW w:w="990" w:type="dxa"/>
          </w:tcPr>
          <w:p w14:paraId="107DA0C9" w14:textId="77777777" w:rsidR="000C41A3" w:rsidRPr="00F65579" w:rsidRDefault="000C41A3" w:rsidP="000C41A3">
            <w:pPr>
              <w:pStyle w:val="Tabletextheadingcentred"/>
            </w:pPr>
            <w:r w:rsidRPr="00F65579">
              <w:t>Notes</w:t>
            </w:r>
          </w:p>
        </w:tc>
        <w:tc>
          <w:tcPr>
            <w:tcW w:w="1187" w:type="dxa"/>
            <w:shd w:val="clear" w:color="auto" w:fill="auto"/>
          </w:tcPr>
          <w:p w14:paraId="3E8DEF46" w14:textId="77777777" w:rsidR="000C41A3" w:rsidRPr="00F65579" w:rsidRDefault="000C41A3" w:rsidP="000C41A3">
            <w:pPr>
              <w:pStyle w:val="Tabletextheadingright"/>
            </w:pPr>
            <w:r w:rsidRPr="00F65579">
              <w:t>$’000</w:t>
            </w:r>
          </w:p>
        </w:tc>
        <w:tc>
          <w:tcPr>
            <w:tcW w:w="1187" w:type="dxa"/>
          </w:tcPr>
          <w:p w14:paraId="6621295E" w14:textId="77777777" w:rsidR="000C41A3" w:rsidRPr="00F65579" w:rsidRDefault="000C41A3" w:rsidP="000C41A3">
            <w:pPr>
              <w:pStyle w:val="Tabletextheadingright"/>
            </w:pPr>
            <w:r w:rsidRPr="00F65579">
              <w:t>$’000</w:t>
            </w:r>
          </w:p>
        </w:tc>
      </w:tr>
      <w:tr w:rsidR="000C41A3" w:rsidRPr="00F65579" w14:paraId="44483748" w14:textId="77777777" w:rsidTr="000C41A3">
        <w:tc>
          <w:tcPr>
            <w:tcW w:w="4770" w:type="dxa"/>
          </w:tcPr>
          <w:p w14:paraId="3941B75D" w14:textId="77777777" w:rsidR="000C41A3" w:rsidRPr="00F65579" w:rsidRDefault="000C41A3" w:rsidP="000C41A3">
            <w:pPr>
              <w:pStyle w:val="Tabletextbold"/>
            </w:pPr>
            <w:r w:rsidRPr="00F65579">
              <w:t>Income from transactions</w:t>
            </w:r>
          </w:p>
        </w:tc>
        <w:tc>
          <w:tcPr>
            <w:tcW w:w="990" w:type="dxa"/>
          </w:tcPr>
          <w:p w14:paraId="29243484" w14:textId="77777777" w:rsidR="000C41A3" w:rsidRPr="00F65579" w:rsidRDefault="000C41A3" w:rsidP="000C41A3">
            <w:pPr>
              <w:pStyle w:val="Tabletextcentred"/>
            </w:pPr>
          </w:p>
        </w:tc>
        <w:tc>
          <w:tcPr>
            <w:tcW w:w="1187" w:type="dxa"/>
            <w:shd w:val="clear" w:color="auto" w:fill="E0E0E0"/>
          </w:tcPr>
          <w:p w14:paraId="6CFF7B99" w14:textId="77777777" w:rsidR="000C41A3" w:rsidRPr="00F65579" w:rsidRDefault="000C41A3" w:rsidP="000C41A3">
            <w:pPr>
              <w:pStyle w:val="Tabletextright"/>
            </w:pPr>
          </w:p>
        </w:tc>
        <w:tc>
          <w:tcPr>
            <w:tcW w:w="1187" w:type="dxa"/>
          </w:tcPr>
          <w:p w14:paraId="2035A002" w14:textId="77777777" w:rsidR="000C41A3" w:rsidRPr="00F65579" w:rsidRDefault="000C41A3" w:rsidP="000C41A3">
            <w:pPr>
              <w:pStyle w:val="Tabletextright"/>
            </w:pPr>
          </w:p>
        </w:tc>
      </w:tr>
      <w:tr w:rsidR="000C41A3" w:rsidRPr="00F65579" w14:paraId="3E287468" w14:textId="77777777" w:rsidTr="000C41A3">
        <w:tc>
          <w:tcPr>
            <w:tcW w:w="4770" w:type="dxa"/>
          </w:tcPr>
          <w:p w14:paraId="217D94BB" w14:textId="77777777" w:rsidR="000C41A3" w:rsidRPr="00F65579" w:rsidRDefault="000C41A3" w:rsidP="000C41A3">
            <w:pPr>
              <w:pStyle w:val="Tabletext"/>
            </w:pPr>
            <w:r w:rsidRPr="00F65579">
              <w:t xml:space="preserve">Output appropriations </w:t>
            </w:r>
          </w:p>
        </w:tc>
        <w:tc>
          <w:tcPr>
            <w:tcW w:w="990" w:type="dxa"/>
            <w:vAlign w:val="bottom"/>
          </w:tcPr>
          <w:p w14:paraId="69BFA006" w14:textId="77777777" w:rsidR="000C41A3" w:rsidRPr="00F65579" w:rsidRDefault="000C41A3" w:rsidP="000C41A3">
            <w:pPr>
              <w:pStyle w:val="Tabletextcentred"/>
            </w:pPr>
            <w:r w:rsidRPr="00F65579">
              <w:t>2.3</w:t>
            </w:r>
          </w:p>
        </w:tc>
        <w:tc>
          <w:tcPr>
            <w:tcW w:w="1187" w:type="dxa"/>
            <w:shd w:val="clear" w:color="auto" w:fill="E0E0E0"/>
          </w:tcPr>
          <w:p w14:paraId="776AFB11" w14:textId="77777777" w:rsidR="000C41A3" w:rsidRPr="00F65579" w:rsidRDefault="000C41A3" w:rsidP="000C41A3">
            <w:pPr>
              <w:pStyle w:val="Tabletextright"/>
            </w:pPr>
            <w:r w:rsidRPr="00F65579">
              <w:t>402 649</w:t>
            </w:r>
          </w:p>
        </w:tc>
        <w:tc>
          <w:tcPr>
            <w:tcW w:w="1187" w:type="dxa"/>
          </w:tcPr>
          <w:p w14:paraId="5E2EA2CD" w14:textId="77777777" w:rsidR="000C41A3" w:rsidRPr="00F65579" w:rsidRDefault="000C41A3" w:rsidP="000C41A3">
            <w:pPr>
              <w:pStyle w:val="Tabletextright"/>
            </w:pPr>
            <w:r w:rsidRPr="00F65579">
              <w:rPr>
                <w:bCs/>
              </w:rPr>
              <w:t>299</w:t>
            </w:r>
            <w:r w:rsidRPr="00F65579">
              <w:rPr>
                <w:rFonts w:ascii="Calibri" w:hAnsi="Calibri" w:cs="Calibri"/>
                <w:bCs/>
              </w:rPr>
              <w:t xml:space="preserve"> </w:t>
            </w:r>
            <w:r w:rsidRPr="00F65579">
              <w:rPr>
                <w:bCs/>
              </w:rPr>
              <w:t>794</w:t>
            </w:r>
          </w:p>
        </w:tc>
      </w:tr>
      <w:tr w:rsidR="000C41A3" w:rsidRPr="00F65579" w14:paraId="11D734F7" w14:textId="77777777" w:rsidTr="000C41A3">
        <w:tc>
          <w:tcPr>
            <w:tcW w:w="4770" w:type="dxa"/>
          </w:tcPr>
          <w:p w14:paraId="31067CC5" w14:textId="77777777" w:rsidR="000C41A3" w:rsidRPr="00F65579" w:rsidRDefault="000C41A3" w:rsidP="000C41A3">
            <w:pPr>
              <w:pStyle w:val="Tabletext"/>
            </w:pPr>
            <w:r w:rsidRPr="00F65579">
              <w:t>Other income</w:t>
            </w:r>
          </w:p>
        </w:tc>
        <w:tc>
          <w:tcPr>
            <w:tcW w:w="990" w:type="dxa"/>
            <w:vAlign w:val="bottom"/>
          </w:tcPr>
          <w:p w14:paraId="60ED53E0" w14:textId="77777777" w:rsidR="000C41A3" w:rsidRPr="00F65579" w:rsidRDefault="000C41A3" w:rsidP="000C41A3">
            <w:pPr>
              <w:pStyle w:val="Tabletextcentred"/>
            </w:pPr>
            <w:r w:rsidRPr="00F65579">
              <w:t>2.5</w:t>
            </w:r>
          </w:p>
        </w:tc>
        <w:tc>
          <w:tcPr>
            <w:tcW w:w="1187" w:type="dxa"/>
            <w:shd w:val="clear" w:color="auto" w:fill="E0E0E0"/>
          </w:tcPr>
          <w:p w14:paraId="0BB7AF11" w14:textId="77777777" w:rsidR="000C41A3" w:rsidRPr="00F65579" w:rsidRDefault="000C41A3" w:rsidP="000C41A3">
            <w:pPr>
              <w:pStyle w:val="Tabletextright"/>
            </w:pPr>
            <w:r w:rsidRPr="00F65579">
              <w:t>61 480</w:t>
            </w:r>
          </w:p>
        </w:tc>
        <w:tc>
          <w:tcPr>
            <w:tcW w:w="1187" w:type="dxa"/>
          </w:tcPr>
          <w:p w14:paraId="20C3C7DD" w14:textId="77777777" w:rsidR="000C41A3" w:rsidRPr="00F65579" w:rsidRDefault="000C41A3" w:rsidP="000C41A3">
            <w:pPr>
              <w:pStyle w:val="Tabletextright"/>
            </w:pPr>
            <w:r w:rsidRPr="00F65579">
              <w:rPr>
                <w:bCs/>
              </w:rPr>
              <w:t>57</w:t>
            </w:r>
            <w:r w:rsidRPr="00F65579">
              <w:rPr>
                <w:rFonts w:ascii="Calibri" w:hAnsi="Calibri" w:cs="Calibri"/>
                <w:bCs/>
              </w:rPr>
              <w:t xml:space="preserve"> </w:t>
            </w:r>
            <w:r w:rsidRPr="00F65579">
              <w:rPr>
                <w:bCs/>
              </w:rPr>
              <w:t>621</w:t>
            </w:r>
          </w:p>
        </w:tc>
      </w:tr>
      <w:tr w:rsidR="000C41A3" w:rsidRPr="00F65579" w14:paraId="43313450" w14:textId="77777777" w:rsidTr="000C41A3">
        <w:tc>
          <w:tcPr>
            <w:tcW w:w="4770" w:type="dxa"/>
          </w:tcPr>
          <w:p w14:paraId="0817ACBE" w14:textId="77777777" w:rsidR="000C41A3" w:rsidRPr="00F65579" w:rsidRDefault="000C41A3" w:rsidP="000C41A3">
            <w:pPr>
              <w:pStyle w:val="Tabletextbold"/>
            </w:pPr>
            <w:r w:rsidRPr="00F65579">
              <w:t>Total income from transactions</w:t>
            </w:r>
          </w:p>
        </w:tc>
        <w:tc>
          <w:tcPr>
            <w:tcW w:w="990" w:type="dxa"/>
          </w:tcPr>
          <w:p w14:paraId="0F4AB3AB" w14:textId="77777777" w:rsidR="000C41A3" w:rsidRPr="00F65579" w:rsidRDefault="000C41A3" w:rsidP="000C41A3">
            <w:pPr>
              <w:pStyle w:val="Tabletextcentred"/>
            </w:pPr>
          </w:p>
        </w:tc>
        <w:tc>
          <w:tcPr>
            <w:tcW w:w="1187" w:type="dxa"/>
            <w:shd w:val="clear" w:color="auto" w:fill="E0E0E0"/>
          </w:tcPr>
          <w:p w14:paraId="3FDB54E7" w14:textId="77777777" w:rsidR="000C41A3" w:rsidRPr="00F65579" w:rsidRDefault="000C41A3" w:rsidP="000C41A3">
            <w:pPr>
              <w:pStyle w:val="Tabletextrightbold"/>
            </w:pPr>
            <w:r w:rsidRPr="00F65579">
              <w:t>464 129</w:t>
            </w:r>
          </w:p>
        </w:tc>
        <w:tc>
          <w:tcPr>
            <w:tcW w:w="1187" w:type="dxa"/>
          </w:tcPr>
          <w:p w14:paraId="5C54FB15" w14:textId="77777777" w:rsidR="000C41A3" w:rsidRPr="00F65579" w:rsidRDefault="000C41A3" w:rsidP="000C41A3">
            <w:pPr>
              <w:pStyle w:val="Tabletextrightbold"/>
            </w:pPr>
            <w:r w:rsidRPr="00F65579">
              <w:t>357</w:t>
            </w:r>
            <w:r w:rsidRPr="00F65579">
              <w:rPr>
                <w:rFonts w:ascii="Calibri" w:hAnsi="Calibri" w:cs="Calibri"/>
              </w:rPr>
              <w:t xml:space="preserve"> </w:t>
            </w:r>
            <w:r w:rsidRPr="00F65579">
              <w:t>415</w:t>
            </w:r>
          </w:p>
        </w:tc>
      </w:tr>
      <w:tr w:rsidR="000C41A3" w:rsidRPr="00F65579" w14:paraId="4CBC7CCD" w14:textId="77777777" w:rsidTr="000C41A3">
        <w:tc>
          <w:tcPr>
            <w:tcW w:w="4770" w:type="dxa"/>
          </w:tcPr>
          <w:p w14:paraId="51B0B92D" w14:textId="77777777" w:rsidR="000C41A3" w:rsidRPr="00F65579" w:rsidRDefault="000C41A3" w:rsidP="000C41A3">
            <w:pPr>
              <w:pStyle w:val="Tabletext"/>
            </w:pPr>
          </w:p>
        </w:tc>
        <w:tc>
          <w:tcPr>
            <w:tcW w:w="990" w:type="dxa"/>
          </w:tcPr>
          <w:p w14:paraId="03BCE491" w14:textId="77777777" w:rsidR="000C41A3" w:rsidRPr="00F65579" w:rsidRDefault="000C41A3" w:rsidP="000C41A3">
            <w:pPr>
              <w:pStyle w:val="Tabletextcentred"/>
            </w:pPr>
          </w:p>
        </w:tc>
        <w:tc>
          <w:tcPr>
            <w:tcW w:w="1187" w:type="dxa"/>
            <w:shd w:val="clear" w:color="auto" w:fill="E0E0E0"/>
          </w:tcPr>
          <w:p w14:paraId="009953C4" w14:textId="77777777" w:rsidR="000C41A3" w:rsidRPr="00F65579" w:rsidRDefault="000C41A3" w:rsidP="000C41A3">
            <w:pPr>
              <w:pStyle w:val="Tabletextright"/>
              <w:rPr>
                <w:b/>
                <w:bCs/>
              </w:rPr>
            </w:pPr>
          </w:p>
        </w:tc>
        <w:tc>
          <w:tcPr>
            <w:tcW w:w="1187" w:type="dxa"/>
          </w:tcPr>
          <w:p w14:paraId="152F2573" w14:textId="77777777" w:rsidR="000C41A3" w:rsidRPr="00F65579" w:rsidRDefault="000C41A3" w:rsidP="000C41A3">
            <w:pPr>
              <w:pStyle w:val="Tabletextright"/>
              <w:rPr>
                <w:b/>
                <w:bCs/>
              </w:rPr>
            </w:pPr>
          </w:p>
        </w:tc>
      </w:tr>
      <w:tr w:rsidR="000C41A3" w:rsidRPr="00F65579" w14:paraId="03747F90" w14:textId="77777777" w:rsidTr="000C41A3">
        <w:tc>
          <w:tcPr>
            <w:tcW w:w="4770" w:type="dxa"/>
          </w:tcPr>
          <w:p w14:paraId="760CA983" w14:textId="77777777" w:rsidR="000C41A3" w:rsidRPr="00F65579" w:rsidRDefault="000C41A3" w:rsidP="000C41A3">
            <w:pPr>
              <w:pStyle w:val="Tabletextbold"/>
            </w:pPr>
            <w:r w:rsidRPr="00F65579">
              <w:t>Expenses from transactions</w:t>
            </w:r>
          </w:p>
        </w:tc>
        <w:tc>
          <w:tcPr>
            <w:tcW w:w="990" w:type="dxa"/>
          </w:tcPr>
          <w:p w14:paraId="5ECFF170" w14:textId="77777777" w:rsidR="000C41A3" w:rsidRPr="00F65579" w:rsidRDefault="000C41A3" w:rsidP="000C41A3">
            <w:pPr>
              <w:pStyle w:val="Tabletextcentred"/>
            </w:pPr>
          </w:p>
        </w:tc>
        <w:tc>
          <w:tcPr>
            <w:tcW w:w="1187" w:type="dxa"/>
            <w:shd w:val="clear" w:color="auto" w:fill="E0E0E0"/>
          </w:tcPr>
          <w:p w14:paraId="6A6E306C" w14:textId="77777777" w:rsidR="000C41A3" w:rsidRPr="00F65579" w:rsidRDefault="000C41A3" w:rsidP="000C41A3">
            <w:pPr>
              <w:pStyle w:val="Tabletextright"/>
              <w:rPr>
                <w:b/>
                <w:bCs/>
              </w:rPr>
            </w:pPr>
          </w:p>
        </w:tc>
        <w:tc>
          <w:tcPr>
            <w:tcW w:w="1187" w:type="dxa"/>
          </w:tcPr>
          <w:p w14:paraId="20449E2A" w14:textId="77777777" w:rsidR="000C41A3" w:rsidRPr="00F65579" w:rsidRDefault="000C41A3" w:rsidP="000C41A3">
            <w:pPr>
              <w:pStyle w:val="Tabletextright"/>
              <w:rPr>
                <w:b/>
                <w:bCs/>
              </w:rPr>
            </w:pPr>
          </w:p>
        </w:tc>
      </w:tr>
      <w:tr w:rsidR="000C41A3" w:rsidRPr="00F65579" w14:paraId="7CE0D78E" w14:textId="77777777" w:rsidTr="000C41A3">
        <w:tc>
          <w:tcPr>
            <w:tcW w:w="4770" w:type="dxa"/>
            <w:vAlign w:val="bottom"/>
          </w:tcPr>
          <w:p w14:paraId="274E63AC" w14:textId="77777777" w:rsidR="000C41A3" w:rsidRPr="00F65579" w:rsidRDefault="000C41A3" w:rsidP="000C41A3">
            <w:pPr>
              <w:pStyle w:val="Tabletext"/>
            </w:pPr>
            <w:r w:rsidRPr="00F65579">
              <w:t>Employee expenses</w:t>
            </w:r>
          </w:p>
        </w:tc>
        <w:tc>
          <w:tcPr>
            <w:tcW w:w="990" w:type="dxa"/>
            <w:vAlign w:val="bottom"/>
          </w:tcPr>
          <w:p w14:paraId="05528558" w14:textId="77777777" w:rsidR="000C41A3" w:rsidRPr="00F65579" w:rsidRDefault="000C41A3" w:rsidP="000C41A3">
            <w:pPr>
              <w:pStyle w:val="Tabletextcentred"/>
            </w:pPr>
            <w:r w:rsidRPr="00F65579">
              <w:t>3.1.1</w:t>
            </w:r>
          </w:p>
        </w:tc>
        <w:tc>
          <w:tcPr>
            <w:tcW w:w="1187" w:type="dxa"/>
            <w:shd w:val="clear" w:color="auto" w:fill="E0E0E0"/>
          </w:tcPr>
          <w:p w14:paraId="49D23BDD" w14:textId="77777777" w:rsidR="000C41A3" w:rsidRPr="00F65579" w:rsidRDefault="000C41A3" w:rsidP="000C41A3">
            <w:pPr>
              <w:pStyle w:val="Tabletextright"/>
            </w:pPr>
            <w:r w:rsidRPr="00F65579">
              <w:t>154 010</w:t>
            </w:r>
          </w:p>
        </w:tc>
        <w:tc>
          <w:tcPr>
            <w:tcW w:w="1187" w:type="dxa"/>
          </w:tcPr>
          <w:p w14:paraId="214F5E49" w14:textId="77777777" w:rsidR="000C41A3" w:rsidRPr="00F65579" w:rsidRDefault="000C41A3" w:rsidP="000C41A3">
            <w:pPr>
              <w:pStyle w:val="Tabletextright"/>
            </w:pPr>
            <w:r w:rsidRPr="00F65579">
              <w:t>140</w:t>
            </w:r>
            <w:r w:rsidRPr="00F65579">
              <w:rPr>
                <w:rFonts w:ascii="Calibri" w:hAnsi="Calibri" w:cs="Calibri"/>
              </w:rPr>
              <w:t xml:space="preserve"> </w:t>
            </w:r>
            <w:r w:rsidRPr="00F65579">
              <w:t>960</w:t>
            </w:r>
          </w:p>
        </w:tc>
      </w:tr>
      <w:tr w:rsidR="000C41A3" w:rsidRPr="00F65579" w14:paraId="4BBF9817" w14:textId="77777777" w:rsidTr="000C41A3">
        <w:tc>
          <w:tcPr>
            <w:tcW w:w="4770" w:type="dxa"/>
            <w:vAlign w:val="bottom"/>
          </w:tcPr>
          <w:p w14:paraId="58BA55E6" w14:textId="77777777" w:rsidR="000C41A3" w:rsidRPr="00F65579" w:rsidRDefault="000C41A3" w:rsidP="000C41A3">
            <w:pPr>
              <w:pStyle w:val="Tabletext"/>
            </w:pPr>
            <w:r w:rsidRPr="00F65579">
              <w:t>Depreciation and amortisation</w:t>
            </w:r>
          </w:p>
        </w:tc>
        <w:tc>
          <w:tcPr>
            <w:tcW w:w="990" w:type="dxa"/>
            <w:vAlign w:val="bottom"/>
          </w:tcPr>
          <w:p w14:paraId="7F7E475F" w14:textId="77777777" w:rsidR="000C41A3" w:rsidRPr="00F65579" w:rsidRDefault="000C41A3" w:rsidP="000C41A3">
            <w:pPr>
              <w:pStyle w:val="Tabletextcentred"/>
            </w:pPr>
            <w:r w:rsidRPr="00F65579">
              <w:t>5.1.1</w:t>
            </w:r>
          </w:p>
        </w:tc>
        <w:tc>
          <w:tcPr>
            <w:tcW w:w="1187" w:type="dxa"/>
            <w:shd w:val="clear" w:color="auto" w:fill="E0E0E0"/>
          </w:tcPr>
          <w:p w14:paraId="2A84FA27" w14:textId="77777777" w:rsidR="000C41A3" w:rsidRPr="00F65579" w:rsidRDefault="000C41A3" w:rsidP="000C41A3">
            <w:pPr>
              <w:pStyle w:val="Tabletextright"/>
            </w:pPr>
            <w:r w:rsidRPr="00F65579">
              <w:t>17 726</w:t>
            </w:r>
          </w:p>
        </w:tc>
        <w:tc>
          <w:tcPr>
            <w:tcW w:w="1187" w:type="dxa"/>
          </w:tcPr>
          <w:p w14:paraId="4A7D80B6" w14:textId="77777777" w:rsidR="000C41A3" w:rsidRPr="00F65579" w:rsidRDefault="000C41A3" w:rsidP="000C41A3">
            <w:pPr>
              <w:pStyle w:val="Tabletextright"/>
            </w:pPr>
            <w:r w:rsidRPr="00F65579">
              <w:t>34</w:t>
            </w:r>
            <w:r w:rsidRPr="00F65579">
              <w:rPr>
                <w:rFonts w:ascii="Calibri" w:hAnsi="Calibri" w:cs="Calibri"/>
              </w:rPr>
              <w:t xml:space="preserve"> </w:t>
            </w:r>
            <w:r w:rsidRPr="00F65579">
              <w:t>759</w:t>
            </w:r>
          </w:p>
        </w:tc>
      </w:tr>
      <w:tr w:rsidR="000C41A3" w:rsidRPr="00F65579" w14:paraId="72CF85CB" w14:textId="77777777" w:rsidTr="000C41A3">
        <w:tc>
          <w:tcPr>
            <w:tcW w:w="4770" w:type="dxa"/>
            <w:vAlign w:val="bottom"/>
          </w:tcPr>
          <w:p w14:paraId="103A7942" w14:textId="77777777" w:rsidR="000C41A3" w:rsidRPr="00F65579" w:rsidRDefault="000C41A3" w:rsidP="000C41A3">
            <w:pPr>
              <w:pStyle w:val="Tabletext"/>
            </w:pPr>
            <w:r w:rsidRPr="00F65579">
              <w:t>Interest expense</w:t>
            </w:r>
          </w:p>
        </w:tc>
        <w:tc>
          <w:tcPr>
            <w:tcW w:w="990" w:type="dxa"/>
            <w:vAlign w:val="bottom"/>
          </w:tcPr>
          <w:p w14:paraId="2E4A96B8" w14:textId="77777777" w:rsidR="000C41A3" w:rsidRPr="00F65579" w:rsidRDefault="000C41A3" w:rsidP="000C41A3">
            <w:pPr>
              <w:pStyle w:val="Tabletextcentred"/>
            </w:pPr>
            <w:r w:rsidRPr="00F65579">
              <w:t>8.1.1</w:t>
            </w:r>
          </w:p>
        </w:tc>
        <w:tc>
          <w:tcPr>
            <w:tcW w:w="1187" w:type="dxa"/>
            <w:shd w:val="clear" w:color="auto" w:fill="E0E0E0"/>
          </w:tcPr>
          <w:p w14:paraId="7E84DE17" w14:textId="77777777" w:rsidR="000C41A3" w:rsidRPr="00F65579" w:rsidRDefault="000C41A3" w:rsidP="000C41A3">
            <w:pPr>
              <w:pStyle w:val="Tabletextright"/>
            </w:pPr>
            <w:r w:rsidRPr="00F65579">
              <w:t>126</w:t>
            </w:r>
          </w:p>
        </w:tc>
        <w:tc>
          <w:tcPr>
            <w:tcW w:w="1187" w:type="dxa"/>
          </w:tcPr>
          <w:p w14:paraId="4A4922F9" w14:textId="77777777" w:rsidR="000C41A3" w:rsidRPr="00F65579" w:rsidRDefault="000C41A3" w:rsidP="000C41A3">
            <w:pPr>
              <w:pStyle w:val="Tabletextright"/>
            </w:pPr>
            <w:r w:rsidRPr="00F65579">
              <w:t>86</w:t>
            </w:r>
          </w:p>
        </w:tc>
      </w:tr>
      <w:tr w:rsidR="000C41A3" w:rsidRPr="00F65579" w14:paraId="72E4D9A3" w14:textId="77777777" w:rsidTr="000C41A3">
        <w:tc>
          <w:tcPr>
            <w:tcW w:w="4770" w:type="dxa"/>
            <w:vAlign w:val="bottom"/>
          </w:tcPr>
          <w:p w14:paraId="1E4CA6B2" w14:textId="77777777" w:rsidR="000C41A3" w:rsidRPr="00F65579" w:rsidRDefault="000C41A3" w:rsidP="000C41A3">
            <w:pPr>
              <w:pStyle w:val="Tabletext"/>
            </w:pPr>
            <w:r w:rsidRPr="00F65579">
              <w:t>Grants expense</w:t>
            </w:r>
          </w:p>
        </w:tc>
        <w:tc>
          <w:tcPr>
            <w:tcW w:w="990" w:type="dxa"/>
            <w:vAlign w:val="bottom"/>
          </w:tcPr>
          <w:p w14:paraId="7DA3CE81" w14:textId="77777777" w:rsidR="000C41A3" w:rsidRPr="00F65579" w:rsidRDefault="000C41A3" w:rsidP="000C41A3">
            <w:pPr>
              <w:pStyle w:val="Tabletextcentred"/>
            </w:pPr>
            <w:r w:rsidRPr="00F65579">
              <w:t>3.2</w:t>
            </w:r>
          </w:p>
        </w:tc>
        <w:tc>
          <w:tcPr>
            <w:tcW w:w="1187" w:type="dxa"/>
            <w:shd w:val="clear" w:color="auto" w:fill="E0E0E0"/>
          </w:tcPr>
          <w:p w14:paraId="103634E2" w14:textId="77777777" w:rsidR="000C41A3" w:rsidRPr="00F65579" w:rsidRDefault="000C41A3" w:rsidP="000C41A3">
            <w:pPr>
              <w:pStyle w:val="Tabletextright"/>
            </w:pPr>
            <w:r w:rsidRPr="00F65579">
              <w:t>76 056</w:t>
            </w:r>
          </w:p>
        </w:tc>
        <w:tc>
          <w:tcPr>
            <w:tcW w:w="1187" w:type="dxa"/>
          </w:tcPr>
          <w:p w14:paraId="0A978C0F" w14:textId="77777777" w:rsidR="000C41A3" w:rsidRPr="00F65579" w:rsidRDefault="000C41A3" w:rsidP="000C41A3">
            <w:pPr>
              <w:pStyle w:val="Tabletextright"/>
            </w:pPr>
            <w:r w:rsidRPr="00F65579">
              <w:t>31</w:t>
            </w:r>
            <w:r w:rsidRPr="00F65579">
              <w:rPr>
                <w:rFonts w:ascii="Calibri" w:hAnsi="Calibri" w:cs="Calibri"/>
              </w:rPr>
              <w:t xml:space="preserve"> </w:t>
            </w:r>
            <w:r w:rsidRPr="00F65579">
              <w:t>771</w:t>
            </w:r>
          </w:p>
        </w:tc>
      </w:tr>
      <w:tr w:rsidR="000C41A3" w:rsidRPr="00F65579" w14:paraId="09A7423E" w14:textId="77777777" w:rsidTr="000C41A3">
        <w:tc>
          <w:tcPr>
            <w:tcW w:w="4770" w:type="dxa"/>
            <w:vAlign w:val="bottom"/>
          </w:tcPr>
          <w:p w14:paraId="507E3946" w14:textId="77777777" w:rsidR="000C41A3" w:rsidRPr="00F65579" w:rsidRDefault="000C41A3" w:rsidP="000C41A3">
            <w:pPr>
              <w:pStyle w:val="Tabletext"/>
            </w:pPr>
            <w:r w:rsidRPr="00F65579">
              <w:t>Capital asset charge</w:t>
            </w:r>
          </w:p>
        </w:tc>
        <w:tc>
          <w:tcPr>
            <w:tcW w:w="990" w:type="dxa"/>
            <w:vAlign w:val="bottom"/>
          </w:tcPr>
          <w:p w14:paraId="15682466" w14:textId="77777777" w:rsidR="000C41A3" w:rsidRPr="00F65579" w:rsidRDefault="000C41A3" w:rsidP="000C41A3">
            <w:pPr>
              <w:pStyle w:val="Tabletextcentred"/>
            </w:pPr>
            <w:r w:rsidRPr="00F65579">
              <w:t>3.3</w:t>
            </w:r>
          </w:p>
        </w:tc>
        <w:tc>
          <w:tcPr>
            <w:tcW w:w="1187" w:type="dxa"/>
            <w:shd w:val="clear" w:color="auto" w:fill="E0E0E0"/>
          </w:tcPr>
          <w:p w14:paraId="57491B18" w14:textId="77777777" w:rsidR="000C41A3" w:rsidRPr="00F65579" w:rsidRDefault="000C41A3" w:rsidP="000C41A3">
            <w:pPr>
              <w:pStyle w:val="Tabletextright"/>
            </w:pPr>
            <w:r w:rsidRPr="00F65579">
              <w:t>62 896</w:t>
            </w:r>
          </w:p>
        </w:tc>
        <w:tc>
          <w:tcPr>
            <w:tcW w:w="1187" w:type="dxa"/>
          </w:tcPr>
          <w:p w14:paraId="2AA150D8" w14:textId="77777777" w:rsidR="000C41A3" w:rsidRPr="00F65579" w:rsidRDefault="000C41A3" w:rsidP="000C41A3">
            <w:pPr>
              <w:pStyle w:val="Tabletextright"/>
            </w:pPr>
            <w:r w:rsidRPr="00F65579">
              <w:t>21</w:t>
            </w:r>
            <w:r w:rsidRPr="00F65579">
              <w:rPr>
                <w:rFonts w:ascii="Calibri" w:hAnsi="Calibri" w:cs="Calibri"/>
              </w:rPr>
              <w:t xml:space="preserve"> </w:t>
            </w:r>
            <w:r w:rsidRPr="00F65579">
              <w:t>998</w:t>
            </w:r>
          </w:p>
        </w:tc>
      </w:tr>
      <w:tr w:rsidR="000C41A3" w:rsidRPr="00F65579" w14:paraId="72AABEDE" w14:textId="77777777" w:rsidTr="000C41A3">
        <w:tc>
          <w:tcPr>
            <w:tcW w:w="4770" w:type="dxa"/>
            <w:vAlign w:val="bottom"/>
          </w:tcPr>
          <w:p w14:paraId="70A4FAD8" w14:textId="77777777" w:rsidR="000C41A3" w:rsidRPr="00F65579" w:rsidRDefault="000C41A3" w:rsidP="000C41A3">
            <w:pPr>
              <w:pStyle w:val="Tabletext"/>
            </w:pPr>
            <w:r w:rsidRPr="00F65579">
              <w:t>Supplies and services</w:t>
            </w:r>
          </w:p>
        </w:tc>
        <w:tc>
          <w:tcPr>
            <w:tcW w:w="990" w:type="dxa"/>
            <w:vAlign w:val="bottom"/>
          </w:tcPr>
          <w:p w14:paraId="043824C3" w14:textId="77777777" w:rsidR="000C41A3" w:rsidRPr="00F65579" w:rsidRDefault="000C41A3" w:rsidP="000C41A3">
            <w:pPr>
              <w:pStyle w:val="Tabletextcentred"/>
            </w:pPr>
            <w:r w:rsidRPr="00F65579">
              <w:t>3.4</w:t>
            </w:r>
          </w:p>
        </w:tc>
        <w:tc>
          <w:tcPr>
            <w:tcW w:w="1187" w:type="dxa"/>
            <w:shd w:val="clear" w:color="auto" w:fill="E0E0E0"/>
          </w:tcPr>
          <w:p w14:paraId="78E6FCB7" w14:textId="1DAC748D" w:rsidR="000C41A3" w:rsidRPr="00F65579" w:rsidRDefault="000C41A3" w:rsidP="000C41A3">
            <w:pPr>
              <w:pStyle w:val="Tabletextright"/>
            </w:pPr>
            <w:r w:rsidRPr="00F65579">
              <w:t xml:space="preserve">140 </w:t>
            </w:r>
            <w:r w:rsidR="00944F04" w:rsidRPr="00F65579">
              <w:t>700</w:t>
            </w:r>
          </w:p>
        </w:tc>
        <w:tc>
          <w:tcPr>
            <w:tcW w:w="1187" w:type="dxa"/>
          </w:tcPr>
          <w:p w14:paraId="5079FB4E" w14:textId="77777777" w:rsidR="000C41A3" w:rsidRPr="00F65579" w:rsidRDefault="000C41A3" w:rsidP="009E1E18">
            <w:pPr>
              <w:pStyle w:val="Tabletextright"/>
            </w:pPr>
            <w:r w:rsidRPr="00F65579">
              <w:t>11</w:t>
            </w:r>
            <w:r w:rsidR="009E1E18" w:rsidRPr="00F65579">
              <w:t>9</w:t>
            </w:r>
            <w:r w:rsidRPr="00F65579">
              <w:t xml:space="preserve"> </w:t>
            </w:r>
            <w:r w:rsidR="009E1E18" w:rsidRPr="00F65579">
              <w:t>908</w:t>
            </w:r>
          </w:p>
        </w:tc>
      </w:tr>
      <w:tr w:rsidR="000C41A3" w:rsidRPr="00F65579" w14:paraId="33F0ECF6" w14:textId="77777777" w:rsidTr="000C41A3">
        <w:tc>
          <w:tcPr>
            <w:tcW w:w="4770" w:type="dxa"/>
            <w:vAlign w:val="bottom"/>
          </w:tcPr>
          <w:p w14:paraId="1B693B31" w14:textId="77777777" w:rsidR="000C41A3" w:rsidRPr="00F65579" w:rsidRDefault="000C41A3" w:rsidP="000C41A3">
            <w:pPr>
              <w:pStyle w:val="Tabletext"/>
            </w:pPr>
            <w:r w:rsidRPr="00F65579">
              <w:t>Land remediation costs</w:t>
            </w:r>
          </w:p>
        </w:tc>
        <w:tc>
          <w:tcPr>
            <w:tcW w:w="990" w:type="dxa"/>
            <w:vAlign w:val="bottom"/>
          </w:tcPr>
          <w:p w14:paraId="2F109A0C" w14:textId="77777777" w:rsidR="000C41A3" w:rsidRPr="00F65579" w:rsidRDefault="000C41A3" w:rsidP="000C41A3">
            <w:pPr>
              <w:pStyle w:val="Tabletextcentred"/>
            </w:pPr>
            <w:r w:rsidRPr="00F65579">
              <w:t>3.5</w:t>
            </w:r>
          </w:p>
        </w:tc>
        <w:tc>
          <w:tcPr>
            <w:tcW w:w="1187" w:type="dxa"/>
            <w:shd w:val="clear" w:color="auto" w:fill="E0E0E0"/>
          </w:tcPr>
          <w:p w14:paraId="2AF290A2" w14:textId="77777777" w:rsidR="000C41A3" w:rsidRPr="00F65579" w:rsidRDefault="000C41A3" w:rsidP="000C41A3">
            <w:pPr>
              <w:pStyle w:val="Tabletextright"/>
            </w:pPr>
            <w:r w:rsidRPr="00F65579">
              <w:t>864</w:t>
            </w:r>
          </w:p>
        </w:tc>
        <w:tc>
          <w:tcPr>
            <w:tcW w:w="1187" w:type="dxa"/>
          </w:tcPr>
          <w:p w14:paraId="36A35B43" w14:textId="77777777" w:rsidR="000C41A3" w:rsidRPr="00F65579" w:rsidRDefault="000C41A3" w:rsidP="000C41A3">
            <w:pPr>
              <w:pStyle w:val="Tabletextright"/>
            </w:pPr>
            <w:r w:rsidRPr="00F65579">
              <w:t>620</w:t>
            </w:r>
          </w:p>
        </w:tc>
      </w:tr>
      <w:tr w:rsidR="000C41A3" w:rsidRPr="00F65579" w14:paraId="641F2D5B" w14:textId="77777777" w:rsidTr="000C41A3">
        <w:tc>
          <w:tcPr>
            <w:tcW w:w="4770" w:type="dxa"/>
            <w:vAlign w:val="bottom"/>
          </w:tcPr>
          <w:p w14:paraId="3CBF681E" w14:textId="77777777" w:rsidR="000C41A3" w:rsidRPr="00F65579" w:rsidRDefault="000C41A3" w:rsidP="000C41A3">
            <w:pPr>
              <w:pStyle w:val="Tabletext"/>
            </w:pPr>
            <w:r w:rsidRPr="00F65579">
              <w:t>Payments to Consolidated Fund</w:t>
            </w:r>
          </w:p>
        </w:tc>
        <w:tc>
          <w:tcPr>
            <w:tcW w:w="990" w:type="dxa"/>
            <w:vAlign w:val="bottom"/>
          </w:tcPr>
          <w:p w14:paraId="160A1D12" w14:textId="77777777" w:rsidR="000C41A3" w:rsidRPr="00F65579" w:rsidRDefault="000C41A3" w:rsidP="000C41A3">
            <w:pPr>
              <w:pStyle w:val="Tabletextcentred"/>
            </w:pPr>
          </w:p>
        </w:tc>
        <w:tc>
          <w:tcPr>
            <w:tcW w:w="1187" w:type="dxa"/>
            <w:shd w:val="clear" w:color="auto" w:fill="E0E0E0"/>
          </w:tcPr>
          <w:p w14:paraId="1D09EAAC" w14:textId="77777777" w:rsidR="000C41A3" w:rsidRPr="00F65579" w:rsidRDefault="000C41A3" w:rsidP="000C41A3">
            <w:pPr>
              <w:pStyle w:val="Tabletextright"/>
            </w:pPr>
            <w:r w:rsidRPr="00F65579">
              <w:t>1 237</w:t>
            </w:r>
          </w:p>
        </w:tc>
        <w:tc>
          <w:tcPr>
            <w:tcW w:w="1187" w:type="dxa"/>
          </w:tcPr>
          <w:p w14:paraId="207C85A1" w14:textId="77777777" w:rsidR="000C41A3" w:rsidRPr="00F65579" w:rsidRDefault="009E1E18" w:rsidP="000C41A3">
            <w:pPr>
              <w:pStyle w:val="Tabletextright"/>
            </w:pPr>
            <w:r w:rsidRPr="00F65579">
              <w:t>5 886</w:t>
            </w:r>
          </w:p>
        </w:tc>
      </w:tr>
      <w:tr w:rsidR="000C41A3" w:rsidRPr="00F65579" w14:paraId="70F5D731" w14:textId="77777777" w:rsidTr="000C41A3">
        <w:tc>
          <w:tcPr>
            <w:tcW w:w="4770" w:type="dxa"/>
          </w:tcPr>
          <w:p w14:paraId="1B1BDAEC" w14:textId="77777777" w:rsidR="000C41A3" w:rsidRPr="00F65579" w:rsidRDefault="000C41A3" w:rsidP="000C41A3">
            <w:pPr>
              <w:pStyle w:val="Tabletextbold"/>
            </w:pPr>
            <w:r w:rsidRPr="00F65579">
              <w:t>Total expenses from transactions</w:t>
            </w:r>
          </w:p>
        </w:tc>
        <w:tc>
          <w:tcPr>
            <w:tcW w:w="990" w:type="dxa"/>
          </w:tcPr>
          <w:p w14:paraId="16AA4191" w14:textId="77777777" w:rsidR="000C41A3" w:rsidRPr="00F65579" w:rsidRDefault="000C41A3" w:rsidP="000C41A3">
            <w:pPr>
              <w:pStyle w:val="Tabletextcentred"/>
            </w:pPr>
          </w:p>
        </w:tc>
        <w:tc>
          <w:tcPr>
            <w:tcW w:w="1187" w:type="dxa"/>
            <w:shd w:val="clear" w:color="auto" w:fill="E0E0E0"/>
          </w:tcPr>
          <w:p w14:paraId="1CA20323" w14:textId="65D7031D" w:rsidR="000C41A3" w:rsidRPr="00F65579" w:rsidRDefault="000C41A3" w:rsidP="000C41A3">
            <w:pPr>
              <w:pStyle w:val="Tabletextrightbold"/>
            </w:pPr>
            <w:r w:rsidRPr="00F65579">
              <w:t xml:space="preserve">453 </w:t>
            </w:r>
            <w:r w:rsidR="00944F04" w:rsidRPr="00F65579">
              <w:t>615</w:t>
            </w:r>
          </w:p>
        </w:tc>
        <w:tc>
          <w:tcPr>
            <w:tcW w:w="1187" w:type="dxa"/>
          </w:tcPr>
          <w:p w14:paraId="0E5F16AE" w14:textId="77777777" w:rsidR="000C41A3" w:rsidRPr="00F65579" w:rsidRDefault="000C41A3" w:rsidP="000C41A3">
            <w:pPr>
              <w:pStyle w:val="Tabletextrightbold"/>
            </w:pPr>
            <w:r w:rsidRPr="00F65579">
              <w:t>355</w:t>
            </w:r>
            <w:r w:rsidRPr="00F65579">
              <w:rPr>
                <w:rFonts w:ascii="Calibri" w:hAnsi="Calibri" w:cs="Calibri"/>
              </w:rPr>
              <w:t xml:space="preserve"> </w:t>
            </w:r>
            <w:r w:rsidRPr="00F65579">
              <w:t>988</w:t>
            </w:r>
          </w:p>
        </w:tc>
      </w:tr>
      <w:tr w:rsidR="000C41A3" w:rsidRPr="00F65579" w14:paraId="2AEB2A0A" w14:textId="77777777" w:rsidTr="000C41A3">
        <w:tc>
          <w:tcPr>
            <w:tcW w:w="4770" w:type="dxa"/>
          </w:tcPr>
          <w:p w14:paraId="224D65AB" w14:textId="77777777" w:rsidR="000C41A3" w:rsidRPr="00F65579" w:rsidRDefault="000C41A3" w:rsidP="000C41A3">
            <w:pPr>
              <w:pStyle w:val="Tabletext"/>
            </w:pPr>
          </w:p>
        </w:tc>
        <w:tc>
          <w:tcPr>
            <w:tcW w:w="990" w:type="dxa"/>
          </w:tcPr>
          <w:p w14:paraId="0E421622" w14:textId="77777777" w:rsidR="000C41A3" w:rsidRPr="00F65579" w:rsidRDefault="000C41A3" w:rsidP="000C41A3">
            <w:pPr>
              <w:pStyle w:val="Tabletextcentred"/>
            </w:pPr>
          </w:p>
        </w:tc>
        <w:tc>
          <w:tcPr>
            <w:tcW w:w="1187" w:type="dxa"/>
            <w:shd w:val="clear" w:color="auto" w:fill="E0E0E0"/>
          </w:tcPr>
          <w:p w14:paraId="1857D4FF" w14:textId="77777777" w:rsidR="000C41A3" w:rsidRPr="00F65579" w:rsidRDefault="000C41A3" w:rsidP="000C41A3">
            <w:pPr>
              <w:pStyle w:val="Tabletextright"/>
              <w:rPr>
                <w:b/>
                <w:bCs/>
              </w:rPr>
            </w:pPr>
          </w:p>
        </w:tc>
        <w:tc>
          <w:tcPr>
            <w:tcW w:w="1187" w:type="dxa"/>
          </w:tcPr>
          <w:p w14:paraId="7C92E86A" w14:textId="77777777" w:rsidR="000C41A3" w:rsidRPr="00F65579" w:rsidRDefault="000C41A3" w:rsidP="000C41A3">
            <w:pPr>
              <w:pStyle w:val="Tabletextright"/>
              <w:rPr>
                <w:b/>
                <w:bCs/>
              </w:rPr>
            </w:pPr>
          </w:p>
        </w:tc>
      </w:tr>
      <w:tr w:rsidR="000C41A3" w:rsidRPr="00F65579" w14:paraId="0BCD7C15" w14:textId="77777777" w:rsidTr="000C41A3">
        <w:tc>
          <w:tcPr>
            <w:tcW w:w="4770" w:type="dxa"/>
          </w:tcPr>
          <w:p w14:paraId="1AB87B1B" w14:textId="77777777" w:rsidR="000C41A3" w:rsidRPr="00F65579" w:rsidRDefault="000C41A3" w:rsidP="000C41A3">
            <w:pPr>
              <w:pStyle w:val="Tabletextbold"/>
            </w:pPr>
            <w:r w:rsidRPr="00F65579">
              <w:t>Net result from transactions</w:t>
            </w:r>
          </w:p>
        </w:tc>
        <w:tc>
          <w:tcPr>
            <w:tcW w:w="990" w:type="dxa"/>
          </w:tcPr>
          <w:p w14:paraId="32577A80" w14:textId="77777777" w:rsidR="000C41A3" w:rsidRPr="00F65579" w:rsidRDefault="000C41A3" w:rsidP="000C41A3">
            <w:pPr>
              <w:pStyle w:val="Tabletextcentred"/>
            </w:pPr>
          </w:p>
        </w:tc>
        <w:tc>
          <w:tcPr>
            <w:tcW w:w="1187" w:type="dxa"/>
            <w:shd w:val="clear" w:color="auto" w:fill="E0E0E0"/>
          </w:tcPr>
          <w:p w14:paraId="6103431C" w14:textId="6B1AE349" w:rsidR="000C41A3" w:rsidRPr="00F65579" w:rsidRDefault="000C41A3" w:rsidP="000C41A3">
            <w:pPr>
              <w:pStyle w:val="Tabletextrightbold"/>
            </w:pPr>
            <w:r w:rsidRPr="00F65579">
              <w:t xml:space="preserve">10 </w:t>
            </w:r>
            <w:r w:rsidR="00944F04" w:rsidRPr="00F65579">
              <w:t>514</w:t>
            </w:r>
          </w:p>
        </w:tc>
        <w:tc>
          <w:tcPr>
            <w:tcW w:w="1187" w:type="dxa"/>
          </w:tcPr>
          <w:p w14:paraId="5532755E" w14:textId="77777777" w:rsidR="000C41A3" w:rsidRPr="00F65579" w:rsidRDefault="000C41A3" w:rsidP="000C41A3">
            <w:pPr>
              <w:pStyle w:val="Tabletextrightbold"/>
            </w:pPr>
            <w:r w:rsidRPr="00F65579">
              <w:t>1</w:t>
            </w:r>
            <w:r w:rsidRPr="00F65579">
              <w:rPr>
                <w:rFonts w:ascii="Calibri" w:hAnsi="Calibri" w:cs="Calibri"/>
              </w:rPr>
              <w:t xml:space="preserve"> </w:t>
            </w:r>
            <w:r w:rsidRPr="00F65579">
              <w:t>427</w:t>
            </w:r>
          </w:p>
        </w:tc>
      </w:tr>
      <w:tr w:rsidR="000C41A3" w:rsidRPr="00F65579" w14:paraId="0D9C0975" w14:textId="77777777" w:rsidTr="000C41A3">
        <w:tc>
          <w:tcPr>
            <w:tcW w:w="4770" w:type="dxa"/>
          </w:tcPr>
          <w:p w14:paraId="651DD871" w14:textId="77777777" w:rsidR="000C41A3" w:rsidRPr="00F65579" w:rsidRDefault="000C41A3" w:rsidP="000C41A3">
            <w:pPr>
              <w:pStyle w:val="Tabletext"/>
            </w:pPr>
          </w:p>
        </w:tc>
        <w:tc>
          <w:tcPr>
            <w:tcW w:w="990" w:type="dxa"/>
          </w:tcPr>
          <w:p w14:paraId="45054456" w14:textId="77777777" w:rsidR="000C41A3" w:rsidRPr="00F65579" w:rsidRDefault="000C41A3" w:rsidP="000C41A3">
            <w:pPr>
              <w:pStyle w:val="Tabletextcentred"/>
            </w:pPr>
          </w:p>
        </w:tc>
        <w:tc>
          <w:tcPr>
            <w:tcW w:w="1187" w:type="dxa"/>
            <w:shd w:val="clear" w:color="auto" w:fill="E0E0E0"/>
          </w:tcPr>
          <w:p w14:paraId="761B768C" w14:textId="77777777" w:rsidR="000C41A3" w:rsidRPr="00F65579" w:rsidRDefault="000C41A3" w:rsidP="000C41A3">
            <w:pPr>
              <w:pStyle w:val="Tabletextright"/>
            </w:pPr>
          </w:p>
        </w:tc>
        <w:tc>
          <w:tcPr>
            <w:tcW w:w="1187" w:type="dxa"/>
          </w:tcPr>
          <w:p w14:paraId="169FDADD" w14:textId="77777777" w:rsidR="000C41A3" w:rsidRPr="00F65579" w:rsidRDefault="000C41A3" w:rsidP="000C41A3">
            <w:pPr>
              <w:pStyle w:val="Tabletextright"/>
            </w:pPr>
          </w:p>
        </w:tc>
      </w:tr>
      <w:tr w:rsidR="000C41A3" w:rsidRPr="00F65579" w14:paraId="1974816D" w14:textId="77777777" w:rsidTr="000C41A3">
        <w:tc>
          <w:tcPr>
            <w:tcW w:w="4770" w:type="dxa"/>
          </w:tcPr>
          <w:p w14:paraId="362397AF" w14:textId="77777777" w:rsidR="000C41A3" w:rsidRPr="00F65579" w:rsidRDefault="000C41A3" w:rsidP="000C41A3">
            <w:pPr>
              <w:pStyle w:val="Tabletextbold"/>
            </w:pPr>
            <w:r w:rsidRPr="00F65579">
              <w:t>Other economic flows included in net result</w:t>
            </w:r>
          </w:p>
        </w:tc>
        <w:tc>
          <w:tcPr>
            <w:tcW w:w="990" w:type="dxa"/>
          </w:tcPr>
          <w:p w14:paraId="0E7EE7AC" w14:textId="77777777" w:rsidR="000C41A3" w:rsidRPr="00F65579" w:rsidRDefault="000C41A3" w:rsidP="000C41A3">
            <w:pPr>
              <w:pStyle w:val="Tabletextcentred"/>
            </w:pPr>
          </w:p>
        </w:tc>
        <w:tc>
          <w:tcPr>
            <w:tcW w:w="1187" w:type="dxa"/>
            <w:shd w:val="clear" w:color="auto" w:fill="E0E0E0"/>
          </w:tcPr>
          <w:p w14:paraId="358A75D2" w14:textId="77777777" w:rsidR="000C41A3" w:rsidRPr="00F65579" w:rsidRDefault="000C41A3" w:rsidP="000C41A3">
            <w:pPr>
              <w:pStyle w:val="Tabletextright"/>
            </w:pPr>
          </w:p>
        </w:tc>
        <w:tc>
          <w:tcPr>
            <w:tcW w:w="1187" w:type="dxa"/>
          </w:tcPr>
          <w:p w14:paraId="1BD6C5F1" w14:textId="77777777" w:rsidR="000C41A3" w:rsidRPr="00F65579" w:rsidRDefault="000C41A3" w:rsidP="000C41A3">
            <w:pPr>
              <w:pStyle w:val="Tabletextright"/>
            </w:pPr>
          </w:p>
        </w:tc>
      </w:tr>
      <w:tr w:rsidR="000C41A3" w:rsidRPr="00F65579" w14:paraId="4D397249" w14:textId="77777777" w:rsidTr="000C41A3">
        <w:tc>
          <w:tcPr>
            <w:tcW w:w="4770" w:type="dxa"/>
            <w:vAlign w:val="bottom"/>
          </w:tcPr>
          <w:p w14:paraId="2595E207" w14:textId="1E23DB3B" w:rsidR="000C41A3" w:rsidRPr="00F65579" w:rsidRDefault="000C41A3" w:rsidP="000C41A3">
            <w:pPr>
              <w:pStyle w:val="Tabletext"/>
            </w:pPr>
            <w:r w:rsidRPr="00F65579">
              <w:t xml:space="preserve">Net </w:t>
            </w:r>
            <w:r w:rsidR="00661A4F">
              <w:t>(loss)/</w:t>
            </w:r>
            <w:r w:rsidRPr="00F65579">
              <w:t>gain on non</w:t>
            </w:r>
            <w:r w:rsidRPr="00F65579">
              <w:noBreakHyphen/>
              <w:t>financial assets</w:t>
            </w:r>
          </w:p>
        </w:tc>
        <w:tc>
          <w:tcPr>
            <w:tcW w:w="990" w:type="dxa"/>
            <w:vAlign w:val="bottom"/>
          </w:tcPr>
          <w:p w14:paraId="020CFF90" w14:textId="77777777" w:rsidR="000C41A3" w:rsidRPr="00F65579" w:rsidRDefault="000C41A3" w:rsidP="000C41A3">
            <w:pPr>
              <w:pStyle w:val="Tabletextcentred"/>
            </w:pPr>
            <w:r w:rsidRPr="00F65579">
              <w:t>9.1</w:t>
            </w:r>
          </w:p>
        </w:tc>
        <w:tc>
          <w:tcPr>
            <w:tcW w:w="1187" w:type="dxa"/>
            <w:shd w:val="clear" w:color="auto" w:fill="E0E0E0"/>
          </w:tcPr>
          <w:p w14:paraId="47B4E2B2" w14:textId="77777777" w:rsidR="000C41A3" w:rsidRPr="00F65579" w:rsidRDefault="000C41A3" w:rsidP="000C41A3">
            <w:pPr>
              <w:pStyle w:val="Tabletextright"/>
            </w:pPr>
            <w:r w:rsidRPr="00F65579">
              <w:t>(48)</w:t>
            </w:r>
          </w:p>
        </w:tc>
        <w:tc>
          <w:tcPr>
            <w:tcW w:w="1187" w:type="dxa"/>
          </w:tcPr>
          <w:p w14:paraId="0169A707" w14:textId="77777777" w:rsidR="000C41A3" w:rsidRPr="00F65579" w:rsidRDefault="000C41A3" w:rsidP="000C41A3">
            <w:pPr>
              <w:pStyle w:val="Tabletextright"/>
            </w:pPr>
            <w:r w:rsidRPr="00F65579">
              <w:t>78</w:t>
            </w:r>
          </w:p>
        </w:tc>
      </w:tr>
      <w:tr w:rsidR="000C41A3" w:rsidRPr="00F65579" w14:paraId="6FDCFD94" w14:textId="77777777" w:rsidTr="000C41A3">
        <w:tc>
          <w:tcPr>
            <w:tcW w:w="4770" w:type="dxa"/>
            <w:vAlign w:val="bottom"/>
          </w:tcPr>
          <w:p w14:paraId="2FE243F2" w14:textId="78CCA401" w:rsidR="000C41A3" w:rsidRPr="00F65579" w:rsidRDefault="000C41A3" w:rsidP="000C41A3">
            <w:pPr>
              <w:pStyle w:val="Tabletext"/>
            </w:pPr>
            <w:r w:rsidRPr="00F65579">
              <w:t>Net (loss) on financial instruments</w:t>
            </w:r>
          </w:p>
        </w:tc>
        <w:tc>
          <w:tcPr>
            <w:tcW w:w="990" w:type="dxa"/>
            <w:vAlign w:val="bottom"/>
          </w:tcPr>
          <w:p w14:paraId="16556FA9" w14:textId="77777777" w:rsidR="000C41A3" w:rsidRPr="00F65579" w:rsidRDefault="000C41A3" w:rsidP="000C41A3">
            <w:pPr>
              <w:pStyle w:val="Tabletextcentred"/>
            </w:pPr>
            <w:r w:rsidRPr="00F65579">
              <w:t>9.1</w:t>
            </w:r>
          </w:p>
        </w:tc>
        <w:tc>
          <w:tcPr>
            <w:tcW w:w="1187" w:type="dxa"/>
            <w:shd w:val="clear" w:color="auto" w:fill="E0E0E0"/>
          </w:tcPr>
          <w:p w14:paraId="66A96A94" w14:textId="77777777" w:rsidR="000C41A3" w:rsidRPr="00F65579" w:rsidRDefault="000C41A3" w:rsidP="000C41A3">
            <w:pPr>
              <w:pStyle w:val="Tabletextright"/>
            </w:pPr>
            <w:r w:rsidRPr="00F65579">
              <w:t>(7)</w:t>
            </w:r>
          </w:p>
        </w:tc>
        <w:tc>
          <w:tcPr>
            <w:tcW w:w="1187" w:type="dxa"/>
          </w:tcPr>
          <w:p w14:paraId="0C6A94D9" w14:textId="77777777" w:rsidR="000C41A3" w:rsidRPr="00F65579" w:rsidRDefault="000C41A3" w:rsidP="000C41A3">
            <w:pPr>
              <w:pStyle w:val="Tabletextright"/>
            </w:pPr>
            <w:r w:rsidRPr="00F65579">
              <w:t>(8)</w:t>
            </w:r>
          </w:p>
        </w:tc>
      </w:tr>
      <w:tr w:rsidR="000C41A3" w:rsidRPr="00F65579" w14:paraId="150A0F7F" w14:textId="77777777" w:rsidTr="000C41A3">
        <w:tc>
          <w:tcPr>
            <w:tcW w:w="4770" w:type="dxa"/>
            <w:vAlign w:val="bottom"/>
          </w:tcPr>
          <w:p w14:paraId="0BF9122D" w14:textId="468AF3E5" w:rsidR="000C41A3" w:rsidRPr="00F65579" w:rsidRDefault="000C41A3" w:rsidP="000C41A3">
            <w:pPr>
              <w:pStyle w:val="Tabletext"/>
            </w:pPr>
            <w:r w:rsidRPr="00F65579">
              <w:t xml:space="preserve">Net </w:t>
            </w:r>
            <w:r w:rsidR="0087067E">
              <w:t>(loss)/</w:t>
            </w:r>
            <w:r w:rsidRPr="00F65579">
              <w:t>gain from revaluation of leave liabilities</w:t>
            </w:r>
          </w:p>
        </w:tc>
        <w:tc>
          <w:tcPr>
            <w:tcW w:w="990" w:type="dxa"/>
            <w:vAlign w:val="bottom"/>
          </w:tcPr>
          <w:p w14:paraId="6D3B021D" w14:textId="77777777" w:rsidR="000C41A3" w:rsidRPr="00F65579" w:rsidRDefault="000C41A3" w:rsidP="000C41A3">
            <w:pPr>
              <w:pStyle w:val="Tabletextcentred"/>
            </w:pPr>
            <w:r w:rsidRPr="00F65579">
              <w:t>9.1</w:t>
            </w:r>
          </w:p>
        </w:tc>
        <w:tc>
          <w:tcPr>
            <w:tcW w:w="1187" w:type="dxa"/>
            <w:shd w:val="clear" w:color="auto" w:fill="E0E0E0"/>
          </w:tcPr>
          <w:p w14:paraId="0BCD1477" w14:textId="77777777" w:rsidR="000C41A3" w:rsidRPr="00F65579" w:rsidRDefault="000C41A3" w:rsidP="000C41A3">
            <w:pPr>
              <w:pStyle w:val="Tabletextright"/>
            </w:pPr>
            <w:r w:rsidRPr="00F65579">
              <w:t>(2 210)</w:t>
            </w:r>
          </w:p>
        </w:tc>
        <w:tc>
          <w:tcPr>
            <w:tcW w:w="1187" w:type="dxa"/>
          </w:tcPr>
          <w:p w14:paraId="5596CB82" w14:textId="77777777" w:rsidR="000C41A3" w:rsidRPr="00F65579" w:rsidRDefault="000C41A3" w:rsidP="000C41A3">
            <w:pPr>
              <w:pStyle w:val="Tabletextright"/>
            </w:pPr>
            <w:r w:rsidRPr="00F65579">
              <w:t>50</w:t>
            </w:r>
          </w:p>
        </w:tc>
      </w:tr>
      <w:tr w:rsidR="000C41A3" w:rsidRPr="00F65579" w14:paraId="729D1373" w14:textId="77777777" w:rsidTr="000C41A3">
        <w:tc>
          <w:tcPr>
            <w:tcW w:w="4770" w:type="dxa"/>
          </w:tcPr>
          <w:p w14:paraId="3E0149BD" w14:textId="77777777" w:rsidR="000C41A3" w:rsidRPr="00F65579" w:rsidRDefault="000C41A3" w:rsidP="000C41A3">
            <w:pPr>
              <w:pStyle w:val="Tabletextbold"/>
              <w:rPr>
                <w:bCs/>
              </w:rPr>
            </w:pPr>
            <w:r w:rsidRPr="00F65579">
              <w:t>Total other economic flows included in net result</w:t>
            </w:r>
          </w:p>
        </w:tc>
        <w:tc>
          <w:tcPr>
            <w:tcW w:w="990" w:type="dxa"/>
          </w:tcPr>
          <w:p w14:paraId="52769FE4" w14:textId="77777777" w:rsidR="000C41A3" w:rsidRPr="00F65579" w:rsidRDefault="000C41A3" w:rsidP="000C41A3">
            <w:pPr>
              <w:pStyle w:val="Tabletextcentred"/>
            </w:pPr>
          </w:p>
        </w:tc>
        <w:tc>
          <w:tcPr>
            <w:tcW w:w="1187" w:type="dxa"/>
            <w:shd w:val="clear" w:color="auto" w:fill="E0E0E0"/>
          </w:tcPr>
          <w:p w14:paraId="2BE0CB91" w14:textId="77777777" w:rsidR="000C41A3" w:rsidRPr="00F65579" w:rsidRDefault="000C41A3" w:rsidP="000C41A3">
            <w:pPr>
              <w:pStyle w:val="Tabletextright"/>
              <w:rPr>
                <w:b/>
                <w:bCs/>
              </w:rPr>
            </w:pPr>
            <w:r w:rsidRPr="00F65579">
              <w:rPr>
                <w:b/>
                <w:bCs/>
              </w:rPr>
              <w:t>(2 265)</w:t>
            </w:r>
          </w:p>
        </w:tc>
        <w:tc>
          <w:tcPr>
            <w:tcW w:w="1187" w:type="dxa"/>
          </w:tcPr>
          <w:p w14:paraId="69EE3611" w14:textId="77777777" w:rsidR="000C41A3" w:rsidRPr="00F65579" w:rsidRDefault="000C41A3" w:rsidP="000C41A3">
            <w:pPr>
              <w:pStyle w:val="Tabletextright"/>
              <w:rPr>
                <w:b/>
                <w:bCs/>
              </w:rPr>
            </w:pPr>
            <w:r w:rsidRPr="00F65579">
              <w:rPr>
                <w:b/>
                <w:bCs/>
              </w:rPr>
              <w:t>120</w:t>
            </w:r>
          </w:p>
        </w:tc>
      </w:tr>
      <w:tr w:rsidR="000C41A3" w:rsidRPr="00F65579" w14:paraId="48AD736F" w14:textId="77777777" w:rsidTr="000C41A3">
        <w:tc>
          <w:tcPr>
            <w:tcW w:w="4770" w:type="dxa"/>
          </w:tcPr>
          <w:p w14:paraId="0F00047D" w14:textId="77777777" w:rsidR="000C41A3" w:rsidRPr="00F65579" w:rsidRDefault="000C41A3" w:rsidP="000C41A3">
            <w:pPr>
              <w:pStyle w:val="Tabletext"/>
            </w:pPr>
          </w:p>
        </w:tc>
        <w:tc>
          <w:tcPr>
            <w:tcW w:w="990" w:type="dxa"/>
          </w:tcPr>
          <w:p w14:paraId="0EB8DD7F" w14:textId="77777777" w:rsidR="000C41A3" w:rsidRPr="00F65579" w:rsidRDefault="000C41A3" w:rsidP="000C41A3">
            <w:pPr>
              <w:pStyle w:val="Tabletextcentred"/>
            </w:pPr>
          </w:p>
        </w:tc>
        <w:tc>
          <w:tcPr>
            <w:tcW w:w="1187" w:type="dxa"/>
            <w:shd w:val="clear" w:color="auto" w:fill="E0E0E0"/>
          </w:tcPr>
          <w:p w14:paraId="6515F972" w14:textId="77777777" w:rsidR="000C41A3" w:rsidRPr="00F65579" w:rsidRDefault="000C41A3" w:rsidP="000C41A3">
            <w:pPr>
              <w:pStyle w:val="Tabletextright"/>
              <w:rPr>
                <w:b/>
                <w:bCs/>
              </w:rPr>
            </w:pPr>
          </w:p>
        </w:tc>
        <w:tc>
          <w:tcPr>
            <w:tcW w:w="1187" w:type="dxa"/>
          </w:tcPr>
          <w:p w14:paraId="170F7FFB" w14:textId="77777777" w:rsidR="000C41A3" w:rsidRPr="00F65579" w:rsidRDefault="000C41A3" w:rsidP="000C41A3">
            <w:pPr>
              <w:pStyle w:val="Tabletextright"/>
              <w:rPr>
                <w:b/>
                <w:bCs/>
              </w:rPr>
            </w:pPr>
          </w:p>
        </w:tc>
      </w:tr>
      <w:tr w:rsidR="000C41A3" w:rsidRPr="00F65579" w14:paraId="338B5BBE" w14:textId="77777777" w:rsidTr="000C41A3">
        <w:tc>
          <w:tcPr>
            <w:tcW w:w="4770" w:type="dxa"/>
          </w:tcPr>
          <w:p w14:paraId="41324C74" w14:textId="77777777" w:rsidR="000C41A3" w:rsidRPr="00F65579" w:rsidRDefault="000C41A3" w:rsidP="000C41A3">
            <w:pPr>
              <w:pStyle w:val="Tabletextbold"/>
            </w:pPr>
            <w:r w:rsidRPr="00F65579">
              <w:t>Net result</w:t>
            </w:r>
          </w:p>
        </w:tc>
        <w:tc>
          <w:tcPr>
            <w:tcW w:w="990" w:type="dxa"/>
          </w:tcPr>
          <w:p w14:paraId="41ABE3E5" w14:textId="77777777" w:rsidR="000C41A3" w:rsidRPr="00F65579" w:rsidRDefault="000C41A3" w:rsidP="000C41A3">
            <w:pPr>
              <w:pStyle w:val="Tabletextcentred"/>
            </w:pPr>
          </w:p>
        </w:tc>
        <w:tc>
          <w:tcPr>
            <w:tcW w:w="1187" w:type="dxa"/>
            <w:shd w:val="clear" w:color="auto" w:fill="E0E0E0"/>
          </w:tcPr>
          <w:p w14:paraId="7A52954A" w14:textId="1B4BF184" w:rsidR="000C41A3" w:rsidRPr="00F65579" w:rsidRDefault="000C41A3" w:rsidP="000C41A3">
            <w:pPr>
              <w:pStyle w:val="Tabletextrightbold"/>
            </w:pPr>
            <w:r w:rsidRPr="00F65579">
              <w:t>8 2</w:t>
            </w:r>
            <w:r w:rsidR="00944F04" w:rsidRPr="00F65579">
              <w:t>49</w:t>
            </w:r>
          </w:p>
        </w:tc>
        <w:tc>
          <w:tcPr>
            <w:tcW w:w="1187" w:type="dxa"/>
          </w:tcPr>
          <w:p w14:paraId="4D363490" w14:textId="77777777" w:rsidR="000C41A3" w:rsidRPr="00F65579" w:rsidRDefault="000C41A3" w:rsidP="000C41A3">
            <w:pPr>
              <w:pStyle w:val="Tabletextrightbold"/>
            </w:pPr>
            <w:r w:rsidRPr="00F65579">
              <w:t>1</w:t>
            </w:r>
            <w:r w:rsidRPr="00F65579">
              <w:rPr>
                <w:rFonts w:ascii="Calibri" w:hAnsi="Calibri" w:cs="Calibri"/>
              </w:rPr>
              <w:t xml:space="preserve"> </w:t>
            </w:r>
            <w:r w:rsidRPr="00F65579">
              <w:t>547</w:t>
            </w:r>
          </w:p>
        </w:tc>
      </w:tr>
      <w:tr w:rsidR="000C41A3" w:rsidRPr="00F65579" w14:paraId="564F1B22" w14:textId="77777777" w:rsidTr="000C41A3">
        <w:tc>
          <w:tcPr>
            <w:tcW w:w="4770" w:type="dxa"/>
          </w:tcPr>
          <w:p w14:paraId="044B634A" w14:textId="77777777" w:rsidR="000C41A3" w:rsidRPr="00F65579" w:rsidRDefault="000C41A3" w:rsidP="000C41A3">
            <w:pPr>
              <w:pStyle w:val="Tabletext"/>
            </w:pPr>
          </w:p>
        </w:tc>
        <w:tc>
          <w:tcPr>
            <w:tcW w:w="990" w:type="dxa"/>
          </w:tcPr>
          <w:p w14:paraId="5B2CCA80" w14:textId="77777777" w:rsidR="000C41A3" w:rsidRPr="00F65579" w:rsidRDefault="000C41A3" w:rsidP="000C41A3">
            <w:pPr>
              <w:pStyle w:val="Tabletextcentred"/>
            </w:pPr>
          </w:p>
        </w:tc>
        <w:tc>
          <w:tcPr>
            <w:tcW w:w="1187" w:type="dxa"/>
            <w:shd w:val="clear" w:color="auto" w:fill="E0E0E0"/>
          </w:tcPr>
          <w:p w14:paraId="60616850" w14:textId="77777777" w:rsidR="000C41A3" w:rsidRPr="00F65579" w:rsidRDefault="000C41A3" w:rsidP="000C41A3">
            <w:pPr>
              <w:pStyle w:val="Tabletextright"/>
            </w:pPr>
          </w:p>
        </w:tc>
        <w:tc>
          <w:tcPr>
            <w:tcW w:w="1187" w:type="dxa"/>
          </w:tcPr>
          <w:p w14:paraId="13EBC0C6" w14:textId="77777777" w:rsidR="000C41A3" w:rsidRPr="00F65579" w:rsidRDefault="000C41A3" w:rsidP="000C41A3">
            <w:pPr>
              <w:pStyle w:val="Tabletextright"/>
            </w:pPr>
          </w:p>
        </w:tc>
      </w:tr>
      <w:tr w:rsidR="000C41A3" w:rsidRPr="00F65579" w14:paraId="019A627E" w14:textId="77777777" w:rsidTr="000C41A3">
        <w:tc>
          <w:tcPr>
            <w:tcW w:w="4770" w:type="dxa"/>
          </w:tcPr>
          <w:p w14:paraId="33D0D1D3" w14:textId="77777777" w:rsidR="000C41A3" w:rsidRPr="00F65579" w:rsidRDefault="000C41A3" w:rsidP="000C41A3">
            <w:pPr>
              <w:pStyle w:val="Tabletextbold"/>
            </w:pPr>
            <w:r w:rsidRPr="00F65579">
              <w:t>Other economic flows – other comprehensive income</w:t>
            </w:r>
          </w:p>
        </w:tc>
        <w:tc>
          <w:tcPr>
            <w:tcW w:w="990" w:type="dxa"/>
          </w:tcPr>
          <w:p w14:paraId="6D0E69C3" w14:textId="77777777" w:rsidR="000C41A3" w:rsidRPr="00F65579" w:rsidRDefault="000C41A3" w:rsidP="000C41A3">
            <w:pPr>
              <w:pStyle w:val="Tabletextcentred"/>
            </w:pPr>
          </w:p>
        </w:tc>
        <w:tc>
          <w:tcPr>
            <w:tcW w:w="1187" w:type="dxa"/>
            <w:shd w:val="clear" w:color="auto" w:fill="E0E0E0"/>
          </w:tcPr>
          <w:p w14:paraId="5CFC3D13" w14:textId="77777777" w:rsidR="000C41A3" w:rsidRPr="00F65579" w:rsidRDefault="000C41A3" w:rsidP="000C41A3">
            <w:pPr>
              <w:pStyle w:val="Tabletextright"/>
              <w:rPr>
                <w:bCs/>
                <w:color w:val="000000"/>
              </w:rPr>
            </w:pPr>
          </w:p>
        </w:tc>
        <w:tc>
          <w:tcPr>
            <w:tcW w:w="1187" w:type="dxa"/>
          </w:tcPr>
          <w:p w14:paraId="53BFD6A5" w14:textId="77777777" w:rsidR="000C41A3" w:rsidRPr="00F65579" w:rsidRDefault="000C41A3" w:rsidP="000C41A3">
            <w:pPr>
              <w:pStyle w:val="Tabletextright"/>
              <w:rPr>
                <w:bCs/>
                <w:color w:val="000000"/>
              </w:rPr>
            </w:pPr>
          </w:p>
        </w:tc>
      </w:tr>
      <w:tr w:rsidR="000C41A3" w:rsidRPr="00F65579" w14:paraId="3B856884" w14:textId="77777777" w:rsidTr="000C41A3">
        <w:tc>
          <w:tcPr>
            <w:tcW w:w="4770" w:type="dxa"/>
            <w:vAlign w:val="bottom"/>
          </w:tcPr>
          <w:p w14:paraId="1AC13A7E" w14:textId="77777777" w:rsidR="000C41A3" w:rsidRPr="00F65579" w:rsidRDefault="000C41A3" w:rsidP="000C41A3">
            <w:pPr>
              <w:pStyle w:val="Tabletext"/>
            </w:pPr>
            <w:r w:rsidRPr="00F65579">
              <w:t>Changes in physical asset revaluation surplus</w:t>
            </w:r>
          </w:p>
        </w:tc>
        <w:tc>
          <w:tcPr>
            <w:tcW w:w="990" w:type="dxa"/>
          </w:tcPr>
          <w:p w14:paraId="01EDA887" w14:textId="77777777" w:rsidR="000C41A3" w:rsidRPr="00F65579" w:rsidRDefault="000C41A3" w:rsidP="000C41A3">
            <w:pPr>
              <w:pStyle w:val="Tabletextcentred"/>
            </w:pPr>
          </w:p>
        </w:tc>
        <w:tc>
          <w:tcPr>
            <w:tcW w:w="1187" w:type="dxa"/>
            <w:shd w:val="clear" w:color="auto" w:fill="E0E0E0"/>
          </w:tcPr>
          <w:p w14:paraId="1566FD3A" w14:textId="77777777" w:rsidR="000C41A3" w:rsidRPr="00F65579" w:rsidRDefault="000C41A3" w:rsidP="000C41A3">
            <w:pPr>
              <w:pStyle w:val="Tabletextright"/>
            </w:pPr>
            <w:r w:rsidRPr="00F65579">
              <w:t>(2 579)</w:t>
            </w:r>
          </w:p>
        </w:tc>
        <w:tc>
          <w:tcPr>
            <w:tcW w:w="1187" w:type="dxa"/>
          </w:tcPr>
          <w:p w14:paraId="2B0D626B" w14:textId="77777777" w:rsidR="000C41A3" w:rsidRPr="00F65579" w:rsidRDefault="000C41A3" w:rsidP="000C41A3">
            <w:pPr>
              <w:pStyle w:val="Tabletextright"/>
            </w:pPr>
            <w:r w:rsidRPr="00F65579">
              <w:t>–</w:t>
            </w:r>
          </w:p>
        </w:tc>
      </w:tr>
      <w:tr w:rsidR="000C41A3" w:rsidRPr="00F65579" w14:paraId="0338CA51" w14:textId="77777777" w:rsidTr="000C41A3">
        <w:tc>
          <w:tcPr>
            <w:tcW w:w="4770" w:type="dxa"/>
          </w:tcPr>
          <w:p w14:paraId="080776A5" w14:textId="77777777" w:rsidR="000C41A3" w:rsidRPr="00F65579" w:rsidRDefault="000C41A3" w:rsidP="000C41A3">
            <w:pPr>
              <w:pStyle w:val="Tabletext"/>
            </w:pPr>
          </w:p>
        </w:tc>
        <w:tc>
          <w:tcPr>
            <w:tcW w:w="990" w:type="dxa"/>
          </w:tcPr>
          <w:p w14:paraId="215F5C47" w14:textId="77777777" w:rsidR="000C41A3" w:rsidRPr="00F65579" w:rsidRDefault="000C41A3" w:rsidP="000C41A3">
            <w:pPr>
              <w:pStyle w:val="Tabletextcentred"/>
            </w:pPr>
          </w:p>
        </w:tc>
        <w:tc>
          <w:tcPr>
            <w:tcW w:w="1187" w:type="dxa"/>
            <w:shd w:val="clear" w:color="auto" w:fill="E0E0E0"/>
          </w:tcPr>
          <w:p w14:paraId="6263DC71" w14:textId="77777777" w:rsidR="000C41A3" w:rsidRPr="00F65579" w:rsidRDefault="000C41A3" w:rsidP="000C41A3">
            <w:pPr>
              <w:pStyle w:val="Tabletextright"/>
              <w:rPr>
                <w:b/>
              </w:rPr>
            </w:pPr>
          </w:p>
        </w:tc>
        <w:tc>
          <w:tcPr>
            <w:tcW w:w="1187" w:type="dxa"/>
          </w:tcPr>
          <w:p w14:paraId="2C0CD449" w14:textId="77777777" w:rsidR="000C41A3" w:rsidRPr="00F65579" w:rsidRDefault="000C41A3" w:rsidP="000C41A3">
            <w:pPr>
              <w:pStyle w:val="Tabletextright"/>
              <w:rPr>
                <w:b/>
              </w:rPr>
            </w:pPr>
          </w:p>
        </w:tc>
      </w:tr>
      <w:tr w:rsidR="000C41A3" w:rsidRPr="00F65579" w14:paraId="27E56FAA" w14:textId="77777777" w:rsidTr="000C41A3">
        <w:tc>
          <w:tcPr>
            <w:tcW w:w="4770" w:type="dxa"/>
          </w:tcPr>
          <w:p w14:paraId="34B63814" w14:textId="77777777" w:rsidR="000C41A3" w:rsidRPr="00F65579" w:rsidRDefault="000C41A3" w:rsidP="000C41A3">
            <w:pPr>
              <w:pStyle w:val="Tabletextbold"/>
            </w:pPr>
            <w:r w:rsidRPr="00F65579">
              <w:t>Comprehensive result</w:t>
            </w:r>
          </w:p>
        </w:tc>
        <w:tc>
          <w:tcPr>
            <w:tcW w:w="990" w:type="dxa"/>
          </w:tcPr>
          <w:p w14:paraId="4D922904" w14:textId="77777777" w:rsidR="000C41A3" w:rsidRPr="00F65579" w:rsidRDefault="000C41A3" w:rsidP="000C41A3">
            <w:pPr>
              <w:pStyle w:val="Tabletextcentred"/>
            </w:pPr>
          </w:p>
        </w:tc>
        <w:tc>
          <w:tcPr>
            <w:tcW w:w="1187" w:type="dxa"/>
            <w:shd w:val="clear" w:color="auto" w:fill="E0E0E0"/>
          </w:tcPr>
          <w:p w14:paraId="7B3C4F73" w14:textId="135AEC80" w:rsidR="000C41A3" w:rsidRPr="00F65579" w:rsidRDefault="000C41A3" w:rsidP="000C41A3">
            <w:pPr>
              <w:pStyle w:val="Tabletextrightbold"/>
            </w:pPr>
            <w:r w:rsidRPr="00F65579">
              <w:t xml:space="preserve">5 </w:t>
            </w:r>
            <w:r w:rsidR="00944F04" w:rsidRPr="00F65579">
              <w:t>670</w:t>
            </w:r>
          </w:p>
        </w:tc>
        <w:tc>
          <w:tcPr>
            <w:tcW w:w="1187" w:type="dxa"/>
          </w:tcPr>
          <w:p w14:paraId="53C0D62D" w14:textId="77777777" w:rsidR="000C41A3" w:rsidRPr="00F65579" w:rsidRDefault="000C41A3" w:rsidP="000C41A3">
            <w:pPr>
              <w:pStyle w:val="Tabletextrightbold"/>
            </w:pPr>
            <w:r w:rsidRPr="00F65579">
              <w:t>1</w:t>
            </w:r>
            <w:r w:rsidRPr="00F65579">
              <w:rPr>
                <w:rFonts w:ascii="Calibri" w:hAnsi="Calibri" w:cs="Calibri"/>
              </w:rPr>
              <w:t xml:space="preserve"> </w:t>
            </w:r>
            <w:r w:rsidRPr="00F65579">
              <w:t>547</w:t>
            </w:r>
          </w:p>
        </w:tc>
      </w:tr>
    </w:tbl>
    <w:p w14:paraId="27F99524" w14:textId="77777777" w:rsidR="000C41A3" w:rsidRPr="00F65579" w:rsidRDefault="000C41A3" w:rsidP="000C41A3">
      <w:pPr>
        <w:pStyle w:val="Notes"/>
      </w:pPr>
    </w:p>
    <w:p w14:paraId="2CDB4B63" w14:textId="77777777" w:rsidR="000C41A3" w:rsidRPr="00F65579" w:rsidRDefault="000C41A3" w:rsidP="000C41A3">
      <w:pPr>
        <w:pStyle w:val="Notes"/>
      </w:pPr>
      <w:r w:rsidRPr="00F65579">
        <w:t>The above comprehensive operating statement should be read in conjunction with the accompanying notes.</w:t>
      </w:r>
    </w:p>
    <w:p w14:paraId="73E7EF7A" w14:textId="77777777" w:rsidR="000C41A3" w:rsidRPr="00F65579" w:rsidRDefault="000C41A3" w:rsidP="000C41A3"/>
    <w:p w14:paraId="23DB0559" w14:textId="77777777" w:rsidR="000C41A3" w:rsidRPr="00F65579" w:rsidRDefault="000C41A3" w:rsidP="000C41A3">
      <w:pPr>
        <w:spacing w:before="0" w:after="0"/>
      </w:pPr>
      <w:r w:rsidRPr="00F65579">
        <w:br w:type="page"/>
      </w:r>
    </w:p>
    <w:p w14:paraId="2468DBB5" w14:textId="77777777" w:rsidR="000C41A3" w:rsidRPr="00F65579" w:rsidRDefault="000C41A3" w:rsidP="000C41A3">
      <w:pPr>
        <w:pStyle w:val="HeadingFin"/>
      </w:pPr>
      <w:bookmarkStart w:id="42" w:name="_Toc17186200"/>
      <w:r w:rsidRPr="00F65579">
        <w:lastRenderedPageBreak/>
        <w:t>Balance sheet</w:t>
      </w:r>
      <w:bookmarkEnd w:id="42"/>
    </w:p>
    <w:p w14:paraId="65C18751" w14:textId="77777777" w:rsidR="000C41A3" w:rsidRPr="00F65579" w:rsidRDefault="000C41A3" w:rsidP="000C41A3">
      <w:pPr>
        <w:pStyle w:val="Heading20"/>
        <w:spacing w:before="0"/>
      </w:pPr>
      <w:r w:rsidRPr="00F65579">
        <w:t>as at 30 June 2019</w:t>
      </w:r>
    </w:p>
    <w:tbl>
      <w:tblPr>
        <w:tblW w:w="8208" w:type="dxa"/>
        <w:tblLayout w:type="fixed"/>
        <w:tblLook w:val="0000" w:firstRow="0" w:lastRow="0" w:firstColumn="0" w:lastColumn="0" w:noHBand="0" w:noVBand="0"/>
      </w:tblPr>
      <w:tblGrid>
        <w:gridCol w:w="4788"/>
        <w:gridCol w:w="990"/>
        <w:gridCol w:w="1170"/>
        <w:gridCol w:w="1260"/>
      </w:tblGrid>
      <w:tr w:rsidR="000C41A3" w:rsidRPr="00F65579" w14:paraId="525C9851" w14:textId="77777777" w:rsidTr="000C41A3">
        <w:trPr>
          <w:cantSplit/>
        </w:trPr>
        <w:tc>
          <w:tcPr>
            <w:tcW w:w="4788" w:type="dxa"/>
          </w:tcPr>
          <w:p w14:paraId="4C712317" w14:textId="77777777" w:rsidR="000C41A3" w:rsidRPr="00F65579" w:rsidRDefault="000C41A3" w:rsidP="000C41A3">
            <w:pPr>
              <w:pStyle w:val="Tabletext"/>
            </w:pPr>
          </w:p>
        </w:tc>
        <w:tc>
          <w:tcPr>
            <w:tcW w:w="990" w:type="dxa"/>
          </w:tcPr>
          <w:p w14:paraId="2B5BFC14" w14:textId="77777777" w:rsidR="000C41A3" w:rsidRPr="00F65579" w:rsidRDefault="000C41A3" w:rsidP="000C41A3">
            <w:pPr>
              <w:pStyle w:val="Tabletextheadingleft"/>
            </w:pPr>
          </w:p>
        </w:tc>
        <w:tc>
          <w:tcPr>
            <w:tcW w:w="1170" w:type="dxa"/>
            <w:vAlign w:val="bottom"/>
          </w:tcPr>
          <w:p w14:paraId="02E25320" w14:textId="77777777" w:rsidR="000C41A3" w:rsidRPr="00F65579" w:rsidRDefault="000C41A3" w:rsidP="000C41A3">
            <w:pPr>
              <w:pStyle w:val="Tabletextheadingright"/>
            </w:pPr>
            <w:r w:rsidRPr="00F65579">
              <w:t>2019</w:t>
            </w:r>
          </w:p>
        </w:tc>
        <w:tc>
          <w:tcPr>
            <w:tcW w:w="1260" w:type="dxa"/>
            <w:vAlign w:val="bottom"/>
          </w:tcPr>
          <w:p w14:paraId="3F9BAD85" w14:textId="77777777" w:rsidR="000C41A3" w:rsidRPr="00F65579" w:rsidRDefault="000C41A3" w:rsidP="000C41A3">
            <w:pPr>
              <w:pStyle w:val="Tabletextheadingright"/>
            </w:pPr>
            <w:r w:rsidRPr="00F65579">
              <w:t>2018</w:t>
            </w:r>
          </w:p>
        </w:tc>
      </w:tr>
      <w:tr w:rsidR="000C41A3" w:rsidRPr="00F65579" w14:paraId="6865F65B" w14:textId="77777777" w:rsidTr="000C41A3">
        <w:trPr>
          <w:cantSplit/>
        </w:trPr>
        <w:tc>
          <w:tcPr>
            <w:tcW w:w="4788" w:type="dxa"/>
          </w:tcPr>
          <w:p w14:paraId="454C3377" w14:textId="77777777" w:rsidR="000C41A3" w:rsidRPr="00F65579" w:rsidRDefault="000C41A3" w:rsidP="000C41A3">
            <w:pPr>
              <w:pStyle w:val="Tabletext"/>
            </w:pPr>
          </w:p>
        </w:tc>
        <w:tc>
          <w:tcPr>
            <w:tcW w:w="990" w:type="dxa"/>
          </w:tcPr>
          <w:p w14:paraId="175F467B" w14:textId="77777777" w:rsidR="000C41A3" w:rsidRPr="00F65579" w:rsidRDefault="000C41A3" w:rsidP="000C41A3">
            <w:pPr>
              <w:pStyle w:val="Tabletextheadingcentred"/>
            </w:pPr>
            <w:r w:rsidRPr="00F65579">
              <w:t>Notes</w:t>
            </w:r>
          </w:p>
        </w:tc>
        <w:tc>
          <w:tcPr>
            <w:tcW w:w="1170" w:type="dxa"/>
            <w:vAlign w:val="center"/>
          </w:tcPr>
          <w:p w14:paraId="3D1FA5E4" w14:textId="77777777" w:rsidR="000C41A3" w:rsidRPr="00F65579" w:rsidRDefault="000C41A3" w:rsidP="000C41A3">
            <w:pPr>
              <w:pStyle w:val="Tabletextheadingright"/>
              <w:rPr>
                <w:bCs/>
              </w:rPr>
            </w:pPr>
            <w:r w:rsidRPr="00F65579">
              <w:rPr>
                <w:bCs/>
              </w:rPr>
              <w:t>$’000</w:t>
            </w:r>
          </w:p>
        </w:tc>
        <w:tc>
          <w:tcPr>
            <w:tcW w:w="1260" w:type="dxa"/>
            <w:vAlign w:val="center"/>
          </w:tcPr>
          <w:p w14:paraId="022BE111" w14:textId="77777777" w:rsidR="000C41A3" w:rsidRPr="00F65579" w:rsidRDefault="000C41A3" w:rsidP="000C41A3">
            <w:pPr>
              <w:pStyle w:val="Tabletextheadingright"/>
              <w:rPr>
                <w:bCs/>
              </w:rPr>
            </w:pPr>
            <w:r w:rsidRPr="00F65579">
              <w:rPr>
                <w:bCs/>
              </w:rPr>
              <w:t>$’000</w:t>
            </w:r>
          </w:p>
        </w:tc>
      </w:tr>
      <w:tr w:rsidR="000C41A3" w:rsidRPr="00F65579" w14:paraId="3CC9B9B8" w14:textId="77777777" w:rsidTr="000C41A3">
        <w:trPr>
          <w:cantSplit/>
        </w:trPr>
        <w:tc>
          <w:tcPr>
            <w:tcW w:w="4788" w:type="dxa"/>
          </w:tcPr>
          <w:p w14:paraId="2AA8EF35" w14:textId="77777777" w:rsidR="000C41A3" w:rsidRPr="00F65579" w:rsidRDefault="000C41A3" w:rsidP="000C41A3">
            <w:pPr>
              <w:pStyle w:val="Tabletextbold"/>
            </w:pPr>
            <w:r w:rsidRPr="00F65579">
              <w:t>Assets</w:t>
            </w:r>
          </w:p>
        </w:tc>
        <w:tc>
          <w:tcPr>
            <w:tcW w:w="990" w:type="dxa"/>
          </w:tcPr>
          <w:p w14:paraId="2DED8F2F" w14:textId="77777777" w:rsidR="000C41A3" w:rsidRPr="00F65579" w:rsidRDefault="000C41A3" w:rsidP="000C41A3">
            <w:pPr>
              <w:pStyle w:val="Tabletextcentred"/>
            </w:pPr>
          </w:p>
        </w:tc>
        <w:tc>
          <w:tcPr>
            <w:tcW w:w="1170" w:type="dxa"/>
            <w:shd w:val="clear" w:color="auto" w:fill="E0E0E0"/>
          </w:tcPr>
          <w:p w14:paraId="0D9ACA21" w14:textId="77777777" w:rsidR="000C41A3" w:rsidRPr="00F65579" w:rsidRDefault="000C41A3" w:rsidP="000C41A3">
            <w:pPr>
              <w:pStyle w:val="Tabletextright"/>
            </w:pPr>
          </w:p>
        </w:tc>
        <w:tc>
          <w:tcPr>
            <w:tcW w:w="1260" w:type="dxa"/>
          </w:tcPr>
          <w:p w14:paraId="0649157B" w14:textId="77777777" w:rsidR="000C41A3" w:rsidRPr="00F65579" w:rsidRDefault="000C41A3" w:rsidP="000C41A3">
            <w:pPr>
              <w:pStyle w:val="Tabletextright"/>
            </w:pPr>
          </w:p>
        </w:tc>
      </w:tr>
      <w:tr w:rsidR="000C41A3" w:rsidRPr="00F65579" w14:paraId="3C00CFC0" w14:textId="77777777" w:rsidTr="000C41A3">
        <w:trPr>
          <w:cantSplit/>
        </w:trPr>
        <w:tc>
          <w:tcPr>
            <w:tcW w:w="4788" w:type="dxa"/>
          </w:tcPr>
          <w:p w14:paraId="21E69DDD" w14:textId="77777777" w:rsidR="000C41A3" w:rsidRPr="00F65579" w:rsidDel="00511BE6" w:rsidRDefault="000C41A3" w:rsidP="000C41A3">
            <w:pPr>
              <w:pStyle w:val="Tabletextbold"/>
            </w:pPr>
            <w:r w:rsidRPr="00F65579">
              <w:t>Financial assets</w:t>
            </w:r>
          </w:p>
        </w:tc>
        <w:tc>
          <w:tcPr>
            <w:tcW w:w="990" w:type="dxa"/>
          </w:tcPr>
          <w:p w14:paraId="2742EED8" w14:textId="77777777" w:rsidR="000C41A3" w:rsidRPr="00F65579" w:rsidRDefault="000C41A3" w:rsidP="000C41A3">
            <w:pPr>
              <w:pStyle w:val="Tabletextcentred"/>
            </w:pPr>
          </w:p>
        </w:tc>
        <w:tc>
          <w:tcPr>
            <w:tcW w:w="1170" w:type="dxa"/>
            <w:shd w:val="clear" w:color="auto" w:fill="E0E0E0"/>
          </w:tcPr>
          <w:p w14:paraId="4DD199DA" w14:textId="77777777" w:rsidR="000C41A3" w:rsidRPr="00F65579" w:rsidRDefault="000C41A3" w:rsidP="000C41A3">
            <w:pPr>
              <w:pStyle w:val="Tabletextright"/>
            </w:pPr>
          </w:p>
        </w:tc>
        <w:tc>
          <w:tcPr>
            <w:tcW w:w="1260" w:type="dxa"/>
          </w:tcPr>
          <w:p w14:paraId="7D0821AC" w14:textId="77777777" w:rsidR="000C41A3" w:rsidRPr="00F65579" w:rsidRDefault="000C41A3" w:rsidP="000C41A3">
            <w:pPr>
              <w:pStyle w:val="Tabletextright"/>
            </w:pPr>
          </w:p>
        </w:tc>
      </w:tr>
      <w:tr w:rsidR="000C41A3" w:rsidRPr="00F65579" w14:paraId="33B672E1" w14:textId="77777777" w:rsidTr="000C41A3">
        <w:trPr>
          <w:cantSplit/>
        </w:trPr>
        <w:tc>
          <w:tcPr>
            <w:tcW w:w="4788" w:type="dxa"/>
          </w:tcPr>
          <w:p w14:paraId="062ED3CB" w14:textId="77777777" w:rsidR="000C41A3" w:rsidRPr="00F65579" w:rsidRDefault="000C41A3" w:rsidP="000C41A3">
            <w:pPr>
              <w:pStyle w:val="Tabletext"/>
            </w:pPr>
            <w:r w:rsidRPr="00F65579">
              <w:t>Cash and deposits</w:t>
            </w:r>
          </w:p>
        </w:tc>
        <w:tc>
          <w:tcPr>
            <w:tcW w:w="990" w:type="dxa"/>
            <w:vAlign w:val="center"/>
          </w:tcPr>
          <w:p w14:paraId="4D7FBA75" w14:textId="77777777" w:rsidR="000C41A3" w:rsidRPr="00F65579" w:rsidRDefault="000C41A3" w:rsidP="000C41A3">
            <w:pPr>
              <w:pStyle w:val="Tabletextcentred"/>
            </w:pPr>
            <w:r w:rsidRPr="00F65579">
              <w:t>7.2</w:t>
            </w:r>
          </w:p>
        </w:tc>
        <w:tc>
          <w:tcPr>
            <w:tcW w:w="1170" w:type="dxa"/>
            <w:shd w:val="clear" w:color="auto" w:fill="E0E0E0"/>
          </w:tcPr>
          <w:p w14:paraId="3820FEAF" w14:textId="77777777" w:rsidR="000C41A3" w:rsidRPr="00F65579" w:rsidRDefault="000C41A3" w:rsidP="000C41A3">
            <w:pPr>
              <w:pStyle w:val="Tabletextright"/>
            </w:pPr>
            <w:r w:rsidRPr="00F65579">
              <w:t>42 333</w:t>
            </w:r>
          </w:p>
        </w:tc>
        <w:tc>
          <w:tcPr>
            <w:tcW w:w="1260" w:type="dxa"/>
          </w:tcPr>
          <w:p w14:paraId="64D753CB" w14:textId="77777777" w:rsidR="000C41A3" w:rsidRPr="00F65579" w:rsidRDefault="000C41A3" w:rsidP="000C41A3">
            <w:pPr>
              <w:pStyle w:val="Tabletextright"/>
            </w:pPr>
            <w:r w:rsidRPr="00F65579">
              <w:t>30</w:t>
            </w:r>
            <w:r w:rsidRPr="00F65579">
              <w:rPr>
                <w:rFonts w:ascii="Calibri" w:hAnsi="Calibri" w:cs="Calibri"/>
              </w:rPr>
              <w:t xml:space="preserve"> </w:t>
            </w:r>
            <w:r w:rsidRPr="00F65579">
              <w:t>200</w:t>
            </w:r>
          </w:p>
        </w:tc>
      </w:tr>
      <w:tr w:rsidR="000C41A3" w:rsidRPr="00F65579" w14:paraId="48C501E7" w14:textId="77777777" w:rsidTr="000C41A3">
        <w:trPr>
          <w:cantSplit/>
        </w:trPr>
        <w:tc>
          <w:tcPr>
            <w:tcW w:w="4788" w:type="dxa"/>
          </w:tcPr>
          <w:p w14:paraId="7961FD4C" w14:textId="77777777" w:rsidR="000C41A3" w:rsidRPr="00F65579" w:rsidRDefault="000C41A3" w:rsidP="000C41A3">
            <w:pPr>
              <w:pStyle w:val="Tabletext"/>
            </w:pPr>
            <w:r w:rsidRPr="00F65579">
              <w:t>Receivables</w:t>
            </w:r>
          </w:p>
        </w:tc>
        <w:tc>
          <w:tcPr>
            <w:tcW w:w="990" w:type="dxa"/>
            <w:vAlign w:val="center"/>
          </w:tcPr>
          <w:p w14:paraId="3F3F4B77" w14:textId="77777777" w:rsidR="000C41A3" w:rsidRPr="00F65579" w:rsidRDefault="000C41A3" w:rsidP="000C41A3">
            <w:pPr>
              <w:pStyle w:val="Tabletextcentred"/>
            </w:pPr>
            <w:r w:rsidRPr="00F65579">
              <w:t>6.1</w:t>
            </w:r>
          </w:p>
        </w:tc>
        <w:tc>
          <w:tcPr>
            <w:tcW w:w="1170" w:type="dxa"/>
            <w:shd w:val="clear" w:color="auto" w:fill="E0E0E0"/>
          </w:tcPr>
          <w:p w14:paraId="7A3EDBA2" w14:textId="3DAD6953" w:rsidR="000C41A3" w:rsidRPr="00F65579" w:rsidRDefault="00944F04" w:rsidP="000C41A3">
            <w:pPr>
              <w:pStyle w:val="Tabletextright"/>
            </w:pPr>
            <w:r w:rsidRPr="00F65579">
              <w:t>325 011</w:t>
            </w:r>
          </w:p>
        </w:tc>
        <w:tc>
          <w:tcPr>
            <w:tcW w:w="1260" w:type="dxa"/>
          </w:tcPr>
          <w:p w14:paraId="587CDA06" w14:textId="77777777" w:rsidR="000C41A3" w:rsidRPr="00F65579" w:rsidRDefault="000C41A3" w:rsidP="000C41A3">
            <w:pPr>
              <w:pStyle w:val="Tabletextright"/>
            </w:pPr>
            <w:r w:rsidRPr="00F65579">
              <w:t>301 060</w:t>
            </w:r>
          </w:p>
        </w:tc>
      </w:tr>
      <w:tr w:rsidR="000C41A3" w:rsidRPr="00F65579" w14:paraId="168117CD" w14:textId="77777777" w:rsidTr="000C41A3">
        <w:trPr>
          <w:cantSplit/>
        </w:trPr>
        <w:tc>
          <w:tcPr>
            <w:tcW w:w="4788" w:type="dxa"/>
          </w:tcPr>
          <w:p w14:paraId="48E6E012" w14:textId="77777777" w:rsidR="000C41A3" w:rsidRPr="00F65579" w:rsidRDefault="000C41A3" w:rsidP="000C41A3">
            <w:pPr>
              <w:pStyle w:val="Tabletextbold"/>
            </w:pPr>
            <w:r w:rsidRPr="00F65579">
              <w:t>Total financial assets</w:t>
            </w:r>
          </w:p>
        </w:tc>
        <w:tc>
          <w:tcPr>
            <w:tcW w:w="990" w:type="dxa"/>
            <w:vAlign w:val="center"/>
          </w:tcPr>
          <w:p w14:paraId="5C2EF49E" w14:textId="77777777" w:rsidR="000C41A3" w:rsidRPr="00F65579" w:rsidRDefault="000C41A3" w:rsidP="000C41A3">
            <w:pPr>
              <w:pStyle w:val="Tabletextcentred"/>
            </w:pPr>
          </w:p>
        </w:tc>
        <w:tc>
          <w:tcPr>
            <w:tcW w:w="1170" w:type="dxa"/>
            <w:shd w:val="clear" w:color="auto" w:fill="E0E0E0"/>
          </w:tcPr>
          <w:p w14:paraId="106B48B0" w14:textId="3E87D764" w:rsidR="000C41A3" w:rsidRPr="00F65579" w:rsidRDefault="00944F04" w:rsidP="000C41A3">
            <w:pPr>
              <w:pStyle w:val="Tabletextrightbold"/>
            </w:pPr>
            <w:r w:rsidRPr="00F65579">
              <w:t>367 344</w:t>
            </w:r>
          </w:p>
        </w:tc>
        <w:tc>
          <w:tcPr>
            <w:tcW w:w="1260" w:type="dxa"/>
          </w:tcPr>
          <w:p w14:paraId="7ED04201" w14:textId="77777777" w:rsidR="000C41A3" w:rsidRPr="00F65579" w:rsidRDefault="000C41A3" w:rsidP="000C41A3">
            <w:pPr>
              <w:pStyle w:val="Tabletextrightbold"/>
            </w:pPr>
            <w:r w:rsidRPr="00F65579">
              <w:t>331 260</w:t>
            </w:r>
          </w:p>
        </w:tc>
      </w:tr>
      <w:tr w:rsidR="000C41A3" w:rsidRPr="00F65579" w14:paraId="4D7185B5" w14:textId="77777777" w:rsidTr="000C41A3">
        <w:trPr>
          <w:cantSplit/>
        </w:trPr>
        <w:tc>
          <w:tcPr>
            <w:tcW w:w="4788" w:type="dxa"/>
          </w:tcPr>
          <w:p w14:paraId="717ADBA0" w14:textId="77777777" w:rsidR="000C41A3" w:rsidRPr="00F65579" w:rsidRDefault="000C41A3" w:rsidP="000C41A3">
            <w:pPr>
              <w:pStyle w:val="Tabletext"/>
            </w:pPr>
          </w:p>
        </w:tc>
        <w:tc>
          <w:tcPr>
            <w:tcW w:w="990" w:type="dxa"/>
          </w:tcPr>
          <w:p w14:paraId="11488642" w14:textId="77777777" w:rsidR="000C41A3" w:rsidRPr="00F65579" w:rsidRDefault="000C41A3" w:rsidP="000C41A3">
            <w:pPr>
              <w:pStyle w:val="Tabletextcentred"/>
            </w:pPr>
          </w:p>
        </w:tc>
        <w:tc>
          <w:tcPr>
            <w:tcW w:w="1170" w:type="dxa"/>
            <w:shd w:val="clear" w:color="auto" w:fill="E0E0E0"/>
          </w:tcPr>
          <w:p w14:paraId="265352A4" w14:textId="77777777" w:rsidR="000C41A3" w:rsidRPr="00F65579" w:rsidRDefault="000C41A3" w:rsidP="000C41A3">
            <w:pPr>
              <w:pStyle w:val="Tabletextright"/>
              <w:rPr>
                <w:b/>
              </w:rPr>
            </w:pPr>
          </w:p>
        </w:tc>
        <w:tc>
          <w:tcPr>
            <w:tcW w:w="1260" w:type="dxa"/>
          </w:tcPr>
          <w:p w14:paraId="65962E0D" w14:textId="77777777" w:rsidR="000C41A3" w:rsidRPr="00F65579" w:rsidRDefault="000C41A3" w:rsidP="000C41A3">
            <w:pPr>
              <w:pStyle w:val="Tabletextright"/>
              <w:rPr>
                <w:b/>
              </w:rPr>
            </w:pPr>
          </w:p>
        </w:tc>
      </w:tr>
      <w:tr w:rsidR="000C41A3" w:rsidRPr="00F65579" w14:paraId="19FA8E77" w14:textId="77777777" w:rsidTr="000C41A3">
        <w:trPr>
          <w:cantSplit/>
        </w:trPr>
        <w:tc>
          <w:tcPr>
            <w:tcW w:w="4788" w:type="dxa"/>
          </w:tcPr>
          <w:p w14:paraId="17235A8E" w14:textId="77777777" w:rsidR="000C41A3" w:rsidRPr="00F65579" w:rsidRDefault="000C41A3" w:rsidP="000C41A3">
            <w:pPr>
              <w:pStyle w:val="Tabletextbold"/>
            </w:pPr>
            <w:r w:rsidRPr="00F65579">
              <w:t>Non</w:t>
            </w:r>
            <w:r w:rsidRPr="00F65579">
              <w:noBreakHyphen/>
              <w:t>financial assets</w:t>
            </w:r>
          </w:p>
        </w:tc>
        <w:tc>
          <w:tcPr>
            <w:tcW w:w="990" w:type="dxa"/>
          </w:tcPr>
          <w:p w14:paraId="4255BF58" w14:textId="77777777" w:rsidR="000C41A3" w:rsidRPr="00F65579" w:rsidRDefault="000C41A3" w:rsidP="000C41A3">
            <w:pPr>
              <w:pStyle w:val="Tabletextcentred"/>
            </w:pPr>
          </w:p>
        </w:tc>
        <w:tc>
          <w:tcPr>
            <w:tcW w:w="1170" w:type="dxa"/>
            <w:shd w:val="clear" w:color="auto" w:fill="E0E0E0"/>
          </w:tcPr>
          <w:p w14:paraId="6E9A70ED" w14:textId="77777777" w:rsidR="000C41A3" w:rsidRPr="00F65579" w:rsidRDefault="000C41A3" w:rsidP="000C41A3">
            <w:pPr>
              <w:pStyle w:val="Tabletextright"/>
              <w:rPr>
                <w:b/>
              </w:rPr>
            </w:pPr>
          </w:p>
        </w:tc>
        <w:tc>
          <w:tcPr>
            <w:tcW w:w="1260" w:type="dxa"/>
          </w:tcPr>
          <w:p w14:paraId="35EB2BC2" w14:textId="77777777" w:rsidR="000C41A3" w:rsidRPr="00F65579" w:rsidRDefault="000C41A3" w:rsidP="000C41A3">
            <w:pPr>
              <w:pStyle w:val="Tabletextright"/>
              <w:rPr>
                <w:b/>
              </w:rPr>
            </w:pPr>
          </w:p>
        </w:tc>
      </w:tr>
      <w:tr w:rsidR="000C41A3" w:rsidRPr="00F65579" w14:paraId="0B736511" w14:textId="77777777" w:rsidTr="000C41A3">
        <w:trPr>
          <w:cantSplit/>
        </w:trPr>
        <w:tc>
          <w:tcPr>
            <w:tcW w:w="4788" w:type="dxa"/>
          </w:tcPr>
          <w:p w14:paraId="3C382EAB" w14:textId="77777777" w:rsidR="000C41A3" w:rsidRPr="00F65579" w:rsidRDefault="000C41A3" w:rsidP="000C41A3">
            <w:pPr>
              <w:pStyle w:val="Tabletext"/>
            </w:pPr>
            <w:r w:rsidRPr="00F65579">
              <w:t>Prepayments</w:t>
            </w:r>
          </w:p>
        </w:tc>
        <w:tc>
          <w:tcPr>
            <w:tcW w:w="990" w:type="dxa"/>
            <w:vAlign w:val="center"/>
          </w:tcPr>
          <w:p w14:paraId="52631BE1" w14:textId="77777777" w:rsidR="000C41A3" w:rsidRPr="00F65579" w:rsidRDefault="000C41A3" w:rsidP="000C41A3">
            <w:pPr>
              <w:pStyle w:val="Tabletextcentred"/>
            </w:pPr>
          </w:p>
        </w:tc>
        <w:tc>
          <w:tcPr>
            <w:tcW w:w="1170" w:type="dxa"/>
            <w:shd w:val="clear" w:color="auto" w:fill="E0E0E0"/>
          </w:tcPr>
          <w:p w14:paraId="3F3164B3" w14:textId="77777777" w:rsidR="000C41A3" w:rsidRPr="00F65579" w:rsidRDefault="000C41A3" w:rsidP="000C41A3">
            <w:pPr>
              <w:pStyle w:val="Tabletextright"/>
            </w:pPr>
            <w:r w:rsidRPr="00F65579">
              <w:t>4 250</w:t>
            </w:r>
          </w:p>
        </w:tc>
        <w:tc>
          <w:tcPr>
            <w:tcW w:w="1260" w:type="dxa"/>
          </w:tcPr>
          <w:p w14:paraId="64F0F853" w14:textId="77777777" w:rsidR="000C41A3" w:rsidRPr="00F65579" w:rsidRDefault="000C41A3" w:rsidP="000C41A3">
            <w:pPr>
              <w:pStyle w:val="Tabletextright"/>
            </w:pPr>
            <w:r w:rsidRPr="00F65579">
              <w:t>4</w:t>
            </w:r>
            <w:r w:rsidRPr="00F65579">
              <w:rPr>
                <w:rFonts w:ascii="Calibri" w:hAnsi="Calibri" w:cs="Calibri"/>
              </w:rPr>
              <w:t xml:space="preserve"> </w:t>
            </w:r>
            <w:r w:rsidRPr="00F65579">
              <w:t>419</w:t>
            </w:r>
          </w:p>
        </w:tc>
      </w:tr>
      <w:tr w:rsidR="000C41A3" w:rsidRPr="00F65579" w14:paraId="6428EC51" w14:textId="77777777" w:rsidTr="000C41A3">
        <w:trPr>
          <w:cantSplit/>
        </w:trPr>
        <w:tc>
          <w:tcPr>
            <w:tcW w:w="4788" w:type="dxa"/>
          </w:tcPr>
          <w:p w14:paraId="64F8F9A4" w14:textId="77777777" w:rsidR="000C41A3" w:rsidRPr="00F65579" w:rsidRDefault="000C41A3" w:rsidP="000C41A3">
            <w:pPr>
              <w:pStyle w:val="Tabletext"/>
            </w:pPr>
            <w:r w:rsidRPr="00F65579">
              <w:t>Non</w:t>
            </w:r>
            <w:r w:rsidRPr="00F65579">
              <w:noBreakHyphen/>
              <w:t>financial assets classified as held for sale</w:t>
            </w:r>
          </w:p>
        </w:tc>
        <w:tc>
          <w:tcPr>
            <w:tcW w:w="990" w:type="dxa"/>
            <w:vAlign w:val="center"/>
          </w:tcPr>
          <w:p w14:paraId="3E8DF8D2" w14:textId="77777777" w:rsidR="000C41A3" w:rsidRPr="00F65579" w:rsidRDefault="000C41A3" w:rsidP="000C41A3">
            <w:pPr>
              <w:pStyle w:val="Tabletextcentred"/>
            </w:pPr>
            <w:r w:rsidRPr="00F65579">
              <w:t>6.3</w:t>
            </w:r>
          </w:p>
        </w:tc>
        <w:tc>
          <w:tcPr>
            <w:tcW w:w="1170" w:type="dxa"/>
            <w:shd w:val="clear" w:color="auto" w:fill="E0E0E0"/>
          </w:tcPr>
          <w:p w14:paraId="678F6DDF" w14:textId="4955C459" w:rsidR="000C41A3" w:rsidRPr="00F65579" w:rsidRDefault="00944F04" w:rsidP="000C41A3">
            <w:pPr>
              <w:pStyle w:val="Tabletextright"/>
            </w:pPr>
            <w:r w:rsidRPr="00F65579">
              <w:t>7 049</w:t>
            </w:r>
          </w:p>
        </w:tc>
        <w:tc>
          <w:tcPr>
            <w:tcW w:w="1260" w:type="dxa"/>
          </w:tcPr>
          <w:p w14:paraId="0476FF33" w14:textId="77777777" w:rsidR="000C41A3" w:rsidRPr="00F65579" w:rsidRDefault="000C41A3" w:rsidP="000C41A3">
            <w:pPr>
              <w:pStyle w:val="Tabletextright"/>
            </w:pPr>
            <w:r w:rsidRPr="00F65579">
              <w:t>11</w:t>
            </w:r>
            <w:r w:rsidRPr="00F65579">
              <w:rPr>
                <w:rFonts w:ascii="Calibri" w:hAnsi="Calibri" w:cs="Calibri"/>
              </w:rPr>
              <w:t xml:space="preserve"> </w:t>
            </w:r>
            <w:r w:rsidRPr="00F65579">
              <w:t>681</w:t>
            </w:r>
          </w:p>
        </w:tc>
      </w:tr>
      <w:tr w:rsidR="000C41A3" w:rsidRPr="00F65579" w14:paraId="1D03D745" w14:textId="77777777" w:rsidTr="000C41A3">
        <w:trPr>
          <w:cantSplit/>
        </w:trPr>
        <w:tc>
          <w:tcPr>
            <w:tcW w:w="4788" w:type="dxa"/>
          </w:tcPr>
          <w:p w14:paraId="10FEC063" w14:textId="77777777" w:rsidR="000C41A3" w:rsidRPr="00F65579" w:rsidRDefault="000C41A3" w:rsidP="000C41A3">
            <w:pPr>
              <w:pStyle w:val="Tabletext"/>
            </w:pPr>
            <w:r w:rsidRPr="00F65579">
              <w:t>Property, plant and equipment</w:t>
            </w:r>
          </w:p>
        </w:tc>
        <w:tc>
          <w:tcPr>
            <w:tcW w:w="990" w:type="dxa"/>
            <w:vAlign w:val="center"/>
          </w:tcPr>
          <w:p w14:paraId="18274B17" w14:textId="77777777" w:rsidR="000C41A3" w:rsidRPr="00F65579" w:rsidRDefault="000C41A3" w:rsidP="000C41A3">
            <w:pPr>
              <w:pStyle w:val="Tabletextcentred"/>
            </w:pPr>
            <w:r w:rsidRPr="00F65579">
              <w:t>5.1</w:t>
            </w:r>
          </w:p>
        </w:tc>
        <w:tc>
          <w:tcPr>
            <w:tcW w:w="1170" w:type="dxa"/>
            <w:shd w:val="clear" w:color="auto" w:fill="E0E0E0"/>
          </w:tcPr>
          <w:p w14:paraId="367882E1" w14:textId="77777777" w:rsidR="000C41A3" w:rsidRPr="00F65579" w:rsidRDefault="000C41A3" w:rsidP="000C41A3">
            <w:pPr>
              <w:pStyle w:val="Tabletextright"/>
            </w:pPr>
            <w:r w:rsidRPr="00F65579">
              <w:t>790 977</w:t>
            </w:r>
          </w:p>
        </w:tc>
        <w:tc>
          <w:tcPr>
            <w:tcW w:w="1260" w:type="dxa"/>
          </w:tcPr>
          <w:p w14:paraId="4841BD31" w14:textId="77777777" w:rsidR="000C41A3" w:rsidRPr="00F65579" w:rsidRDefault="000C41A3" w:rsidP="000C41A3">
            <w:pPr>
              <w:pStyle w:val="Tabletextright"/>
            </w:pPr>
            <w:r w:rsidRPr="00F65579">
              <w:t>792</w:t>
            </w:r>
            <w:r w:rsidRPr="00F65579">
              <w:rPr>
                <w:rFonts w:ascii="Calibri" w:hAnsi="Calibri" w:cs="Calibri"/>
              </w:rPr>
              <w:t xml:space="preserve"> </w:t>
            </w:r>
            <w:r w:rsidRPr="00F65579">
              <w:t>026</w:t>
            </w:r>
          </w:p>
        </w:tc>
      </w:tr>
      <w:tr w:rsidR="000C41A3" w:rsidRPr="00F65579" w14:paraId="13FC0C0C" w14:textId="77777777" w:rsidTr="000C41A3">
        <w:trPr>
          <w:cantSplit/>
        </w:trPr>
        <w:tc>
          <w:tcPr>
            <w:tcW w:w="4788" w:type="dxa"/>
          </w:tcPr>
          <w:p w14:paraId="37663D12" w14:textId="77777777" w:rsidR="000C41A3" w:rsidRPr="00F65579" w:rsidRDefault="000C41A3" w:rsidP="000C41A3">
            <w:pPr>
              <w:pStyle w:val="Tabletext"/>
            </w:pPr>
            <w:r w:rsidRPr="00F65579">
              <w:t>Intangible assets</w:t>
            </w:r>
          </w:p>
        </w:tc>
        <w:tc>
          <w:tcPr>
            <w:tcW w:w="990" w:type="dxa"/>
            <w:vAlign w:val="center"/>
          </w:tcPr>
          <w:p w14:paraId="6841AE8F" w14:textId="77777777" w:rsidR="000C41A3" w:rsidRPr="00F65579" w:rsidRDefault="000C41A3" w:rsidP="000C41A3">
            <w:pPr>
              <w:pStyle w:val="Tabletextcentred"/>
            </w:pPr>
            <w:r w:rsidRPr="00F65579">
              <w:t>5.2</w:t>
            </w:r>
          </w:p>
        </w:tc>
        <w:tc>
          <w:tcPr>
            <w:tcW w:w="1170" w:type="dxa"/>
            <w:shd w:val="clear" w:color="auto" w:fill="E0E0E0"/>
          </w:tcPr>
          <w:p w14:paraId="3AD287AE" w14:textId="77777777" w:rsidR="000C41A3" w:rsidRPr="00F65579" w:rsidRDefault="000C41A3" w:rsidP="000C41A3">
            <w:pPr>
              <w:pStyle w:val="Tabletextright"/>
            </w:pPr>
            <w:r w:rsidRPr="00F65579">
              <w:t>14 348</w:t>
            </w:r>
          </w:p>
        </w:tc>
        <w:tc>
          <w:tcPr>
            <w:tcW w:w="1260" w:type="dxa"/>
          </w:tcPr>
          <w:p w14:paraId="39ABEEFC" w14:textId="77777777" w:rsidR="000C41A3" w:rsidRPr="00F65579" w:rsidRDefault="000C41A3" w:rsidP="000C41A3">
            <w:pPr>
              <w:pStyle w:val="Tabletextright"/>
            </w:pPr>
            <w:r w:rsidRPr="00F65579">
              <w:t>14</w:t>
            </w:r>
            <w:r w:rsidRPr="00F65579">
              <w:rPr>
                <w:rFonts w:ascii="Calibri" w:hAnsi="Calibri" w:cs="Calibri"/>
              </w:rPr>
              <w:t xml:space="preserve"> </w:t>
            </w:r>
            <w:r w:rsidRPr="00F65579">
              <w:t>277</w:t>
            </w:r>
          </w:p>
        </w:tc>
      </w:tr>
      <w:tr w:rsidR="000C41A3" w:rsidRPr="00F65579" w14:paraId="151AFED4" w14:textId="77777777" w:rsidTr="000C41A3">
        <w:trPr>
          <w:cantSplit/>
        </w:trPr>
        <w:tc>
          <w:tcPr>
            <w:tcW w:w="4788" w:type="dxa"/>
          </w:tcPr>
          <w:p w14:paraId="4766DB4F" w14:textId="77777777" w:rsidR="000C41A3" w:rsidRPr="00F65579" w:rsidRDefault="000C41A3" w:rsidP="000C41A3">
            <w:pPr>
              <w:pStyle w:val="Tabletextbold"/>
            </w:pPr>
            <w:r w:rsidRPr="00F65579">
              <w:t>Total non</w:t>
            </w:r>
            <w:r w:rsidRPr="00F65579">
              <w:noBreakHyphen/>
              <w:t>financial assets</w:t>
            </w:r>
          </w:p>
        </w:tc>
        <w:tc>
          <w:tcPr>
            <w:tcW w:w="990" w:type="dxa"/>
            <w:vAlign w:val="center"/>
          </w:tcPr>
          <w:p w14:paraId="4FF85352" w14:textId="77777777" w:rsidR="000C41A3" w:rsidRPr="00F65579" w:rsidRDefault="000C41A3" w:rsidP="000C41A3">
            <w:pPr>
              <w:pStyle w:val="Tabletextcentred"/>
            </w:pPr>
          </w:p>
        </w:tc>
        <w:tc>
          <w:tcPr>
            <w:tcW w:w="1170" w:type="dxa"/>
            <w:shd w:val="clear" w:color="auto" w:fill="E0E0E0"/>
          </w:tcPr>
          <w:p w14:paraId="04A140AB" w14:textId="23B18CBB" w:rsidR="000C41A3" w:rsidRPr="00F65579" w:rsidRDefault="00944F04" w:rsidP="000C41A3">
            <w:pPr>
              <w:pStyle w:val="Tabletextrightbold"/>
            </w:pPr>
            <w:r w:rsidRPr="00F65579">
              <w:t>816 624</w:t>
            </w:r>
          </w:p>
        </w:tc>
        <w:tc>
          <w:tcPr>
            <w:tcW w:w="1260" w:type="dxa"/>
          </w:tcPr>
          <w:p w14:paraId="393A855C" w14:textId="77777777" w:rsidR="000C41A3" w:rsidRPr="00F65579" w:rsidRDefault="000C41A3" w:rsidP="000C41A3">
            <w:pPr>
              <w:pStyle w:val="Tabletextrightbold"/>
            </w:pPr>
            <w:r w:rsidRPr="00F65579">
              <w:t>822</w:t>
            </w:r>
            <w:r w:rsidRPr="00F65579">
              <w:rPr>
                <w:rFonts w:ascii="Calibri" w:hAnsi="Calibri" w:cs="Calibri"/>
              </w:rPr>
              <w:t xml:space="preserve"> </w:t>
            </w:r>
            <w:r w:rsidRPr="00F65579">
              <w:t>403</w:t>
            </w:r>
          </w:p>
        </w:tc>
      </w:tr>
      <w:tr w:rsidR="000C41A3" w:rsidRPr="00F65579" w14:paraId="1B8E24D8" w14:textId="77777777" w:rsidTr="000C41A3">
        <w:trPr>
          <w:cantSplit/>
        </w:trPr>
        <w:tc>
          <w:tcPr>
            <w:tcW w:w="4788" w:type="dxa"/>
          </w:tcPr>
          <w:p w14:paraId="47AECDC7" w14:textId="77777777" w:rsidR="000C41A3" w:rsidRPr="00F65579" w:rsidRDefault="000C41A3" w:rsidP="000C41A3">
            <w:pPr>
              <w:pStyle w:val="Tabletextbold"/>
            </w:pPr>
            <w:r w:rsidRPr="00F65579">
              <w:t>Total assets</w:t>
            </w:r>
          </w:p>
        </w:tc>
        <w:tc>
          <w:tcPr>
            <w:tcW w:w="990" w:type="dxa"/>
            <w:vAlign w:val="center"/>
          </w:tcPr>
          <w:p w14:paraId="18191F11" w14:textId="77777777" w:rsidR="000C41A3" w:rsidRPr="00F65579" w:rsidRDefault="000C41A3" w:rsidP="000C41A3">
            <w:pPr>
              <w:pStyle w:val="Tabletextcentred"/>
            </w:pPr>
          </w:p>
        </w:tc>
        <w:tc>
          <w:tcPr>
            <w:tcW w:w="1170" w:type="dxa"/>
            <w:shd w:val="clear" w:color="auto" w:fill="E0E0E0"/>
          </w:tcPr>
          <w:p w14:paraId="16C98580" w14:textId="65393D83" w:rsidR="000C41A3" w:rsidRPr="00F65579" w:rsidRDefault="000C41A3" w:rsidP="000C41A3">
            <w:pPr>
              <w:pStyle w:val="Tabletextrightbold"/>
            </w:pPr>
            <w:r w:rsidRPr="00F65579">
              <w:t xml:space="preserve">1 </w:t>
            </w:r>
            <w:r w:rsidR="00944F04" w:rsidRPr="00F65579">
              <w:t>183 968</w:t>
            </w:r>
          </w:p>
        </w:tc>
        <w:tc>
          <w:tcPr>
            <w:tcW w:w="1260" w:type="dxa"/>
          </w:tcPr>
          <w:p w14:paraId="4C134D6D" w14:textId="77777777" w:rsidR="000C41A3" w:rsidRPr="00F65579" w:rsidRDefault="000C41A3" w:rsidP="000C41A3">
            <w:pPr>
              <w:pStyle w:val="Tabletextrightbold"/>
            </w:pPr>
            <w:r w:rsidRPr="00F65579">
              <w:t>1</w:t>
            </w:r>
            <w:r w:rsidRPr="00F65579">
              <w:rPr>
                <w:rFonts w:ascii="Calibri" w:hAnsi="Calibri" w:cs="Calibri"/>
              </w:rPr>
              <w:t xml:space="preserve"> </w:t>
            </w:r>
            <w:r w:rsidRPr="00F65579">
              <w:t>153 663</w:t>
            </w:r>
          </w:p>
        </w:tc>
      </w:tr>
      <w:tr w:rsidR="000C41A3" w:rsidRPr="00F65579" w14:paraId="1E9D192F" w14:textId="77777777" w:rsidTr="000C41A3">
        <w:trPr>
          <w:cantSplit/>
        </w:trPr>
        <w:tc>
          <w:tcPr>
            <w:tcW w:w="4788" w:type="dxa"/>
          </w:tcPr>
          <w:p w14:paraId="37282891" w14:textId="77777777" w:rsidR="000C41A3" w:rsidRPr="00F65579" w:rsidRDefault="000C41A3" w:rsidP="000C41A3">
            <w:pPr>
              <w:pStyle w:val="Tabletext"/>
            </w:pPr>
          </w:p>
        </w:tc>
        <w:tc>
          <w:tcPr>
            <w:tcW w:w="990" w:type="dxa"/>
          </w:tcPr>
          <w:p w14:paraId="1AA92210" w14:textId="77777777" w:rsidR="000C41A3" w:rsidRPr="00F65579" w:rsidRDefault="000C41A3" w:rsidP="000C41A3">
            <w:pPr>
              <w:pStyle w:val="Tabletextcentred"/>
            </w:pPr>
          </w:p>
        </w:tc>
        <w:tc>
          <w:tcPr>
            <w:tcW w:w="1170" w:type="dxa"/>
            <w:shd w:val="clear" w:color="auto" w:fill="E0E0E0"/>
          </w:tcPr>
          <w:p w14:paraId="658C7C0E" w14:textId="77777777" w:rsidR="000C41A3" w:rsidRPr="00F65579" w:rsidRDefault="000C41A3" w:rsidP="000C41A3">
            <w:pPr>
              <w:pStyle w:val="Tabletextright"/>
              <w:rPr>
                <w:b/>
              </w:rPr>
            </w:pPr>
          </w:p>
        </w:tc>
        <w:tc>
          <w:tcPr>
            <w:tcW w:w="1260" w:type="dxa"/>
          </w:tcPr>
          <w:p w14:paraId="5980006C" w14:textId="77777777" w:rsidR="000C41A3" w:rsidRPr="00F65579" w:rsidRDefault="000C41A3" w:rsidP="000C41A3">
            <w:pPr>
              <w:pStyle w:val="Tabletextright"/>
              <w:rPr>
                <w:b/>
              </w:rPr>
            </w:pPr>
          </w:p>
        </w:tc>
      </w:tr>
      <w:tr w:rsidR="000C41A3" w:rsidRPr="00F65579" w14:paraId="5333807A" w14:textId="77777777" w:rsidTr="000C41A3">
        <w:trPr>
          <w:cantSplit/>
        </w:trPr>
        <w:tc>
          <w:tcPr>
            <w:tcW w:w="4788" w:type="dxa"/>
          </w:tcPr>
          <w:p w14:paraId="0BDBF3C6" w14:textId="77777777" w:rsidR="000C41A3" w:rsidRPr="00F65579" w:rsidRDefault="000C41A3" w:rsidP="000C41A3">
            <w:pPr>
              <w:pStyle w:val="Tabletextbold"/>
            </w:pPr>
            <w:r w:rsidRPr="00F65579">
              <w:t>Liabilities</w:t>
            </w:r>
          </w:p>
        </w:tc>
        <w:tc>
          <w:tcPr>
            <w:tcW w:w="990" w:type="dxa"/>
          </w:tcPr>
          <w:p w14:paraId="1023A24A" w14:textId="77777777" w:rsidR="000C41A3" w:rsidRPr="00F65579" w:rsidRDefault="000C41A3" w:rsidP="000C41A3">
            <w:pPr>
              <w:pStyle w:val="Tabletextcentred"/>
            </w:pPr>
          </w:p>
        </w:tc>
        <w:tc>
          <w:tcPr>
            <w:tcW w:w="1170" w:type="dxa"/>
            <w:shd w:val="clear" w:color="auto" w:fill="E0E0E0"/>
          </w:tcPr>
          <w:p w14:paraId="42159C91" w14:textId="77777777" w:rsidR="000C41A3" w:rsidRPr="00F65579" w:rsidRDefault="000C41A3" w:rsidP="000C41A3">
            <w:pPr>
              <w:pStyle w:val="Tabletextright"/>
              <w:rPr>
                <w:b/>
              </w:rPr>
            </w:pPr>
          </w:p>
        </w:tc>
        <w:tc>
          <w:tcPr>
            <w:tcW w:w="1260" w:type="dxa"/>
          </w:tcPr>
          <w:p w14:paraId="52243C8B" w14:textId="77777777" w:rsidR="000C41A3" w:rsidRPr="00F65579" w:rsidRDefault="000C41A3" w:rsidP="000C41A3">
            <w:pPr>
              <w:pStyle w:val="Tabletextright"/>
              <w:rPr>
                <w:b/>
              </w:rPr>
            </w:pPr>
          </w:p>
        </w:tc>
      </w:tr>
      <w:tr w:rsidR="000C41A3" w:rsidRPr="00F65579" w14:paraId="4D5A16B6" w14:textId="77777777" w:rsidTr="000C41A3">
        <w:trPr>
          <w:cantSplit/>
        </w:trPr>
        <w:tc>
          <w:tcPr>
            <w:tcW w:w="4788" w:type="dxa"/>
          </w:tcPr>
          <w:p w14:paraId="79D4BC4E" w14:textId="77777777" w:rsidR="000C41A3" w:rsidRPr="00F65579" w:rsidRDefault="000C41A3" w:rsidP="000C41A3">
            <w:pPr>
              <w:pStyle w:val="Tabletext"/>
            </w:pPr>
            <w:r w:rsidRPr="00F65579">
              <w:t>Payables</w:t>
            </w:r>
          </w:p>
        </w:tc>
        <w:tc>
          <w:tcPr>
            <w:tcW w:w="990" w:type="dxa"/>
            <w:vAlign w:val="center"/>
          </w:tcPr>
          <w:p w14:paraId="7149036E" w14:textId="77777777" w:rsidR="000C41A3" w:rsidRPr="00F65579" w:rsidRDefault="000C41A3" w:rsidP="000C41A3">
            <w:pPr>
              <w:pStyle w:val="Tabletextcentred"/>
            </w:pPr>
            <w:r w:rsidRPr="00F65579">
              <w:t>6.2</w:t>
            </w:r>
          </w:p>
        </w:tc>
        <w:tc>
          <w:tcPr>
            <w:tcW w:w="1170" w:type="dxa"/>
            <w:shd w:val="clear" w:color="auto" w:fill="E0E0E0"/>
          </w:tcPr>
          <w:p w14:paraId="19157FFC" w14:textId="224CB4DF" w:rsidR="000C41A3" w:rsidRPr="00F65579" w:rsidRDefault="00944F04" w:rsidP="000C41A3">
            <w:pPr>
              <w:pStyle w:val="Tabletextright"/>
            </w:pPr>
            <w:r w:rsidRPr="00F65579">
              <w:t>79 222</w:t>
            </w:r>
          </w:p>
        </w:tc>
        <w:tc>
          <w:tcPr>
            <w:tcW w:w="1260" w:type="dxa"/>
          </w:tcPr>
          <w:p w14:paraId="68DBA51C" w14:textId="77777777" w:rsidR="000C41A3" w:rsidRPr="00F65579" w:rsidRDefault="000C41A3" w:rsidP="000C41A3">
            <w:pPr>
              <w:pStyle w:val="Tabletextright"/>
            </w:pPr>
            <w:r w:rsidRPr="00F65579">
              <w:t>52 847</w:t>
            </w:r>
          </w:p>
        </w:tc>
      </w:tr>
      <w:tr w:rsidR="000C41A3" w:rsidRPr="00F65579" w14:paraId="4B8709B1" w14:textId="77777777" w:rsidTr="000C41A3">
        <w:trPr>
          <w:cantSplit/>
        </w:trPr>
        <w:tc>
          <w:tcPr>
            <w:tcW w:w="4788" w:type="dxa"/>
          </w:tcPr>
          <w:p w14:paraId="14262168" w14:textId="77777777" w:rsidR="000C41A3" w:rsidRPr="00F65579" w:rsidRDefault="000C41A3" w:rsidP="000C41A3">
            <w:pPr>
              <w:pStyle w:val="Tabletext"/>
            </w:pPr>
            <w:r w:rsidRPr="00F65579">
              <w:t>Employee related provisions</w:t>
            </w:r>
          </w:p>
        </w:tc>
        <w:tc>
          <w:tcPr>
            <w:tcW w:w="990" w:type="dxa"/>
            <w:vAlign w:val="center"/>
          </w:tcPr>
          <w:p w14:paraId="15DC4BBB" w14:textId="77777777" w:rsidR="000C41A3" w:rsidRPr="00F65579" w:rsidRDefault="000C41A3" w:rsidP="000C41A3">
            <w:pPr>
              <w:pStyle w:val="Tabletextcentred"/>
            </w:pPr>
            <w:r w:rsidRPr="00F65579">
              <w:t>3.1.2</w:t>
            </w:r>
          </w:p>
        </w:tc>
        <w:tc>
          <w:tcPr>
            <w:tcW w:w="1170" w:type="dxa"/>
            <w:shd w:val="clear" w:color="auto" w:fill="E0E0E0"/>
          </w:tcPr>
          <w:p w14:paraId="3F51FA35" w14:textId="77777777" w:rsidR="000C41A3" w:rsidRPr="00F65579" w:rsidRDefault="000C41A3" w:rsidP="000C41A3">
            <w:pPr>
              <w:pStyle w:val="Tabletextright"/>
            </w:pPr>
            <w:r w:rsidRPr="00F65579">
              <w:t>47 182</w:t>
            </w:r>
          </w:p>
        </w:tc>
        <w:tc>
          <w:tcPr>
            <w:tcW w:w="1260" w:type="dxa"/>
          </w:tcPr>
          <w:p w14:paraId="46F8A2B6" w14:textId="77777777" w:rsidR="000C41A3" w:rsidRPr="00F65579" w:rsidRDefault="000C41A3" w:rsidP="000C41A3">
            <w:pPr>
              <w:pStyle w:val="Tabletextright"/>
            </w:pPr>
            <w:r w:rsidRPr="00F65579">
              <w:t>40</w:t>
            </w:r>
            <w:r w:rsidRPr="00F65579">
              <w:rPr>
                <w:rFonts w:ascii="Calibri" w:hAnsi="Calibri" w:cs="Calibri"/>
              </w:rPr>
              <w:t xml:space="preserve"> </w:t>
            </w:r>
            <w:r w:rsidRPr="00F65579">
              <w:t>187</w:t>
            </w:r>
          </w:p>
        </w:tc>
      </w:tr>
      <w:tr w:rsidR="000C41A3" w:rsidRPr="00F65579" w14:paraId="664A2B3F" w14:textId="77777777" w:rsidTr="000C41A3">
        <w:trPr>
          <w:cantSplit/>
        </w:trPr>
        <w:tc>
          <w:tcPr>
            <w:tcW w:w="4788" w:type="dxa"/>
          </w:tcPr>
          <w:p w14:paraId="168BA285" w14:textId="77777777" w:rsidR="000C41A3" w:rsidRPr="00F65579" w:rsidRDefault="000C41A3" w:rsidP="000C41A3">
            <w:pPr>
              <w:pStyle w:val="Tabletext"/>
            </w:pPr>
            <w:r w:rsidRPr="00F65579">
              <w:t>Provision for land remediation</w:t>
            </w:r>
          </w:p>
        </w:tc>
        <w:tc>
          <w:tcPr>
            <w:tcW w:w="990" w:type="dxa"/>
            <w:vAlign w:val="center"/>
          </w:tcPr>
          <w:p w14:paraId="05E68C48" w14:textId="77777777" w:rsidR="000C41A3" w:rsidRPr="00F65579" w:rsidRDefault="000C41A3" w:rsidP="000C41A3">
            <w:pPr>
              <w:pStyle w:val="Tabletextcentred"/>
            </w:pPr>
            <w:r w:rsidRPr="00F65579">
              <w:t>3.5</w:t>
            </w:r>
          </w:p>
        </w:tc>
        <w:tc>
          <w:tcPr>
            <w:tcW w:w="1170" w:type="dxa"/>
            <w:shd w:val="clear" w:color="auto" w:fill="E0E0E0"/>
          </w:tcPr>
          <w:p w14:paraId="78A04FF7" w14:textId="77777777" w:rsidR="000C41A3" w:rsidRPr="00F65579" w:rsidDel="00993F23" w:rsidRDefault="000C41A3" w:rsidP="000C41A3">
            <w:pPr>
              <w:pStyle w:val="Tabletextright"/>
            </w:pPr>
            <w:r w:rsidRPr="00F65579">
              <w:t>59 900</w:t>
            </w:r>
          </w:p>
        </w:tc>
        <w:tc>
          <w:tcPr>
            <w:tcW w:w="1260" w:type="dxa"/>
          </w:tcPr>
          <w:p w14:paraId="39289E35" w14:textId="77777777" w:rsidR="000C41A3" w:rsidRPr="00F65579" w:rsidDel="00993F23" w:rsidRDefault="000C41A3" w:rsidP="000C41A3">
            <w:pPr>
              <w:pStyle w:val="Tabletextright"/>
            </w:pPr>
            <w:r w:rsidRPr="00F65579">
              <w:t>65</w:t>
            </w:r>
            <w:r w:rsidRPr="00F65579">
              <w:rPr>
                <w:rFonts w:ascii="Calibri" w:hAnsi="Calibri" w:cs="Calibri"/>
              </w:rPr>
              <w:t xml:space="preserve"> </w:t>
            </w:r>
            <w:r w:rsidRPr="00F65579">
              <w:t>000</w:t>
            </w:r>
          </w:p>
        </w:tc>
      </w:tr>
      <w:tr w:rsidR="000C41A3" w:rsidRPr="00F65579" w14:paraId="73466542" w14:textId="77777777" w:rsidTr="000C41A3">
        <w:trPr>
          <w:cantSplit/>
        </w:trPr>
        <w:tc>
          <w:tcPr>
            <w:tcW w:w="4788" w:type="dxa"/>
          </w:tcPr>
          <w:p w14:paraId="466A017A" w14:textId="77777777" w:rsidR="000C41A3" w:rsidRPr="00F65579" w:rsidRDefault="000C41A3" w:rsidP="000C41A3">
            <w:pPr>
              <w:pStyle w:val="Tabletext"/>
            </w:pPr>
            <w:r w:rsidRPr="00F65579">
              <w:t>Unearned income</w:t>
            </w:r>
          </w:p>
        </w:tc>
        <w:tc>
          <w:tcPr>
            <w:tcW w:w="990" w:type="dxa"/>
            <w:vAlign w:val="center"/>
          </w:tcPr>
          <w:p w14:paraId="6BC78D3E" w14:textId="77777777" w:rsidR="000C41A3" w:rsidRPr="00F65579" w:rsidRDefault="000C41A3" w:rsidP="000C41A3">
            <w:pPr>
              <w:pStyle w:val="Tabletextcentred"/>
            </w:pPr>
            <w:r w:rsidRPr="00F65579">
              <w:t>6.4</w:t>
            </w:r>
          </w:p>
        </w:tc>
        <w:tc>
          <w:tcPr>
            <w:tcW w:w="1170" w:type="dxa"/>
            <w:shd w:val="clear" w:color="auto" w:fill="E0E0E0"/>
          </w:tcPr>
          <w:p w14:paraId="61828140" w14:textId="77777777" w:rsidR="000C41A3" w:rsidRPr="00F65579" w:rsidRDefault="000C41A3" w:rsidP="000C41A3">
            <w:pPr>
              <w:pStyle w:val="Tabletextright"/>
            </w:pPr>
            <w:r w:rsidRPr="00F65579">
              <w:t>3 646</w:t>
            </w:r>
          </w:p>
        </w:tc>
        <w:tc>
          <w:tcPr>
            <w:tcW w:w="1260" w:type="dxa"/>
          </w:tcPr>
          <w:p w14:paraId="66A56CA8" w14:textId="77777777" w:rsidR="000C41A3" w:rsidRPr="00F65579" w:rsidRDefault="000C41A3" w:rsidP="000C41A3">
            <w:pPr>
              <w:pStyle w:val="Tabletextright"/>
            </w:pPr>
            <w:r w:rsidRPr="00F65579">
              <w:t>3 340</w:t>
            </w:r>
          </w:p>
        </w:tc>
      </w:tr>
      <w:tr w:rsidR="000C41A3" w:rsidRPr="00F65579" w14:paraId="0202519C" w14:textId="77777777" w:rsidTr="000C41A3">
        <w:trPr>
          <w:cantSplit/>
        </w:trPr>
        <w:tc>
          <w:tcPr>
            <w:tcW w:w="4788" w:type="dxa"/>
          </w:tcPr>
          <w:p w14:paraId="6EA79B52" w14:textId="77777777" w:rsidR="000C41A3" w:rsidRPr="00F65579" w:rsidRDefault="000C41A3" w:rsidP="000C41A3">
            <w:pPr>
              <w:pStyle w:val="Tabletext"/>
            </w:pPr>
            <w:r w:rsidRPr="00F65579">
              <w:t>Borrowings</w:t>
            </w:r>
          </w:p>
        </w:tc>
        <w:tc>
          <w:tcPr>
            <w:tcW w:w="990" w:type="dxa"/>
            <w:vAlign w:val="center"/>
          </w:tcPr>
          <w:p w14:paraId="2EFE8CDB" w14:textId="77777777" w:rsidR="000C41A3" w:rsidRPr="00F65579" w:rsidRDefault="000C41A3" w:rsidP="000C41A3">
            <w:pPr>
              <w:pStyle w:val="Tabletextcentred"/>
            </w:pPr>
            <w:r w:rsidRPr="00F65579">
              <w:t>7.1</w:t>
            </w:r>
          </w:p>
        </w:tc>
        <w:tc>
          <w:tcPr>
            <w:tcW w:w="1170" w:type="dxa"/>
            <w:shd w:val="clear" w:color="auto" w:fill="E0E0E0"/>
          </w:tcPr>
          <w:p w14:paraId="766E6EF8" w14:textId="37DA8B3F" w:rsidR="000C41A3" w:rsidRPr="00F65579" w:rsidRDefault="000C41A3" w:rsidP="000C41A3">
            <w:pPr>
              <w:pStyle w:val="Tabletextright"/>
            </w:pPr>
            <w:r w:rsidRPr="00F65579">
              <w:t>5 38</w:t>
            </w:r>
            <w:r w:rsidR="00944F04" w:rsidRPr="00F65579">
              <w:t>8</w:t>
            </w:r>
          </w:p>
        </w:tc>
        <w:tc>
          <w:tcPr>
            <w:tcW w:w="1260" w:type="dxa"/>
          </w:tcPr>
          <w:p w14:paraId="05A40FE4" w14:textId="77777777" w:rsidR="000C41A3" w:rsidRPr="00F65579" w:rsidRDefault="000C41A3" w:rsidP="000C41A3">
            <w:pPr>
              <w:pStyle w:val="Tabletextright"/>
            </w:pPr>
            <w:r w:rsidRPr="00F65579">
              <w:t>4</w:t>
            </w:r>
            <w:r w:rsidRPr="00F65579">
              <w:rPr>
                <w:rFonts w:ascii="Calibri" w:hAnsi="Calibri" w:cs="Calibri"/>
              </w:rPr>
              <w:t xml:space="preserve"> </w:t>
            </w:r>
            <w:r w:rsidRPr="00F65579">
              <w:t>732</w:t>
            </w:r>
          </w:p>
        </w:tc>
      </w:tr>
      <w:tr w:rsidR="000C41A3" w:rsidRPr="00F65579" w14:paraId="5E448A46" w14:textId="77777777" w:rsidTr="000C41A3">
        <w:trPr>
          <w:cantSplit/>
        </w:trPr>
        <w:tc>
          <w:tcPr>
            <w:tcW w:w="4788" w:type="dxa"/>
          </w:tcPr>
          <w:p w14:paraId="2E016E7E" w14:textId="77777777" w:rsidR="000C41A3" w:rsidRPr="00F65579" w:rsidRDefault="000C41A3" w:rsidP="000C41A3">
            <w:pPr>
              <w:pStyle w:val="Tabletextbold"/>
            </w:pPr>
            <w:r w:rsidRPr="00F65579">
              <w:t>Total liabilities</w:t>
            </w:r>
          </w:p>
        </w:tc>
        <w:tc>
          <w:tcPr>
            <w:tcW w:w="990" w:type="dxa"/>
            <w:vAlign w:val="center"/>
          </w:tcPr>
          <w:p w14:paraId="07F8A0AF" w14:textId="77777777" w:rsidR="000C41A3" w:rsidRPr="00F65579" w:rsidRDefault="000C41A3" w:rsidP="000C41A3">
            <w:pPr>
              <w:pStyle w:val="Tabletextcentred"/>
            </w:pPr>
          </w:p>
        </w:tc>
        <w:tc>
          <w:tcPr>
            <w:tcW w:w="1170" w:type="dxa"/>
            <w:shd w:val="clear" w:color="auto" w:fill="E0E0E0"/>
          </w:tcPr>
          <w:p w14:paraId="683919EF" w14:textId="72487E5F" w:rsidR="000C41A3" w:rsidRPr="00F65579" w:rsidRDefault="00944F04" w:rsidP="000C41A3">
            <w:pPr>
              <w:pStyle w:val="Tabletextrightbold"/>
            </w:pPr>
            <w:r w:rsidRPr="00F65579">
              <w:t>195 338</w:t>
            </w:r>
          </w:p>
        </w:tc>
        <w:tc>
          <w:tcPr>
            <w:tcW w:w="1260" w:type="dxa"/>
          </w:tcPr>
          <w:p w14:paraId="71A4E726" w14:textId="77777777" w:rsidR="000C41A3" w:rsidRPr="00F65579" w:rsidRDefault="000C41A3" w:rsidP="000C41A3">
            <w:pPr>
              <w:pStyle w:val="Tabletextrightbold"/>
            </w:pPr>
            <w:r w:rsidRPr="00F65579">
              <w:t>166 106</w:t>
            </w:r>
          </w:p>
        </w:tc>
      </w:tr>
      <w:tr w:rsidR="000C41A3" w:rsidRPr="00F65579" w14:paraId="12512890" w14:textId="77777777" w:rsidTr="000C41A3">
        <w:trPr>
          <w:cantSplit/>
        </w:trPr>
        <w:tc>
          <w:tcPr>
            <w:tcW w:w="4788" w:type="dxa"/>
          </w:tcPr>
          <w:p w14:paraId="067987CF" w14:textId="77777777" w:rsidR="000C41A3" w:rsidRPr="00F65579" w:rsidRDefault="000C41A3" w:rsidP="000C41A3">
            <w:pPr>
              <w:pStyle w:val="Tabletext"/>
            </w:pPr>
          </w:p>
        </w:tc>
        <w:tc>
          <w:tcPr>
            <w:tcW w:w="990" w:type="dxa"/>
          </w:tcPr>
          <w:p w14:paraId="7F5BC4A5" w14:textId="77777777" w:rsidR="000C41A3" w:rsidRPr="00F65579" w:rsidRDefault="000C41A3" w:rsidP="000C41A3">
            <w:pPr>
              <w:pStyle w:val="Tabletextcentred"/>
            </w:pPr>
          </w:p>
        </w:tc>
        <w:tc>
          <w:tcPr>
            <w:tcW w:w="1170" w:type="dxa"/>
            <w:shd w:val="clear" w:color="auto" w:fill="E0E0E0"/>
          </w:tcPr>
          <w:p w14:paraId="7E93F3D6" w14:textId="77777777" w:rsidR="000C41A3" w:rsidRPr="00F65579" w:rsidRDefault="000C41A3" w:rsidP="000C41A3">
            <w:pPr>
              <w:pStyle w:val="Tabletextright"/>
              <w:rPr>
                <w:b/>
              </w:rPr>
            </w:pPr>
          </w:p>
        </w:tc>
        <w:tc>
          <w:tcPr>
            <w:tcW w:w="1260" w:type="dxa"/>
          </w:tcPr>
          <w:p w14:paraId="0CFE495D" w14:textId="77777777" w:rsidR="000C41A3" w:rsidRPr="00F65579" w:rsidRDefault="000C41A3" w:rsidP="000C41A3">
            <w:pPr>
              <w:pStyle w:val="Tabletextright"/>
              <w:rPr>
                <w:b/>
              </w:rPr>
            </w:pPr>
          </w:p>
        </w:tc>
      </w:tr>
      <w:tr w:rsidR="000C41A3" w:rsidRPr="00F65579" w14:paraId="6E327ABB" w14:textId="77777777" w:rsidTr="000C41A3">
        <w:trPr>
          <w:cantSplit/>
        </w:trPr>
        <w:tc>
          <w:tcPr>
            <w:tcW w:w="4788" w:type="dxa"/>
          </w:tcPr>
          <w:p w14:paraId="4E8DE37E" w14:textId="77777777" w:rsidR="000C41A3" w:rsidRPr="00F65579" w:rsidRDefault="000C41A3" w:rsidP="000C41A3">
            <w:pPr>
              <w:pStyle w:val="Tabletextbold"/>
            </w:pPr>
            <w:r w:rsidRPr="00F65579">
              <w:t>Net assets</w:t>
            </w:r>
          </w:p>
        </w:tc>
        <w:tc>
          <w:tcPr>
            <w:tcW w:w="990" w:type="dxa"/>
          </w:tcPr>
          <w:p w14:paraId="345D480B" w14:textId="77777777" w:rsidR="000C41A3" w:rsidRPr="00F65579" w:rsidRDefault="000C41A3" w:rsidP="000C41A3">
            <w:pPr>
              <w:pStyle w:val="Tabletextcentred"/>
            </w:pPr>
          </w:p>
        </w:tc>
        <w:tc>
          <w:tcPr>
            <w:tcW w:w="1170" w:type="dxa"/>
            <w:shd w:val="clear" w:color="auto" w:fill="E0E0E0"/>
          </w:tcPr>
          <w:p w14:paraId="79A19DB7" w14:textId="74646FC3" w:rsidR="000C41A3" w:rsidRPr="00F65579" w:rsidRDefault="00944F04" w:rsidP="000C41A3">
            <w:pPr>
              <w:pStyle w:val="Tabletextrightbold"/>
            </w:pPr>
            <w:r w:rsidRPr="00F65579">
              <w:t>988 630</w:t>
            </w:r>
          </w:p>
        </w:tc>
        <w:tc>
          <w:tcPr>
            <w:tcW w:w="1260" w:type="dxa"/>
          </w:tcPr>
          <w:p w14:paraId="482C7FDF" w14:textId="77777777" w:rsidR="000C41A3" w:rsidRPr="00F65579" w:rsidRDefault="000C41A3" w:rsidP="000C41A3">
            <w:pPr>
              <w:pStyle w:val="Tabletextrightbold"/>
            </w:pPr>
            <w:r w:rsidRPr="00F65579">
              <w:t>987</w:t>
            </w:r>
            <w:r w:rsidRPr="00F65579">
              <w:rPr>
                <w:rFonts w:ascii="Calibri" w:hAnsi="Calibri" w:cs="Calibri"/>
              </w:rPr>
              <w:t xml:space="preserve"> </w:t>
            </w:r>
            <w:r w:rsidRPr="00F65579">
              <w:t>557</w:t>
            </w:r>
          </w:p>
        </w:tc>
      </w:tr>
      <w:tr w:rsidR="000C41A3" w:rsidRPr="00F65579" w14:paraId="21B8AEBB" w14:textId="77777777" w:rsidTr="000C41A3">
        <w:trPr>
          <w:cantSplit/>
        </w:trPr>
        <w:tc>
          <w:tcPr>
            <w:tcW w:w="4788" w:type="dxa"/>
          </w:tcPr>
          <w:p w14:paraId="219B4747" w14:textId="77777777" w:rsidR="000C41A3" w:rsidRPr="00F65579" w:rsidRDefault="000C41A3" w:rsidP="000C41A3">
            <w:pPr>
              <w:pStyle w:val="Tabletext"/>
            </w:pPr>
          </w:p>
        </w:tc>
        <w:tc>
          <w:tcPr>
            <w:tcW w:w="990" w:type="dxa"/>
          </w:tcPr>
          <w:p w14:paraId="5D0A45A2" w14:textId="77777777" w:rsidR="000C41A3" w:rsidRPr="00F65579" w:rsidRDefault="000C41A3" w:rsidP="000C41A3">
            <w:pPr>
              <w:pStyle w:val="Tabletextcentred"/>
            </w:pPr>
          </w:p>
        </w:tc>
        <w:tc>
          <w:tcPr>
            <w:tcW w:w="1170" w:type="dxa"/>
            <w:shd w:val="clear" w:color="auto" w:fill="E0E0E0"/>
          </w:tcPr>
          <w:p w14:paraId="6E1E45B2" w14:textId="77777777" w:rsidR="000C41A3" w:rsidRPr="00F65579" w:rsidRDefault="000C41A3" w:rsidP="000C41A3">
            <w:pPr>
              <w:pStyle w:val="Tabletextright"/>
              <w:rPr>
                <w:b/>
              </w:rPr>
            </w:pPr>
          </w:p>
        </w:tc>
        <w:tc>
          <w:tcPr>
            <w:tcW w:w="1260" w:type="dxa"/>
          </w:tcPr>
          <w:p w14:paraId="1A64A272" w14:textId="77777777" w:rsidR="000C41A3" w:rsidRPr="00F65579" w:rsidRDefault="000C41A3" w:rsidP="000C41A3">
            <w:pPr>
              <w:pStyle w:val="Tabletextright"/>
              <w:rPr>
                <w:b/>
              </w:rPr>
            </w:pPr>
          </w:p>
        </w:tc>
      </w:tr>
      <w:tr w:rsidR="000C41A3" w:rsidRPr="00F65579" w14:paraId="76FF7D4C" w14:textId="77777777" w:rsidTr="000C41A3">
        <w:trPr>
          <w:cantSplit/>
        </w:trPr>
        <w:tc>
          <w:tcPr>
            <w:tcW w:w="4788" w:type="dxa"/>
          </w:tcPr>
          <w:p w14:paraId="45140211" w14:textId="77777777" w:rsidR="000C41A3" w:rsidRPr="00F65579" w:rsidRDefault="000C41A3" w:rsidP="000C41A3">
            <w:pPr>
              <w:pStyle w:val="Tabletextbold"/>
            </w:pPr>
            <w:r w:rsidRPr="00F65579">
              <w:t>Equity</w:t>
            </w:r>
          </w:p>
        </w:tc>
        <w:tc>
          <w:tcPr>
            <w:tcW w:w="990" w:type="dxa"/>
          </w:tcPr>
          <w:p w14:paraId="2BA0209E" w14:textId="77777777" w:rsidR="000C41A3" w:rsidRPr="00F65579" w:rsidRDefault="000C41A3" w:rsidP="000C41A3">
            <w:pPr>
              <w:pStyle w:val="Tabletextcentred"/>
            </w:pPr>
          </w:p>
        </w:tc>
        <w:tc>
          <w:tcPr>
            <w:tcW w:w="1170" w:type="dxa"/>
            <w:shd w:val="clear" w:color="auto" w:fill="E0E0E0"/>
          </w:tcPr>
          <w:p w14:paraId="39100A17" w14:textId="77777777" w:rsidR="000C41A3" w:rsidRPr="00F65579" w:rsidRDefault="000C41A3" w:rsidP="000C41A3">
            <w:pPr>
              <w:pStyle w:val="Tabletextright"/>
              <w:rPr>
                <w:b/>
              </w:rPr>
            </w:pPr>
          </w:p>
        </w:tc>
        <w:tc>
          <w:tcPr>
            <w:tcW w:w="1260" w:type="dxa"/>
          </w:tcPr>
          <w:p w14:paraId="375FF324" w14:textId="77777777" w:rsidR="000C41A3" w:rsidRPr="00F65579" w:rsidRDefault="000C41A3" w:rsidP="000C41A3">
            <w:pPr>
              <w:pStyle w:val="Tabletextright"/>
              <w:rPr>
                <w:b/>
              </w:rPr>
            </w:pPr>
          </w:p>
        </w:tc>
      </w:tr>
      <w:tr w:rsidR="000C41A3" w:rsidRPr="00F65579" w14:paraId="5C59C586" w14:textId="77777777" w:rsidTr="000C41A3">
        <w:trPr>
          <w:cantSplit/>
        </w:trPr>
        <w:tc>
          <w:tcPr>
            <w:tcW w:w="4788" w:type="dxa"/>
          </w:tcPr>
          <w:p w14:paraId="4276C8EA" w14:textId="77777777" w:rsidR="000C41A3" w:rsidRPr="00F65579" w:rsidRDefault="000C41A3" w:rsidP="000C41A3">
            <w:pPr>
              <w:pStyle w:val="Tabletext"/>
            </w:pPr>
            <w:r w:rsidRPr="00F65579">
              <w:t>Contributed capital</w:t>
            </w:r>
          </w:p>
        </w:tc>
        <w:tc>
          <w:tcPr>
            <w:tcW w:w="990" w:type="dxa"/>
          </w:tcPr>
          <w:p w14:paraId="6206A008" w14:textId="77777777" w:rsidR="000C41A3" w:rsidRPr="00F65579" w:rsidRDefault="000C41A3" w:rsidP="000C41A3">
            <w:pPr>
              <w:pStyle w:val="Tabletextcentred"/>
            </w:pPr>
          </w:p>
        </w:tc>
        <w:tc>
          <w:tcPr>
            <w:tcW w:w="1170" w:type="dxa"/>
            <w:shd w:val="clear" w:color="auto" w:fill="E0E0E0"/>
          </w:tcPr>
          <w:p w14:paraId="333649BE" w14:textId="18CDC4B8" w:rsidR="000C41A3" w:rsidRPr="00F65579" w:rsidRDefault="00944F04" w:rsidP="000C41A3">
            <w:pPr>
              <w:pStyle w:val="Tabletextright"/>
            </w:pPr>
            <w:r w:rsidRPr="00F65579">
              <w:t>230 977</w:t>
            </w:r>
          </w:p>
        </w:tc>
        <w:tc>
          <w:tcPr>
            <w:tcW w:w="1260" w:type="dxa"/>
          </w:tcPr>
          <w:p w14:paraId="44B7DB02" w14:textId="77777777" w:rsidR="000C41A3" w:rsidRPr="00F65579" w:rsidRDefault="000C41A3" w:rsidP="000C41A3">
            <w:pPr>
              <w:pStyle w:val="Tabletextright"/>
            </w:pPr>
            <w:r w:rsidRPr="00F65579">
              <w:t>235</w:t>
            </w:r>
            <w:r w:rsidRPr="00F65579">
              <w:rPr>
                <w:rFonts w:ascii="Calibri" w:hAnsi="Calibri" w:cs="Calibri"/>
              </w:rPr>
              <w:t xml:space="preserve"> </w:t>
            </w:r>
            <w:r w:rsidRPr="00F65579">
              <w:t>574</w:t>
            </w:r>
          </w:p>
        </w:tc>
      </w:tr>
      <w:tr w:rsidR="000C41A3" w:rsidRPr="00F65579" w14:paraId="10F00740" w14:textId="77777777" w:rsidTr="000C41A3">
        <w:trPr>
          <w:cantSplit/>
        </w:trPr>
        <w:tc>
          <w:tcPr>
            <w:tcW w:w="4788" w:type="dxa"/>
          </w:tcPr>
          <w:p w14:paraId="7AFB91CC" w14:textId="77777777" w:rsidR="000C41A3" w:rsidRPr="00F65579" w:rsidRDefault="000C41A3" w:rsidP="000C41A3">
            <w:pPr>
              <w:pStyle w:val="Tabletext"/>
            </w:pPr>
            <w:r w:rsidRPr="00F65579">
              <w:t>Asset revaluation surplus</w:t>
            </w:r>
          </w:p>
        </w:tc>
        <w:tc>
          <w:tcPr>
            <w:tcW w:w="990" w:type="dxa"/>
          </w:tcPr>
          <w:p w14:paraId="2015436F" w14:textId="77777777" w:rsidR="000C41A3" w:rsidRPr="00F65579" w:rsidRDefault="000C41A3" w:rsidP="000C41A3">
            <w:pPr>
              <w:pStyle w:val="Tabletextcentred"/>
            </w:pPr>
          </w:p>
        </w:tc>
        <w:tc>
          <w:tcPr>
            <w:tcW w:w="1170" w:type="dxa"/>
            <w:shd w:val="clear" w:color="auto" w:fill="E0E0E0"/>
          </w:tcPr>
          <w:p w14:paraId="6AC8CAC5" w14:textId="77777777" w:rsidR="000C41A3" w:rsidRPr="00F65579" w:rsidRDefault="000C41A3" w:rsidP="000C41A3">
            <w:pPr>
              <w:pStyle w:val="Tabletextright"/>
            </w:pPr>
            <w:r w:rsidRPr="00F65579">
              <w:t>556 939</w:t>
            </w:r>
          </w:p>
        </w:tc>
        <w:tc>
          <w:tcPr>
            <w:tcW w:w="1260" w:type="dxa"/>
          </w:tcPr>
          <w:p w14:paraId="3417D26A" w14:textId="77777777" w:rsidR="000C41A3" w:rsidRPr="00F65579" w:rsidRDefault="000C41A3" w:rsidP="000C41A3">
            <w:pPr>
              <w:pStyle w:val="Tabletextright"/>
            </w:pPr>
            <w:r w:rsidRPr="00F65579">
              <w:t>559</w:t>
            </w:r>
            <w:r w:rsidRPr="00F65579">
              <w:rPr>
                <w:rFonts w:ascii="Calibri" w:hAnsi="Calibri" w:cs="Calibri"/>
              </w:rPr>
              <w:t xml:space="preserve"> </w:t>
            </w:r>
            <w:r w:rsidRPr="00F65579">
              <w:t>518</w:t>
            </w:r>
          </w:p>
        </w:tc>
      </w:tr>
      <w:tr w:rsidR="000C41A3" w:rsidRPr="00F65579" w14:paraId="1E845447" w14:textId="77777777" w:rsidTr="000C41A3">
        <w:trPr>
          <w:cantSplit/>
        </w:trPr>
        <w:tc>
          <w:tcPr>
            <w:tcW w:w="4788" w:type="dxa"/>
          </w:tcPr>
          <w:p w14:paraId="6352D473" w14:textId="77777777" w:rsidR="000C41A3" w:rsidRPr="00F65579" w:rsidRDefault="000C41A3" w:rsidP="000C41A3">
            <w:pPr>
              <w:pStyle w:val="Tabletext"/>
            </w:pPr>
            <w:r w:rsidRPr="00F65579">
              <w:t>Accumulated surplus</w:t>
            </w:r>
          </w:p>
        </w:tc>
        <w:tc>
          <w:tcPr>
            <w:tcW w:w="990" w:type="dxa"/>
          </w:tcPr>
          <w:p w14:paraId="7BAD3470" w14:textId="77777777" w:rsidR="000C41A3" w:rsidRPr="00F65579" w:rsidRDefault="000C41A3" w:rsidP="000C41A3">
            <w:pPr>
              <w:pStyle w:val="Tabletextcentred"/>
            </w:pPr>
          </w:p>
        </w:tc>
        <w:tc>
          <w:tcPr>
            <w:tcW w:w="1170" w:type="dxa"/>
            <w:shd w:val="clear" w:color="auto" w:fill="E0E0E0"/>
          </w:tcPr>
          <w:p w14:paraId="3EC1A5C6" w14:textId="7C667931" w:rsidR="000C41A3" w:rsidRPr="00F65579" w:rsidRDefault="000C41A3" w:rsidP="000C41A3">
            <w:pPr>
              <w:pStyle w:val="Tabletextright"/>
            </w:pPr>
            <w:r w:rsidRPr="00F65579">
              <w:t xml:space="preserve">200 </w:t>
            </w:r>
            <w:r w:rsidR="00944F04" w:rsidRPr="00F65579">
              <w:t>714</w:t>
            </w:r>
          </w:p>
        </w:tc>
        <w:tc>
          <w:tcPr>
            <w:tcW w:w="1260" w:type="dxa"/>
          </w:tcPr>
          <w:p w14:paraId="260164CA" w14:textId="77777777" w:rsidR="000C41A3" w:rsidRPr="00F65579" w:rsidRDefault="000C41A3" w:rsidP="000C41A3">
            <w:pPr>
              <w:pStyle w:val="Tabletextright"/>
            </w:pPr>
            <w:r w:rsidRPr="00F65579">
              <w:t>192</w:t>
            </w:r>
            <w:r w:rsidRPr="00F65579">
              <w:rPr>
                <w:rFonts w:ascii="Calibri" w:hAnsi="Calibri" w:cs="Calibri"/>
              </w:rPr>
              <w:t xml:space="preserve"> </w:t>
            </w:r>
            <w:r w:rsidRPr="00F65579">
              <w:t>465</w:t>
            </w:r>
          </w:p>
        </w:tc>
      </w:tr>
      <w:tr w:rsidR="000C41A3" w:rsidRPr="00F65579" w14:paraId="5F5C8C6A" w14:textId="77777777" w:rsidTr="000C41A3">
        <w:trPr>
          <w:cantSplit/>
        </w:trPr>
        <w:tc>
          <w:tcPr>
            <w:tcW w:w="4788" w:type="dxa"/>
          </w:tcPr>
          <w:p w14:paraId="55A1F8CA" w14:textId="77777777" w:rsidR="000C41A3" w:rsidRPr="00F65579" w:rsidRDefault="000C41A3" w:rsidP="000C41A3">
            <w:pPr>
              <w:pStyle w:val="Tabletextbold"/>
            </w:pPr>
            <w:r w:rsidRPr="00F65579">
              <w:t>Total equity</w:t>
            </w:r>
          </w:p>
        </w:tc>
        <w:tc>
          <w:tcPr>
            <w:tcW w:w="990" w:type="dxa"/>
          </w:tcPr>
          <w:p w14:paraId="41D244C9" w14:textId="77777777" w:rsidR="000C41A3" w:rsidRPr="00F65579" w:rsidRDefault="000C41A3" w:rsidP="000C41A3">
            <w:pPr>
              <w:pStyle w:val="Tabletextcentred"/>
            </w:pPr>
          </w:p>
        </w:tc>
        <w:tc>
          <w:tcPr>
            <w:tcW w:w="1170" w:type="dxa"/>
            <w:shd w:val="clear" w:color="auto" w:fill="E0E0E0"/>
          </w:tcPr>
          <w:p w14:paraId="3AA59FF9" w14:textId="3634D441" w:rsidR="000C41A3" w:rsidRPr="00F65579" w:rsidRDefault="00944F04" w:rsidP="000C41A3">
            <w:pPr>
              <w:pStyle w:val="Tabletextrightbold"/>
            </w:pPr>
            <w:r w:rsidRPr="00F65579">
              <w:t>988 630</w:t>
            </w:r>
          </w:p>
        </w:tc>
        <w:tc>
          <w:tcPr>
            <w:tcW w:w="1260" w:type="dxa"/>
          </w:tcPr>
          <w:p w14:paraId="7EF6DBD6" w14:textId="77777777" w:rsidR="000C41A3" w:rsidRPr="00F65579" w:rsidRDefault="000C41A3" w:rsidP="000C41A3">
            <w:pPr>
              <w:pStyle w:val="Tabletextrightbold"/>
            </w:pPr>
            <w:r w:rsidRPr="00F65579">
              <w:t>987</w:t>
            </w:r>
            <w:r w:rsidRPr="00F65579">
              <w:rPr>
                <w:rFonts w:ascii="Calibri" w:hAnsi="Calibri" w:cs="Calibri"/>
              </w:rPr>
              <w:t xml:space="preserve"> </w:t>
            </w:r>
            <w:r w:rsidRPr="00F65579">
              <w:t>557</w:t>
            </w:r>
          </w:p>
        </w:tc>
      </w:tr>
    </w:tbl>
    <w:p w14:paraId="7C839918" w14:textId="77777777" w:rsidR="000C41A3" w:rsidRPr="00F65579" w:rsidRDefault="000C41A3" w:rsidP="000C41A3">
      <w:pPr>
        <w:pStyle w:val="Notes"/>
      </w:pPr>
    </w:p>
    <w:p w14:paraId="5F951EB6" w14:textId="77777777" w:rsidR="000C41A3" w:rsidRPr="00F65579" w:rsidRDefault="000C41A3" w:rsidP="000C41A3">
      <w:pPr>
        <w:pStyle w:val="Notes"/>
      </w:pPr>
      <w:r w:rsidRPr="00F65579">
        <w:t>The above balance sheet should be read in conjunction with the accompanying notes.</w:t>
      </w:r>
    </w:p>
    <w:p w14:paraId="76C802A8" w14:textId="77777777" w:rsidR="000C41A3" w:rsidRPr="00F65579" w:rsidRDefault="000C41A3" w:rsidP="000C41A3"/>
    <w:p w14:paraId="721ADF5D" w14:textId="77777777" w:rsidR="000C41A3" w:rsidRPr="00F65579" w:rsidRDefault="000C41A3" w:rsidP="000C41A3"/>
    <w:p w14:paraId="0BF7E834" w14:textId="77777777" w:rsidR="000C41A3" w:rsidRPr="00F65579" w:rsidRDefault="000C41A3" w:rsidP="000C41A3">
      <w:pPr>
        <w:spacing w:before="0" w:after="0"/>
        <w:rPr>
          <w:rFonts w:cstheme="minorHAnsi"/>
          <w:b/>
          <w:color w:val="4C4C4C"/>
          <w:sz w:val="44"/>
          <w:szCs w:val="48"/>
        </w:rPr>
      </w:pPr>
      <w:bookmarkStart w:id="43" w:name="_Toc303670543"/>
      <w:bookmarkStart w:id="44" w:name="_Toc335740842"/>
      <w:r w:rsidRPr="00F65579">
        <w:rPr>
          <w:rFonts w:cstheme="minorHAnsi"/>
        </w:rPr>
        <w:br w:type="page"/>
      </w:r>
    </w:p>
    <w:p w14:paraId="4093B848" w14:textId="77777777" w:rsidR="000C41A3" w:rsidRPr="00F65579" w:rsidRDefault="000C41A3" w:rsidP="000C41A3">
      <w:pPr>
        <w:pStyle w:val="HeadingFin"/>
      </w:pPr>
      <w:bookmarkStart w:id="45" w:name="_Toc17186201"/>
      <w:r w:rsidRPr="00F65579">
        <w:lastRenderedPageBreak/>
        <w:t>Statement of changes in equity</w:t>
      </w:r>
      <w:bookmarkEnd w:id="43"/>
      <w:bookmarkEnd w:id="44"/>
      <w:bookmarkEnd w:id="45"/>
    </w:p>
    <w:p w14:paraId="7E116E21" w14:textId="77777777" w:rsidR="000C41A3" w:rsidRPr="00F65579" w:rsidRDefault="000C41A3" w:rsidP="000C41A3">
      <w:pPr>
        <w:pStyle w:val="Heading20"/>
        <w:spacing w:before="0"/>
      </w:pPr>
      <w:r w:rsidRPr="00F65579">
        <w:t>for the year ended 30 June 2019</w:t>
      </w:r>
    </w:p>
    <w:tbl>
      <w:tblPr>
        <w:tblW w:w="0" w:type="auto"/>
        <w:tblLayout w:type="fixed"/>
        <w:tblLook w:val="01E0" w:firstRow="1" w:lastRow="1" w:firstColumn="1" w:lastColumn="1" w:noHBand="0" w:noVBand="0"/>
      </w:tblPr>
      <w:tblGrid>
        <w:gridCol w:w="3528"/>
        <w:gridCol w:w="876"/>
        <w:gridCol w:w="1284"/>
        <w:gridCol w:w="1260"/>
        <w:gridCol w:w="1362"/>
        <w:gridCol w:w="1176"/>
      </w:tblGrid>
      <w:tr w:rsidR="000C41A3" w:rsidRPr="00F65579" w14:paraId="7DD62DD2" w14:textId="77777777" w:rsidTr="000C41A3">
        <w:tc>
          <w:tcPr>
            <w:tcW w:w="3528" w:type="dxa"/>
            <w:shd w:val="clear" w:color="auto" w:fill="auto"/>
          </w:tcPr>
          <w:p w14:paraId="7DBAEF3B" w14:textId="77777777" w:rsidR="000C41A3" w:rsidRPr="00F65579" w:rsidRDefault="000C41A3" w:rsidP="000C41A3">
            <w:pPr>
              <w:pStyle w:val="Tabletext"/>
            </w:pPr>
          </w:p>
        </w:tc>
        <w:tc>
          <w:tcPr>
            <w:tcW w:w="876" w:type="dxa"/>
            <w:shd w:val="clear" w:color="auto" w:fill="auto"/>
          </w:tcPr>
          <w:p w14:paraId="0778A565" w14:textId="77777777" w:rsidR="000C41A3" w:rsidRPr="00F65579" w:rsidRDefault="000C41A3" w:rsidP="000C41A3">
            <w:pPr>
              <w:pStyle w:val="Tabletextheadingcentred"/>
            </w:pPr>
          </w:p>
        </w:tc>
        <w:tc>
          <w:tcPr>
            <w:tcW w:w="1284" w:type="dxa"/>
            <w:shd w:val="clear" w:color="auto" w:fill="auto"/>
            <w:vAlign w:val="bottom"/>
          </w:tcPr>
          <w:p w14:paraId="3A6DCA04" w14:textId="77777777" w:rsidR="000C41A3" w:rsidRPr="00F65579" w:rsidRDefault="000C41A3" w:rsidP="000C41A3">
            <w:pPr>
              <w:pStyle w:val="Tabletextheadingright"/>
            </w:pPr>
            <w:r w:rsidRPr="00F65579">
              <w:t>Contributed capital</w:t>
            </w:r>
          </w:p>
        </w:tc>
        <w:tc>
          <w:tcPr>
            <w:tcW w:w="1260" w:type="dxa"/>
            <w:shd w:val="clear" w:color="auto" w:fill="auto"/>
            <w:vAlign w:val="bottom"/>
          </w:tcPr>
          <w:p w14:paraId="20EBC961" w14:textId="77777777" w:rsidR="000C41A3" w:rsidRPr="00F65579" w:rsidRDefault="000C41A3" w:rsidP="000C41A3">
            <w:pPr>
              <w:pStyle w:val="Tabletextheadingright"/>
            </w:pPr>
            <w:r w:rsidRPr="00F65579">
              <w:t>Asset revaluation surplus</w:t>
            </w:r>
          </w:p>
        </w:tc>
        <w:tc>
          <w:tcPr>
            <w:tcW w:w="1362" w:type="dxa"/>
            <w:shd w:val="clear" w:color="auto" w:fill="auto"/>
            <w:vAlign w:val="bottom"/>
          </w:tcPr>
          <w:p w14:paraId="1099647C" w14:textId="77777777" w:rsidR="000C41A3" w:rsidRPr="00F65579" w:rsidRDefault="000C41A3" w:rsidP="000C41A3">
            <w:pPr>
              <w:pStyle w:val="Tabletextheadingright"/>
            </w:pPr>
            <w:r w:rsidRPr="00F65579">
              <w:t>Accumulated surplus</w:t>
            </w:r>
          </w:p>
        </w:tc>
        <w:tc>
          <w:tcPr>
            <w:tcW w:w="1176" w:type="dxa"/>
            <w:shd w:val="clear" w:color="auto" w:fill="auto"/>
            <w:vAlign w:val="bottom"/>
          </w:tcPr>
          <w:p w14:paraId="67B09F25" w14:textId="77777777" w:rsidR="000C41A3" w:rsidRPr="00F65579" w:rsidRDefault="000C41A3" w:rsidP="000C41A3">
            <w:pPr>
              <w:pStyle w:val="Tabletextheadingright"/>
            </w:pPr>
            <w:r w:rsidRPr="00F65579">
              <w:t>Total</w:t>
            </w:r>
          </w:p>
        </w:tc>
      </w:tr>
      <w:tr w:rsidR="000C41A3" w:rsidRPr="00F65579" w14:paraId="2177AFA0" w14:textId="77777777" w:rsidTr="000C41A3">
        <w:tc>
          <w:tcPr>
            <w:tcW w:w="3528" w:type="dxa"/>
            <w:shd w:val="clear" w:color="auto" w:fill="auto"/>
          </w:tcPr>
          <w:p w14:paraId="1CA8DA43" w14:textId="77777777" w:rsidR="000C41A3" w:rsidRPr="00F65579" w:rsidRDefault="000C41A3" w:rsidP="000C41A3">
            <w:pPr>
              <w:pStyle w:val="Tabletext"/>
            </w:pPr>
          </w:p>
        </w:tc>
        <w:tc>
          <w:tcPr>
            <w:tcW w:w="876" w:type="dxa"/>
            <w:shd w:val="clear" w:color="auto" w:fill="auto"/>
          </w:tcPr>
          <w:p w14:paraId="14C9F151" w14:textId="77777777" w:rsidR="000C41A3" w:rsidRPr="00F65579" w:rsidRDefault="000C41A3" w:rsidP="000C41A3">
            <w:pPr>
              <w:pStyle w:val="Tabletextheadingcentred"/>
            </w:pPr>
            <w:r w:rsidRPr="00F65579">
              <w:t>Notes</w:t>
            </w:r>
          </w:p>
        </w:tc>
        <w:tc>
          <w:tcPr>
            <w:tcW w:w="1284" w:type="dxa"/>
            <w:shd w:val="clear" w:color="auto" w:fill="auto"/>
          </w:tcPr>
          <w:p w14:paraId="223B7403" w14:textId="77777777" w:rsidR="000C41A3" w:rsidRPr="00F65579" w:rsidRDefault="000C41A3" w:rsidP="000C41A3">
            <w:pPr>
              <w:pStyle w:val="Tabletextheadingright"/>
            </w:pPr>
            <w:r w:rsidRPr="00F65579">
              <w:t>$’000</w:t>
            </w:r>
          </w:p>
        </w:tc>
        <w:tc>
          <w:tcPr>
            <w:tcW w:w="1260" w:type="dxa"/>
            <w:shd w:val="clear" w:color="auto" w:fill="auto"/>
          </w:tcPr>
          <w:p w14:paraId="5DDE6AC9" w14:textId="77777777" w:rsidR="000C41A3" w:rsidRPr="00F65579" w:rsidRDefault="000C41A3" w:rsidP="000C41A3">
            <w:pPr>
              <w:pStyle w:val="Tabletextheadingright"/>
            </w:pPr>
            <w:r w:rsidRPr="00F65579">
              <w:t>$’000</w:t>
            </w:r>
          </w:p>
        </w:tc>
        <w:tc>
          <w:tcPr>
            <w:tcW w:w="1362" w:type="dxa"/>
            <w:shd w:val="clear" w:color="auto" w:fill="auto"/>
          </w:tcPr>
          <w:p w14:paraId="38B376BD" w14:textId="77777777" w:rsidR="000C41A3" w:rsidRPr="00F65579" w:rsidRDefault="000C41A3" w:rsidP="000C41A3">
            <w:pPr>
              <w:pStyle w:val="Tabletextheadingright"/>
            </w:pPr>
            <w:r w:rsidRPr="00F65579">
              <w:t>$’000</w:t>
            </w:r>
          </w:p>
        </w:tc>
        <w:tc>
          <w:tcPr>
            <w:tcW w:w="1176" w:type="dxa"/>
            <w:shd w:val="clear" w:color="auto" w:fill="auto"/>
          </w:tcPr>
          <w:p w14:paraId="57DF02B5" w14:textId="77777777" w:rsidR="000C41A3" w:rsidRPr="00F65579" w:rsidRDefault="000C41A3" w:rsidP="000C41A3">
            <w:pPr>
              <w:pStyle w:val="Tabletextheadingright"/>
            </w:pPr>
            <w:r w:rsidRPr="00F65579">
              <w:t>$’000</w:t>
            </w:r>
          </w:p>
        </w:tc>
      </w:tr>
      <w:tr w:rsidR="000C41A3" w:rsidRPr="00F65579" w14:paraId="7F7BD7E1" w14:textId="77777777" w:rsidTr="000C41A3">
        <w:tc>
          <w:tcPr>
            <w:tcW w:w="3528" w:type="dxa"/>
            <w:shd w:val="clear" w:color="auto" w:fill="auto"/>
          </w:tcPr>
          <w:p w14:paraId="079946C0" w14:textId="77777777" w:rsidR="000C41A3" w:rsidRPr="00F65579" w:rsidRDefault="000C41A3" w:rsidP="000C41A3">
            <w:pPr>
              <w:pStyle w:val="Tabletext"/>
            </w:pPr>
          </w:p>
        </w:tc>
        <w:tc>
          <w:tcPr>
            <w:tcW w:w="876" w:type="dxa"/>
            <w:shd w:val="clear" w:color="auto" w:fill="auto"/>
          </w:tcPr>
          <w:p w14:paraId="1E3BDB04" w14:textId="77777777" w:rsidR="000C41A3" w:rsidRPr="00F65579" w:rsidRDefault="000C41A3" w:rsidP="000C41A3">
            <w:pPr>
              <w:pStyle w:val="Tabletextcentred"/>
            </w:pPr>
          </w:p>
        </w:tc>
        <w:tc>
          <w:tcPr>
            <w:tcW w:w="1284" w:type="dxa"/>
            <w:shd w:val="clear" w:color="auto" w:fill="E0E0E0"/>
          </w:tcPr>
          <w:p w14:paraId="794DE2D2" w14:textId="77777777" w:rsidR="000C41A3" w:rsidRPr="00F65579" w:rsidRDefault="000C41A3" w:rsidP="000C41A3">
            <w:pPr>
              <w:pStyle w:val="Tabletextright"/>
            </w:pPr>
          </w:p>
        </w:tc>
        <w:tc>
          <w:tcPr>
            <w:tcW w:w="1260" w:type="dxa"/>
            <w:shd w:val="clear" w:color="auto" w:fill="auto"/>
          </w:tcPr>
          <w:p w14:paraId="3C037F3C" w14:textId="77777777" w:rsidR="000C41A3" w:rsidRPr="00F65579" w:rsidRDefault="000C41A3" w:rsidP="000C41A3">
            <w:pPr>
              <w:pStyle w:val="Tabletextright"/>
            </w:pPr>
          </w:p>
        </w:tc>
        <w:tc>
          <w:tcPr>
            <w:tcW w:w="1362" w:type="dxa"/>
            <w:shd w:val="clear" w:color="auto" w:fill="E0E0E0"/>
          </w:tcPr>
          <w:p w14:paraId="6D34FED4" w14:textId="77777777" w:rsidR="000C41A3" w:rsidRPr="00F65579" w:rsidRDefault="000C41A3" w:rsidP="000C41A3">
            <w:pPr>
              <w:pStyle w:val="Tabletextright"/>
            </w:pPr>
          </w:p>
        </w:tc>
        <w:tc>
          <w:tcPr>
            <w:tcW w:w="1176" w:type="dxa"/>
            <w:shd w:val="clear" w:color="auto" w:fill="auto"/>
          </w:tcPr>
          <w:p w14:paraId="252109A5" w14:textId="77777777" w:rsidR="000C41A3" w:rsidRPr="00F65579" w:rsidRDefault="000C41A3" w:rsidP="000C41A3">
            <w:pPr>
              <w:pStyle w:val="Tabletextright"/>
            </w:pPr>
          </w:p>
        </w:tc>
      </w:tr>
      <w:tr w:rsidR="000C41A3" w:rsidRPr="00F65579" w14:paraId="6D558270" w14:textId="77777777" w:rsidTr="000C41A3">
        <w:tc>
          <w:tcPr>
            <w:tcW w:w="3528" w:type="dxa"/>
            <w:shd w:val="clear" w:color="auto" w:fill="auto"/>
            <w:vAlign w:val="bottom"/>
          </w:tcPr>
          <w:p w14:paraId="4D15C3E1" w14:textId="77777777" w:rsidR="000C41A3" w:rsidRPr="00F65579" w:rsidRDefault="000C41A3" w:rsidP="006F5675">
            <w:pPr>
              <w:pStyle w:val="Tabletext"/>
            </w:pPr>
            <w:r w:rsidRPr="00F65579">
              <w:t>Balance at 1 July 2017</w:t>
            </w:r>
          </w:p>
        </w:tc>
        <w:tc>
          <w:tcPr>
            <w:tcW w:w="876" w:type="dxa"/>
            <w:shd w:val="clear" w:color="auto" w:fill="auto"/>
            <w:vAlign w:val="bottom"/>
          </w:tcPr>
          <w:p w14:paraId="5708735E" w14:textId="77777777" w:rsidR="000C41A3" w:rsidRPr="00F65579" w:rsidRDefault="000C41A3" w:rsidP="000C41A3">
            <w:pPr>
              <w:pStyle w:val="Tabletextcentred"/>
            </w:pPr>
          </w:p>
        </w:tc>
        <w:tc>
          <w:tcPr>
            <w:tcW w:w="1284" w:type="dxa"/>
            <w:shd w:val="clear" w:color="auto" w:fill="E0E0E0"/>
          </w:tcPr>
          <w:p w14:paraId="7A3EB4D0" w14:textId="77777777" w:rsidR="000C41A3" w:rsidRPr="00F65579" w:rsidRDefault="000C41A3" w:rsidP="000C41A3">
            <w:pPr>
              <w:pStyle w:val="Tabletextright"/>
            </w:pPr>
            <w:r w:rsidRPr="00F65579">
              <w:t>236 186</w:t>
            </w:r>
          </w:p>
        </w:tc>
        <w:tc>
          <w:tcPr>
            <w:tcW w:w="1260" w:type="dxa"/>
            <w:shd w:val="clear" w:color="auto" w:fill="auto"/>
          </w:tcPr>
          <w:p w14:paraId="52AB7D55" w14:textId="77777777" w:rsidR="000C41A3" w:rsidRPr="00F65579" w:rsidRDefault="000C41A3" w:rsidP="000C41A3">
            <w:pPr>
              <w:pStyle w:val="Tabletextright"/>
            </w:pPr>
            <w:r w:rsidRPr="00F65579">
              <w:t>559 518</w:t>
            </w:r>
          </w:p>
        </w:tc>
        <w:tc>
          <w:tcPr>
            <w:tcW w:w="1362" w:type="dxa"/>
            <w:shd w:val="clear" w:color="auto" w:fill="E0E0E0"/>
          </w:tcPr>
          <w:p w14:paraId="17F403C4" w14:textId="77777777" w:rsidR="000C41A3" w:rsidRPr="00F65579" w:rsidRDefault="000C41A3" w:rsidP="000C41A3">
            <w:pPr>
              <w:pStyle w:val="Tabletextright"/>
            </w:pPr>
            <w:r w:rsidRPr="00F65579">
              <w:t>190 918</w:t>
            </w:r>
          </w:p>
        </w:tc>
        <w:tc>
          <w:tcPr>
            <w:tcW w:w="1176" w:type="dxa"/>
            <w:shd w:val="clear" w:color="auto" w:fill="auto"/>
          </w:tcPr>
          <w:p w14:paraId="07414089" w14:textId="77777777" w:rsidR="000C41A3" w:rsidRPr="00F65579" w:rsidRDefault="000C41A3" w:rsidP="000C41A3">
            <w:pPr>
              <w:pStyle w:val="Tabletextright"/>
            </w:pPr>
            <w:r w:rsidRPr="00F65579">
              <w:t>986 622</w:t>
            </w:r>
          </w:p>
        </w:tc>
      </w:tr>
      <w:tr w:rsidR="000C41A3" w:rsidRPr="00F65579" w14:paraId="20291902" w14:textId="77777777" w:rsidTr="00285316">
        <w:tc>
          <w:tcPr>
            <w:tcW w:w="3528" w:type="dxa"/>
            <w:shd w:val="clear" w:color="auto" w:fill="auto"/>
            <w:vAlign w:val="bottom"/>
          </w:tcPr>
          <w:p w14:paraId="0479E526" w14:textId="101CD9E0" w:rsidR="000C41A3" w:rsidRPr="00F65579" w:rsidRDefault="000C41A3" w:rsidP="000C41A3">
            <w:pPr>
              <w:pStyle w:val="Tabletext"/>
              <w:rPr>
                <w:bCs/>
              </w:rPr>
            </w:pPr>
            <w:r w:rsidRPr="00F65579">
              <w:rPr>
                <w:bCs/>
              </w:rPr>
              <w:t>Capital appropriations – Additions to net asset base appropriation</w:t>
            </w:r>
          </w:p>
        </w:tc>
        <w:tc>
          <w:tcPr>
            <w:tcW w:w="876" w:type="dxa"/>
            <w:shd w:val="clear" w:color="auto" w:fill="auto"/>
          </w:tcPr>
          <w:p w14:paraId="535889FE" w14:textId="77777777" w:rsidR="000C41A3" w:rsidRPr="00F65579" w:rsidRDefault="000C41A3" w:rsidP="00285316">
            <w:pPr>
              <w:pStyle w:val="Tabletextcentred"/>
            </w:pPr>
            <w:r w:rsidRPr="00F65579">
              <w:t>7.3</w:t>
            </w:r>
          </w:p>
        </w:tc>
        <w:tc>
          <w:tcPr>
            <w:tcW w:w="1284" w:type="dxa"/>
            <w:shd w:val="clear" w:color="auto" w:fill="E0E0E0"/>
          </w:tcPr>
          <w:p w14:paraId="06B2AF0B" w14:textId="77777777" w:rsidR="000C41A3" w:rsidRPr="00F65579" w:rsidRDefault="000C41A3" w:rsidP="000C41A3">
            <w:pPr>
              <w:pStyle w:val="Tabletextright"/>
            </w:pPr>
            <w:r w:rsidRPr="00F65579">
              <w:t>50 000</w:t>
            </w:r>
          </w:p>
        </w:tc>
        <w:tc>
          <w:tcPr>
            <w:tcW w:w="1260" w:type="dxa"/>
            <w:shd w:val="clear" w:color="auto" w:fill="auto"/>
          </w:tcPr>
          <w:p w14:paraId="0FF1DD57" w14:textId="77777777" w:rsidR="000C41A3" w:rsidRPr="00F65579" w:rsidRDefault="000C41A3" w:rsidP="000C41A3">
            <w:pPr>
              <w:pStyle w:val="Tabletextright"/>
            </w:pPr>
          </w:p>
        </w:tc>
        <w:tc>
          <w:tcPr>
            <w:tcW w:w="1362" w:type="dxa"/>
            <w:shd w:val="clear" w:color="auto" w:fill="E0E0E0"/>
          </w:tcPr>
          <w:p w14:paraId="4CC509C1" w14:textId="77777777" w:rsidR="000C41A3" w:rsidRPr="00F65579" w:rsidRDefault="000C41A3" w:rsidP="000C41A3">
            <w:pPr>
              <w:pStyle w:val="Tabletextright"/>
            </w:pPr>
          </w:p>
        </w:tc>
        <w:tc>
          <w:tcPr>
            <w:tcW w:w="1176" w:type="dxa"/>
            <w:shd w:val="clear" w:color="auto" w:fill="auto"/>
          </w:tcPr>
          <w:p w14:paraId="3E13FEF7" w14:textId="77777777" w:rsidR="000C41A3" w:rsidRPr="00F65579" w:rsidRDefault="000C41A3" w:rsidP="000C41A3">
            <w:pPr>
              <w:pStyle w:val="Tabletextright"/>
            </w:pPr>
            <w:r w:rsidRPr="00F65579">
              <w:t>50 000</w:t>
            </w:r>
          </w:p>
        </w:tc>
      </w:tr>
      <w:tr w:rsidR="000C41A3" w:rsidRPr="00F65579" w14:paraId="5F34BC01" w14:textId="77777777" w:rsidTr="000C41A3">
        <w:tc>
          <w:tcPr>
            <w:tcW w:w="3528" w:type="dxa"/>
            <w:shd w:val="clear" w:color="auto" w:fill="auto"/>
            <w:vAlign w:val="bottom"/>
          </w:tcPr>
          <w:p w14:paraId="63B11BF2" w14:textId="77777777" w:rsidR="000C41A3" w:rsidRPr="00F65579" w:rsidRDefault="000C41A3" w:rsidP="000C41A3">
            <w:pPr>
              <w:pStyle w:val="Tabletext"/>
              <w:rPr>
                <w:bCs/>
              </w:rPr>
            </w:pPr>
            <w:r w:rsidRPr="00F65579">
              <w:rPr>
                <w:bCs/>
              </w:rPr>
              <w:t>Capital transfers to administered trusts</w:t>
            </w:r>
          </w:p>
        </w:tc>
        <w:tc>
          <w:tcPr>
            <w:tcW w:w="876" w:type="dxa"/>
            <w:shd w:val="clear" w:color="auto" w:fill="auto"/>
            <w:vAlign w:val="bottom"/>
          </w:tcPr>
          <w:p w14:paraId="1C89F1ED" w14:textId="77777777" w:rsidR="000C41A3" w:rsidRPr="00F65579" w:rsidRDefault="000C41A3" w:rsidP="000C41A3">
            <w:pPr>
              <w:pStyle w:val="Tabletextcentred"/>
            </w:pPr>
            <w:r w:rsidRPr="00F65579">
              <w:t>7.3</w:t>
            </w:r>
          </w:p>
        </w:tc>
        <w:tc>
          <w:tcPr>
            <w:tcW w:w="1284" w:type="dxa"/>
            <w:shd w:val="clear" w:color="auto" w:fill="E0E0E0"/>
          </w:tcPr>
          <w:p w14:paraId="7312D0DC" w14:textId="77777777" w:rsidR="000C41A3" w:rsidRPr="00F65579" w:rsidRDefault="000C41A3" w:rsidP="000C41A3">
            <w:pPr>
              <w:pStyle w:val="Tabletextright"/>
            </w:pPr>
            <w:r w:rsidRPr="00F65579">
              <w:t>(50 000)</w:t>
            </w:r>
          </w:p>
        </w:tc>
        <w:tc>
          <w:tcPr>
            <w:tcW w:w="1260" w:type="dxa"/>
            <w:shd w:val="clear" w:color="auto" w:fill="auto"/>
          </w:tcPr>
          <w:p w14:paraId="33E377DE" w14:textId="77777777" w:rsidR="000C41A3" w:rsidRPr="00F65579" w:rsidRDefault="000C41A3" w:rsidP="000C41A3">
            <w:pPr>
              <w:pStyle w:val="Tabletextright"/>
            </w:pPr>
          </w:p>
        </w:tc>
        <w:tc>
          <w:tcPr>
            <w:tcW w:w="1362" w:type="dxa"/>
            <w:shd w:val="clear" w:color="auto" w:fill="E0E0E0"/>
          </w:tcPr>
          <w:p w14:paraId="387A4183" w14:textId="77777777" w:rsidR="000C41A3" w:rsidRPr="00F65579" w:rsidRDefault="000C41A3" w:rsidP="000C41A3">
            <w:pPr>
              <w:pStyle w:val="Tabletextright"/>
            </w:pPr>
          </w:p>
        </w:tc>
        <w:tc>
          <w:tcPr>
            <w:tcW w:w="1176" w:type="dxa"/>
            <w:shd w:val="clear" w:color="auto" w:fill="auto"/>
          </w:tcPr>
          <w:p w14:paraId="45300B77" w14:textId="77777777" w:rsidR="000C41A3" w:rsidRPr="00F65579" w:rsidRDefault="000C41A3" w:rsidP="000C41A3">
            <w:pPr>
              <w:pStyle w:val="Tabletextright"/>
            </w:pPr>
            <w:r w:rsidRPr="00F65579">
              <w:t>(50 000)</w:t>
            </w:r>
          </w:p>
        </w:tc>
      </w:tr>
      <w:tr w:rsidR="000C41A3" w:rsidRPr="00F65579" w14:paraId="5F5DA694" w14:textId="77777777" w:rsidTr="000C41A3">
        <w:tc>
          <w:tcPr>
            <w:tcW w:w="3528" w:type="dxa"/>
            <w:shd w:val="clear" w:color="auto" w:fill="auto"/>
            <w:vAlign w:val="bottom"/>
          </w:tcPr>
          <w:p w14:paraId="051D6229" w14:textId="77777777" w:rsidR="000C41A3" w:rsidRPr="00F65579" w:rsidRDefault="000C41A3" w:rsidP="000C41A3">
            <w:pPr>
              <w:pStyle w:val="Tabletext"/>
              <w:rPr>
                <w:bCs/>
              </w:rPr>
            </w:pPr>
            <w:r w:rsidRPr="00F65579">
              <w:rPr>
                <w:bCs/>
              </w:rPr>
              <w:t>Return of capital</w:t>
            </w:r>
          </w:p>
        </w:tc>
        <w:tc>
          <w:tcPr>
            <w:tcW w:w="876" w:type="dxa"/>
            <w:shd w:val="clear" w:color="auto" w:fill="auto"/>
            <w:vAlign w:val="bottom"/>
          </w:tcPr>
          <w:p w14:paraId="534B72AB" w14:textId="77777777" w:rsidR="000C41A3" w:rsidRPr="00F65579" w:rsidRDefault="000C41A3" w:rsidP="000C41A3">
            <w:pPr>
              <w:pStyle w:val="Tabletextcentred"/>
            </w:pPr>
            <w:r w:rsidRPr="00F65579">
              <w:t>5.1.2</w:t>
            </w:r>
          </w:p>
        </w:tc>
        <w:tc>
          <w:tcPr>
            <w:tcW w:w="1284" w:type="dxa"/>
            <w:shd w:val="clear" w:color="auto" w:fill="E0E0E0"/>
          </w:tcPr>
          <w:p w14:paraId="107AF7AB" w14:textId="77777777" w:rsidR="000C41A3" w:rsidRPr="00F65579" w:rsidRDefault="000C41A3" w:rsidP="000C41A3">
            <w:pPr>
              <w:pStyle w:val="Tabletextright"/>
            </w:pPr>
            <w:r w:rsidRPr="00F65579">
              <w:t>(612)</w:t>
            </w:r>
          </w:p>
        </w:tc>
        <w:tc>
          <w:tcPr>
            <w:tcW w:w="1260" w:type="dxa"/>
            <w:shd w:val="clear" w:color="auto" w:fill="auto"/>
          </w:tcPr>
          <w:p w14:paraId="587C2406" w14:textId="77777777" w:rsidR="000C41A3" w:rsidRPr="00F65579" w:rsidRDefault="000C41A3" w:rsidP="000C41A3">
            <w:pPr>
              <w:pStyle w:val="Tabletextright"/>
            </w:pPr>
          </w:p>
        </w:tc>
        <w:tc>
          <w:tcPr>
            <w:tcW w:w="1362" w:type="dxa"/>
            <w:shd w:val="clear" w:color="auto" w:fill="E0E0E0"/>
          </w:tcPr>
          <w:p w14:paraId="2D7EF045" w14:textId="77777777" w:rsidR="000C41A3" w:rsidRPr="00F65579" w:rsidRDefault="000C41A3" w:rsidP="000C41A3">
            <w:pPr>
              <w:pStyle w:val="Tabletextright"/>
            </w:pPr>
          </w:p>
        </w:tc>
        <w:tc>
          <w:tcPr>
            <w:tcW w:w="1176" w:type="dxa"/>
            <w:shd w:val="clear" w:color="auto" w:fill="auto"/>
          </w:tcPr>
          <w:p w14:paraId="79D444BB" w14:textId="77777777" w:rsidR="000C41A3" w:rsidRPr="00F65579" w:rsidRDefault="000C41A3" w:rsidP="000C41A3">
            <w:pPr>
              <w:pStyle w:val="Tabletextright"/>
            </w:pPr>
            <w:r w:rsidRPr="00F65579">
              <w:t>(612)</w:t>
            </w:r>
          </w:p>
        </w:tc>
      </w:tr>
      <w:tr w:rsidR="000C41A3" w:rsidRPr="00F65579" w14:paraId="34BF72A8" w14:textId="77777777" w:rsidTr="000C41A3">
        <w:tc>
          <w:tcPr>
            <w:tcW w:w="3528" w:type="dxa"/>
            <w:shd w:val="clear" w:color="auto" w:fill="auto"/>
            <w:vAlign w:val="bottom"/>
          </w:tcPr>
          <w:p w14:paraId="26CC644B" w14:textId="77777777" w:rsidR="000C41A3" w:rsidRPr="00F65579" w:rsidRDefault="000C41A3" w:rsidP="000C41A3">
            <w:pPr>
              <w:pStyle w:val="Tabletext"/>
              <w:rPr>
                <w:bCs/>
              </w:rPr>
            </w:pPr>
            <w:r w:rsidRPr="00F65579">
              <w:rPr>
                <w:bCs/>
              </w:rPr>
              <w:t>Net result for the year</w:t>
            </w:r>
          </w:p>
        </w:tc>
        <w:tc>
          <w:tcPr>
            <w:tcW w:w="876" w:type="dxa"/>
            <w:shd w:val="clear" w:color="auto" w:fill="auto"/>
            <w:vAlign w:val="bottom"/>
          </w:tcPr>
          <w:p w14:paraId="0A3053A3" w14:textId="77777777" w:rsidR="000C41A3" w:rsidRPr="00F65579" w:rsidRDefault="000C41A3" w:rsidP="000C41A3">
            <w:pPr>
              <w:pStyle w:val="Tabletextcentred"/>
            </w:pPr>
          </w:p>
        </w:tc>
        <w:tc>
          <w:tcPr>
            <w:tcW w:w="1284" w:type="dxa"/>
            <w:shd w:val="clear" w:color="auto" w:fill="E0E0E0"/>
          </w:tcPr>
          <w:p w14:paraId="7B054524" w14:textId="77777777" w:rsidR="000C41A3" w:rsidRPr="00F65579" w:rsidRDefault="000C41A3" w:rsidP="000C41A3">
            <w:pPr>
              <w:pStyle w:val="Tabletextright"/>
            </w:pPr>
          </w:p>
        </w:tc>
        <w:tc>
          <w:tcPr>
            <w:tcW w:w="1260" w:type="dxa"/>
            <w:shd w:val="clear" w:color="auto" w:fill="auto"/>
          </w:tcPr>
          <w:p w14:paraId="143A675F" w14:textId="77777777" w:rsidR="000C41A3" w:rsidRPr="00F65579" w:rsidRDefault="000C41A3" w:rsidP="000C41A3">
            <w:pPr>
              <w:pStyle w:val="Tabletextright"/>
            </w:pPr>
          </w:p>
        </w:tc>
        <w:tc>
          <w:tcPr>
            <w:tcW w:w="1362" w:type="dxa"/>
            <w:shd w:val="clear" w:color="auto" w:fill="E0E0E0"/>
          </w:tcPr>
          <w:p w14:paraId="1F9C7391" w14:textId="77777777" w:rsidR="000C41A3" w:rsidRPr="00F65579" w:rsidRDefault="000C41A3" w:rsidP="000C41A3">
            <w:pPr>
              <w:pStyle w:val="Tabletextright"/>
            </w:pPr>
            <w:r w:rsidRPr="00F65579">
              <w:t>1 547</w:t>
            </w:r>
          </w:p>
        </w:tc>
        <w:tc>
          <w:tcPr>
            <w:tcW w:w="1176" w:type="dxa"/>
            <w:shd w:val="clear" w:color="auto" w:fill="auto"/>
          </w:tcPr>
          <w:p w14:paraId="500A432A" w14:textId="77777777" w:rsidR="000C41A3" w:rsidRPr="00F65579" w:rsidRDefault="000C41A3" w:rsidP="000C41A3">
            <w:pPr>
              <w:pStyle w:val="Tabletextright"/>
            </w:pPr>
            <w:r w:rsidRPr="00F65579">
              <w:t>1 547</w:t>
            </w:r>
          </w:p>
        </w:tc>
      </w:tr>
      <w:tr w:rsidR="000C41A3" w:rsidRPr="00F65579" w14:paraId="6752968D" w14:textId="77777777" w:rsidTr="000C41A3">
        <w:tc>
          <w:tcPr>
            <w:tcW w:w="3528" w:type="dxa"/>
            <w:shd w:val="clear" w:color="auto" w:fill="auto"/>
            <w:vAlign w:val="bottom"/>
          </w:tcPr>
          <w:p w14:paraId="2F9E6D0D" w14:textId="1BCBC6EA" w:rsidR="000C41A3" w:rsidRPr="00F65579" w:rsidRDefault="000C41A3" w:rsidP="000C41A3">
            <w:pPr>
              <w:pStyle w:val="Tabletextbold"/>
            </w:pPr>
            <w:r w:rsidRPr="00F65579">
              <w:t>Balance at 30 June 201</w:t>
            </w:r>
            <w:r w:rsidR="006F5675" w:rsidRPr="00F65579">
              <w:t>8</w:t>
            </w:r>
          </w:p>
        </w:tc>
        <w:tc>
          <w:tcPr>
            <w:tcW w:w="876" w:type="dxa"/>
            <w:shd w:val="clear" w:color="auto" w:fill="auto"/>
            <w:vAlign w:val="bottom"/>
          </w:tcPr>
          <w:p w14:paraId="6BCA5347" w14:textId="77777777" w:rsidR="000C41A3" w:rsidRPr="00F65579" w:rsidRDefault="000C41A3" w:rsidP="000C41A3">
            <w:pPr>
              <w:pStyle w:val="Tabletextcentred"/>
            </w:pPr>
          </w:p>
        </w:tc>
        <w:tc>
          <w:tcPr>
            <w:tcW w:w="1284" w:type="dxa"/>
            <w:shd w:val="clear" w:color="auto" w:fill="E0E0E0"/>
          </w:tcPr>
          <w:p w14:paraId="4BE9B68A" w14:textId="77777777" w:rsidR="000C41A3" w:rsidRPr="00F65579" w:rsidRDefault="000C41A3" w:rsidP="000C41A3">
            <w:pPr>
              <w:pStyle w:val="Tabletextrightbold"/>
            </w:pPr>
            <w:r w:rsidRPr="00F65579">
              <w:t>235 574</w:t>
            </w:r>
          </w:p>
        </w:tc>
        <w:tc>
          <w:tcPr>
            <w:tcW w:w="1260" w:type="dxa"/>
            <w:shd w:val="clear" w:color="auto" w:fill="auto"/>
          </w:tcPr>
          <w:p w14:paraId="600CADC3" w14:textId="77777777" w:rsidR="000C41A3" w:rsidRPr="00F65579" w:rsidRDefault="000C41A3" w:rsidP="000C41A3">
            <w:pPr>
              <w:pStyle w:val="Tabletextrightbold"/>
            </w:pPr>
            <w:r w:rsidRPr="00F65579">
              <w:t>559 51</w:t>
            </w:r>
            <w:r w:rsidR="00EE412E" w:rsidRPr="00F65579">
              <w:t>8</w:t>
            </w:r>
          </w:p>
        </w:tc>
        <w:tc>
          <w:tcPr>
            <w:tcW w:w="1362" w:type="dxa"/>
            <w:shd w:val="clear" w:color="auto" w:fill="E0E0E0"/>
          </w:tcPr>
          <w:p w14:paraId="617305AD" w14:textId="77777777" w:rsidR="000C41A3" w:rsidRPr="00F65579" w:rsidRDefault="000C41A3" w:rsidP="000C41A3">
            <w:pPr>
              <w:pStyle w:val="Tabletextrightbold"/>
            </w:pPr>
            <w:r w:rsidRPr="00F65579">
              <w:t>192 465</w:t>
            </w:r>
          </w:p>
        </w:tc>
        <w:tc>
          <w:tcPr>
            <w:tcW w:w="1176" w:type="dxa"/>
            <w:shd w:val="clear" w:color="auto" w:fill="auto"/>
          </w:tcPr>
          <w:p w14:paraId="14ADB702" w14:textId="77777777" w:rsidR="000C41A3" w:rsidRPr="00F65579" w:rsidRDefault="000C41A3" w:rsidP="000C41A3">
            <w:pPr>
              <w:pStyle w:val="Tabletextrightbold"/>
            </w:pPr>
            <w:r w:rsidRPr="00F65579">
              <w:t>987 557</w:t>
            </w:r>
          </w:p>
        </w:tc>
      </w:tr>
      <w:tr w:rsidR="000C41A3" w:rsidRPr="00F65579" w14:paraId="3B15C17A" w14:textId="77777777" w:rsidTr="000C41A3">
        <w:tc>
          <w:tcPr>
            <w:tcW w:w="3528" w:type="dxa"/>
            <w:shd w:val="clear" w:color="auto" w:fill="auto"/>
          </w:tcPr>
          <w:p w14:paraId="66667C5B" w14:textId="77777777" w:rsidR="000C41A3" w:rsidRPr="00F65579" w:rsidRDefault="000C41A3" w:rsidP="000C41A3">
            <w:pPr>
              <w:pStyle w:val="Tabletext"/>
            </w:pPr>
          </w:p>
        </w:tc>
        <w:tc>
          <w:tcPr>
            <w:tcW w:w="876" w:type="dxa"/>
            <w:shd w:val="clear" w:color="auto" w:fill="auto"/>
            <w:vAlign w:val="bottom"/>
          </w:tcPr>
          <w:p w14:paraId="04BDA6CC" w14:textId="77777777" w:rsidR="000C41A3" w:rsidRPr="00F65579" w:rsidDel="001D1BB4" w:rsidRDefault="000C41A3" w:rsidP="000C41A3">
            <w:pPr>
              <w:pStyle w:val="Tabletextcentred"/>
            </w:pPr>
          </w:p>
        </w:tc>
        <w:tc>
          <w:tcPr>
            <w:tcW w:w="1284" w:type="dxa"/>
            <w:shd w:val="clear" w:color="auto" w:fill="E0E0E0"/>
          </w:tcPr>
          <w:p w14:paraId="7AB49D9F" w14:textId="77777777" w:rsidR="000C41A3" w:rsidRPr="00F65579" w:rsidRDefault="000C41A3" w:rsidP="000C41A3">
            <w:pPr>
              <w:pStyle w:val="Tabletextright"/>
            </w:pPr>
          </w:p>
        </w:tc>
        <w:tc>
          <w:tcPr>
            <w:tcW w:w="1260" w:type="dxa"/>
            <w:shd w:val="clear" w:color="auto" w:fill="auto"/>
          </w:tcPr>
          <w:p w14:paraId="7E0FE1D5" w14:textId="77777777" w:rsidR="000C41A3" w:rsidRPr="00F65579" w:rsidRDefault="000C41A3" w:rsidP="000C41A3">
            <w:pPr>
              <w:pStyle w:val="Tabletextright"/>
            </w:pPr>
          </w:p>
        </w:tc>
        <w:tc>
          <w:tcPr>
            <w:tcW w:w="1362" w:type="dxa"/>
            <w:shd w:val="clear" w:color="auto" w:fill="E0E0E0"/>
          </w:tcPr>
          <w:p w14:paraId="425798FF" w14:textId="77777777" w:rsidR="000C41A3" w:rsidRPr="00F65579" w:rsidRDefault="000C41A3" w:rsidP="000C41A3">
            <w:pPr>
              <w:pStyle w:val="Tabletextright"/>
            </w:pPr>
          </w:p>
        </w:tc>
        <w:tc>
          <w:tcPr>
            <w:tcW w:w="1176" w:type="dxa"/>
            <w:shd w:val="clear" w:color="auto" w:fill="auto"/>
          </w:tcPr>
          <w:p w14:paraId="359548C7" w14:textId="77777777" w:rsidR="000C41A3" w:rsidRPr="00F65579" w:rsidRDefault="000C41A3" w:rsidP="000C41A3">
            <w:pPr>
              <w:pStyle w:val="Tabletextright"/>
            </w:pPr>
          </w:p>
        </w:tc>
      </w:tr>
      <w:tr w:rsidR="000C41A3" w:rsidRPr="00F65579" w14:paraId="6FF4C049" w14:textId="77777777" w:rsidTr="000C41A3">
        <w:tc>
          <w:tcPr>
            <w:tcW w:w="3528" w:type="dxa"/>
            <w:shd w:val="clear" w:color="auto" w:fill="auto"/>
            <w:vAlign w:val="bottom"/>
          </w:tcPr>
          <w:p w14:paraId="4CAC2E3A" w14:textId="77777777" w:rsidR="000C41A3" w:rsidRPr="00F65579" w:rsidRDefault="000C41A3" w:rsidP="000C41A3">
            <w:pPr>
              <w:pStyle w:val="Tabletext"/>
            </w:pPr>
            <w:r w:rsidRPr="00F65579">
              <w:t>Revaluation decrement (net)</w:t>
            </w:r>
          </w:p>
        </w:tc>
        <w:tc>
          <w:tcPr>
            <w:tcW w:w="876" w:type="dxa"/>
            <w:shd w:val="clear" w:color="auto" w:fill="auto"/>
          </w:tcPr>
          <w:p w14:paraId="047636CC" w14:textId="77777777" w:rsidR="000C41A3" w:rsidRPr="00F65579" w:rsidRDefault="000C41A3" w:rsidP="000C41A3">
            <w:pPr>
              <w:pStyle w:val="Tabletextcentred"/>
            </w:pPr>
          </w:p>
        </w:tc>
        <w:tc>
          <w:tcPr>
            <w:tcW w:w="1284" w:type="dxa"/>
            <w:shd w:val="clear" w:color="auto" w:fill="E0E0E0"/>
          </w:tcPr>
          <w:p w14:paraId="4620EDC6" w14:textId="77777777" w:rsidR="000C41A3" w:rsidRPr="00F65579" w:rsidRDefault="000C41A3" w:rsidP="000C41A3">
            <w:pPr>
              <w:pStyle w:val="Tabletextright"/>
            </w:pPr>
          </w:p>
        </w:tc>
        <w:tc>
          <w:tcPr>
            <w:tcW w:w="1260" w:type="dxa"/>
            <w:shd w:val="clear" w:color="auto" w:fill="auto"/>
          </w:tcPr>
          <w:p w14:paraId="784EB193" w14:textId="77777777" w:rsidR="000C41A3" w:rsidRPr="00F65579" w:rsidRDefault="000C41A3" w:rsidP="000C41A3">
            <w:pPr>
              <w:pStyle w:val="Tabletextright"/>
            </w:pPr>
            <w:r w:rsidRPr="00F65579">
              <w:t>(2 579)</w:t>
            </w:r>
          </w:p>
        </w:tc>
        <w:tc>
          <w:tcPr>
            <w:tcW w:w="1362" w:type="dxa"/>
            <w:shd w:val="clear" w:color="auto" w:fill="E0E0E0"/>
          </w:tcPr>
          <w:p w14:paraId="7DFF3CC6" w14:textId="77777777" w:rsidR="000C41A3" w:rsidRPr="00F65579" w:rsidRDefault="000C41A3" w:rsidP="000C41A3">
            <w:pPr>
              <w:pStyle w:val="Tabletextright"/>
            </w:pPr>
          </w:p>
        </w:tc>
        <w:tc>
          <w:tcPr>
            <w:tcW w:w="1176" w:type="dxa"/>
            <w:shd w:val="clear" w:color="auto" w:fill="auto"/>
          </w:tcPr>
          <w:p w14:paraId="43CB792E" w14:textId="77777777" w:rsidR="000C41A3" w:rsidRPr="00F65579" w:rsidRDefault="000C41A3" w:rsidP="000C41A3">
            <w:pPr>
              <w:pStyle w:val="Tabletextright"/>
            </w:pPr>
            <w:r w:rsidRPr="00F65579">
              <w:t>(2 579)</w:t>
            </w:r>
          </w:p>
        </w:tc>
      </w:tr>
      <w:tr w:rsidR="000C41A3" w:rsidRPr="00F65579" w14:paraId="2E9AA9CB" w14:textId="77777777" w:rsidTr="000C41A3">
        <w:tc>
          <w:tcPr>
            <w:tcW w:w="3528" w:type="dxa"/>
            <w:shd w:val="clear" w:color="auto" w:fill="auto"/>
            <w:vAlign w:val="bottom"/>
          </w:tcPr>
          <w:p w14:paraId="1B81A3E9" w14:textId="77777777" w:rsidR="000C41A3" w:rsidRPr="00F65579" w:rsidRDefault="000C41A3" w:rsidP="000C41A3">
            <w:pPr>
              <w:pStyle w:val="Tabletext"/>
            </w:pPr>
            <w:r w:rsidRPr="00F65579">
              <w:t>Return of capital</w:t>
            </w:r>
          </w:p>
        </w:tc>
        <w:tc>
          <w:tcPr>
            <w:tcW w:w="876" w:type="dxa"/>
            <w:shd w:val="clear" w:color="auto" w:fill="auto"/>
          </w:tcPr>
          <w:p w14:paraId="5779F0FE" w14:textId="0A9815F9" w:rsidR="000C41A3" w:rsidRPr="00F65579" w:rsidRDefault="000C41A3" w:rsidP="000C41A3">
            <w:pPr>
              <w:pStyle w:val="Tabletextcentred"/>
            </w:pPr>
          </w:p>
        </w:tc>
        <w:tc>
          <w:tcPr>
            <w:tcW w:w="1284" w:type="dxa"/>
            <w:shd w:val="clear" w:color="auto" w:fill="E0E0E0"/>
          </w:tcPr>
          <w:p w14:paraId="7C1F27D2" w14:textId="6731DCCA" w:rsidR="000C41A3" w:rsidRPr="00F65579" w:rsidRDefault="000C41A3" w:rsidP="000C41A3">
            <w:pPr>
              <w:pStyle w:val="Tabletextright"/>
            </w:pPr>
            <w:r w:rsidRPr="00F65579">
              <w:t>(</w:t>
            </w:r>
            <w:r w:rsidR="00944F04" w:rsidRPr="00F65579">
              <w:t>4 597</w:t>
            </w:r>
            <w:r w:rsidRPr="00F65579">
              <w:t>)</w:t>
            </w:r>
          </w:p>
        </w:tc>
        <w:tc>
          <w:tcPr>
            <w:tcW w:w="1260" w:type="dxa"/>
            <w:shd w:val="clear" w:color="auto" w:fill="auto"/>
          </w:tcPr>
          <w:p w14:paraId="5247A48A" w14:textId="77777777" w:rsidR="000C41A3" w:rsidRPr="00F65579" w:rsidRDefault="000C41A3" w:rsidP="000C41A3">
            <w:pPr>
              <w:pStyle w:val="Tabletextright"/>
            </w:pPr>
          </w:p>
        </w:tc>
        <w:tc>
          <w:tcPr>
            <w:tcW w:w="1362" w:type="dxa"/>
            <w:shd w:val="clear" w:color="auto" w:fill="E0E0E0"/>
          </w:tcPr>
          <w:p w14:paraId="218028B6" w14:textId="77777777" w:rsidR="000C41A3" w:rsidRPr="00F65579" w:rsidDel="00940222" w:rsidRDefault="000C41A3" w:rsidP="000C41A3">
            <w:pPr>
              <w:pStyle w:val="Tabletextright"/>
            </w:pPr>
          </w:p>
        </w:tc>
        <w:tc>
          <w:tcPr>
            <w:tcW w:w="1176" w:type="dxa"/>
            <w:shd w:val="clear" w:color="auto" w:fill="auto"/>
          </w:tcPr>
          <w:p w14:paraId="4CA69B25" w14:textId="408EB09E" w:rsidR="000C41A3" w:rsidRPr="00F65579" w:rsidDel="00940222" w:rsidRDefault="000C41A3" w:rsidP="000C41A3">
            <w:pPr>
              <w:pStyle w:val="Tabletextright"/>
            </w:pPr>
            <w:r w:rsidRPr="00F65579">
              <w:t>(</w:t>
            </w:r>
            <w:r w:rsidR="00944F04" w:rsidRPr="00F65579">
              <w:t>4</w:t>
            </w:r>
            <w:r w:rsidR="002E7398" w:rsidRPr="00F65579">
              <w:t xml:space="preserve"> </w:t>
            </w:r>
            <w:r w:rsidR="00944F04" w:rsidRPr="00F65579">
              <w:t>597</w:t>
            </w:r>
            <w:r w:rsidRPr="00F65579">
              <w:t>)</w:t>
            </w:r>
          </w:p>
        </w:tc>
      </w:tr>
      <w:tr w:rsidR="000C41A3" w:rsidRPr="00F65579" w14:paraId="10517573" w14:textId="77777777" w:rsidTr="000C41A3">
        <w:tc>
          <w:tcPr>
            <w:tcW w:w="3528" w:type="dxa"/>
            <w:shd w:val="clear" w:color="auto" w:fill="auto"/>
          </w:tcPr>
          <w:p w14:paraId="7E7091EE" w14:textId="77777777" w:rsidR="000C41A3" w:rsidRPr="00F65579" w:rsidRDefault="000C41A3" w:rsidP="000C41A3">
            <w:pPr>
              <w:pStyle w:val="Tabletext"/>
            </w:pPr>
            <w:r w:rsidRPr="00F65579">
              <w:t>Net result for the year</w:t>
            </w:r>
          </w:p>
        </w:tc>
        <w:tc>
          <w:tcPr>
            <w:tcW w:w="876" w:type="dxa"/>
            <w:shd w:val="clear" w:color="auto" w:fill="auto"/>
          </w:tcPr>
          <w:p w14:paraId="3F9B58B6" w14:textId="77777777" w:rsidR="000C41A3" w:rsidRPr="00F65579" w:rsidRDefault="000C41A3" w:rsidP="000C41A3">
            <w:pPr>
              <w:pStyle w:val="Tabletextcentred"/>
            </w:pPr>
          </w:p>
        </w:tc>
        <w:tc>
          <w:tcPr>
            <w:tcW w:w="1284" w:type="dxa"/>
            <w:shd w:val="clear" w:color="auto" w:fill="E0E0E0"/>
          </w:tcPr>
          <w:p w14:paraId="45A724B2" w14:textId="77777777" w:rsidR="000C41A3" w:rsidRPr="00F65579" w:rsidRDefault="000C41A3" w:rsidP="000C41A3">
            <w:pPr>
              <w:pStyle w:val="Tabletextright"/>
            </w:pPr>
          </w:p>
        </w:tc>
        <w:tc>
          <w:tcPr>
            <w:tcW w:w="1260" w:type="dxa"/>
            <w:shd w:val="clear" w:color="auto" w:fill="auto"/>
          </w:tcPr>
          <w:p w14:paraId="38378DB1" w14:textId="77777777" w:rsidR="000C41A3" w:rsidRPr="00F65579" w:rsidRDefault="000C41A3" w:rsidP="000C41A3">
            <w:pPr>
              <w:pStyle w:val="Tabletextright"/>
            </w:pPr>
          </w:p>
        </w:tc>
        <w:tc>
          <w:tcPr>
            <w:tcW w:w="1362" w:type="dxa"/>
            <w:shd w:val="clear" w:color="auto" w:fill="E0E0E0"/>
          </w:tcPr>
          <w:p w14:paraId="46438EA6" w14:textId="2C9FED40" w:rsidR="000C41A3" w:rsidRPr="00F65579" w:rsidRDefault="000C41A3" w:rsidP="000C41A3">
            <w:pPr>
              <w:pStyle w:val="Tabletextright"/>
            </w:pPr>
            <w:r w:rsidRPr="00F65579">
              <w:t>8 2</w:t>
            </w:r>
            <w:r w:rsidR="002E7398" w:rsidRPr="00F65579">
              <w:t>49</w:t>
            </w:r>
          </w:p>
        </w:tc>
        <w:tc>
          <w:tcPr>
            <w:tcW w:w="1176" w:type="dxa"/>
            <w:shd w:val="clear" w:color="auto" w:fill="auto"/>
          </w:tcPr>
          <w:p w14:paraId="28C45DDB" w14:textId="2C38A869" w:rsidR="000C41A3" w:rsidRPr="00F65579" w:rsidRDefault="000C41A3" w:rsidP="000C41A3">
            <w:pPr>
              <w:pStyle w:val="Tabletextright"/>
            </w:pPr>
            <w:r w:rsidRPr="00F65579">
              <w:t>8 2</w:t>
            </w:r>
            <w:r w:rsidR="002E7398" w:rsidRPr="00F65579">
              <w:t>49</w:t>
            </w:r>
          </w:p>
        </w:tc>
      </w:tr>
      <w:tr w:rsidR="000C41A3" w:rsidRPr="00F65579" w14:paraId="7765A8B2" w14:textId="77777777" w:rsidTr="000C41A3">
        <w:tc>
          <w:tcPr>
            <w:tcW w:w="3528" w:type="dxa"/>
            <w:shd w:val="clear" w:color="auto" w:fill="auto"/>
          </w:tcPr>
          <w:p w14:paraId="20137CEB" w14:textId="77777777" w:rsidR="000C41A3" w:rsidRPr="00F65579" w:rsidRDefault="000C41A3" w:rsidP="000C41A3">
            <w:pPr>
              <w:pStyle w:val="Tabletextbold"/>
            </w:pPr>
            <w:r w:rsidRPr="00F65579">
              <w:t>Balance at 30 June 2019</w:t>
            </w:r>
          </w:p>
        </w:tc>
        <w:tc>
          <w:tcPr>
            <w:tcW w:w="876" w:type="dxa"/>
            <w:shd w:val="clear" w:color="auto" w:fill="auto"/>
          </w:tcPr>
          <w:p w14:paraId="26AC096E" w14:textId="77777777" w:rsidR="000C41A3" w:rsidRPr="00F65579" w:rsidRDefault="000C41A3" w:rsidP="000C41A3">
            <w:pPr>
              <w:pStyle w:val="Tabletextcentred"/>
            </w:pPr>
          </w:p>
        </w:tc>
        <w:tc>
          <w:tcPr>
            <w:tcW w:w="1284" w:type="dxa"/>
            <w:shd w:val="clear" w:color="auto" w:fill="E0E0E0"/>
          </w:tcPr>
          <w:p w14:paraId="30F2946F" w14:textId="41FD03F8" w:rsidR="000C41A3" w:rsidRPr="00F65579" w:rsidRDefault="002E7398" w:rsidP="000C41A3">
            <w:pPr>
              <w:pStyle w:val="Tabletextrightbold"/>
            </w:pPr>
            <w:r w:rsidRPr="00F65579">
              <w:t>230 977</w:t>
            </w:r>
          </w:p>
        </w:tc>
        <w:tc>
          <w:tcPr>
            <w:tcW w:w="1260" w:type="dxa"/>
            <w:shd w:val="clear" w:color="auto" w:fill="auto"/>
          </w:tcPr>
          <w:p w14:paraId="65352723" w14:textId="77777777" w:rsidR="000C41A3" w:rsidRPr="00F65579" w:rsidRDefault="000C41A3" w:rsidP="000C41A3">
            <w:pPr>
              <w:pStyle w:val="Tabletextrightbold"/>
            </w:pPr>
            <w:r w:rsidRPr="00F65579">
              <w:t>556 939</w:t>
            </w:r>
          </w:p>
        </w:tc>
        <w:tc>
          <w:tcPr>
            <w:tcW w:w="1362" w:type="dxa"/>
            <w:shd w:val="clear" w:color="auto" w:fill="E0E0E0"/>
          </w:tcPr>
          <w:p w14:paraId="432B4820" w14:textId="6862D9DC" w:rsidR="000C41A3" w:rsidRPr="00F65579" w:rsidRDefault="000C41A3" w:rsidP="000C41A3">
            <w:pPr>
              <w:pStyle w:val="Tabletextrightbold"/>
            </w:pPr>
            <w:r w:rsidRPr="00F65579">
              <w:t xml:space="preserve">200 </w:t>
            </w:r>
            <w:r w:rsidR="002E7398" w:rsidRPr="00F65579">
              <w:t>714</w:t>
            </w:r>
          </w:p>
        </w:tc>
        <w:tc>
          <w:tcPr>
            <w:tcW w:w="1176" w:type="dxa"/>
            <w:shd w:val="clear" w:color="auto" w:fill="auto"/>
          </w:tcPr>
          <w:p w14:paraId="6E7AC85E" w14:textId="7820E0DC" w:rsidR="000C41A3" w:rsidRPr="00F65579" w:rsidRDefault="002E7398" w:rsidP="000C41A3">
            <w:pPr>
              <w:pStyle w:val="Tabletextrightbold"/>
            </w:pPr>
            <w:r w:rsidRPr="00F65579">
              <w:t>988 630</w:t>
            </w:r>
          </w:p>
        </w:tc>
      </w:tr>
    </w:tbl>
    <w:p w14:paraId="120599E5" w14:textId="77777777" w:rsidR="000C41A3" w:rsidRPr="00F65579" w:rsidRDefault="000C41A3" w:rsidP="000C41A3">
      <w:pPr>
        <w:pStyle w:val="Notes"/>
      </w:pPr>
    </w:p>
    <w:p w14:paraId="7BEDA8F3" w14:textId="77777777" w:rsidR="000C41A3" w:rsidRPr="00F65579" w:rsidRDefault="000C41A3" w:rsidP="000C41A3">
      <w:pPr>
        <w:pStyle w:val="Notes"/>
      </w:pPr>
      <w:r w:rsidRPr="00F65579">
        <w:t>The above statement of changes in equity should be read in conjunction with the accompanying notes.</w:t>
      </w:r>
    </w:p>
    <w:p w14:paraId="67776C69" w14:textId="77777777" w:rsidR="000C41A3" w:rsidRPr="00F65579" w:rsidRDefault="000C41A3" w:rsidP="000C41A3"/>
    <w:p w14:paraId="6B86D4FA" w14:textId="77777777" w:rsidR="000C41A3" w:rsidRPr="00F65579" w:rsidRDefault="000C41A3" w:rsidP="000C41A3"/>
    <w:p w14:paraId="2EA57D0C" w14:textId="77777777" w:rsidR="000C41A3" w:rsidRPr="00F65579" w:rsidRDefault="000C41A3" w:rsidP="000C41A3">
      <w:pPr>
        <w:spacing w:before="0" w:after="0"/>
        <w:rPr>
          <w:rFonts w:cstheme="minorHAnsi"/>
          <w:b/>
          <w:color w:val="4C4C4C"/>
          <w:sz w:val="44"/>
          <w:szCs w:val="48"/>
        </w:rPr>
      </w:pPr>
      <w:bookmarkStart w:id="46" w:name="_Toc303670544"/>
      <w:bookmarkStart w:id="47" w:name="_Toc335740843"/>
      <w:r w:rsidRPr="00F65579">
        <w:rPr>
          <w:rFonts w:cstheme="minorHAnsi"/>
        </w:rPr>
        <w:br w:type="page"/>
      </w:r>
    </w:p>
    <w:p w14:paraId="1DBB0383" w14:textId="77777777" w:rsidR="000C41A3" w:rsidRPr="00F65579" w:rsidRDefault="000C41A3" w:rsidP="000C41A3">
      <w:pPr>
        <w:pStyle w:val="HeadingFin"/>
      </w:pPr>
      <w:bookmarkStart w:id="48" w:name="_Toc17186202"/>
      <w:bookmarkStart w:id="49" w:name="CashflowStatement"/>
      <w:r w:rsidRPr="00F65579">
        <w:lastRenderedPageBreak/>
        <w:t>Cash flow statement</w:t>
      </w:r>
      <w:bookmarkEnd w:id="46"/>
      <w:bookmarkEnd w:id="47"/>
      <w:bookmarkEnd w:id="48"/>
    </w:p>
    <w:bookmarkEnd w:id="49"/>
    <w:p w14:paraId="2A827D60" w14:textId="77777777" w:rsidR="000C41A3" w:rsidRPr="00F65579" w:rsidRDefault="000C41A3" w:rsidP="000C41A3">
      <w:pPr>
        <w:pStyle w:val="Heading20"/>
        <w:spacing w:before="0"/>
      </w:pPr>
      <w:r w:rsidRPr="00F65579">
        <w:t>for the year ended 30 June 2019</w:t>
      </w:r>
    </w:p>
    <w:tbl>
      <w:tblPr>
        <w:tblW w:w="8118" w:type="dxa"/>
        <w:tblLayout w:type="fixed"/>
        <w:tblLook w:val="0000" w:firstRow="0" w:lastRow="0" w:firstColumn="0" w:lastColumn="0" w:noHBand="0" w:noVBand="0"/>
      </w:tblPr>
      <w:tblGrid>
        <w:gridCol w:w="4788"/>
        <w:gridCol w:w="850"/>
        <w:gridCol w:w="1240"/>
        <w:gridCol w:w="1240"/>
      </w:tblGrid>
      <w:tr w:rsidR="000C41A3" w:rsidRPr="00F65579" w14:paraId="184DBC01" w14:textId="77777777" w:rsidTr="000C41A3">
        <w:tc>
          <w:tcPr>
            <w:tcW w:w="4788" w:type="dxa"/>
          </w:tcPr>
          <w:p w14:paraId="6B109BF9" w14:textId="77777777" w:rsidR="000C41A3" w:rsidRPr="00F65579" w:rsidRDefault="000C41A3" w:rsidP="000C41A3">
            <w:pPr>
              <w:pStyle w:val="Tabletext"/>
            </w:pPr>
          </w:p>
        </w:tc>
        <w:tc>
          <w:tcPr>
            <w:tcW w:w="850" w:type="dxa"/>
          </w:tcPr>
          <w:p w14:paraId="773C7FF6" w14:textId="77777777" w:rsidR="000C41A3" w:rsidRPr="00F65579" w:rsidRDefault="000C41A3" w:rsidP="000C41A3">
            <w:pPr>
              <w:pStyle w:val="Tabletextheadingcentred"/>
            </w:pPr>
          </w:p>
        </w:tc>
        <w:tc>
          <w:tcPr>
            <w:tcW w:w="1240" w:type="dxa"/>
            <w:shd w:val="clear" w:color="auto" w:fill="auto"/>
            <w:vAlign w:val="bottom"/>
          </w:tcPr>
          <w:p w14:paraId="6705FEC5" w14:textId="77777777" w:rsidR="000C41A3" w:rsidRPr="00F65579" w:rsidRDefault="000C41A3" w:rsidP="000C41A3">
            <w:pPr>
              <w:pStyle w:val="Tabletextheadingright"/>
            </w:pPr>
            <w:r w:rsidRPr="00F65579">
              <w:t>2019</w:t>
            </w:r>
          </w:p>
        </w:tc>
        <w:tc>
          <w:tcPr>
            <w:tcW w:w="1240" w:type="dxa"/>
            <w:vAlign w:val="bottom"/>
          </w:tcPr>
          <w:p w14:paraId="6C0BB5E3" w14:textId="77777777" w:rsidR="000C41A3" w:rsidRPr="00F65579" w:rsidRDefault="000C41A3" w:rsidP="000C41A3">
            <w:pPr>
              <w:pStyle w:val="Tabletextheadingright"/>
            </w:pPr>
            <w:r w:rsidRPr="00F65579">
              <w:t>2018</w:t>
            </w:r>
          </w:p>
        </w:tc>
      </w:tr>
      <w:tr w:rsidR="000C41A3" w:rsidRPr="00F65579" w14:paraId="2E0653E7" w14:textId="77777777" w:rsidTr="000C41A3">
        <w:tc>
          <w:tcPr>
            <w:tcW w:w="4788" w:type="dxa"/>
          </w:tcPr>
          <w:p w14:paraId="7932339F" w14:textId="77777777" w:rsidR="000C41A3" w:rsidRPr="00F65579" w:rsidRDefault="000C41A3" w:rsidP="000C41A3">
            <w:pPr>
              <w:pStyle w:val="Tabletext"/>
            </w:pPr>
          </w:p>
        </w:tc>
        <w:tc>
          <w:tcPr>
            <w:tcW w:w="850" w:type="dxa"/>
          </w:tcPr>
          <w:p w14:paraId="15F362FC" w14:textId="77777777" w:rsidR="000C41A3" w:rsidRPr="00F65579" w:rsidRDefault="000C41A3" w:rsidP="000C41A3">
            <w:pPr>
              <w:pStyle w:val="Tabletextheadingcentred"/>
            </w:pPr>
            <w:r w:rsidRPr="00F65579">
              <w:t>Notes</w:t>
            </w:r>
          </w:p>
        </w:tc>
        <w:tc>
          <w:tcPr>
            <w:tcW w:w="1240" w:type="dxa"/>
            <w:shd w:val="clear" w:color="auto" w:fill="auto"/>
          </w:tcPr>
          <w:p w14:paraId="352919B7" w14:textId="77777777" w:rsidR="000C41A3" w:rsidRPr="00F65579" w:rsidRDefault="000C41A3" w:rsidP="000C41A3">
            <w:pPr>
              <w:pStyle w:val="Tabletextheadingright"/>
            </w:pPr>
            <w:r w:rsidRPr="00F65579">
              <w:t>$’000</w:t>
            </w:r>
          </w:p>
        </w:tc>
        <w:tc>
          <w:tcPr>
            <w:tcW w:w="1240" w:type="dxa"/>
          </w:tcPr>
          <w:p w14:paraId="04CC55DB" w14:textId="77777777" w:rsidR="000C41A3" w:rsidRPr="00F65579" w:rsidRDefault="000C41A3" w:rsidP="000C41A3">
            <w:pPr>
              <w:pStyle w:val="Tabletextheadingright"/>
            </w:pPr>
            <w:r w:rsidRPr="00F65579">
              <w:t>$’000</w:t>
            </w:r>
          </w:p>
        </w:tc>
      </w:tr>
      <w:tr w:rsidR="000C41A3" w:rsidRPr="00F65579" w14:paraId="5EA9C7FA" w14:textId="77777777" w:rsidTr="000C41A3">
        <w:tc>
          <w:tcPr>
            <w:tcW w:w="4788" w:type="dxa"/>
          </w:tcPr>
          <w:p w14:paraId="43CD983D" w14:textId="77777777" w:rsidR="000C41A3" w:rsidRPr="00F65579" w:rsidRDefault="000C41A3" w:rsidP="000C41A3">
            <w:pPr>
              <w:pStyle w:val="Tabletextbold"/>
            </w:pPr>
            <w:r w:rsidRPr="00F65579">
              <w:t>Cash flows from operating activities</w:t>
            </w:r>
          </w:p>
        </w:tc>
        <w:tc>
          <w:tcPr>
            <w:tcW w:w="850" w:type="dxa"/>
            <w:vAlign w:val="bottom"/>
          </w:tcPr>
          <w:p w14:paraId="41563566" w14:textId="77777777" w:rsidR="000C41A3" w:rsidRPr="00F65579" w:rsidRDefault="000C41A3" w:rsidP="000C41A3">
            <w:pPr>
              <w:pStyle w:val="Tabletextcentred"/>
            </w:pPr>
          </w:p>
        </w:tc>
        <w:tc>
          <w:tcPr>
            <w:tcW w:w="1240" w:type="dxa"/>
            <w:shd w:val="clear" w:color="auto" w:fill="E0E0E0"/>
          </w:tcPr>
          <w:p w14:paraId="234B70B5" w14:textId="77777777" w:rsidR="000C41A3" w:rsidRPr="00F65579" w:rsidRDefault="000C41A3" w:rsidP="000C41A3">
            <w:pPr>
              <w:pStyle w:val="Tabletextright"/>
            </w:pPr>
          </w:p>
        </w:tc>
        <w:tc>
          <w:tcPr>
            <w:tcW w:w="1240" w:type="dxa"/>
          </w:tcPr>
          <w:p w14:paraId="202FA3C0" w14:textId="77777777" w:rsidR="000C41A3" w:rsidRPr="00F65579" w:rsidRDefault="000C41A3" w:rsidP="000C41A3">
            <w:pPr>
              <w:pStyle w:val="Tabletextright"/>
            </w:pPr>
          </w:p>
        </w:tc>
      </w:tr>
      <w:tr w:rsidR="000C41A3" w:rsidRPr="00F65579" w14:paraId="45EB8C0B" w14:textId="77777777" w:rsidTr="000C41A3">
        <w:tc>
          <w:tcPr>
            <w:tcW w:w="4788" w:type="dxa"/>
          </w:tcPr>
          <w:p w14:paraId="3269A9BF" w14:textId="77777777" w:rsidR="000C41A3" w:rsidRPr="00F65579" w:rsidRDefault="000C41A3" w:rsidP="000C41A3">
            <w:pPr>
              <w:pStyle w:val="Tabletext"/>
            </w:pPr>
            <w:r w:rsidRPr="00F65579">
              <w:t>Receipts from government</w:t>
            </w:r>
          </w:p>
        </w:tc>
        <w:tc>
          <w:tcPr>
            <w:tcW w:w="850" w:type="dxa"/>
            <w:vAlign w:val="bottom"/>
          </w:tcPr>
          <w:p w14:paraId="1AA1DBC1" w14:textId="77777777" w:rsidR="000C41A3" w:rsidRPr="00F65579" w:rsidRDefault="000C41A3" w:rsidP="000C41A3">
            <w:pPr>
              <w:pStyle w:val="Tabletextcentred"/>
            </w:pPr>
          </w:p>
        </w:tc>
        <w:tc>
          <w:tcPr>
            <w:tcW w:w="1240" w:type="dxa"/>
            <w:shd w:val="clear" w:color="auto" w:fill="E0E0E0"/>
          </w:tcPr>
          <w:p w14:paraId="4E784D02" w14:textId="403BC3E0" w:rsidR="000C41A3" w:rsidRPr="00F65579" w:rsidRDefault="000C41A3" w:rsidP="000C41A3">
            <w:pPr>
              <w:pStyle w:val="Tabletextright"/>
              <w:rPr>
                <w:bCs/>
              </w:rPr>
            </w:pPr>
            <w:r w:rsidRPr="00F65579">
              <w:rPr>
                <w:bCs/>
              </w:rPr>
              <w:t>4</w:t>
            </w:r>
            <w:r w:rsidR="002E7398" w:rsidRPr="00F65579">
              <w:rPr>
                <w:bCs/>
              </w:rPr>
              <w:t>46 308</w:t>
            </w:r>
          </w:p>
        </w:tc>
        <w:tc>
          <w:tcPr>
            <w:tcW w:w="1240" w:type="dxa"/>
          </w:tcPr>
          <w:p w14:paraId="782F3405" w14:textId="77777777" w:rsidR="000C41A3" w:rsidRPr="00F65579" w:rsidRDefault="000C41A3" w:rsidP="000C41A3">
            <w:pPr>
              <w:pStyle w:val="Tabletextright"/>
              <w:rPr>
                <w:bCs/>
              </w:rPr>
            </w:pPr>
            <w:r w:rsidRPr="00F65579">
              <w:rPr>
                <w:bCs/>
              </w:rPr>
              <w:t>318 715</w:t>
            </w:r>
          </w:p>
        </w:tc>
      </w:tr>
      <w:tr w:rsidR="000C41A3" w:rsidRPr="00F65579" w14:paraId="48B682B9" w14:textId="77777777" w:rsidTr="000C41A3">
        <w:tc>
          <w:tcPr>
            <w:tcW w:w="4788" w:type="dxa"/>
          </w:tcPr>
          <w:p w14:paraId="78684EF2" w14:textId="77777777" w:rsidR="000C41A3" w:rsidRPr="00F65579" w:rsidRDefault="000C41A3" w:rsidP="000C41A3">
            <w:pPr>
              <w:pStyle w:val="Tabletext"/>
            </w:pPr>
            <w:r w:rsidRPr="00F65579">
              <w:t>Receipts from other entities</w:t>
            </w:r>
          </w:p>
        </w:tc>
        <w:tc>
          <w:tcPr>
            <w:tcW w:w="850" w:type="dxa"/>
            <w:vAlign w:val="bottom"/>
          </w:tcPr>
          <w:p w14:paraId="54A988A8" w14:textId="77777777" w:rsidR="000C41A3" w:rsidRPr="00F65579" w:rsidRDefault="000C41A3" w:rsidP="000C41A3">
            <w:pPr>
              <w:pStyle w:val="Tabletextcentred"/>
            </w:pPr>
          </w:p>
        </w:tc>
        <w:tc>
          <w:tcPr>
            <w:tcW w:w="1240" w:type="dxa"/>
            <w:shd w:val="clear" w:color="auto" w:fill="E0E0E0"/>
          </w:tcPr>
          <w:p w14:paraId="06EC80DB" w14:textId="77777777" w:rsidR="000C41A3" w:rsidRPr="00F65579" w:rsidRDefault="000C41A3" w:rsidP="000C41A3">
            <w:pPr>
              <w:pStyle w:val="Tabletextright"/>
              <w:rPr>
                <w:bCs/>
              </w:rPr>
            </w:pPr>
            <w:r w:rsidRPr="00F65579">
              <w:rPr>
                <w:bCs/>
              </w:rPr>
              <w:t>30 960</w:t>
            </w:r>
          </w:p>
        </w:tc>
        <w:tc>
          <w:tcPr>
            <w:tcW w:w="1240" w:type="dxa"/>
          </w:tcPr>
          <w:p w14:paraId="3A1813A5" w14:textId="77777777" w:rsidR="000C41A3" w:rsidRPr="00F65579" w:rsidRDefault="000C41A3" w:rsidP="000C41A3">
            <w:pPr>
              <w:pStyle w:val="Tabletextright"/>
              <w:rPr>
                <w:bCs/>
              </w:rPr>
            </w:pPr>
            <w:r w:rsidRPr="00F65579">
              <w:rPr>
                <w:bCs/>
              </w:rPr>
              <w:t>46 177</w:t>
            </w:r>
          </w:p>
        </w:tc>
      </w:tr>
      <w:tr w:rsidR="000C41A3" w:rsidRPr="00F65579" w14:paraId="66BE343E" w14:textId="77777777" w:rsidTr="000C41A3">
        <w:trPr>
          <w:trHeight w:val="230"/>
        </w:trPr>
        <w:tc>
          <w:tcPr>
            <w:tcW w:w="4788" w:type="dxa"/>
          </w:tcPr>
          <w:p w14:paraId="1CC1CE9F" w14:textId="77777777" w:rsidR="000C41A3" w:rsidRPr="00F65579" w:rsidRDefault="000C41A3" w:rsidP="000C41A3">
            <w:pPr>
              <w:pStyle w:val="Tabletext"/>
            </w:pPr>
            <w:r w:rsidRPr="00F65579">
              <w:t>Goods and services tax recovered from the ATO</w:t>
            </w:r>
          </w:p>
        </w:tc>
        <w:tc>
          <w:tcPr>
            <w:tcW w:w="850" w:type="dxa"/>
            <w:vAlign w:val="bottom"/>
          </w:tcPr>
          <w:p w14:paraId="52207451" w14:textId="77777777" w:rsidR="000C41A3" w:rsidRPr="00F65579" w:rsidRDefault="000C41A3" w:rsidP="000C41A3">
            <w:pPr>
              <w:pStyle w:val="Tabletextcentred"/>
            </w:pPr>
          </w:p>
        </w:tc>
        <w:tc>
          <w:tcPr>
            <w:tcW w:w="1240" w:type="dxa"/>
            <w:shd w:val="clear" w:color="auto" w:fill="E0E0E0"/>
          </w:tcPr>
          <w:p w14:paraId="421B1700" w14:textId="77777777" w:rsidR="000C41A3" w:rsidRPr="00F65579" w:rsidRDefault="000C41A3" w:rsidP="000C41A3">
            <w:pPr>
              <w:pStyle w:val="Tabletextright"/>
            </w:pPr>
            <w:r w:rsidRPr="00F65579">
              <w:t>23 068</w:t>
            </w:r>
          </w:p>
        </w:tc>
        <w:tc>
          <w:tcPr>
            <w:tcW w:w="1240" w:type="dxa"/>
          </w:tcPr>
          <w:p w14:paraId="244E3118" w14:textId="77777777" w:rsidR="000C41A3" w:rsidRPr="00F65579" w:rsidRDefault="000C41A3" w:rsidP="000C41A3">
            <w:pPr>
              <w:pStyle w:val="Tabletextright"/>
            </w:pPr>
            <w:r w:rsidRPr="00F65579">
              <w:rPr>
                <w:bCs/>
              </w:rPr>
              <w:t xml:space="preserve">17 411 </w:t>
            </w:r>
          </w:p>
        </w:tc>
      </w:tr>
      <w:tr w:rsidR="000C41A3" w:rsidRPr="00F65579" w14:paraId="000A5986" w14:textId="77777777" w:rsidTr="000C41A3">
        <w:tc>
          <w:tcPr>
            <w:tcW w:w="4788" w:type="dxa"/>
          </w:tcPr>
          <w:p w14:paraId="29E71627" w14:textId="77777777" w:rsidR="000C41A3" w:rsidRPr="00F65579" w:rsidRDefault="000C41A3" w:rsidP="000C41A3">
            <w:pPr>
              <w:pStyle w:val="Tabletext"/>
              <w:rPr>
                <w:b/>
              </w:rPr>
            </w:pPr>
            <w:r w:rsidRPr="00F65579">
              <w:rPr>
                <w:b/>
              </w:rPr>
              <w:t>Total receipts</w:t>
            </w:r>
          </w:p>
        </w:tc>
        <w:tc>
          <w:tcPr>
            <w:tcW w:w="850" w:type="dxa"/>
            <w:vAlign w:val="bottom"/>
          </w:tcPr>
          <w:p w14:paraId="214991AA" w14:textId="77777777" w:rsidR="000C41A3" w:rsidRPr="00F65579" w:rsidRDefault="000C41A3" w:rsidP="000C41A3">
            <w:pPr>
              <w:pStyle w:val="Tabletextcentred"/>
            </w:pPr>
          </w:p>
        </w:tc>
        <w:tc>
          <w:tcPr>
            <w:tcW w:w="1240" w:type="dxa"/>
            <w:shd w:val="clear" w:color="auto" w:fill="E0E0E0"/>
          </w:tcPr>
          <w:p w14:paraId="1E65E2C7" w14:textId="7A6C856C" w:rsidR="000C41A3" w:rsidRPr="00F65579" w:rsidRDefault="000C41A3" w:rsidP="000C41A3">
            <w:pPr>
              <w:pStyle w:val="Tabletextrightbold"/>
            </w:pPr>
            <w:r w:rsidRPr="00F65579">
              <w:t>50</w:t>
            </w:r>
            <w:r w:rsidR="002E7398" w:rsidRPr="00F65579">
              <w:t>0</w:t>
            </w:r>
            <w:r w:rsidRPr="00F65579">
              <w:t xml:space="preserve"> </w:t>
            </w:r>
            <w:r w:rsidR="002E7398" w:rsidRPr="00F65579">
              <w:t>336</w:t>
            </w:r>
          </w:p>
        </w:tc>
        <w:tc>
          <w:tcPr>
            <w:tcW w:w="1240" w:type="dxa"/>
          </w:tcPr>
          <w:p w14:paraId="45B9B2BA" w14:textId="77777777" w:rsidR="000C41A3" w:rsidRPr="00F65579" w:rsidRDefault="000C41A3" w:rsidP="000C41A3">
            <w:pPr>
              <w:pStyle w:val="Tabletextrightbold"/>
            </w:pPr>
            <w:r w:rsidRPr="00F65579">
              <w:t>382 303</w:t>
            </w:r>
          </w:p>
        </w:tc>
      </w:tr>
      <w:tr w:rsidR="000C41A3" w:rsidRPr="00F65579" w14:paraId="53ADE1A9" w14:textId="77777777" w:rsidTr="000C41A3">
        <w:tc>
          <w:tcPr>
            <w:tcW w:w="4788" w:type="dxa"/>
          </w:tcPr>
          <w:p w14:paraId="281915E4" w14:textId="77777777" w:rsidR="000C41A3" w:rsidRPr="00F65579" w:rsidRDefault="000C41A3" w:rsidP="000C41A3">
            <w:pPr>
              <w:pStyle w:val="Tabletext"/>
            </w:pPr>
          </w:p>
        </w:tc>
        <w:tc>
          <w:tcPr>
            <w:tcW w:w="850" w:type="dxa"/>
            <w:vAlign w:val="bottom"/>
          </w:tcPr>
          <w:p w14:paraId="656985BF" w14:textId="77777777" w:rsidR="000C41A3" w:rsidRPr="00F65579" w:rsidRDefault="000C41A3" w:rsidP="000C41A3">
            <w:pPr>
              <w:pStyle w:val="Tabletextcentred"/>
            </w:pPr>
          </w:p>
        </w:tc>
        <w:tc>
          <w:tcPr>
            <w:tcW w:w="1240" w:type="dxa"/>
            <w:shd w:val="clear" w:color="auto" w:fill="E0E0E0"/>
          </w:tcPr>
          <w:p w14:paraId="1C3CE786" w14:textId="77777777" w:rsidR="000C41A3" w:rsidRPr="00F65579" w:rsidRDefault="000C41A3" w:rsidP="000C41A3">
            <w:pPr>
              <w:pStyle w:val="Tabletextright"/>
              <w:rPr>
                <w:bCs/>
              </w:rPr>
            </w:pPr>
          </w:p>
        </w:tc>
        <w:tc>
          <w:tcPr>
            <w:tcW w:w="1240" w:type="dxa"/>
          </w:tcPr>
          <w:p w14:paraId="678AD22C" w14:textId="77777777" w:rsidR="000C41A3" w:rsidRPr="00F65579" w:rsidRDefault="000C41A3" w:rsidP="000C41A3">
            <w:pPr>
              <w:pStyle w:val="Tabletextright"/>
              <w:rPr>
                <w:bCs/>
              </w:rPr>
            </w:pPr>
          </w:p>
        </w:tc>
      </w:tr>
      <w:tr w:rsidR="000C41A3" w:rsidRPr="00F65579" w14:paraId="7945C718" w14:textId="77777777" w:rsidTr="000C41A3">
        <w:tc>
          <w:tcPr>
            <w:tcW w:w="4788" w:type="dxa"/>
          </w:tcPr>
          <w:p w14:paraId="50B6FE04" w14:textId="77777777" w:rsidR="000C41A3" w:rsidRPr="00F65579" w:rsidRDefault="000C41A3" w:rsidP="000C41A3">
            <w:pPr>
              <w:pStyle w:val="Tabletext"/>
            </w:pPr>
            <w:r w:rsidRPr="00F65579">
              <w:t>Payments to suppliers and employees</w:t>
            </w:r>
          </w:p>
        </w:tc>
        <w:tc>
          <w:tcPr>
            <w:tcW w:w="850" w:type="dxa"/>
            <w:vAlign w:val="bottom"/>
          </w:tcPr>
          <w:p w14:paraId="173BAF54" w14:textId="77777777" w:rsidR="000C41A3" w:rsidRPr="00F65579" w:rsidRDefault="000C41A3" w:rsidP="000C41A3">
            <w:pPr>
              <w:pStyle w:val="Tabletextcentred"/>
            </w:pPr>
          </w:p>
        </w:tc>
        <w:tc>
          <w:tcPr>
            <w:tcW w:w="1240" w:type="dxa"/>
            <w:shd w:val="clear" w:color="auto" w:fill="E0E0E0"/>
          </w:tcPr>
          <w:p w14:paraId="67C1F51E" w14:textId="3DB8EE01" w:rsidR="000C41A3" w:rsidRPr="00F65579" w:rsidRDefault="000C41A3" w:rsidP="000C41A3">
            <w:pPr>
              <w:pStyle w:val="Tabletextright"/>
              <w:rPr>
                <w:bCs/>
              </w:rPr>
            </w:pPr>
            <w:r w:rsidRPr="00F65579">
              <w:rPr>
                <w:bCs/>
              </w:rPr>
              <w:t>(</w:t>
            </w:r>
            <w:r w:rsidR="002E7398" w:rsidRPr="00F65579">
              <w:rPr>
                <w:bCs/>
              </w:rPr>
              <w:t>330 781</w:t>
            </w:r>
            <w:r w:rsidRPr="00F65579">
              <w:rPr>
                <w:bCs/>
              </w:rPr>
              <w:t>)</w:t>
            </w:r>
          </w:p>
        </w:tc>
        <w:tc>
          <w:tcPr>
            <w:tcW w:w="1240" w:type="dxa"/>
          </w:tcPr>
          <w:p w14:paraId="16E5644E" w14:textId="77777777" w:rsidR="000C41A3" w:rsidRPr="00F65579" w:rsidRDefault="000C41A3" w:rsidP="000C41A3">
            <w:pPr>
              <w:pStyle w:val="Tabletextright"/>
              <w:rPr>
                <w:bCs/>
              </w:rPr>
            </w:pPr>
            <w:r w:rsidRPr="00F65579">
              <w:rPr>
                <w:bCs/>
              </w:rPr>
              <w:t>(307 756)</w:t>
            </w:r>
          </w:p>
        </w:tc>
      </w:tr>
      <w:tr w:rsidR="000C41A3" w:rsidRPr="00F65579" w14:paraId="4D59D1E3" w14:textId="77777777" w:rsidTr="000C41A3">
        <w:tc>
          <w:tcPr>
            <w:tcW w:w="4788" w:type="dxa"/>
          </w:tcPr>
          <w:p w14:paraId="04F3DDDB" w14:textId="77777777" w:rsidR="000C41A3" w:rsidRPr="00F65579" w:rsidRDefault="000C41A3" w:rsidP="000C41A3">
            <w:pPr>
              <w:pStyle w:val="Tabletext"/>
            </w:pPr>
            <w:r w:rsidRPr="00F65579">
              <w:t>Grants paid</w:t>
            </w:r>
          </w:p>
        </w:tc>
        <w:tc>
          <w:tcPr>
            <w:tcW w:w="850" w:type="dxa"/>
            <w:vAlign w:val="bottom"/>
          </w:tcPr>
          <w:p w14:paraId="1A92D109" w14:textId="77777777" w:rsidR="000C41A3" w:rsidRPr="00F65579" w:rsidRDefault="000C41A3" w:rsidP="000C41A3">
            <w:pPr>
              <w:pStyle w:val="Tabletextcentred"/>
            </w:pPr>
          </w:p>
        </w:tc>
        <w:tc>
          <w:tcPr>
            <w:tcW w:w="1240" w:type="dxa"/>
            <w:shd w:val="clear" w:color="auto" w:fill="E0E0E0"/>
          </w:tcPr>
          <w:p w14:paraId="0D69FBC6" w14:textId="6C29A0E6" w:rsidR="000C41A3" w:rsidRPr="00F65579" w:rsidRDefault="000C41A3" w:rsidP="000C41A3">
            <w:pPr>
              <w:pStyle w:val="Tabletextright"/>
            </w:pPr>
            <w:r w:rsidRPr="00F65579">
              <w:t>(75 71</w:t>
            </w:r>
            <w:r w:rsidR="002E7398" w:rsidRPr="00F65579">
              <w:t>6</w:t>
            </w:r>
            <w:r w:rsidRPr="00F65579">
              <w:t>)</w:t>
            </w:r>
          </w:p>
        </w:tc>
        <w:tc>
          <w:tcPr>
            <w:tcW w:w="1240" w:type="dxa"/>
          </w:tcPr>
          <w:p w14:paraId="35EC8291" w14:textId="77777777" w:rsidR="000C41A3" w:rsidRPr="00F65579" w:rsidRDefault="000C41A3" w:rsidP="000C41A3">
            <w:pPr>
              <w:pStyle w:val="Tabletextright"/>
            </w:pPr>
            <w:r w:rsidRPr="00F65579">
              <w:rPr>
                <w:bCs/>
              </w:rPr>
              <w:t>(31 184)</w:t>
            </w:r>
          </w:p>
        </w:tc>
      </w:tr>
      <w:tr w:rsidR="000C41A3" w:rsidRPr="00F65579" w14:paraId="08DAD800" w14:textId="77777777" w:rsidTr="000C41A3">
        <w:tc>
          <w:tcPr>
            <w:tcW w:w="4788" w:type="dxa"/>
          </w:tcPr>
          <w:p w14:paraId="09D5C9CF" w14:textId="77777777" w:rsidR="000C41A3" w:rsidRPr="00F65579" w:rsidRDefault="000C41A3" w:rsidP="000C41A3">
            <w:pPr>
              <w:pStyle w:val="Tabletext"/>
            </w:pPr>
            <w:r w:rsidRPr="00F65579">
              <w:t>Capital asset charge paid</w:t>
            </w:r>
          </w:p>
        </w:tc>
        <w:tc>
          <w:tcPr>
            <w:tcW w:w="850" w:type="dxa"/>
            <w:vAlign w:val="bottom"/>
          </w:tcPr>
          <w:p w14:paraId="69ABC398" w14:textId="77777777" w:rsidR="000C41A3" w:rsidRPr="00F65579" w:rsidRDefault="000C41A3" w:rsidP="000C41A3">
            <w:pPr>
              <w:pStyle w:val="Tabletextcentred"/>
            </w:pPr>
          </w:p>
        </w:tc>
        <w:tc>
          <w:tcPr>
            <w:tcW w:w="1240" w:type="dxa"/>
            <w:shd w:val="clear" w:color="auto" w:fill="E0E0E0"/>
          </w:tcPr>
          <w:p w14:paraId="7D7B7D4D" w14:textId="77777777" w:rsidR="000C41A3" w:rsidRPr="00F65579" w:rsidRDefault="000C41A3" w:rsidP="000C41A3">
            <w:pPr>
              <w:pStyle w:val="Tabletextright"/>
            </w:pPr>
            <w:r w:rsidRPr="00F65579">
              <w:t>(62 896)</w:t>
            </w:r>
          </w:p>
        </w:tc>
        <w:tc>
          <w:tcPr>
            <w:tcW w:w="1240" w:type="dxa"/>
          </w:tcPr>
          <w:p w14:paraId="0582E012" w14:textId="77777777" w:rsidR="000C41A3" w:rsidRPr="00F65579" w:rsidRDefault="000C41A3" w:rsidP="000C41A3">
            <w:pPr>
              <w:pStyle w:val="Tabletextright"/>
            </w:pPr>
            <w:r w:rsidRPr="00F65579">
              <w:rPr>
                <w:bCs/>
              </w:rPr>
              <w:t>(21 998)</w:t>
            </w:r>
          </w:p>
        </w:tc>
      </w:tr>
      <w:tr w:rsidR="000C41A3" w:rsidRPr="00F65579" w14:paraId="33E6FBB8" w14:textId="77777777" w:rsidTr="000C41A3">
        <w:tc>
          <w:tcPr>
            <w:tcW w:w="4788" w:type="dxa"/>
          </w:tcPr>
          <w:p w14:paraId="4E9D3A16" w14:textId="77777777" w:rsidR="000C41A3" w:rsidRPr="00F65579" w:rsidRDefault="000C41A3" w:rsidP="000C41A3">
            <w:pPr>
              <w:pStyle w:val="Tabletext"/>
            </w:pPr>
            <w:r w:rsidRPr="00F65579">
              <w:t>Interest and other finance costs paid</w:t>
            </w:r>
          </w:p>
        </w:tc>
        <w:tc>
          <w:tcPr>
            <w:tcW w:w="850" w:type="dxa"/>
            <w:vAlign w:val="bottom"/>
          </w:tcPr>
          <w:p w14:paraId="00CA3FC7" w14:textId="77777777" w:rsidR="000C41A3" w:rsidRPr="00F65579" w:rsidRDefault="000C41A3" w:rsidP="000C41A3">
            <w:pPr>
              <w:pStyle w:val="Tabletextcentred"/>
            </w:pPr>
            <w:r w:rsidRPr="00F65579">
              <w:t>8.1.1</w:t>
            </w:r>
          </w:p>
        </w:tc>
        <w:tc>
          <w:tcPr>
            <w:tcW w:w="1240" w:type="dxa"/>
            <w:shd w:val="clear" w:color="auto" w:fill="E0E0E0"/>
          </w:tcPr>
          <w:p w14:paraId="69FD6A57" w14:textId="77777777" w:rsidR="000C41A3" w:rsidRPr="00F65579" w:rsidRDefault="000C41A3" w:rsidP="000C41A3">
            <w:pPr>
              <w:pStyle w:val="Tabletextright"/>
              <w:rPr>
                <w:bCs/>
              </w:rPr>
            </w:pPr>
            <w:r w:rsidRPr="00F65579">
              <w:rPr>
                <w:bCs/>
              </w:rPr>
              <w:t>(126)</w:t>
            </w:r>
          </w:p>
        </w:tc>
        <w:tc>
          <w:tcPr>
            <w:tcW w:w="1240" w:type="dxa"/>
          </w:tcPr>
          <w:p w14:paraId="39E57C86" w14:textId="77777777" w:rsidR="000C41A3" w:rsidRPr="00F65579" w:rsidRDefault="000C41A3" w:rsidP="000C41A3">
            <w:pPr>
              <w:pStyle w:val="Tabletextright"/>
              <w:rPr>
                <w:bCs/>
              </w:rPr>
            </w:pPr>
            <w:r w:rsidRPr="00F65579">
              <w:rPr>
                <w:bCs/>
              </w:rPr>
              <w:t>(86)</w:t>
            </w:r>
          </w:p>
        </w:tc>
      </w:tr>
      <w:tr w:rsidR="000C41A3" w:rsidRPr="00F65579" w14:paraId="1BF5BCA4" w14:textId="77777777" w:rsidTr="000C41A3">
        <w:tc>
          <w:tcPr>
            <w:tcW w:w="4788" w:type="dxa"/>
          </w:tcPr>
          <w:p w14:paraId="3F538FEB" w14:textId="77777777" w:rsidR="000C41A3" w:rsidRPr="00F65579" w:rsidRDefault="000C41A3" w:rsidP="000C41A3">
            <w:pPr>
              <w:pStyle w:val="Tabletext"/>
              <w:rPr>
                <w:b/>
              </w:rPr>
            </w:pPr>
            <w:r w:rsidRPr="00F65579">
              <w:rPr>
                <w:b/>
              </w:rPr>
              <w:t>Total payments</w:t>
            </w:r>
          </w:p>
        </w:tc>
        <w:tc>
          <w:tcPr>
            <w:tcW w:w="850" w:type="dxa"/>
            <w:vAlign w:val="bottom"/>
          </w:tcPr>
          <w:p w14:paraId="03C50E8E" w14:textId="77777777" w:rsidR="000C41A3" w:rsidRPr="00F65579" w:rsidRDefault="000C41A3" w:rsidP="000C41A3">
            <w:pPr>
              <w:pStyle w:val="Tabletextcentred"/>
            </w:pPr>
          </w:p>
        </w:tc>
        <w:tc>
          <w:tcPr>
            <w:tcW w:w="1240" w:type="dxa"/>
            <w:shd w:val="clear" w:color="auto" w:fill="E0E0E0"/>
          </w:tcPr>
          <w:p w14:paraId="39CC0B71" w14:textId="26194233" w:rsidR="000C41A3" w:rsidRPr="00F65579" w:rsidRDefault="000C41A3" w:rsidP="000C41A3">
            <w:pPr>
              <w:pStyle w:val="Tabletextrightbold"/>
            </w:pPr>
            <w:r w:rsidRPr="00F65579">
              <w:t>(</w:t>
            </w:r>
            <w:r w:rsidR="002E7398" w:rsidRPr="00F65579">
              <w:t>469 519</w:t>
            </w:r>
            <w:r w:rsidRPr="00F65579">
              <w:t>)</w:t>
            </w:r>
          </w:p>
        </w:tc>
        <w:tc>
          <w:tcPr>
            <w:tcW w:w="1240" w:type="dxa"/>
          </w:tcPr>
          <w:p w14:paraId="63DFCE2F" w14:textId="77777777" w:rsidR="000C41A3" w:rsidRPr="00F65579" w:rsidRDefault="000C41A3" w:rsidP="000C41A3">
            <w:pPr>
              <w:pStyle w:val="Tabletextrightbold"/>
            </w:pPr>
            <w:r w:rsidRPr="00F65579">
              <w:t>(361 024)</w:t>
            </w:r>
          </w:p>
        </w:tc>
      </w:tr>
      <w:tr w:rsidR="000C41A3" w:rsidRPr="00F65579" w14:paraId="2B59DA7D" w14:textId="77777777" w:rsidTr="000C41A3">
        <w:tc>
          <w:tcPr>
            <w:tcW w:w="4788" w:type="dxa"/>
          </w:tcPr>
          <w:p w14:paraId="3D5291B5" w14:textId="77777777" w:rsidR="000C41A3" w:rsidRPr="00F65579" w:rsidRDefault="000C41A3" w:rsidP="000C41A3">
            <w:pPr>
              <w:pStyle w:val="Tabletext"/>
            </w:pPr>
          </w:p>
        </w:tc>
        <w:tc>
          <w:tcPr>
            <w:tcW w:w="850" w:type="dxa"/>
            <w:vAlign w:val="bottom"/>
          </w:tcPr>
          <w:p w14:paraId="23AC9416" w14:textId="77777777" w:rsidR="000C41A3" w:rsidRPr="00F65579" w:rsidRDefault="000C41A3" w:rsidP="000C41A3">
            <w:pPr>
              <w:pStyle w:val="Tabletextcentred"/>
            </w:pPr>
          </w:p>
        </w:tc>
        <w:tc>
          <w:tcPr>
            <w:tcW w:w="1240" w:type="dxa"/>
            <w:shd w:val="clear" w:color="auto" w:fill="E0E0E0"/>
          </w:tcPr>
          <w:p w14:paraId="2EB9E6D6" w14:textId="77777777" w:rsidR="000C41A3" w:rsidRPr="00F65579" w:rsidRDefault="000C41A3" w:rsidP="000C41A3">
            <w:pPr>
              <w:pStyle w:val="Tabletextright"/>
              <w:rPr>
                <w:bCs/>
              </w:rPr>
            </w:pPr>
          </w:p>
        </w:tc>
        <w:tc>
          <w:tcPr>
            <w:tcW w:w="1240" w:type="dxa"/>
          </w:tcPr>
          <w:p w14:paraId="2CD9673A" w14:textId="77777777" w:rsidR="000C41A3" w:rsidRPr="00F65579" w:rsidRDefault="000C41A3" w:rsidP="000C41A3">
            <w:pPr>
              <w:pStyle w:val="Tabletextright"/>
              <w:rPr>
                <w:bCs/>
              </w:rPr>
            </w:pPr>
          </w:p>
        </w:tc>
      </w:tr>
      <w:tr w:rsidR="000C41A3" w:rsidRPr="00F65579" w14:paraId="5B6611F4" w14:textId="77777777" w:rsidTr="000C41A3">
        <w:tc>
          <w:tcPr>
            <w:tcW w:w="4788" w:type="dxa"/>
          </w:tcPr>
          <w:p w14:paraId="311FACA7" w14:textId="77777777" w:rsidR="000C41A3" w:rsidRPr="00F65579" w:rsidRDefault="000C41A3" w:rsidP="000C41A3">
            <w:pPr>
              <w:pStyle w:val="Tabletextbold"/>
              <w:rPr>
                <w:i/>
                <w:iCs/>
              </w:rPr>
            </w:pPr>
            <w:r w:rsidRPr="00F65579">
              <w:t>Net cash flows from operating activities</w:t>
            </w:r>
          </w:p>
        </w:tc>
        <w:tc>
          <w:tcPr>
            <w:tcW w:w="850" w:type="dxa"/>
            <w:vAlign w:val="bottom"/>
          </w:tcPr>
          <w:p w14:paraId="272F41D6" w14:textId="77777777" w:rsidR="000C41A3" w:rsidRPr="00F65579" w:rsidRDefault="000C41A3" w:rsidP="000C41A3">
            <w:pPr>
              <w:pStyle w:val="Tabletextcentred"/>
            </w:pPr>
            <w:r w:rsidRPr="00F65579">
              <w:t>7.2.1</w:t>
            </w:r>
          </w:p>
        </w:tc>
        <w:tc>
          <w:tcPr>
            <w:tcW w:w="1240" w:type="dxa"/>
            <w:shd w:val="clear" w:color="auto" w:fill="E0E0E0"/>
          </w:tcPr>
          <w:p w14:paraId="5AFD66F0" w14:textId="44603E6A" w:rsidR="000C41A3" w:rsidRPr="00F65579" w:rsidRDefault="000C41A3" w:rsidP="000C41A3">
            <w:pPr>
              <w:pStyle w:val="Tabletextrightbold"/>
            </w:pPr>
            <w:r w:rsidRPr="00F65579">
              <w:t>30 81</w:t>
            </w:r>
            <w:r w:rsidR="002E7398" w:rsidRPr="00F65579">
              <w:t>7</w:t>
            </w:r>
          </w:p>
        </w:tc>
        <w:tc>
          <w:tcPr>
            <w:tcW w:w="1240" w:type="dxa"/>
          </w:tcPr>
          <w:p w14:paraId="4662E7DE" w14:textId="77777777" w:rsidR="000C41A3" w:rsidRPr="00F65579" w:rsidRDefault="000C41A3" w:rsidP="000C41A3">
            <w:pPr>
              <w:pStyle w:val="Tabletextrightbold"/>
            </w:pPr>
            <w:r w:rsidRPr="00F65579">
              <w:t>21</w:t>
            </w:r>
            <w:r w:rsidRPr="00F65579">
              <w:rPr>
                <w:rFonts w:ascii="Calibri" w:hAnsi="Calibri" w:cs="Calibri"/>
              </w:rPr>
              <w:t xml:space="preserve"> </w:t>
            </w:r>
            <w:r w:rsidRPr="00F65579">
              <w:t xml:space="preserve">279 </w:t>
            </w:r>
          </w:p>
        </w:tc>
      </w:tr>
      <w:tr w:rsidR="000C41A3" w:rsidRPr="00F65579" w14:paraId="6B70E615" w14:textId="77777777" w:rsidTr="000C41A3">
        <w:tc>
          <w:tcPr>
            <w:tcW w:w="4788" w:type="dxa"/>
          </w:tcPr>
          <w:p w14:paraId="75CBA377" w14:textId="77777777" w:rsidR="000C41A3" w:rsidRPr="00F65579" w:rsidRDefault="000C41A3" w:rsidP="000C41A3">
            <w:pPr>
              <w:pStyle w:val="Tabletext"/>
            </w:pPr>
          </w:p>
        </w:tc>
        <w:tc>
          <w:tcPr>
            <w:tcW w:w="850" w:type="dxa"/>
            <w:vAlign w:val="bottom"/>
          </w:tcPr>
          <w:p w14:paraId="204B06AA" w14:textId="77777777" w:rsidR="000C41A3" w:rsidRPr="00F65579" w:rsidRDefault="000C41A3" w:rsidP="000C41A3">
            <w:pPr>
              <w:pStyle w:val="Tabletextcentred"/>
            </w:pPr>
          </w:p>
        </w:tc>
        <w:tc>
          <w:tcPr>
            <w:tcW w:w="1240" w:type="dxa"/>
            <w:shd w:val="clear" w:color="auto" w:fill="E0E0E0"/>
          </w:tcPr>
          <w:p w14:paraId="794B7A1A" w14:textId="77777777" w:rsidR="000C41A3" w:rsidRPr="00F65579" w:rsidRDefault="000C41A3" w:rsidP="000C41A3">
            <w:pPr>
              <w:pStyle w:val="Tabletextright"/>
              <w:rPr>
                <w:bCs/>
              </w:rPr>
            </w:pPr>
          </w:p>
        </w:tc>
        <w:tc>
          <w:tcPr>
            <w:tcW w:w="1240" w:type="dxa"/>
          </w:tcPr>
          <w:p w14:paraId="5F98292F" w14:textId="77777777" w:rsidR="000C41A3" w:rsidRPr="00F65579" w:rsidRDefault="000C41A3" w:rsidP="000C41A3">
            <w:pPr>
              <w:pStyle w:val="Tabletextright"/>
              <w:rPr>
                <w:bCs/>
              </w:rPr>
            </w:pPr>
          </w:p>
        </w:tc>
      </w:tr>
      <w:tr w:rsidR="000C41A3" w:rsidRPr="00F65579" w14:paraId="2CE59FDE" w14:textId="77777777" w:rsidTr="000C41A3">
        <w:tc>
          <w:tcPr>
            <w:tcW w:w="4788" w:type="dxa"/>
          </w:tcPr>
          <w:p w14:paraId="6537B70D" w14:textId="77777777" w:rsidR="000C41A3" w:rsidRPr="00F65579" w:rsidRDefault="000C41A3" w:rsidP="000C41A3">
            <w:pPr>
              <w:pStyle w:val="Tabletextbold"/>
            </w:pPr>
            <w:r w:rsidRPr="00F65579">
              <w:t>Cash flows from investing activities</w:t>
            </w:r>
          </w:p>
        </w:tc>
        <w:tc>
          <w:tcPr>
            <w:tcW w:w="850" w:type="dxa"/>
            <w:vAlign w:val="bottom"/>
          </w:tcPr>
          <w:p w14:paraId="25765EA4" w14:textId="77777777" w:rsidR="000C41A3" w:rsidRPr="00F65579" w:rsidRDefault="000C41A3" w:rsidP="000C41A3">
            <w:pPr>
              <w:pStyle w:val="Tabletextcentred"/>
            </w:pPr>
          </w:p>
        </w:tc>
        <w:tc>
          <w:tcPr>
            <w:tcW w:w="1240" w:type="dxa"/>
            <w:shd w:val="clear" w:color="auto" w:fill="E0E0E0"/>
          </w:tcPr>
          <w:p w14:paraId="49198927" w14:textId="77777777" w:rsidR="000C41A3" w:rsidRPr="00F65579" w:rsidRDefault="000C41A3" w:rsidP="000C41A3">
            <w:pPr>
              <w:pStyle w:val="Tabletextright"/>
              <w:rPr>
                <w:bCs/>
              </w:rPr>
            </w:pPr>
          </w:p>
        </w:tc>
        <w:tc>
          <w:tcPr>
            <w:tcW w:w="1240" w:type="dxa"/>
          </w:tcPr>
          <w:p w14:paraId="73AF7342" w14:textId="77777777" w:rsidR="000C41A3" w:rsidRPr="00F65579" w:rsidRDefault="000C41A3" w:rsidP="000C41A3">
            <w:pPr>
              <w:pStyle w:val="Tabletextright"/>
              <w:rPr>
                <w:bCs/>
              </w:rPr>
            </w:pPr>
          </w:p>
        </w:tc>
      </w:tr>
      <w:tr w:rsidR="000C41A3" w:rsidRPr="00F65579" w14:paraId="6CCBA6E3" w14:textId="77777777" w:rsidTr="000C41A3">
        <w:tc>
          <w:tcPr>
            <w:tcW w:w="4788" w:type="dxa"/>
          </w:tcPr>
          <w:p w14:paraId="0032C8EA" w14:textId="77777777" w:rsidR="000C41A3" w:rsidRPr="00F65579" w:rsidRDefault="000C41A3" w:rsidP="000C41A3">
            <w:pPr>
              <w:pStyle w:val="Tabletext"/>
            </w:pPr>
            <w:r w:rsidRPr="00F65579">
              <w:t>Payments for property, plant and equipment</w:t>
            </w:r>
          </w:p>
        </w:tc>
        <w:tc>
          <w:tcPr>
            <w:tcW w:w="850" w:type="dxa"/>
            <w:vAlign w:val="bottom"/>
          </w:tcPr>
          <w:p w14:paraId="37527480" w14:textId="77777777" w:rsidR="000C41A3" w:rsidRPr="00F65579" w:rsidRDefault="000C41A3" w:rsidP="000C41A3">
            <w:pPr>
              <w:pStyle w:val="Tabletextcentred"/>
            </w:pPr>
          </w:p>
        </w:tc>
        <w:tc>
          <w:tcPr>
            <w:tcW w:w="1240" w:type="dxa"/>
            <w:shd w:val="clear" w:color="auto" w:fill="E0E0E0"/>
          </w:tcPr>
          <w:p w14:paraId="714C34E1" w14:textId="77777777" w:rsidR="000C41A3" w:rsidRPr="00F65579" w:rsidRDefault="000C41A3" w:rsidP="000C41A3">
            <w:pPr>
              <w:pStyle w:val="Tabletextright"/>
            </w:pPr>
            <w:r w:rsidRPr="00F65579">
              <w:t>(13 584)</w:t>
            </w:r>
          </w:p>
        </w:tc>
        <w:tc>
          <w:tcPr>
            <w:tcW w:w="1240" w:type="dxa"/>
          </w:tcPr>
          <w:p w14:paraId="139596EC" w14:textId="77777777" w:rsidR="000C41A3" w:rsidRPr="00F65579" w:rsidRDefault="000C41A3" w:rsidP="000C41A3">
            <w:pPr>
              <w:pStyle w:val="Tabletextright"/>
            </w:pPr>
            <w:r w:rsidRPr="00F65579">
              <w:rPr>
                <w:bCs/>
              </w:rPr>
              <w:t>(12 726)</w:t>
            </w:r>
          </w:p>
        </w:tc>
      </w:tr>
      <w:tr w:rsidR="000C41A3" w:rsidRPr="00F65579" w14:paraId="048268D7" w14:textId="77777777" w:rsidTr="000C41A3">
        <w:tc>
          <w:tcPr>
            <w:tcW w:w="4788" w:type="dxa"/>
          </w:tcPr>
          <w:p w14:paraId="5BCE336C" w14:textId="77777777" w:rsidR="000C41A3" w:rsidRPr="00F65579" w:rsidRDefault="000C41A3" w:rsidP="000C41A3">
            <w:pPr>
              <w:pStyle w:val="Tabletext"/>
            </w:pPr>
            <w:r w:rsidRPr="00F65579">
              <w:t>Proceeds from sale of property, plant and equipment</w:t>
            </w:r>
          </w:p>
        </w:tc>
        <w:tc>
          <w:tcPr>
            <w:tcW w:w="850" w:type="dxa"/>
            <w:vAlign w:val="bottom"/>
          </w:tcPr>
          <w:p w14:paraId="109791E0" w14:textId="77777777" w:rsidR="000C41A3" w:rsidRPr="00F65579" w:rsidRDefault="000C41A3" w:rsidP="000C41A3">
            <w:pPr>
              <w:pStyle w:val="Tabletextcentred"/>
            </w:pPr>
          </w:p>
        </w:tc>
        <w:tc>
          <w:tcPr>
            <w:tcW w:w="1240" w:type="dxa"/>
            <w:shd w:val="clear" w:color="auto" w:fill="E0E0E0"/>
          </w:tcPr>
          <w:p w14:paraId="21C3F779" w14:textId="77777777" w:rsidR="000C41A3" w:rsidRPr="00F65579" w:rsidRDefault="000C41A3" w:rsidP="000C41A3">
            <w:pPr>
              <w:pStyle w:val="Tabletextright"/>
              <w:rPr>
                <w:bCs/>
              </w:rPr>
            </w:pPr>
            <w:r w:rsidRPr="00F65579">
              <w:rPr>
                <w:bCs/>
              </w:rPr>
              <w:t>1 363</w:t>
            </w:r>
          </w:p>
        </w:tc>
        <w:tc>
          <w:tcPr>
            <w:tcW w:w="1240" w:type="dxa"/>
          </w:tcPr>
          <w:p w14:paraId="75F9A02A" w14:textId="77777777" w:rsidR="000C41A3" w:rsidRPr="00F65579" w:rsidRDefault="000C41A3" w:rsidP="000C41A3">
            <w:pPr>
              <w:pStyle w:val="Tabletextright"/>
              <w:rPr>
                <w:bCs/>
              </w:rPr>
            </w:pPr>
            <w:r w:rsidRPr="00F65579">
              <w:rPr>
                <w:bCs/>
              </w:rPr>
              <w:t xml:space="preserve">804 </w:t>
            </w:r>
          </w:p>
        </w:tc>
      </w:tr>
      <w:tr w:rsidR="000C41A3" w:rsidRPr="00F65579" w14:paraId="6B3CF385" w14:textId="77777777" w:rsidTr="000C41A3">
        <w:tc>
          <w:tcPr>
            <w:tcW w:w="4788" w:type="dxa"/>
          </w:tcPr>
          <w:p w14:paraId="19FCC411" w14:textId="77777777" w:rsidR="000C41A3" w:rsidRPr="00F65579" w:rsidRDefault="000C41A3" w:rsidP="000C41A3">
            <w:pPr>
              <w:pStyle w:val="Tabletext"/>
            </w:pPr>
            <w:r w:rsidRPr="00F65579">
              <w:t>Payments for intangible assets</w:t>
            </w:r>
          </w:p>
        </w:tc>
        <w:tc>
          <w:tcPr>
            <w:tcW w:w="850" w:type="dxa"/>
            <w:vAlign w:val="bottom"/>
          </w:tcPr>
          <w:p w14:paraId="10FA905A" w14:textId="77777777" w:rsidR="000C41A3" w:rsidRPr="00F65579" w:rsidRDefault="000C41A3" w:rsidP="000C41A3">
            <w:pPr>
              <w:pStyle w:val="Tabletextcentred"/>
            </w:pPr>
          </w:p>
        </w:tc>
        <w:tc>
          <w:tcPr>
            <w:tcW w:w="1240" w:type="dxa"/>
            <w:shd w:val="clear" w:color="auto" w:fill="E0E0E0"/>
          </w:tcPr>
          <w:p w14:paraId="77808DCE" w14:textId="77777777" w:rsidR="000C41A3" w:rsidRPr="00F65579" w:rsidRDefault="000C41A3" w:rsidP="000C41A3">
            <w:pPr>
              <w:pStyle w:val="Tabletextright"/>
            </w:pPr>
            <w:r w:rsidRPr="00F65579">
              <w:t>(4 036)</w:t>
            </w:r>
          </w:p>
        </w:tc>
        <w:tc>
          <w:tcPr>
            <w:tcW w:w="1240" w:type="dxa"/>
          </w:tcPr>
          <w:p w14:paraId="19CD121F" w14:textId="77777777" w:rsidR="000C41A3" w:rsidRPr="00F65579" w:rsidRDefault="000C41A3" w:rsidP="000C41A3">
            <w:pPr>
              <w:pStyle w:val="Tabletextright"/>
            </w:pPr>
            <w:r w:rsidRPr="00F65579">
              <w:rPr>
                <w:bCs/>
              </w:rPr>
              <w:t>(9 192)</w:t>
            </w:r>
          </w:p>
        </w:tc>
      </w:tr>
      <w:tr w:rsidR="000C41A3" w:rsidRPr="00F65579" w14:paraId="54C5D56D" w14:textId="77777777" w:rsidTr="000C41A3">
        <w:tc>
          <w:tcPr>
            <w:tcW w:w="4788" w:type="dxa"/>
          </w:tcPr>
          <w:p w14:paraId="1C57215E" w14:textId="77777777" w:rsidR="000C41A3" w:rsidRPr="00F65579" w:rsidRDefault="000C41A3" w:rsidP="000C41A3">
            <w:pPr>
              <w:pStyle w:val="Tabletext"/>
            </w:pPr>
          </w:p>
        </w:tc>
        <w:tc>
          <w:tcPr>
            <w:tcW w:w="850" w:type="dxa"/>
            <w:vAlign w:val="bottom"/>
          </w:tcPr>
          <w:p w14:paraId="55A7C3ED" w14:textId="77777777" w:rsidR="000C41A3" w:rsidRPr="00F65579" w:rsidRDefault="000C41A3" w:rsidP="000C41A3">
            <w:pPr>
              <w:pStyle w:val="Tabletextcentred"/>
            </w:pPr>
          </w:p>
        </w:tc>
        <w:tc>
          <w:tcPr>
            <w:tcW w:w="1240" w:type="dxa"/>
            <w:shd w:val="clear" w:color="auto" w:fill="E0E0E0"/>
          </w:tcPr>
          <w:p w14:paraId="20143E74" w14:textId="77777777" w:rsidR="000C41A3" w:rsidRPr="00F65579" w:rsidRDefault="000C41A3" w:rsidP="000C41A3">
            <w:pPr>
              <w:pStyle w:val="Tabletextright"/>
              <w:rPr>
                <w:bCs/>
              </w:rPr>
            </w:pPr>
          </w:p>
        </w:tc>
        <w:tc>
          <w:tcPr>
            <w:tcW w:w="1240" w:type="dxa"/>
          </w:tcPr>
          <w:p w14:paraId="43ACBC6F" w14:textId="77777777" w:rsidR="000C41A3" w:rsidRPr="00F65579" w:rsidRDefault="000C41A3" w:rsidP="000C41A3">
            <w:pPr>
              <w:pStyle w:val="Tabletextright"/>
              <w:rPr>
                <w:bCs/>
              </w:rPr>
            </w:pPr>
          </w:p>
        </w:tc>
      </w:tr>
      <w:tr w:rsidR="000C41A3" w:rsidRPr="00F65579" w14:paraId="5CB55E53" w14:textId="77777777" w:rsidTr="000C41A3">
        <w:tc>
          <w:tcPr>
            <w:tcW w:w="4788" w:type="dxa"/>
          </w:tcPr>
          <w:p w14:paraId="44998E0A" w14:textId="77777777" w:rsidR="000C41A3" w:rsidRPr="00F65579" w:rsidRDefault="000C41A3" w:rsidP="000C41A3">
            <w:pPr>
              <w:pStyle w:val="Tabletextbold"/>
              <w:rPr>
                <w:i/>
                <w:iCs/>
              </w:rPr>
            </w:pPr>
            <w:r w:rsidRPr="00F65579">
              <w:t>Net cash flows used in investing activities</w:t>
            </w:r>
          </w:p>
        </w:tc>
        <w:tc>
          <w:tcPr>
            <w:tcW w:w="850" w:type="dxa"/>
            <w:vAlign w:val="bottom"/>
          </w:tcPr>
          <w:p w14:paraId="51EAEE7F" w14:textId="77777777" w:rsidR="000C41A3" w:rsidRPr="00F65579" w:rsidRDefault="000C41A3" w:rsidP="000C41A3">
            <w:pPr>
              <w:pStyle w:val="Tabletextcentred"/>
            </w:pPr>
          </w:p>
        </w:tc>
        <w:tc>
          <w:tcPr>
            <w:tcW w:w="1240" w:type="dxa"/>
            <w:shd w:val="clear" w:color="auto" w:fill="E0E0E0"/>
          </w:tcPr>
          <w:p w14:paraId="3CCC6850" w14:textId="77777777" w:rsidR="000C41A3" w:rsidRPr="00F65579" w:rsidRDefault="000C41A3" w:rsidP="000C41A3">
            <w:pPr>
              <w:pStyle w:val="Tabletextrightbold"/>
            </w:pPr>
            <w:r w:rsidRPr="00F65579">
              <w:t>(16 257)</w:t>
            </w:r>
          </w:p>
        </w:tc>
        <w:tc>
          <w:tcPr>
            <w:tcW w:w="1240" w:type="dxa"/>
          </w:tcPr>
          <w:p w14:paraId="08CA874E" w14:textId="77777777" w:rsidR="000C41A3" w:rsidRPr="00F65579" w:rsidRDefault="000C41A3" w:rsidP="000C41A3">
            <w:pPr>
              <w:pStyle w:val="Tabletextrightbold"/>
            </w:pPr>
            <w:r w:rsidRPr="00F65579">
              <w:t>(21</w:t>
            </w:r>
            <w:r w:rsidRPr="00F65579">
              <w:rPr>
                <w:rFonts w:ascii="Calibri" w:hAnsi="Calibri" w:cs="Calibri"/>
              </w:rPr>
              <w:t xml:space="preserve"> </w:t>
            </w:r>
            <w:r w:rsidRPr="00F65579">
              <w:t>114)</w:t>
            </w:r>
          </w:p>
        </w:tc>
      </w:tr>
      <w:tr w:rsidR="000C41A3" w:rsidRPr="00F65579" w14:paraId="5832CC26" w14:textId="77777777" w:rsidTr="000C41A3">
        <w:tc>
          <w:tcPr>
            <w:tcW w:w="4788" w:type="dxa"/>
          </w:tcPr>
          <w:p w14:paraId="34F08FB0" w14:textId="77777777" w:rsidR="000C41A3" w:rsidRPr="00F65579" w:rsidRDefault="000C41A3" w:rsidP="000C41A3">
            <w:pPr>
              <w:pStyle w:val="Tabletext"/>
            </w:pPr>
          </w:p>
        </w:tc>
        <w:tc>
          <w:tcPr>
            <w:tcW w:w="850" w:type="dxa"/>
            <w:vAlign w:val="bottom"/>
          </w:tcPr>
          <w:p w14:paraId="0BC51E3E" w14:textId="77777777" w:rsidR="000C41A3" w:rsidRPr="00F65579" w:rsidRDefault="000C41A3" w:rsidP="000C41A3">
            <w:pPr>
              <w:pStyle w:val="Tabletextcentred"/>
            </w:pPr>
          </w:p>
        </w:tc>
        <w:tc>
          <w:tcPr>
            <w:tcW w:w="1240" w:type="dxa"/>
            <w:shd w:val="clear" w:color="auto" w:fill="E0E0E0"/>
          </w:tcPr>
          <w:p w14:paraId="2425F90E" w14:textId="77777777" w:rsidR="000C41A3" w:rsidRPr="00F65579" w:rsidRDefault="000C41A3" w:rsidP="000C41A3">
            <w:pPr>
              <w:pStyle w:val="Tabletextright"/>
              <w:rPr>
                <w:bCs/>
              </w:rPr>
            </w:pPr>
          </w:p>
        </w:tc>
        <w:tc>
          <w:tcPr>
            <w:tcW w:w="1240" w:type="dxa"/>
          </w:tcPr>
          <w:p w14:paraId="5FD06154" w14:textId="77777777" w:rsidR="000C41A3" w:rsidRPr="00F65579" w:rsidRDefault="000C41A3" w:rsidP="000C41A3">
            <w:pPr>
              <w:pStyle w:val="Tabletextright"/>
              <w:rPr>
                <w:bCs/>
              </w:rPr>
            </w:pPr>
          </w:p>
        </w:tc>
      </w:tr>
      <w:tr w:rsidR="000C41A3" w:rsidRPr="00F65579" w14:paraId="669CB0CC" w14:textId="77777777" w:rsidTr="000C41A3">
        <w:tc>
          <w:tcPr>
            <w:tcW w:w="4788" w:type="dxa"/>
          </w:tcPr>
          <w:p w14:paraId="2FCEB894" w14:textId="77777777" w:rsidR="000C41A3" w:rsidRPr="00F65579" w:rsidRDefault="000C41A3" w:rsidP="000C41A3">
            <w:pPr>
              <w:pStyle w:val="Tabletextbold"/>
            </w:pPr>
            <w:r w:rsidRPr="00F65579">
              <w:t>Cash flows from financing activities</w:t>
            </w:r>
          </w:p>
        </w:tc>
        <w:tc>
          <w:tcPr>
            <w:tcW w:w="850" w:type="dxa"/>
            <w:vAlign w:val="bottom"/>
          </w:tcPr>
          <w:p w14:paraId="288BD963" w14:textId="77777777" w:rsidR="000C41A3" w:rsidRPr="00F65579" w:rsidRDefault="000C41A3" w:rsidP="000C41A3">
            <w:pPr>
              <w:pStyle w:val="Tabletextcentred"/>
            </w:pPr>
          </w:p>
        </w:tc>
        <w:tc>
          <w:tcPr>
            <w:tcW w:w="1240" w:type="dxa"/>
            <w:shd w:val="clear" w:color="auto" w:fill="E0E0E0"/>
          </w:tcPr>
          <w:p w14:paraId="181F79B8" w14:textId="77777777" w:rsidR="000C41A3" w:rsidRPr="00F65579" w:rsidRDefault="000C41A3" w:rsidP="000C41A3">
            <w:pPr>
              <w:pStyle w:val="Tabletextright"/>
              <w:rPr>
                <w:bCs/>
              </w:rPr>
            </w:pPr>
          </w:p>
        </w:tc>
        <w:tc>
          <w:tcPr>
            <w:tcW w:w="1240" w:type="dxa"/>
          </w:tcPr>
          <w:p w14:paraId="0A8D37A7" w14:textId="77777777" w:rsidR="000C41A3" w:rsidRPr="00F65579" w:rsidRDefault="000C41A3" w:rsidP="000C41A3">
            <w:pPr>
              <w:pStyle w:val="Tabletextright"/>
              <w:rPr>
                <w:bCs/>
              </w:rPr>
            </w:pPr>
          </w:p>
        </w:tc>
      </w:tr>
      <w:tr w:rsidR="000C41A3" w:rsidRPr="00F65579" w14:paraId="0E776B6E" w14:textId="77777777" w:rsidTr="000C41A3">
        <w:tc>
          <w:tcPr>
            <w:tcW w:w="4788" w:type="dxa"/>
            <w:vAlign w:val="bottom"/>
          </w:tcPr>
          <w:p w14:paraId="2437659E" w14:textId="77777777" w:rsidR="000C41A3" w:rsidRPr="00F65579" w:rsidRDefault="000C41A3" w:rsidP="000C41A3">
            <w:pPr>
              <w:pStyle w:val="Tabletext"/>
            </w:pPr>
            <w:r w:rsidRPr="00F65579">
              <w:t>Owner contributions by State Government</w:t>
            </w:r>
          </w:p>
        </w:tc>
        <w:tc>
          <w:tcPr>
            <w:tcW w:w="850" w:type="dxa"/>
            <w:vAlign w:val="bottom"/>
          </w:tcPr>
          <w:p w14:paraId="7C421A43" w14:textId="77777777" w:rsidR="000C41A3" w:rsidRPr="00F65579" w:rsidRDefault="000C41A3" w:rsidP="000C41A3">
            <w:pPr>
              <w:pStyle w:val="Tabletextcentred"/>
            </w:pPr>
            <w:r w:rsidRPr="00F65579">
              <w:t>7.3</w:t>
            </w:r>
          </w:p>
        </w:tc>
        <w:tc>
          <w:tcPr>
            <w:tcW w:w="1240" w:type="dxa"/>
            <w:shd w:val="clear" w:color="auto" w:fill="E0E0E0"/>
          </w:tcPr>
          <w:p w14:paraId="0EF68191" w14:textId="3B474199" w:rsidR="000C41A3" w:rsidRPr="00F65579" w:rsidRDefault="002E7398" w:rsidP="000C41A3">
            <w:pPr>
              <w:pStyle w:val="Tabletextright"/>
            </w:pPr>
            <w:r w:rsidRPr="00F65579">
              <w:t>–</w:t>
            </w:r>
          </w:p>
        </w:tc>
        <w:tc>
          <w:tcPr>
            <w:tcW w:w="1240" w:type="dxa"/>
          </w:tcPr>
          <w:p w14:paraId="21D549A8" w14:textId="77777777" w:rsidR="000C41A3" w:rsidRPr="00F65579" w:rsidRDefault="000C41A3" w:rsidP="000C41A3">
            <w:pPr>
              <w:pStyle w:val="Tabletextright"/>
            </w:pPr>
            <w:r w:rsidRPr="00F65579">
              <w:rPr>
                <w:bCs/>
              </w:rPr>
              <w:t xml:space="preserve">50 000 </w:t>
            </w:r>
          </w:p>
        </w:tc>
      </w:tr>
      <w:tr w:rsidR="000C41A3" w:rsidRPr="00F65579" w14:paraId="485B0BF7" w14:textId="77777777" w:rsidTr="000C41A3">
        <w:tc>
          <w:tcPr>
            <w:tcW w:w="4788" w:type="dxa"/>
            <w:vAlign w:val="bottom"/>
          </w:tcPr>
          <w:p w14:paraId="166113AF" w14:textId="77777777" w:rsidR="000C41A3" w:rsidRPr="00F65579" w:rsidRDefault="000C41A3" w:rsidP="000C41A3">
            <w:pPr>
              <w:pStyle w:val="Tabletext"/>
            </w:pPr>
            <w:r w:rsidRPr="00F65579">
              <w:t>Capital transfers to administered trusts</w:t>
            </w:r>
          </w:p>
        </w:tc>
        <w:tc>
          <w:tcPr>
            <w:tcW w:w="850" w:type="dxa"/>
            <w:vAlign w:val="bottom"/>
          </w:tcPr>
          <w:p w14:paraId="253CE74F" w14:textId="77777777" w:rsidR="000C41A3" w:rsidRPr="00F65579" w:rsidRDefault="000C41A3" w:rsidP="000C41A3">
            <w:pPr>
              <w:pStyle w:val="Tabletextcentred"/>
            </w:pPr>
            <w:r w:rsidRPr="00F65579">
              <w:t>7.3</w:t>
            </w:r>
          </w:p>
        </w:tc>
        <w:tc>
          <w:tcPr>
            <w:tcW w:w="1240" w:type="dxa"/>
            <w:shd w:val="clear" w:color="auto" w:fill="E0E0E0"/>
          </w:tcPr>
          <w:p w14:paraId="2C828729" w14:textId="37AC634C" w:rsidR="000C41A3" w:rsidRPr="00F65579" w:rsidRDefault="002E7398" w:rsidP="000C41A3">
            <w:pPr>
              <w:pStyle w:val="Tabletextright"/>
            </w:pPr>
            <w:r w:rsidRPr="00F65579">
              <w:t>–</w:t>
            </w:r>
          </w:p>
        </w:tc>
        <w:tc>
          <w:tcPr>
            <w:tcW w:w="1240" w:type="dxa"/>
          </w:tcPr>
          <w:p w14:paraId="2687F1FC" w14:textId="77777777" w:rsidR="000C41A3" w:rsidRPr="00F65579" w:rsidRDefault="000C41A3" w:rsidP="000C41A3">
            <w:pPr>
              <w:pStyle w:val="Tabletextright"/>
            </w:pPr>
            <w:r w:rsidRPr="00F65579">
              <w:rPr>
                <w:bCs/>
              </w:rPr>
              <w:t>(50 000)</w:t>
            </w:r>
          </w:p>
        </w:tc>
      </w:tr>
      <w:tr w:rsidR="000C41A3" w:rsidRPr="00F65579" w14:paraId="6CFECAA4" w14:textId="77777777" w:rsidTr="000C41A3">
        <w:tc>
          <w:tcPr>
            <w:tcW w:w="4788" w:type="dxa"/>
            <w:vAlign w:val="bottom"/>
          </w:tcPr>
          <w:p w14:paraId="67E6DE24" w14:textId="77777777" w:rsidR="000C41A3" w:rsidRPr="00F65579" w:rsidRDefault="000C41A3" w:rsidP="000C41A3">
            <w:pPr>
              <w:pStyle w:val="Tabletext"/>
            </w:pPr>
            <w:r w:rsidRPr="00F65579">
              <w:t>Repayment of finance lease liabilities</w:t>
            </w:r>
          </w:p>
        </w:tc>
        <w:tc>
          <w:tcPr>
            <w:tcW w:w="850" w:type="dxa"/>
            <w:vAlign w:val="bottom"/>
          </w:tcPr>
          <w:p w14:paraId="1EE4FBFF" w14:textId="77777777" w:rsidR="000C41A3" w:rsidRPr="00F65579" w:rsidRDefault="000C41A3" w:rsidP="000C41A3">
            <w:pPr>
              <w:pStyle w:val="Tabletextcentred"/>
            </w:pPr>
          </w:p>
        </w:tc>
        <w:tc>
          <w:tcPr>
            <w:tcW w:w="1240" w:type="dxa"/>
            <w:shd w:val="clear" w:color="auto" w:fill="E0E0E0"/>
          </w:tcPr>
          <w:p w14:paraId="51A43536" w14:textId="77777777" w:rsidR="000C41A3" w:rsidRPr="00F65579" w:rsidRDefault="000C41A3" w:rsidP="000C41A3">
            <w:pPr>
              <w:pStyle w:val="Tabletextright"/>
            </w:pPr>
            <w:r w:rsidRPr="00F65579">
              <w:t>(2 484)</w:t>
            </w:r>
          </w:p>
        </w:tc>
        <w:tc>
          <w:tcPr>
            <w:tcW w:w="1240" w:type="dxa"/>
          </w:tcPr>
          <w:p w14:paraId="239A2EB6" w14:textId="77777777" w:rsidR="000C41A3" w:rsidRPr="00F65579" w:rsidRDefault="000C41A3" w:rsidP="000C41A3">
            <w:pPr>
              <w:pStyle w:val="Tabletextright"/>
            </w:pPr>
            <w:r w:rsidRPr="00F65579">
              <w:rPr>
                <w:bCs/>
              </w:rPr>
              <w:t>(1 829)</w:t>
            </w:r>
          </w:p>
        </w:tc>
      </w:tr>
      <w:tr w:rsidR="000C41A3" w:rsidRPr="00F65579" w14:paraId="5AEE8DF7" w14:textId="77777777" w:rsidTr="000C41A3">
        <w:tc>
          <w:tcPr>
            <w:tcW w:w="4788" w:type="dxa"/>
          </w:tcPr>
          <w:p w14:paraId="05B0DD35" w14:textId="77777777" w:rsidR="000C41A3" w:rsidRPr="00F65579" w:rsidRDefault="000C41A3" w:rsidP="000C41A3">
            <w:pPr>
              <w:pStyle w:val="Tabletext"/>
            </w:pPr>
          </w:p>
        </w:tc>
        <w:tc>
          <w:tcPr>
            <w:tcW w:w="850" w:type="dxa"/>
            <w:vAlign w:val="bottom"/>
          </w:tcPr>
          <w:p w14:paraId="6D22F5D2" w14:textId="77777777" w:rsidR="000C41A3" w:rsidRPr="00F65579" w:rsidRDefault="000C41A3" w:rsidP="000C41A3">
            <w:pPr>
              <w:pStyle w:val="Tabletextcentred"/>
            </w:pPr>
          </w:p>
        </w:tc>
        <w:tc>
          <w:tcPr>
            <w:tcW w:w="1240" w:type="dxa"/>
            <w:shd w:val="clear" w:color="auto" w:fill="E0E0E0"/>
          </w:tcPr>
          <w:p w14:paraId="713D62A3" w14:textId="77777777" w:rsidR="000C41A3" w:rsidRPr="00F65579" w:rsidRDefault="000C41A3" w:rsidP="000C41A3">
            <w:pPr>
              <w:pStyle w:val="Tabletextright"/>
              <w:rPr>
                <w:bCs/>
              </w:rPr>
            </w:pPr>
          </w:p>
        </w:tc>
        <w:tc>
          <w:tcPr>
            <w:tcW w:w="1240" w:type="dxa"/>
          </w:tcPr>
          <w:p w14:paraId="5AFDF00A" w14:textId="77777777" w:rsidR="000C41A3" w:rsidRPr="00F65579" w:rsidRDefault="000C41A3" w:rsidP="000C41A3">
            <w:pPr>
              <w:pStyle w:val="Tabletextright"/>
              <w:rPr>
                <w:bCs/>
              </w:rPr>
            </w:pPr>
          </w:p>
        </w:tc>
      </w:tr>
      <w:tr w:rsidR="000C41A3" w:rsidRPr="00F65579" w14:paraId="5A5BC469" w14:textId="77777777" w:rsidTr="000C41A3">
        <w:tc>
          <w:tcPr>
            <w:tcW w:w="4788" w:type="dxa"/>
          </w:tcPr>
          <w:p w14:paraId="0CC930DF" w14:textId="77777777" w:rsidR="000C41A3" w:rsidRPr="00F65579" w:rsidRDefault="000C41A3" w:rsidP="000C41A3">
            <w:pPr>
              <w:pStyle w:val="Tabletextbold"/>
            </w:pPr>
            <w:r w:rsidRPr="00F65579">
              <w:t>Net cash flows used in financing activities</w:t>
            </w:r>
          </w:p>
        </w:tc>
        <w:tc>
          <w:tcPr>
            <w:tcW w:w="850" w:type="dxa"/>
            <w:vAlign w:val="bottom"/>
          </w:tcPr>
          <w:p w14:paraId="1D64A352" w14:textId="77777777" w:rsidR="000C41A3" w:rsidRPr="00F65579" w:rsidRDefault="000C41A3" w:rsidP="000C41A3">
            <w:pPr>
              <w:pStyle w:val="Tabletextcentred"/>
            </w:pPr>
          </w:p>
        </w:tc>
        <w:tc>
          <w:tcPr>
            <w:tcW w:w="1240" w:type="dxa"/>
            <w:shd w:val="clear" w:color="auto" w:fill="E0E0E0"/>
          </w:tcPr>
          <w:p w14:paraId="38DA3F21" w14:textId="77777777" w:rsidR="000C41A3" w:rsidRPr="00F65579" w:rsidRDefault="000C41A3" w:rsidP="000C41A3">
            <w:pPr>
              <w:pStyle w:val="Tabletextrightbold"/>
            </w:pPr>
            <w:r w:rsidRPr="00F65579">
              <w:t>(2 484)</w:t>
            </w:r>
          </w:p>
        </w:tc>
        <w:tc>
          <w:tcPr>
            <w:tcW w:w="1240" w:type="dxa"/>
          </w:tcPr>
          <w:p w14:paraId="27B4B3A0" w14:textId="77777777" w:rsidR="000C41A3" w:rsidRPr="00F65579" w:rsidRDefault="000C41A3" w:rsidP="000C41A3">
            <w:pPr>
              <w:pStyle w:val="Tabletextrightbold"/>
            </w:pPr>
            <w:r w:rsidRPr="00F65579">
              <w:t>(1</w:t>
            </w:r>
            <w:r w:rsidRPr="00F65579">
              <w:rPr>
                <w:rFonts w:ascii="Calibri" w:hAnsi="Calibri" w:cs="Calibri"/>
              </w:rPr>
              <w:t xml:space="preserve"> </w:t>
            </w:r>
            <w:r w:rsidRPr="00F65579">
              <w:t>829)</w:t>
            </w:r>
          </w:p>
        </w:tc>
      </w:tr>
      <w:tr w:rsidR="000C41A3" w:rsidRPr="00F65579" w14:paraId="63D864D5" w14:textId="77777777" w:rsidTr="000C41A3">
        <w:tc>
          <w:tcPr>
            <w:tcW w:w="4788" w:type="dxa"/>
          </w:tcPr>
          <w:p w14:paraId="0D8ACE55" w14:textId="77777777" w:rsidR="000C41A3" w:rsidRPr="00F65579" w:rsidRDefault="000C41A3" w:rsidP="000C41A3">
            <w:pPr>
              <w:pStyle w:val="Tabletext"/>
            </w:pPr>
          </w:p>
        </w:tc>
        <w:tc>
          <w:tcPr>
            <w:tcW w:w="850" w:type="dxa"/>
            <w:vAlign w:val="bottom"/>
          </w:tcPr>
          <w:p w14:paraId="211A52B8" w14:textId="77777777" w:rsidR="000C41A3" w:rsidRPr="00F65579" w:rsidRDefault="000C41A3" w:rsidP="000C41A3">
            <w:pPr>
              <w:pStyle w:val="Tabletextcentred"/>
            </w:pPr>
          </w:p>
        </w:tc>
        <w:tc>
          <w:tcPr>
            <w:tcW w:w="1240" w:type="dxa"/>
            <w:shd w:val="clear" w:color="auto" w:fill="E0E0E0"/>
          </w:tcPr>
          <w:p w14:paraId="09E42D65" w14:textId="77777777" w:rsidR="000C41A3" w:rsidRPr="00F65579" w:rsidRDefault="000C41A3" w:rsidP="000C41A3">
            <w:pPr>
              <w:pStyle w:val="Tabletextright"/>
              <w:rPr>
                <w:bCs/>
              </w:rPr>
            </w:pPr>
          </w:p>
        </w:tc>
        <w:tc>
          <w:tcPr>
            <w:tcW w:w="1240" w:type="dxa"/>
          </w:tcPr>
          <w:p w14:paraId="11AE3949" w14:textId="77777777" w:rsidR="000C41A3" w:rsidRPr="00F65579" w:rsidRDefault="000C41A3" w:rsidP="000C41A3">
            <w:pPr>
              <w:pStyle w:val="Tabletextright"/>
              <w:rPr>
                <w:bCs/>
              </w:rPr>
            </w:pPr>
          </w:p>
        </w:tc>
      </w:tr>
      <w:tr w:rsidR="000C41A3" w:rsidRPr="00F65579" w14:paraId="07B75231" w14:textId="77777777" w:rsidTr="000C41A3">
        <w:tc>
          <w:tcPr>
            <w:tcW w:w="4788" w:type="dxa"/>
          </w:tcPr>
          <w:p w14:paraId="7FA12BDF" w14:textId="77777777" w:rsidR="000C41A3" w:rsidRPr="00F65579" w:rsidRDefault="000C41A3" w:rsidP="000C41A3">
            <w:pPr>
              <w:pStyle w:val="Tabletextbold"/>
            </w:pPr>
            <w:r w:rsidRPr="00F65579">
              <w:t>Net increase/(decrease) in cash and cash equivalents</w:t>
            </w:r>
          </w:p>
        </w:tc>
        <w:tc>
          <w:tcPr>
            <w:tcW w:w="850" w:type="dxa"/>
            <w:vAlign w:val="bottom"/>
          </w:tcPr>
          <w:p w14:paraId="651D0AD0" w14:textId="77777777" w:rsidR="000C41A3" w:rsidRPr="00F65579" w:rsidRDefault="000C41A3" w:rsidP="000C41A3">
            <w:pPr>
              <w:pStyle w:val="Tabletextcentred"/>
            </w:pPr>
          </w:p>
        </w:tc>
        <w:tc>
          <w:tcPr>
            <w:tcW w:w="1240" w:type="dxa"/>
            <w:shd w:val="clear" w:color="auto" w:fill="E0E0E0"/>
          </w:tcPr>
          <w:p w14:paraId="2634B0B2" w14:textId="64C6ED4F" w:rsidR="000C41A3" w:rsidRPr="00F65579" w:rsidRDefault="000C41A3" w:rsidP="000C41A3">
            <w:pPr>
              <w:pStyle w:val="Tabletextright"/>
            </w:pPr>
            <w:r w:rsidRPr="00F65579">
              <w:t>12 07</w:t>
            </w:r>
            <w:r w:rsidR="002E7398" w:rsidRPr="00F65579">
              <w:t>6</w:t>
            </w:r>
          </w:p>
        </w:tc>
        <w:tc>
          <w:tcPr>
            <w:tcW w:w="1240" w:type="dxa"/>
          </w:tcPr>
          <w:p w14:paraId="4E6B5C0E" w14:textId="77777777" w:rsidR="000C41A3" w:rsidRPr="00F65579" w:rsidRDefault="000C41A3" w:rsidP="000C41A3">
            <w:pPr>
              <w:pStyle w:val="Tabletextright"/>
            </w:pPr>
            <w:r w:rsidRPr="00F65579">
              <w:rPr>
                <w:bCs/>
              </w:rPr>
              <w:t>(1 664)</w:t>
            </w:r>
          </w:p>
        </w:tc>
      </w:tr>
      <w:tr w:rsidR="000C41A3" w:rsidRPr="00F65579" w14:paraId="4A083410" w14:textId="77777777" w:rsidTr="000C41A3">
        <w:tc>
          <w:tcPr>
            <w:tcW w:w="4788" w:type="dxa"/>
          </w:tcPr>
          <w:p w14:paraId="1ED8D1C2" w14:textId="77777777" w:rsidR="000C41A3" w:rsidRPr="00F65579" w:rsidRDefault="000C41A3" w:rsidP="000C41A3">
            <w:pPr>
              <w:pStyle w:val="Tabletext"/>
            </w:pPr>
            <w:r w:rsidRPr="00F65579">
              <w:t>Cash and cash equivalents at the start of the year</w:t>
            </w:r>
          </w:p>
        </w:tc>
        <w:tc>
          <w:tcPr>
            <w:tcW w:w="850" w:type="dxa"/>
            <w:vAlign w:val="bottom"/>
          </w:tcPr>
          <w:p w14:paraId="7EF3BC8A" w14:textId="77777777" w:rsidR="000C41A3" w:rsidRPr="00F65579" w:rsidRDefault="000C41A3" w:rsidP="000C41A3">
            <w:pPr>
              <w:pStyle w:val="Tabletextcentred"/>
            </w:pPr>
          </w:p>
        </w:tc>
        <w:tc>
          <w:tcPr>
            <w:tcW w:w="1240" w:type="dxa"/>
            <w:shd w:val="clear" w:color="auto" w:fill="E0E0E0"/>
          </w:tcPr>
          <w:p w14:paraId="6794FBC2" w14:textId="77777777" w:rsidR="000C41A3" w:rsidRPr="00F65579" w:rsidRDefault="000C41A3" w:rsidP="000C41A3">
            <w:pPr>
              <w:pStyle w:val="Tabletextright"/>
            </w:pPr>
            <w:r w:rsidRPr="00F65579">
              <w:t>30 101</w:t>
            </w:r>
          </w:p>
        </w:tc>
        <w:tc>
          <w:tcPr>
            <w:tcW w:w="1240" w:type="dxa"/>
          </w:tcPr>
          <w:p w14:paraId="598B249B" w14:textId="77777777" w:rsidR="000C41A3" w:rsidRPr="00F65579" w:rsidRDefault="000C41A3" w:rsidP="000C41A3">
            <w:pPr>
              <w:pStyle w:val="Tabletextright"/>
            </w:pPr>
            <w:r w:rsidRPr="00F65579">
              <w:rPr>
                <w:bCs/>
              </w:rPr>
              <w:t xml:space="preserve">31 765 </w:t>
            </w:r>
          </w:p>
        </w:tc>
      </w:tr>
      <w:tr w:rsidR="000C41A3" w:rsidRPr="00F65579" w14:paraId="4BBC964F" w14:textId="77777777" w:rsidTr="000C41A3">
        <w:tc>
          <w:tcPr>
            <w:tcW w:w="4788" w:type="dxa"/>
          </w:tcPr>
          <w:p w14:paraId="37C216EA" w14:textId="77777777" w:rsidR="000C41A3" w:rsidRPr="00F65579" w:rsidRDefault="000C41A3" w:rsidP="000C41A3">
            <w:pPr>
              <w:pStyle w:val="Tabletext"/>
            </w:pPr>
          </w:p>
        </w:tc>
        <w:tc>
          <w:tcPr>
            <w:tcW w:w="850" w:type="dxa"/>
            <w:vAlign w:val="bottom"/>
          </w:tcPr>
          <w:p w14:paraId="2BF5E554" w14:textId="77777777" w:rsidR="000C41A3" w:rsidRPr="00F65579" w:rsidRDefault="000C41A3" w:rsidP="000C41A3">
            <w:pPr>
              <w:pStyle w:val="Tabletextcentred"/>
            </w:pPr>
          </w:p>
        </w:tc>
        <w:tc>
          <w:tcPr>
            <w:tcW w:w="1240" w:type="dxa"/>
            <w:shd w:val="clear" w:color="auto" w:fill="E0E0E0"/>
          </w:tcPr>
          <w:p w14:paraId="136B8496" w14:textId="77777777" w:rsidR="000C41A3" w:rsidRPr="00F65579" w:rsidRDefault="000C41A3" w:rsidP="000C41A3">
            <w:pPr>
              <w:pStyle w:val="Tabletextright"/>
              <w:rPr>
                <w:bCs/>
              </w:rPr>
            </w:pPr>
          </w:p>
        </w:tc>
        <w:tc>
          <w:tcPr>
            <w:tcW w:w="1240" w:type="dxa"/>
          </w:tcPr>
          <w:p w14:paraId="1ECA2365" w14:textId="77777777" w:rsidR="000C41A3" w:rsidRPr="00F65579" w:rsidRDefault="000C41A3" w:rsidP="000C41A3">
            <w:pPr>
              <w:pStyle w:val="Tabletextright"/>
              <w:rPr>
                <w:bCs/>
              </w:rPr>
            </w:pPr>
          </w:p>
        </w:tc>
      </w:tr>
      <w:tr w:rsidR="000C41A3" w:rsidRPr="00F65579" w14:paraId="518C1C66" w14:textId="77777777" w:rsidTr="000C41A3">
        <w:tc>
          <w:tcPr>
            <w:tcW w:w="4788" w:type="dxa"/>
          </w:tcPr>
          <w:p w14:paraId="1CDF2C85" w14:textId="77777777" w:rsidR="000C41A3" w:rsidRPr="00F65579" w:rsidRDefault="000C41A3" w:rsidP="000C41A3">
            <w:pPr>
              <w:pStyle w:val="Tabletextbold"/>
            </w:pPr>
            <w:r w:rsidRPr="00F65579">
              <w:t>Cash and cash equivalents at the end of the year</w:t>
            </w:r>
          </w:p>
        </w:tc>
        <w:tc>
          <w:tcPr>
            <w:tcW w:w="850" w:type="dxa"/>
            <w:vAlign w:val="bottom"/>
          </w:tcPr>
          <w:p w14:paraId="38BB994C" w14:textId="77777777" w:rsidR="000C41A3" w:rsidRPr="00F65579" w:rsidRDefault="000C41A3" w:rsidP="000C41A3">
            <w:pPr>
              <w:pStyle w:val="Tabletextcentred"/>
            </w:pPr>
            <w:r w:rsidRPr="00F65579">
              <w:t>7.2</w:t>
            </w:r>
          </w:p>
        </w:tc>
        <w:tc>
          <w:tcPr>
            <w:tcW w:w="1240" w:type="dxa"/>
            <w:shd w:val="clear" w:color="auto" w:fill="E0E0E0"/>
          </w:tcPr>
          <w:p w14:paraId="0FF4CE2E" w14:textId="7092E013" w:rsidR="000C41A3" w:rsidRPr="00F65579" w:rsidRDefault="000C41A3" w:rsidP="000C41A3">
            <w:pPr>
              <w:pStyle w:val="Tabletextrightbold"/>
            </w:pPr>
            <w:r w:rsidRPr="00F65579">
              <w:t>42 17</w:t>
            </w:r>
            <w:r w:rsidR="002E7398" w:rsidRPr="00F65579">
              <w:t>7</w:t>
            </w:r>
          </w:p>
        </w:tc>
        <w:tc>
          <w:tcPr>
            <w:tcW w:w="1240" w:type="dxa"/>
          </w:tcPr>
          <w:p w14:paraId="3D967ED2" w14:textId="77777777" w:rsidR="000C41A3" w:rsidRPr="00F65579" w:rsidRDefault="000C41A3" w:rsidP="000C41A3">
            <w:pPr>
              <w:pStyle w:val="Tabletextrightbold"/>
            </w:pPr>
            <w:r w:rsidRPr="00F65579">
              <w:t>30</w:t>
            </w:r>
            <w:r w:rsidRPr="00F65579">
              <w:rPr>
                <w:rFonts w:ascii="Calibri" w:hAnsi="Calibri" w:cs="Calibri"/>
              </w:rPr>
              <w:t xml:space="preserve"> </w:t>
            </w:r>
            <w:r w:rsidRPr="00F65579">
              <w:t xml:space="preserve">101 </w:t>
            </w:r>
          </w:p>
        </w:tc>
      </w:tr>
      <w:tr w:rsidR="000C41A3" w:rsidRPr="00F65579" w14:paraId="23FC4D18" w14:textId="77777777" w:rsidTr="000C41A3">
        <w:tc>
          <w:tcPr>
            <w:tcW w:w="4788" w:type="dxa"/>
          </w:tcPr>
          <w:p w14:paraId="072A544B" w14:textId="77777777" w:rsidR="000C41A3" w:rsidRPr="00F65579" w:rsidRDefault="000C41A3" w:rsidP="000C41A3">
            <w:pPr>
              <w:pStyle w:val="Tabletextbold"/>
            </w:pPr>
          </w:p>
        </w:tc>
        <w:tc>
          <w:tcPr>
            <w:tcW w:w="850" w:type="dxa"/>
            <w:vAlign w:val="bottom"/>
          </w:tcPr>
          <w:p w14:paraId="7DF06F8C" w14:textId="77777777" w:rsidR="000C41A3" w:rsidRPr="00F65579" w:rsidRDefault="000C41A3" w:rsidP="000C41A3">
            <w:pPr>
              <w:pStyle w:val="Tabletextcentred"/>
            </w:pPr>
          </w:p>
        </w:tc>
        <w:tc>
          <w:tcPr>
            <w:tcW w:w="1240" w:type="dxa"/>
            <w:shd w:val="clear" w:color="auto" w:fill="E0E0E0"/>
          </w:tcPr>
          <w:p w14:paraId="0BF457CE" w14:textId="77777777" w:rsidR="000C41A3" w:rsidRPr="00F65579" w:rsidRDefault="000C41A3" w:rsidP="000C41A3">
            <w:pPr>
              <w:pStyle w:val="Tabletextright"/>
            </w:pPr>
          </w:p>
        </w:tc>
        <w:tc>
          <w:tcPr>
            <w:tcW w:w="1240" w:type="dxa"/>
          </w:tcPr>
          <w:p w14:paraId="37D93CBF" w14:textId="77777777" w:rsidR="000C41A3" w:rsidRPr="00F65579" w:rsidRDefault="000C41A3" w:rsidP="000C41A3">
            <w:pPr>
              <w:pStyle w:val="Tabletextright"/>
            </w:pPr>
          </w:p>
        </w:tc>
      </w:tr>
      <w:tr w:rsidR="000C41A3" w:rsidRPr="00F65579" w14:paraId="6A1C14E0" w14:textId="77777777" w:rsidTr="000C41A3">
        <w:tc>
          <w:tcPr>
            <w:tcW w:w="4788" w:type="dxa"/>
          </w:tcPr>
          <w:p w14:paraId="2126662A" w14:textId="77777777" w:rsidR="000C41A3" w:rsidRPr="00F65579" w:rsidRDefault="000C41A3" w:rsidP="000C41A3">
            <w:pPr>
              <w:pStyle w:val="Tabletext"/>
            </w:pPr>
            <w:r w:rsidRPr="00F65579">
              <w:t>Non</w:t>
            </w:r>
            <w:r w:rsidRPr="00F65579">
              <w:noBreakHyphen/>
              <w:t>cash financing and investing activities</w:t>
            </w:r>
          </w:p>
        </w:tc>
        <w:tc>
          <w:tcPr>
            <w:tcW w:w="850" w:type="dxa"/>
            <w:vAlign w:val="bottom"/>
          </w:tcPr>
          <w:p w14:paraId="592A27EE" w14:textId="77777777" w:rsidR="000C41A3" w:rsidRPr="00F65579" w:rsidRDefault="000C41A3" w:rsidP="000C41A3">
            <w:pPr>
              <w:pStyle w:val="Tabletextcentred"/>
            </w:pPr>
            <w:r w:rsidRPr="00F65579">
              <w:t>7.2.2</w:t>
            </w:r>
          </w:p>
        </w:tc>
        <w:tc>
          <w:tcPr>
            <w:tcW w:w="1240" w:type="dxa"/>
            <w:shd w:val="clear" w:color="auto" w:fill="E0E0E0"/>
          </w:tcPr>
          <w:p w14:paraId="414ACB06" w14:textId="77777777" w:rsidR="000C41A3" w:rsidRPr="00F65579" w:rsidRDefault="000C41A3" w:rsidP="000C41A3">
            <w:pPr>
              <w:pStyle w:val="Tabletextright"/>
            </w:pPr>
          </w:p>
        </w:tc>
        <w:tc>
          <w:tcPr>
            <w:tcW w:w="1240" w:type="dxa"/>
          </w:tcPr>
          <w:p w14:paraId="6D5B7ECB" w14:textId="77777777" w:rsidR="000C41A3" w:rsidRPr="00F65579" w:rsidRDefault="000C41A3" w:rsidP="000C41A3">
            <w:pPr>
              <w:pStyle w:val="Tabletextright"/>
            </w:pPr>
          </w:p>
        </w:tc>
      </w:tr>
    </w:tbl>
    <w:p w14:paraId="5259BB34" w14:textId="77777777" w:rsidR="000C41A3" w:rsidRPr="00F65579" w:rsidRDefault="000C41A3" w:rsidP="000C41A3">
      <w:pPr>
        <w:pStyle w:val="Spacer"/>
      </w:pPr>
    </w:p>
    <w:p w14:paraId="576F8DF6" w14:textId="77777777" w:rsidR="000C41A3" w:rsidRPr="00F65579" w:rsidRDefault="000C41A3" w:rsidP="000C41A3">
      <w:pPr>
        <w:pStyle w:val="Notes"/>
      </w:pPr>
      <w:r w:rsidRPr="00F65579">
        <w:t>The above cash flow statement should be read in conjunction with the accompanying notes.</w:t>
      </w:r>
    </w:p>
    <w:p w14:paraId="6DA5E890" w14:textId="77777777" w:rsidR="000C41A3" w:rsidRPr="00F65579" w:rsidRDefault="000C41A3" w:rsidP="000C41A3">
      <w:pPr>
        <w:spacing w:before="0" w:after="0"/>
      </w:pPr>
    </w:p>
    <w:p w14:paraId="10D7C01F" w14:textId="77777777" w:rsidR="000C41A3" w:rsidRPr="00F65579" w:rsidRDefault="000C41A3" w:rsidP="000C41A3">
      <w:pPr>
        <w:pStyle w:val="Heading1numbered"/>
        <w:numPr>
          <w:ilvl w:val="0"/>
          <w:numId w:val="7"/>
        </w:numPr>
        <w:sectPr w:rsidR="000C41A3" w:rsidRPr="00F65579" w:rsidSect="00C12C77">
          <w:footerReference w:type="even" r:id="rId36"/>
          <w:footerReference w:type="default" r:id="rId37"/>
          <w:pgSz w:w="11909" w:h="16834" w:code="9"/>
          <w:pgMar w:top="1728" w:right="1152" w:bottom="1152" w:left="1152" w:header="720" w:footer="288" w:gutter="0"/>
          <w:cols w:space="720"/>
          <w:noEndnote/>
        </w:sectPr>
      </w:pPr>
    </w:p>
    <w:p w14:paraId="3FF216A4" w14:textId="77777777" w:rsidR="000C41A3" w:rsidRPr="00F65579" w:rsidRDefault="000C41A3" w:rsidP="000C41A3">
      <w:pPr>
        <w:pStyle w:val="Heading1numbered"/>
        <w:numPr>
          <w:ilvl w:val="0"/>
          <w:numId w:val="7"/>
        </w:numPr>
      </w:pPr>
      <w:bookmarkStart w:id="50" w:name="_Toc17186203"/>
      <w:r w:rsidRPr="00F65579">
        <w:lastRenderedPageBreak/>
        <w:t>About this report</w:t>
      </w:r>
      <w:bookmarkEnd w:id="50"/>
    </w:p>
    <w:p w14:paraId="455B5FF4" w14:textId="77777777" w:rsidR="000C41A3" w:rsidRPr="00F65579" w:rsidRDefault="000C41A3" w:rsidP="000C41A3">
      <w:pPr>
        <w:sectPr w:rsidR="000C41A3" w:rsidRPr="00F65579" w:rsidSect="00C12C77">
          <w:headerReference w:type="even" r:id="rId38"/>
          <w:headerReference w:type="default" r:id="rId39"/>
          <w:pgSz w:w="11909" w:h="16834" w:code="9"/>
          <w:pgMar w:top="1728" w:right="1152" w:bottom="1152" w:left="1152" w:header="720" w:footer="288" w:gutter="0"/>
          <w:cols w:space="720"/>
          <w:noEndnote/>
        </w:sectPr>
      </w:pPr>
    </w:p>
    <w:p w14:paraId="5D7CED54" w14:textId="77777777" w:rsidR="000C41A3" w:rsidRPr="00F65579" w:rsidRDefault="000C41A3" w:rsidP="000C41A3">
      <w:r w:rsidRPr="00F65579">
        <w:t xml:space="preserve">The Department of Treasury and Finance (the Department) is a government department of the State of Victoria, established pursuant to an order made by the Premier under the </w:t>
      </w:r>
      <w:r w:rsidRPr="00F65579">
        <w:rPr>
          <w:i/>
        </w:rPr>
        <w:t>Administrative Arrangements Act 1983</w:t>
      </w:r>
      <w:r w:rsidRPr="00F65579">
        <w:t>. It is an administrative agency acting on behalf of the Crown.</w:t>
      </w:r>
    </w:p>
    <w:p w14:paraId="1CA9999E" w14:textId="77777777" w:rsidR="000C41A3" w:rsidRPr="00F65579" w:rsidRDefault="000C41A3" w:rsidP="000C41A3">
      <w:pPr>
        <w:ind w:left="2160" w:hanging="2160"/>
      </w:pPr>
      <w:r w:rsidRPr="00F65579">
        <w:t>Its principal address is:</w:t>
      </w:r>
      <w:r w:rsidRPr="00F65579">
        <w:tab/>
        <w:t>1 Treasury Place</w:t>
      </w:r>
      <w:r w:rsidRPr="00F65579">
        <w:br/>
        <w:t>Melbourne VIC 3002</w:t>
      </w:r>
    </w:p>
    <w:p w14:paraId="3176FDAB" w14:textId="77777777" w:rsidR="000C41A3" w:rsidRPr="00F65579" w:rsidRDefault="000C41A3" w:rsidP="000C41A3">
      <w:r w:rsidRPr="00F65579">
        <w:rPr>
          <w:lang w:eastAsia="en-US"/>
        </w:rPr>
        <w:t>A description of the nature of its operations and its principal activities is included in th</w:t>
      </w:r>
      <w:r w:rsidRPr="00F65579">
        <w:t xml:space="preserve">e ‘Report of operations’ which does not form part of these financial statements. </w:t>
      </w:r>
    </w:p>
    <w:p w14:paraId="3CEE5699" w14:textId="77777777" w:rsidR="000C41A3" w:rsidRPr="00F65579" w:rsidRDefault="000C41A3" w:rsidP="000C41A3">
      <w:pPr>
        <w:pStyle w:val="Heading20"/>
      </w:pPr>
      <w:r w:rsidRPr="00F65579">
        <w:t>Basis of preparation</w:t>
      </w:r>
    </w:p>
    <w:p w14:paraId="1E7CFE61" w14:textId="77777777" w:rsidR="000C41A3" w:rsidRPr="00F65579" w:rsidRDefault="000C41A3" w:rsidP="000C41A3">
      <w:r w:rsidRPr="00F65579">
        <w:t xml:space="preserve">The financial statements are presented in Australian dollars and the historical cost convention is used unless a different measurement basis is specifically disclosed in the note associated with the item measured on a different basis. </w:t>
      </w:r>
    </w:p>
    <w:p w14:paraId="3C379E10" w14:textId="77777777" w:rsidR="000C41A3" w:rsidRPr="00F65579" w:rsidRDefault="000C41A3" w:rsidP="000C41A3">
      <w:r w:rsidRPr="00F65579">
        <w:t>The accrual basis of accounting has been applied in the preparation of these financial statements, whereby assets, liabilities, equity, income and expenses are recognised in the reporting period to which they relate, regardless of when cash is received or paid.</w:t>
      </w:r>
    </w:p>
    <w:p w14:paraId="3CB7A8F3" w14:textId="77777777" w:rsidR="000C41A3" w:rsidRPr="00F65579" w:rsidRDefault="000C41A3" w:rsidP="000C41A3">
      <w:r w:rsidRPr="00F65579">
        <w:t xml:space="preserve">Consistent with the requirements of </w:t>
      </w:r>
      <w:r w:rsidR="00A4639D" w:rsidRPr="00F65579">
        <w:t>AASB</w:t>
      </w:r>
      <w:r w:rsidR="00A4639D" w:rsidRPr="00F65579">
        <w:rPr>
          <w:rFonts w:ascii="Calibri" w:hAnsi="Calibri" w:cs="Calibri"/>
        </w:rPr>
        <w:t> </w:t>
      </w:r>
      <w:r w:rsidRPr="00F65579">
        <w:t xml:space="preserve">1004 </w:t>
      </w:r>
      <w:r w:rsidRPr="00F65579">
        <w:rPr>
          <w:i/>
          <w:iCs/>
        </w:rPr>
        <w:t>Contributions</w:t>
      </w:r>
      <w:r w:rsidRPr="00F65579">
        <w:t>, contributions by owners (that is, contributed capital and its repayment) are treated as equity transactions and, therefore, do not form part of the income and expenses of the Department.</w:t>
      </w:r>
      <w:r w:rsidR="00673849" w:rsidRPr="00F65579">
        <w:t xml:space="preserve"> </w:t>
      </w:r>
      <w:r w:rsidRPr="00F65579">
        <w:t>Additions to net assets which have been designated as contributions by owners are recognised as contributed capital. Other transfers that are in the nature of contributions to or distributions by owners have also been designated as contributions by owners.</w:t>
      </w:r>
      <w:r w:rsidR="00980D52" w:rsidRPr="00F65579">
        <w:t xml:space="preserve"> </w:t>
      </w:r>
      <w:r w:rsidRPr="00F65579">
        <w:t>Transfers of net assets arising from administrative restructurings are treated as distributions to or contributions by owners. Transfers</w:t>
      </w:r>
      <w:r w:rsidR="001B6A6C" w:rsidRPr="00F65579">
        <w:rPr>
          <w:rFonts w:ascii="Calibri" w:hAnsi="Calibri" w:cs="Calibri"/>
        </w:rPr>
        <w:t> </w:t>
      </w:r>
      <w:r w:rsidRPr="00F65579">
        <w:t>of net liabilities arising from administrative restructurings are treated as distributions to owners.</w:t>
      </w:r>
    </w:p>
    <w:p w14:paraId="6CD943A6" w14:textId="77777777" w:rsidR="000C41A3" w:rsidRPr="00F65579" w:rsidRDefault="000C41A3" w:rsidP="000C41A3">
      <w:r w:rsidRPr="00F65579">
        <w:t>Judgements, estimates and assumptions are required to be made about carrying values of assets and liabilities that are not readily apparent from other sources.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66051B2F" w14:textId="77777777" w:rsidR="000C41A3" w:rsidRPr="00F65579" w:rsidRDefault="00673849" w:rsidP="000C41A3">
      <w:r w:rsidRPr="00F65579">
        <w:br w:type="column"/>
      </w:r>
      <w:r w:rsidR="000C41A3" w:rsidRPr="00F65579">
        <w:t xml:space="preserve">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are disclosed in the notes under the heading: ‘Judgement required’. </w:t>
      </w:r>
    </w:p>
    <w:p w14:paraId="6CF0B8DB" w14:textId="615D3F1D" w:rsidR="000C41A3" w:rsidRPr="00F65579" w:rsidRDefault="000C41A3" w:rsidP="000C41A3">
      <w:r w:rsidRPr="00F65579">
        <w:t>These financial statements cover the Department as an individual reporting entity and include all the controlled activities of the Department. The Essential Services Commission and Cenitex, which are part of the Department’s portfolio, prepare separate annual financial statements and are not included in the Department’s financial statements.</w:t>
      </w:r>
    </w:p>
    <w:p w14:paraId="161DFE74" w14:textId="66148F4C" w:rsidR="002E7398" w:rsidRPr="00F65579" w:rsidRDefault="002E7398" w:rsidP="002E7398">
      <w:r w:rsidRPr="00F65579">
        <w:t>On 1 January 2019</w:t>
      </w:r>
      <w:r w:rsidR="00C511D2" w:rsidRPr="00F65579">
        <w:t>,</w:t>
      </w:r>
      <w:r w:rsidRPr="00F65579">
        <w:t xml:space="preserve"> the Department assumed Invest Victoria from the former Department of Economic Development, Jobs, Transport and Resources (DEDJTR) due to the machinery of government changes. The financial statements reflect the transactions of Invest Victoria from that date. The </w:t>
      </w:r>
      <w:r w:rsidR="00F0489F" w:rsidRPr="00F65579">
        <w:t xml:space="preserve">machinery of government </w:t>
      </w:r>
      <w:r w:rsidRPr="00F65579">
        <w:t>changes are further described in notes 4.1.3 an</w:t>
      </w:r>
      <w:r w:rsidR="00802ED0" w:rsidRPr="00F65579">
        <w:t>d</w:t>
      </w:r>
      <w:r w:rsidR="00052855">
        <w:t xml:space="preserve"> </w:t>
      </w:r>
      <w:r w:rsidRPr="00F65579">
        <w:t>9.8.</w:t>
      </w:r>
    </w:p>
    <w:p w14:paraId="69F0A124" w14:textId="77777777" w:rsidR="000C41A3" w:rsidRPr="00F65579" w:rsidRDefault="000C41A3" w:rsidP="000C41A3">
      <w:r w:rsidRPr="00F65579">
        <w:t xml:space="preserve">Pursuant to section 53(1)(b) of the </w:t>
      </w:r>
      <w:r w:rsidRPr="00F65579">
        <w:rPr>
          <w:i/>
        </w:rPr>
        <w:t xml:space="preserve">Financial Management Act 1994 </w:t>
      </w:r>
      <w:r w:rsidRPr="00F65579">
        <w:t>(FMA), the results of the Registrar of Housing Agencies and the Victorian Government Purchasing Board are reported in aggregate as part of the Department’s financial statements. These entities are not controlled by the Department.</w:t>
      </w:r>
    </w:p>
    <w:p w14:paraId="4F62DE62" w14:textId="77777777" w:rsidR="000C41A3" w:rsidRPr="00F65579" w:rsidRDefault="000C41A3" w:rsidP="000C41A3">
      <w:r w:rsidRPr="00F65579">
        <w:t>Amounts in the financial statements have been rounded to the nearest thousand dollars, unless otherwise stated.</w:t>
      </w:r>
    </w:p>
    <w:p w14:paraId="1EFA3C8E" w14:textId="77777777" w:rsidR="000C41A3" w:rsidRPr="00F65579" w:rsidRDefault="000C41A3" w:rsidP="000C41A3">
      <w:pPr>
        <w:pStyle w:val="Heading20"/>
      </w:pPr>
      <w:bookmarkStart w:id="51" w:name="_Ref492632034"/>
      <w:r w:rsidRPr="00F65579">
        <w:t>Compliance information</w:t>
      </w:r>
      <w:bookmarkEnd w:id="51"/>
    </w:p>
    <w:p w14:paraId="00F1DD18" w14:textId="77777777" w:rsidR="000C41A3" w:rsidRPr="00F65579" w:rsidRDefault="000C41A3" w:rsidP="000C41A3">
      <w:r w:rsidRPr="00F65579">
        <w:t xml:space="preserve">These general purpose financial statements have been prepared in accordance with the FMA and applicable AASs including Interpretations, issued by the Australian Accounting Standards Board (AASB). In particular, they are presented in a manner consistent with the requirements of </w:t>
      </w:r>
      <w:r w:rsidR="00A4639D" w:rsidRPr="00F65579">
        <w:t>AASB</w:t>
      </w:r>
      <w:r w:rsidR="00A4639D" w:rsidRPr="00F65579">
        <w:rPr>
          <w:rFonts w:ascii="Calibri" w:hAnsi="Calibri" w:cs="Calibri"/>
        </w:rPr>
        <w:t> </w:t>
      </w:r>
      <w:r w:rsidRPr="00F65579">
        <w:t xml:space="preserve">1049 </w:t>
      </w:r>
      <w:r w:rsidRPr="00F65579">
        <w:rPr>
          <w:i/>
        </w:rPr>
        <w:t>Whole of Government and General Government Sector Financial Reporting</w:t>
      </w:r>
      <w:r w:rsidRPr="00F65579">
        <w:t>. Where relevant, those AASs paragraphs applicable to not-for-profit entities have been applied.</w:t>
      </w:r>
    </w:p>
    <w:p w14:paraId="59BB9C76" w14:textId="77777777" w:rsidR="000C41A3" w:rsidRPr="00F65579" w:rsidRDefault="000C41A3" w:rsidP="000C41A3">
      <w:r w:rsidRPr="00F65579">
        <w:t>Accounting policies are selected and applied in a manner which ensures that the resulting financial information satisfies the concepts of relevance and reliability, thereby ensuring that the substance of the underlying transactions or other events are reported.</w:t>
      </w:r>
    </w:p>
    <w:p w14:paraId="0D6E444C" w14:textId="77777777" w:rsidR="000C41A3" w:rsidRPr="00F65579" w:rsidRDefault="000C41A3" w:rsidP="000C41A3">
      <w:pPr>
        <w:spacing w:before="0" w:after="0"/>
      </w:pPr>
    </w:p>
    <w:p w14:paraId="5A3EC5FD" w14:textId="77777777" w:rsidR="000C41A3" w:rsidRPr="00F65579" w:rsidRDefault="000C41A3" w:rsidP="000C41A3">
      <w:pPr>
        <w:pStyle w:val="Heading1numbered"/>
        <w:sectPr w:rsidR="000C41A3" w:rsidRPr="00F65579" w:rsidSect="00263930">
          <w:headerReference w:type="even" r:id="rId40"/>
          <w:headerReference w:type="default" r:id="rId41"/>
          <w:type w:val="continuous"/>
          <w:pgSz w:w="11909" w:h="16834" w:code="9"/>
          <w:pgMar w:top="1728" w:right="1152" w:bottom="1152" w:left="1152" w:header="720" w:footer="288" w:gutter="0"/>
          <w:cols w:num="2" w:space="720"/>
          <w:noEndnote/>
        </w:sectPr>
      </w:pPr>
    </w:p>
    <w:p w14:paraId="353E6576" w14:textId="77777777" w:rsidR="000C41A3" w:rsidRPr="00F65579" w:rsidRDefault="000C41A3" w:rsidP="000C41A3">
      <w:pPr>
        <w:pStyle w:val="Heading1numbered"/>
      </w:pPr>
      <w:bookmarkStart w:id="52" w:name="_Toc17186204"/>
      <w:r w:rsidRPr="00F65579">
        <w:lastRenderedPageBreak/>
        <w:t>Funding delivery of our services</w:t>
      </w:r>
      <w:bookmarkEnd w:id="52"/>
    </w:p>
    <w:p w14:paraId="35C71E95" w14:textId="77777777" w:rsidR="000C41A3" w:rsidRPr="00F65579" w:rsidRDefault="000C41A3" w:rsidP="000C41A3">
      <w:pPr>
        <w:sectPr w:rsidR="000C41A3" w:rsidRPr="00F65579" w:rsidSect="0099284A">
          <w:headerReference w:type="even" r:id="rId42"/>
          <w:headerReference w:type="default" r:id="rId43"/>
          <w:pgSz w:w="11909" w:h="16834" w:code="9"/>
          <w:pgMar w:top="1728" w:right="1152" w:bottom="1152" w:left="1152" w:header="720" w:footer="288" w:gutter="0"/>
          <w:cols w:space="720"/>
          <w:noEndnote/>
        </w:sectPr>
      </w:pPr>
    </w:p>
    <w:p w14:paraId="32ED153E" w14:textId="77777777" w:rsidR="000C41A3" w:rsidRPr="00F65579" w:rsidRDefault="000C41A3" w:rsidP="000C41A3">
      <w:pPr>
        <w:pStyle w:val="Heading4"/>
      </w:pPr>
      <w:bookmarkStart w:id="53" w:name="Section_02"/>
      <w:r w:rsidRPr="00F65579">
        <w:t>Introduction</w:t>
      </w:r>
    </w:p>
    <w:p w14:paraId="4C54C091" w14:textId="77777777" w:rsidR="000C41A3" w:rsidRPr="00F65579" w:rsidRDefault="000C41A3" w:rsidP="000C41A3">
      <w:r w:rsidRPr="00F65579">
        <w:rPr>
          <w:color w:val="000000"/>
        </w:rPr>
        <w:t xml:space="preserve">The Department’s overall objective is to </w:t>
      </w:r>
      <w:r w:rsidRPr="00F65579">
        <w:t>pursue its mission of providing leadership in economic, financial and resource management. This leadership focus is reflected in the Department’s long-term operational objectives, which guide its policy directions:</w:t>
      </w:r>
    </w:p>
    <w:p w14:paraId="6A6C5ABB" w14:textId="77777777" w:rsidR="000C41A3" w:rsidRPr="00F65579" w:rsidRDefault="000C41A3" w:rsidP="000C41A3">
      <w:pPr>
        <w:pStyle w:val="Bullet"/>
      </w:pPr>
      <w:r w:rsidRPr="00F65579">
        <w:t>optimise Victoria's fiscal resources;</w:t>
      </w:r>
    </w:p>
    <w:p w14:paraId="59E1B2E4" w14:textId="77777777" w:rsidR="000C41A3" w:rsidRPr="00F65579" w:rsidRDefault="000C41A3" w:rsidP="000C41A3">
      <w:pPr>
        <w:pStyle w:val="Bullet"/>
      </w:pPr>
      <w:r w:rsidRPr="00F65579">
        <w:t>strengthen Victoria's economic performance;</w:t>
      </w:r>
    </w:p>
    <w:p w14:paraId="4298B171" w14:textId="77777777" w:rsidR="000C41A3" w:rsidRPr="00F65579" w:rsidRDefault="000C41A3" w:rsidP="000C41A3">
      <w:pPr>
        <w:pStyle w:val="Bullet"/>
      </w:pPr>
      <w:r w:rsidRPr="00F65579">
        <w:t>improve how Government manages its balance sheet, commercial activities and public sector infrastructure; and</w:t>
      </w:r>
    </w:p>
    <w:p w14:paraId="76DC0301" w14:textId="77777777" w:rsidR="000C41A3" w:rsidRPr="00F65579" w:rsidRDefault="000C41A3" w:rsidP="000C41A3">
      <w:pPr>
        <w:pStyle w:val="Bullet"/>
      </w:pPr>
      <w:r w:rsidRPr="00F65579">
        <w:t>deliver efficient whole of government common services.</w:t>
      </w:r>
    </w:p>
    <w:p w14:paraId="716C3E16" w14:textId="77777777" w:rsidR="000C41A3" w:rsidRPr="00F65579" w:rsidRDefault="000C41A3" w:rsidP="000C41A3">
      <w:r w:rsidRPr="00F65579">
        <w:t>To enable the Department to fulfil its objectives and provide outputs as described in note 4.1.1, it receives income (predominantly funded by accrual-based Parliamentary appropriations for the provision of outputs).</w:t>
      </w:r>
    </w:p>
    <w:p w14:paraId="6096D497" w14:textId="77777777" w:rsidR="000C41A3" w:rsidRPr="00F65579" w:rsidRDefault="000C41A3" w:rsidP="000C41A3">
      <w:pPr>
        <w:pStyle w:val="Heading4"/>
      </w:pPr>
      <w:r w:rsidRPr="00F65579">
        <w:br w:type="column"/>
      </w:r>
      <w:r w:rsidRPr="00F65579">
        <w:t>Structure</w:t>
      </w:r>
    </w:p>
    <w:p w14:paraId="156695C6" w14:textId="37203FC4" w:rsidR="000C41A3" w:rsidRPr="00F65579" w:rsidRDefault="000C41A3" w:rsidP="000C41A3">
      <w:pPr>
        <w:pStyle w:val="TOC5"/>
        <w:rPr>
          <w:noProof/>
          <w:color w:val="auto"/>
          <w:sz w:val="22"/>
        </w:rPr>
      </w:pPr>
      <w:r w:rsidRPr="00F65579">
        <w:fldChar w:fldCharType="begin"/>
      </w:r>
      <w:r w:rsidRPr="00F65579">
        <w:instrText xml:space="preserve"> TOC \h \z \t "Heading 2 numbered,5" \b Section_02 </w:instrText>
      </w:r>
      <w:r w:rsidRPr="00F65579">
        <w:fldChar w:fldCharType="separate"/>
      </w:r>
      <w:hyperlink w:anchor="_Toc17125865" w:history="1">
        <w:r w:rsidRPr="00F65579">
          <w:rPr>
            <w:rStyle w:val="Hyperlink"/>
            <w:noProof/>
          </w:rPr>
          <w:t>2.1</w:t>
        </w:r>
        <w:r w:rsidRPr="00F65579">
          <w:rPr>
            <w:noProof/>
            <w:color w:val="auto"/>
            <w:sz w:val="22"/>
          </w:rPr>
          <w:tab/>
        </w:r>
        <w:r w:rsidRPr="00F65579">
          <w:rPr>
            <w:rStyle w:val="Hyperlink"/>
            <w:noProof/>
          </w:rPr>
          <w:t>Summary of income that funds the delivery of our services</w:t>
        </w:r>
        <w:r w:rsidRPr="00F65579">
          <w:rPr>
            <w:noProof/>
            <w:webHidden/>
          </w:rPr>
          <w:tab/>
        </w:r>
        <w:r w:rsidRPr="00F65579">
          <w:rPr>
            <w:noProof/>
            <w:webHidden/>
          </w:rPr>
          <w:fldChar w:fldCharType="begin"/>
        </w:r>
        <w:r w:rsidRPr="00F65579">
          <w:rPr>
            <w:noProof/>
            <w:webHidden/>
          </w:rPr>
          <w:instrText xml:space="preserve"> PAGEREF _Toc17125865 \h </w:instrText>
        </w:r>
        <w:r w:rsidRPr="00F65579">
          <w:rPr>
            <w:noProof/>
            <w:webHidden/>
          </w:rPr>
        </w:r>
        <w:r w:rsidRPr="00F65579">
          <w:rPr>
            <w:noProof/>
            <w:webHidden/>
          </w:rPr>
          <w:fldChar w:fldCharType="separate"/>
        </w:r>
        <w:r w:rsidR="002C2B48">
          <w:rPr>
            <w:noProof/>
            <w:webHidden/>
          </w:rPr>
          <w:t>49</w:t>
        </w:r>
        <w:r w:rsidRPr="00F65579">
          <w:rPr>
            <w:noProof/>
            <w:webHidden/>
          </w:rPr>
          <w:fldChar w:fldCharType="end"/>
        </w:r>
      </w:hyperlink>
    </w:p>
    <w:p w14:paraId="1B8C9C82" w14:textId="21310FFA" w:rsidR="000C41A3" w:rsidRPr="00F65579" w:rsidRDefault="00DA453D" w:rsidP="000C41A3">
      <w:pPr>
        <w:pStyle w:val="TOC5"/>
        <w:rPr>
          <w:noProof/>
          <w:color w:val="auto"/>
          <w:sz w:val="22"/>
        </w:rPr>
      </w:pPr>
      <w:hyperlink w:anchor="_Toc17125866" w:history="1">
        <w:r w:rsidR="000C41A3" w:rsidRPr="00F65579">
          <w:rPr>
            <w:rStyle w:val="Hyperlink"/>
            <w:noProof/>
          </w:rPr>
          <w:t>2.2</w:t>
        </w:r>
        <w:r w:rsidR="000C41A3" w:rsidRPr="00F65579">
          <w:rPr>
            <w:noProof/>
            <w:color w:val="auto"/>
            <w:sz w:val="22"/>
          </w:rPr>
          <w:tab/>
        </w:r>
        <w:r w:rsidR="000C41A3" w:rsidRPr="00F65579">
          <w:rPr>
            <w:rStyle w:val="Hyperlink"/>
            <w:noProof/>
          </w:rPr>
          <w:t>Appropriations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_Toc17125866 \h </w:instrText>
        </w:r>
        <w:r w:rsidR="000C41A3" w:rsidRPr="00F65579">
          <w:rPr>
            <w:noProof/>
            <w:webHidden/>
          </w:rPr>
        </w:r>
        <w:r w:rsidR="000C41A3" w:rsidRPr="00F65579">
          <w:rPr>
            <w:noProof/>
            <w:webHidden/>
          </w:rPr>
          <w:fldChar w:fldCharType="separate"/>
        </w:r>
        <w:r w:rsidR="002C2B48">
          <w:rPr>
            <w:noProof/>
            <w:webHidden/>
          </w:rPr>
          <w:t>49</w:t>
        </w:r>
        <w:r w:rsidR="000C41A3" w:rsidRPr="00F65579">
          <w:rPr>
            <w:noProof/>
            <w:webHidden/>
          </w:rPr>
          <w:fldChar w:fldCharType="end"/>
        </w:r>
      </w:hyperlink>
    </w:p>
    <w:p w14:paraId="7C5CD6F4" w14:textId="0F0C79EC" w:rsidR="000C41A3" w:rsidRPr="00F65579" w:rsidRDefault="00DA453D" w:rsidP="000C41A3">
      <w:pPr>
        <w:pStyle w:val="TOC5"/>
        <w:rPr>
          <w:noProof/>
          <w:color w:val="auto"/>
          <w:sz w:val="22"/>
        </w:rPr>
      </w:pPr>
      <w:hyperlink w:anchor="_Toc17125867" w:history="1">
        <w:r w:rsidR="000C41A3" w:rsidRPr="00F65579">
          <w:rPr>
            <w:rStyle w:val="Hyperlink"/>
            <w:noProof/>
          </w:rPr>
          <w:t>2.3</w:t>
        </w:r>
        <w:r w:rsidR="000C41A3" w:rsidRPr="00F65579">
          <w:rPr>
            <w:noProof/>
            <w:color w:val="auto"/>
            <w:sz w:val="22"/>
          </w:rPr>
          <w:tab/>
        </w:r>
        <w:r w:rsidR="000C41A3" w:rsidRPr="00F65579">
          <w:rPr>
            <w:rStyle w:val="Hyperlink"/>
            <w:noProof/>
          </w:rPr>
          <w:t>Summary of compliance with annual Parliamentary appropriations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_Toc17125867 \h </w:instrText>
        </w:r>
        <w:r w:rsidR="000C41A3" w:rsidRPr="00F65579">
          <w:rPr>
            <w:noProof/>
            <w:webHidden/>
          </w:rPr>
        </w:r>
        <w:r w:rsidR="000C41A3" w:rsidRPr="00F65579">
          <w:rPr>
            <w:noProof/>
            <w:webHidden/>
          </w:rPr>
          <w:fldChar w:fldCharType="separate"/>
        </w:r>
        <w:r w:rsidR="002C2B48">
          <w:rPr>
            <w:noProof/>
            <w:webHidden/>
          </w:rPr>
          <w:t>50</w:t>
        </w:r>
        <w:r w:rsidR="000C41A3" w:rsidRPr="00F65579">
          <w:rPr>
            <w:noProof/>
            <w:webHidden/>
          </w:rPr>
          <w:fldChar w:fldCharType="end"/>
        </w:r>
      </w:hyperlink>
    </w:p>
    <w:p w14:paraId="10AF4388" w14:textId="6568379B" w:rsidR="000C41A3" w:rsidRPr="00F65579" w:rsidRDefault="00DA453D" w:rsidP="000C41A3">
      <w:pPr>
        <w:pStyle w:val="TOC5"/>
        <w:rPr>
          <w:noProof/>
          <w:color w:val="auto"/>
          <w:sz w:val="22"/>
        </w:rPr>
      </w:pPr>
      <w:hyperlink w:anchor="_Toc17125868" w:history="1">
        <w:r w:rsidR="000C41A3" w:rsidRPr="00F65579">
          <w:rPr>
            <w:rStyle w:val="Hyperlink"/>
            <w:noProof/>
          </w:rPr>
          <w:t>2.4</w:t>
        </w:r>
        <w:r w:rsidR="000C41A3" w:rsidRPr="00F65579">
          <w:rPr>
            <w:noProof/>
            <w:color w:val="auto"/>
            <w:sz w:val="22"/>
          </w:rPr>
          <w:tab/>
        </w:r>
        <w:r w:rsidR="000C41A3" w:rsidRPr="00F65579">
          <w:rPr>
            <w:rStyle w:val="Hyperlink"/>
            <w:noProof/>
          </w:rPr>
          <w:t>Annotated income agreements</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_Toc17125868 \h </w:instrText>
        </w:r>
        <w:r w:rsidR="000C41A3" w:rsidRPr="00F65579">
          <w:rPr>
            <w:noProof/>
            <w:webHidden/>
          </w:rPr>
        </w:r>
        <w:r w:rsidR="000C41A3" w:rsidRPr="00F65579">
          <w:rPr>
            <w:noProof/>
            <w:webHidden/>
          </w:rPr>
          <w:fldChar w:fldCharType="separate"/>
        </w:r>
        <w:r w:rsidR="002C2B48">
          <w:rPr>
            <w:noProof/>
            <w:webHidden/>
          </w:rPr>
          <w:t>51</w:t>
        </w:r>
        <w:r w:rsidR="000C41A3" w:rsidRPr="00F65579">
          <w:rPr>
            <w:noProof/>
            <w:webHidden/>
          </w:rPr>
          <w:fldChar w:fldCharType="end"/>
        </w:r>
      </w:hyperlink>
    </w:p>
    <w:p w14:paraId="2EBE79AC" w14:textId="7E5207D2" w:rsidR="000C41A3" w:rsidRPr="00F65579" w:rsidRDefault="00DA453D" w:rsidP="000C41A3">
      <w:pPr>
        <w:pStyle w:val="TOC5"/>
        <w:rPr>
          <w:noProof/>
          <w:color w:val="auto"/>
          <w:sz w:val="22"/>
        </w:rPr>
      </w:pPr>
      <w:hyperlink w:anchor="_Toc17125869" w:history="1">
        <w:r w:rsidR="000C41A3" w:rsidRPr="00F65579">
          <w:rPr>
            <w:rStyle w:val="Hyperlink"/>
            <w:noProof/>
          </w:rPr>
          <w:t>2.5</w:t>
        </w:r>
        <w:r w:rsidR="000C41A3" w:rsidRPr="00F65579">
          <w:rPr>
            <w:noProof/>
            <w:color w:val="auto"/>
            <w:sz w:val="22"/>
          </w:rPr>
          <w:tab/>
        </w:r>
        <w:r w:rsidR="000C41A3" w:rsidRPr="00F65579">
          <w:rPr>
            <w:rStyle w:val="Hyperlink"/>
            <w:noProof/>
          </w:rPr>
          <w:t>Other income</w:t>
        </w:r>
        <w:r w:rsidR="000C41A3" w:rsidRPr="00F65579">
          <w:rPr>
            <w:noProof/>
            <w:webHidden/>
          </w:rPr>
          <w:tab/>
        </w:r>
        <w:r w:rsidR="000C41A3" w:rsidRPr="00F65579">
          <w:rPr>
            <w:noProof/>
            <w:webHidden/>
          </w:rPr>
          <w:fldChar w:fldCharType="begin"/>
        </w:r>
        <w:r w:rsidR="000C41A3" w:rsidRPr="00F65579">
          <w:rPr>
            <w:noProof/>
            <w:webHidden/>
          </w:rPr>
          <w:instrText xml:space="preserve"> PAGEREF _Toc17125869 \h </w:instrText>
        </w:r>
        <w:r w:rsidR="000C41A3" w:rsidRPr="00F65579">
          <w:rPr>
            <w:noProof/>
            <w:webHidden/>
          </w:rPr>
        </w:r>
        <w:r w:rsidR="000C41A3" w:rsidRPr="00F65579">
          <w:rPr>
            <w:noProof/>
            <w:webHidden/>
          </w:rPr>
          <w:fldChar w:fldCharType="separate"/>
        </w:r>
        <w:r w:rsidR="002C2B48">
          <w:rPr>
            <w:noProof/>
            <w:webHidden/>
          </w:rPr>
          <w:t>52</w:t>
        </w:r>
        <w:r w:rsidR="000C41A3" w:rsidRPr="00F65579">
          <w:rPr>
            <w:noProof/>
            <w:webHidden/>
          </w:rPr>
          <w:fldChar w:fldCharType="end"/>
        </w:r>
      </w:hyperlink>
    </w:p>
    <w:p w14:paraId="5C4E76FA" w14:textId="77777777" w:rsidR="000C41A3" w:rsidRPr="00F65579" w:rsidRDefault="000C41A3" w:rsidP="000C41A3">
      <w:r w:rsidRPr="00F65579">
        <w:rPr>
          <w:b/>
          <w:spacing w:val="-2"/>
          <w:szCs w:val="19"/>
        </w:rPr>
        <w:fldChar w:fldCharType="end"/>
      </w:r>
    </w:p>
    <w:p w14:paraId="49373733" w14:textId="77777777" w:rsidR="000C41A3" w:rsidRPr="00F65579" w:rsidRDefault="000C41A3" w:rsidP="000C41A3">
      <w:pPr>
        <w:sectPr w:rsidR="000C41A3" w:rsidRPr="00F65579" w:rsidSect="00263930">
          <w:type w:val="continuous"/>
          <w:pgSz w:w="11909" w:h="16834" w:code="9"/>
          <w:pgMar w:top="1728" w:right="1152" w:bottom="1152" w:left="1152" w:header="720" w:footer="288" w:gutter="0"/>
          <w:cols w:num="2" w:space="720"/>
          <w:noEndnote/>
        </w:sectPr>
      </w:pPr>
    </w:p>
    <w:p w14:paraId="664D8C52" w14:textId="77777777" w:rsidR="000C41A3" w:rsidRPr="00F65579" w:rsidRDefault="000C41A3" w:rsidP="000C41A3">
      <w:pPr>
        <w:pStyle w:val="Heading2numbered"/>
      </w:pPr>
      <w:bookmarkStart w:id="54" w:name="_Toc17125865"/>
      <w:bookmarkStart w:id="55" w:name="_Toc17186205"/>
      <w:r w:rsidRPr="00F65579">
        <w:t>Summary of income that funds the delivery of our services</w:t>
      </w:r>
      <w:bookmarkEnd w:id="54"/>
      <w:bookmarkEnd w:id="55"/>
    </w:p>
    <w:tbl>
      <w:tblPr>
        <w:tblStyle w:val="AnnualReporttexttable"/>
        <w:tblW w:w="8195" w:type="dxa"/>
        <w:tblLayout w:type="fixed"/>
        <w:tblLook w:val="0080" w:firstRow="0" w:lastRow="0" w:firstColumn="1" w:lastColumn="0" w:noHBand="0" w:noVBand="0"/>
      </w:tblPr>
      <w:tblGrid>
        <w:gridCol w:w="4819"/>
        <w:gridCol w:w="732"/>
        <w:gridCol w:w="1322"/>
        <w:gridCol w:w="1322"/>
      </w:tblGrid>
      <w:tr w:rsidR="000C41A3" w:rsidRPr="00F65579" w14:paraId="612A785B" w14:textId="77777777" w:rsidTr="000C41A3">
        <w:tc>
          <w:tcPr>
            <w:cnfStyle w:val="001000000000" w:firstRow="0" w:lastRow="0" w:firstColumn="1" w:lastColumn="0" w:oddVBand="0" w:evenVBand="0" w:oddHBand="0" w:evenHBand="0" w:firstRowFirstColumn="0" w:firstRowLastColumn="0" w:lastRowFirstColumn="0" w:lastRowLastColumn="0"/>
            <w:tcW w:w="4819" w:type="dxa"/>
          </w:tcPr>
          <w:p w14:paraId="480D1C1A" w14:textId="77777777" w:rsidR="000C41A3" w:rsidRPr="00F65579" w:rsidRDefault="000C41A3" w:rsidP="000C41A3">
            <w:pPr>
              <w:pStyle w:val="Tabletext"/>
              <w:rPr>
                <w:i/>
              </w:rPr>
            </w:pPr>
          </w:p>
        </w:tc>
        <w:tc>
          <w:tcPr>
            <w:cnfStyle w:val="000010000000" w:firstRow="0" w:lastRow="0" w:firstColumn="0" w:lastColumn="0" w:oddVBand="1" w:evenVBand="0" w:oddHBand="0" w:evenHBand="0" w:firstRowFirstColumn="0" w:firstRowLastColumn="0" w:lastRowFirstColumn="0" w:lastRowLastColumn="0"/>
            <w:tcW w:w="732" w:type="dxa"/>
            <w:shd w:val="clear" w:color="auto" w:fill="auto"/>
          </w:tcPr>
          <w:p w14:paraId="39FBE404" w14:textId="77777777" w:rsidR="000C41A3" w:rsidRPr="00F65579" w:rsidRDefault="000C41A3" w:rsidP="000C41A3">
            <w:pPr>
              <w:pStyle w:val="Tabletextheading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auto"/>
          </w:tcPr>
          <w:p w14:paraId="0F674DBD" w14:textId="77777777" w:rsidR="000C41A3" w:rsidRPr="00F65579" w:rsidRDefault="000C41A3" w:rsidP="000C41A3">
            <w:pPr>
              <w:pStyle w:val="Tabletextheadingright"/>
            </w:pPr>
            <w:r w:rsidRPr="00F65579">
              <w:t>2019</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auto"/>
          </w:tcPr>
          <w:p w14:paraId="091E0ECD" w14:textId="77777777" w:rsidR="000C41A3" w:rsidRPr="00F65579" w:rsidRDefault="000C41A3" w:rsidP="000C41A3">
            <w:pPr>
              <w:pStyle w:val="Tabletextheadingright"/>
            </w:pPr>
            <w:r w:rsidRPr="00F65579">
              <w:t>2018</w:t>
            </w:r>
          </w:p>
        </w:tc>
      </w:tr>
      <w:tr w:rsidR="000C41A3" w:rsidRPr="00F65579" w14:paraId="5C2D42F2" w14:textId="77777777" w:rsidTr="000C41A3">
        <w:tc>
          <w:tcPr>
            <w:cnfStyle w:val="001000000000" w:firstRow="0" w:lastRow="0" w:firstColumn="1" w:lastColumn="0" w:oddVBand="0" w:evenVBand="0" w:oddHBand="0" w:evenHBand="0" w:firstRowFirstColumn="0" w:firstRowLastColumn="0" w:lastRowFirstColumn="0" w:lastRowLastColumn="0"/>
            <w:tcW w:w="4819" w:type="dxa"/>
          </w:tcPr>
          <w:p w14:paraId="35582981" w14:textId="77777777" w:rsidR="000C41A3" w:rsidRPr="00F65579" w:rsidRDefault="000C41A3" w:rsidP="000C41A3">
            <w:pPr>
              <w:pStyle w:val="Tabletext"/>
              <w:rPr>
                <w:i/>
              </w:rPr>
            </w:pPr>
          </w:p>
        </w:tc>
        <w:tc>
          <w:tcPr>
            <w:cnfStyle w:val="000010000000" w:firstRow="0" w:lastRow="0" w:firstColumn="0" w:lastColumn="0" w:oddVBand="1" w:evenVBand="0" w:oddHBand="0" w:evenHBand="0" w:firstRowFirstColumn="0" w:firstRowLastColumn="0" w:lastRowFirstColumn="0" w:lastRowLastColumn="0"/>
            <w:tcW w:w="732" w:type="dxa"/>
            <w:shd w:val="clear" w:color="auto" w:fill="auto"/>
          </w:tcPr>
          <w:p w14:paraId="123D09AA" w14:textId="77777777" w:rsidR="000C41A3" w:rsidRPr="00F65579" w:rsidRDefault="000C41A3" w:rsidP="000C41A3">
            <w:pPr>
              <w:pStyle w:val="Tabletextheadingcentred"/>
            </w:pPr>
            <w:r w:rsidRPr="00F65579">
              <w:t>Notes</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auto"/>
          </w:tcPr>
          <w:p w14:paraId="4AA88364" w14:textId="77777777" w:rsidR="000C41A3" w:rsidRPr="00F65579" w:rsidRDefault="000C41A3" w:rsidP="000C41A3">
            <w:pPr>
              <w:pStyle w:val="Tabletextheadingright"/>
            </w:pPr>
            <w:r w:rsidRPr="00F65579">
              <w:t>$’000</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auto"/>
          </w:tcPr>
          <w:p w14:paraId="3DC57BDB" w14:textId="77777777" w:rsidR="000C41A3" w:rsidRPr="00F65579" w:rsidRDefault="000C41A3" w:rsidP="000C41A3">
            <w:pPr>
              <w:pStyle w:val="Tabletextheadingright"/>
            </w:pPr>
            <w:r w:rsidRPr="00F65579">
              <w:t>$’000</w:t>
            </w:r>
          </w:p>
        </w:tc>
      </w:tr>
      <w:tr w:rsidR="000C41A3" w:rsidRPr="00F65579" w14:paraId="5407BFB8" w14:textId="77777777" w:rsidTr="000C41A3">
        <w:tc>
          <w:tcPr>
            <w:cnfStyle w:val="001000000000" w:firstRow="0" w:lastRow="0" w:firstColumn="1" w:lastColumn="0" w:oddVBand="0" w:evenVBand="0" w:oddHBand="0" w:evenHBand="0" w:firstRowFirstColumn="0" w:firstRowLastColumn="0" w:lastRowFirstColumn="0" w:lastRowLastColumn="0"/>
            <w:tcW w:w="4819" w:type="dxa"/>
          </w:tcPr>
          <w:p w14:paraId="4F6E1534" w14:textId="77777777" w:rsidR="000C41A3" w:rsidRPr="00F65579" w:rsidRDefault="000C41A3" w:rsidP="000C41A3">
            <w:pPr>
              <w:pStyle w:val="Tabletextbold"/>
              <w:rPr>
                <w:i/>
                <w:caps/>
              </w:rPr>
            </w:pPr>
            <w:r w:rsidRPr="00F65579">
              <w:t>Income from transactions</w:t>
            </w:r>
          </w:p>
        </w:tc>
        <w:tc>
          <w:tcPr>
            <w:cnfStyle w:val="000010000000" w:firstRow="0" w:lastRow="0" w:firstColumn="0" w:lastColumn="0" w:oddVBand="1" w:evenVBand="0" w:oddHBand="0" w:evenHBand="0" w:firstRowFirstColumn="0" w:firstRowLastColumn="0" w:lastRowFirstColumn="0" w:lastRowLastColumn="0"/>
            <w:tcW w:w="732" w:type="dxa"/>
          </w:tcPr>
          <w:p w14:paraId="4D305D2F" w14:textId="77777777" w:rsidR="000C41A3" w:rsidRPr="00F65579" w:rsidRDefault="000C41A3" w:rsidP="000C41A3">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tcPr>
          <w:p w14:paraId="5373A020"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1322" w:type="dxa"/>
          </w:tcPr>
          <w:p w14:paraId="15D2D37A" w14:textId="77777777" w:rsidR="000C41A3" w:rsidRPr="00F65579" w:rsidRDefault="000C41A3" w:rsidP="000C41A3">
            <w:pPr>
              <w:pStyle w:val="Tabletextright"/>
            </w:pPr>
          </w:p>
        </w:tc>
      </w:tr>
      <w:tr w:rsidR="000C41A3" w:rsidRPr="00F65579" w14:paraId="60D45DC0" w14:textId="77777777" w:rsidTr="000C41A3">
        <w:tc>
          <w:tcPr>
            <w:cnfStyle w:val="001000000000" w:firstRow="0" w:lastRow="0" w:firstColumn="1" w:lastColumn="0" w:oddVBand="0" w:evenVBand="0" w:oddHBand="0" w:evenHBand="0" w:firstRowFirstColumn="0" w:firstRowLastColumn="0" w:lastRowFirstColumn="0" w:lastRowLastColumn="0"/>
            <w:tcW w:w="4819" w:type="dxa"/>
          </w:tcPr>
          <w:p w14:paraId="4852CBDC"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732" w:type="dxa"/>
          </w:tcPr>
          <w:p w14:paraId="2B63A4D8" w14:textId="77777777" w:rsidR="000C41A3" w:rsidRPr="00F65579" w:rsidRDefault="000C41A3" w:rsidP="000C41A3">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tcPr>
          <w:p w14:paraId="28B7B7DB"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1322" w:type="dxa"/>
          </w:tcPr>
          <w:p w14:paraId="2B1507AE" w14:textId="77777777" w:rsidR="000C41A3" w:rsidRPr="00F65579" w:rsidRDefault="000C41A3" w:rsidP="000C41A3">
            <w:pPr>
              <w:pStyle w:val="Tabletextright"/>
            </w:pPr>
          </w:p>
        </w:tc>
      </w:tr>
      <w:tr w:rsidR="000C41A3" w:rsidRPr="00F65579" w14:paraId="2BD8E8E1" w14:textId="77777777" w:rsidTr="000C41A3">
        <w:tc>
          <w:tcPr>
            <w:cnfStyle w:val="001000000000" w:firstRow="0" w:lastRow="0" w:firstColumn="1" w:lastColumn="0" w:oddVBand="0" w:evenVBand="0" w:oddHBand="0" w:evenHBand="0" w:firstRowFirstColumn="0" w:firstRowLastColumn="0" w:lastRowFirstColumn="0" w:lastRowLastColumn="0"/>
            <w:tcW w:w="4819" w:type="dxa"/>
          </w:tcPr>
          <w:p w14:paraId="4E1D69CA" w14:textId="77777777" w:rsidR="000C41A3" w:rsidRPr="00F65579" w:rsidRDefault="000C41A3" w:rsidP="000C41A3">
            <w:pPr>
              <w:pStyle w:val="Tabletext"/>
            </w:pPr>
            <w:r w:rsidRPr="00F65579">
              <w:t>Output appropriations</w:t>
            </w:r>
          </w:p>
        </w:tc>
        <w:tc>
          <w:tcPr>
            <w:cnfStyle w:val="000010000000" w:firstRow="0" w:lastRow="0" w:firstColumn="0" w:lastColumn="0" w:oddVBand="1" w:evenVBand="0" w:oddHBand="0" w:evenHBand="0" w:firstRowFirstColumn="0" w:firstRowLastColumn="0" w:lastRowFirstColumn="0" w:lastRowLastColumn="0"/>
            <w:tcW w:w="732" w:type="dxa"/>
          </w:tcPr>
          <w:p w14:paraId="59703875" w14:textId="77777777" w:rsidR="000C41A3" w:rsidRPr="00F65579" w:rsidRDefault="000C41A3" w:rsidP="000C41A3">
            <w:pPr>
              <w:pStyle w:val="Tabletextcentred"/>
            </w:pPr>
            <w:r w:rsidRPr="00F65579">
              <w:t>2.3</w:t>
            </w:r>
          </w:p>
        </w:tc>
        <w:tc>
          <w:tcPr>
            <w:cnfStyle w:val="000001000000" w:firstRow="0" w:lastRow="0" w:firstColumn="0" w:lastColumn="0" w:oddVBand="0" w:evenVBand="1" w:oddHBand="0" w:evenHBand="0" w:firstRowFirstColumn="0" w:firstRowLastColumn="0" w:lastRowFirstColumn="0" w:lastRowLastColumn="0"/>
            <w:tcW w:w="1322" w:type="dxa"/>
          </w:tcPr>
          <w:p w14:paraId="4132C4AF" w14:textId="77777777" w:rsidR="000C41A3" w:rsidRPr="00F65579" w:rsidRDefault="000C41A3" w:rsidP="000C41A3">
            <w:pPr>
              <w:pStyle w:val="Tabletextright"/>
            </w:pPr>
            <w:r w:rsidRPr="00F65579">
              <w:t>402 649</w:t>
            </w:r>
          </w:p>
        </w:tc>
        <w:tc>
          <w:tcPr>
            <w:cnfStyle w:val="000010000000" w:firstRow="0" w:lastRow="0" w:firstColumn="0" w:lastColumn="0" w:oddVBand="1" w:evenVBand="0" w:oddHBand="0" w:evenHBand="0" w:firstRowFirstColumn="0" w:firstRowLastColumn="0" w:lastRowFirstColumn="0" w:lastRowLastColumn="0"/>
            <w:tcW w:w="1322" w:type="dxa"/>
          </w:tcPr>
          <w:p w14:paraId="53B041CB" w14:textId="77777777" w:rsidR="000C41A3" w:rsidRPr="00F65579" w:rsidRDefault="000C41A3" w:rsidP="000C41A3">
            <w:pPr>
              <w:pStyle w:val="Tabletextright"/>
            </w:pPr>
            <w:r w:rsidRPr="00F65579">
              <w:t>299 794</w:t>
            </w:r>
          </w:p>
        </w:tc>
      </w:tr>
      <w:tr w:rsidR="000C41A3" w:rsidRPr="00F65579" w14:paraId="150DD604" w14:textId="77777777" w:rsidTr="000C41A3">
        <w:tc>
          <w:tcPr>
            <w:cnfStyle w:val="001000000000" w:firstRow="0" w:lastRow="0" w:firstColumn="1" w:lastColumn="0" w:oddVBand="0" w:evenVBand="0" w:oddHBand="0" w:evenHBand="0" w:firstRowFirstColumn="0" w:firstRowLastColumn="0" w:lastRowFirstColumn="0" w:lastRowLastColumn="0"/>
            <w:tcW w:w="4819" w:type="dxa"/>
          </w:tcPr>
          <w:p w14:paraId="3B6ADB4D" w14:textId="77777777" w:rsidR="000C41A3" w:rsidRPr="00F65579" w:rsidRDefault="000C41A3" w:rsidP="000C41A3">
            <w:pPr>
              <w:pStyle w:val="Tabletext"/>
            </w:pPr>
            <w:r w:rsidRPr="00F65579">
              <w:t>Other income</w:t>
            </w:r>
          </w:p>
        </w:tc>
        <w:tc>
          <w:tcPr>
            <w:cnfStyle w:val="000010000000" w:firstRow="0" w:lastRow="0" w:firstColumn="0" w:lastColumn="0" w:oddVBand="1" w:evenVBand="0" w:oddHBand="0" w:evenHBand="0" w:firstRowFirstColumn="0" w:firstRowLastColumn="0" w:lastRowFirstColumn="0" w:lastRowLastColumn="0"/>
            <w:tcW w:w="732" w:type="dxa"/>
          </w:tcPr>
          <w:p w14:paraId="0D6BF177" w14:textId="77777777" w:rsidR="000C41A3" w:rsidRPr="00F65579" w:rsidRDefault="000C41A3" w:rsidP="000C41A3">
            <w:pPr>
              <w:pStyle w:val="Tabletextcentred"/>
            </w:pPr>
            <w:r w:rsidRPr="00F65579">
              <w:t>2.5</w:t>
            </w:r>
          </w:p>
        </w:tc>
        <w:tc>
          <w:tcPr>
            <w:cnfStyle w:val="000001000000" w:firstRow="0" w:lastRow="0" w:firstColumn="0" w:lastColumn="0" w:oddVBand="0" w:evenVBand="1" w:oddHBand="0" w:evenHBand="0" w:firstRowFirstColumn="0" w:firstRowLastColumn="0" w:lastRowFirstColumn="0" w:lastRowLastColumn="0"/>
            <w:tcW w:w="1322" w:type="dxa"/>
          </w:tcPr>
          <w:p w14:paraId="011B2991" w14:textId="77777777" w:rsidR="000C41A3" w:rsidRPr="00F65579" w:rsidRDefault="000C41A3" w:rsidP="000C41A3">
            <w:pPr>
              <w:pStyle w:val="Tabletextright"/>
            </w:pPr>
            <w:r w:rsidRPr="00F65579">
              <w:t>61 480</w:t>
            </w:r>
          </w:p>
        </w:tc>
        <w:tc>
          <w:tcPr>
            <w:cnfStyle w:val="000010000000" w:firstRow="0" w:lastRow="0" w:firstColumn="0" w:lastColumn="0" w:oddVBand="1" w:evenVBand="0" w:oddHBand="0" w:evenHBand="0" w:firstRowFirstColumn="0" w:firstRowLastColumn="0" w:lastRowFirstColumn="0" w:lastRowLastColumn="0"/>
            <w:tcW w:w="1322" w:type="dxa"/>
          </w:tcPr>
          <w:p w14:paraId="0A165028" w14:textId="77777777" w:rsidR="000C41A3" w:rsidRPr="00F65579" w:rsidRDefault="000C41A3" w:rsidP="000C41A3">
            <w:pPr>
              <w:pStyle w:val="Tabletextright"/>
            </w:pPr>
            <w:r w:rsidRPr="00F65579">
              <w:t>57 621</w:t>
            </w:r>
          </w:p>
        </w:tc>
      </w:tr>
      <w:tr w:rsidR="000C41A3" w:rsidRPr="00F65579" w14:paraId="19E3BF13" w14:textId="77777777" w:rsidTr="000C41A3">
        <w:tc>
          <w:tcPr>
            <w:cnfStyle w:val="001000000000" w:firstRow="0" w:lastRow="0" w:firstColumn="1" w:lastColumn="0" w:oddVBand="0" w:evenVBand="0" w:oddHBand="0" w:evenHBand="0" w:firstRowFirstColumn="0" w:firstRowLastColumn="0" w:lastRowFirstColumn="0" w:lastRowLastColumn="0"/>
            <w:tcW w:w="4819" w:type="dxa"/>
          </w:tcPr>
          <w:p w14:paraId="4ED8215F" w14:textId="77777777" w:rsidR="000C41A3" w:rsidRPr="00F65579" w:rsidRDefault="000C41A3" w:rsidP="000C41A3">
            <w:pPr>
              <w:pStyle w:val="Tabletextbold"/>
              <w:rPr>
                <w:i/>
                <w:caps/>
              </w:rPr>
            </w:pPr>
            <w:r w:rsidRPr="00F65579">
              <w:t>Total income from transactions</w:t>
            </w:r>
          </w:p>
        </w:tc>
        <w:tc>
          <w:tcPr>
            <w:cnfStyle w:val="000010000000" w:firstRow="0" w:lastRow="0" w:firstColumn="0" w:lastColumn="0" w:oddVBand="1" w:evenVBand="0" w:oddHBand="0" w:evenHBand="0" w:firstRowFirstColumn="0" w:firstRowLastColumn="0" w:lastRowFirstColumn="0" w:lastRowLastColumn="0"/>
            <w:tcW w:w="732" w:type="dxa"/>
          </w:tcPr>
          <w:p w14:paraId="54850766" w14:textId="77777777" w:rsidR="000C41A3" w:rsidRPr="00F65579" w:rsidRDefault="000C41A3" w:rsidP="000C41A3">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tcPr>
          <w:p w14:paraId="0E79B9F6" w14:textId="77777777" w:rsidR="000C41A3" w:rsidRPr="00F65579" w:rsidRDefault="000C41A3" w:rsidP="000C41A3">
            <w:pPr>
              <w:pStyle w:val="Tabletextright"/>
              <w:rPr>
                <w:b/>
              </w:rPr>
            </w:pPr>
            <w:r w:rsidRPr="00F65579">
              <w:rPr>
                <w:b/>
              </w:rPr>
              <w:t>464 129</w:t>
            </w:r>
          </w:p>
        </w:tc>
        <w:tc>
          <w:tcPr>
            <w:cnfStyle w:val="000010000000" w:firstRow="0" w:lastRow="0" w:firstColumn="0" w:lastColumn="0" w:oddVBand="1" w:evenVBand="0" w:oddHBand="0" w:evenHBand="0" w:firstRowFirstColumn="0" w:firstRowLastColumn="0" w:lastRowFirstColumn="0" w:lastRowLastColumn="0"/>
            <w:tcW w:w="1322" w:type="dxa"/>
          </w:tcPr>
          <w:p w14:paraId="6EDFC70A" w14:textId="77777777" w:rsidR="000C41A3" w:rsidRPr="00F65579" w:rsidRDefault="000C41A3" w:rsidP="000C41A3">
            <w:pPr>
              <w:pStyle w:val="Tabletextright"/>
              <w:rPr>
                <w:b/>
              </w:rPr>
            </w:pPr>
            <w:r w:rsidRPr="00F65579">
              <w:rPr>
                <w:b/>
              </w:rPr>
              <w:t>357 415</w:t>
            </w:r>
          </w:p>
        </w:tc>
      </w:tr>
    </w:tbl>
    <w:p w14:paraId="5125F9DE" w14:textId="77777777" w:rsidR="000C41A3" w:rsidRPr="00F65579" w:rsidRDefault="000C41A3" w:rsidP="000C41A3">
      <w:pPr>
        <w:pStyle w:val="Spacer"/>
      </w:pPr>
    </w:p>
    <w:p w14:paraId="38EF9BCE" w14:textId="77777777" w:rsidR="000C41A3" w:rsidRPr="00F65579" w:rsidRDefault="000C41A3" w:rsidP="000C41A3">
      <w:r w:rsidRPr="00F65579">
        <w:t>Income is recognised to the extent that it is probable that the economic benefits will flow to the Department and the income can be reliably measured. Amounts disclosed as income are, where applicable, net of duties and taxes.</w:t>
      </w:r>
    </w:p>
    <w:p w14:paraId="5B3905BA" w14:textId="77777777" w:rsidR="000C41A3" w:rsidRPr="00F65579" w:rsidRDefault="000C41A3" w:rsidP="000C41A3"/>
    <w:p w14:paraId="359D8CE2" w14:textId="77777777" w:rsidR="000C41A3" w:rsidRPr="00F65579" w:rsidRDefault="000C41A3" w:rsidP="000C41A3">
      <w:pPr>
        <w:pStyle w:val="Spacer"/>
      </w:pPr>
    </w:p>
    <w:p w14:paraId="78328B8C" w14:textId="77777777" w:rsidR="000C41A3" w:rsidRPr="00F65579" w:rsidRDefault="000C41A3" w:rsidP="000C41A3">
      <w:pPr>
        <w:pStyle w:val="Heading2numbered"/>
      </w:pPr>
      <w:bookmarkStart w:id="56" w:name="_Toc17125866"/>
      <w:bookmarkStart w:id="57" w:name="_Toc17186206"/>
      <w:r w:rsidRPr="00F65579">
        <w:t>Appropriations</w:t>
      </w:r>
      <w:bookmarkEnd w:id="56"/>
      <w:bookmarkEnd w:id="57"/>
    </w:p>
    <w:p w14:paraId="462064B5" w14:textId="77777777" w:rsidR="000C41A3" w:rsidRPr="00F65579" w:rsidRDefault="000C41A3" w:rsidP="000C41A3">
      <w:pPr>
        <w:sectPr w:rsidR="000C41A3" w:rsidRPr="00F65579" w:rsidSect="00CC0734">
          <w:type w:val="continuous"/>
          <w:pgSz w:w="11909" w:h="16834" w:code="9"/>
          <w:pgMar w:top="1728" w:right="1152" w:bottom="1152" w:left="1152" w:header="720" w:footer="288" w:gutter="0"/>
          <w:cols w:space="720"/>
          <w:noEndnote/>
        </w:sectPr>
      </w:pPr>
    </w:p>
    <w:p w14:paraId="63C44E7D" w14:textId="77777777" w:rsidR="000C41A3" w:rsidRPr="00F65579" w:rsidRDefault="000C41A3" w:rsidP="000C41A3">
      <w:r w:rsidRPr="00F65579">
        <w:t>Once annual Parliamentary appropriations are applied by the Treasurer, they become controlled by the Department and are recognised as income when applied to the purposes defined under the relevant Appropriations Act.</w:t>
      </w:r>
    </w:p>
    <w:p w14:paraId="7D041056" w14:textId="77777777" w:rsidR="000C41A3" w:rsidRPr="00F65579" w:rsidRDefault="000C41A3" w:rsidP="000C41A3">
      <w:pPr>
        <w:pStyle w:val="Heading4"/>
      </w:pPr>
      <w:r w:rsidRPr="00F65579">
        <w:br w:type="column"/>
      </w:r>
      <w:r w:rsidRPr="00F65579">
        <w:t>Output appropriations</w:t>
      </w:r>
    </w:p>
    <w:p w14:paraId="1FF3A7E8" w14:textId="77777777" w:rsidR="000C41A3" w:rsidRPr="00F65579" w:rsidRDefault="000C41A3" w:rsidP="000C41A3">
      <w:r w:rsidRPr="00F65579">
        <w:t>Income from the outputs the Department provides to the Government is recognised when those outputs have been delivered and the relevant Minister has certified delivery of those outputs in accordance with specified performance criteria.</w:t>
      </w:r>
    </w:p>
    <w:p w14:paraId="617D4213" w14:textId="77777777" w:rsidR="000C41A3" w:rsidRPr="00F65579" w:rsidRDefault="000C41A3" w:rsidP="000C41A3"/>
    <w:p w14:paraId="1D5CC818" w14:textId="77777777" w:rsidR="000C41A3" w:rsidRPr="00F65579" w:rsidRDefault="000C41A3" w:rsidP="000C41A3">
      <w:pPr>
        <w:sectPr w:rsidR="000C41A3" w:rsidRPr="00F65579" w:rsidSect="00263930">
          <w:type w:val="continuous"/>
          <w:pgSz w:w="11909" w:h="16834" w:code="9"/>
          <w:pgMar w:top="1728" w:right="1152" w:bottom="1152" w:left="1152" w:header="720" w:footer="288" w:gutter="0"/>
          <w:cols w:num="2" w:space="720"/>
          <w:noEndnote/>
        </w:sectPr>
      </w:pPr>
    </w:p>
    <w:p w14:paraId="0B74F77F" w14:textId="77777777" w:rsidR="000C41A3" w:rsidRPr="00F65579" w:rsidRDefault="000C41A3" w:rsidP="000C41A3">
      <w:pPr>
        <w:pStyle w:val="Heading2numbered"/>
      </w:pPr>
      <w:bookmarkStart w:id="58" w:name="_Ref492632334"/>
      <w:bookmarkStart w:id="59" w:name="_Toc17125867"/>
      <w:bookmarkStart w:id="60" w:name="_Toc17186207"/>
      <w:r w:rsidRPr="00F65579">
        <w:lastRenderedPageBreak/>
        <w:t>Summary of compliance with annual Parliamentary appropriations</w:t>
      </w:r>
      <w:bookmarkEnd w:id="58"/>
      <w:bookmarkEnd w:id="59"/>
      <w:bookmarkEnd w:id="60"/>
    </w:p>
    <w:p w14:paraId="21476E26" w14:textId="77777777" w:rsidR="000C41A3" w:rsidRPr="00F65579" w:rsidRDefault="000C41A3" w:rsidP="000C41A3">
      <w:r w:rsidRPr="00F65579">
        <w:t>The following table discloses the details of the various Parliamentary appropriations received by the Department during the year. In accordance with accrual output-based management procedures, ‘provision of outputs’ and ‘additions to net assets’ are disclosed as ‘controlled’ activities of the Department. Administered transactions are those that are undertaken on behalf of the State, and over which the Department has no control or discretion.</w:t>
      </w:r>
    </w:p>
    <w:tbl>
      <w:tblPr>
        <w:tblW w:w="13918" w:type="dxa"/>
        <w:tblLayout w:type="fixed"/>
        <w:tblCellMar>
          <w:left w:w="58" w:type="dxa"/>
          <w:right w:w="58" w:type="dxa"/>
        </w:tblCellMar>
        <w:tblLook w:val="0000" w:firstRow="0" w:lastRow="0" w:firstColumn="0" w:lastColumn="0" w:noHBand="0" w:noVBand="0"/>
      </w:tblPr>
      <w:tblGrid>
        <w:gridCol w:w="3388"/>
        <w:gridCol w:w="1350"/>
        <w:gridCol w:w="1170"/>
        <w:gridCol w:w="1170"/>
        <w:gridCol w:w="180"/>
        <w:gridCol w:w="1020"/>
        <w:gridCol w:w="1020"/>
        <w:gridCol w:w="1020"/>
        <w:gridCol w:w="1200"/>
        <w:gridCol w:w="1200"/>
        <w:gridCol w:w="1200"/>
      </w:tblGrid>
      <w:tr w:rsidR="000C41A3" w:rsidRPr="00F65579" w14:paraId="1B83704F" w14:textId="77777777" w:rsidTr="000C41A3">
        <w:trPr>
          <w:trHeight w:val="270"/>
        </w:trPr>
        <w:tc>
          <w:tcPr>
            <w:tcW w:w="3388" w:type="dxa"/>
          </w:tcPr>
          <w:p w14:paraId="4C596552" w14:textId="77777777" w:rsidR="000C41A3" w:rsidRPr="00F65579" w:rsidRDefault="000C41A3" w:rsidP="000C41A3">
            <w:pPr>
              <w:pStyle w:val="Tabletextbold"/>
              <w:rPr>
                <w:sz w:val="14"/>
                <w:szCs w:val="14"/>
              </w:rPr>
            </w:pPr>
          </w:p>
        </w:tc>
        <w:tc>
          <w:tcPr>
            <w:tcW w:w="3690" w:type="dxa"/>
            <w:gridSpan w:val="3"/>
            <w:shd w:val="clear" w:color="auto" w:fill="DDDDDD"/>
            <w:vAlign w:val="bottom"/>
          </w:tcPr>
          <w:p w14:paraId="1C90D980" w14:textId="77777777" w:rsidR="000C41A3" w:rsidRPr="00F65579" w:rsidRDefault="000C41A3" w:rsidP="000C41A3">
            <w:pPr>
              <w:pStyle w:val="Tabletextheadingcentred"/>
              <w:rPr>
                <w:sz w:val="14"/>
                <w:szCs w:val="14"/>
              </w:rPr>
            </w:pPr>
            <w:r w:rsidRPr="00F65579">
              <w:t>Appropriation Act</w:t>
            </w:r>
          </w:p>
        </w:tc>
        <w:tc>
          <w:tcPr>
            <w:tcW w:w="180" w:type="dxa"/>
          </w:tcPr>
          <w:p w14:paraId="7BF4CDC0" w14:textId="77777777" w:rsidR="000C41A3" w:rsidRPr="00F65579" w:rsidRDefault="000C41A3" w:rsidP="000C41A3">
            <w:pPr>
              <w:pStyle w:val="Tabletextheadingright"/>
              <w:rPr>
                <w:sz w:val="14"/>
                <w:szCs w:val="14"/>
              </w:rPr>
            </w:pPr>
          </w:p>
        </w:tc>
        <w:tc>
          <w:tcPr>
            <w:tcW w:w="3060" w:type="dxa"/>
            <w:gridSpan w:val="3"/>
            <w:shd w:val="clear" w:color="auto" w:fill="DDDDDD"/>
            <w:vAlign w:val="bottom"/>
          </w:tcPr>
          <w:p w14:paraId="79863F2D" w14:textId="77777777" w:rsidR="000C41A3" w:rsidRPr="00F65579" w:rsidRDefault="000C41A3" w:rsidP="000C41A3">
            <w:pPr>
              <w:pStyle w:val="Tabletextheadingcentred"/>
            </w:pPr>
            <w:r w:rsidRPr="00F65579">
              <w:rPr>
                <w:i/>
              </w:rPr>
              <w:t>Financial Management Act</w:t>
            </w:r>
            <w:r w:rsidRPr="00F65579">
              <w:rPr>
                <w:rFonts w:ascii="Times New Roman" w:hAnsi="Times New Roman"/>
                <w:i/>
              </w:rPr>
              <w:t> </w:t>
            </w:r>
            <w:r w:rsidRPr="00F65579">
              <w:rPr>
                <w:i/>
              </w:rPr>
              <w:t>1994</w:t>
            </w:r>
          </w:p>
        </w:tc>
        <w:tc>
          <w:tcPr>
            <w:tcW w:w="1200" w:type="dxa"/>
            <w:vAlign w:val="bottom"/>
          </w:tcPr>
          <w:p w14:paraId="2E328813" w14:textId="77777777" w:rsidR="000C41A3" w:rsidRPr="00F65579" w:rsidRDefault="000C41A3" w:rsidP="000C41A3">
            <w:pPr>
              <w:pStyle w:val="Tabletextheadingright"/>
              <w:rPr>
                <w:sz w:val="14"/>
                <w:szCs w:val="14"/>
              </w:rPr>
            </w:pPr>
          </w:p>
        </w:tc>
        <w:tc>
          <w:tcPr>
            <w:tcW w:w="1200" w:type="dxa"/>
            <w:vAlign w:val="bottom"/>
          </w:tcPr>
          <w:p w14:paraId="639B1BF0" w14:textId="77777777" w:rsidR="000C41A3" w:rsidRPr="00F65579" w:rsidRDefault="000C41A3" w:rsidP="000C41A3">
            <w:pPr>
              <w:pStyle w:val="Tabletextheadingright"/>
              <w:rPr>
                <w:sz w:val="14"/>
                <w:szCs w:val="14"/>
              </w:rPr>
            </w:pPr>
          </w:p>
        </w:tc>
        <w:tc>
          <w:tcPr>
            <w:tcW w:w="1200" w:type="dxa"/>
            <w:vAlign w:val="bottom"/>
          </w:tcPr>
          <w:p w14:paraId="508BBAA0" w14:textId="77777777" w:rsidR="000C41A3" w:rsidRPr="00F65579" w:rsidRDefault="000C41A3" w:rsidP="000C41A3">
            <w:pPr>
              <w:pStyle w:val="Tabletextheadingright"/>
              <w:rPr>
                <w:sz w:val="14"/>
                <w:szCs w:val="14"/>
              </w:rPr>
            </w:pPr>
          </w:p>
        </w:tc>
      </w:tr>
      <w:tr w:rsidR="000C41A3" w:rsidRPr="00F65579" w14:paraId="7CF9DCFB" w14:textId="77777777" w:rsidTr="000C41A3">
        <w:trPr>
          <w:trHeight w:val="270"/>
        </w:trPr>
        <w:tc>
          <w:tcPr>
            <w:tcW w:w="3388" w:type="dxa"/>
          </w:tcPr>
          <w:p w14:paraId="1C78348F" w14:textId="77777777" w:rsidR="000C41A3" w:rsidRPr="00F65579" w:rsidRDefault="000C41A3" w:rsidP="000C41A3">
            <w:pPr>
              <w:pStyle w:val="Tabletextbold"/>
              <w:rPr>
                <w:sz w:val="14"/>
                <w:szCs w:val="14"/>
              </w:rPr>
            </w:pPr>
          </w:p>
        </w:tc>
        <w:tc>
          <w:tcPr>
            <w:tcW w:w="1350" w:type="dxa"/>
            <w:vAlign w:val="bottom"/>
          </w:tcPr>
          <w:p w14:paraId="4A850BB8" w14:textId="77777777" w:rsidR="000C41A3" w:rsidRPr="00F65579" w:rsidRDefault="000C41A3" w:rsidP="000C41A3">
            <w:pPr>
              <w:pStyle w:val="Tabletextheadingright"/>
              <w:rPr>
                <w:sz w:val="14"/>
                <w:szCs w:val="14"/>
              </w:rPr>
            </w:pPr>
            <w:r w:rsidRPr="00F65579">
              <w:rPr>
                <w:sz w:val="14"/>
                <w:szCs w:val="14"/>
              </w:rPr>
              <w:t xml:space="preserve">Annual appropriations – </w:t>
            </w:r>
            <w:r w:rsidRPr="00F65579">
              <w:rPr>
                <w:sz w:val="14"/>
                <w:szCs w:val="14"/>
              </w:rPr>
              <w:br/>
              <w:t>as published</w:t>
            </w:r>
          </w:p>
        </w:tc>
        <w:tc>
          <w:tcPr>
            <w:tcW w:w="1170" w:type="dxa"/>
            <w:vAlign w:val="bottom"/>
          </w:tcPr>
          <w:p w14:paraId="6D1F6D67" w14:textId="77777777" w:rsidR="000C41A3" w:rsidRPr="00F65579" w:rsidRDefault="000C41A3" w:rsidP="000C41A3">
            <w:pPr>
              <w:pStyle w:val="Tabletextheadingright"/>
              <w:rPr>
                <w:sz w:val="14"/>
                <w:szCs w:val="14"/>
              </w:rPr>
            </w:pPr>
            <w:r w:rsidRPr="00F65579">
              <w:rPr>
                <w:sz w:val="14"/>
                <w:szCs w:val="14"/>
              </w:rPr>
              <w:t xml:space="preserve">Advance from </w:t>
            </w:r>
            <w:r w:rsidRPr="00F65579">
              <w:rPr>
                <w:sz w:val="14"/>
                <w:szCs w:val="14"/>
              </w:rPr>
              <w:br/>
              <w:t>Treasurer</w:t>
            </w:r>
          </w:p>
        </w:tc>
        <w:tc>
          <w:tcPr>
            <w:tcW w:w="1170" w:type="dxa"/>
            <w:vAlign w:val="bottom"/>
          </w:tcPr>
          <w:p w14:paraId="69B50745" w14:textId="77777777" w:rsidR="000C41A3" w:rsidRPr="00F65579" w:rsidRDefault="000C41A3" w:rsidP="000C41A3">
            <w:pPr>
              <w:pStyle w:val="Tabletextheadingright"/>
              <w:rPr>
                <w:sz w:val="14"/>
                <w:szCs w:val="14"/>
              </w:rPr>
            </w:pPr>
            <w:r w:rsidRPr="00F65579">
              <w:rPr>
                <w:sz w:val="14"/>
                <w:szCs w:val="14"/>
              </w:rPr>
              <w:t>Transfers from other departments administrative restructuring</w:t>
            </w:r>
          </w:p>
        </w:tc>
        <w:tc>
          <w:tcPr>
            <w:tcW w:w="180" w:type="dxa"/>
          </w:tcPr>
          <w:p w14:paraId="60E4CFD6" w14:textId="77777777" w:rsidR="000C41A3" w:rsidRPr="00F65579" w:rsidRDefault="000C41A3" w:rsidP="000C41A3">
            <w:pPr>
              <w:pStyle w:val="Tabletextheadingright"/>
              <w:rPr>
                <w:sz w:val="14"/>
                <w:szCs w:val="14"/>
              </w:rPr>
            </w:pPr>
          </w:p>
        </w:tc>
        <w:tc>
          <w:tcPr>
            <w:tcW w:w="1020" w:type="dxa"/>
            <w:vAlign w:val="bottom"/>
          </w:tcPr>
          <w:p w14:paraId="4506228D" w14:textId="77777777" w:rsidR="000C41A3" w:rsidRPr="00F65579" w:rsidRDefault="000C41A3" w:rsidP="000C41A3">
            <w:pPr>
              <w:pStyle w:val="Tabletextheadingright"/>
              <w:rPr>
                <w:sz w:val="14"/>
                <w:szCs w:val="14"/>
              </w:rPr>
            </w:pPr>
            <w:r w:rsidRPr="00F65579">
              <w:rPr>
                <w:sz w:val="14"/>
                <w:szCs w:val="14"/>
              </w:rPr>
              <w:t>Section 29</w:t>
            </w:r>
          </w:p>
        </w:tc>
        <w:tc>
          <w:tcPr>
            <w:tcW w:w="1020" w:type="dxa"/>
            <w:vAlign w:val="bottom"/>
          </w:tcPr>
          <w:p w14:paraId="176864F3" w14:textId="77777777" w:rsidR="000C41A3" w:rsidRPr="00F65579" w:rsidRDefault="000C41A3" w:rsidP="000C41A3">
            <w:pPr>
              <w:pStyle w:val="Tabletextheadingright"/>
              <w:rPr>
                <w:sz w:val="14"/>
                <w:szCs w:val="14"/>
              </w:rPr>
            </w:pPr>
            <w:r w:rsidRPr="00F65579">
              <w:rPr>
                <w:sz w:val="14"/>
                <w:szCs w:val="14"/>
              </w:rPr>
              <w:t>Section 30</w:t>
            </w:r>
          </w:p>
        </w:tc>
        <w:tc>
          <w:tcPr>
            <w:tcW w:w="1020" w:type="dxa"/>
            <w:vAlign w:val="bottom"/>
          </w:tcPr>
          <w:p w14:paraId="1AF57D12" w14:textId="77777777" w:rsidR="000C41A3" w:rsidRPr="00F65579" w:rsidRDefault="000C41A3" w:rsidP="000C41A3">
            <w:pPr>
              <w:pStyle w:val="Tabletextheadingright"/>
              <w:rPr>
                <w:sz w:val="14"/>
                <w:szCs w:val="14"/>
              </w:rPr>
            </w:pPr>
            <w:r w:rsidRPr="00F65579">
              <w:rPr>
                <w:sz w:val="14"/>
                <w:szCs w:val="14"/>
              </w:rPr>
              <w:t>Section 32</w:t>
            </w:r>
          </w:p>
        </w:tc>
        <w:tc>
          <w:tcPr>
            <w:tcW w:w="1200" w:type="dxa"/>
            <w:vAlign w:val="bottom"/>
          </w:tcPr>
          <w:p w14:paraId="56CBD741" w14:textId="77777777" w:rsidR="000C41A3" w:rsidRPr="00F65579" w:rsidRDefault="000C41A3" w:rsidP="000C41A3">
            <w:pPr>
              <w:pStyle w:val="Tabletextheadingright"/>
              <w:rPr>
                <w:sz w:val="14"/>
                <w:szCs w:val="14"/>
              </w:rPr>
            </w:pPr>
            <w:r w:rsidRPr="00F65579">
              <w:rPr>
                <w:sz w:val="14"/>
                <w:szCs w:val="14"/>
              </w:rPr>
              <w:t xml:space="preserve">Total </w:t>
            </w:r>
            <w:r w:rsidRPr="00F65579">
              <w:rPr>
                <w:sz w:val="14"/>
                <w:szCs w:val="14"/>
              </w:rPr>
              <w:br/>
              <w:t>Parliamentary authority</w:t>
            </w:r>
          </w:p>
        </w:tc>
        <w:tc>
          <w:tcPr>
            <w:tcW w:w="1200" w:type="dxa"/>
            <w:vAlign w:val="bottom"/>
          </w:tcPr>
          <w:p w14:paraId="650DCFE6" w14:textId="77777777" w:rsidR="000C41A3" w:rsidRPr="00F65579" w:rsidRDefault="000C41A3" w:rsidP="000C41A3">
            <w:pPr>
              <w:pStyle w:val="Tabletextheadingright"/>
              <w:rPr>
                <w:sz w:val="14"/>
                <w:szCs w:val="14"/>
              </w:rPr>
            </w:pPr>
            <w:r w:rsidRPr="00F65579">
              <w:rPr>
                <w:sz w:val="14"/>
                <w:szCs w:val="14"/>
              </w:rPr>
              <w:t>Appropriations applied</w:t>
            </w:r>
          </w:p>
        </w:tc>
        <w:tc>
          <w:tcPr>
            <w:tcW w:w="1200" w:type="dxa"/>
            <w:vAlign w:val="bottom"/>
          </w:tcPr>
          <w:p w14:paraId="5DED8AFC" w14:textId="77777777" w:rsidR="000C41A3" w:rsidRPr="00F65579" w:rsidRDefault="000C41A3" w:rsidP="000C41A3">
            <w:pPr>
              <w:pStyle w:val="Tabletextheadingright"/>
              <w:rPr>
                <w:sz w:val="14"/>
                <w:szCs w:val="14"/>
              </w:rPr>
            </w:pPr>
            <w:r w:rsidRPr="00F65579">
              <w:rPr>
                <w:sz w:val="14"/>
                <w:szCs w:val="14"/>
              </w:rPr>
              <w:t>Variance</w:t>
            </w:r>
          </w:p>
        </w:tc>
      </w:tr>
      <w:tr w:rsidR="000C41A3" w:rsidRPr="00F65579" w14:paraId="3734F707" w14:textId="77777777" w:rsidTr="000C41A3">
        <w:trPr>
          <w:trHeight w:val="270"/>
        </w:trPr>
        <w:tc>
          <w:tcPr>
            <w:tcW w:w="3388" w:type="dxa"/>
          </w:tcPr>
          <w:p w14:paraId="189F778E" w14:textId="77777777" w:rsidR="000C41A3" w:rsidRPr="00F65579" w:rsidRDefault="000C41A3" w:rsidP="000C41A3">
            <w:pPr>
              <w:pStyle w:val="Tabletextbold"/>
              <w:rPr>
                <w:sz w:val="14"/>
                <w:szCs w:val="14"/>
              </w:rPr>
            </w:pPr>
          </w:p>
        </w:tc>
        <w:tc>
          <w:tcPr>
            <w:tcW w:w="1350" w:type="dxa"/>
            <w:vAlign w:val="bottom"/>
          </w:tcPr>
          <w:p w14:paraId="38BA4B7E" w14:textId="77777777" w:rsidR="000C41A3" w:rsidRPr="00F65579" w:rsidRDefault="000C41A3" w:rsidP="000C41A3">
            <w:pPr>
              <w:pStyle w:val="Tabletextheadingright"/>
              <w:rPr>
                <w:sz w:val="14"/>
                <w:szCs w:val="14"/>
              </w:rPr>
            </w:pPr>
            <w:r w:rsidRPr="00F65579">
              <w:rPr>
                <w:sz w:val="14"/>
                <w:szCs w:val="14"/>
              </w:rPr>
              <w:t>$’000</w:t>
            </w:r>
          </w:p>
        </w:tc>
        <w:tc>
          <w:tcPr>
            <w:tcW w:w="1170" w:type="dxa"/>
          </w:tcPr>
          <w:p w14:paraId="5DEEF07F" w14:textId="77777777" w:rsidR="000C41A3" w:rsidRPr="00F65579" w:rsidRDefault="000C41A3" w:rsidP="000C41A3">
            <w:pPr>
              <w:pStyle w:val="Tabletextheadingright"/>
              <w:rPr>
                <w:sz w:val="14"/>
                <w:szCs w:val="14"/>
              </w:rPr>
            </w:pPr>
            <w:r w:rsidRPr="00F65579">
              <w:rPr>
                <w:sz w:val="14"/>
                <w:szCs w:val="14"/>
              </w:rPr>
              <w:t>$’000</w:t>
            </w:r>
          </w:p>
        </w:tc>
        <w:tc>
          <w:tcPr>
            <w:tcW w:w="1170" w:type="dxa"/>
          </w:tcPr>
          <w:p w14:paraId="328D1C2B" w14:textId="77777777" w:rsidR="000C41A3" w:rsidRPr="00F65579" w:rsidRDefault="000C41A3" w:rsidP="000C41A3">
            <w:pPr>
              <w:pStyle w:val="Tabletextheadingright"/>
              <w:rPr>
                <w:sz w:val="14"/>
                <w:szCs w:val="14"/>
              </w:rPr>
            </w:pPr>
            <w:r w:rsidRPr="00F65579">
              <w:rPr>
                <w:sz w:val="14"/>
                <w:szCs w:val="14"/>
              </w:rPr>
              <w:t>$’000</w:t>
            </w:r>
          </w:p>
        </w:tc>
        <w:tc>
          <w:tcPr>
            <w:tcW w:w="180" w:type="dxa"/>
          </w:tcPr>
          <w:p w14:paraId="6A7E63E7" w14:textId="77777777" w:rsidR="000C41A3" w:rsidRPr="00F65579" w:rsidRDefault="000C41A3" w:rsidP="000C41A3">
            <w:pPr>
              <w:pStyle w:val="Tabletextheadingright"/>
              <w:rPr>
                <w:sz w:val="14"/>
                <w:szCs w:val="14"/>
              </w:rPr>
            </w:pPr>
          </w:p>
        </w:tc>
        <w:tc>
          <w:tcPr>
            <w:tcW w:w="1020" w:type="dxa"/>
          </w:tcPr>
          <w:p w14:paraId="0DCB7D4C" w14:textId="77777777" w:rsidR="000C41A3" w:rsidRPr="00F65579" w:rsidRDefault="000C41A3" w:rsidP="000C41A3">
            <w:pPr>
              <w:pStyle w:val="Tabletextheadingright"/>
              <w:rPr>
                <w:sz w:val="14"/>
                <w:szCs w:val="14"/>
              </w:rPr>
            </w:pPr>
            <w:r w:rsidRPr="00F65579">
              <w:rPr>
                <w:sz w:val="14"/>
                <w:szCs w:val="14"/>
              </w:rPr>
              <w:t>$’000</w:t>
            </w:r>
          </w:p>
        </w:tc>
        <w:tc>
          <w:tcPr>
            <w:tcW w:w="1020" w:type="dxa"/>
          </w:tcPr>
          <w:p w14:paraId="5292810F" w14:textId="77777777" w:rsidR="000C41A3" w:rsidRPr="00F65579" w:rsidRDefault="000C41A3" w:rsidP="000C41A3">
            <w:pPr>
              <w:pStyle w:val="Tabletextheadingright"/>
              <w:rPr>
                <w:sz w:val="14"/>
                <w:szCs w:val="14"/>
              </w:rPr>
            </w:pPr>
            <w:r w:rsidRPr="00F65579">
              <w:rPr>
                <w:sz w:val="14"/>
                <w:szCs w:val="14"/>
              </w:rPr>
              <w:t>$’000</w:t>
            </w:r>
          </w:p>
        </w:tc>
        <w:tc>
          <w:tcPr>
            <w:tcW w:w="1020" w:type="dxa"/>
          </w:tcPr>
          <w:p w14:paraId="596DFBFB" w14:textId="77777777" w:rsidR="000C41A3" w:rsidRPr="00F65579" w:rsidRDefault="000C41A3" w:rsidP="000C41A3">
            <w:pPr>
              <w:pStyle w:val="Tabletextheadingright"/>
              <w:rPr>
                <w:sz w:val="14"/>
                <w:szCs w:val="14"/>
              </w:rPr>
            </w:pPr>
            <w:r w:rsidRPr="00F65579">
              <w:rPr>
                <w:sz w:val="14"/>
                <w:szCs w:val="14"/>
              </w:rPr>
              <w:t>$’000</w:t>
            </w:r>
          </w:p>
        </w:tc>
        <w:tc>
          <w:tcPr>
            <w:tcW w:w="1200" w:type="dxa"/>
          </w:tcPr>
          <w:p w14:paraId="6B68BCB9" w14:textId="77777777" w:rsidR="000C41A3" w:rsidRPr="00F65579" w:rsidRDefault="000C41A3" w:rsidP="000C41A3">
            <w:pPr>
              <w:pStyle w:val="Tabletextheadingright"/>
              <w:rPr>
                <w:sz w:val="14"/>
                <w:szCs w:val="14"/>
              </w:rPr>
            </w:pPr>
            <w:r w:rsidRPr="00F65579">
              <w:rPr>
                <w:sz w:val="14"/>
                <w:szCs w:val="14"/>
              </w:rPr>
              <w:t>$’000</w:t>
            </w:r>
          </w:p>
        </w:tc>
        <w:tc>
          <w:tcPr>
            <w:tcW w:w="1200" w:type="dxa"/>
          </w:tcPr>
          <w:p w14:paraId="2C1CFEAB" w14:textId="77777777" w:rsidR="000C41A3" w:rsidRPr="00F65579" w:rsidRDefault="000C41A3" w:rsidP="000C41A3">
            <w:pPr>
              <w:pStyle w:val="Tabletextheadingright"/>
              <w:rPr>
                <w:sz w:val="14"/>
                <w:szCs w:val="14"/>
              </w:rPr>
            </w:pPr>
            <w:r w:rsidRPr="00F65579">
              <w:rPr>
                <w:sz w:val="14"/>
                <w:szCs w:val="14"/>
              </w:rPr>
              <w:t>$’000</w:t>
            </w:r>
          </w:p>
        </w:tc>
        <w:tc>
          <w:tcPr>
            <w:tcW w:w="1200" w:type="dxa"/>
          </w:tcPr>
          <w:p w14:paraId="6F62AA87" w14:textId="77777777" w:rsidR="000C41A3" w:rsidRPr="00F65579" w:rsidRDefault="000C41A3" w:rsidP="000C41A3">
            <w:pPr>
              <w:pStyle w:val="Tabletextheadingright"/>
              <w:rPr>
                <w:sz w:val="14"/>
                <w:szCs w:val="14"/>
              </w:rPr>
            </w:pPr>
            <w:r w:rsidRPr="00F65579">
              <w:rPr>
                <w:sz w:val="14"/>
                <w:szCs w:val="14"/>
              </w:rPr>
              <w:t>$’000</w:t>
            </w:r>
          </w:p>
        </w:tc>
      </w:tr>
      <w:tr w:rsidR="000C41A3" w:rsidRPr="00F65579" w14:paraId="558C2114" w14:textId="77777777" w:rsidTr="000C41A3">
        <w:trPr>
          <w:trHeight w:val="270"/>
        </w:trPr>
        <w:tc>
          <w:tcPr>
            <w:tcW w:w="3388" w:type="dxa"/>
          </w:tcPr>
          <w:p w14:paraId="05F5964C" w14:textId="77777777" w:rsidR="000C41A3" w:rsidRPr="00F65579" w:rsidRDefault="000C41A3" w:rsidP="000C41A3">
            <w:pPr>
              <w:pStyle w:val="Tabletextbold"/>
            </w:pPr>
            <w:r w:rsidRPr="00F65579">
              <w:t>201</w:t>
            </w:r>
            <w:r w:rsidR="00FC69C8" w:rsidRPr="00F65579">
              <w:t>9</w:t>
            </w:r>
          </w:p>
        </w:tc>
        <w:tc>
          <w:tcPr>
            <w:tcW w:w="1350" w:type="dxa"/>
            <w:shd w:val="clear" w:color="auto" w:fill="DDDDDD"/>
          </w:tcPr>
          <w:p w14:paraId="3993916A" w14:textId="77777777" w:rsidR="000C41A3" w:rsidRPr="00F65579" w:rsidRDefault="000C41A3" w:rsidP="000C41A3">
            <w:pPr>
              <w:pStyle w:val="Tabletextright"/>
            </w:pPr>
          </w:p>
        </w:tc>
        <w:tc>
          <w:tcPr>
            <w:tcW w:w="1170" w:type="dxa"/>
          </w:tcPr>
          <w:p w14:paraId="6D3E6500" w14:textId="77777777" w:rsidR="000C41A3" w:rsidRPr="00F65579" w:rsidRDefault="000C41A3" w:rsidP="000C41A3">
            <w:pPr>
              <w:pStyle w:val="Tabletextright"/>
            </w:pPr>
          </w:p>
        </w:tc>
        <w:tc>
          <w:tcPr>
            <w:tcW w:w="1170" w:type="dxa"/>
            <w:shd w:val="clear" w:color="auto" w:fill="DDDDDD"/>
          </w:tcPr>
          <w:p w14:paraId="0DB59482" w14:textId="77777777" w:rsidR="000C41A3" w:rsidRPr="00F65579" w:rsidRDefault="000C41A3" w:rsidP="000C41A3">
            <w:pPr>
              <w:pStyle w:val="Tabletextright"/>
            </w:pPr>
          </w:p>
        </w:tc>
        <w:tc>
          <w:tcPr>
            <w:tcW w:w="180" w:type="dxa"/>
          </w:tcPr>
          <w:p w14:paraId="0A0EFB19" w14:textId="77777777" w:rsidR="000C41A3" w:rsidRPr="00F65579" w:rsidRDefault="000C41A3" w:rsidP="000C41A3">
            <w:pPr>
              <w:pStyle w:val="Tabletextright"/>
            </w:pPr>
          </w:p>
        </w:tc>
        <w:tc>
          <w:tcPr>
            <w:tcW w:w="1020" w:type="dxa"/>
          </w:tcPr>
          <w:p w14:paraId="7BC3A693" w14:textId="77777777" w:rsidR="000C41A3" w:rsidRPr="00F65579" w:rsidRDefault="000C41A3" w:rsidP="000C41A3">
            <w:pPr>
              <w:pStyle w:val="Tabletextright"/>
            </w:pPr>
          </w:p>
        </w:tc>
        <w:tc>
          <w:tcPr>
            <w:tcW w:w="1020" w:type="dxa"/>
            <w:shd w:val="clear" w:color="auto" w:fill="DDDDDD"/>
          </w:tcPr>
          <w:p w14:paraId="1BDA53F5" w14:textId="77777777" w:rsidR="000C41A3" w:rsidRPr="00F65579" w:rsidRDefault="000C41A3" w:rsidP="000C41A3">
            <w:pPr>
              <w:pStyle w:val="Tabletextright"/>
            </w:pPr>
          </w:p>
        </w:tc>
        <w:tc>
          <w:tcPr>
            <w:tcW w:w="1020" w:type="dxa"/>
          </w:tcPr>
          <w:p w14:paraId="21D3AFE7" w14:textId="77777777" w:rsidR="000C41A3" w:rsidRPr="00F65579" w:rsidRDefault="000C41A3" w:rsidP="000C41A3">
            <w:pPr>
              <w:pStyle w:val="Tabletextright"/>
            </w:pPr>
          </w:p>
        </w:tc>
        <w:tc>
          <w:tcPr>
            <w:tcW w:w="1200" w:type="dxa"/>
            <w:shd w:val="clear" w:color="auto" w:fill="DDDDDD"/>
          </w:tcPr>
          <w:p w14:paraId="510FF8D9" w14:textId="77777777" w:rsidR="000C41A3" w:rsidRPr="00F65579" w:rsidRDefault="000C41A3" w:rsidP="000C41A3">
            <w:pPr>
              <w:pStyle w:val="Tabletextright"/>
            </w:pPr>
          </w:p>
        </w:tc>
        <w:tc>
          <w:tcPr>
            <w:tcW w:w="1200" w:type="dxa"/>
          </w:tcPr>
          <w:p w14:paraId="6CCA850E" w14:textId="77777777" w:rsidR="000C41A3" w:rsidRPr="00F65579" w:rsidRDefault="000C41A3" w:rsidP="000C41A3">
            <w:pPr>
              <w:pStyle w:val="Tabletextright"/>
            </w:pPr>
          </w:p>
        </w:tc>
        <w:tc>
          <w:tcPr>
            <w:tcW w:w="1200" w:type="dxa"/>
            <w:shd w:val="clear" w:color="auto" w:fill="DDDDDD"/>
          </w:tcPr>
          <w:p w14:paraId="305F5D54" w14:textId="77777777" w:rsidR="000C41A3" w:rsidRPr="00F65579" w:rsidRDefault="000C41A3" w:rsidP="000C41A3">
            <w:pPr>
              <w:pStyle w:val="Tabletextright"/>
            </w:pPr>
          </w:p>
        </w:tc>
      </w:tr>
      <w:tr w:rsidR="000C41A3" w:rsidRPr="00F65579" w14:paraId="4302956A" w14:textId="77777777" w:rsidTr="000C41A3">
        <w:trPr>
          <w:trHeight w:val="165"/>
        </w:trPr>
        <w:tc>
          <w:tcPr>
            <w:tcW w:w="3388" w:type="dxa"/>
          </w:tcPr>
          <w:p w14:paraId="7BDDD3A1" w14:textId="77777777" w:rsidR="000C41A3" w:rsidRPr="00F65579" w:rsidRDefault="000C41A3" w:rsidP="000C41A3">
            <w:pPr>
              <w:pStyle w:val="Tabletextbold"/>
            </w:pPr>
            <w:r w:rsidRPr="00F65579">
              <w:t>Controlled</w:t>
            </w:r>
          </w:p>
        </w:tc>
        <w:tc>
          <w:tcPr>
            <w:tcW w:w="1350" w:type="dxa"/>
            <w:shd w:val="clear" w:color="auto" w:fill="DDDDDD"/>
          </w:tcPr>
          <w:p w14:paraId="080CBFC0" w14:textId="77777777" w:rsidR="000C41A3" w:rsidRPr="00F65579" w:rsidRDefault="000C41A3" w:rsidP="000C41A3">
            <w:pPr>
              <w:pStyle w:val="Tabletextright"/>
            </w:pPr>
          </w:p>
        </w:tc>
        <w:tc>
          <w:tcPr>
            <w:tcW w:w="1170" w:type="dxa"/>
          </w:tcPr>
          <w:p w14:paraId="6C24F0C1" w14:textId="77777777" w:rsidR="000C41A3" w:rsidRPr="00F65579" w:rsidRDefault="000C41A3" w:rsidP="000C41A3">
            <w:pPr>
              <w:pStyle w:val="Tabletextright"/>
              <w:rPr>
                <w:b/>
              </w:rPr>
            </w:pPr>
          </w:p>
        </w:tc>
        <w:tc>
          <w:tcPr>
            <w:tcW w:w="1170" w:type="dxa"/>
            <w:shd w:val="clear" w:color="auto" w:fill="DDDDDD"/>
          </w:tcPr>
          <w:p w14:paraId="60350B4E" w14:textId="77777777" w:rsidR="000C41A3" w:rsidRPr="00F65579" w:rsidRDefault="000C41A3" w:rsidP="000C41A3">
            <w:pPr>
              <w:pStyle w:val="Tabletextright"/>
              <w:rPr>
                <w:b/>
              </w:rPr>
            </w:pPr>
          </w:p>
        </w:tc>
        <w:tc>
          <w:tcPr>
            <w:tcW w:w="180" w:type="dxa"/>
          </w:tcPr>
          <w:p w14:paraId="6DFF9E74" w14:textId="77777777" w:rsidR="000C41A3" w:rsidRPr="00F65579" w:rsidRDefault="000C41A3" w:rsidP="000C41A3">
            <w:pPr>
              <w:pStyle w:val="Tabletextright"/>
            </w:pPr>
          </w:p>
        </w:tc>
        <w:tc>
          <w:tcPr>
            <w:tcW w:w="1020" w:type="dxa"/>
          </w:tcPr>
          <w:p w14:paraId="026EB04C" w14:textId="77777777" w:rsidR="000C41A3" w:rsidRPr="00F65579" w:rsidRDefault="000C41A3" w:rsidP="000C41A3">
            <w:pPr>
              <w:pStyle w:val="Tabletextright"/>
            </w:pPr>
          </w:p>
        </w:tc>
        <w:tc>
          <w:tcPr>
            <w:tcW w:w="1020" w:type="dxa"/>
            <w:shd w:val="clear" w:color="auto" w:fill="DDDDDD"/>
          </w:tcPr>
          <w:p w14:paraId="6B6DF34D" w14:textId="77777777" w:rsidR="000C41A3" w:rsidRPr="00F65579" w:rsidRDefault="000C41A3" w:rsidP="000C41A3">
            <w:pPr>
              <w:pStyle w:val="Tabletextright"/>
            </w:pPr>
          </w:p>
        </w:tc>
        <w:tc>
          <w:tcPr>
            <w:tcW w:w="1020" w:type="dxa"/>
          </w:tcPr>
          <w:p w14:paraId="741BCACE" w14:textId="77777777" w:rsidR="000C41A3" w:rsidRPr="00F65579" w:rsidRDefault="000C41A3" w:rsidP="000C41A3">
            <w:pPr>
              <w:pStyle w:val="Tabletextright"/>
            </w:pPr>
          </w:p>
        </w:tc>
        <w:tc>
          <w:tcPr>
            <w:tcW w:w="1200" w:type="dxa"/>
            <w:shd w:val="clear" w:color="auto" w:fill="DDDDDD"/>
          </w:tcPr>
          <w:p w14:paraId="69403F17" w14:textId="77777777" w:rsidR="000C41A3" w:rsidRPr="00F65579" w:rsidRDefault="000C41A3" w:rsidP="000C41A3">
            <w:pPr>
              <w:pStyle w:val="Tabletextright"/>
            </w:pPr>
          </w:p>
        </w:tc>
        <w:tc>
          <w:tcPr>
            <w:tcW w:w="1200" w:type="dxa"/>
          </w:tcPr>
          <w:p w14:paraId="60C131BE" w14:textId="77777777" w:rsidR="000C41A3" w:rsidRPr="00F65579" w:rsidRDefault="000C41A3" w:rsidP="000C41A3">
            <w:pPr>
              <w:pStyle w:val="Tabletextright"/>
            </w:pPr>
          </w:p>
        </w:tc>
        <w:tc>
          <w:tcPr>
            <w:tcW w:w="1200" w:type="dxa"/>
            <w:shd w:val="clear" w:color="auto" w:fill="DDDDDD"/>
          </w:tcPr>
          <w:p w14:paraId="6E9E1E70" w14:textId="77777777" w:rsidR="000C41A3" w:rsidRPr="00F65579" w:rsidRDefault="000C41A3" w:rsidP="000C41A3">
            <w:pPr>
              <w:pStyle w:val="Tabletextright"/>
            </w:pPr>
          </w:p>
        </w:tc>
      </w:tr>
      <w:tr w:rsidR="00FC69C8" w:rsidRPr="00F65579" w14:paraId="746CF8F2" w14:textId="77777777" w:rsidTr="000D7749">
        <w:trPr>
          <w:trHeight w:val="165"/>
        </w:trPr>
        <w:tc>
          <w:tcPr>
            <w:tcW w:w="3388" w:type="dxa"/>
          </w:tcPr>
          <w:p w14:paraId="552ADE8B" w14:textId="77777777" w:rsidR="00FC69C8" w:rsidRPr="00F65579" w:rsidRDefault="00FC69C8" w:rsidP="00FC69C8">
            <w:pPr>
              <w:pStyle w:val="Tabletext"/>
            </w:pPr>
            <w:r w:rsidRPr="00F65579">
              <w:t>Provision of outputs</w:t>
            </w:r>
          </w:p>
        </w:tc>
        <w:tc>
          <w:tcPr>
            <w:tcW w:w="1350" w:type="dxa"/>
            <w:shd w:val="clear" w:color="auto" w:fill="DDDDDD"/>
          </w:tcPr>
          <w:p w14:paraId="68A86EEF" w14:textId="77777777" w:rsidR="00FC69C8" w:rsidRPr="00F65579" w:rsidRDefault="00FC69C8" w:rsidP="00FC69C8">
            <w:pPr>
              <w:pStyle w:val="Tabletextright"/>
            </w:pPr>
            <w:r w:rsidRPr="00F65579">
              <w:t>340 637</w:t>
            </w:r>
          </w:p>
        </w:tc>
        <w:tc>
          <w:tcPr>
            <w:tcW w:w="1170" w:type="dxa"/>
          </w:tcPr>
          <w:p w14:paraId="20B4AB01" w14:textId="77777777" w:rsidR="00FC69C8" w:rsidRPr="00F65579" w:rsidRDefault="00FC69C8" w:rsidP="00FC69C8">
            <w:pPr>
              <w:pStyle w:val="Tabletextright"/>
            </w:pPr>
            <w:r w:rsidRPr="00F65579">
              <w:t>14 704</w:t>
            </w:r>
          </w:p>
        </w:tc>
        <w:tc>
          <w:tcPr>
            <w:tcW w:w="1170" w:type="dxa"/>
            <w:shd w:val="clear" w:color="auto" w:fill="DDDDDD"/>
          </w:tcPr>
          <w:p w14:paraId="4E111995" w14:textId="77777777" w:rsidR="00FC69C8" w:rsidRPr="00F65579" w:rsidRDefault="00FC69C8" w:rsidP="00FC69C8">
            <w:pPr>
              <w:pStyle w:val="Tabletextright"/>
            </w:pPr>
            <w:r w:rsidRPr="00F65579">
              <w:t>50 185</w:t>
            </w:r>
          </w:p>
        </w:tc>
        <w:tc>
          <w:tcPr>
            <w:tcW w:w="180" w:type="dxa"/>
          </w:tcPr>
          <w:p w14:paraId="010F4944" w14:textId="77777777" w:rsidR="00FC69C8" w:rsidRPr="00F65579" w:rsidRDefault="00FC69C8" w:rsidP="00FC69C8">
            <w:pPr>
              <w:pStyle w:val="Tabletextright"/>
            </w:pPr>
          </w:p>
        </w:tc>
        <w:tc>
          <w:tcPr>
            <w:tcW w:w="1020" w:type="dxa"/>
          </w:tcPr>
          <w:p w14:paraId="427A6AE7" w14:textId="77777777" w:rsidR="00FC69C8" w:rsidRPr="00F65579" w:rsidRDefault="00FC69C8" w:rsidP="00FC69C8">
            <w:pPr>
              <w:pStyle w:val="Tabletextright"/>
            </w:pPr>
            <w:r w:rsidRPr="00F65579">
              <w:t>23 913</w:t>
            </w:r>
          </w:p>
        </w:tc>
        <w:tc>
          <w:tcPr>
            <w:tcW w:w="1020" w:type="dxa"/>
            <w:shd w:val="clear" w:color="auto" w:fill="DDDDDD"/>
          </w:tcPr>
          <w:p w14:paraId="6D63F868" w14:textId="77777777" w:rsidR="00FC69C8" w:rsidRPr="00F65579" w:rsidRDefault="00FC69C8" w:rsidP="00FC69C8">
            <w:pPr>
              <w:pStyle w:val="Tabletextright"/>
            </w:pPr>
            <w:r w:rsidRPr="00F65579">
              <w:t>–</w:t>
            </w:r>
          </w:p>
        </w:tc>
        <w:tc>
          <w:tcPr>
            <w:tcW w:w="1020" w:type="dxa"/>
          </w:tcPr>
          <w:p w14:paraId="2F3DA6F1" w14:textId="77777777" w:rsidR="00FC69C8" w:rsidRPr="00F65579" w:rsidRDefault="00FC69C8" w:rsidP="00FC69C8">
            <w:pPr>
              <w:pStyle w:val="Tabletextright"/>
            </w:pPr>
            <w:r w:rsidRPr="00F65579">
              <w:t>2 333</w:t>
            </w:r>
          </w:p>
        </w:tc>
        <w:tc>
          <w:tcPr>
            <w:tcW w:w="1200" w:type="dxa"/>
            <w:shd w:val="clear" w:color="auto" w:fill="DDDDDD"/>
          </w:tcPr>
          <w:p w14:paraId="6B3A3A73" w14:textId="77777777" w:rsidR="00FC69C8" w:rsidRPr="00F65579" w:rsidRDefault="00FC69C8" w:rsidP="00FC69C8">
            <w:pPr>
              <w:pStyle w:val="Tabletextright"/>
            </w:pPr>
            <w:r w:rsidRPr="00F65579">
              <w:t>431 772</w:t>
            </w:r>
          </w:p>
        </w:tc>
        <w:tc>
          <w:tcPr>
            <w:tcW w:w="1200" w:type="dxa"/>
          </w:tcPr>
          <w:p w14:paraId="33E131E2" w14:textId="77777777" w:rsidR="00FC69C8" w:rsidRPr="00F65579" w:rsidRDefault="00FC69C8" w:rsidP="00FC69C8">
            <w:pPr>
              <w:pStyle w:val="Tabletextright"/>
            </w:pPr>
            <w:r w:rsidRPr="00F65579">
              <w:t>402 649</w:t>
            </w:r>
          </w:p>
        </w:tc>
        <w:tc>
          <w:tcPr>
            <w:tcW w:w="1200" w:type="dxa"/>
            <w:shd w:val="clear" w:color="auto" w:fill="DDDDDD"/>
          </w:tcPr>
          <w:p w14:paraId="6143785A" w14:textId="77777777" w:rsidR="00FC69C8" w:rsidRPr="00F65579" w:rsidRDefault="00FC69C8" w:rsidP="00FC69C8">
            <w:pPr>
              <w:pStyle w:val="Tabletextright"/>
            </w:pPr>
            <w:r w:rsidRPr="00F65579">
              <w:t>29 123</w:t>
            </w:r>
          </w:p>
        </w:tc>
      </w:tr>
      <w:tr w:rsidR="00FC69C8" w:rsidRPr="00F65579" w14:paraId="3978B5A5" w14:textId="77777777" w:rsidTr="000D7749">
        <w:trPr>
          <w:trHeight w:val="297"/>
        </w:trPr>
        <w:tc>
          <w:tcPr>
            <w:tcW w:w="3388" w:type="dxa"/>
          </w:tcPr>
          <w:p w14:paraId="13975D78" w14:textId="77777777" w:rsidR="00FC69C8" w:rsidRPr="00F65579" w:rsidRDefault="00FC69C8" w:rsidP="00FC69C8">
            <w:pPr>
              <w:pStyle w:val="Tabletext"/>
            </w:pPr>
            <w:r w:rsidRPr="00F65579">
              <w:t>Additions to net assets</w:t>
            </w:r>
          </w:p>
        </w:tc>
        <w:tc>
          <w:tcPr>
            <w:tcW w:w="1350" w:type="dxa"/>
            <w:shd w:val="clear" w:color="auto" w:fill="DDDDDD"/>
          </w:tcPr>
          <w:p w14:paraId="30E97A52" w14:textId="77777777" w:rsidR="00FC69C8" w:rsidRPr="00F65579" w:rsidRDefault="00FC69C8" w:rsidP="00FC69C8">
            <w:pPr>
              <w:pStyle w:val="Tabletextright"/>
            </w:pPr>
            <w:r w:rsidRPr="00F65579">
              <w:t>3 590</w:t>
            </w:r>
          </w:p>
        </w:tc>
        <w:tc>
          <w:tcPr>
            <w:tcW w:w="1170" w:type="dxa"/>
            <w:vAlign w:val="bottom"/>
          </w:tcPr>
          <w:p w14:paraId="08065856" w14:textId="77777777" w:rsidR="00FC69C8" w:rsidRPr="00F65579" w:rsidRDefault="00FC69C8" w:rsidP="00FC69C8">
            <w:pPr>
              <w:pStyle w:val="Tabletextright"/>
            </w:pPr>
          </w:p>
        </w:tc>
        <w:tc>
          <w:tcPr>
            <w:tcW w:w="1170" w:type="dxa"/>
            <w:shd w:val="clear" w:color="auto" w:fill="DDDDDD"/>
            <w:vAlign w:val="bottom"/>
          </w:tcPr>
          <w:p w14:paraId="767785B9" w14:textId="77777777" w:rsidR="00FC69C8" w:rsidRPr="00F65579" w:rsidRDefault="00FC69C8" w:rsidP="00FC69C8">
            <w:pPr>
              <w:pStyle w:val="Tabletextright"/>
            </w:pPr>
          </w:p>
        </w:tc>
        <w:tc>
          <w:tcPr>
            <w:tcW w:w="180" w:type="dxa"/>
          </w:tcPr>
          <w:p w14:paraId="62520A08" w14:textId="77777777" w:rsidR="00FC69C8" w:rsidRPr="00F65579" w:rsidRDefault="00FC69C8" w:rsidP="00FC69C8">
            <w:pPr>
              <w:pStyle w:val="Tabletextright"/>
            </w:pPr>
          </w:p>
        </w:tc>
        <w:tc>
          <w:tcPr>
            <w:tcW w:w="1020" w:type="dxa"/>
            <w:vAlign w:val="bottom"/>
          </w:tcPr>
          <w:p w14:paraId="0057D09E" w14:textId="77777777" w:rsidR="00FC69C8" w:rsidRPr="00F65579" w:rsidRDefault="00FC69C8" w:rsidP="00FC69C8">
            <w:pPr>
              <w:pStyle w:val="Tabletextright"/>
            </w:pPr>
          </w:p>
        </w:tc>
        <w:tc>
          <w:tcPr>
            <w:tcW w:w="1020" w:type="dxa"/>
            <w:shd w:val="clear" w:color="auto" w:fill="DDDDDD"/>
            <w:vAlign w:val="bottom"/>
          </w:tcPr>
          <w:p w14:paraId="43EAEC9A" w14:textId="77777777" w:rsidR="00FC69C8" w:rsidRPr="00F65579" w:rsidRDefault="00FC69C8" w:rsidP="00FC69C8">
            <w:pPr>
              <w:pStyle w:val="Tabletextright"/>
            </w:pPr>
          </w:p>
        </w:tc>
        <w:tc>
          <w:tcPr>
            <w:tcW w:w="1020" w:type="dxa"/>
            <w:vAlign w:val="bottom"/>
          </w:tcPr>
          <w:p w14:paraId="2683BA6C" w14:textId="77777777" w:rsidR="00FC69C8" w:rsidRPr="00F65579" w:rsidRDefault="00FC69C8" w:rsidP="00FC69C8">
            <w:pPr>
              <w:pStyle w:val="Tabletextright"/>
            </w:pPr>
          </w:p>
        </w:tc>
        <w:tc>
          <w:tcPr>
            <w:tcW w:w="1200" w:type="dxa"/>
            <w:shd w:val="clear" w:color="auto" w:fill="DDDDDD"/>
          </w:tcPr>
          <w:p w14:paraId="2693875E" w14:textId="77777777" w:rsidR="00FC69C8" w:rsidRPr="00F65579" w:rsidRDefault="00FC69C8" w:rsidP="00FC69C8">
            <w:pPr>
              <w:pStyle w:val="Tabletextright"/>
            </w:pPr>
            <w:r w:rsidRPr="00F65579">
              <w:t>3 590</w:t>
            </w:r>
          </w:p>
        </w:tc>
        <w:tc>
          <w:tcPr>
            <w:tcW w:w="1200" w:type="dxa"/>
            <w:vAlign w:val="bottom"/>
          </w:tcPr>
          <w:p w14:paraId="04BCFB97" w14:textId="77777777" w:rsidR="00FC69C8" w:rsidRPr="00F65579" w:rsidRDefault="00FC69C8" w:rsidP="00FC69C8">
            <w:pPr>
              <w:pStyle w:val="Tabletextright"/>
            </w:pPr>
            <w:r w:rsidRPr="00F65579">
              <w:t>–</w:t>
            </w:r>
          </w:p>
        </w:tc>
        <w:tc>
          <w:tcPr>
            <w:tcW w:w="1200" w:type="dxa"/>
            <w:shd w:val="clear" w:color="auto" w:fill="DDDDDD"/>
          </w:tcPr>
          <w:p w14:paraId="610C8C8C" w14:textId="77777777" w:rsidR="00FC69C8" w:rsidRPr="00F65579" w:rsidRDefault="00FC69C8" w:rsidP="00FC69C8">
            <w:pPr>
              <w:pStyle w:val="Tabletextright"/>
            </w:pPr>
            <w:r w:rsidRPr="00F65579">
              <w:t>3 590</w:t>
            </w:r>
          </w:p>
        </w:tc>
      </w:tr>
      <w:tr w:rsidR="00FC69C8" w:rsidRPr="00F65579" w14:paraId="296467C1" w14:textId="77777777" w:rsidTr="000C41A3">
        <w:trPr>
          <w:trHeight w:val="165"/>
        </w:trPr>
        <w:tc>
          <w:tcPr>
            <w:tcW w:w="3388" w:type="dxa"/>
          </w:tcPr>
          <w:p w14:paraId="66DD4C29" w14:textId="77777777" w:rsidR="00FC69C8" w:rsidRPr="00F65579" w:rsidRDefault="00FC69C8" w:rsidP="00FC69C8">
            <w:pPr>
              <w:pStyle w:val="Tabletext"/>
              <w:rPr>
                <w:sz w:val="8"/>
              </w:rPr>
            </w:pPr>
          </w:p>
        </w:tc>
        <w:tc>
          <w:tcPr>
            <w:tcW w:w="1350" w:type="dxa"/>
            <w:shd w:val="clear" w:color="auto" w:fill="DDDDDD"/>
            <w:vAlign w:val="bottom"/>
          </w:tcPr>
          <w:p w14:paraId="52BFBD33" w14:textId="77777777" w:rsidR="00FC69C8" w:rsidRPr="00F65579" w:rsidRDefault="00FC69C8" w:rsidP="00FC69C8">
            <w:pPr>
              <w:pStyle w:val="Tabletextright"/>
            </w:pPr>
          </w:p>
        </w:tc>
        <w:tc>
          <w:tcPr>
            <w:tcW w:w="1170" w:type="dxa"/>
            <w:vAlign w:val="bottom"/>
          </w:tcPr>
          <w:p w14:paraId="20CA347B" w14:textId="77777777" w:rsidR="00FC69C8" w:rsidRPr="00F65579" w:rsidRDefault="00FC69C8" w:rsidP="00FC69C8">
            <w:pPr>
              <w:pStyle w:val="Tabletextright"/>
            </w:pPr>
          </w:p>
        </w:tc>
        <w:tc>
          <w:tcPr>
            <w:tcW w:w="1170" w:type="dxa"/>
            <w:shd w:val="clear" w:color="auto" w:fill="DDDDDD"/>
            <w:vAlign w:val="bottom"/>
          </w:tcPr>
          <w:p w14:paraId="084C1C31" w14:textId="77777777" w:rsidR="00FC69C8" w:rsidRPr="00F65579" w:rsidRDefault="00FC69C8" w:rsidP="00FC69C8">
            <w:pPr>
              <w:pStyle w:val="Tabletextright"/>
            </w:pPr>
          </w:p>
        </w:tc>
        <w:tc>
          <w:tcPr>
            <w:tcW w:w="180" w:type="dxa"/>
          </w:tcPr>
          <w:p w14:paraId="6AE23E8B" w14:textId="77777777" w:rsidR="00FC69C8" w:rsidRPr="00F65579" w:rsidRDefault="00FC69C8" w:rsidP="00FC69C8">
            <w:pPr>
              <w:pStyle w:val="Tabletextright"/>
            </w:pPr>
          </w:p>
        </w:tc>
        <w:tc>
          <w:tcPr>
            <w:tcW w:w="1020" w:type="dxa"/>
            <w:vAlign w:val="bottom"/>
          </w:tcPr>
          <w:p w14:paraId="048643ED" w14:textId="77777777" w:rsidR="00FC69C8" w:rsidRPr="00F65579" w:rsidRDefault="00FC69C8" w:rsidP="00FC69C8">
            <w:pPr>
              <w:pStyle w:val="Tabletextright"/>
            </w:pPr>
          </w:p>
        </w:tc>
        <w:tc>
          <w:tcPr>
            <w:tcW w:w="1020" w:type="dxa"/>
            <w:shd w:val="clear" w:color="auto" w:fill="DDDDDD"/>
            <w:vAlign w:val="bottom"/>
          </w:tcPr>
          <w:p w14:paraId="2DE87E17" w14:textId="77777777" w:rsidR="00FC69C8" w:rsidRPr="00F65579" w:rsidRDefault="00FC69C8" w:rsidP="00FC69C8">
            <w:pPr>
              <w:pStyle w:val="Tabletextright"/>
            </w:pPr>
          </w:p>
        </w:tc>
        <w:tc>
          <w:tcPr>
            <w:tcW w:w="1020" w:type="dxa"/>
            <w:vAlign w:val="bottom"/>
          </w:tcPr>
          <w:p w14:paraId="4B3A0B87" w14:textId="77777777" w:rsidR="00FC69C8" w:rsidRPr="00F65579" w:rsidRDefault="00FC69C8" w:rsidP="00FC69C8">
            <w:pPr>
              <w:pStyle w:val="Tabletextright"/>
            </w:pPr>
          </w:p>
        </w:tc>
        <w:tc>
          <w:tcPr>
            <w:tcW w:w="1200" w:type="dxa"/>
            <w:shd w:val="clear" w:color="auto" w:fill="DDDDDD"/>
            <w:vAlign w:val="bottom"/>
          </w:tcPr>
          <w:p w14:paraId="0CD90559" w14:textId="77777777" w:rsidR="00FC69C8" w:rsidRPr="00F65579" w:rsidRDefault="00FC69C8" w:rsidP="00FC69C8">
            <w:pPr>
              <w:pStyle w:val="Tabletextright"/>
            </w:pPr>
          </w:p>
        </w:tc>
        <w:tc>
          <w:tcPr>
            <w:tcW w:w="1200" w:type="dxa"/>
            <w:vAlign w:val="bottom"/>
          </w:tcPr>
          <w:p w14:paraId="7CAEEFDC" w14:textId="77777777" w:rsidR="00FC69C8" w:rsidRPr="00F65579" w:rsidRDefault="00FC69C8" w:rsidP="00FC69C8">
            <w:pPr>
              <w:pStyle w:val="Tabletextright"/>
            </w:pPr>
          </w:p>
        </w:tc>
        <w:tc>
          <w:tcPr>
            <w:tcW w:w="1200" w:type="dxa"/>
            <w:shd w:val="clear" w:color="auto" w:fill="DDDDDD"/>
            <w:vAlign w:val="bottom"/>
          </w:tcPr>
          <w:p w14:paraId="5E34C487" w14:textId="77777777" w:rsidR="00FC69C8" w:rsidRPr="00F65579" w:rsidRDefault="00FC69C8" w:rsidP="00FC69C8">
            <w:pPr>
              <w:pStyle w:val="Tabletextright"/>
            </w:pPr>
          </w:p>
        </w:tc>
      </w:tr>
      <w:tr w:rsidR="00FC69C8" w:rsidRPr="00F65579" w14:paraId="0BBAAD86" w14:textId="77777777" w:rsidTr="000C41A3">
        <w:trPr>
          <w:trHeight w:val="165"/>
        </w:trPr>
        <w:tc>
          <w:tcPr>
            <w:tcW w:w="3388" w:type="dxa"/>
          </w:tcPr>
          <w:p w14:paraId="0BED227F" w14:textId="77777777" w:rsidR="00FC69C8" w:rsidRPr="00F65579" w:rsidRDefault="00FC69C8" w:rsidP="00FC69C8">
            <w:pPr>
              <w:pStyle w:val="Tabletextbold"/>
            </w:pPr>
            <w:r w:rsidRPr="00F65579">
              <w:t>Administered</w:t>
            </w:r>
          </w:p>
        </w:tc>
        <w:tc>
          <w:tcPr>
            <w:tcW w:w="1350" w:type="dxa"/>
            <w:shd w:val="clear" w:color="auto" w:fill="DDDDDD"/>
            <w:vAlign w:val="bottom"/>
          </w:tcPr>
          <w:p w14:paraId="23510B46" w14:textId="77777777" w:rsidR="00FC69C8" w:rsidRPr="00F65579" w:rsidRDefault="00FC69C8" w:rsidP="00FC69C8">
            <w:pPr>
              <w:pStyle w:val="Tabletextright"/>
            </w:pPr>
          </w:p>
        </w:tc>
        <w:tc>
          <w:tcPr>
            <w:tcW w:w="1170" w:type="dxa"/>
            <w:vAlign w:val="bottom"/>
          </w:tcPr>
          <w:p w14:paraId="772A4B8D" w14:textId="77777777" w:rsidR="00FC69C8" w:rsidRPr="00F65579" w:rsidRDefault="00FC69C8" w:rsidP="00FC69C8">
            <w:pPr>
              <w:pStyle w:val="Tabletextright"/>
            </w:pPr>
          </w:p>
        </w:tc>
        <w:tc>
          <w:tcPr>
            <w:tcW w:w="1170" w:type="dxa"/>
            <w:shd w:val="clear" w:color="auto" w:fill="DDDDDD"/>
            <w:vAlign w:val="bottom"/>
          </w:tcPr>
          <w:p w14:paraId="2CA1593C" w14:textId="77777777" w:rsidR="00FC69C8" w:rsidRPr="00F65579" w:rsidRDefault="00FC69C8" w:rsidP="00FC69C8">
            <w:pPr>
              <w:pStyle w:val="Tabletextright"/>
            </w:pPr>
          </w:p>
        </w:tc>
        <w:tc>
          <w:tcPr>
            <w:tcW w:w="180" w:type="dxa"/>
          </w:tcPr>
          <w:p w14:paraId="44E913C2" w14:textId="77777777" w:rsidR="00FC69C8" w:rsidRPr="00F65579" w:rsidRDefault="00FC69C8" w:rsidP="00FC69C8">
            <w:pPr>
              <w:pStyle w:val="Tabletextright"/>
            </w:pPr>
          </w:p>
        </w:tc>
        <w:tc>
          <w:tcPr>
            <w:tcW w:w="1020" w:type="dxa"/>
            <w:vAlign w:val="bottom"/>
          </w:tcPr>
          <w:p w14:paraId="3CA7E5D3" w14:textId="77777777" w:rsidR="00FC69C8" w:rsidRPr="00F65579" w:rsidRDefault="00FC69C8" w:rsidP="00FC69C8">
            <w:pPr>
              <w:pStyle w:val="Tabletextright"/>
            </w:pPr>
          </w:p>
        </w:tc>
        <w:tc>
          <w:tcPr>
            <w:tcW w:w="1020" w:type="dxa"/>
            <w:shd w:val="clear" w:color="auto" w:fill="DDDDDD"/>
            <w:vAlign w:val="bottom"/>
          </w:tcPr>
          <w:p w14:paraId="10289C28" w14:textId="77777777" w:rsidR="00FC69C8" w:rsidRPr="00F65579" w:rsidRDefault="00FC69C8" w:rsidP="00FC69C8">
            <w:pPr>
              <w:pStyle w:val="Tabletextright"/>
            </w:pPr>
          </w:p>
        </w:tc>
        <w:tc>
          <w:tcPr>
            <w:tcW w:w="1020" w:type="dxa"/>
            <w:vAlign w:val="bottom"/>
          </w:tcPr>
          <w:p w14:paraId="00FB6F78" w14:textId="77777777" w:rsidR="00FC69C8" w:rsidRPr="00F65579" w:rsidRDefault="00FC69C8" w:rsidP="00FC69C8">
            <w:pPr>
              <w:pStyle w:val="Tabletextright"/>
            </w:pPr>
          </w:p>
        </w:tc>
        <w:tc>
          <w:tcPr>
            <w:tcW w:w="1200" w:type="dxa"/>
            <w:shd w:val="clear" w:color="auto" w:fill="DDDDDD"/>
            <w:vAlign w:val="bottom"/>
          </w:tcPr>
          <w:p w14:paraId="48F00644" w14:textId="77777777" w:rsidR="00FC69C8" w:rsidRPr="00F65579" w:rsidRDefault="00FC69C8" w:rsidP="00FC69C8">
            <w:pPr>
              <w:pStyle w:val="Tabletextright"/>
            </w:pPr>
          </w:p>
        </w:tc>
        <w:tc>
          <w:tcPr>
            <w:tcW w:w="1200" w:type="dxa"/>
            <w:vAlign w:val="bottom"/>
          </w:tcPr>
          <w:p w14:paraId="3B2D36F8" w14:textId="77777777" w:rsidR="00FC69C8" w:rsidRPr="00F65579" w:rsidRDefault="00FC69C8" w:rsidP="00FC69C8">
            <w:pPr>
              <w:pStyle w:val="Tabletextright"/>
            </w:pPr>
          </w:p>
        </w:tc>
        <w:tc>
          <w:tcPr>
            <w:tcW w:w="1200" w:type="dxa"/>
            <w:shd w:val="clear" w:color="auto" w:fill="DDDDDD"/>
            <w:vAlign w:val="bottom"/>
          </w:tcPr>
          <w:p w14:paraId="50A2AC59" w14:textId="77777777" w:rsidR="00FC69C8" w:rsidRPr="00F65579" w:rsidRDefault="00FC69C8" w:rsidP="00FC69C8">
            <w:pPr>
              <w:pStyle w:val="Tabletextright"/>
            </w:pPr>
          </w:p>
        </w:tc>
      </w:tr>
      <w:tr w:rsidR="00FC69C8" w:rsidRPr="00F65579" w14:paraId="3AB61435" w14:textId="77777777" w:rsidTr="000D7749">
        <w:trPr>
          <w:trHeight w:val="165"/>
        </w:trPr>
        <w:tc>
          <w:tcPr>
            <w:tcW w:w="3388" w:type="dxa"/>
          </w:tcPr>
          <w:p w14:paraId="139FA355" w14:textId="77777777" w:rsidR="00FC69C8" w:rsidRPr="00F65579" w:rsidRDefault="00FC69C8" w:rsidP="00FC69C8">
            <w:pPr>
              <w:pStyle w:val="Tabletext"/>
            </w:pPr>
            <w:r w:rsidRPr="00F65579">
              <w:t>Payments made on behalf of the State</w:t>
            </w:r>
          </w:p>
        </w:tc>
        <w:tc>
          <w:tcPr>
            <w:tcW w:w="1350" w:type="dxa"/>
            <w:shd w:val="clear" w:color="auto" w:fill="DDDDDD"/>
          </w:tcPr>
          <w:p w14:paraId="6E49A973" w14:textId="77777777" w:rsidR="00FC69C8" w:rsidRPr="00F65579" w:rsidRDefault="00FC69C8" w:rsidP="00FC69C8">
            <w:pPr>
              <w:pStyle w:val="Tabletextright"/>
            </w:pPr>
            <w:r w:rsidRPr="00F65579">
              <w:t>4 153 679</w:t>
            </w:r>
          </w:p>
        </w:tc>
        <w:tc>
          <w:tcPr>
            <w:tcW w:w="1170" w:type="dxa"/>
          </w:tcPr>
          <w:p w14:paraId="1AF69C1D" w14:textId="77777777" w:rsidR="00FC69C8" w:rsidRPr="00F65579" w:rsidRDefault="00FC69C8" w:rsidP="00FC69C8">
            <w:pPr>
              <w:pStyle w:val="Tabletextright"/>
            </w:pPr>
            <w:r w:rsidRPr="00F65579">
              <w:t>21 138</w:t>
            </w:r>
          </w:p>
        </w:tc>
        <w:tc>
          <w:tcPr>
            <w:tcW w:w="1170" w:type="dxa"/>
            <w:shd w:val="clear" w:color="auto" w:fill="DDDDDD"/>
            <w:vAlign w:val="bottom"/>
          </w:tcPr>
          <w:p w14:paraId="01CFB76A" w14:textId="77777777" w:rsidR="00FC69C8" w:rsidRPr="00F65579" w:rsidRDefault="00FC69C8" w:rsidP="00FC69C8">
            <w:pPr>
              <w:pStyle w:val="Tabletextright"/>
            </w:pPr>
          </w:p>
        </w:tc>
        <w:tc>
          <w:tcPr>
            <w:tcW w:w="180" w:type="dxa"/>
          </w:tcPr>
          <w:p w14:paraId="18BC1DCD" w14:textId="77777777" w:rsidR="00FC69C8" w:rsidRPr="00F65579" w:rsidRDefault="00FC69C8" w:rsidP="00FC69C8">
            <w:pPr>
              <w:pStyle w:val="Tabletextright"/>
            </w:pPr>
          </w:p>
        </w:tc>
        <w:tc>
          <w:tcPr>
            <w:tcW w:w="1020" w:type="dxa"/>
            <w:vAlign w:val="bottom"/>
          </w:tcPr>
          <w:p w14:paraId="03CFEF1C" w14:textId="77777777" w:rsidR="00FC69C8" w:rsidRPr="00F65579" w:rsidRDefault="00FC69C8" w:rsidP="00FC69C8">
            <w:pPr>
              <w:pStyle w:val="Tabletextright"/>
            </w:pPr>
          </w:p>
        </w:tc>
        <w:tc>
          <w:tcPr>
            <w:tcW w:w="1020" w:type="dxa"/>
            <w:shd w:val="clear" w:color="auto" w:fill="DDDDDD"/>
            <w:vAlign w:val="bottom"/>
          </w:tcPr>
          <w:p w14:paraId="5B14C10A" w14:textId="77777777" w:rsidR="00FC69C8" w:rsidRPr="00F65579" w:rsidRDefault="00FC69C8" w:rsidP="00FC69C8">
            <w:pPr>
              <w:pStyle w:val="Tabletextright"/>
            </w:pPr>
          </w:p>
        </w:tc>
        <w:tc>
          <w:tcPr>
            <w:tcW w:w="1020" w:type="dxa"/>
            <w:vAlign w:val="bottom"/>
          </w:tcPr>
          <w:p w14:paraId="463E7B7E" w14:textId="77777777" w:rsidR="00FC69C8" w:rsidRPr="00F65579" w:rsidRDefault="00FC69C8" w:rsidP="00FC69C8">
            <w:pPr>
              <w:pStyle w:val="Tabletextright"/>
            </w:pPr>
          </w:p>
        </w:tc>
        <w:tc>
          <w:tcPr>
            <w:tcW w:w="1200" w:type="dxa"/>
            <w:shd w:val="clear" w:color="auto" w:fill="DDDDDD"/>
          </w:tcPr>
          <w:p w14:paraId="661468F6" w14:textId="77777777" w:rsidR="00FC69C8" w:rsidRPr="00F65579" w:rsidRDefault="00FC69C8" w:rsidP="00FC69C8">
            <w:pPr>
              <w:pStyle w:val="Tabletextright"/>
            </w:pPr>
            <w:r w:rsidRPr="00F65579">
              <w:t>4 174 817</w:t>
            </w:r>
          </w:p>
        </w:tc>
        <w:tc>
          <w:tcPr>
            <w:tcW w:w="1200" w:type="dxa"/>
          </w:tcPr>
          <w:p w14:paraId="380B9D8E" w14:textId="77777777" w:rsidR="00FC69C8" w:rsidRPr="00F65579" w:rsidRDefault="00FC69C8" w:rsidP="00FC69C8">
            <w:pPr>
              <w:pStyle w:val="Tabletextright"/>
            </w:pPr>
            <w:r w:rsidRPr="00F65579">
              <w:t>3 885 180</w:t>
            </w:r>
          </w:p>
        </w:tc>
        <w:tc>
          <w:tcPr>
            <w:tcW w:w="1200" w:type="dxa"/>
            <w:shd w:val="clear" w:color="auto" w:fill="DDDDDD"/>
          </w:tcPr>
          <w:p w14:paraId="30A8118D" w14:textId="77777777" w:rsidR="00FC69C8" w:rsidRPr="00F65579" w:rsidRDefault="00FC69C8" w:rsidP="00FC69C8">
            <w:pPr>
              <w:pStyle w:val="Tabletextright"/>
            </w:pPr>
            <w:r w:rsidRPr="00F65579">
              <w:t>289 637</w:t>
            </w:r>
          </w:p>
        </w:tc>
      </w:tr>
      <w:tr w:rsidR="00FC69C8" w:rsidRPr="00F65579" w14:paraId="3FE50517" w14:textId="77777777" w:rsidTr="000D7749">
        <w:trPr>
          <w:trHeight w:val="180"/>
        </w:trPr>
        <w:tc>
          <w:tcPr>
            <w:tcW w:w="3388" w:type="dxa"/>
          </w:tcPr>
          <w:p w14:paraId="763201C1" w14:textId="77777777" w:rsidR="00FC69C8" w:rsidRPr="00F65579" w:rsidRDefault="00FC69C8" w:rsidP="00FC69C8">
            <w:pPr>
              <w:pStyle w:val="Tabletextbold"/>
            </w:pPr>
            <w:r w:rsidRPr="00F65579">
              <w:t>2019 total</w:t>
            </w:r>
          </w:p>
        </w:tc>
        <w:tc>
          <w:tcPr>
            <w:tcW w:w="1350" w:type="dxa"/>
            <w:shd w:val="clear" w:color="auto" w:fill="DDDDDD"/>
          </w:tcPr>
          <w:p w14:paraId="777A3468" w14:textId="77777777" w:rsidR="00FC69C8" w:rsidRPr="00F65579" w:rsidRDefault="00FC69C8" w:rsidP="00FC69C8">
            <w:pPr>
              <w:pStyle w:val="Tabletextrightbold"/>
            </w:pPr>
            <w:r w:rsidRPr="00F65579">
              <w:t>4 497 906</w:t>
            </w:r>
          </w:p>
        </w:tc>
        <w:tc>
          <w:tcPr>
            <w:tcW w:w="1170" w:type="dxa"/>
          </w:tcPr>
          <w:p w14:paraId="26397E2E" w14:textId="77777777" w:rsidR="00FC69C8" w:rsidRPr="00F65579" w:rsidRDefault="00FC69C8" w:rsidP="00FC69C8">
            <w:pPr>
              <w:pStyle w:val="Tabletextrightbold"/>
            </w:pPr>
            <w:r w:rsidRPr="00F65579">
              <w:t>35 842</w:t>
            </w:r>
          </w:p>
        </w:tc>
        <w:tc>
          <w:tcPr>
            <w:tcW w:w="1170" w:type="dxa"/>
            <w:shd w:val="clear" w:color="auto" w:fill="DDDDDD"/>
          </w:tcPr>
          <w:p w14:paraId="06AA830E" w14:textId="77777777" w:rsidR="00FC69C8" w:rsidRPr="00F65579" w:rsidRDefault="00FC69C8" w:rsidP="00FC69C8">
            <w:pPr>
              <w:pStyle w:val="Tabletextrightbold"/>
            </w:pPr>
            <w:r w:rsidRPr="00F65579">
              <w:t>50 185</w:t>
            </w:r>
          </w:p>
        </w:tc>
        <w:tc>
          <w:tcPr>
            <w:tcW w:w="180" w:type="dxa"/>
          </w:tcPr>
          <w:p w14:paraId="5672697B" w14:textId="77777777" w:rsidR="00FC69C8" w:rsidRPr="00F65579" w:rsidRDefault="00FC69C8" w:rsidP="00FC69C8">
            <w:pPr>
              <w:pStyle w:val="Tabletextrightbold"/>
            </w:pPr>
          </w:p>
        </w:tc>
        <w:tc>
          <w:tcPr>
            <w:tcW w:w="1020" w:type="dxa"/>
          </w:tcPr>
          <w:p w14:paraId="7E4572C4" w14:textId="77777777" w:rsidR="00FC69C8" w:rsidRPr="00F65579" w:rsidRDefault="00FC69C8" w:rsidP="00FC69C8">
            <w:pPr>
              <w:pStyle w:val="Tabletextrightbold"/>
            </w:pPr>
            <w:r w:rsidRPr="00F65579">
              <w:t>23 913</w:t>
            </w:r>
          </w:p>
        </w:tc>
        <w:tc>
          <w:tcPr>
            <w:tcW w:w="1020" w:type="dxa"/>
            <w:shd w:val="clear" w:color="auto" w:fill="DDDDDD"/>
            <w:vAlign w:val="bottom"/>
          </w:tcPr>
          <w:p w14:paraId="4950B64C" w14:textId="77777777" w:rsidR="00FC69C8" w:rsidRPr="00F65579" w:rsidRDefault="00FC69C8" w:rsidP="00FC69C8">
            <w:pPr>
              <w:pStyle w:val="Tabletextrightbold"/>
            </w:pPr>
            <w:r w:rsidRPr="00F65579">
              <w:t>–</w:t>
            </w:r>
          </w:p>
        </w:tc>
        <w:tc>
          <w:tcPr>
            <w:tcW w:w="1020" w:type="dxa"/>
          </w:tcPr>
          <w:p w14:paraId="386E6D6F" w14:textId="77777777" w:rsidR="00FC69C8" w:rsidRPr="00F65579" w:rsidRDefault="00FC69C8" w:rsidP="00FC69C8">
            <w:pPr>
              <w:pStyle w:val="Tabletextrightbold"/>
            </w:pPr>
            <w:r w:rsidRPr="00F65579">
              <w:t>2 333</w:t>
            </w:r>
          </w:p>
        </w:tc>
        <w:tc>
          <w:tcPr>
            <w:tcW w:w="1200" w:type="dxa"/>
            <w:shd w:val="clear" w:color="auto" w:fill="DDDDDD"/>
          </w:tcPr>
          <w:p w14:paraId="7F68FD68" w14:textId="77777777" w:rsidR="00FC69C8" w:rsidRPr="00F65579" w:rsidRDefault="00FC69C8" w:rsidP="00FC69C8">
            <w:pPr>
              <w:pStyle w:val="Tabletextrightbold"/>
            </w:pPr>
            <w:r w:rsidRPr="00F65579">
              <w:t>4 610 179</w:t>
            </w:r>
          </w:p>
        </w:tc>
        <w:tc>
          <w:tcPr>
            <w:tcW w:w="1200" w:type="dxa"/>
            <w:vAlign w:val="bottom"/>
          </w:tcPr>
          <w:p w14:paraId="79CE86EC" w14:textId="77777777" w:rsidR="00FC69C8" w:rsidRPr="00F65579" w:rsidRDefault="00FC69C8" w:rsidP="00FC69C8">
            <w:pPr>
              <w:pStyle w:val="Tabletextrightbold"/>
            </w:pPr>
            <w:r w:rsidRPr="00F65579">
              <w:t>4 287 829</w:t>
            </w:r>
          </w:p>
        </w:tc>
        <w:tc>
          <w:tcPr>
            <w:tcW w:w="1200" w:type="dxa"/>
            <w:shd w:val="clear" w:color="auto" w:fill="DDDDDD"/>
            <w:vAlign w:val="bottom"/>
          </w:tcPr>
          <w:p w14:paraId="031B0D97" w14:textId="77777777" w:rsidR="00FC69C8" w:rsidRPr="00F65579" w:rsidRDefault="00FC69C8" w:rsidP="00FC69C8">
            <w:pPr>
              <w:pStyle w:val="Tabletextrightbold"/>
            </w:pPr>
            <w:r w:rsidRPr="00F65579">
              <w:t>322 350</w:t>
            </w:r>
          </w:p>
        </w:tc>
      </w:tr>
      <w:tr w:rsidR="00FC69C8" w:rsidRPr="00F65579" w14:paraId="52ED75D0" w14:textId="77777777" w:rsidTr="000C41A3">
        <w:trPr>
          <w:trHeight w:val="180"/>
        </w:trPr>
        <w:tc>
          <w:tcPr>
            <w:tcW w:w="3388" w:type="dxa"/>
          </w:tcPr>
          <w:p w14:paraId="500115C7" w14:textId="77777777" w:rsidR="00FC69C8" w:rsidRPr="00F65579" w:rsidRDefault="00FC69C8" w:rsidP="00FC69C8">
            <w:pPr>
              <w:pStyle w:val="Tabletext"/>
              <w:rPr>
                <w:sz w:val="8"/>
              </w:rPr>
            </w:pPr>
          </w:p>
        </w:tc>
        <w:tc>
          <w:tcPr>
            <w:tcW w:w="1350" w:type="dxa"/>
            <w:shd w:val="clear" w:color="auto" w:fill="DDDDDD"/>
            <w:vAlign w:val="center"/>
          </w:tcPr>
          <w:p w14:paraId="54AD5CA4" w14:textId="77777777" w:rsidR="00FC69C8" w:rsidRPr="00F65579" w:rsidRDefault="00FC69C8" w:rsidP="00FC69C8">
            <w:pPr>
              <w:pStyle w:val="Tabletextright"/>
              <w:rPr>
                <w:sz w:val="8"/>
              </w:rPr>
            </w:pPr>
          </w:p>
        </w:tc>
        <w:tc>
          <w:tcPr>
            <w:tcW w:w="1170" w:type="dxa"/>
          </w:tcPr>
          <w:p w14:paraId="19C7E841" w14:textId="77777777" w:rsidR="00FC69C8" w:rsidRPr="00F65579" w:rsidRDefault="00FC69C8" w:rsidP="00FC69C8">
            <w:pPr>
              <w:pStyle w:val="Tabletextright"/>
              <w:rPr>
                <w:sz w:val="8"/>
              </w:rPr>
            </w:pPr>
          </w:p>
        </w:tc>
        <w:tc>
          <w:tcPr>
            <w:tcW w:w="1170" w:type="dxa"/>
            <w:shd w:val="clear" w:color="auto" w:fill="DDDDDD"/>
            <w:vAlign w:val="center"/>
          </w:tcPr>
          <w:p w14:paraId="2525D5F0" w14:textId="77777777" w:rsidR="00FC69C8" w:rsidRPr="00F65579" w:rsidRDefault="00FC69C8" w:rsidP="00FC69C8">
            <w:pPr>
              <w:pStyle w:val="Tabletextright"/>
              <w:rPr>
                <w:sz w:val="8"/>
              </w:rPr>
            </w:pPr>
          </w:p>
        </w:tc>
        <w:tc>
          <w:tcPr>
            <w:tcW w:w="180" w:type="dxa"/>
          </w:tcPr>
          <w:p w14:paraId="378D273D" w14:textId="77777777" w:rsidR="00FC69C8" w:rsidRPr="00F65579" w:rsidRDefault="00FC69C8" w:rsidP="00FC69C8">
            <w:pPr>
              <w:pStyle w:val="Tabletextright"/>
              <w:rPr>
                <w:bCs/>
                <w:color w:val="000000"/>
                <w:sz w:val="8"/>
                <w:szCs w:val="16"/>
              </w:rPr>
            </w:pPr>
          </w:p>
        </w:tc>
        <w:tc>
          <w:tcPr>
            <w:tcW w:w="1020" w:type="dxa"/>
            <w:vAlign w:val="center"/>
          </w:tcPr>
          <w:p w14:paraId="3D271AD7" w14:textId="77777777" w:rsidR="00FC69C8" w:rsidRPr="00F65579" w:rsidRDefault="00FC69C8" w:rsidP="00FC69C8">
            <w:pPr>
              <w:pStyle w:val="Tabletextright"/>
              <w:rPr>
                <w:bCs/>
                <w:color w:val="000000"/>
                <w:sz w:val="8"/>
                <w:szCs w:val="16"/>
              </w:rPr>
            </w:pPr>
          </w:p>
        </w:tc>
        <w:tc>
          <w:tcPr>
            <w:tcW w:w="1020" w:type="dxa"/>
            <w:shd w:val="clear" w:color="auto" w:fill="DDDDDD"/>
          </w:tcPr>
          <w:p w14:paraId="203D6F1E" w14:textId="77777777" w:rsidR="00FC69C8" w:rsidRPr="00F65579" w:rsidRDefault="00FC69C8" w:rsidP="00FC69C8">
            <w:pPr>
              <w:pStyle w:val="Tabletextright"/>
              <w:rPr>
                <w:bCs/>
                <w:color w:val="000000"/>
                <w:sz w:val="8"/>
                <w:szCs w:val="16"/>
              </w:rPr>
            </w:pPr>
          </w:p>
        </w:tc>
        <w:tc>
          <w:tcPr>
            <w:tcW w:w="1020" w:type="dxa"/>
            <w:vAlign w:val="center"/>
          </w:tcPr>
          <w:p w14:paraId="6FDC9089" w14:textId="77777777" w:rsidR="00FC69C8" w:rsidRPr="00F65579" w:rsidRDefault="00FC69C8" w:rsidP="00FC69C8">
            <w:pPr>
              <w:pStyle w:val="Tabletextright"/>
              <w:rPr>
                <w:bCs/>
                <w:color w:val="000000"/>
                <w:sz w:val="8"/>
                <w:szCs w:val="16"/>
              </w:rPr>
            </w:pPr>
          </w:p>
        </w:tc>
        <w:tc>
          <w:tcPr>
            <w:tcW w:w="1200" w:type="dxa"/>
            <w:shd w:val="clear" w:color="auto" w:fill="DDDDDD"/>
            <w:vAlign w:val="center"/>
          </w:tcPr>
          <w:p w14:paraId="7BA1D246" w14:textId="77777777" w:rsidR="00FC69C8" w:rsidRPr="00F65579" w:rsidRDefault="00FC69C8" w:rsidP="00FC69C8">
            <w:pPr>
              <w:pStyle w:val="Tabletextright"/>
              <w:rPr>
                <w:bCs/>
                <w:color w:val="000000"/>
                <w:sz w:val="8"/>
                <w:szCs w:val="16"/>
              </w:rPr>
            </w:pPr>
          </w:p>
        </w:tc>
        <w:tc>
          <w:tcPr>
            <w:tcW w:w="1200" w:type="dxa"/>
            <w:vAlign w:val="center"/>
          </w:tcPr>
          <w:p w14:paraId="0A0CC709" w14:textId="77777777" w:rsidR="00FC69C8" w:rsidRPr="00F65579" w:rsidRDefault="00FC69C8" w:rsidP="00FC69C8">
            <w:pPr>
              <w:pStyle w:val="Tabletextright"/>
              <w:rPr>
                <w:bCs/>
                <w:color w:val="000000"/>
                <w:sz w:val="8"/>
                <w:szCs w:val="16"/>
              </w:rPr>
            </w:pPr>
          </w:p>
        </w:tc>
        <w:tc>
          <w:tcPr>
            <w:tcW w:w="1200" w:type="dxa"/>
            <w:shd w:val="clear" w:color="auto" w:fill="DDDDDD"/>
            <w:vAlign w:val="center"/>
          </w:tcPr>
          <w:p w14:paraId="273C64A3" w14:textId="77777777" w:rsidR="00FC69C8" w:rsidRPr="00F65579" w:rsidRDefault="00FC69C8" w:rsidP="00FC69C8">
            <w:pPr>
              <w:pStyle w:val="Tabletextright"/>
              <w:rPr>
                <w:bCs/>
                <w:color w:val="000000"/>
                <w:sz w:val="8"/>
                <w:szCs w:val="16"/>
              </w:rPr>
            </w:pPr>
          </w:p>
        </w:tc>
      </w:tr>
      <w:tr w:rsidR="00FC69C8" w:rsidRPr="00F65579" w14:paraId="30232E5D" w14:textId="77777777" w:rsidTr="000C41A3">
        <w:trPr>
          <w:trHeight w:val="270"/>
        </w:trPr>
        <w:tc>
          <w:tcPr>
            <w:tcW w:w="3388" w:type="dxa"/>
          </w:tcPr>
          <w:p w14:paraId="7ACD9A08" w14:textId="77777777" w:rsidR="00FC69C8" w:rsidRPr="00F65579" w:rsidRDefault="00FC69C8" w:rsidP="00FC69C8">
            <w:pPr>
              <w:pStyle w:val="Tabletextbold"/>
            </w:pPr>
            <w:r w:rsidRPr="00F65579">
              <w:t>2018</w:t>
            </w:r>
          </w:p>
        </w:tc>
        <w:tc>
          <w:tcPr>
            <w:tcW w:w="1350" w:type="dxa"/>
            <w:shd w:val="clear" w:color="auto" w:fill="DDDDDD"/>
          </w:tcPr>
          <w:p w14:paraId="3C9B0D35" w14:textId="77777777" w:rsidR="00FC69C8" w:rsidRPr="00F65579" w:rsidRDefault="00FC69C8" w:rsidP="00FC69C8">
            <w:pPr>
              <w:pStyle w:val="Tabletextright"/>
            </w:pPr>
          </w:p>
        </w:tc>
        <w:tc>
          <w:tcPr>
            <w:tcW w:w="1170" w:type="dxa"/>
          </w:tcPr>
          <w:p w14:paraId="23567E1A" w14:textId="77777777" w:rsidR="00FC69C8" w:rsidRPr="00F65579" w:rsidRDefault="00FC69C8" w:rsidP="00FC69C8">
            <w:pPr>
              <w:pStyle w:val="Tabletextright"/>
            </w:pPr>
          </w:p>
        </w:tc>
        <w:tc>
          <w:tcPr>
            <w:tcW w:w="1170" w:type="dxa"/>
            <w:shd w:val="clear" w:color="auto" w:fill="DDDDDD"/>
          </w:tcPr>
          <w:p w14:paraId="483068BD" w14:textId="77777777" w:rsidR="00FC69C8" w:rsidRPr="00F65579" w:rsidRDefault="00FC69C8" w:rsidP="00FC69C8">
            <w:pPr>
              <w:pStyle w:val="Tabletextright"/>
            </w:pPr>
          </w:p>
        </w:tc>
        <w:tc>
          <w:tcPr>
            <w:tcW w:w="180" w:type="dxa"/>
          </w:tcPr>
          <w:p w14:paraId="042EE478" w14:textId="77777777" w:rsidR="00FC69C8" w:rsidRPr="00F65579" w:rsidRDefault="00FC69C8" w:rsidP="00FC69C8">
            <w:pPr>
              <w:pStyle w:val="Tabletextright"/>
            </w:pPr>
          </w:p>
        </w:tc>
        <w:tc>
          <w:tcPr>
            <w:tcW w:w="1020" w:type="dxa"/>
          </w:tcPr>
          <w:p w14:paraId="15FF7FDA" w14:textId="77777777" w:rsidR="00FC69C8" w:rsidRPr="00F65579" w:rsidRDefault="00FC69C8" w:rsidP="00FC69C8">
            <w:pPr>
              <w:pStyle w:val="Tabletextright"/>
            </w:pPr>
          </w:p>
        </w:tc>
        <w:tc>
          <w:tcPr>
            <w:tcW w:w="1020" w:type="dxa"/>
            <w:shd w:val="clear" w:color="auto" w:fill="DDDDDD"/>
          </w:tcPr>
          <w:p w14:paraId="05D880C7" w14:textId="77777777" w:rsidR="00FC69C8" w:rsidRPr="00F65579" w:rsidRDefault="00FC69C8" w:rsidP="00FC69C8">
            <w:pPr>
              <w:pStyle w:val="Tabletextright"/>
            </w:pPr>
          </w:p>
        </w:tc>
        <w:tc>
          <w:tcPr>
            <w:tcW w:w="1020" w:type="dxa"/>
          </w:tcPr>
          <w:p w14:paraId="5DD0F6B5" w14:textId="77777777" w:rsidR="00FC69C8" w:rsidRPr="00F65579" w:rsidRDefault="00FC69C8" w:rsidP="00FC69C8">
            <w:pPr>
              <w:pStyle w:val="Tabletextright"/>
            </w:pPr>
          </w:p>
        </w:tc>
        <w:tc>
          <w:tcPr>
            <w:tcW w:w="1200" w:type="dxa"/>
            <w:shd w:val="clear" w:color="auto" w:fill="DDDDDD"/>
          </w:tcPr>
          <w:p w14:paraId="3495623C" w14:textId="77777777" w:rsidR="00FC69C8" w:rsidRPr="00F65579" w:rsidRDefault="00FC69C8" w:rsidP="00FC69C8">
            <w:pPr>
              <w:pStyle w:val="Tabletextright"/>
            </w:pPr>
          </w:p>
        </w:tc>
        <w:tc>
          <w:tcPr>
            <w:tcW w:w="1200" w:type="dxa"/>
          </w:tcPr>
          <w:p w14:paraId="61E66186" w14:textId="77777777" w:rsidR="00FC69C8" w:rsidRPr="00F65579" w:rsidRDefault="00FC69C8" w:rsidP="00FC69C8">
            <w:pPr>
              <w:pStyle w:val="Tabletextright"/>
            </w:pPr>
          </w:p>
        </w:tc>
        <w:tc>
          <w:tcPr>
            <w:tcW w:w="1200" w:type="dxa"/>
            <w:shd w:val="clear" w:color="auto" w:fill="DDDDDD"/>
          </w:tcPr>
          <w:p w14:paraId="5E3847B1" w14:textId="77777777" w:rsidR="00FC69C8" w:rsidRPr="00F65579" w:rsidRDefault="00FC69C8" w:rsidP="00FC69C8">
            <w:pPr>
              <w:pStyle w:val="Tabletextright"/>
            </w:pPr>
          </w:p>
        </w:tc>
      </w:tr>
      <w:tr w:rsidR="00FC69C8" w:rsidRPr="00F65579" w14:paraId="320FB206" w14:textId="77777777" w:rsidTr="000C41A3">
        <w:trPr>
          <w:trHeight w:val="165"/>
        </w:trPr>
        <w:tc>
          <w:tcPr>
            <w:tcW w:w="3388" w:type="dxa"/>
          </w:tcPr>
          <w:p w14:paraId="50B67030" w14:textId="77777777" w:rsidR="00FC69C8" w:rsidRPr="00F65579" w:rsidRDefault="00FC69C8" w:rsidP="00FC69C8">
            <w:pPr>
              <w:pStyle w:val="Tabletextbold"/>
            </w:pPr>
            <w:r w:rsidRPr="00F65579">
              <w:t>Controlled</w:t>
            </w:r>
          </w:p>
        </w:tc>
        <w:tc>
          <w:tcPr>
            <w:tcW w:w="1350" w:type="dxa"/>
            <w:shd w:val="clear" w:color="auto" w:fill="DDDDDD"/>
          </w:tcPr>
          <w:p w14:paraId="01FAC971" w14:textId="77777777" w:rsidR="00FC69C8" w:rsidRPr="00F65579" w:rsidRDefault="00FC69C8" w:rsidP="00FC69C8">
            <w:pPr>
              <w:pStyle w:val="Tabletextright"/>
            </w:pPr>
          </w:p>
        </w:tc>
        <w:tc>
          <w:tcPr>
            <w:tcW w:w="1170" w:type="dxa"/>
          </w:tcPr>
          <w:p w14:paraId="0D0EAC07" w14:textId="77777777" w:rsidR="00FC69C8" w:rsidRPr="00F65579" w:rsidRDefault="00FC69C8" w:rsidP="00FC69C8">
            <w:pPr>
              <w:pStyle w:val="Tabletextright"/>
            </w:pPr>
          </w:p>
        </w:tc>
        <w:tc>
          <w:tcPr>
            <w:tcW w:w="1170" w:type="dxa"/>
            <w:shd w:val="clear" w:color="auto" w:fill="DDDDDD"/>
          </w:tcPr>
          <w:p w14:paraId="06EA2FF6" w14:textId="77777777" w:rsidR="00FC69C8" w:rsidRPr="00F65579" w:rsidRDefault="00FC69C8" w:rsidP="00FC69C8">
            <w:pPr>
              <w:pStyle w:val="Tabletextright"/>
            </w:pPr>
          </w:p>
        </w:tc>
        <w:tc>
          <w:tcPr>
            <w:tcW w:w="180" w:type="dxa"/>
          </w:tcPr>
          <w:p w14:paraId="613EA94D" w14:textId="77777777" w:rsidR="00FC69C8" w:rsidRPr="00F65579" w:rsidRDefault="00FC69C8" w:rsidP="00FC69C8">
            <w:pPr>
              <w:pStyle w:val="Tabletextright"/>
            </w:pPr>
          </w:p>
        </w:tc>
        <w:tc>
          <w:tcPr>
            <w:tcW w:w="1020" w:type="dxa"/>
          </w:tcPr>
          <w:p w14:paraId="3BF1E1B7" w14:textId="77777777" w:rsidR="00FC69C8" w:rsidRPr="00F65579" w:rsidRDefault="00FC69C8" w:rsidP="00FC69C8">
            <w:pPr>
              <w:pStyle w:val="Tabletextright"/>
            </w:pPr>
          </w:p>
        </w:tc>
        <w:tc>
          <w:tcPr>
            <w:tcW w:w="1020" w:type="dxa"/>
            <w:shd w:val="clear" w:color="auto" w:fill="DDDDDD"/>
          </w:tcPr>
          <w:p w14:paraId="496D0E42" w14:textId="77777777" w:rsidR="00FC69C8" w:rsidRPr="00F65579" w:rsidRDefault="00FC69C8" w:rsidP="00FC69C8">
            <w:pPr>
              <w:pStyle w:val="Tabletextright"/>
            </w:pPr>
          </w:p>
        </w:tc>
        <w:tc>
          <w:tcPr>
            <w:tcW w:w="1020" w:type="dxa"/>
          </w:tcPr>
          <w:p w14:paraId="77C8DF94" w14:textId="77777777" w:rsidR="00FC69C8" w:rsidRPr="00F65579" w:rsidRDefault="00FC69C8" w:rsidP="00FC69C8">
            <w:pPr>
              <w:pStyle w:val="Tabletextright"/>
            </w:pPr>
          </w:p>
        </w:tc>
        <w:tc>
          <w:tcPr>
            <w:tcW w:w="1200" w:type="dxa"/>
            <w:shd w:val="clear" w:color="auto" w:fill="DDDDDD"/>
          </w:tcPr>
          <w:p w14:paraId="7036164A" w14:textId="77777777" w:rsidR="00FC69C8" w:rsidRPr="00F65579" w:rsidRDefault="00FC69C8" w:rsidP="00FC69C8">
            <w:pPr>
              <w:pStyle w:val="Tabletextright"/>
            </w:pPr>
          </w:p>
        </w:tc>
        <w:tc>
          <w:tcPr>
            <w:tcW w:w="1200" w:type="dxa"/>
          </w:tcPr>
          <w:p w14:paraId="660219E1" w14:textId="77777777" w:rsidR="00FC69C8" w:rsidRPr="00F65579" w:rsidRDefault="00FC69C8" w:rsidP="00FC69C8">
            <w:pPr>
              <w:pStyle w:val="Tabletextright"/>
            </w:pPr>
          </w:p>
        </w:tc>
        <w:tc>
          <w:tcPr>
            <w:tcW w:w="1200" w:type="dxa"/>
            <w:shd w:val="clear" w:color="auto" w:fill="DDDDDD"/>
          </w:tcPr>
          <w:p w14:paraId="79A7B675" w14:textId="77777777" w:rsidR="00FC69C8" w:rsidRPr="00F65579" w:rsidRDefault="00FC69C8" w:rsidP="00FC69C8">
            <w:pPr>
              <w:pStyle w:val="Tabletextright"/>
            </w:pPr>
          </w:p>
        </w:tc>
      </w:tr>
      <w:tr w:rsidR="00FC69C8" w:rsidRPr="00F65579" w14:paraId="12D6900F" w14:textId="77777777" w:rsidTr="000D7749">
        <w:trPr>
          <w:trHeight w:val="165"/>
        </w:trPr>
        <w:tc>
          <w:tcPr>
            <w:tcW w:w="3388" w:type="dxa"/>
          </w:tcPr>
          <w:p w14:paraId="1F2D4C0D" w14:textId="77777777" w:rsidR="00FC69C8" w:rsidRPr="00F65579" w:rsidRDefault="00FC69C8" w:rsidP="00FC69C8">
            <w:pPr>
              <w:pStyle w:val="Tabletext"/>
            </w:pPr>
            <w:r w:rsidRPr="00F65579">
              <w:t>Provision of outputs</w:t>
            </w:r>
          </w:p>
        </w:tc>
        <w:tc>
          <w:tcPr>
            <w:tcW w:w="1350" w:type="dxa"/>
            <w:shd w:val="clear" w:color="auto" w:fill="DDDDDD"/>
          </w:tcPr>
          <w:p w14:paraId="27CB4738" w14:textId="77777777" w:rsidR="00FC69C8" w:rsidRPr="00F65579" w:rsidRDefault="00FC69C8" w:rsidP="00FC69C8">
            <w:pPr>
              <w:pStyle w:val="Tabletextright"/>
            </w:pPr>
            <w:r w:rsidRPr="00F65579">
              <w:t>286 857</w:t>
            </w:r>
          </w:p>
        </w:tc>
        <w:tc>
          <w:tcPr>
            <w:tcW w:w="1170" w:type="dxa"/>
            <w:vAlign w:val="bottom"/>
          </w:tcPr>
          <w:p w14:paraId="3C780789" w14:textId="77777777" w:rsidR="00FC69C8" w:rsidRPr="00F65579" w:rsidRDefault="00FC69C8" w:rsidP="00FC69C8">
            <w:pPr>
              <w:pStyle w:val="Tabletextright"/>
            </w:pPr>
            <w:r w:rsidRPr="00F65579">
              <w:t>13 764</w:t>
            </w:r>
          </w:p>
        </w:tc>
        <w:tc>
          <w:tcPr>
            <w:tcW w:w="1170" w:type="dxa"/>
            <w:shd w:val="clear" w:color="auto" w:fill="DDDDDD"/>
            <w:vAlign w:val="bottom"/>
          </w:tcPr>
          <w:p w14:paraId="63C5E497" w14:textId="77777777" w:rsidR="00FC69C8" w:rsidRPr="00F65579" w:rsidRDefault="00FC69C8" w:rsidP="00FC69C8">
            <w:pPr>
              <w:pStyle w:val="Tabletextright"/>
            </w:pPr>
          </w:p>
        </w:tc>
        <w:tc>
          <w:tcPr>
            <w:tcW w:w="180" w:type="dxa"/>
          </w:tcPr>
          <w:p w14:paraId="39DF5C2F" w14:textId="77777777" w:rsidR="00FC69C8" w:rsidRPr="00F65579" w:rsidRDefault="00FC69C8" w:rsidP="00FC69C8">
            <w:pPr>
              <w:pStyle w:val="Tabletextright"/>
            </w:pPr>
          </w:p>
        </w:tc>
        <w:tc>
          <w:tcPr>
            <w:tcW w:w="1020" w:type="dxa"/>
          </w:tcPr>
          <w:p w14:paraId="48E03D0F" w14:textId="77777777" w:rsidR="00FC69C8" w:rsidRPr="00F65579" w:rsidRDefault="00FC69C8" w:rsidP="00FC69C8">
            <w:pPr>
              <w:pStyle w:val="Tabletextright"/>
            </w:pPr>
            <w:r w:rsidRPr="00F65579">
              <w:t>8 353</w:t>
            </w:r>
          </w:p>
        </w:tc>
        <w:tc>
          <w:tcPr>
            <w:tcW w:w="1020" w:type="dxa"/>
            <w:shd w:val="clear" w:color="auto" w:fill="DDDDDD"/>
          </w:tcPr>
          <w:p w14:paraId="5D9334F3" w14:textId="77777777" w:rsidR="00FC69C8" w:rsidRPr="00F65579" w:rsidRDefault="00FC69C8" w:rsidP="00FC69C8">
            <w:pPr>
              <w:pStyle w:val="Tabletextright"/>
            </w:pPr>
            <w:r w:rsidRPr="00F65579">
              <w:t>(1 000)</w:t>
            </w:r>
          </w:p>
        </w:tc>
        <w:tc>
          <w:tcPr>
            <w:tcW w:w="1020" w:type="dxa"/>
          </w:tcPr>
          <w:p w14:paraId="73633992" w14:textId="77777777" w:rsidR="00FC69C8" w:rsidRPr="00F65579" w:rsidRDefault="00FC69C8" w:rsidP="00FC69C8">
            <w:pPr>
              <w:pStyle w:val="Tabletextright"/>
            </w:pPr>
            <w:r w:rsidRPr="00F65579">
              <w:t>3 822</w:t>
            </w:r>
          </w:p>
        </w:tc>
        <w:tc>
          <w:tcPr>
            <w:tcW w:w="1200" w:type="dxa"/>
            <w:shd w:val="clear" w:color="auto" w:fill="DDDDDD"/>
          </w:tcPr>
          <w:p w14:paraId="40A49A70" w14:textId="77777777" w:rsidR="00FC69C8" w:rsidRPr="00F65579" w:rsidRDefault="00FC69C8" w:rsidP="00FC69C8">
            <w:pPr>
              <w:pStyle w:val="Tabletextright"/>
            </w:pPr>
            <w:r w:rsidRPr="00F65579">
              <w:t>311 796</w:t>
            </w:r>
          </w:p>
        </w:tc>
        <w:tc>
          <w:tcPr>
            <w:tcW w:w="1200" w:type="dxa"/>
          </w:tcPr>
          <w:p w14:paraId="05C59308" w14:textId="77777777" w:rsidR="00FC69C8" w:rsidRPr="00F65579" w:rsidRDefault="00FC69C8" w:rsidP="00FC69C8">
            <w:pPr>
              <w:pStyle w:val="Tabletextright"/>
            </w:pPr>
            <w:r w:rsidRPr="00F65579">
              <w:t>299 794</w:t>
            </w:r>
          </w:p>
        </w:tc>
        <w:tc>
          <w:tcPr>
            <w:tcW w:w="1200" w:type="dxa"/>
            <w:shd w:val="clear" w:color="auto" w:fill="DDDDDD"/>
          </w:tcPr>
          <w:p w14:paraId="07A6534E" w14:textId="77777777" w:rsidR="00FC69C8" w:rsidRPr="00F65579" w:rsidRDefault="00FC69C8" w:rsidP="00FC69C8">
            <w:pPr>
              <w:pStyle w:val="Tabletextright"/>
            </w:pPr>
            <w:r w:rsidRPr="00F65579">
              <w:t>12 002</w:t>
            </w:r>
          </w:p>
        </w:tc>
      </w:tr>
      <w:tr w:rsidR="00FC69C8" w:rsidRPr="00F65579" w14:paraId="5E8E0903" w14:textId="77777777" w:rsidTr="000D7749">
        <w:trPr>
          <w:trHeight w:val="297"/>
        </w:trPr>
        <w:tc>
          <w:tcPr>
            <w:tcW w:w="3388" w:type="dxa"/>
          </w:tcPr>
          <w:p w14:paraId="4C61562E" w14:textId="77777777" w:rsidR="00FC69C8" w:rsidRPr="00F65579" w:rsidRDefault="00FC69C8" w:rsidP="00FC69C8">
            <w:pPr>
              <w:pStyle w:val="Tabletext"/>
            </w:pPr>
            <w:r w:rsidRPr="00F65579">
              <w:t>Additions to net assets</w:t>
            </w:r>
          </w:p>
        </w:tc>
        <w:tc>
          <w:tcPr>
            <w:tcW w:w="1350" w:type="dxa"/>
            <w:shd w:val="clear" w:color="auto" w:fill="DDDDDD"/>
          </w:tcPr>
          <w:p w14:paraId="4D340E88" w14:textId="77777777" w:rsidR="00FC69C8" w:rsidRPr="00F65579" w:rsidRDefault="00FC69C8" w:rsidP="00FC69C8">
            <w:pPr>
              <w:pStyle w:val="Tabletextright"/>
            </w:pPr>
            <w:r w:rsidRPr="00F65579">
              <w:t>52 590</w:t>
            </w:r>
          </w:p>
        </w:tc>
        <w:tc>
          <w:tcPr>
            <w:tcW w:w="1170" w:type="dxa"/>
            <w:vAlign w:val="bottom"/>
          </w:tcPr>
          <w:p w14:paraId="611E5FDB" w14:textId="77777777" w:rsidR="00FC69C8" w:rsidRPr="00F65579" w:rsidRDefault="00FC69C8" w:rsidP="00FC69C8">
            <w:pPr>
              <w:pStyle w:val="Tabletextright"/>
            </w:pPr>
          </w:p>
        </w:tc>
        <w:tc>
          <w:tcPr>
            <w:tcW w:w="1170" w:type="dxa"/>
            <w:shd w:val="clear" w:color="auto" w:fill="DDDDDD"/>
            <w:vAlign w:val="bottom"/>
          </w:tcPr>
          <w:p w14:paraId="65503657" w14:textId="77777777" w:rsidR="00FC69C8" w:rsidRPr="00F65579" w:rsidRDefault="00FC69C8" w:rsidP="00FC69C8">
            <w:pPr>
              <w:pStyle w:val="Tabletextright"/>
            </w:pPr>
          </w:p>
        </w:tc>
        <w:tc>
          <w:tcPr>
            <w:tcW w:w="180" w:type="dxa"/>
          </w:tcPr>
          <w:p w14:paraId="51418304" w14:textId="77777777" w:rsidR="00FC69C8" w:rsidRPr="00F65579" w:rsidRDefault="00FC69C8" w:rsidP="00FC69C8">
            <w:pPr>
              <w:pStyle w:val="Tabletextright"/>
            </w:pPr>
          </w:p>
        </w:tc>
        <w:tc>
          <w:tcPr>
            <w:tcW w:w="1020" w:type="dxa"/>
          </w:tcPr>
          <w:p w14:paraId="594C215E" w14:textId="77777777" w:rsidR="00FC69C8" w:rsidRPr="00F65579" w:rsidRDefault="00FC69C8" w:rsidP="00FC69C8">
            <w:pPr>
              <w:pStyle w:val="Tabletextright"/>
            </w:pPr>
          </w:p>
        </w:tc>
        <w:tc>
          <w:tcPr>
            <w:tcW w:w="1020" w:type="dxa"/>
            <w:shd w:val="clear" w:color="auto" w:fill="DDDDDD"/>
          </w:tcPr>
          <w:p w14:paraId="58A90916" w14:textId="77777777" w:rsidR="00FC69C8" w:rsidRPr="00F65579" w:rsidRDefault="00FC69C8" w:rsidP="00FC69C8">
            <w:pPr>
              <w:pStyle w:val="Tabletextright"/>
            </w:pPr>
            <w:r w:rsidRPr="00F65579">
              <w:t>1 000</w:t>
            </w:r>
          </w:p>
        </w:tc>
        <w:tc>
          <w:tcPr>
            <w:tcW w:w="1020" w:type="dxa"/>
          </w:tcPr>
          <w:p w14:paraId="67CE6715" w14:textId="77777777" w:rsidR="00FC69C8" w:rsidRPr="00F65579" w:rsidRDefault="00FC69C8" w:rsidP="00FC69C8">
            <w:pPr>
              <w:pStyle w:val="Tabletextright"/>
            </w:pPr>
          </w:p>
        </w:tc>
        <w:tc>
          <w:tcPr>
            <w:tcW w:w="1200" w:type="dxa"/>
            <w:shd w:val="clear" w:color="auto" w:fill="DDDDDD"/>
          </w:tcPr>
          <w:p w14:paraId="74558584" w14:textId="77777777" w:rsidR="00FC69C8" w:rsidRPr="00F65579" w:rsidRDefault="00FC69C8" w:rsidP="00FC69C8">
            <w:pPr>
              <w:pStyle w:val="Tabletextright"/>
            </w:pPr>
            <w:r w:rsidRPr="00F65579">
              <w:t>53 590</w:t>
            </w:r>
          </w:p>
        </w:tc>
        <w:tc>
          <w:tcPr>
            <w:tcW w:w="1200" w:type="dxa"/>
          </w:tcPr>
          <w:p w14:paraId="0FF00095" w14:textId="77777777" w:rsidR="00FC69C8" w:rsidRPr="00F65579" w:rsidRDefault="00FC69C8" w:rsidP="00FC69C8">
            <w:pPr>
              <w:pStyle w:val="Tabletextright"/>
            </w:pPr>
            <w:r w:rsidRPr="00F65579">
              <w:t>50 000</w:t>
            </w:r>
          </w:p>
        </w:tc>
        <w:tc>
          <w:tcPr>
            <w:tcW w:w="1200" w:type="dxa"/>
            <w:shd w:val="clear" w:color="auto" w:fill="DDDDDD"/>
          </w:tcPr>
          <w:p w14:paraId="05530FB3" w14:textId="77777777" w:rsidR="00FC69C8" w:rsidRPr="00F65579" w:rsidRDefault="00FC69C8" w:rsidP="00FC69C8">
            <w:pPr>
              <w:pStyle w:val="Tabletextright"/>
            </w:pPr>
            <w:r w:rsidRPr="00F65579">
              <w:t>3 590</w:t>
            </w:r>
          </w:p>
        </w:tc>
      </w:tr>
      <w:tr w:rsidR="00FC69C8" w:rsidRPr="00F65579" w14:paraId="1BAB736B" w14:textId="77777777" w:rsidTr="000D7749">
        <w:trPr>
          <w:trHeight w:val="165"/>
        </w:trPr>
        <w:tc>
          <w:tcPr>
            <w:tcW w:w="3388" w:type="dxa"/>
          </w:tcPr>
          <w:p w14:paraId="09FCA0C5" w14:textId="77777777" w:rsidR="00FC69C8" w:rsidRPr="00F65579" w:rsidRDefault="00FC69C8" w:rsidP="00FC69C8">
            <w:pPr>
              <w:pStyle w:val="Tabletext"/>
              <w:rPr>
                <w:sz w:val="8"/>
              </w:rPr>
            </w:pPr>
          </w:p>
        </w:tc>
        <w:tc>
          <w:tcPr>
            <w:tcW w:w="1350" w:type="dxa"/>
            <w:shd w:val="clear" w:color="auto" w:fill="DDDDDD"/>
            <w:vAlign w:val="bottom"/>
          </w:tcPr>
          <w:p w14:paraId="3BB04F87" w14:textId="77777777" w:rsidR="00FC69C8" w:rsidRPr="00F65579" w:rsidRDefault="00FC69C8" w:rsidP="00FC69C8">
            <w:pPr>
              <w:pStyle w:val="Tabletextright"/>
            </w:pPr>
          </w:p>
        </w:tc>
        <w:tc>
          <w:tcPr>
            <w:tcW w:w="1170" w:type="dxa"/>
            <w:vAlign w:val="bottom"/>
          </w:tcPr>
          <w:p w14:paraId="75E7BD17" w14:textId="77777777" w:rsidR="00FC69C8" w:rsidRPr="00F65579" w:rsidRDefault="00FC69C8" w:rsidP="00FC69C8">
            <w:pPr>
              <w:pStyle w:val="Tabletextright"/>
            </w:pPr>
          </w:p>
        </w:tc>
        <w:tc>
          <w:tcPr>
            <w:tcW w:w="1170" w:type="dxa"/>
            <w:shd w:val="clear" w:color="auto" w:fill="DDDDDD"/>
            <w:vAlign w:val="bottom"/>
          </w:tcPr>
          <w:p w14:paraId="564E0D65" w14:textId="77777777" w:rsidR="00FC69C8" w:rsidRPr="00F65579" w:rsidRDefault="00FC69C8" w:rsidP="00FC69C8">
            <w:pPr>
              <w:pStyle w:val="Tabletextright"/>
            </w:pPr>
          </w:p>
        </w:tc>
        <w:tc>
          <w:tcPr>
            <w:tcW w:w="180" w:type="dxa"/>
          </w:tcPr>
          <w:p w14:paraId="0B64C738" w14:textId="77777777" w:rsidR="00FC69C8" w:rsidRPr="00F65579" w:rsidRDefault="00FC69C8" w:rsidP="00FC69C8">
            <w:pPr>
              <w:pStyle w:val="Tabletextright"/>
            </w:pPr>
          </w:p>
        </w:tc>
        <w:tc>
          <w:tcPr>
            <w:tcW w:w="1020" w:type="dxa"/>
          </w:tcPr>
          <w:p w14:paraId="343B558F" w14:textId="77777777" w:rsidR="00FC69C8" w:rsidRPr="00F65579" w:rsidRDefault="00FC69C8" w:rsidP="00FC69C8">
            <w:pPr>
              <w:pStyle w:val="Tabletextright"/>
            </w:pPr>
          </w:p>
        </w:tc>
        <w:tc>
          <w:tcPr>
            <w:tcW w:w="1020" w:type="dxa"/>
            <w:shd w:val="clear" w:color="auto" w:fill="DDDDDD"/>
          </w:tcPr>
          <w:p w14:paraId="634E1ADA" w14:textId="77777777" w:rsidR="00FC69C8" w:rsidRPr="00F65579" w:rsidRDefault="00FC69C8" w:rsidP="00FC69C8">
            <w:pPr>
              <w:pStyle w:val="Tabletextright"/>
            </w:pPr>
          </w:p>
        </w:tc>
        <w:tc>
          <w:tcPr>
            <w:tcW w:w="1020" w:type="dxa"/>
          </w:tcPr>
          <w:p w14:paraId="4668F71C" w14:textId="77777777" w:rsidR="00FC69C8" w:rsidRPr="00F65579" w:rsidRDefault="00FC69C8" w:rsidP="00FC69C8">
            <w:pPr>
              <w:pStyle w:val="Tabletextright"/>
            </w:pPr>
          </w:p>
        </w:tc>
        <w:tc>
          <w:tcPr>
            <w:tcW w:w="1200" w:type="dxa"/>
            <w:shd w:val="clear" w:color="auto" w:fill="DDDDDD"/>
          </w:tcPr>
          <w:p w14:paraId="43DCC5D0" w14:textId="77777777" w:rsidR="00FC69C8" w:rsidRPr="00F65579" w:rsidRDefault="00FC69C8" w:rsidP="00FC69C8">
            <w:pPr>
              <w:pStyle w:val="Tabletextright"/>
            </w:pPr>
          </w:p>
        </w:tc>
        <w:tc>
          <w:tcPr>
            <w:tcW w:w="1200" w:type="dxa"/>
          </w:tcPr>
          <w:p w14:paraId="079D91D6" w14:textId="77777777" w:rsidR="00FC69C8" w:rsidRPr="00F65579" w:rsidRDefault="00FC69C8" w:rsidP="00FC69C8">
            <w:pPr>
              <w:pStyle w:val="Tabletextright"/>
            </w:pPr>
          </w:p>
        </w:tc>
        <w:tc>
          <w:tcPr>
            <w:tcW w:w="1200" w:type="dxa"/>
            <w:shd w:val="clear" w:color="auto" w:fill="DDDDDD"/>
          </w:tcPr>
          <w:p w14:paraId="42F066FB" w14:textId="77777777" w:rsidR="00FC69C8" w:rsidRPr="00F65579" w:rsidRDefault="00FC69C8" w:rsidP="00FC69C8">
            <w:pPr>
              <w:pStyle w:val="Tabletextright"/>
            </w:pPr>
          </w:p>
        </w:tc>
      </w:tr>
      <w:tr w:rsidR="00FC69C8" w:rsidRPr="00F65579" w14:paraId="15FAE487" w14:textId="77777777" w:rsidTr="000D7749">
        <w:trPr>
          <w:trHeight w:val="165"/>
        </w:trPr>
        <w:tc>
          <w:tcPr>
            <w:tcW w:w="3388" w:type="dxa"/>
          </w:tcPr>
          <w:p w14:paraId="1B77873F" w14:textId="77777777" w:rsidR="00FC69C8" w:rsidRPr="00F65579" w:rsidRDefault="00FC69C8" w:rsidP="00FC69C8">
            <w:pPr>
              <w:pStyle w:val="Tabletextbold"/>
            </w:pPr>
            <w:r w:rsidRPr="00F65579">
              <w:t>Administered</w:t>
            </w:r>
          </w:p>
        </w:tc>
        <w:tc>
          <w:tcPr>
            <w:tcW w:w="1350" w:type="dxa"/>
            <w:shd w:val="clear" w:color="auto" w:fill="DDDDDD"/>
            <w:vAlign w:val="bottom"/>
          </w:tcPr>
          <w:p w14:paraId="538C3847" w14:textId="77777777" w:rsidR="00FC69C8" w:rsidRPr="00F65579" w:rsidRDefault="00FC69C8" w:rsidP="00FC69C8">
            <w:pPr>
              <w:pStyle w:val="Tabletextright"/>
            </w:pPr>
          </w:p>
        </w:tc>
        <w:tc>
          <w:tcPr>
            <w:tcW w:w="1170" w:type="dxa"/>
            <w:vAlign w:val="bottom"/>
          </w:tcPr>
          <w:p w14:paraId="4557E511" w14:textId="77777777" w:rsidR="00FC69C8" w:rsidRPr="00F65579" w:rsidRDefault="00FC69C8" w:rsidP="00FC69C8">
            <w:pPr>
              <w:pStyle w:val="Tabletextright"/>
            </w:pPr>
          </w:p>
        </w:tc>
        <w:tc>
          <w:tcPr>
            <w:tcW w:w="1170" w:type="dxa"/>
            <w:shd w:val="clear" w:color="auto" w:fill="DDDDDD"/>
            <w:vAlign w:val="bottom"/>
          </w:tcPr>
          <w:p w14:paraId="57FB9EE2" w14:textId="77777777" w:rsidR="00FC69C8" w:rsidRPr="00F65579" w:rsidRDefault="00FC69C8" w:rsidP="00FC69C8">
            <w:pPr>
              <w:pStyle w:val="Tabletextright"/>
            </w:pPr>
          </w:p>
        </w:tc>
        <w:tc>
          <w:tcPr>
            <w:tcW w:w="180" w:type="dxa"/>
          </w:tcPr>
          <w:p w14:paraId="6B0B188B" w14:textId="77777777" w:rsidR="00FC69C8" w:rsidRPr="00F65579" w:rsidRDefault="00FC69C8" w:rsidP="00FC69C8">
            <w:pPr>
              <w:pStyle w:val="Tabletextright"/>
            </w:pPr>
          </w:p>
        </w:tc>
        <w:tc>
          <w:tcPr>
            <w:tcW w:w="1020" w:type="dxa"/>
          </w:tcPr>
          <w:p w14:paraId="23B98189" w14:textId="77777777" w:rsidR="00FC69C8" w:rsidRPr="00F65579" w:rsidRDefault="00FC69C8" w:rsidP="00FC69C8">
            <w:pPr>
              <w:pStyle w:val="Tabletextright"/>
            </w:pPr>
          </w:p>
        </w:tc>
        <w:tc>
          <w:tcPr>
            <w:tcW w:w="1020" w:type="dxa"/>
            <w:shd w:val="clear" w:color="auto" w:fill="DDDDDD"/>
          </w:tcPr>
          <w:p w14:paraId="1EAB341F" w14:textId="77777777" w:rsidR="00FC69C8" w:rsidRPr="00F65579" w:rsidRDefault="00FC69C8" w:rsidP="00FC69C8">
            <w:pPr>
              <w:pStyle w:val="Tabletextright"/>
            </w:pPr>
          </w:p>
        </w:tc>
        <w:tc>
          <w:tcPr>
            <w:tcW w:w="1020" w:type="dxa"/>
          </w:tcPr>
          <w:p w14:paraId="28FB4A73" w14:textId="77777777" w:rsidR="00FC69C8" w:rsidRPr="00F65579" w:rsidRDefault="00FC69C8" w:rsidP="00FC69C8">
            <w:pPr>
              <w:pStyle w:val="Tabletextright"/>
            </w:pPr>
          </w:p>
        </w:tc>
        <w:tc>
          <w:tcPr>
            <w:tcW w:w="1200" w:type="dxa"/>
            <w:shd w:val="clear" w:color="auto" w:fill="DDDDDD"/>
          </w:tcPr>
          <w:p w14:paraId="4B63F8AA" w14:textId="77777777" w:rsidR="00FC69C8" w:rsidRPr="00F65579" w:rsidRDefault="00FC69C8" w:rsidP="00FC69C8">
            <w:pPr>
              <w:pStyle w:val="Tabletextright"/>
            </w:pPr>
          </w:p>
        </w:tc>
        <w:tc>
          <w:tcPr>
            <w:tcW w:w="1200" w:type="dxa"/>
          </w:tcPr>
          <w:p w14:paraId="55477842" w14:textId="77777777" w:rsidR="00FC69C8" w:rsidRPr="00F65579" w:rsidRDefault="00FC69C8" w:rsidP="00FC69C8">
            <w:pPr>
              <w:pStyle w:val="Tabletextright"/>
            </w:pPr>
          </w:p>
        </w:tc>
        <w:tc>
          <w:tcPr>
            <w:tcW w:w="1200" w:type="dxa"/>
            <w:shd w:val="clear" w:color="auto" w:fill="DDDDDD"/>
          </w:tcPr>
          <w:p w14:paraId="31DD6866" w14:textId="77777777" w:rsidR="00FC69C8" w:rsidRPr="00F65579" w:rsidRDefault="00FC69C8" w:rsidP="00FC69C8">
            <w:pPr>
              <w:pStyle w:val="Tabletextright"/>
            </w:pPr>
          </w:p>
        </w:tc>
      </w:tr>
      <w:tr w:rsidR="00FC69C8" w:rsidRPr="00F65579" w14:paraId="0EF56FD9" w14:textId="77777777" w:rsidTr="000D7749">
        <w:trPr>
          <w:trHeight w:val="165"/>
        </w:trPr>
        <w:tc>
          <w:tcPr>
            <w:tcW w:w="3388" w:type="dxa"/>
          </w:tcPr>
          <w:p w14:paraId="551DCFDB" w14:textId="77777777" w:rsidR="00FC69C8" w:rsidRPr="00F65579" w:rsidRDefault="00FC69C8" w:rsidP="00FC69C8">
            <w:pPr>
              <w:pStyle w:val="Tabletext"/>
            </w:pPr>
            <w:r w:rsidRPr="00F65579">
              <w:t>Payments made on behalf of the State</w:t>
            </w:r>
          </w:p>
        </w:tc>
        <w:tc>
          <w:tcPr>
            <w:tcW w:w="1350" w:type="dxa"/>
            <w:shd w:val="clear" w:color="auto" w:fill="DDDDDD"/>
          </w:tcPr>
          <w:p w14:paraId="73BBE2F7" w14:textId="77777777" w:rsidR="00FC69C8" w:rsidRPr="00F65579" w:rsidRDefault="00FC69C8" w:rsidP="00FC69C8">
            <w:pPr>
              <w:pStyle w:val="Tabletextright"/>
            </w:pPr>
            <w:r w:rsidRPr="00F65579">
              <w:t>5 434 337</w:t>
            </w:r>
          </w:p>
        </w:tc>
        <w:tc>
          <w:tcPr>
            <w:tcW w:w="1170" w:type="dxa"/>
            <w:vAlign w:val="bottom"/>
          </w:tcPr>
          <w:p w14:paraId="09FF18D7" w14:textId="77777777" w:rsidR="00FC69C8" w:rsidRPr="00F65579" w:rsidRDefault="00FC69C8" w:rsidP="00FC69C8">
            <w:pPr>
              <w:pStyle w:val="Tabletextright"/>
            </w:pPr>
            <w:r w:rsidRPr="00F65579">
              <w:t>33 855</w:t>
            </w:r>
          </w:p>
        </w:tc>
        <w:tc>
          <w:tcPr>
            <w:tcW w:w="1170" w:type="dxa"/>
            <w:shd w:val="clear" w:color="auto" w:fill="DDDDDD"/>
            <w:vAlign w:val="bottom"/>
          </w:tcPr>
          <w:p w14:paraId="1A68B45E" w14:textId="77777777" w:rsidR="00FC69C8" w:rsidRPr="00F65579" w:rsidRDefault="00FC69C8" w:rsidP="00FC69C8">
            <w:pPr>
              <w:pStyle w:val="Tabletextright"/>
            </w:pPr>
          </w:p>
        </w:tc>
        <w:tc>
          <w:tcPr>
            <w:tcW w:w="180" w:type="dxa"/>
          </w:tcPr>
          <w:p w14:paraId="3DDC3FD5" w14:textId="77777777" w:rsidR="00FC69C8" w:rsidRPr="00F65579" w:rsidRDefault="00FC69C8" w:rsidP="00FC69C8">
            <w:pPr>
              <w:pStyle w:val="Tabletextright"/>
            </w:pPr>
          </w:p>
        </w:tc>
        <w:tc>
          <w:tcPr>
            <w:tcW w:w="1020" w:type="dxa"/>
          </w:tcPr>
          <w:p w14:paraId="4589A55F" w14:textId="77777777" w:rsidR="00FC69C8" w:rsidRPr="00F65579" w:rsidRDefault="00FC69C8" w:rsidP="00FC69C8">
            <w:pPr>
              <w:pStyle w:val="Tabletextright"/>
            </w:pPr>
          </w:p>
        </w:tc>
        <w:tc>
          <w:tcPr>
            <w:tcW w:w="1020" w:type="dxa"/>
            <w:shd w:val="clear" w:color="auto" w:fill="DDDDDD"/>
          </w:tcPr>
          <w:p w14:paraId="4C9A02EE" w14:textId="77777777" w:rsidR="00FC69C8" w:rsidRPr="00F65579" w:rsidRDefault="00FC69C8" w:rsidP="00FC69C8">
            <w:pPr>
              <w:pStyle w:val="Tabletextright"/>
            </w:pPr>
          </w:p>
        </w:tc>
        <w:tc>
          <w:tcPr>
            <w:tcW w:w="1020" w:type="dxa"/>
          </w:tcPr>
          <w:p w14:paraId="4B6F40FF" w14:textId="77777777" w:rsidR="00FC69C8" w:rsidRPr="00F65579" w:rsidRDefault="00FC69C8" w:rsidP="00FC69C8">
            <w:pPr>
              <w:pStyle w:val="Tabletextright"/>
            </w:pPr>
          </w:p>
        </w:tc>
        <w:tc>
          <w:tcPr>
            <w:tcW w:w="1200" w:type="dxa"/>
            <w:shd w:val="clear" w:color="auto" w:fill="DDDDDD"/>
          </w:tcPr>
          <w:p w14:paraId="061D5CFE" w14:textId="77777777" w:rsidR="00FC69C8" w:rsidRPr="00F65579" w:rsidRDefault="00FC69C8" w:rsidP="00FC69C8">
            <w:pPr>
              <w:pStyle w:val="Tabletextright"/>
            </w:pPr>
            <w:r w:rsidRPr="00F65579">
              <w:t>5 468 192</w:t>
            </w:r>
          </w:p>
        </w:tc>
        <w:tc>
          <w:tcPr>
            <w:tcW w:w="1200" w:type="dxa"/>
          </w:tcPr>
          <w:p w14:paraId="2F853465" w14:textId="77777777" w:rsidR="00FC69C8" w:rsidRPr="00F65579" w:rsidRDefault="00FC69C8" w:rsidP="00FC69C8">
            <w:pPr>
              <w:pStyle w:val="Tabletextright"/>
            </w:pPr>
            <w:r w:rsidRPr="00F65579">
              <w:t>5 395 686</w:t>
            </w:r>
          </w:p>
        </w:tc>
        <w:tc>
          <w:tcPr>
            <w:tcW w:w="1200" w:type="dxa"/>
            <w:shd w:val="clear" w:color="auto" w:fill="DDDDDD"/>
          </w:tcPr>
          <w:p w14:paraId="2437E268" w14:textId="77777777" w:rsidR="00FC69C8" w:rsidRPr="00F65579" w:rsidRDefault="00FC69C8" w:rsidP="00FC69C8">
            <w:pPr>
              <w:pStyle w:val="Tabletextright"/>
            </w:pPr>
            <w:r w:rsidRPr="00F65579">
              <w:t>72 506</w:t>
            </w:r>
          </w:p>
        </w:tc>
      </w:tr>
      <w:tr w:rsidR="00FC69C8" w:rsidRPr="00F65579" w14:paraId="348E9138" w14:textId="77777777" w:rsidTr="000D7749">
        <w:trPr>
          <w:trHeight w:val="180"/>
        </w:trPr>
        <w:tc>
          <w:tcPr>
            <w:tcW w:w="3388" w:type="dxa"/>
          </w:tcPr>
          <w:p w14:paraId="78D096EB" w14:textId="77777777" w:rsidR="00FC69C8" w:rsidRPr="00F65579" w:rsidRDefault="00FC69C8" w:rsidP="00FC69C8">
            <w:pPr>
              <w:pStyle w:val="Tabletextbold"/>
            </w:pPr>
            <w:r w:rsidRPr="00F65579">
              <w:t>2018 total</w:t>
            </w:r>
          </w:p>
        </w:tc>
        <w:tc>
          <w:tcPr>
            <w:tcW w:w="1350" w:type="dxa"/>
            <w:shd w:val="clear" w:color="auto" w:fill="DDDDDD"/>
          </w:tcPr>
          <w:p w14:paraId="753AB353" w14:textId="77777777" w:rsidR="00FC69C8" w:rsidRPr="00F65579" w:rsidRDefault="00FC69C8" w:rsidP="00FC69C8">
            <w:pPr>
              <w:pStyle w:val="Tabletextrightbold"/>
            </w:pPr>
            <w:r w:rsidRPr="00F65579">
              <w:t>5 773 784</w:t>
            </w:r>
          </w:p>
        </w:tc>
        <w:tc>
          <w:tcPr>
            <w:tcW w:w="1170" w:type="dxa"/>
            <w:vAlign w:val="bottom"/>
          </w:tcPr>
          <w:p w14:paraId="67FE5E07" w14:textId="77777777" w:rsidR="00FC69C8" w:rsidRPr="00F65579" w:rsidRDefault="00FC69C8" w:rsidP="00FC69C8">
            <w:pPr>
              <w:pStyle w:val="Tabletextrightbold"/>
            </w:pPr>
            <w:r w:rsidRPr="00F65579">
              <w:t>47 619</w:t>
            </w:r>
          </w:p>
        </w:tc>
        <w:tc>
          <w:tcPr>
            <w:tcW w:w="1170" w:type="dxa"/>
            <w:shd w:val="clear" w:color="auto" w:fill="DDDDDD"/>
            <w:vAlign w:val="bottom"/>
          </w:tcPr>
          <w:p w14:paraId="246A1B85" w14:textId="77777777" w:rsidR="00FC69C8" w:rsidRPr="00F65579" w:rsidRDefault="00FC69C8" w:rsidP="00FC69C8">
            <w:pPr>
              <w:pStyle w:val="Tabletextrightbold"/>
            </w:pPr>
          </w:p>
        </w:tc>
        <w:tc>
          <w:tcPr>
            <w:tcW w:w="180" w:type="dxa"/>
          </w:tcPr>
          <w:p w14:paraId="15AE8327" w14:textId="77777777" w:rsidR="00FC69C8" w:rsidRPr="00F65579" w:rsidRDefault="00FC69C8" w:rsidP="00FC69C8">
            <w:pPr>
              <w:pStyle w:val="Tabletextrightbold"/>
            </w:pPr>
          </w:p>
        </w:tc>
        <w:tc>
          <w:tcPr>
            <w:tcW w:w="1020" w:type="dxa"/>
          </w:tcPr>
          <w:p w14:paraId="62EA2DBB" w14:textId="77777777" w:rsidR="00FC69C8" w:rsidRPr="00F65579" w:rsidRDefault="00FC69C8" w:rsidP="00FC69C8">
            <w:pPr>
              <w:pStyle w:val="Tabletextrightbold"/>
            </w:pPr>
            <w:r w:rsidRPr="00F65579">
              <w:t>8 353</w:t>
            </w:r>
          </w:p>
        </w:tc>
        <w:tc>
          <w:tcPr>
            <w:tcW w:w="1020" w:type="dxa"/>
            <w:shd w:val="clear" w:color="auto" w:fill="DDDDDD"/>
          </w:tcPr>
          <w:p w14:paraId="4CE95279" w14:textId="77777777" w:rsidR="00FC69C8" w:rsidRPr="00F65579" w:rsidRDefault="00FC69C8" w:rsidP="00FC69C8">
            <w:pPr>
              <w:pStyle w:val="Tabletextrightbold"/>
            </w:pPr>
            <w:r w:rsidRPr="00F65579">
              <w:t>–</w:t>
            </w:r>
          </w:p>
        </w:tc>
        <w:tc>
          <w:tcPr>
            <w:tcW w:w="1020" w:type="dxa"/>
          </w:tcPr>
          <w:p w14:paraId="2E0DC93F" w14:textId="77777777" w:rsidR="00FC69C8" w:rsidRPr="00F65579" w:rsidRDefault="00FC69C8" w:rsidP="00FC69C8">
            <w:pPr>
              <w:pStyle w:val="Tabletextrightbold"/>
            </w:pPr>
            <w:r w:rsidRPr="00F65579">
              <w:t>3 822</w:t>
            </w:r>
          </w:p>
        </w:tc>
        <w:tc>
          <w:tcPr>
            <w:tcW w:w="1200" w:type="dxa"/>
            <w:shd w:val="clear" w:color="auto" w:fill="DDDDDD"/>
          </w:tcPr>
          <w:p w14:paraId="61EE2ED5" w14:textId="77777777" w:rsidR="00FC69C8" w:rsidRPr="00F65579" w:rsidRDefault="00FC69C8" w:rsidP="00FC69C8">
            <w:pPr>
              <w:pStyle w:val="Tabletextrightbold"/>
            </w:pPr>
            <w:r w:rsidRPr="00F65579">
              <w:t>5 833 578</w:t>
            </w:r>
          </w:p>
        </w:tc>
        <w:tc>
          <w:tcPr>
            <w:tcW w:w="1200" w:type="dxa"/>
          </w:tcPr>
          <w:p w14:paraId="09877D05" w14:textId="77777777" w:rsidR="00FC69C8" w:rsidRPr="00F65579" w:rsidRDefault="00FC69C8" w:rsidP="00FC69C8">
            <w:pPr>
              <w:pStyle w:val="Tabletextrightbold"/>
            </w:pPr>
            <w:r w:rsidRPr="00F65579">
              <w:t>5 745 480</w:t>
            </w:r>
          </w:p>
        </w:tc>
        <w:tc>
          <w:tcPr>
            <w:tcW w:w="1200" w:type="dxa"/>
            <w:shd w:val="clear" w:color="auto" w:fill="DDDDDD"/>
          </w:tcPr>
          <w:p w14:paraId="2DD3E1EA" w14:textId="77777777" w:rsidR="00FC69C8" w:rsidRPr="00F65579" w:rsidRDefault="00FC69C8" w:rsidP="00FC69C8">
            <w:pPr>
              <w:pStyle w:val="Tabletextrightbold"/>
            </w:pPr>
            <w:r w:rsidRPr="00F65579">
              <w:t>88 098</w:t>
            </w:r>
          </w:p>
        </w:tc>
      </w:tr>
    </w:tbl>
    <w:p w14:paraId="5C65E88F" w14:textId="77777777" w:rsidR="000C41A3" w:rsidRPr="00F65579" w:rsidRDefault="000C41A3" w:rsidP="000C41A3"/>
    <w:p w14:paraId="4C97A046" w14:textId="77777777" w:rsidR="000C41A3" w:rsidRPr="00F65579" w:rsidRDefault="000C41A3" w:rsidP="000C41A3">
      <w:pPr>
        <w:pStyle w:val="Notes"/>
      </w:pPr>
    </w:p>
    <w:p w14:paraId="6FEC6D9A" w14:textId="77777777" w:rsidR="000C41A3" w:rsidRPr="00F65579" w:rsidRDefault="000C41A3" w:rsidP="000C41A3">
      <w:pPr>
        <w:pStyle w:val="Notes"/>
        <w:sectPr w:rsidR="000C41A3" w:rsidRPr="00F65579" w:rsidSect="008F67DE">
          <w:headerReference w:type="even" r:id="rId44"/>
          <w:headerReference w:type="default" r:id="rId45"/>
          <w:footerReference w:type="even" r:id="rId46"/>
          <w:footerReference w:type="default" r:id="rId47"/>
          <w:pgSz w:w="16834" w:h="11909" w:orient="landscape" w:code="9"/>
          <w:pgMar w:top="1152" w:right="1728" w:bottom="1152" w:left="1440" w:header="720" w:footer="288" w:gutter="0"/>
          <w:cols w:space="720"/>
          <w:noEndnote/>
          <w:docGrid w:linePitch="231"/>
        </w:sectPr>
      </w:pPr>
    </w:p>
    <w:p w14:paraId="5C35946B" w14:textId="77777777" w:rsidR="00FC69C8" w:rsidRPr="00F65579" w:rsidRDefault="00FC69C8" w:rsidP="00FC69C8">
      <w:bookmarkStart w:id="61" w:name="_Toc17125868"/>
      <w:bookmarkStart w:id="62" w:name="_Toc17186208"/>
      <w:r w:rsidRPr="00F65579">
        <w:lastRenderedPageBreak/>
        <w:t>Explanation of key variances between total Parliamentary authority and appropriations applied</w:t>
      </w:r>
      <w:r w:rsidRPr="00F65579">
        <w:rPr>
          <w:rFonts w:ascii="Calibri" w:hAnsi="Calibri" w:cs="Calibri"/>
        </w:rPr>
        <w:t> </w:t>
      </w:r>
      <w:r w:rsidRPr="00F65579">
        <w:rPr>
          <w:rFonts w:ascii="VIC" w:hAnsi="VIC" w:cs="VIC"/>
        </w:rPr>
        <w:t>–</w:t>
      </w:r>
      <w:r w:rsidRPr="00F65579">
        <w:t xml:space="preserve"> year ended 30 June 2019:</w:t>
      </w:r>
    </w:p>
    <w:p w14:paraId="0E8BC73B" w14:textId="77777777" w:rsidR="00FC69C8" w:rsidRPr="00F65579" w:rsidRDefault="00FC69C8" w:rsidP="00FC69C8">
      <w:pPr>
        <w:pStyle w:val="Bullet"/>
        <w:rPr>
          <w:b/>
        </w:rPr>
      </w:pPr>
      <w:r w:rsidRPr="00F65579">
        <w:rPr>
          <w:b/>
        </w:rPr>
        <w:t>Provision of outputs</w:t>
      </w:r>
    </w:p>
    <w:p w14:paraId="2366EDAA" w14:textId="47C3209D" w:rsidR="00FC69C8" w:rsidRPr="00F65579" w:rsidRDefault="00FC69C8" w:rsidP="00FC69C8">
      <w:pPr>
        <w:pStyle w:val="NormalIndent"/>
      </w:pPr>
      <w:r w:rsidRPr="00F65579">
        <w:t>$7 million was not drawn down due to lower depreciation costs for government</w:t>
      </w:r>
      <w:r w:rsidR="008C6D89" w:rsidRPr="00F65579">
        <w:noBreakHyphen/>
      </w:r>
      <w:r w:rsidRPr="00F65579">
        <w:t xml:space="preserve">owned </w:t>
      </w:r>
      <w:r w:rsidR="00550DEA" w:rsidRPr="00F65579">
        <w:t xml:space="preserve">buildings, $5 million was not drawn down mainly due to lower expenditure incurred for centralised municipal valuations and housing initiatives, and $5 million was not drawn down due to lower grant expenditure. </w:t>
      </w:r>
      <w:r w:rsidR="00876B69" w:rsidRPr="00F65579">
        <w:t xml:space="preserve">The Department has applied to carry over </w:t>
      </w:r>
      <w:r w:rsidR="00550DEA" w:rsidRPr="00F65579">
        <w:t>$10.3 million mainly due to the timing of grant expenses $5.5 million and professional services $4.8 million.</w:t>
      </w:r>
    </w:p>
    <w:p w14:paraId="3EB85452" w14:textId="77777777" w:rsidR="00FC69C8" w:rsidRPr="00F65579" w:rsidRDefault="00FC69C8" w:rsidP="00FC69C8">
      <w:pPr>
        <w:pStyle w:val="Bullet"/>
        <w:rPr>
          <w:b/>
        </w:rPr>
      </w:pPr>
      <w:r w:rsidRPr="00F65579">
        <w:rPr>
          <w:b/>
        </w:rPr>
        <w:t>Additions to net assets</w:t>
      </w:r>
    </w:p>
    <w:p w14:paraId="4087A528" w14:textId="77777777" w:rsidR="00FC69C8" w:rsidRPr="00F65579" w:rsidRDefault="00FC69C8" w:rsidP="00FC69C8">
      <w:pPr>
        <w:pStyle w:val="NormalIndent"/>
      </w:pPr>
      <w:r w:rsidRPr="00F65579">
        <w:t>The Department was required to firstly utilise accumulated depreciation equivalent funding for the purchase of infrastructure, plant and equipment and $1.0 million is to be carried over to complete the procurement review project.</w:t>
      </w:r>
    </w:p>
    <w:p w14:paraId="262460E5" w14:textId="77777777" w:rsidR="00FC69C8" w:rsidRPr="00F65579" w:rsidRDefault="00FC69C8" w:rsidP="00FC69C8">
      <w:pPr>
        <w:pStyle w:val="Spacer"/>
      </w:pPr>
    </w:p>
    <w:p w14:paraId="5CA5F30D" w14:textId="77777777" w:rsidR="00FC69C8" w:rsidRPr="00F65579" w:rsidRDefault="00FC69C8" w:rsidP="00FC69C8">
      <w:pPr>
        <w:pStyle w:val="Bullet"/>
        <w:spacing w:before="0"/>
        <w:ind w:left="357" w:hanging="357"/>
        <w:rPr>
          <w:b/>
        </w:rPr>
      </w:pPr>
      <w:r w:rsidRPr="00F65579">
        <w:rPr>
          <w:b/>
        </w:rPr>
        <w:br w:type="column"/>
      </w:r>
      <w:r w:rsidRPr="00F65579">
        <w:rPr>
          <w:b/>
        </w:rPr>
        <w:t xml:space="preserve">Payments made on behalf of the State </w:t>
      </w:r>
    </w:p>
    <w:p w14:paraId="656A2CF6" w14:textId="77777777" w:rsidR="00FC69C8" w:rsidRPr="00F65579" w:rsidRDefault="00FC69C8" w:rsidP="00FC69C8">
      <w:pPr>
        <w:pStyle w:val="NormalIndent"/>
      </w:pPr>
      <w:r w:rsidRPr="00F65579">
        <w:t xml:space="preserve">$400 million was not required due to lower payables for the State's dedicated transport investment fund, </w:t>
      </w:r>
      <w:r w:rsidR="00E75600" w:rsidRPr="00F65579">
        <w:t xml:space="preserve">and </w:t>
      </w:r>
      <w:r w:rsidRPr="00F65579">
        <w:t>$105 million was not required due to lower borrowings required for the State. This is partially offset by $197</w:t>
      </w:r>
      <w:r w:rsidRPr="00F65579">
        <w:rPr>
          <w:rFonts w:ascii="Cambria" w:hAnsi="Cambria"/>
        </w:rPr>
        <w:t> </w:t>
      </w:r>
      <w:r w:rsidRPr="00F65579">
        <w:t>million of additional payments for the National Disability Insurance Scheme.</w:t>
      </w:r>
    </w:p>
    <w:p w14:paraId="354BC125" w14:textId="77777777" w:rsidR="00FC69C8" w:rsidRPr="00F65579" w:rsidRDefault="00FC69C8" w:rsidP="00FC69C8"/>
    <w:p w14:paraId="363D71DF" w14:textId="77777777" w:rsidR="00103251" w:rsidRPr="00F65579" w:rsidRDefault="00103251" w:rsidP="000C41A3">
      <w:pPr>
        <w:pStyle w:val="Heading2numbered"/>
        <w:sectPr w:rsidR="00103251" w:rsidRPr="00F65579" w:rsidSect="00FC69C8">
          <w:headerReference w:type="even" r:id="rId48"/>
          <w:headerReference w:type="default" r:id="rId49"/>
          <w:footerReference w:type="even" r:id="rId50"/>
          <w:footerReference w:type="default" r:id="rId51"/>
          <w:type w:val="continuous"/>
          <w:pgSz w:w="11909" w:h="16834" w:code="9"/>
          <w:pgMar w:top="1728" w:right="1152" w:bottom="1152" w:left="1152" w:header="720" w:footer="288" w:gutter="0"/>
          <w:cols w:num="2" w:space="720"/>
          <w:noEndnote/>
        </w:sectPr>
      </w:pPr>
    </w:p>
    <w:p w14:paraId="6E465226" w14:textId="77777777" w:rsidR="000C41A3" w:rsidRPr="00F65579" w:rsidRDefault="000C41A3" w:rsidP="000C41A3">
      <w:pPr>
        <w:pStyle w:val="Heading2numbered"/>
      </w:pPr>
      <w:r w:rsidRPr="00F65579">
        <w:t>Annotated income agreements</w:t>
      </w:r>
      <w:bookmarkEnd w:id="61"/>
      <w:bookmarkEnd w:id="62"/>
    </w:p>
    <w:p w14:paraId="1ACA695A" w14:textId="77777777" w:rsidR="000C41A3" w:rsidRPr="00F65579" w:rsidRDefault="000C41A3" w:rsidP="000C41A3">
      <w:pPr>
        <w:sectPr w:rsidR="000C41A3" w:rsidRPr="00F65579" w:rsidSect="00FC69C8">
          <w:type w:val="continuous"/>
          <w:pgSz w:w="11909" w:h="16834" w:code="9"/>
          <w:pgMar w:top="1728" w:right="1152" w:bottom="1152" w:left="1152" w:header="720" w:footer="288" w:gutter="0"/>
          <w:cols w:num="2" w:space="720"/>
          <w:noEndnote/>
        </w:sectPr>
      </w:pPr>
    </w:p>
    <w:p w14:paraId="62386AC0" w14:textId="77777777" w:rsidR="000C41A3" w:rsidRPr="00F65579" w:rsidRDefault="000C41A3" w:rsidP="000C41A3">
      <w:r w:rsidRPr="00F65579">
        <w:t>The Department is permitted under section 29 of the FMA to have certain income annotated to the annual appropriation. The income, which forms part of a section 29 agreement, is recognised by the Department and the receipts paid into the Consolidated Fund as an administered item. At the point of income recognition, section 29 provides for an equivalent amount to be added to the annual appropriation.</w:t>
      </w:r>
    </w:p>
    <w:p w14:paraId="29642569" w14:textId="77777777" w:rsidR="000C41A3" w:rsidRPr="00F65579" w:rsidRDefault="000C41A3" w:rsidP="000C41A3">
      <w:pPr>
        <w:rPr>
          <w:color w:val="000000"/>
        </w:rPr>
      </w:pPr>
      <w:r w:rsidRPr="00F65579">
        <w:br w:type="column"/>
      </w:r>
      <w:r w:rsidRPr="00F65579">
        <w:t>The following is a listing of the FMA</w:t>
      </w:r>
      <w:r w:rsidRPr="00F65579" w:rsidDel="00606AF6">
        <w:rPr>
          <w:i/>
        </w:rPr>
        <w:t xml:space="preserve"> </w:t>
      </w:r>
      <w:r w:rsidRPr="00F65579">
        <w:t>section 29 annotated income agreements approved by the Treasurer</w:t>
      </w:r>
      <w:r w:rsidRPr="00F65579">
        <w:rPr>
          <w:color w:val="000000"/>
        </w:rPr>
        <w:t>.</w:t>
      </w:r>
    </w:p>
    <w:p w14:paraId="01FC08F0" w14:textId="77777777" w:rsidR="000C41A3" w:rsidRPr="00F65579" w:rsidRDefault="000C41A3" w:rsidP="000C41A3"/>
    <w:p w14:paraId="3CEF7FDB" w14:textId="77777777" w:rsidR="000C41A3" w:rsidRPr="00F65579" w:rsidRDefault="000C41A3" w:rsidP="000C41A3">
      <w:pPr>
        <w:sectPr w:rsidR="000C41A3" w:rsidRPr="00F65579" w:rsidSect="00C6433B">
          <w:headerReference w:type="default" r:id="rId52"/>
          <w:type w:val="continuous"/>
          <w:pgSz w:w="11909" w:h="16834" w:code="9"/>
          <w:pgMar w:top="1728" w:right="1152" w:bottom="1152" w:left="1152" w:header="720" w:footer="288" w:gutter="0"/>
          <w:cols w:num="2" w:space="720"/>
          <w:noEndnote/>
        </w:sectPr>
      </w:pPr>
    </w:p>
    <w:p w14:paraId="4B08D5E4" w14:textId="77777777" w:rsidR="000C41A3" w:rsidRPr="00F65579" w:rsidRDefault="000C41A3" w:rsidP="000C41A3">
      <w:pPr>
        <w:pStyle w:val="Spacer"/>
      </w:pPr>
    </w:p>
    <w:tbl>
      <w:tblPr>
        <w:tblW w:w="7218" w:type="dxa"/>
        <w:tblLayout w:type="fixed"/>
        <w:tblLook w:val="00A0" w:firstRow="1" w:lastRow="0" w:firstColumn="1" w:lastColumn="0" w:noHBand="0" w:noVBand="0"/>
      </w:tblPr>
      <w:tblGrid>
        <w:gridCol w:w="5148"/>
        <w:gridCol w:w="1035"/>
        <w:gridCol w:w="1035"/>
      </w:tblGrid>
      <w:tr w:rsidR="000C41A3" w:rsidRPr="00F65579" w14:paraId="08A82920" w14:textId="77777777" w:rsidTr="000C41A3">
        <w:trPr>
          <w:trHeight w:val="284"/>
        </w:trPr>
        <w:tc>
          <w:tcPr>
            <w:tcW w:w="5148" w:type="dxa"/>
            <w:shd w:val="clear" w:color="auto" w:fill="auto"/>
          </w:tcPr>
          <w:p w14:paraId="2D027ACC" w14:textId="77777777" w:rsidR="000C41A3" w:rsidRPr="00F65579" w:rsidRDefault="000C41A3" w:rsidP="000C41A3">
            <w:pPr>
              <w:pStyle w:val="Tabletext"/>
              <w:rPr>
                <w:b/>
              </w:rPr>
            </w:pPr>
          </w:p>
        </w:tc>
        <w:tc>
          <w:tcPr>
            <w:tcW w:w="1035" w:type="dxa"/>
            <w:shd w:val="clear" w:color="auto" w:fill="auto"/>
          </w:tcPr>
          <w:p w14:paraId="532DBE52" w14:textId="77777777" w:rsidR="000C41A3" w:rsidRPr="00F65579" w:rsidRDefault="000C41A3" w:rsidP="000C41A3">
            <w:pPr>
              <w:pStyle w:val="Tabletextheadingright"/>
            </w:pPr>
            <w:r w:rsidRPr="00F65579">
              <w:t>2019</w:t>
            </w:r>
          </w:p>
        </w:tc>
        <w:tc>
          <w:tcPr>
            <w:tcW w:w="1035" w:type="dxa"/>
          </w:tcPr>
          <w:p w14:paraId="1CEB444E" w14:textId="77777777" w:rsidR="000C41A3" w:rsidRPr="00F65579" w:rsidRDefault="000C41A3" w:rsidP="000C41A3">
            <w:pPr>
              <w:pStyle w:val="Tabletextheadingright"/>
            </w:pPr>
            <w:r w:rsidRPr="00F65579">
              <w:t>2018</w:t>
            </w:r>
          </w:p>
        </w:tc>
      </w:tr>
      <w:tr w:rsidR="000C41A3" w:rsidRPr="00F65579" w14:paraId="3046C5C0" w14:textId="77777777" w:rsidTr="000C41A3">
        <w:trPr>
          <w:trHeight w:val="284"/>
        </w:trPr>
        <w:tc>
          <w:tcPr>
            <w:tcW w:w="5148" w:type="dxa"/>
            <w:shd w:val="clear" w:color="auto" w:fill="auto"/>
          </w:tcPr>
          <w:p w14:paraId="363E5A5C" w14:textId="77777777" w:rsidR="000C41A3" w:rsidRPr="00F65579" w:rsidRDefault="000C41A3" w:rsidP="000C41A3">
            <w:pPr>
              <w:pStyle w:val="Tabletext"/>
              <w:rPr>
                <w:b/>
              </w:rPr>
            </w:pPr>
          </w:p>
        </w:tc>
        <w:tc>
          <w:tcPr>
            <w:tcW w:w="1035" w:type="dxa"/>
            <w:shd w:val="clear" w:color="auto" w:fill="auto"/>
          </w:tcPr>
          <w:p w14:paraId="111D5BEF" w14:textId="77777777" w:rsidR="000C41A3" w:rsidRPr="00F65579" w:rsidRDefault="000C41A3" w:rsidP="000C41A3">
            <w:pPr>
              <w:pStyle w:val="Tabletextheadingright"/>
              <w:rPr>
                <w:color w:val="000000"/>
              </w:rPr>
            </w:pPr>
            <w:r w:rsidRPr="00F65579">
              <w:t>$’000</w:t>
            </w:r>
          </w:p>
        </w:tc>
        <w:tc>
          <w:tcPr>
            <w:tcW w:w="1035" w:type="dxa"/>
          </w:tcPr>
          <w:p w14:paraId="2E5C9181" w14:textId="77777777" w:rsidR="000C41A3" w:rsidRPr="00F65579" w:rsidRDefault="000C41A3" w:rsidP="000C41A3">
            <w:pPr>
              <w:pStyle w:val="Tabletextheadingright"/>
              <w:rPr>
                <w:color w:val="000000"/>
              </w:rPr>
            </w:pPr>
            <w:r w:rsidRPr="00F65579">
              <w:t>$’000</w:t>
            </w:r>
          </w:p>
        </w:tc>
      </w:tr>
      <w:tr w:rsidR="000C41A3" w:rsidRPr="00F65579" w14:paraId="26FC9989" w14:textId="77777777" w:rsidTr="000C41A3">
        <w:trPr>
          <w:trHeight w:val="284"/>
        </w:trPr>
        <w:tc>
          <w:tcPr>
            <w:tcW w:w="5148" w:type="dxa"/>
          </w:tcPr>
          <w:p w14:paraId="261D1FF5" w14:textId="77777777" w:rsidR="000C41A3" w:rsidRPr="00F65579" w:rsidDel="00CB02D5" w:rsidRDefault="000C41A3" w:rsidP="000C41A3">
            <w:pPr>
              <w:pStyle w:val="Tabletext"/>
            </w:pPr>
            <w:r w:rsidRPr="00F65579">
              <w:t>Section 105 land tax certificates</w:t>
            </w:r>
          </w:p>
        </w:tc>
        <w:tc>
          <w:tcPr>
            <w:tcW w:w="1035" w:type="dxa"/>
            <w:shd w:val="clear" w:color="auto" w:fill="DDDDDD"/>
          </w:tcPr>
          <w:p w14:paraId="465FBF3D" w14:textId="77777777" w:rsidR="000C41A3" w:rsidRPr="00F65579" w:rsidRDefault="000C41A3" w:rsidP="000C41A3">
            <w:pPr>
              <w:pStyle w:val="Tabletextright"/>
            </w:pPr>
            <w:r w:rsidRPr="00F65579">
              <w:t>4 555</w:t>
            </w:r>
          </w:p>
        </w:tc>
        <w:tc>
          <w:tcPr>
            <w:tcW w:w="1035" w:type="dxa"/>
          </w:tcPr>
          <w:p w14:paraId="62385AB4" w14:textId="77777777" w:rsidR="000C41A3" w:rsidRPr="00F65579" w:rsidRDefault="000C41A3" w:rsidP="000C41A3">
            <w:pPr>
              <w:pStyle w:val="Tabletextright"/>
            </w:pPr>
            <w:r w:rsidRPr="00F65579">
              <w:t>3</w:t>
            </w:r>
            <w:r w:rsidRPr="00F65579">
              <w:rPr>
                <w:rFonts w:ascii="Calibri" w:hAnsi="Calibri" w:cs="Calibri"/>
              </w:rPr>
              <w:t xml:space="preserve"> </w:t>
            </w:r>
            <w:r w:rsidRPr="00F65579">
              <w:t>917</w:t>
            </w:r>
          </w:p>
        </w:tc>
      </w:tr>
      <w:tr w:rsidR="000C41A3" w:rsidRPr="00F65579" w14:paraId="5F3BCDDD" w14:textId="77777777" w:rsidTr="000C41A3">
        <w:trPr>
          <w:trHeight w:val="284"/>
        </w:trPr>
        <w:tc>
          <w:tcPr>
            <w:tcW w:w="5148" w:type="dxa"/>
          </w:tcPr>
          <w:p w14:paraId="439AF70F" w14:textId="77777777" w:rsidR="000C41A3" w:rsidRPr="00F65579" w:rsidRDefault="000C41A3" w:rsidP="000C41A3">
            <w:pPr>
              <w:pStyle w:val="Tabletext"/>
            </w:pPr>
            <w:r w:rsidRPr="00F65579">
              <w:t>Construction supplier register</w:t>
            </w:r>
          </w:p>
        </w:tc>
        <w:tc>
          <w:tcPr>
            <w:tcW w:w="1035" w:type="dxa"/>
            <w:shd w:val="clear" w:color="auto" w:fill="DDDDDD"/>
          </w:tcPr>
          <w:p w14:paraId="2B04CF92" w14:textId="77777777" w:rsidR="000C41A3" w:rsidRPr="00F65579" w:rsidRDefault="000C41A3" w:rsidP="000C41A3">
            <w:pPr>
              <w:pStyle w:val="Tabletextright"/>
            </w:pPr>
            <w:r w:rsidRPr="00F65579">
              <w:t>706</w:t>
            </w:r>
          </w:p>
        </w:tc>
        <w:tc>
          <w:tcPr>
            <w:tcW w:w="1035" w:type="dxa"/>
          </w:tcPr>
          <w:p w14:paraId="729BD4B3" w14:textId="77777777" w:rsidR="000C41A3" w:rsidRPr="00F65579" w:rsidRDefault="000C41A3" w:rsidP="000C41A3">
            <w:pPr>
              <w:pStyle w:val="Tabletextright"/>
            </w:pPr>
            <w:r w:rsidRPr="00F65579">
              <w:t>602</w:t>
            </w:r>
          </w:p>
        </w:tc>
      </w:tr>
      <w:tr w:rsidR="000C41A3" w:rsidRPr="00F65579" w14:paraId="4AB73A26" w14:textId="77777777" w:rsidTr="000C41A3">
        <w:trPr>
          <w:trHeight w:val="284"/>
        </w:trPr>
        <w:tc>
          <w:tcPr>
            <w:tcW w:w="5148" w:type="dxa"/>
          </w:tcPr>
          <w:p w14:paraId="1455746D" w14:textId="77777777" w:rsidR="000C41A3" w:rsidRPr="00F65579" w:rsidRDefault="000C41A3" w:rsidP="000C41A3">
            <w:pPr>
              <w:pStyle w:val="Tabletext"/>
            </w:pPr>
            <w:r w:rsidRPr="00F65579">
              <w:t>Government land and property</w:t>
            </w:r>
          </w:p>
        </w:tc>
        <w:tc>
          <w:tcPr>
            <w:tcW w:w="1035" w:type="dxa"/>
            <w:shd w:val="clear" w:color="auto" w:fill="DDDDDD"/>
          </w:tcPr>
          <w:p w14:paraId="2D60249C" w14:textId="77777777" w:rsidR="000C41A3" w:rsidRPr="00F65579" w:rsidRDefault="000C41A3" w:rsidP="000C41A3">
            <w:pPr>
              <w:pStyle w:val="Tabletextright"/>
            </w:pPr>
            <w:r w:rsidRPr="00F65579">
              <w:t>634</w:t>
            </w:r>
          </w:p>
        </w:tc>
        <w:tc>
          <w:tcPr>
            <w:tcW w:w="1035" w:type="dxa"/>
          </w:tcPr>
          <w:p w14:paraId="5C693230" w14:textId="77777777" w:rsidR="000C41A3" w:rsidRPr="00F65579" w:rsidRDefault="000C41A3" w:rsidP="000C41A3">
            <w:pPr>
              <w:pStyle w:val="Tabletextright"/>
            </w:pPr>
            <w:r w:rsidRPr="00F65579">
              <w:t>954</w:t>
            </w:r>
          </w:p>
        </w:tc>
      </w:tr>
      <w:tr w:rsidR="000C41A3" w:rsidRPr="00F65579" w14:paraId="7992CD63" w14:textId="77777777" w:rsidTr="000C41A3">
        <w:trPr>
          <w:trHeight w:val="284"/>
        </w:trPr>
        <w:tc>
          <w:tcPr>
            <w:tcW w:w="5148" w:type="dxa"/>
          </w:tcPr>
          <w:p w14:paraId="723E8E0E" w14:textId="77777777" w:rsidR="000C41A3" w:rsidRPr="00F65579" w:rsidRDefault="000C41A3" w:rsidP="000C41A3">
            <w:pPr>
              <w:pStyle w:val="Tabletext"/>
            </w:pPr>
            <w:r w:rsidRPr="00F65579">
              <w:t xml:space="preserve">Public financial corporations risk management and </w:t>
            </w:r>
            <w:r w:rsidRPr="00F65579">
              <w:br/>
              <w:t>reporting framework</w:t>
            </w:r>
          </w:p>
        </w:tc>
        <w:tc>
          <w:tcPr>
            <w:tcW w:w="1035" w:type="dxa"/>
            <w:shd w:val="clear" w:color="auto" w:fill="DDDDDD"/>
          </w:tcPr>
          <w:p w14:paraId="64DCAF83" w14:textId="77777777" w:rsidR="000C41A3" w:rsidRPr="00F65579" w:rsidRDefault="000C41A3" w:rsidP="000C41A3">
            <w:pPr>
              <w:pStyle w:val="Tabletextright"/>
            </w:pPr>
            <w:r w:rsidRPr="00F65579">
              <w:t>116</w:t>
            </w:r>
          </w:p>
        </w:tc>
        <w:tc>
          <w:tcPr>
            <w:tcW w:w="1035" w:type="dxa"/>
          </w:tcPr>
          <w:p w14:paraId="01461B52" w14:textId="77777777" w:rsidR="000C41A3" w:rsidRPr="00F65579" w:rsidRDefault="000C41A3" w:rsidP="000C41A3">
            <w:pPr>
              <w:pStyle w:val="Tabletextright"/>
            </w:pPr>
            <w:r w:rsidRPr="00F65579">
              <w:t>193</w:t>
            </w:r>
          </w:p>
        </w:tc>
      </w:tr>
      <w:tr w:rsidR="000C41A3" w:rsidRPr="00F65579" w14:paraId="23EB29CE" w14:textId="77777777" w:rsidTr="000C41A3">
        <w:trPr>
          <w:trHeight w:val="284"/>
        </w:trPr>
        <w:tc>
          <w:tcPr>
            <w:tcW w:w="5148" w:type="dxa"/>
          </w:tcPr>
          <w:p w14:paraId="0FDE3C71" w14:textId="77777777" w:rsidR="000C41A3" w:rsidRPr="00F65579" w:rsidRDefault="000C41A3" w:rsidP="000C41A3">
            <w:pPr>
              <w:pStyle w:val="Tabletext"/>
            </w:pPr>
            <w:r w:rsidRPr="00F65579">
              <w:t>Government bodies gymnasium</w:t>
            </w:r>
          </w:p>
        </w:tc>
        <w:tc>
          <w:tcPr>
            <w:tcW w:w="1035" w:type="dxa"/>
            <w:shd w:val="clear" w:color="auto" w:fill="DDDDDD"/>
          </w:tcPr>
          <w:p w14:paraId="5BC1623D" w14:textId="77777777" w:rsidR="000C41A3" w:rsidRPr="00F65579" w:rsidRDefault="000C41A3" w:rsidP="000C41A3">
            <w:pPr>
              <w:pStyle w:val="Tabletextright"/>
            </w:pPr>
            <w:r w:rsidRPr="00F65579">
              <w:t>130</w:t>
            </w:r>
          </w:p>
        </w:tc>
        <w:tc>
          <w:tcPr>
            <w:tcW w:w="1035" w:type="dxa"/>
          </w:tcPr>
          <w:p w14:paraId="24E297ED" w14:textId="77777777" w:rsidR="000C41A3" w:rsidRPr="00F65579" w:rsidRDefault="000C41A3" w:rsidP="000C41A3">
            <w:pPr>
              <w:pStyle w:val="Tabletextright"/>
            </w:pPr>
            <w:r w:rsidRPr="00F65579">
              <w:t>187</w:t>
            </w:r>
          </w:p>
        </w:tc>
      </w:tr>
      <w:tr w:rsidR="000C41A3" w:rsidRPr="00F65579" w14:paraId="725C6A18" w14:textId="77777777" w:rsidTr="000C41A3">
        <w:trPr>
          <w:trHeight w:val="284"/>
        </w:trPr>
        <w:tc>
          <w:tcPr>
            <w:tcW w:w="5148" w:type="dxa"/>
          </w:tcPr>
          <w:p w14:paraId="0FAF7AFD" w14:textId="77777777" w:rsidR="000C41A3" w:rsidRPr="00F65579" w:rsidRDefault="000C41A3" w:rsidP="000C41A3">
            <w:pPr>
              <w:pStyle w:val="Tabletext"/>
            </w:pPr>
            <w:r w:rsidRPr="00F65579">
              <w:t>Victorian Energy and Efficiency Target expansion</w:t>
            </w:r>
          </w:p>
        </w:tc>
        <w:tc>
          <w:tcPr>
            <w:tcW w:w="1035" w:type="dxa"/>
            <w:shd w:val="clear" w:color="auto" w:fill="DDDDDD"/>
          </w:tcPr>
          <w:p w14:paraId="5A0DE365" w14:textId="77777777" w:rsidR="000C41A3" w:rsidRPr="00F65579" w:rsidRDefault="000C41A3" w:rsidP="000C41A3">
            <w:pPr>
              <w:pStyle w:val="Tabletextright"/>
            </w:pPr>
            <w:r w:rsidRPr="00F65579">
              <w:t>2 500</w:t>
            </w:r>
          </w:p>
        </w:tc>
        <w:tc>
          <w:tcPr>
            <w:tcW w:w="1035" w:type="dxa"/>
          </w:tcPr>
          <w:p w14:paraId="61D98F54" w14:textId="77777777" w:rsidR="000C41A3" w:rsidRPr="00F65579" w:rsidRDefault="000C41A3" w:rsidP="000C41A3">
            <w:pPr>
              <w:pStyle w:val="Tabletextright"/>
            </w:pPr>
            <w:r w:rsidRPr="00F65579">
              <w:t>2</w:t>
            </w:r>
            <w:r w:rsidRPr="00F65579">
              <w:rPr>
                <w:rFonts w:ascii="Calibri" w:hAnsi="Calibri" w:cs="Calibri"/>
              </w:rPr>
              <w:t xml:space="preserve"> </w:t>
            </w:r>
            <w:r w:rsidRPr="00F65579">
              <w:t>500</w:t>
            </w:r>
          </w:p>
        </w:tc>
      </w:tr>
      <w:tr w:rsidR="000C41A3" w:rsidRPr="00F65579" w14:paraId="1F26C034" w14:textId="77777777" w:rsidTr="000C41A3">
        <w:trPr>
          <w:trHeight w:val="284"/>
        </w:trPr>
        <w:tc>
          <w:tcPr>
            <w:tcW w:w="5148" w:type="dxa"/>
          </w:tcPr>
          <w:p w14:paraId="5E5F2017" w14:textId="77777777" w:rsidR="000C41A3" w:rsidRPr="00F65579" w:rsidRDefault="000C41A3" w:rsidP="000C41A3">
            <w:pPr>
              <w:pStyle w:val="Tabletext"/>
            </w:pPr>
            <w:r w:rsidRPr="00F65579">
              <w:t>ERP implementation project</w:t>
            </w:r>
          </w:p>
        </w:tc>
        <w:tc>
          <w:tcPr>
            <w:tcW w:w="1035" w:type="dxa"/>
            <w:shd w:val="clear" w:color="auto" w:fill="DDDDDD"/>
          </w:tcPr>
          <w:p w14:paraId="025EF87D" w14:textId="77777777" w:rsidR="000C41A3" w:rsidRPr="00F65579" w:rsidRDefault="000C41A3" w:rsidP="000C41A3">
            <w:pPr>
              <w:pStyle w:val="Tabletextright"/>
            </w:pPr>
            <w:r w:rsidRPr="00F65579">
              <w:t>4 0</w:t>
            </w:r>
            <w:r w:rsidR="00EE412E" w:rsidRPr="00F65579">
              <w:t>4</w:t>
            </w:r>
            <w:r w:rsidRPr="00F65579">
              <w:t>3</w:t>
            </w:r>
          </w:p>
        </w:tc>
        <w:tc>
          <w:tcPr>
            <w:tcW w:w="1035" w:type="dxa"/>
          </w:tcPr>
          <w:p w14:paraId="106F76A1" w14:textId="47B029CA" w:rsidR="000C41A3" w:rsidRPr="00F65579" w:rsidRDefault="00285316" w:rsidP="000C41A3">
            <w:pPr>
              <w:pStyle w:val="Tabletextright"/>
            </w:pPr>
            <w:r>
              <w:t>–</w:t>
            </w:r>
          </w:p>
        </w:tc>
      </w:tr>
      <w:tr w:rsidR="000C41A3" w:rsidRPr="00F65579" w14:paraId="62CA00B5" w14:textId="77777777" w:rsidTr="000C41A3">
        <w:trPr>
          <w:trHeight w:val="284"/>
        </w:trPr>
        <w:tc>
          <w:tcPr>
            <w:tcW w:w="5148" w:type="dxa"/>
          </w:tcPr>
          <w:p w14:paraId="2CA860D6" w14:textId="77777777" w:rsidR="000C41A3" w:rsidRPr="00F65579" w:rsidRDefault="000C41A3" w:rsidP="000C41A3">
            <w:pPr>
              <w:pStyle w:val="Tabletext"/>
            </w:pPr>
            <w:r w:rsidRPr="00F65579">
              <w:t>Invest Victoria</w:t>
            </w:r>
          </w:p>
        </w:tc>
        <w:tc>
          <w:tcPr>
            <w:tcW w:w="1035" w:type="dxa"/>
            <w:shd w:val="clear" w:color="auto" w:fill="DDDDDD"/>
          </w:tcPr>
          <w:p w14:paraId="5297B254" w14:textId="77777777" w:rsidR="000C41A3" w:rsidRPr="00F65579" w:rsidRDefault="000C41A3" w:rsidP="000C41A3">
            <w:pPr>
              <w:pStyle w:val="Tabletextright"/>
            </w:pPr>
            <w:r w:rsidRPr="00F65579">
              <w:t>10 000</w:t>
            </w:r>
          </w:p>
        </w:tc>
        <w:tc>
          <w:tcPr>
            <w:tcW w:w="1035" w:type="dxa"/>
          </w:tcPr>
          <w:p w14:paraId="20A13063" w14:textId="2DD22D48" w:rsidR="000C41A3" w:rsidRPr="00F65579" w:rsidRDefault="00285316" w:rsidP="000C41A3">
            <w:pPr>
              <w:pStyle w:val="Tabletextright"/>
            </w:pPr>
            <w:r>
              <w:t>–</w:t>
            </w:r>
          </w:p>
        </w:tc>
      </w:tr>
      <w:tr w:rsidR="000C41A3" w:rsidRPr="00F65579" w14:paraId="0C2CC57D" w14:textId="77777777" w:rsidTr="000C41A3">
        <w:trPr>
          <w:trHeight w:val="284"/>
        </w:trPr>
        <w:tc>
          <w:tcPr>
            <w:tcW w:w="5148" w:type="dxa"/>
          </w:tcPr>
          <w:p w14:paraId="7A8A092D" w14:textId="77777777" w:rsidR="000C41A3" w:rsidRPr="00F65579" w:rsidRDefault="000C41A3" w:rsidP="000C41A3">
            <w:pPr>
              <w:pStyle w:val="Tabletext"/>
            </w:pPr>
            <w:r w:rsidRPr="00F65579">
              <w:t>Office of Projects Victoria</w:t>
            </w:r>
          </w:p>
        </w:tc>
        <w:tc>
          <w:tcPr>
            <w:tcW w:w="1035" w:type="dxa"/>
            <w:shd w:val="clear" w:color="auto" w:fill="DDDDDD"/>
          </w:tcPr>
          <w:p w14:paraId="1C8EF2FE" w14:textId="77777777" w:rsidR="000C41A3" w:rsidRPr="00F65579" w:rsidRDefault="000C41A3" w:rsidP="000C41A3">
            <w:pPr>
              <w:pStyle w:val="Tabletextright"/>
            </w:pPr>
            <w:r w:rsidRPr="00F65579">
              <w:t>1 229</w:t>
            </w:r>
          </w:p>
        </w:tc>
        <w:tc>
          <w:tcPr>
            <w:tcW w:w="1035" w:type="dxa"/>
          </w:tcPr>
          <w:p w14:paraId="330CC6A0" w14:textId="18CA9BCF" w:rsidR="000C41A3" w:rsidRPr="00F65579" w:rsidRDefault="00285316" w:rsidP="000C41A3">
            <w:pPr>
              <w:pStyle w:val="Tabletextright"/>
            </w:pPr>
            <w:r>
              <w:t>–</w:t>
            </w:r>
          </w:p>
        </w:tc>
      </w:tr>
      <w:tr w:rsidR="000C41A3" w:rsidRPr="00F65579" w14:paraId="2CD094B2" w14:textId="77777777" w:rsidTr="000C41A3">
        <w:trPr>
          <w:trHeight w:val="284"/>
        </w:trPr>
        <w:tc>
          <w:tcPr>
            <w:tcW w:w="5148" w:type="dxa"/>
          </w:tcPr>
          <w:p w14:paraId="2CA10C53" w14:textId="77777777" w:rsidR="000C41A3" w:rsidRPr="00F65579" w:rsidRDefault="000C41A3" w:rsidP="000C41A3">
            <w:pPr>
              <w:pStyle w:val="Tabletext"/>
              <w:rPr>
                <w:b/>
              </w:rPr>
            </w:pPr>
            <w:r w:rsidRPr="00F65579">
              <w:rPr>
                <w:b/>
              </w:rPr>
              <w:t>Total annotated income agreements</w:t>
            </w:r>
          </w:p>
        </w:tc>
        <w:tc>
          <w:tcPr>
            <w:tcW w:w="1035" w:type="dxa"/>
            <w:shd w:val="clear" w:color="auto" w:fill="DDDDDD"/>
          </w:tcPr>
          <w:p w14:paraId="3962A3AB" w14:textId="77777777" w:rsidR="000C41A3" w:rsidRPr="00F65579" w:rsidRDefault="000C41A3" w:rsidP="000C41A3">
            <w:pPr>
              <w:pStyle w:val="Tabletextright"/>
              <w:rPr>
                <w:b/>
              </w:rPr>
            </w:pPr>
            <w:r w:rsidRPr="00F65579">
              <w:rPr>
                <w:b/>
              </w:rPr>
              <w:t>23 913</w:t>
            </w:r>
          </w:p>
        </w:tc>
        <w:tc>
          <w:tcPr>
            <w:tcW w:w="1035" w:type="dxa"/>
          </w:tcPr>
          <w:p w14:paraId="182DB6F5" w14:textId="77777777" w:rsidR="000C41A3" w:rsidRPr="00F65579" w:rsidRDefault="000C41A3" w:rsidP="000C41A3">
            <w:pPr>
              <w:pStyle w:val="Tabletextright"/>
              <w:rPr>
                <w:b/>
              </w:rPr>
            </w:pPr>
            <w:r w:rsidRPr="00F65579">
              <w:rPr>
                <w:b/>
              </w:rPr>
              <w:t>8 353</w:t>
            </w:r>
          </w:p>
        </w:tc>
      </w:tr>
    </w:tbl>
    <w:p w14:paraId="58E53346" w14:textId="77777777" w:rsidR="000C41A3" w:rsidRPr="00F65579" w:rsidRDefault="000C41A3" w:rsidP="000C41A3">
      <w:pPr>
        <w:pStyle w:val="Spacer"/>
      </w:pPr>
    </w:p>
    <w:p w14:paraId="6BECF0A0" w14:textId="77777777" w:rsidR="000C41A3" w:rsidRPr="00F65579" w:rsidRDefault="000C41A3" w:rsidP="000C41A3">
      <w:pPr>
        <w:spacing w:before="0" w:after="0"/>
        <w:rPr>
          <w:rFonts w:cstheme="minorHAnsi"/>
          <w:b/>
          <w:color w:val="404040"/>
          <w:sz w:val="20"/>
          <w:szCs w:val="28"/>
        </w:rPr>
      </w:pPr>
      <w:r w:rsidRPr="00F65579">
        <w:br w:type="page"/>
      </w:r>
    </w:p>
    <w:p w14:paraId="7BD80F0D" w14:textId="77777777" w:rsidR="000C41A3" w:rsidRPr="00F65579" w:rsidRDefault="000C41A3" w:rsidP="000C41A3">
      <w:pPr>
        <w:pStyle w:val="Heading2numbered"/>
      </w:pPr>
      <w:bookmarkStart w:id="63" w:name="_Toc17125869"/>
      <w:bookmarkStart w:id="64" w:name="_Toc17186209"/>
      <w:r w:rsidRPr="00F65579">
        <w:lastRenderedPageBreak/>
        <w:t>Other income</w:t>
      </w:r>
      <w:bookmarkEnd w:id="63"/>
      <w:bookmarkEnd w:id="64"/>
    </w:p>
    <w:tbl>
      <w:tblPr>
        <w:tblW w:w="7308" w:type="dxa"/>
        <w:tblLayout w:type="fixed"/>
        <w:tblLook w:val="0080" w:firstRow="0" w:lastRow="0" w:firstColumn="1" w:lastColumn="0" w:noHBand="0" w:noVBand="0"/>
      </w:tblPr>
      <w:tblGrid>
        <w:gridCol w:w="5148"/>
        <w:gridCol w:w="1080"/>
        <w:gridCol w:w="1080"/>
      </w:tblGrid>
      <w:tr w:rsidR="000C41A3" w:rsidRPr="00F65579" w14:paraId="0E37290F" w14:textId="77777777" w:rsidTr="000C41A3">
        <w:trPr>
          <w:trHeight w:val="279"/>
        </w:trPr>
        <w:tc>
          <w:tcPr>
            <w:tcW w:w="5148" w:type="dxa"/>
            <w:shd w:val="clear" w:color="auto" w:fill="auto"/>
          </w:tcPr>
          <w:p w14:paraId="2AC65957" w14:textId="77777777" w:rsidR="000C41A3" w:rsidRPr="00F65579" w:rsidRDefault="000C41A3" w:rsidP="000C41A3">
            <w:pPr>
              <w:pStyle w:val="Tabletext"/>
            </w:pPr>
          </w:p>
        </w:tc>
        <w:tc>
          <w:tcPr>
            <w:tcW w:w="1080" w:type="dxa"/>
            <w:shd w:val="clear" w:color="auto" w:fill="auto"/>
            <w:vAlign w:val="bottom"/>
          </w:tcPr>
          <w:p w14:paraId="165E1C93" w14:textId="77777777" w:rsidR="000C41A3" w:rsidRPr="00F65579" w:rsidRDefault="000C41A3" w:rsidP="000C41A3">
            <w:pPr>
              <w:pStyle w:val="Tabletextheadingright"/>
            </w:pPr>
            <w:r w:rsidRPr="00F65579">
              <w:t>2019</w:t>
            </w:r>
          </w:p>
        </w:tc>
        <w:tc>
          <w:tcPr>
            <w:tcW w:w="1080" w:type="dxa"/>
            <w:vAlign w:val="bottom"/>
          </w:tcPr>
          <w:p w14:paraId="337AEF32" w14:textId="77777777" w:rsidR="000C41A3" w:rsidRPr="00F65579" w:rsidRDefault="000C41A3" w:rsidP="000C41A3">
            <w:pPr>
              <w:pStyle w:val="Tabletextheadingright"/>
            </w:pPr>
            <w:r w:rsidRPr="00F65579">
              <w:t>2018</w:t>
            </w:r>
          </w:p>
        </w:tc>
      </w:tr>
      <w:tr w:rsidR="000C41A3" w:rsidRPr="00F65579" w14:paraId="39F8D1CB" w14:textId="77777777" w:rsidTr="000C41A3">
        <w:trPr>
          <w:trHeight w:val="279"/>
        </w:trPr>
        <w:tc>
          <w:tcPr>
            <w:tcW w:w="5148" w:type="dxa"/>
            <w:shd w:val="clear" w:color="auto" w:fill="auto"/>
          </w:tcPr>
          <w:p w14:paraId="752EDA65" w14:textId="77777777" w:rsidR="000C41A3" w:rsidRPr="00F65579" w:rsidRDefault="000C41A3" w:rsidP="000C41A3">
            <w:pPr>
              <w:pStyle w:val="Tabletext"/>
            </w:pPr>
          </w:p>
        </w:tc>
        <w:tc>
          <w:tcPr>
            <w:tcW w:w="1080" w:type="dxa"/>
            <w:shd w:val="clear" w:color="auto" w:fill="auto"/>
            <w:vAlign w:val="bottom"/>
          </w:tcPr>
          <w:p w14:paraId="217D4C81" w14:textId="77777777" w:rsidR="000C41A3" w:rsidRPr="00F65579" w:rsidRDefault="000C41A3" w:rsidP="000C41A3">
            <w:pPr>
              <w:pStyle w:val="Tabletextheadingright"/>
            </w:pPr>
            <w:r w:rsidRPr="00F65579">
              <w:t>$’000</w:t>
            </w:r>
          </w:p>
        </w:tc>
        <w:tc>
          <w:tcPr>
            <w:tcW w:w="1080" w:type="dxa"/>
            <w:vAlign w:val="bottom"/>
          </w:tcPr>
          <w:p w14:paraId="5EECB56C" w14:textId="77777777" w:rsidR="000C41A3" w:rsidRPr="00F65579" w:rsidRDefault="000C41A3" w:rsidP="000C41A3">
            <w:pPr>
              <w:pStyle w:val="Tabletextheadingright"/>
            </w:pPr>
            <w:r w:rsidRPr="00F65579">
              <w:t>$’000</w:t>
            </w:r>
          </w:p>
        </w:tc>
      </w:tr>
      <w:tr w:rsidR="000C41A3" w:rsidRPr="00F65579" w14:paraId="4C559437" w14:textId="77777777" w:rsidTr="000C41A3">
        <w:trPr>
          <w:trHeight w:val="254"/>
        </w:trPr>
        <w:tc>
          <w:tcPr>
            <w:tcW w:w="5148" w:type="dxa"/>
          </w:tcPr>
          <w:p w14:paraId="19951F42" w14:textId="77777777" w:rsidR="000C41A3" w:rsidRPr="00F65579" w:rsidRDefault="000C41A3" w:rsidP="000C41A3">
            <w:pPr>
              <w:pStyle w:val="Tabletext"/>
            </w:pPr>
            <w:r w:rsidRPr="00F65579">
              <w:t>Provision of services</w:t>
            </w:r>
          </w:p>
        </w:tc>
        <w:tc>
          <w:tcPr>
            <w:tcW w:w="1080" w:type="dxa"/>
            <w:shd w:val="clear" w:color="auto" w:fill="DDDDDD"/>
          </w:tcPr>
          <w:p w14:paraId="08DCD789" w14:textId="77777777" w:rsidR="000C41A3" w:rsidRPr="00F65579" w:rsidRDefault="000C41A3" w:rsidP="000C41A3">
            <w:pPr>
              <w:pStyle w:val="Tabletextright"/>
            </w:pPr>
            <w:r w:rsidRPr="00F65579">
              <w:t>19 136</w:t>
            </w:r>
          </w:p>
        </w:tc>
        <w:tc>
          <w:tcPr>
            <w:tcW w:w="1080" w:type="dxa"/>
          </w:tcPr>
          <w:p w14:paraId="1B454ADC" w14:textId="77777777" w:rsidR="000C41A3" w:rsidRPr="00F65579" w:rsidRDefault="000C41A3" w:rsidP="000C41A3">
            <w:pPr>
              <w:pStyle w:val="Tabletextright"/>
            </w:pPr>
            <w:r w:rsidRPr="00F65579">
              <w:t>18</w:t>
            </w:r>
            <w:r w:rsidRPr="00F65579">
              <w:rPr>
                <w:rFonts w:ascii="Calibri" w:hAnsi="Calibri" w:cs="Calibri"/>
              </w:rPr>
              <w:t xml:space="preserve"> </w:t>
            </w:r>
            <w:r w:rsidRPr="00F65579">
              <w:t xml:space="preserve">555 </w:t>
            </w:r>
          </w:p>
        </w:tc>
      </w:tr>
      <w:tr w:rsidR="000C41A3" w:rsidRPr="00F65579" w14:paraId="28FD578D" w14:textId="77777777" w:rsidTr="000C41A3">
        <w:trPr>
          <w:trHeight w:val="254"/>
        </w:trPr>
        <w:tc>
          <w:tcPr>
            <w:tcW w:w="5148" w:type="dxa"/>
          </w:tcPr>
          <w:p w14:paraId="0A23E7F6" w14:textId="77777777" w:rsidR="000C41A3" w:rsidRPr="00F65579" w:rsidRDefault="000C41A3" w:rsidP="000C41A3">
            <w:pPr>
              <w:pStyle w:val="Tabletext"/>
            </w:pPr>
            <w:r w:rsidRPr="00F65579">
              <w:t>Rental accommodation income</w:t>
            </w:r>
          </w:p>
        </w:tc>
        <w:tc>
          <w:tcPr>
            <w:tcW w:w="1080" w:type="dxa"/>
            <w:shd w:val="clear" w:color="auto" w:fill="DDDDDD"/>
          </w:tcPr>
          <w:p w14:paraId="1E868403" w14:textId="77777777" w:rsidR="000C41A3" w:rsidRPr="00F65579" w:rsidRDefault="000C41A3" w:rsidP="000C41A3">
            <w:pPr>
              <w:pStyle w:val="Tabletextright"/>
            </w:pPr>
            <w:r w:rsidRPr="00F65579">
              <w:t>35 375</w:t>
            </w:r>
          </w:p>
        </w:tc>
        <w:tc>
          <w:tcPr>
            <w:tcW w:w="1080" w:type="dxa"/>
          </w:tcPr>
          <w:p w14:paraId="2983310C" w14:textId="77777777" w:rsidR="000C41A3" w:rsidRPr="00F65579" w:rsidRDefault="000C41A3" w:rsidP="000C41A3">
            <w:pPr>
              <w:pStyle w:val="Tabletextright"/>
            </w:pPr>
            <w:r w:rsidRPr="00F65579">
              <w:t>31</w:t>
            </w:r>
            <w:r w:rsidRPr="00F65579">
              <w:rPr>
                <w:rFonts w:ascii="Calibri" w:hAnsi="Calibri" w:cs="Calibri"/>
              </w:rPr>
              <w:t xml:space="preserve"> </w:t>
            </w:r>
            <w:r w:rsidRPr="00F65579">
              <w:t xml:space="preserve">665 </w:t>
            </w:r>
          </w:p>
        </w:tc>
      </w:tr>
      <w:tr w:rsidR="000C41A3" w:rsidRPr="00F65579" w14:paraId="4AA2712D" w14:textId="77777777" w:rsidTr="000C41A3">
        <w:tc>
          <w:tcPr>
            <w:tcW w:w="5148" w:type="dxa"/>
          </w:tcPr>
          <w:p w14:paraId="1A148CEC" w14:textId="77777777" w:rsidR="000C41A3" w:rsidRPr="00F65579" w:rsidRDefault="000C41A3" w:rsidP="000C41A3">
            <w:pPr>
              <w:pStyle w:val="Tabletext"/>
            </w:pPr>
            <w:r w:rsidRPr="00F65579">
              <w:t>Other income</w:t>
            </w:r>
          </w:p>
        </w:tc>
        <w:tc>
          <w:tcPr>
            <w:tcW w:w="1080" w:type="dxa"/>
            <w:shd w:val="clear" w:color="auto" w:fill="DDDDDD"/>
          </w:tcPr>
          <w:p w14:paraId="216F0544" w14:textId="77777777" w:rsidR="000C41A3" w:rsidRPr="00F65579" w:rsidRDefault="000C41A3" w:rsidP="000C41A3">
            <w:pPr>
              <w:pStyle w:val="Tabletextright"/>
            </w:pPr>
            <w:r w:rsidRPr="00F65579">
              <w:t>6 969</w:t>
            </w:r>
          </w:p>
        </w:tc>
        <w:tc>
          <w:tcPr>
            <w:tcW w:w="1080" w:type="dxa"/>
          </w:tcPr>
          <w:p w14:paraId="3B29B8C7" w14:textId="77777777" w:rsidR="000C41A3" w:rsidRPr="00F65579" w:rsidRDefault="000C41A3" w:rsidP="000C41A3">
            <w:pPr>
              <w:pStyle w:val="Tabletextright"/>
            </w:pPr>
            <w:r w:rsidRPr="00F65579">
              <w:t>7</w:t>
            </w:r>
            <w:r w:rsidRPr="00F65579">
              <w:rPr>
                <w:rFonts w:ascii="Calibri" w:hAnsi="Calibri" w:cs="Calibri"/>
              </w:rPr>
              <w:t xml:space="preserve"> </w:t>
            </w:r>
            <w:r w:rsidRPr="00F65579">
              <w:t xml:space="preserve">401 </w:t>
            </w:r>
          </w:p>
        </w:tc>
      </w:tr>
      <w:tr w:rsidR="000C41A3" w:rsidRPr="00F65579" w14:paraId="2A77041A" w14:textId="77777777" w:rsidTr="000C41A3">
        <w:tc>
          <w:tcPr>
            <w:tcW w:w="5148" w:type="dxa"/>
          </w:tcPr>
          <w:p w14:paraId="54DC9EBE" w14:textId="77777777" w:rsidR="000C41A3" w:rsidRPr="00F65579" w:rsidRDefault="000C41A3" w:rsidP="000C41A3">
            <w:pPr>
              <w:pStyle w:val="Tabletext"/>
            </w:pPr>
            <w:r w:rsidRPr="00F65579">
              <w:rPr>
                <w:b/>
              </w:rPr>
              <w:t>Total other income</w:t>
            </w:r>
          </w:p>
        </w:tc>
        <w:tc>
          <w:tcPr>
            <w:tcW w:w="1080" w:type="dxa"/>
            <w:shd w:val="clear" w:color="auto" w:fill="DDDDDD"/>
          </w:tcPr>
          <w:p w14:paraId="2EC2BF3C" w14:textId="77777777" w:rsidR="000C41A3" w:rsidRPr="00F65579" w:rsidRDefault="000C41A3" w:rsidP="000C41A3">
            <w:pPr>
              <w:pStyle w:val="Tabletextrightbold"/>
            </w:pPr>
            <w:r w:rsidRPr="00F65579">
              <w:t>61 480</w:t>
            </w:r>
          </w:p>
        </w:tc>
        <w:tc>
          <w:tcPr>
            <w:tcW w:w="1080" w:type="dxa"/>
          </w:tcPr>
          <w:p w14:paraId="002F1CF8" w14:textId="77777777" w:rsidR="000C41A3" w:rsidRPr="00F65579" w:rsidRDefault="000C41A3" w:rsidP="000C41A3">
            <w:pPr>
              <w:pStyle w:val="Tabletextrightbold"/>
            </w:pPr>
            <w:r w:rsidRPr="00F65579">
              <w:t>57</w:t>
            </w:r>
            <w:r w:rsidRPr="00F65579">
              <w:rPr>
                <w:rFonts w:ascii="Calibri" w:hAnsi="Calibri" w:cs="Calibri"/>
              </w:rPr>
              <w:t xml:space="preserve"> </w:t>
            </w:r>
            <w:r w:rsidRPr="00F65579">
              <w:t xml:space="preserve">621 </w:t>
            </w:r>
          </w:p>
        </w:tc>
      </w:tr>
    </w:tbl>
    <w:p w14:paraId="32E52127" w14:textId="77777777" w:rsidR="000C41A3" w:rsidRPr="00F65579" w:rsidRDefault="000C41A3" w:rsidP="000C41A3"/>
    <w:p w14:paraId="1B35B6E1" w14:textId="77777777" w:rsidR="000C41A3" w:rsidRPr="00F65579" w:rsidRDefault="000C41A3" w:rsidP="000C41A3"/>
    <w:p w14:paraId="76B583D1" w14:textId="77777777" w:rsidR="000C41A3" w:rsidRPr="00F65579" w:rsidRDefault="000C41A3" w:rsidP="000C41A3">
      <w:pPr>
        <w:sectPr w:rsidR="000C41A3" w:rsidRPr="00F65579" w:rsidSect="00A416B6">
          <w:headerReference w:type="default" r:id="rId53"/>
          <w:type w:val="continuous"/>
          <w:pgSz w:w="11909" w:h="16834" w:code="9"/>
          <w:pgMar w:top="1728" w:right="1152" w:bottom="1152" w:left="1152" w:header="720" w:footer="288" w:gutter="0"/>
          <w:cols w:space="720"/>
          <w:noEndnote/>
        </w:sectPr>
      </w:pPr>
    </w:p>
    <w:p w14:paraId="2C8EDDF7" w14:textId="77777777" w:rsidR="000C41A3" w:rsidRPr="00F65579" w:rsidRDefault="000C41A3" w:rsidP="000C41A3">
      <w:pPr>
        <w:pStyle w:val="Heading4"/>
      </w:pPr>
      <w:r w:rsidRPr="00F65579">
        <w:t>Provision of services</w:t>
      </w:r>
    </w:p>
    <w:p w14:paraId="7FE61C13" w14:textId="77777777" w:rsidR="000C41A3" w:rsidRPr="00F65579" w:rsidRDefault="000C41A3" w:rsidP="000C41A3">
      <w:r w:rsidRPr="00F65579">
        <w:t>Income from the provision of services where they can be deployed for the achievement of departmental objectives, is recognised when the services are provided.</w:t>
      </w:r>
    </w:p>
    <w:p w14:paraId="39D012D1" w14:textId="77777777" w:rsidR="000C41A3" w:rsidRPr="00F65579" w:rsidRDefault="000C41A3" w:rsidP="000C41A3">
      <w:pPr>
        <w:pStyle w:val="Heading4"/>
      </w:pPr>
      <w:r w:rsidRPr="00F65579">
        <w:t>Rental accommodation income</w:t>
      </w:r>
    </w:p>
    <w:p w14:paraId="7E6EB6F6" w14:textId="77777777" w:rsidR="000C41A3" w:rsidRPr="00F65579" w:rsidRDefault="000C41A3" w:rsidP="000C41A3">
      <w:r w:rsidRPr="00F65579">
        <w:t>Income from the provision of rental accommodation to government departments and agencies is recognised on a straight-line basis over the lease term.</w:t>
      </w:r>
    </w:p>
    <w:p w14:paraId="786DEFCD" w14:textId="77777777" w:rsidR="000C41A3" w:rsidRPr="00F65579" w:rsidRDefault="000C41A3" w:rsidP="000C41A3">
      <w:pPr>
        <w:pStyle w:val="Heading4"/>
      </w:pPr>
      <w:r w:rsidRPr="00F65579">
        <w:t>Other income</w:t>
      </w:r>
    </w:p>
    <w:p w14:paraId="2C95962B" w14:textId="77777777" w:rsidR="000C41A3" w:rsidRPr="00F65579" w:rsidRDefault="000C41A3" w:rsidP="000C41A3">
      <w:r w:rsidRPr="00F65579">
        <w:t>Other income includes grants income and rebates earned. Income from grants (other than contributions by owners) is recognised when the Department obtains control over the contribution. Where grants are reciprocal (i.e. equal value is given by the Department to the provider), the Department is deemed to have assumed control when it has satisfied its performance obligations under the terms of the grant. Non-reciprocal grants are recognised as income when the grant is received or receivable. Conditional grants may be reciprocal or non</w:t>
      </w:r>
      <w:r w:rsidRPr="00F65579">
        <w:noBreakHyphen/>
        <w:t>reciprocal depending on the terms of the grant.</w:t>
      </w:r>
    </w:p>
    <w:p w14:paraId="01AEAB7E" w14:textId="77777777" w:rsidR="000C41A3" w:rsidRPr="00F65579" w:rsidRDefault="000C41A3" w:rsidP="000C41A3"/>
    <w:bookmarkEnd w:id="53"/>
    <w:p w14:paraId="24F5B945" w14:textId="77777777" w:rsidR="000C41A3" w:rsidRPr="00F65579" w:rsidRDefault="000C41A3" w:rsidP="000C41A3">
      <w:pPr>
        <w:spacing w:before="0" w:after="0"/>
      </w:pPr>
    </w:p>
    <w:p w14:paraId="01D16443" w14:textId="77777777" w:rsidR="000C41A3" w:rsidRPr="00F65579" w:rsidRDefault="000C41A3" w:rsidP="000C41A3">
      <w:pPr>
        <w:pStyle w:val="Heading1numbered"/>
        <w:sectPr w:rsidR="000C41A3" w:rsidRPr="00F65579" w:rsidSect="00DA3B71">
          <w:headerReference w:type="default" r:id="rId54"/>
          <w:type w:val="continuous"/>
          <w:pgSz w:w="11909" w:h="16834" w:code="9"/>
          <w:pgMar w:top="1728" w:right="1152" w:bottom="1152" w:left="1152" w:header="720" w:footer="288" w:gutter="0"/>
          <w:cols w:num="2" w:space="720"/>
          <w:noEndnote/>
        </w:sectPr>
      </w:pPr>
    </w:p>
    <w:p w14:paraId="590020CD" w14:textId="77777777" w:rsidR="000C41A3" w:rsidRPr="00F65579" w:rsidRDefault="000C41A3" w:rsidP="000C41A3">
      <w:pPr>
        <w:pStyle w:val="Heading1numbered"/>
      </w:pPr>
      <w:bookmarkStart w:id="65" w:name="_Toc17186210"/>
      <w:r w:rsidRPr="00F65579">
        <w:lastRenderedPageBreak/>
        <w:t>The cost of delivering services</w:t>
      </w:r>
      <w:bookmarkEnd w:id="65"/>
    </w:p>
    <w:p w14:paraId="74F736BB" w14:textId="77777777" w:rsidR="000C41A3" w:rsidRPr="00F65579" w:rsidRDefault="000C41A3" w:rsidP="000C41A3">
      <w:pPr>
        <w:spacing w:before="0" w:after="0"/>
        <w:sectPr w:rsidR="000C41A3" w:rsidRPr="00F65579" w:rsidSect="00BF61EF">
          <w:headerReference w:type="even" r:id="rId55"/>
          <w:headerReference w:type="default" r:id="rId56"/>
          <w:pgSz w:w="11909" w:h="16834" w:code="9"/>
          <w:pgMar w:top="1728" w:right="1152" w:bottom="1152" w:left="1152" w:header="720" w:footer="288" w:gutter="0"/>
          <w:cols w:space="720"/>
          <w:noEndnote/>
        </w:sectPr>
      </w:pPr>
    </w:p>
    <w:p w14:paraId="4AFBA81B" w14:textId="77777777" w:rsidR="000C41A3" w:rsidRPr="00F65579" w:rsidRDefault="000C41A3" w:rsidP="000C41A3">
      <w:pPr>
        <w:pStyle w:val="Heading4"/>
      </w:pPr>
      <w:bookmarkStart w:id="66" w:name="Section_03"/>
      <w:r w:rsidRPr="00F65579">
        <w:t>Introduction</w:t>
      </w:r>
    </w:p>
    <w:p w14:paraId="336CFD89" w14:textId="77777777" w:rsidR="000C41A3" w:rsidRPr="00F65579" w:rsidRDefault="000C41A3" w:rsidP="000C41A3">
      <w:r w:rsidRPr="00F65579">
        <w:t>This section provides an account of the expenses incurred by the Department in delivering services and outputs. In note 2, the funds that enable the provision of services were disclosed and in this note the costs associated with the provision of services are recorded. Note 4 discloses aggregated information in relation to the income and expenses by output.</w:t>
      </w:r>
    </w:p>
    <w:p w14:paraId="77472F8E" w14:textId="77777777" w:rsidR="000C41A3" w:rsidRPr="00F65579" w:rsidRDefault="000C41A3" w:rsidP="000C41A3">
      <w:pPr>
        <w:pStyle w:val="Heading4"/>
      </w:pPr>
      <w:r w:rsidRPr="00F65579">
        <w:t>Judgement required</w:t>
      </w:r>
    </w:p>
    <w:p w14:paraId="00F86309" w14:textId="77777777" w:rsidR="000C41A3" w:rsidRPr="00F65579" w:rsidRDefault="000C41A3" w:rsidP="000C41A3">
      <w:r w:rsidRPr="00F65579">
        <w:t>Judgement has been applied in the calculations of employee benefits provisions based on likely tenure of existing staff, patterns of leave claims, future salary movements and future discount rates.</w:t>
      </w:r>
    </w:p>
    <w:p w14:paraId="53FBFAE7" w14:textId="77777777" w:rsidR="000C41A3" w:rsidRPr="00F65579" w:rsidRDefault="000C41A3" w:rsidP="000C41A3">
      <w:pPr>
        <w:pStyle w:val="Heading4"/>
      </w:pPr>
      <w:r w:rsidRPr="00F65579">
        <w:br w:type="column"/>
      </w:r>
      <w:r w:rsidRPr="00F65579">
        <w:t>Structure</w:t>
      </w:r>
    </w:p>
    <w:p w14:paraId="04D55753" w14:textId="65FDF42C" w:rsidR="00103251" w:rsidRPr="00F65579" w:rsidRDefault="000C41A3">
      <w:pPr>
        <w:pStyle w:val="TOC5"/>
        <w:rPr>
          <w:noProof/>
          <w:color w:val="auto"/>
          <w:sz w:val="22"/>
        </w:rPr>
      </w:pPr>
      <w:r w:rsidRPr="00F65579">
        <w:fldChar w:fldCharType="begin"/>
      </w:r>
      <w:r w:rsidRPr="00F65579">
        <w:instrText xml:space="preserve"> TOC \h \z \t "Heading 2 numbered,5" \b Section_03 </w:instrText>
      </w:r>
      <w:r w:rsidRPr="00F65579">
        <w:fldChar w:fldCharType="separate"/>
      </w:r>
      <w:hyperlink w:anchor="_Toc17188435" w:history="1">
        <w:r w:rsidR="00103251" w:rsidRPr="00F65579">
          <w:rPr>
            <w:rStyle w:val="Hyperlink"/>
            <w:noProof/>
          </w:rPr>
          <w:t>3.1</w:t>
        </w:r>
        <w:r w:rsidR="00103251" w:rsidRPr="00F65579">
          <w:rPr>
            <w:noProof/>
            <w:color w:val="auto"/>
            <w:sz w:val="22"/>
          </w:rPr>
          <w:tab/>
        </w:r>
        <w:r w:rsidR="00103251" w:rsidRPr="00F65579">
          <w:rPr>
            <w:rStyle w:val="Hyperlink"/>
            <w:noProof/>
          </w:rPr>
          <w:t>Expenses incurred in delivery of services</w:t>
        </w:r>
        <w:r w:rsidR="00103251" w:rsidRPr="00F65579">
          <w:rPr>
            <w:noProof/>
            <w:webHidden/>
          </w:rPr>
          <w:tab/>
        </w:r>
        <w:r w:rsidR="00103251" w:rsidRPr="00F65579">
          <w:rPr>
            <w:noProof/>
            <w:webHidden/>
          </w:rPr>
          <w:fldChar w:fldCharType="begin"/>
        </w:r>
        <w:r w:rsidR="00103251" w:rsidRPr="00F65579">
          <w:rPr>
            <w:noProof/>
            <w:webHidden/>
          </w:rPr>
          <w:instrText xml:space="preserve"> PAGEREF _Toc17188435 \h </w:instrText>
        </w:r>
        <w:r w:rsidR="00103251" w:rsidRPr="00F65579">
          <w:rPr>
            <w:noProof/>
            <w:webHidden/>
          </w:rPr>
        </w:r>
        <w:r w:rsidR="00103251" w:rsidRPr="00F65579">
          <w:rPr>
            <w:noProof/>
            <w:webHidden/>
          </w:rPr>
          <w:fldChar w:fldCharType="separate"/>
        </w:r>
        <w:r w:rsidR="002C2B48">
          <w:rPr>
            <w:noProof/>
            <w:webHidden/>
          </w:rPr>
          <w:t>53</w:t>
        </w:r>
        <w:r w:rsidR="00103251" w:rsidRPr="00F65579">
          <w:rPr>
            <w:noProof/>
            <w:webHidden/>
          </w:rPr>
          <w:fldChar w:fldCharType="end"/>
        </w:r>
      </w:hyperlink>
    </w:p>
    <w:p w14:paraId="0783BD35" w14:textId="2A333305" w:rsidR="00103251" w:rsidRPr="00F65579" w:rsidRDefault="00DA453D">
      <w:pPr>
        <w:pStyle w:val="TOC5"/>
        <w:rPr>
          <w:noProof/>
          <w:color w:val="auto"/>
          <w:sz w:val="22"/>
        </w:rPr>
      </w:pPr>
      <w:hyperlink w:anchor="_Toc17188436" w:history="1">
        <w:r w:rsidR="00103251" w:rsidRPr="00F65579">
          <w:rPr>
            <w:rStyle w:val="Hyperlink"/>
            <w:noProof/>
          </w:rPr>
          <w:t>3.2</w:t>
        </w:r>
        <w:r w:rsidR="00103251" w:rsidRPr="00F65579">
          <w:rPr>
            <w:noProof/>
            <w:color w:val="auto"/>
            <w:sz w:val="22"/>
          </w:rPr>
          <w:tab/>
        </w:r>
        <w:r w:rsidR="00103251" w:rsidRPr="00F65579">
          <w:rPr>
            <w:rStyle w:val="Hyperlink"/>
            <w:noProof/>
          </w:rPr>
          <w:t>Grants expense</w:t>
        </w:r>
        <w:r w:rsidR="00103251" w:rsidRPr="00F65579">
          <w:rPr>
            <w:noProof/>
            <w:webHidden/>
          </w:rPr>
          <w:tab/>
        </w:r>
        <w:r w:rsidR="00103251" w:rsidRPr="00F65579">
          <w:rPr>
            <w:noProof/>
            <w:webHidden/>
          </w:rPr>
          <w:fldChar w:fldCharType="begin"/>
        </w:r>
        <w:r w:rsidR="00103251" w:rsidRPr="00F65579">
          <w:rPr>
            <w:noProof/>
            <w:webHidden/>
          </w:rPr>
          <w:instrText xml:space="preserve"> PAGEREF _Toc17188436 \h </w:instrText>
        </w:r>
        <w:r w:rsidR="00103251" w:rsidRPr="00F65579">
          <w:rPr>
            <w:noProof/>
            <w:webHidden/>
          </w:rPr>
        </w:r>
        <w:r w:rsidR="00103251" w:rsidRPr="00F65579">
          <w:rPr>
            <w:noProof/>
            <w:webHidden/>
          </w:rPr>
          <w:fldChar w:fldCharType="separate"/>
        </w:r>
        <w:r w:rsidR="002C2B48">
          <w:rPr>
            <w:noProof/>
            <w:webHidden/>
          </w:rPr>
          <w:t>55</w:t>
        </w:r>
        <w:r w:rsidR="00103251" w:rsidRPr="00F65579">
          <w:rPr>
            <w:noProof/>
            <w:webHidden/>
          </w:rPr>
          <w:fldChar w:fldCharType="end"/>
        </w:r>
      </w:hyperlink>
    </w:p>
    <w:p w14:paraId="63FE5A9E" w14:textId="4D69A3F3" w:rsidR="00103251" w:rsidRPr="00F65579" w:rsidRDefault="00DA453D">
      <w:pPr>
        <w:pStyle w:val="TOC5"/>
        <w:rPr>
          <w:noProof/>
          <w:color w:val="auto"/>
          <w:sz w:val="22"/>
        </w:rPr>
      </w:pPr>
      <w:hyperlink w:anchor="_Toc17188437" w:history="1">
        <w:r w:rsidR="00103251" w:rsidRPr="00F65579">
          <w:rPr>
            <w:rStyle w:val="Hyperlink"/>
            <w:noProof/>
          </w:rPr>
          <w:t>3.3</w:t>
        </w:r>
        <w:r w:rsidR="00103251" w:rsidRPr="00F65579">
          <w:rPr>
            <w:noProof/>
            <w:color w:val="auto"/>
            <w:sz w:val="22"/>
          </w:rPr>
          <w:tab/>
        </w:r>
        <w:r w:rsidR="00103251" w:rsidRPr="00F65579">
          <w:rPr>
            <w:rStyle w:val="Hyperlink"/>
            <w:noProof/>
          </w:rPr>
          <w:t>Capital asset charge</w:t>
        </w:r>
        <w:r w:rsidR="00103251" w:rsidRPr="00F65579">
          <w:rPr>
            <w:noProof/>
            <w:webHidden/>
          </w:rPr>
          <w:tab/>
        </w:r>
        <w:r w:rsidR="00103251" w:rsidRPr="00F65579">
          <w:rPr>
            <w:noProof/>
            <w:webHidden/>
          </w:rPr>
          <w:fldChar w:fldCharType="begin"/>
        </w:r>
        <w:r w:rsidR="00103251" w:rsidRPr="00F65579">
          <w:rPr>
            <w:noProof/>
            <w:webHidden/>
          </w:rPr>
          <w:instrText xml:space="preserve"> PAGEREF _Toc17188437 \h </w:instrText>
        </w:r>
        <w:r w:rsidR="00103251" w:rsidRPr="00F65579">
          <w:rPr>
            <w:noProof/>
            <w:webHidden/>
          </w:rPr>
        </w:r>
        <w:r w:rsidR="00103251" w:rsidRPr="00F65579">
          <w:rPr>
            <w:noProof/>
            <w:webHidden/>
          </w:rPr>
          <w:fldChar w:fldCharType="separate"/>
        </w:r>
        <w:r w:rsidR="002C2B48">
          <w:rPr>
            <w:noProof/>
            <w:webHidden/>
          </w:rPr>
          <w:t>55</w:t>
        </w:r>
        <w:r w:rsidR="00103251" w:rsidRPr="00F65579">
          <w:rPr>
            <w:noProof/>
            <w:webHidden/>
          </w:rPr>
          <w:fldChar w:fldCharType="end"/>
        </w:r>
      </w:hyperlink>
    </w:p>
    <w:p w14:paraId="2FE73A5D" w14:textId="5A784052" w:rsidR="00103251" w:rsidRPr="00F65579" w:rsidRDefault="00DA453D">
      <w:pPr>
        <w:pStyle w:val="TOC5"/>
        <w:rPr>
          <w:noProof/>
          <w:color w:val="auto"/>
          <w:sz w:val="22"/>
        </w:rPr>
      </w:pPr>
      <w:hyperlink w:anchor="_Toc17188438" w:history="1">
        <w:r w:rsidR="00103251" w:rsidRPr="00F65579">
          <w:rPr>
            <w:rStyle w:val="Hyperlink"/>
            <w:noProof/>
          </w:rPr>
          <w:t>3.4</w:t>
        </w:r>
        <w:r w:rsidR="00103251" w:rsidRPr="00F65579">
          <w:rPr>
            <w:noProof/>
            <w:color w:val="auto"/>
            <w:sz w:val="22"/>
          </w:rPr>
          <w:tab/>
        </w:r>
        <w:r w:rsidR="00103251" w:rsidRPr="00F65579">
          <w:rPr>
            <w:rStyle w:val="Hyperlink"/>
            <w:noProof/>
          </w:rPr>
          <w:t>Supplies and services</w:t>
        </w:r>
        <w:r w:rsidR="00103251" w:rsidRPr="00F65579">
          <w:rPr>
            <w:noProof/>
            <w:webHidden/>
          </w:rPr>
          <w:tab/>
        </w:r>
        <w:r w:rsidR="00103251" w:rsidRPr="00F65579">
          <w:rPr>
            <w:noProof/>
            <w:webHidden/>
          </w:rPr>
          <w:fldChar w:fldCharType="begin"/>
        </w:r>
        <w:r w:rsidR="00103251" w:rsidRPr="00F65579">
          <w:rPr>
            <w:noProof/>
            <w:webHidden/>
          </w:rPr>
          <w:instrText xml:space="preserve"> PAGEREF _Toc17188438 \h </w:instrText>
        </w:r>
        <w:r w:rsidR="00103251" w:rsidRPr="00F65579">
          <w:rPr>
            <w:noProof/>
            <w:webHidden/>
          </w:rPr>
        </w:r>
        <w:r w:rsidR="00103251" w:rsidRPr="00F65579">
          <w:rPr>
            <w:noProof/>
            <w:webHidden/>
          </w:rPr>
          <w:fldChar w:fldCharType="separate"/>
        </w:r>
        <w:r w:rsidR="002C2B48">
          <w:rPr>
            <w:noProof/>
            <w:webHidden/>
          </w:rPr>
          <w:t>56</w:t>
        </w:r>
        <w:r w:rsidR="00103251" w:rsidRPr="00F65579">
          <w:rPr>
            <w:noProof/>
            <w:webHidden/>
          </w:rPr>
          <w:fldChar w:fldCharType="end"/>
        </w:r>
      </w:hyperlink>
    </w:p>
    <w:p w14:paraId="54B6C8E4" w14:textId="1719F4B3" w:rsidR="00103251" w:rsidRPr="00F65579" w:rsidRDefault="00DA453D">
      <w:pPr>
        <w:pStyle w:val="TOC5"/>
        <w:rPr>
          <w:noProof/>
          <w:color w:val="auto"/>
          <w:sz w:val="22"/>
        </w:rPr>
      </w:pPr>
      <w:hyperlink w:anchor="_Toc17188439" w:history="1">
        <w:r w:rsidR="00103251" w:rsidRPr="00F65579">
          <w:rPr>
            <w:rStyle w:val="Hyperlink"/>
            <w:noProof/>
          </w:rPr>
          <w:t>3.5</w:t>
        </w:r>
        <w:r w:rsidR="00103251" w:rsidRPr="00F65579">
          <w:rPr>
            <w:noProof/>
            <w:color w:val="auto"/>
            <w:sz w:val="22"/>
          </w:rPr>
          <w:tab/>
        </w:r>
        <w:r w:rsidR="00103251" w:rsidRPr="00F65579">
          <w:rPr>
            <w:rStyle w:val="Hyperlink"/>
            <w:noProof/>
          </w:rPr>
          <w:t>Land remediation costs</w:t>
        </w:r>
        <w:r w:rsidR="00103251" w:rsidRPr="00F65579">
          <w:rPr>
            <w:noProof/>
            <w:webHidden/>
          </w:rPr>
          <w:tab/>
        </w:r>
        <w:r w:rsidR="00103251" w:rsidRPr="00F65579">
          <w:rPr>
            <w:noProof/>
            <w:webHidden/>
          </w:rPr>
          <w:fldChar w:fldCharType="begin"/>
        </w:r>
        <w:r w:rsidR="00103251" w:rsidRPr="00F65579">
          <w:rPr>
            <w:noProof/>
            <w:webHidden/>
          </w:rPr>
          <w:instrText xml:space="preserve"> PAGEREF _Toc17188439 \h </w:instrText>
        </w:r>
        <w:r w:rsidR="00103251" w:rsidRPr="00F65579">
          <w:rPr>
            <w:noProof/>
            <w:webHidden/>
          </w:rPr>
        </w:r>
        <w:r w:rsidR="00103251" w:rsidRPr="00F65579">
          <w:rPr>
            <w:noProof/>
            <w:webHidden/>
          </w:rPr>
          <w:fldChar w:fldCharType="separate"/>
        </w:r>
        <w:r w:rsidR="002C2B48">
          <w:rPr>
            <w:noProof/>
            <w:webHidden/>
          </w:rPr>
          <w:t>56</w:t>
        </w:r>
        <w:r w:rsidR="00103251" w:rsidRPr="00F65579">
          <w:rPr>
            <w:noProof/>
            <w:webHidden/>
          </w:rPr>
          <w:fldChar w:fldCharType="end"/>
        </w:r>
      </w:hyperlink>
    </w:p>
    <w:p w14:paraId="0345BB22" w14:textId="77777777" w:rsidR="000C41A3" w:rsidRPr="00F65579" w:rsidRDefault="000C41A3" w:rsidP="000C41A3">
      <w:r w:rsidRPr="00F65579">
        <w:fldChar w:fldCharType="end"/>
      </w:r>
    </w:p>
    <w:p w14:paraId="2528B4D6" w14:textId="77777777" w:rsidR="000C41A3" w:rsidRPr="00F65579" w:rsidRDefault="000C41A3" w:rsidP="000C41A3">
      <w:pPr>
        <w:sectPr w:rsidR="000C41A3" w:rsidRPr="00F65579" w:rsidSect="00BF61EF">
          <w:type w:val="continuous"/>
          <w:pgSz w:w="11909" w:h="16834" w:code="9"/>
          <w:pgMar w:top="1728" w:right="1152" w:bottom="1152" w:left="1152" w:header="720" w:footer="288" w:gutter="0"/>
          <w:cols w:num="2" w:space="720"/>
          <w:noEndnote/>
        </w:sectPr>
      </w:pPr>
    </w:p>
    <w:p w14:paraId="25AE330A" w14:textId="77777777" w:rsidR="000C41A3" w:rsidRPr="00F65579" w:rsidRDefault="000C41A3" w:rsidP="000C41A3"/>
    <w:p w14:paraId="26E8C114" w14:textId="77777777" w:rsidR="000C41A3" w:rsidRPr="00F65579" w:rsidRDefault="000C41A3" w:rsidP="000C41A3">
      <w:pPr>
        <w:sectPr w:rsidR="000C41A3" w:rsidRPr="00F65579" w:rsidSect="00BF61EF">
          <w:type w:val="continuous"/>
          <w:pgSz w:w="11909" w:h="16834" w:code="9"/>
          <w:pgMar w:top="1728" w:right="1152" w:bottom="1152" w:left="1152" w:header="720" w:footer="288" w:gutter="0"/>
          <w:cols w:num="2" w:space="720"/>
          <w:noEndnote/>
        </w:sectPr>
      </w:pPr>
    </w:p>
    <w:p w14:paraId="4A43E9D1" w14:textId="77777777" w:rsidR="000C41A3" w:rsidRPr="00F65579" w:rsidRDefault="000C41A3" w:rsidP="000C41A3">
      <w:pPr>
        <w:pStyle w:val="Heading2numbered"/>
      </w:pPr>
      <w:bookmarkStart w:id="67" w:name="_Toc17186211"/>
      <w:bookmarkStart w:id="68" w:name="_Toc17188435"/>
      <w:r w:rsidRPr="00F65579">
        <w:t>Expenses incurred in delivery of services</w:t>
      </w:r>
      <w:bookmarkEnd w:id="67"/>
      <w:bookmarkEnd w:id="68"/>
    </w:p>
    <w:tbl>
      <w:tblPr>
        <w:tblStyle w:val="AnnualReporttexttable"/>
        <w:tblW w:w="7218" w:type="dxa"/>
        <w:tblLayout w:type="fixed"/>
        <w:tblLook w:val="00A0" w:firstRow="1" w:lastRow="0" w:firstColumn="1" w:lastColumn="0" w:noHBand="0" w:noVBand="0"/>
      </w:tblPr>
      <w:tblGrid>
        <w:gridCol w:w="4219"/>
        <w:gridCol w:w="929"/>
        <w:gridCol w:w="1035"/>
        <w:gridCol w:w="1035"/>
      </w:tblGrid>
      <w:tr w:rsidR="000C41A3" w:rsidRPr="00F65579" w14:paraId="46D9C358" w14:textId="77777777" w:rsidTr="0010325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19" w:type="dxa"/>
          </w:tcPr>
          <w:p w14:paraId="2A6DD0B1" w14:textId="77777777" w:rsidR="000C41A3" w:rsidRPr="00F65579" w:rsidRDefault="000C41A3" w:rsidP="000C41A3">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51EBE101" w14:textId="77777777" w:rsidR="000C41A3" w:rsidRPr="00F65579" w:rsidRDefault="000C41A3" w:rsidP="000C41A3">
            <w:pPr>
              <w:pStyle w:val="Tabletextheadingright"/>
              <w:jc w:val="center"/>
            </w:pP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tcPr>
          <w:p w14:paraId="6123C0DF" w14:textId="77777777" w:rsidR="000C41A3" w:rsidRPr="00F65579" w:rsidRDefault="000C41A3" w:rsidP="000C41A3">
            <w:pPr>
              <w:pStyle w:val="Tabletextheadingright"/>
              <w:rPr>
                <w:b/>
              </w:rPr>
            </w:pPr>
            <w:r w:rsidRPr="00F65579">
              <w:rPr>
                <w:b/>
              </w:rPr>
              <w:t>2019</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33AB1F3A" w14:textId="77777777" w:rsidR="000C41A3" w:rsidRPr="00F65579" w:rsidRDefault="000C41A3" w:rsidP="000C41A3">
            <w:pPr>
              <w:pStyle w:val="Tabletextheadingright"/>
              <w:rPr>
                <w:b/>
              </w:rPr>
            </w:pPr>
            <w:r w:rsidRPr="00F65579">
              <w:rPr>
                <w:b/>
              </w:rPr>
              <w:t>2018</w:t>
            </w:r>
          </w:p>
        </w:tc>
      </w:tr>
      <w:tr w:rsidR="000C41A3" w:rsidRPr="00F65579" w14:paraId="2541D7E8" w14:textId="77777777" w:rsidTr="00103251">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2B27E78E" w14:textId="77777777" w:rsidR="000C41A3" w:rsidRPr="00F65579" w:rsidRDefault="000C41A3" w:rsidP="000C41A3">
            <w:pPr>
              <w:pStyle w:val="Tabletext"/>
              <w:rPr>
                <w:b/>
              </w:rPr>
            </w:pP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34EAEB3C" w14:textId="77777777" w:rsidR="000C41A3" w:rsidRPr="00F65579" w:rsidRDefault="000C41A3" w:rsidP="000C41A3">
            <w:pPr>
              <w:pStyle w:val="Tabletextheadingright"/>
              <w:jc w:val="center"/>
            </w:pPr>
            <w:r w:rsidRPr="00F65579">
              <w:t>Notes</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tcPr>
          <w:p w14:paraId="334F1C90" w14:textId="77777777" w:rsidR="000C41A3" w:rsidRPr="00F65579" w:rsidRDefault="000C41A3" w:rsidP="000C41A3">
            <w:pPr>
              <w:pStyle w:val="Tabletextheadingright"/>
              <w:rPr>
                <w:color w:val="000000"/>
              </w:rPr>
            </w:pPr>
            <w:r w:rsidRPr="00F65579">
              <w:t>$’000</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7D0789E4" w14:textId="77777777" w:rsidR="000C41A3" w:rsidRPr="00F65579" w:rsidRDefault="000C41A3" w:rsidP="000C41A3">
            <w:pPr>
              <w:pStyle w:val="Tabletextheadingright"/>
              <w:rPr>
                <w:color w:val="000000"/>
              </w:rPr>
            </w:pPr>
            <w:r w:rsidRPr="00F65579">
              <w:t>$’000</w:t>
            </w:r>
          </w:p>
        </w:tc>
      </w:tr>
      <w:tr w:rsidR="000C41A3" w:rsidRPr="00F65579" w14:paraId="6B1DBBE7" w14:textId="77777777" w:rsidTr="00103251">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6A049E4B" w14:textId="77777777" w:rsidR="000C41A3" w:rsidRPr="00F65579" w:rsidRDefault="000C41A3" w:rsidP="000C41A3">
            <w:pPr>
              <w:pStyle w:val="Tabletext"/>
            </w:pPr>
            <w:r w:rsidRPr="00F65579">
              <w:t>Employee expenses</w:t>
            </w:r>
          </w:p>
        </w:tc>
        <w:tc>
          <w:tcPr>
            <w:cnfStyle w:val="000010000000" w:firstRow="0" w:lastRow="0" w:firstColumn="0" w:lastColumn="0" w:oddVBand="1" w:evenVBand="0" w:oddHBand="0" w:evenHBand="0" w:firstRowFirstColumn="0" w:firstRowLastColumn="0" w:lastRowFirstColumn="0" w:lastRowLastColumn="0"/>
            <w:tcW w:w="929" w:type="dxa"/>
          </w:tcPr>
          <w:p w14:paraId="4E399A3B" w14:textId="77777777" w:rsidR="000C41A3" w:rsidRPr="00F65579" w:rsidRDefault="000C41A3" w:rsidP="000C41A3">
            <w:pPr>
              <w:pStyle w:val="Tabletextcentred"/>
            </w:pPr>
            <w:r w:rsidRPr="00F65579">
              <w:t>3.1.1</w:t>
            </w:r>
          </w:p>
        </w:tc>
        <w:tc>
          <w:tcPr>
            <w:cnfStyle w:val="000001000000" w:firstRow="0" w:lastRow="0" w:firstColumn="0" w:lastColumn="0" w:oddVBand="0" w:evenVBand="1" w:oddHBand="0" w:evenHBand="0" w:firstRowFirstColumn="0" w:firstRowLastColumn="0" w:lastRowFirstColumn="0" w:lastRowLastColumn="0"/>
            <w:tcW w:w="1035" w:type="dxa"/>
          </w:tcPr>
          <w:p w14:paraId="12DEB45C" w14:textId="77777777" w:rsidR="000C41A3" w:rsidRPr="00F65579" w:rsidRDefault="000C41A3" w:rsidP="000C41A3">
            <w:pPr>
              <w:pStyle w:val="Tabletextright"/>
            </w:pPr>
            <w:r w:rsidRPr="00F65579">
              <w:t>154 010</w:t>
            </w:r>
          </w:p>
        </w:tc>
        <w:tc>
          <w:tcPr>
            <w:cnfStyle w:val="000010000000" w:firstRow="0" w:lastRow="0" w:firstColumn="0" w:lastColumn="0" w:oddVBand="1" w:evenVBand="0" w:oddHBand="0" w:evenHBand="0" w:firstRowFirstColumn="0" w:firstRowLastColumn="0" w:lastRowFirstColumn="0" w:lastRowLastColumn="0"/>
            <w:tcW w:w="1035" w:type="dxa"/>
          </w:tcPr>
          <w:p w14:paraId="04B9E89F" w14:textId="77777777" w:rsidR="000C41A3" w:rsidRPr="00F65579" w:rsidRDefault="000C41A3" w:rsidP="000C41A3">
            <w:pPr>
              <w:pStyle w:val="Tabletextright"/>
            </w:pPr>
            <w:r w:rsidRPr="00F65579">
              <w:t>140</w:t>
            </w:r>
            <w:r w:rsidRPr="00F65579">
              <w:rPr>
                <w:rFonts w:ascii="Calibri" w:hAnsi="Calibri" w:cs="Calibri"/>
              </w:rPr>
              <w:t xml:space="preserve"> </w:t>
            </w:r>
            <w:r w:rsidRPr="00F65579">
              <w:t xml:space="preserve">960 </w:t>
            </w:r>
          </w:p>
        </w:tc>
      </w:tr>
      <w:tr w:rsidR="000C41A3" w:rsidRPr="00F65579" w14:paraId="3BD29882" w14:textId="77777777" w:rsidTr="00103251">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6EBE8A32" w14:textId="77777777" w:rsidR="000C41A3" w:rsidRPr="00F65579" w:rsidRDefault="000C41A3" w:rsidP="000C41A3">
            <w:pPr>
              <w:pStyle w:val="Tabletext"/>
            </w:pPr>
            <w:r w:rsidRPr="00F65579">
              <w:t>Grants expense</w:t>
            </w:r>
          </w:p>
        </w:tc>
        <w:tc>
          <w:tcPr>
            <w:cnfStyle w:val="000010000000" w:firstRow="0" w:lastRow="0" w:firstColumn="0" w:lastColumn="0" w:oddVBand="1" w:evenVBand="0" w:oddHBand="0" w:evenHBand="0" w:firstRowFirstColumn="0" w:firstRowLastColumn="0" w:lastRowFirstColumn="0" w:lastRowLastColumn="0"/>
            <w:tcW w:w="929" w:type="dxa"/>
          </w:tcPr>
          <w:p w14:paraId="1EC894FB" w14:textId="77777777" w:rsidR="000C41A3" w:rsidRPr="00F65579" w:rsidRDefault="000C41A3" w:rsidP="000C41A3">
            <w:pPr>
              <w:pStyle w:val="Tabletextcentred"/>
            </w:pPr>
            <w:r w:rsidRPr="00F65579">
              <w:t>3.2</w:t>
            </w:r>
          </w:p>
        </w:tc>
        <w:tc>
          <w:tcPr>
            <w:cnfStyle w:val="000001000000" w:firstRow="0" w:lastRow="0" w:firstColumn="0" w:lastColumn="0" w:oddVBand="0" w:evenVBand="1" w:oddHBand="0" w:evenHBand="0" w:firstRowFirstColumn="0" w:firstRowLastColumn="0" w:lastRowFirstColumn="0" w:lastRowLastColumn="0"/>
            <w:tcW w:w="1035" w:type="dxa"/>
          </w:tcPr>
          <w:p w14:paraId="10081B8E" w14:textId="77777777" w:rsidR="000C41A3" w:rsidRPr="00F65579" w:rsidRDefault="000C41A3" w:rsidP="000C41A3">
            <w:pPr>
              <w:pStyle w:val="Tabletextright"/>
            </w:pPr>
            <w:r w:rsidRPr="00F65579">
              <w:t>76 056</w:t>
            </w:r>
          </w:p>
        </w:tc>
        <w:tc>
          <w:tcPr>
            <w:cnfStyle w:val="000010000000" w:firstRow="0" w:lastRow="0" w:firstColumn="0" w:lastColumn="0" w:oddVBand="1" w:evenVBand="0" w:oddHBand="0" w:evenHBand="0" w:firstRowFirstColumn="0" w:firstRowLastColumn="0" w:lastRowFirstColumn="0" w:lastRowLastColumn="0"/>
            <w:tcW w:w="1035" w:type="dxa"/>
          </w:tcPr>
          <w:p w14:paraId="2215DD2C" w14:textId="77777777" w:rsidR="000C41A3" w:rsidRPr="00F65579" w:rsidRDefault="000C41A3" w:rsidP="000C41A3">
            <w:pPr>
              <w:pStyle w:val="Tabletextright"/>
            </w:pPr>
            <w:r w:rsidRPr="00F65579">
              <w:t>31</w:t>
            </w:r>
            <w:r w:rsidRPr="00F65579">
              <w:rPr>
                <w:rFonts w:ascii="Calibri" w:hAnsi="Calibri" w:cs="Calibri"/>
              </w:rPr>
              <w:t xml:space="preserve"> </w:t>
            </w:r>
            <w:r w:rsidRPr="00F65579">
              <w:t xml:space="preserve">771 </w:t>
            </w:r>
          </w:p>
        </w:tc>
      </w:tr>
      <w:tr w:rsidR="000C41A3" w:rsidRPr="00F65579" w14:paraId="081C2B33" w14:textId="77777777" w:rsidTr="00103251">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19317D8F" w14:textId="77777777" w:rsidR="000C41A3" w:rsidRPr="00F65579" w:rsidRDefault="000C41A3" w:rsidP="000C41A3">
            <w:pPr>
              <w:pStyle w:val="Tabletext"/>
            </w:pPr>
            <w:r w:rsidRPr="00F65579">
              <w:t>Capital asset charge</w:t>
            </w:r>
          </w:p>
        </w:tc>
        <w:tc>
          <w:tcPr>
            <w:cnfStyle w:val="000010000000" w:firstRow="0" w:lastRow="0" w:firstColumn="0" w:lastColumn="0" w:oddVBand="1" w:evenVBand="0" w:oddHBand="0" w:evenHBand="0" w:firstRowFirstColumn="0" w:firstRowLastColumn="0" w:lastRowFirstColumn="0" w:lastRowLastColumn="0"/>
            <w:tcW w:w="929" w:type="dxa"/>
          </w:tcPr>
          <w:p w14:paraId="1AAA919F" w14:textId="77777777" w:rsidR="000C41A3" w:rsidRPr="00F65579" w:rsidRDefault="000C41A3" w:rsidP="000C41A3">
            <w:pPr>
              <w:pStyle w:val="Tabletextcentred"/>
            </w:pPr>
            <w:r w:rsidRPr="00F65579">
              <w:t>3.3</w:t>
            </w:r>
          </w:p>
        </w:tc>
        <w:tc>
          <w:tcPr>
            <w:cnfStyle w:val="000001000000" w:firstRow="0" w:lastRow="0" w:firstColumn="0" w:lastColumn="0" w:oddVBand="0" w:evenVBand="1" w:oddHBand="0" w:evenHBand="0" w:firstRowFirstColumn="0" w:firstRowLastColumn="0" w:lastRowFirstColumn="0" w:lastRowLastColumn="0"/>
            <w:tcW w:w="1035" w:type="dxa"/>
          </w:tcPr>
          <w:p w14:paraId="1CA13CDB" w14:textId="77777777" w:rsidR="000C41A3" w:rsidRPr="00F65579" w:rsidRDefault="000C41A3" w:rsidP="000C41A3">
            <w:pPr>
              <w:pStyle w:val="Tabletextright"/>
            </w:pPr>
            <w:r w:rsidRPr="00F65579">
              <w:t>62 896</w:t>
            </w:r>
          </w:p>
        </w:tc>
        <w:tc>
          <w:tcPr>
            <w:cnfStyle w:val="000010000000" w:firstRow="0" w:lastRow="0" w:firstColumn="0" w:lastColumn="0" w:oddVBand="1" w:evenVBand="0" w:oddHBand="0" w:evenHBand="0" w:firstRowFirstColumn="0" w:firstRowLastColumn="0" w:lastRowFirstColumn="0" w:lastRowLastColumn="0"/>
            <w:tcW w:w="1035" w:type="dxa"/>
          </w:tcPr>
          <w:p w14:paraId="70A86AF5" w14:textId="77777777" w:rsidR="000C41A3" w:rsidRPr="00F65579" w:rsidRDefault="000C41A3" w:rsidP="000C41A3">
            <w:pPr>
              <w:pStyle w:val="Tabletextright"/>
            </w:pPr>
            <w:r w:rsidRPr="00F65579">
              <w:t>21</w:t>
            </w:r>
            <w:r w:rsidRPr="00F65579">
              <w:rPr>
                <w:rFonts w:ascii="Calibri" w:hAnsi="Calibri" w:cs="Calibri"/>
              </w:rPr>
              <w:t xml:space="preserve"> </w:t>
            </w:r>
            <w:r w:rsidRPr="00F65579">
              <w:t xml:space="preserve">998 </w:t>
            </w:r>
          </w:p>
        </w:tc>
      </w:tr>
      <w:tr w:rsidR="000C41A3" w:rsidRPr="00F65579" w14:paraId="0DD2F792" w14:textId="77777777" w:rsidTr="00103251">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3BB1F01C" w14:textId="77777777" w:rsidR="000C41A3" w:rsidRPr="00F65579" w:rsidRDefault="000C41A3" w:rsidP="000C41A3">
            <w:pPr>
              <w:pStyle w:val="Tabletext"/>
            </w:pPr>
            <w:r w:rsidRPr="00F65579">
              <w:t>Supplies and services</w:t>
            </w:r>
          </w:p>
        </w:tc>
        <w:tc>
          <w:tcPr>
            <w:cnfStyle w:val="000010000000" w:firstRow="0" w:lastRow="0" w:firstColumn="0" w:lastColumn="0" w:oddVBand="1" w:evenVBand="0" w:oddHBand="0" w:evenHBand="0" w:firstRowFirstColumn="0" w:firstRowLastColumn="0" w:lastRowFirstColumn="0" w:lastRowLastColumn="0"/>
            <w:tcW w:w="929" w:type="dxa"/>
          </w:tcPr>
          <w:p w14:paraId="34553EEF" w14:textId="77777777" w:rsidR="000C41A3" w:rsidRPr="00F65579" w:rsidRDefault="000C41A3" w:rsidP="000C41A3">
            <w:pPr>
              <w:pStyle w:val="Tabletextcentred"/>
            </w:pPr>
            <w:r w:rsidRPr="00F65579">
              <w:t>3.4</w:t>
            </w:r>
          </w:p>
        </w:tc>
        <w:tc>
          <w:tcPr>
            <w:cnfStyle w:val="000001000000" w:firstRow="0" w:lastRow="0" w:firstColumn="0" w:lastColumn="0" w:oddVBand="0" w:evenVBand="1" w:oddHBand="0" w:evenHBand="0" w:firstRowFirstColumn="0" w:firstRowLastColumn="0" w:lastRowFirstColumn="0" w:lastRowLastColumn="0"/>
            <w:tcW w:w="1035" w:type="dxa"/>
          </w:tcPr>
          <w:p w14:paraId="455C2BB8" w14:textId="5A4D721A" w:rsidR="000C41A3" w:rsidRPr="00F65579" w:rsidRDefault="000C41A3" w:rsidP="000C41A3">
            <w:pPr>
              <w:pStyle w:val="Tabletextright"/>
            </w:pPr>
            <w:r w:rsidRPr="00F65579">
              <w:t>140 7</w:t>
            </w:r>
            <w:r w:rsidR="00C5665B" w:rsidRPr="00F65579">
              <w:t>00</w:t>
            </w:r>
          </w:p>
        </w:tc>
        <w:tc>
          <w:tcPr>
            <w:cnfStyle w:val="000010000000" w:firstRow="0" w:lastRow="0" w:firstColumn="0" w:lastColumn="0" w:oddVBand="1" w:evenVBand="0" w:oddHBand="0" w:evenHBand="0" w:firstRowFirstColumn="0" w:firstRowLastColumn="0" w:lastRowFirstColumn="0" w:lastRowLastColumn="0"/>
            <w:tcW w:w="1035" w:type="dxa"/>
          </w:tcPr>
          <w:p w14:paraId="7C0603F6" w14:textId="77777777" w:rsidR="000C41A3" w:rsidRPr="00F65579" w:rsidRDefault="000C41A3" w:rsidP="000C41A3">
            <w:pPr>
              <w:pStyle w:val="Tabletextright"/>
            </w:pPr>
            <w:r w:rsidRPr="00F65579">
              <w:t>119 908</w:t>
            </w:r>
          </w:p>
        </w:tc>
      </w:tr>
      <w:tr w:rsidR="000C41A3" w:rsidRPr="00F65579" w14:paraId="15AA9773" w14:textId="77777777" w:rsidTr="00103251">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7170519C" w14:textId="77777777" w:rsidR="000C41A3" w:rsidRPr="00F65579" w:rsidRDefault="000C41A3" w:rsidP="000C41A3">
            <w:pPr>
              <w:pStyle w:val="Tabletext"/>
            </w:pPr>
            <w:r w:rsidRPr="00F65579">
              <w:t>Land remediation costs</w:t>
            </w:r>
          </w:p>
        </w:tc>
        <w:tc>
          <w:tcPr>
            <w:cnfStyle w:val="000010000000" w:firstRow="0" w:lastRow="0" w:firstColumn="0" w:lastColumn="0" w:oddVBand="1" w:evenVBand="0" w:oddHBand="0" w:evenHBand="0" w:firstRowFirstColumn="0" w:firstRowLastColumn="0" w:lastRowFirstColumn="0" w:lastRowLastColumn="0"/>
            <w:tcW w:w="929" w:type="dxa"/>
          </w:tcPr>
          <w:p w14:paraId="7CF7C900" w14:textId="77777777" w:rsidR="000C41A3" w:rsidRPr="00F65579" w:rsidRDefault="000C41A3" w:rsidP="000C41A3">
            <w:pPr>
              <w:pStyle w:val="Tabletextcentred"/>
            </w:pPr>
            <w:r w:rsidRPr="00F65579">
              <w:t>3.5</w:t>
            </w:r>
          </w:p>
        </w:tc>
        <w:tc>
          <w:tcPr>
            <w:cnfStyle w:val="000001000000" w:firstRow="0" w:lastRow="0" w:firstColumn="0" w:lastColumn="0" w:oddVBand="0" w:evenVBand="1" w:oddHBand="0" w:evenHBand="0" w:firstRowFirstColumn="0" w:firstRowLastColumn="0" w:lastRowFirstColumn="0" w:lastRowLastColumn="0"/>
            <w:tcW w:w="1035" w:type="dxa"/>
          </w:tcPr>
          <w:p w14:paraId="48E7049A" w14:textId="77777777" w:rsidR="000C41A3" w:rsidRPr="00F65579" w:rsidRDefault="000C41A3" w:rsidP="000C41A3">
            <w:pPr>
              <w:pStyle w:val="Tabletextright"/>
            </w:pPr>
            <w:r w:rsidRPr="00F65579">
              <w:t>864</w:t>
            </w:r>
          </w:p>
        </w:tc>
        <w:tc>
          <w:tcPr>
            <w:cnfStyle w:val="000010000000" w:firstRow="0" w:lastRow="0" w:firstColumn="0" w:lastColumn="0" w:oddVBand="1" w:evenVBand="0" w:oddHBand="0" w:evenHBand="0" w:firstRowFirstColumn="0" w:firstRowLastColumn="0" w:lastRowFirstColumn="0" w:lastRowLastColumn="0"/>
            <w:tcW w:w="1035" w:type="dxa"/>
          </w:tcPr>
          <w:p w14:paraId="61A86EAC" w14:textId="77777777" w:rsidR="000C41A3" w:rsidRPr="00F65579" w:rsidRDefault="000C41A3" w:rsidP="000C41A3">
            <w:pPr>
              <w:pStyle w:val="Tabletextright"/>
            </w:pPr>
            <w:r w:rsidRPr="00F65579">
              <w:t xml:space="preserve">620 </w:t>
            </w:r>
          </w:p>
        </w:tc>
      </w:tr>
    </w:tbl>
    <w:p w14:paraId="4C80DDE2" w14:textId="77777777" w:rsidR="000C41A3" w:rsidRPr="00F65579" w:rsidRDefault="000C41A3" w:rsidP="000C41A3">
      <w:pPr>
        <w:pStyle w:val="Spacer"/>
      </w:pPr>
    </w:p>
    <w:p w14:paraId="06CD0F68" w14:textId="77777777" w:rsidR="000C41A3" w:rsidRPr="00F65579" w:rsidRDefault="000C41A3" w:rsidP="000C41A3">
      <w:pPr>
        <w:pStyle w:val="Heading3numbered"/>
      </w:pPr>
      <w:bookmarkStart w:id="69" w:name="_Ref492632626"/>
      <w:r w:rsidRPr="00F65579">
        <w:t>Employee expenses – comprehensive operating statement</w:t>
      </w:r>
      <w:bookmarkEnd w:id="69"/>
    </w:p>
    <w:tbl>
      <w:tblPr>
        <w:tblW w:w="7218" w:type="dxa"/>
        <w:tblLayout w:type="fixed"/>
        <w:tblLook w:val="00A0" w:firstRow="1" w:lastRow="0" w:firstColumn="1" w:lastColumn="0" w:noHBand="0" w:noVBand="0"/>
      </w:tblPr>
      <w:tblGrid>
        <w:gridCol w:w="5148"/>
        <w:gridCol w:w="1035"/>
        <w:gridCol w:w="1035"/>
      </w:tblGrid>
      <w:tr w:rsidR="000C41A3" w:rsidRPr="00F65579" w14:paraId="56F568AB" w14:textId="77777777" w:rsidTr="000C41A3">
        <w:trPr>
          <w:trHeight w:val="284"/>
        </w:trPr>
        <w:tc>
          <w:tcPr>
            <w:tcW w:w="5148" w:type="dxa"/>
            <w:shd w:val="clear" w:color="auto" w:fill="auto"/>
          </w:tcPr>
          <w:p w14:paraId="03D4B644" w14:textId="77777777" w:rsidR="000C41A3" w:rsidRPr="00F65579" w:rsidRDefault="000C41A3" w:rsidP="000C41A3">
            <w:pPr>
              <w:pStyle w:val="Tabletext"/>
              <w:rPr>
                <w:b/>
              </w:rPr>
            </w:pPr>
          </w:p>
        </w:tc>
        <w:tc>
          <w:tcPr>
            <w:tcW w:w="1035" w:type="dxa"/>
            <w:shd w:val="clear" w:color="auto" w:fill="auto"/>
            <w:vAlign w:val="bottom"/>
          </w:tcPr>
          <w:p w14:paraId="12610BFF" w14:textId="77777777" w:rsidR="000C41A3" w:rsidRPr="00F65579" w:rsidRDefault="000C41A3" w:rsidP="000C41A3">
            <w:pPr>
              <w:pStyle w:val="Tabletextheadingright"/>
            </w:pPr>
            <w:r w:rsidRPr="00F65579">
              <w:t>2019</w:t>
            </w:r>
          </w:p>
        </w:tc>
        <w:tc>
          <w:tcPr>
            <w:tcW w:w="1035" w:type="dxa"/>
            <w:vAlign w:val="bottom"/>
          </w:tcPr>
          <w:p w14:paraId="3015FF71" w14:textId="77777777" w:rsidR="000C41A3" w:rsidRPr="00F65579" w:rsidRDefault="000C41A3" w:rsidP="000C41A3">
            <w:pPr>
              <w:pStyle w:val="Tabletextheadingright"/>
            </w:pPr>
            <w:r w:rsidRPr="00F65579">
              <w:t>2018</w:t>
            </w:r>
          </w:p>
        </w:tc>
      </w:tr>
      <w:tr w:rsidR="000C41A3" w:rsidRPr="00F65579" w14:paraId="0E95F2FA" w14:textId="77777777" w:rsidTr="000C41A3">
        <w:trPr>
          <w:trHeight w:val="284"/>
        </w:trPr>
        <w:tc>
          <w:tcPr>
            <w:tcW w:w="5148" w:type="dxa"/>
            <w:shd w:val="clear" w:color="auto" w:fill="auto"/>
          </w:tcPr>
          <w:p w14:paraId="1FBD4110" w14:textId="77777777" w:rsidR="000C41A3" w:rsidRPr="00F65579" w:rsidRDefault="000C41A3" w:rsidP="000C41A3">
            <w:pPr>
              <w:pStyle w:val="Tabletext"/>
              <w:rPr>
                <w:b/>
              </w:rPr>
            </w:pPr>
          </w:p>
        </w:tc>
        <w:tc>
          <w:tcPr>
            <w:tcW w:w="1035" w:type="dxa"/>
            <w:shd w:val="clear" w:color="auto" w:fill="auto"/>
            <w:vAlign w:val="bottom"/>
          </w:tcPr>
          <w:p w14:paraId="3A75CD97" w14:textId="77777777" w:rsidR="000C41A3" w:rsidRPr="00F65579" w:rsidRDefault="000C41A3" w:rsidP="000C41A3">
            <w:pPr>
              <w:pStyle w:val="Tabletextheadingright"/>
              <w:rPr>
                <w:color w:val="000000"/>
              </w:rPr>
            </w:pPr>
            <w:r w:rsidRPr="00F65579">
              <w:t>$’000</w:t>
            </w:r>
          </w:p>
        </w:tc>
        <w:tc>
          <w:tcPr>
            <w:tcW w:w="1035" w:type="dxa"/>
            <w:vAlign w:val="bottom"/>
          </w:tcPr>
          <w:p w14:paraId="545CFE55" w14:textId="77777777" w:rsidR="000C41A3" w:rsidRPr="00F65579" w:rsidRDefault="000C41A3" w:rsidP="000C41A3">
            <w:pPr>
              <w:pStyle w:val="Tabletextheadingright"/>
              <w:rPr>
                <w:color w:val="000000"/>
              </w:rPr>
            </w:pPr>
            <w:r w:rsidRPr="00F65579">
              <w:t>$’000</w:t>
            </w:r>
          </w:p>
        </w:tc>
      </w:tr>
      <w:tr w:rsidR="000C41A3" w:rsidRPr="00F65579" w14:paraId="38156582" w14:textId="77777777" w:rsidTr="000C41A3">
        <w:trPr>
          <w:trHeight w:val="284"/>
        </w:trPr>
        <w:tc>
          <w:tcPr>
            <w:tcW w:w="5148" w:type="dxa"/>
            <w:vAlign w:val="bottom"/>
          </w:tcPr>
          <w:p w14:paraId="29970A1C" w14:textId="77777777" w:rsidR="000C41A3" w:rsidRPr="00F65579" w:rsidRDefault="000C41A3" w:rsidP="00A30480">
            <w:pPr>
              <w:pStyle w:val="Tabletext"/>
            </w:pPr>
            <w:r w:rsidRPr="00F65579">
              <w:t>Salaries, wages, annual and long service leave</w:t>
            </w:r>
          </w:p>
        </w:tc>
        <w:tc>
          <w:tcPr>
            <w:tcW w:w="1035" w:type="dxa"/>
            <w:shd w:val="clear" w:color="auto" w:fill="DDDDDD"/>
          </w:tcPr>
          <w:p w14:paraId="226B8ADF" w14:textId="77777777" w:rsidR="000C41A3" w:rsidRPr="00F65579" w:rsidRDefault="000C41A3" w:rsidP="000C41A3">
            <w:pPr>
              <w:pStyle w:val="Tabletextright"/>
              <w:rPr>
                <w:bCs/>
              </w:rPr>
            </w:pPr>
          </w:p>
        </w:tc>
        <w:tc>
          <w:tcPr>
            <w:tcW w:w="1035" w:type="dxa"/>
          </w:tcPr>
          <w:p w14:paraId="12BB576B" w14:textId="77777777" w:rsidR="000C41A3" w:rsidRPr="00F65579" w:rsidRDefault="000C41A3" w:rsidP="000C41A3">
            <w:pPr>
              <w:pStyle w:val="Tabletextright"/>
              <w:rPr>
                <w:bCs/>
              </w:rPr>
            </w:pPr>
          </w:p>
        </w:tc>
      </w:tr>
      <w:tr w:rsidR="000C41A3" w:rsidRPr="00F65579" w14:paraId="54446E2C" w14:textId="77777777" w:rsidTr="000C41A3">
        <w:trPr>
          <w:trHeight w:val="284"/>
        </w:trPr>
        <w:tc>
          <w:tcPr>
            <w:tcW w:w="5148" w:type="dxa"/>
            <w:vAlign w:val="bottom"/>
          </w:tcPr>
          <w:p w14:paraId="27E40A90" w14:textId="77777777" w:rsidR="000C41A3" w:rsidRPr="00F65579" w:rsidRDefault="000C41A3" w:rsidP="000C41A3">
            <w:pPr>
              <w:pStyle w:val="Tablebullet"/>
            </w:pPr>
            <w:r w:rsidRPr="00F65579">
              <w:t>Salaries and wages</w:t>
            </w:r>
          </w:p>
        </w:tc>
        <w:tc>
          <w:tcPr>
            <w:tcW w:w="1035" w:type="dxa"/>
            <w:shd w:val="clear" w:color="auto" w:fill="DDDDDD"/>
            <w:vAlign w:val="bottom"/>
          </w:tcPr>
          <w:p w14:paraId="72760416" w14:textId="77777777" w:rsidR="000C41A3" w:rsidRPr="00F65579" w:rsidRDefault="000C41A3" w:rsidP="000C41A3">
            <w:pPr>
              <w:pStyle w:val="Tabletextright"/>
            </w:pPr>
            <w:r w:rsidRPr="00F65579">
              <w:t>118 015</w:t>
            </w:r>
          </w:p>
        </w:tc>
        <w:tc>
          <w:tcPr>
            <w:tcW w:w="1035" w:type="dxa"/>
            <w:vAlign w:val="bottom"/>
          </w:tcPr>
          <w:p w14:paraId="3487AEAA" w14:textId="77777777" w:rsidR="000C41A3" w:rsidRPr="00F65579" w:rsidRDefault="000C41A3" w:rsidP="000C41A3">
            <w:pPr>
              <w:pStyle w:val="Tabletextright"/>
            </w:pPr>
            <w:r w:rsidRPr="00F65579">
              <w:t>108</w:t>
            </w:r>
            <w:r w:rsidRPr="00F65579">
              <w:rPr>
                <w:rFonts w:ascii="Calibri" w:hAnsi="Calibri" w:cs="Calibri"/>
              </w:rPr>
              <w:t xml:space="preserve"> </w:t>
            </w:r>
            <w:r w:rsidRPr="00F65579">
              <w:t xml:space="preserve">119 </w:t>
            </w:r>
          </w:p>
        </w:tc>
      </w:tr>
      <w:tr w:rsidR="000C41A3" w:rsidRPr="00F65579" w14:paraId="5D514A8E" w14:textId="77777777" w:rsidTr="000C41A3">
        <w:trPr>
          <w:trHeight w:val="284"/>
        </w:trPr>
        <w:tc>
          <w:tcPr>
            <w:tcW w:w="5148" w:type="dxa"/>
            <w:vAlign w:val="bottom"/>
          </w:tcPr>
          <w:p w14:paraId="60437396" w14:textId="77777777" w:rsidR="000C41A3" w:rsidRPr="00F65579" w:rsidRDefault="000C41A3" w:rsidP="000C41A3">
            <w:pPr>
              <w:pStyle w:val="Tablebullet"/>
            </w:pPr>
            <w:r w:rsidRPr="00F65579">
              <w:t>Annual and long service leave expense</w:t>
            </w:r>
          </w:p>
        </w:tc>
        <w:tc>
          <w:tcPr>
            <w:tcW w:w="1035" w:type="dxa"/>
            <w:shd w:val="clear" w:color="auto" w:fill="DDDDDD"/>
            <w:vAlign w:val="bottom"/>
          </w:tcPr>
          <w:p w14:paraId="16B62706" w14:textId="77777777" w:rsidR="000C41A3" w:rsidRPr="00F65579" w:rsidRDefault="000C41A3" w:rsidP="000C41A3">
            <w:pPr>
              <w:pStyle w:val="Tabletextright"/>
            </w:pPr>
            <w:r w:rsidRPr="00F65579">
              <w:t>15 960</w:t>
            </w:r>
          </w:p>
        </w:tc>
        <w:tc>
          <w:tcPr>
            <w:tcW w:w="1035" w:type="dxa"/>
            <w:vAlign w:val="bottom"/>
          </w:tcPr>
          <w:p w14:paraId="6503C960" w14:textId="77777777" w:rsidR="000C41A3" w:rsidRPr="00F65579" w:rsidRDefault="000C41A3" w:rsidP="000C41A3">
            <w:pPr>
              <w:pStyle w:val="Tabletextright"/>
            </w:pPr>
            <w:r w:rsidRPr="00F65579">
              <w:t>14</w:t>
            </w:r>
            <w:r w:rsidRPr="00F65579">
              <w:rPr>
                <w:rFonts w:ascii="Calibri" w:hAnsi="Calibri" w:cs="Calibri"/>
              </w:rPr>
              <w:t xml:space="preserve"> </w:t>
            </w:r>
            <w:r w:rsidRPr="00F65579">
              <w:t xml:space="preserve">640 </w:t>
            </w:r>
          </w:p>
        </w:tc>
      </w:tr>
      <w:tr w:rsidR="000C41A3" w:rsidRPr="00F65579" w14:paraId="499EDBA4" w14:textId="77777777" w:rsidTr="000C41A3">
        <w:trPr>
          <w:trHeight w:val="284"/>
        </w:trPr>
        <w:tc>
          <w:tcPr>
            <w:tcW w:w="5148" w:type="dxa"/>
            <w:vAlign w:val="bottom"/>
          </w:tcPr>
          <w:p w14:paraId="12A60BE5" w14:textId="77777777" w:rsidR="000C41A3" w:rsidRPr="00F65579" w:rsidRDefault="000C41A3" w:rsidP="00A30480">
            <w:pPr>
              <w:pStyle w:val="Tabletext"/>
            </w:pPr>
            <w:r w:rsidRPr="00F65579">
              <w:t>Superannuation</w:t>
            </w:r>
          </w:p>
        </w:tc>
        <w:tc>
          <w:tcPr>
            <w:tcW w:w="1035" w:type="dxa"/>
            <w:shd w:val="clear" w:color="auto" w:fill="DDDDDD"/>
            <w:vAlign w:val="bottom"/>
          </w:tcPr>
          <w:p w14:paraId="07230FA9" w14:textId="77777777" w:rsidR="000C41A3" w:rsidRPr="00F65579" w:rsidRDefault="000C41A3" w:rsidP="000C41A3">
            <w:pPr>
              <w:pStyle w:val="Tabletextright"/>
            </w:pPr>
          </w:p>
        </w:tc>
        <w:tc>
          <w:tcPr>
            <w:tcW w:w="1035" w:type="dxa"/>
            <w:vAlign w:val="bottom"/>
          </w:tcPr>
          <w:p w14:paraId="671C7419" w14:textId="77777777" w:rsidR="000C41A3" w:rsidRPr="00F65579" w:rsidRDefault="000C41A3" w:rsidP="000C41A3">
            <w:pPr>
              <w:pStyle w:val="Tabletextright"/>
            </w:pPr>
          </w:p>
        </w:tc>
      </w:tr>
      <w:tr w:rsidR="000C41A3" w:rsidRPr="00F65579" w14:paraId="6A0B4C87" w14:textId="77777777" w:rsidTr="000C41A3">
        <w:trPr>
          <w:trHeight w:val="284"/>
        </w:trPr>
        <w:tc>
          <w:tcPr>
            <w:tcW w:w="5148" w:type="dxa"/>
            <w:vAlign w:val="bottom"/>
          </w:tcPr>
          <w:p w14:paraId="6E5D0661" w14:textId="77777777" w:rsidR="000C41A3" w:rsidRPr="00F65579" w:rsidRDefault="000C41A3" w:rsidP="000C41A3">
            <w:pPr>
              <w:pStyle w:val="Tablebullet"/>
            </w:pPr>
            <w:r w:rsidRPr="00F65579">
              <w:t>Defined contribution plans</w:t>
            </w:r>
          </w:p>
        </w:tc>
        <w:tc>
          <w:tcPr>
            <w:tcW w:w="1035" w:type="dxa"/>
            <w:shd w:val="clear" w:color="auto" w:fill="DDDDDD"/>
            <w:vAlign w:val="bottom"/>
          </w:tcPr>
          <w:p w14:paraId="01CAB559" w14:textId="77777777" w:rsidR="000C41A3" w:rsidRPr="00F65579" w:rsidRDefault="000C41A3" w:rsidP="000C41A3">
            <w:pPr>
              <w:pStyle w:val="Tabletextright"/>
            </w:pPr>
            <w:r w:rsidRPr="00F65579">
              <w:t>10 875</w:t>
            </w:r>
          </w:p>
        </w:tc>
        <w:tc>
          <w:tcPr>
            <w:tcW w:w="1035" w:type="dxa"/>
            <w:vAlign w:val="bottom"/>
          </w:tcPr>
          <w:p w14:paraId="589BBF6B" w14:textId="77777777" w:rsidR="000C41A3" w:rsidRPr="00F65579" w:rsidRDefault="000C41A3" w:rsidP="000C41A3">
            <w:pPr>
              <w:pStyle w:val="Tabletextright"/>
            </w:pPr>
            <w:r w:rsidRPr="00F65579">
              <w:t>9</w:t>
            </w:r>
            <w:r w:rsidRPr="00F65579">
              <w:rPr>
                <w:rFonts w:ascii="Calibri" w:hAnsi="Calibri" w:cs="Calibri"/>
              </w:rPr>
              <w:t xml:space="preserve"> </w:t>
            </w:r>
            <w:r w:rsidRPr="00F65579">
              <w:t xml:space="preserve">746 </w:t>
            </w:r>
          </w:p>
        </w:tc>
      </w:tr>
      <w:tr w:rsidR="000C41A3" w:rsidRPr="00F65579" w14:paraId="2E052F1D" w14:textId="77777777" w:rsidTr="000C41A3">
        <w:trPr>
          <w:trHeight w:val="284"/>
        </w:trPr>
        <w:tc>
          <w:tcPr>
            <w:tcW w:w="5148" w:type="dxa"/>
            <w:vAlign w:val="bottom"/>
          </w:tcPr>
          <w:p w14:paraId="4E83D406" w14:textId="77777777" w:rsidR="000C41A3" w:rsidRPr="00F65579" w:rsidRDefault="000C41A3" w:rsidP="000C41A3">
            <w:pPr>
              <w:pStyle w:val="Tablebullet"/>
            </w:pPr>
            <w:r w:rsidRPr="00F65579">
              <w:t>Defined benefits expense</w:t>
            </w:r>
          </w:p>
        </w:tc>
        <w:tc>
          <w:tcPr>
            <w:tcW w:w="1035" w:type="dxa"/>
            <w:shd w:val="clear" w:color="auto" w:fill="DDDDDD"/>
            <w:vAlign w:val="bottom"/>
          </w:tcPr>
          <w:p w14:paraId="3269C31F" w14:textId="77777777" w:rsidR="000C41A3" w:rsidRPr="00F65579" w:rsidRDefault="000C41A3" w:rsidP="000C41A3">
            <w:pPr>
              <w:pStyle w:val="Tabletextright"/>
            </w:pPr>
            <w:r w:rsidRPr="00F65579">
              <w:t>1 321</w:t>
            </w:r>
          </w:p>
        </w:tc>
        <w:tc>
          <w:tcPr>
            <w:tcW w:w="1035" w:type="dxa"/>
            <w:vAlign w:val="bottom"/>
          </w:tcPr>
          <w:p w14:paraId="1E6F470B" w14:textId="77777777" w:rsidR="000C41A3" w:rsidRPr="00F65579" w:rsidRDefault="000C41A3" w:rsidP="000C41A3">
            <w:pPr>
              <w:pStyle w:val="Tabletextright"/>
            </w:pPr>
            <w:r w:rsidRPr="00F65579">
              <w:t>1</w:t>
            </w:r>
            <w:r w:rsidRPr="00F65579">
              <w:rPr>
                <w:rFonts w:ascii="Calibri" w:hAnsi="Calibri" w:cs="Calibri"/>
              </w:rPr>
              <w:t xml:space="preserve"> </w:t>
            </w:r>
            <w:r w:rsidRPr="00F65579">
              <w:t xml:space="preserve">402 </w:t>
            </w:r>
          </w:p>
        </w:tc>
      </w:tr>
      <w:tr w:rsidR="000C41A3" w:rsidRPr="00F65579" w14:paraId="150B3AE3" w14:textId="77777777" w:rsidTr="000C41A3">
        <w:trPr>
          <w:trHeight w:val="284"/>
        </w:trPr>
        <w:tc>
          <w:tcPr>
            <w:tcW w:w="5148" w:type="dxa"/>
            <w:vAlign w:val="bottom"/>
          </w:tcPr>
          <w:p w14:paraId="17ED3544" w14:textId="77777777" w:rsidR="000C41A3" w:rsidRPr="00F65579" w:rsidRDefault="000C41A3" w:rsidP="000C41A3">
            <w:pPr>
              <w:pStyle w:val="Tabletext"/>
            </w:pPr>
            <w:r w:rsidRPr="00F65579">
              <w:t>On</w:t>
            </w:r>
            <w:r w:rsidRPr="00F65579">
              <w:noBreakHyphen/>
              <w:t>costs</w:t>
            </w:r>
          </w:p>
        </w:tc>
        <w:tc>
          <w:tcPr>
            <w:tcW w:w="1035" w:type="dxa"/>
            <w:shd w:val="clear" w:color="auto" w:fill="DDDDDD"/>
            <w:vAlign w:val="bottom"/>
          </w:tcPr>
          <w:p w14:paraId="0221415B" w14:textId="77777777" w:rsidR="000C41A3" w:rsidRPr="00F65579" w:rsidRDefault="000C41A3" w:rsidP="000C41A3">
            <w:pPr>
              <w:pStyle w:val="Tabletextright"/>
            </w:pPr>
            <w:r w:rsidRPr="00F65579">
              <w:t>7 839</w:t>
            </w:r>
          </w:p>
        </w:tc>
        <w:tc>
          <w:tcPr>
            <w:tcW w:w="1035" w:type="dxa"/>
            <w:vAlign w:val="bottom"/>
          </w:tcPr>
          <w:p w14:paraId="50D4F6C1" w14:textId="77777777" w:rsidR="000C41A3" w:rsidRPr="00F65579" w:rsidRDefault="000C41A3" w:rsidP="000C41A3">
            <w:pPr>
              <w:pStyle w:val="Tabletextright"/>
            </w:pPr>
            <w:r w:rsidRPr="00F65579">
              <w:t>7</w:t>
            </w:r>
            <w:r w:rsidRPr="00F65579">
              <w:rPr>
                <w:rFonts w:ascii="Calibri" w:hAnsi="Calibri" w:cs="Calibri"/>
              </w:rPr>
              <w:t xml:space="preserve"> </w:t>
            </w:r>
            <w:r w:rsidRPr="00F65579">
              <w:t xml:space="preserve">053 </w:t>
            </w:r>
          </w:p>
        </w:tc>
      </w:tr>
      <w:tr w:rsidR="000C41A3" w:rsidRPr="00F65579" w14:paraId="032F31E2" w14:textId="77777777" w:rsidTr="000C41A3">
        <w:trPr>
          <w:trHeight w:val="284"/>
        </w:trPr>
        <w:tc>
          <w:tcPr>
            <w:tcW w:w="5148" w:type="dxa"/>
            <w:vAlign w:val="bottom"/>
          </w:tcPr>
          <w:p w14:paraId="6ADEC8BD" w14:textId="77777777" w:rsidR="000C41A3" w:rsidRPr="00F65579" w:rsidRDefault="000C41A3" w:rsidP="000C41A3">
            <w:pPr>
              <w:pStyle w:val="Tabletextbold"/>
            </w:pPr>
            <w:r w:rsidRPr="00F65579">
              <w:t>Total employee expenses</w:t>
            </w:r>
          </w:p>
        </w:tc>
        <w:tc>
          <w:tcPr>
            <w:tcW w:w="1035" w:type="dxa"/>
            <w:shd w:val="clear" w:color="auto" w:fill="DDDDDD"/>
            <w:vAlign w:val="bottom"/>
          </w:tcPr>
          <w:p w14:paraId="7FC7F64A" w14:textId="77777777" w:rsidR="000C41A3" w:rsidRPr="00F65579" w:rsidRDefault="000C41A3" w:rsidP="000C41A3">
            <w:pPr>
              <w:pStyle w:val="Tabletextrightbold"/>
            </w:pPr>
            <w:r w:rsidRPr="00F65579">
              <w:t>154 010</w:t>
            </w:r>
          </w:p>
        </w:tc>
        <w:tc>
          <w:tcPr>
            <w:tcW w:w="1035" w:type="dxa"/>
            <w:vAlign w:val="bottom"/>
          </w:tcPr>
          <w:p w14:paraId="354069FF" w14:textId="77777777" w:rsidR="000C41A3" w:rsidRPr="00F65579" w:rsidRDefault="000C41A3" w:rsidP="000C41A3">
            <w:pPr>
              <w:pStyle w:val="Tabletextrightbold"/>
            </w:pPr>
            <w:r w:rsidRPr="00F65579">
              <w:t>140</w:t>
            </w:r>
            <w:r w:rsidRPr="00F65579">
              <w:rPr>
                <w:rFonts w:ascii="Calibri" w:hAnsi="Calibri" w:cs="Calibri"/>
              </w:rPr>
              <w:t xml:space="preserve"> </w:t>
            </w:r>
            <w:r w:rsidRPr="00F65579">
              <w:t xml:space="preserve">960 </w:t>
            </w:r>
          </w:p>
        </w:tc>
      </w:tr>
    </w:tbl>
    <w:p w14:paraId="44996133" w14:textId="77777777" w:rsidR="000C41A3" w:rsidRPr="00F65579" w:rsidRDefault="000C41A3" w:rsidP="000C41A3">
      <w:pPr>
        <w:pStyle w:val="Spacer"/>
      </w:pPr>
    </w:p>
    <w:p w14:paraId="4B32C0EA" w14:textId="77777777" w:rsidR="000C41A3" w:rsidRPr="00F65579" w:rsidRDefault="000C41A3" w:rsidP="000C41A3">
      <w:pPr>
        <w:pStyle w:val="Spacer"/>
      </w:pPr>
    </w:p>
    <w:p w14:paraId="751FA440" w14:textId="77777777" w:rsidR="000C41A3" w:rsidRPr="00F65579" w:rsidRDefault="000C41A3" w:rsidP="000C41A3">
      <w:pPr>
        <w:sectPr w:rsidR="000C41A3" w:rsidRPr="00F65579" w:rsidSect="00BF61EF">
          <w:headerReference w:type="even" r:id="rId57"/>
          <w:type w:val="continuous"/>
          <w:pgSz w:w="11909" w:h="16834" w:code="9"/>
          <w:pgMar w:top="1728" w:right="1152" w:bottom="1152" w:left="1152" w:header="720" w:footer="288" w:gutter="0"/>
          <w:cols w:space="720"/>
          <w:noEndnote/>
        </w:sectPr>
      </w:pPr>
    </w:p>
    <w:p w14:paraId="59ED23E2" w14:textId="6D8F67D0" w:rsidR="000C41A3" w:rsidRPr="00F65579" w:rsidRDefault="000C41A3" w:rsidP="000C41A3">
      <w:r w:rsidRPr="00F65579">
        <w:lastRenderedPageBreak/>
        <w:t>Employee expenses comprise all costs related to employment including wages and salaries, superannuation, fringe benefits tax, leave entitlements, termination payments and WorkCover premiums. Superannuation expenses represent the employer contributions for members of both defined benefit and defined contribution superannuation plans that are paid or payable during the reporting period. The Department discloses, on behalf of the State as the sponsoring employer, the net defined benefit cost and the defined benefit liability related to the members of these plans as administered items (note 4.2).</w:t>
      </w:r>
    </w:p>
    <w:p w14:paraId="79868005" w14:textId="77777777" w:rsidR="000C41A3" w:rsidRPr="00F65579" w:rsidRDefault="000C41A3" w:rsidP="000C41A3">
      <w:r w:rsidRPr="00F65579">
        <w:t>Termination benefits are payable when employment is terminated before the normal retirement date, or when an employee decides to accept an offer of benefits in exchange for the termination of employment. Termination benefits are recognised when the Department is demonstrably committed to (i) terminating the employment of current employees according to a detailed formal plan, without the possibility of withdrawal; or (ii) providing termination benefits as a result of an offer made to encourage voluntary redundancy. Benefits falling due more than 12 months after the end of the reporting period are discounted to present value.</w:t>
      </w:r>
    </w:p>
    <w:p w14:paraId="37EA47BD" w14:textId="77777777" w:rsidR="000C41A3" w:rsidRPr="00F65579" w:rsidRDefault="000C41A3" w:rsidP="000C41A3"/>
    <w:p w14:paraId="31CEE452" w14:textId="77777777" w:rsidR="000C41A3" w:rsidRPr="00F65579" w:rsidRDefault="000C41A3" w:rsidP="000C41A3">
      <w:pPr>
        <w:sectPr w:rsidR="000C41A3" w:rsidRPr="00F65579" w:rsidSect="008A3976">
          <w:headerReference w:type="even" r:id="rId58"/>
          <w:headerReference w:type="default" r:id="rId59"/>
          <w:pgSz w:w="11909" w:h="16834" w:code="9"/>
          <w:pgMar w:top="1728" w:right="1152" w:bottom="1152" w:left="1152" w:header="720" w:footer="288" w:gutter="0"/>
          <w:cols w:num="2" w:space="720"/>
          <w:noEndnote/>
        </w:sectPr>
      </w:pPr>
    </w:p>
    <w:p w14:paraId="6919DC47" w14:textId="3B34BFD8" w:rsidR="000C41A3" w:rsidRPr="00F65579" w:rsidRDefault="000C41A3" w:rsidP="000C41A3">
      <w:pPr>
        <w:pStyle w:val="Heading3numbered"/>
      </w:pPr>
      <w:r w:rsidRPr="00F65579">
        <w:t>Employee</w:t>
      </w:r>
      <w:r w:rsidR="0087067E">
        <w:t>-related provisions</w:t>
      </w:r>
      <w:r w:rsidRPr="00F65579">
        <w:t xml:space="preserve"> – balance sheet</w:t>
      </w:r>
    </w:p>
    <w:tbl>
      <w:tblPr>
        <w:tblW w:w="0" w:type="auto"/>
        <w:tblLayout w:type="fixed"/>
        <w:tblLook w:val="00A0" w:firstRow="1" w:lastRow="0" w:firstColumn="1" w:lastColumn="0" w:noHBand="0" w:noVBand="0"/>
      </w:tblPr>
      <w:tblGrid>
        <w:gridCol w:w="5508"/>
        <w:gridCol w:w="1080"/>
        <w:gridCol w:w="1080"/>
      </w:tblGrid>
      <w:tr w:rsidR="000C41A3" w:rsidRPr="00F65579" w14:paraId="4A762E75" w14:textId="77777777" w:rsidTr="000C41A3">
        <w:trPr>
          <w:trHeight w:val="263"/>
        </w:trPr>
        <w:tc>
          <w:tcPr>
            <w:tcW w:w="5508" w:type="dxa"/>
            <w:shd w:val="clear" w:color="auto" w:fill="auto"/>
            <w:vAlign w:val="bottom"/>
          </w:tcPr>
          <w:p w14:paraId="20247C5E" w14:textId="77777777" w:rsidR="000C41A3" w:rsidRPr="00F65579" w:rsidRDefault="000C41A3" w:rsidP="000C41A3">
            <w:pPr>
              <w:pStyle w:val="Tabletext"/>
              <w:rPr>
                <w:b/>
                <w:sz w:val="16"/>
              </w:rPr>
            </w:pPr>
          </w:p>
        </w:tc>
        <w:tc>
          <w:tcPr>
            <w:tcW w:w="1080" w:type="dxa"/>
            <w:shd w:val="clear" w:color="auto" w:fill="auto"/>
            <w:vAlign w:val="bottom"/>
          </w:tcPr>
          <w:p w14:paraId="32C3DD31" w14:textId="77777777" w:rsidR="000C41A3" w:rsidRPr="00F65579" w:rsidRDefault="000C41A3" w:rsidP="000C41A3">
            <w:pPr>
              <w:pStyle w:val="Tabletextheadingright"/>
            </w:pPr>
            <w:r w:rsidRPr="00F65579">
              <w:t>2019</w:t>
            </w:r>
          </w:p>
        </w:tc>
        <w:tc>
          <w:tcPr>
            <w:tcW w:w="1080" w:type="dxa"/>
            <w:vAlign w:val="bottom"/>
          </w:tcPr>
          <w:p w14:paraId="1F097FBD" w14:textId="77777777" w:rsidR="000C41A3" w:rsidRPr="00F65579" w:rsidRDefault="000C41A3" w:rsidP="000C41A3">
            <w:pPr>
              <w:pStyle w:val="Tabletextheadingright"/>
            </w:pPr>
            <w:r w:rsidRPr="00F65579">
              <w:t>2018</w:t>
            </w:r>
          </w:p>
        </w:tc>
      </w:tr>
      <w:tr w:rsidR="000C41A3" w:rsidRPr="00F65579" w14:paraId="49D4B48C" w14:textId="77777777" w:rsidTr="000C41A3">
        <w:trPr>
          <w:trHeight w:val="263"/>
        </w:trPr>
        <w:tc>
          <w:tcPr>
            <w:tcW w:w="5508" w:type="dxa"/>
            <w:shd w:val="clear" w:color="auto" w:fill="auto"/>
            <w:vAlign w:val="bottom"/>
          </w:tcPr>
          <w:p w14:paraId="32E10C35" w14:textId="77777777" w:rsidR="000C41A3" w:rsidRPr="00F65579" w:rsidRDefault="000C41A3" w:rsidP="000C41A3">
            <w:pPr>
              <w:pStyle w:val="Tabletext"/>
              <w:rPr>
                <w:b/>
                <w:sz w:val="16"/>
              </w:rPr>
            </w:pPr>
            <w:r w:rsidRPr="00F65579">
              <w:rPr>
                <w:b/>
                <w:sz w:val="16"/>
              </w:rPr>
              <w:t>Provisions</w:t>
            </w:r>
          </w:p>
        </w:tc>
        <w:tc>
          <w:tcPr>
            <w:tcW w:w="1080" w:type="dxa"/>
            <w:shd w:val="clear" w:color="auto" w:fill="auto"/>
            <w:vAlign w:val="bottom"/>
          </w:tcPr>
          <w:p w14:paraId="7E9E0E96" w14:textId="77777777" w:rsidR="000C41A3" w:rsidRPr="00F65579" w:rsidRDefault="000C41A3" w:rsidP="000C41A3">
            <w:pPr>
              <w:pStyle w:val="Tabletextheadingright"/>
            </w:pPr>
            <w:r w:rsidRPr="00F65579">
              <w:t>$’000</w:t>
            </w:r>
          </w:p>
        </w:tc>
        <w:tc>
          <w:tcPr>
            <w:tcW w:w="1080" w:type="dxa"/>
            <w:vAlign w:val="bottom"/>
          </w:tcPr>
          <w:p w14:paraId="10A29FAF" w14:textId="77777777" w:rsidR="000C41A3" w:rsidRPr="00F65579" w:rsidRDefault="000C41A3" w:rsidP="000C41A3">
            <w:pPr>
              <w:pStyle w:val="Tabletextheadingright"/>
            </w:pPr>
            <w:r w:rsidRPr="00F65579">
              <w:t>$’000</w:t>
            </w:r>
          </w:p>
        </w:tc>
      </w:tr>
      <w:tr w:rsidR="000C41A3" w:rsidRPr="00F65579" w14:paraId="479FCCD6" w14:textId="77777777" w:rsidTr="000C41A3">
        <w:trPr>
          <w:trHeight w:val="263"/>
        </w:trPr>
        <w:tc>
          <w:tcPr>
            <w:tcW w:w="5508" w:type="dxa"/>
          </w:tcPr>
          <w:p w14:paraId="001F2CA4" w14:textId="77777777" w:rsidR="000C41A3" w:rsidRPr="00F65579" w:rsidRDefault="000C41A3" w:rsidP="000C41A3">
            <w:pPr>
              <w:pStyle w:val="Tabletextbold"/>
            </w:pPr>
          </w:p>
        </w:tc>
        <w:tc>
          <w:tcPr>
            <w:tcW w:w="1080" w:type="dxa"/>
            <w:shd w:val="clear" w:color="auto" w:fill="DDDDDD"/>
          </w:tcPr>
          <w:p w14:paraId="47003185" w14:textId="77777777" w:rsidR="000C41A3" w:rsidRPr="00F65579" w:rsidRDefault="000C41A3" w:rsidP="000C41A3">
            <w:pPr>
              <w:pStyle w:val="Tabletextright"/>
            </w:pPr>
          </w:p>
        </w:tc>
        <w:tc>
          <w:tcPr>
            <w:tcW w:w="1080" w:type="dxa"/>
          </w:tcPr>
          <w:p w14:paraId="6D78A005" w14:textId="77777777" w:rsidR="000C41A3" w:rsidRPr="00F65579" w:rsidRDefault="000C41A3" w:rsidP="000C41A3">
            <w:pPr>
              <w:pStyle w:val="Tabletextright"/>
            </w:pPr>
          </w:p>
        </w:tc>
      </w:tr>
      <w:tr w:rsidR="000C41A3" w:rsidRPr="00F65579" w14:paraId="4A912785" w14:textId="77777777" w:rsidTr="000C41A3">
        <w:trPr>
          <w:trHeight w:val="187"/>
        </w:trPr>
        <w:tc>
          <w:tcPr>
            <w:tcW w:w="5508" w:type="dxa"/>
          </w:tcPr>
          <w:p w14:paraId="588212AB" w14:textId="77777777" w:rsidR="000C41A3" w:rsidRPr="00F65579" w:rsidRDefault="000C41A3" w:rsidP="000C41A3">
            <w:pPr>
              <w:pStyle w:val="Tabletext"/>
              <w:rPr>
                <w:b/>
              </w:rPr>
            </w:pPr>
            <w:r w:rsidRPr="00F65579">
              <w:rPr>
                <w:b/>
              </w:rPr>
              <w:t>Current</w:t>
            </w:r>
          </w:p>
        </w:tc>
        <w:tc>
          <w:tcPr>
            <w:tcW w:w="1080" w:type="dxa"/>
            <w:shd w:val="clear" w:color="auto" w:fill="DDDDDD"/>
          </w:tcPr>
          <w:p w14:paraId="11131DAA" w14:textId="77777777" w:rsidR="000C41A3" w:rsidRPr="00F65579" w:rsidRDefault="000C41A3" w:rsidP="000C41A3">
            <w:pPr>
              <w:pStyle w:val="Tabletextright"/>
              <w:rPr>
                <w:b/>
              </w:rPr>
            </w:pPr>
          </w:p>
        </w:tc>
        <w:tc>
          <w:tcPr>
            <w:tcW w:w="1080" w:type="dxa"/>
          </w:tcPr>
          <w:p w14:paraId="2565B9AF" w14:textId="77777777" w:rsidR="000C41A3" w:rsidRPr="00F65579" w:rsidRDefault="000C41A3" w:rsidP="000C41A3">
            <w:pPr>
              <w:pStyle w:val="Tabletextright"/>
              <w:rPr>
                <w:b/>
              </w:rPr>
            </w:pPr>
          </w:p>
        </w:tc>
      </w:tr>
      <w:tr w:rsidR="000C41A3" w:rsidRPr="00F65579" w14:paraId="4981C03F" w14:textId="77777777" w:rsidTr="000C41A3">
        <w:tc>
          <w:tcPr>
            <w:tcW w:w="5508" w:type="dxa"/>
          </w:tcPr>
          <w:p w14:paraId="3DA5F4F4" w14:textId="77777777" w:rsidR="000C41A3" w:rsidRPr="00F65579" w:rsidRDefault="000C41A3" w:rsidP="000C41A3">
            <w:pPr>
              <w:pStyle w:val="Tabletext"/>
              <w:rPr>
                <w:i/>
              </w:rPr>
            </w:pPr>
            <w:r w:rsidRPr="00F65579">
              <w:rPr>
                <w:i/>
              </w:rPr>
              <w:t>Annual leave</w:t>
            </w:r>
          </w:p>
        </w:tc>
        <w:tc>
          <w:tcPr>
            <w:tcW w:w="1080" w:type="dxa"/>
            <w:shd w:val="clear" w:color="auto" w:fill="DDDDDD"/>
          </w:tcPr>
          <w:p w14:paraId="22B3141A" w14:textId="77777777" w:rsidR="000C41A3" w:rsidRPr="00F65579" w:rsidRDefault="000C41A3" w:rsidP="000C41A3">
            <w:pPr>
              <w:pStyle w:val="Tabletextright"/>
              <w:rPr>
                <w:b/>
                <w:bCs/>
              </w:rPr>
            </w:pPr>
          </w:p>
        </w:tc>
        <w:tc>
          <w:tcPr>
            <w:tcW w:w="1080" w:type="dxa"/>
          </w:tcPr>
          <w:p w14:paraId="4B16ECA8" w14:textId="77777777" w:rsidR="000C41A3" w:rsidRPr="00F65579" w:rsidRDefault="000C41A3" w:rsidP="000C41A3">
            <w:pPr>
              <w:pStyle w:val="Tabletextright"/>
              <w:rPr>
                <w:b/>
                <w:bCs/>
              </w:rPr>
            </w:pPr>
          </w:p>
        </w:tc>
      </w:tr>
      <w:tr w:rsidR="000C41A3" w:rsidRPr="00F65579" w14:paraId="240EADD8" w14:textId="77777777" w:rsidTr="000C41A3">
        <w:tc>
          <w:tcPr>
            <w:tcW w:w="5508" w:type="dxa"/>
          </w:tcPr>
          <w:p w14:paraId="11B91B37" w14:textId="77777777" w:rsidR="000C41A3" w:rsidRPr="00F65579" w:rsidRDefault="00103251" w:rsidP="000C41A3">
            <w:pPr>
              <w:pStyle w:val="Tablebullet"/>
            </w:pPr>
            <w:r w:rsidRPr="00F65579">
              <w:t xml:space="preserve">unconditional </w:t>
            </w:r>
            <w:r w:rsidR="000C41A3" w:rsidRPr="00F65579">
              <w:t>and expected to be settled within 12 months</w:t>
            </w:r>
          </w:p>
        </w:tc>
        <w:tc>
          <w:tcPr>
            <w:tcW w:w="1080" w:type="dxa"/>
            <w:shd w:val="clear" w:color="auto" w:fill="DDDDDD"/>
            <w:vAlign w:val="bottom"/>
          </w:tcPr>
          <w:p w14:paraId="0555B6CB" w14:textId="77777777" w:rsidR="000C41A3" w:rsidRPr="00F65579" w:rsidRDefault="000C41A3" w:rsidP="000C41A3">
            <w:pPr>
              <w:pStyle w:val="Tabletextright"/>
            </w:pPr>
            <w:r w:rsidRPr="00F65579">
              <w:t>7 868</w:t>
            </w:r>
          </w:p>
        </w:tc>
        <w:tc>
          <w:tcPr>
            <w:tcW w:w="1080" w:type="dxa"/>
            <w:vAlign w:val="bottom"/>
          </w:tcPr>
          <w:p w14:paraId="44524ADC" w14:textId="77777777" w:rsidR="000C41A3" w:rsidRPr="00F65579" w:rsidRDefault="000C41A3" w:rsidP="000C41A3">
            <w:pPr>
              <w:pStyle w:val="Tabletextright"/>
            </w:pPr>
            <w:r w:rsidRPr="00F65579">
              <w:t>7</w:t>
            </w:r>
            <w:r w:rsidRPr="00F65579">
              <w:rPr>
                <w:rFonts w:ascii="Calibri" w:hAnsi="Calibri" w:cs="Calibri"/>
              </w:rPr>
              <w:t xml:space="preserve"> </w:t>
            </w:r>
            <w:r w:rsidRPr="00F65579">
              <w:t xml:space="preserve">599 </w:t>
            </w:r>
          </w:p>
        </w:tc>
      </w:tr>
      <w:tr w:rsidR="000C41A3" w:rsidRPr="00F65579" w14:paraId="10E60FC0" w14:textId="77777777" w:rsidTr="000C41A3">
        <w:tc>
          <w:tcPr>
            <w:tcW w:w="5508" w:type="dxa"/>
          </w:tcPr>
          <w:p w14:paraId="622FFBBA" w14:textId="77777777" w:rsidR="000C41A3" w:rsidRPr="00F65579" w:rsidRDefault="00103251" w:rsidP="000C41A3">
            <w:pPr>
              <w:pStyle w:val="Tablebullet"/>
            </w:pPr>
            <w:r w:rsidRPr="00F65579">
              <w:t xml:space="preserve">unconditional </w:t>
            </w:r>
            <w:r w:rsidR="000C41A3" w:rsidRPr="00F65579">
              <w:t>and expected to be settled after 12 months</w:t>
            </w:r>
          </w:p>
        </w:tc>
        <w:tc>
          <w:tcPr>
            <w:tcW w:w="1080" w:type="dxa"/>
            <w:shd w:val="clear" w:color="auto" w:fill="DDDDDD"/>
            <w:vAlign w:val="bottom"/>
          </w:tcPr>
          <w:p w14:paraId="65D8FA9D" w14:textId="77777777" w:rsidR="000C41A3" w:rsidRPr="00F65579" w:rsidRDefault="000C41A3" w:rsidP="000C41A3">
            <w:pPr>
              <w:pStyle w:val="Tabletextright"/>
            </w:pPr>
            <w:r w:rsidRPr="00F65579">
              <w:t>2 688</w:t>
            </w:r>
          </w:p>
        </w:tc>
        <w:tc>
          <w:tcPr>
            <w:tcW w:w="1080" w:type="dxa"/>
            <w:vAlign w:val="bottom"/>
          </w:tcPr>
          <w:p w14:paraId="50135664" w14:textId="77777777" w:rsidR="000C41A3" w:rsidRPr="00F65579" w:rsidRDefault="000C41A3" w:rsidP="000C41A3">
            <w:pPr>
              <w:pStyle w:val="Tabletextright"/>
            </w:pPr>
            <w:r w:rsidRPr="00F65579">
              <w:t>2</w:t>
            </w:r>
            <w:r w:rsidRPr="00F65579">
              <w:rPr>
                <w:rFonts w:ascii="Calibri" w:hAnsi="Calibri" w:cs="Calibri"/>
              </w:rPr>
              <w:t xml:space="preserve"> </w:t>
            </w:r>
            <w:r w:rsidRPr="00F65579">
              <w:t xml:space="preserve">416 </w:t>
            </w:r>
          </w:p>
        </w:tc>
      </w:tr>
      <w:tr w:rsidR="000C41A3" w:rsidRPr="00F65579" w14:paraId="1A16701C" w14:textId="77777777" w:rsidTr="000C41A3">
        <w:tc>
          <w:tcPr>
            <w:tcW w:w="5508" w:type="dxa"/>
          </w:tcPr>
          <w:p w14:paraId="64F6EEEC" w14:textId="77777777" w:rsidR="000C41A3" w:rsidRPr="00F65579" w:rsidRDefault="000C41A3" w:rsidP="000C41A3">
            <w:pPr>
              <w:pStyle w:val="Tabletext"/>
              <w:rPr>
                <w:i/>
              </w:rPr>
            </w:pPr>
            <w:r w:rsidRPr="00F65579">
              <w:rPr>
                <w:i/>
              </w:rPr>
              <w:t>Long service leave</w:t>
            </w:r>
          </w:p>
        </w:tc>
        <w:tc>
          <w:tcPr>
            <w:tcW w:w="1080" w:type="dxa"/>
            <w:shd w:val="clear" w:color="auto" w:fill="DDDDDD"/>
            <w:vAlign w:val="bottom"/>
          </w:tcPr>
          <w:p w14:paraId="7038BA15" w14:textId="77777777" w:rsidR="000C41A3" w:rsidRPr="00F65579" w:rsidRDefault="000C41A3" w:rsidP="000C41A3">
            <w:pPr>
              <w:pStyle w:val="Tabletextright"/>
            </w:pPr>
          </w:p>
        </w:tc>
        <w:tc>
          <w:tcPr>
            <w:tcW w:w="1080" w:type="dxa"/>
            <w:vAlign w:val="bottom"/>
          </w:tcPr>
          <w:p w14:paraId="4B47BC7A" w14:textId="77777777" w:rsidR="000C41A3" w:rsidRPr="00F65579" w:rsidRDefault="000C41A3" w:rsidP="000C41A3">
            <w:pPr>
              <w:pStyle w:val="Tabletextright"/>
            </w:pPr>
          </w:p>
        </w:tc>
      </w:tr>
      <w:tr w:rsidR="000C41A3" w:rsidRPr="00F65579" w14:paraId="50EC9CC3" w14:textId="77777777" w:rsidTr="000C41A3">
        <w:tc>
          <w:tcPr>
            <w:tcW w:w="5508" w:type="dxa"/>
          </w:tcPr>
          <w:p w14:paraId="69D7A934" w14:textId="77777777" w:rsidR="000C41A3" w:rsidRPr="00F65579" w:rsidRDefault="00103251" w:rsidP="000C41A3">
            <w:pPr>
              <w:pStyle w:val="Tablebullet"/>
            </w:pPr>
            <w:r w:rsidRPr="00F65579">
              <w:t xml:space="preserve">unconditional </w:t>
            </w:r>
            <w:r w:rsidR="000C41A3" w:rsidRPr="00F65579">
              <w:t>and expected to be settled within 12 months</w:t>
            </w:r>
          </w:p>
        </w:tc>
        <w:tc>
          <w:tcPr>
            <w:tcW w:w="1080" w:type="dxa"/>
            <w:shd w:val="clear" w:color="auto" w:fill="DDDDDD"/>
            <w:vAlign w:val="bottom"/>
          </w:tcPr>
          <w:p w14:paraId="1183113A" w14:textId="77777777" w:rsidR="000C41A3" w:rsidRPr="00F65579" w:rsidRDefault="000C41A3" w:rsidP="000C41A3">
            <w:pPr>
              <w:pStyle w:val="Tabletextright"/>
            </w:pPr>
            <w:r w:rsidRPr="00F65579">
              <w:t>4 202</w:t>
            </w:r>
          </w:p>
        </w:tc>
        <w:tc>
          <w:tcPr>
            <w:tcW w:w="1080" w:type="dxa"/>
            <w:vAlign w:val="bottom"/>
          </w:tcPr>
          <w:p w14:paraId="6C388FAC" w14:textId="77777777" w:rsidR="000C41A3" w:rsidRPr="00F65579" w:rsidRDefault="000C41A3" w:rsidP="000C41A3">
            <w:pPr>
              <w:pStyle w:val="Tabletextright"/>
            </w:pPr>
            <w:r w:rsidRPr="00F65579">
              <w:t>2</w:t>
            </w:r>
            <w:r w:rsidRPr="00F65579">
              <w:rPr>
                <w:rFonts w:ascii="Calibri" w:hAnsi="Calibri" w:cs="Calibri"/>
              </w:rPr>
              <w:t xml:space="preserve"> </w:t>
            </w:r>
            <w:r w:rsidRPr="00F65579">
              <w:t>783</w:t>
            </w:r>
          </w:p>
        </w:tc>
      </w:tr>
      <w:tr w:rsidR="000C41A3" w:rsidRPr="00F65579" w14:paraId="03154B29" w14:textId="77777777" w:rsidTr="000C41A3">
        <w:tc>
          <w:tcPr>
            <w:tcW w:w="5508" w:type="dxa"/>
          </w:tcPr>
          <w:p w14:paraId="2046D89B" w14:textId="77777777" w:rsidR="000C41A3" w:rsidRPr="00F65579" w:rsidRDefault="00103251" w:rsidP="000C41A3">
            <w:pPr>
              <w:pStyle w:val="Tablebullet"/>
            </w:pPr>
            <w:r w:rsidRPr="00F65579">
              <w:t xml:space="preserve">unconditional </w:t>
            </w:r>
            <w:r w:rsidR="000C41A3" w:rsidRPr="00F65579">
              <w:t>and expected to be settled after 12 months</w:t>
            </w:r>
          </w:p>
        </w:tc>
        <w:tc>
          <w:tcPr>
            <w:tcW w:w="1080" w:type="dxa"/>
            <w:shd w:val="clear" w:color="auto" w:fill="DDDDDD"/>
            <w:vAlign w:val="bottom"/>
          </w:tcPr>
          <w:p w14:paraId="58F07E23" w14:textId="77777777" w:rsidR="000C41A3" w:rsidRPr="00F65579" w:rsidRDefault="000C41A3" w:rsidP="000C41A3">
            <w:pPr>
              <w:pStyle w:val="Tabletextright"/>
            </w:pPr>
            <w:r w:rsidRPr="00F65579">
              <w:t>23 734</w:t>
            </w:r>
          </w:p>
        </w:tc>
        <w:tc>
          <w:tcPr>
            <w:tcW w:w="1080" w:type="dxa"/>
            <w:vAlign w:val="bottom"/>
          </w:tcPr>
          <w:p w14:paraId="1D23D7AA" w14:textId="77777777" w:rsidR="000C41A3" w:rsidRPr="00F65579" w:rsidRDefault="000C41A3" w:rsidP="000C41A3">
            <w:pPr>
              <w:pStyle w:val="Tabletextright"/>
            </w:pPr>
            <w:r w:rsidRPr="00F65579">
              <w:t>19</w:t>
            </w:r>
            <w:r w:rsidRPr="00F65579">
              <w:rPr>
                <w:rFonts w:ascii="Calibri" w:hAnsi="Calibri" w:cs="Calibri"/>
              </w:rPr>
              <w:t xml:space="preserve"> </w:t>
            </w:r>
            <w:r w:rsidRPr="00F65579">
              <w:t>893</w:t>
            </w:r>
          </w:p>
        </w:tc>
      </w:tr>
      <w:tr w:rsidR="000C41A3" w:rsidRPr="00F65579" w14:paraId="0037B360" w14:textId="77777777" w:rsidTr="000C41A3">
        <w:tc>
          <w:tcPr>
            <w:tcW w:w="5508" w:type="dxa"/>
          </w:tcPr>
          <w:p w14:paraId="62F1126C" w14:textId="77777777" w:rsidR="000C41A3" w:rsidRPr="00F65579" w:rsidRDefault="000C41A3" w:rsidP="000C41A3">
            <w:pPr>
              <w:pStyle w:val="Tabletext"/>
            </w:pPr>
            <w:r w:rsidRPr="00F65579">
              <w:t>On</w:t>
            </w:r>
            <w:r w:rsidRPr="00F65579">
              <w:noBreakHyphen/>
              <w:t>costs</w:t>
            </w:r>
          </w:p>
        </w:tc>
        <w:tc>
          <w:tcPr>
            <w:tcW w:w="1080" w:type="dxa"/>
            <w:shd w:val="clear" w:color="auto" w:fill="DDDDDD"/>
            <w:vAlign w:val="bottom"/>
          </w:tcPr>
          <w:p w14:paraId="555CB1B8" w14:textId="77777777" w:rsidR="000C41A3" w:rsidRPr="00F65579" w:rsidRDefault="000C41A3" w:rsidP="000C41A3">
            <w:pPr>
              <w:pStyle w:val="Tabletextright"/>
            </w:pPr>
            <w:r w:rsidRPr="00F65579">
              <w:t>4 665</w:t>
            </w:r>
          </w:p>
        </w:tc>
        <w:tc>
          <w:tcPr>
            <w:tcW w:w="1080" w:type="dxa"/>
            <w:vAlign w:val="bottom"/>
          </w:tcPr>
          <w:p w14:paraId="601AD3AE" w14:textId="77777777" w:rsidR="000C41A3" w:rsidRPr="00F65579" w:rsidRDefault="000C41A3" w:rsidP="000C41A3">
            <w:pPr>
              <w:pStyle w:val="Tabletextright"/>
            </w:pPr>
            <w:r w:rsidRPr="00F65579">
              <w:t>4</w:t>
            </w:r>
            <w:r w:rsidRPr="00F65579">
              <w:rPr>
                <w:rFonts w:ascii="Calibri" w:hAnsi="Calibri" w:cs="Calibri"/>
              </w:rPr>
              <w:t xml:space="preserve"> </w:t>
            </w:r>
            <w:r w:rsidRPr="00F65579">
              <w:t xml:space="preserve">037 </w:t>
            </w:r>
          </w:p>
        </w:tc>
      </w:tr>
      <w:tr w:rsidR="000C41A3" w:rsidRPr="00F65579" w14:paraId="3F2FD797" w14:textId="77777777" w:rsidTr="000C41A3">
        <w:tc>
          <w:tcPr>
            <w:tcW w:w="5508" w:type="dxa"/>
          </w:tcPr>
          <w:p w14:paraId="73E91255" w14:textId="77777777" w:rsidR="000C41A3" w:rsidRPr="00F65579" w:rsidRDefault="000C41A3" w:rsidP="000C41A3">
            <w:pPr>
              <w:pStyle w:val="Tabletext"/>
            </w:pPr>
            <w:r w:rsidRPr="00F65579">
              <w:t>Performance bonus</w:t>
            </w:r>
          </w:p>
        </w:tc>
        <w:tc>
          <w:tcPr>
            <w:tcW w:w="1080" w:type="dxa"/>
            <w:shd w:val="clear" w:color="auto" w:fill="DDDDDD"/>
            <w:vAlign w:val="bottom"/>
          </w:tcPr>
          <w:p w14:paraId="4F714A61" w14:textId="77777777" w:rsidR="000C41A3" w:rsidRPr="00F65579" w:rsidRDefault="000C41A3" w:rsidP="000C41A3">
            <w:pPr>
              <w:pStyle w:val="Tabletextright"/>
            </w:pPr>
            <w:r w:rsidRPr="00F65579">
              <w:t>254</w:t>
            </w:r>
          </w:p>
        </w:tc>
        <w:tc>
          <w:tcPr>
            <w:tcW w:w="1080" w:type="dxa"/>
            <w:vAlign w:val="bottom"/>
          </w:tcPr>
          <w:p w14:paraId="483F4B12" w14:textId="77777777" w:rsidR="000C41A3" w:rsidRPr="00F65579" w:rsidRDefault="000C41A3" w:rsidP="000C41A3">
            <w:pPr>
              <w:pStyle w:val="Tabletextright"/>
            </w:pPr>
            <w:r w:rsidRPr="00F65579">
              <w:t xml:space="preserve">213 </w:t>
            </w:r>
          </w:p>
        </w:tc>
      </w:tr>
      <w:tr w:rsidR="000C41A3" w:rsidRPr="00F65579" w14:paraId="5E368109" w14:textId="77777777" w:rsidTr="000C41A3">
        <w:tc>
          <w:tcPr>
            <w:tcW w:w="5508" w:type="dxa"/>
          </w:tcPr>
          <w:p w14:paraId="296EA4D5" w14:textId="3FB8410F" w:rsidR="000C41A3" w:rsidRPr="00F65579" w:rsidRDefault="000C41A3" w:rsidP="000C41A3">
            <w:pPr>
              <w:pStyle w:val="Tabletextbold"/>
            </w:pPr>
            <w:r w:rsidRPr="00F65579">
              <w:t xml:space="preserve">Total current </w:t>
            </w:r>
            <w:r w:rsidR="0087067E" w:rsidRPr="00F65579">
              <w:t>employee</w:t>
            </w:r>
            <w:r w:rsidR="0087067E">
              <w:t>-related provisions</w:t>
            </w:r>
          </w:p>
        </w:tc>
        <w:tc>
          <w:tcPr>
            <w:tcW w:w="1080" w:type="dxa"/>
            <w:shd w:val="clear" w:color="auto" w:fill="DDDDDD"/>
            <w:vAlign w:val="bottom"/>
          </w:tcPr>
          <w:p w14:paraId="14B64537" w14:textId="77777777" w:rsidR="000C41A3" w:rsidRPr="00F65579" w:rsidRDefault="000C41A3" w:rsidP="000C41A3">
            <w:pPr>
              <w:pStyle w:val="Tabletextrightbold"/>
            </w:pPr>
            <w:r w:rsidRPr="00F65579">
              <w:t>43 411</w:t>
            </w:r>
          </w:p>
        </w:tc>
        <w:tc>
          <w:tcPr>
            <w:tcW w:w="1080" w:type="dxa"/>
            <w:vAlign w:val="bottom"/>
          </w:tcPr>
          <w:p w14:paraId="2F8A0D8C" w14:textId="77777777" w:rsidR="000C41A3" w:rsidRPr="00F65579" w:rsidRDefault="000C41A3" w:rsidP="000C41A3">
            <w:pPr>
              <w:pStyle w:val="Tabletextrightbold"/>
            </w:pPr>
            <w:r w:rsidRPr="00F65579">
              <w:t>36</w:t>
            </w:r>
            <w:r w:rsidRPr="00F65579">
              <w:rPr>
                <w:rFonts w:ascii="Calibri" w:hAnsi="Calibri" w:cs="Calibri"/>
              </w:rPr>
              <w:t xml:space="preserve"> </w:t>
            </w:r>
            <w:r w:rsidRPr="00F65579">
              <w:t xml:space="preserve">941 </w:t>
            </w:r>
          </w:p>
        </w:tc>
      </w:tr>
      <w:tr w:rsidR="000C41A3" w:rsidRPr="00F65579" w14:paraId="7592D579" w14:textId="77777777" w:rsidTr="000C41A3">
        <w:tc>
          <w:tcPr>
            <w:tcW w:w="5508" w:type="dxa"/>
          </w:tcPr>
          <w:p w14:paraId="6C01138E" w14:textId="77777777" w:rsidR="000C41A3" w:rsidRPr="00F65579" w:rsidRDefault="000C41A3" w:rsidP="000C41A3">
            <w:pPr>
              <w:pStyle w:val="Tabletext"/>
            </w:pPr>
          </w:p>
        </w:tc>
        <w:tc>
          <w:tcPr>
            <w:tcW w:w="1080" w:type="dxa"/>
            <w:shd w:val="clear" w:color="auto" w:fill="DDDDDD"/>
            <w:vAlign w:val="bottom"/>
          </w:tcPr>
          <w:p w14:paraId="00580DE6" w14:textId="77777777" w:rsidR="000C41A3" w:rsidRPr="00F65579" w:rsidRDefault="000C41A3" w:rsidP="000C41A3">
            <w:pPr>
              <w:pStyle w:val="Tabletextright"/>
            </w:pPr>
          </w:p>
        </w:tc>
        <w:tc>
          <w:tcPr>
            <w:tcW w:w="1080" w:type="dxa"/>
            <w:vAlign w:val="bottom"/>
          </w:tcPr>
          <w:p w14:paraId="4D19E5D4" w14:textId="77777777" w:rsidR="000C41A3" w:rsidRPr="00F65579" w:rsidRDefault="000C41A3" w:rsidP="000C41A3">
            <w:pPr>
              <w:pStyle w:val="Tabletextright"/>
            </w:pPr>
          </w:p>
        </w:tc>
      </w:tr>
      <w:tr w:rsidR="000C41A3" w:rsidRPr="00F65579" w14:paraId="7852C6FC" w14:textId="77777777" w:rsidTr="000C41A3">
        <w:trPr>
          <w:trHeight w:val="269"/>
        </w:trPr>
        <w:tc>
          <w:tcPr>
            <w:tcW w:w="5508" w:type="dxa"/>
          </w:tcPr>
          <w:p w14:paraId="1D147AEB" w14:textId="77777777" w:rsidR="000C41A3" w:rsidRPr="00F65579" w:rsidRDefault="000C41A3" w:rsidP="000C41A3">
            <w:pPr>
              <w:pStyle w:val="Tabletextbold"/>
            </w:pPr>
            <w:r w:rsidRPr="00F65579">
              <w:t>Non</w:t>
            </w:r>
            <w:r w:rsidRPr="00F65579">
              <w:noBreakHyphen/>
              <w:t>current</w:t>
            </w:r>
          </w:p>
        </w:tc>
        <w:tc>
          <w:tcPr>
            <w:tcW w:w="1080" w:type="dxa"/>
            <w:shd w:val="clear" w:color="auto" w:fill="DDDDDD"/>
            <w:vAlign w:val="bottom"/>
          </w:tcPr>
          <w:p w14:paraId="35BC5BDE" w14:textId="77777777" w:rsidR="000C41A3" w:rsidRPr="00F65579" w:rsidRDefault="000C41A3" w:rsidP="000C41A3">
            <w:pPr>
              <w:pStyle w:val="Tabletextright"/>
            </w:pPr>
          </w:p>
        </w:tc>
        <w:tc>
          <w:tcPr>
            <w:tcW w:w="1080" w:type="dxa"/>
            <w:vAlign w:val="bottom"/>
          </w:tcPr>
          <w:p w14:paraId="161D2CF7" w14:textId="77777777" w:rsidR="000C41A3" w:rsidRPr="00F65579" w:rsidRDefault="000C41A3" w:rsidP="000C41A3">
            <w:pPr>
              <w:pStyle w:val="Tabletextright"/>
            </w:pPr>
          </w:p>
        </w:tc>
      </w:tr>
      <w:tr w:rsidR="000C41A3" w:rsidRPr="00F65579" w14:paraId="4D7DDD2A" w14:textId="77777777" w:rsidTr="000C41A3">
        <w:trPr>
          <w:trHeight w:val="259"/>
        </w:trPr>
        <w:tc>
          <w:tcPr>
            <w:tcW w:w="5508" w:type="dxa"/>
          </w:tcPr>
          <w:p w14:paraId="1AA8A7C9" w14:textId="77777777" w:rsidR="000C41A3" w:rsidRPr="00F65579" w:rsidRDefault="000C41A3" w:rsidP="000C41A3">
            <w:pPr>
              <w:pStyle w:val="Tabletext"/>
            </w:pPr>
            <w:r w:rsidRPr="00F65579">
              <w:t>Long service leave</w:t>
            </w:r>
          </w:p>
        </w:tc>
        <w:tc>
          <w:tcPr>
            <w:tcW w:w="1080" w:type="dxa"/>
            <w:shd w:val="clear" w:color="auto" w:fill="DDDDDD"/>
            <w:vAlign w:val="bottom"/>
          </w:tcPr>
          <w:p w14:paraId="533995C5" w14:textId="77777777" w:rsidR="000C41A3" w:rsidRPr="00F65579" w:rsidRDefault="000C41A3" w:rsidP="000C41A3">
            <w:pPr>
              <w:pStyle w:val="Tabletextright"/>
            </w:pPr>
            <w:r w:rsidRPr="00F65579">
              <w:t>3 379</w:t>
            </w:r>
          </w:p>
        </w:tc>
        <w:tc>
          <w:tcPr>
            <w:tcW w:w="1080" w:type="dxa"/>
            <w:vAlign w:val="bottom"/>
          </w:tcPr>
          <w:p w14:paraId="633398E8" w14:textId="77777777" w:rsidR="000C41A3" w:rsidRPr="00F65579" w:rsidRDefault="000C41A3" w:rsidP="000C41A3">
            <w:pPr>
              <w:pStyle w:val="Tabletextright"/>
            </w:pPr>
            <w:r w:rsidRPr="00F65579">
              <w:t>2</w:t>
            </w:r>
            <w:r w:rsidRPr="00F65579">
              <w:rPr>
                <w:rFonts w:ascii="Calibri" w:hAnsi="Calibri" w:cs="Calibri"/>
              </w:rPr>
              <w:t xml:space="preserve"> </w:t>
            </w:r>
            <w:r w:rsidRPr="00F65579">
              <w:t xml:space="preserve">921 </w:t>
            </w:r>
          </w:p>
        </w:tc>
      </w:tr>
      <w:tr w:rsidR="000C41A3" w:rsidRPr="00F65579" w14:paraId="2FA88BA4" w14:textId="77777777" w:rsidTr="000C41A3">
        <w:tc>
          <w:tcPr>
            <w:tcW w:w="5508" w:type="dxa"/>
          </w:tcPr>
          <w:p w14:paraId="709A68C6" w14:textId="77777777" w:rsidR="000C41A3" w:rsidRPr="00F65579" w:rsidRDefault="000C41A3" w:rsidP="000C41A3">
            <w:pPr>
              <w:pStyle w:val="Tabletext"/>
            </w:pPr>
            <w:r w:rsidRPr="00F65579">
              <w:t>On</w:t>
            </w:r>
            <w:r w:rsidRPr="00F65579">
              <w:noBreakHyphen/>
              <w:t>costs</w:t>
            </w:r>
          </w:p>
        </w:tc>
        <w:tc>
          <w:tcPr>
            <w:tcW w:w="1080" w:type="dxa"/>
            <w:shd w:val="clear" w:color="auto" w:fill="DDDDDD"/>
            <w:vAlign w:val="bottom"/>
          </w:tcPr>
          <w:p w14:paraId="6EB26FEF" w14:textId="77777777" w:rsidR="000C41A3" w:rsidRPr="00F65579" w:rsidRDefault="000C41A3" w:rsidP="000C41A3">
            <w:pPr>
              <w:pStyle w:val="Tabletextright"/>
            </w:pPr>
            <w:r w:rsidRPr="00F65579">
              <w:t>392</w:t>
            </w:r>
          </w:p>
        </w:tc>
        <w:tc>
          <w:tcPr>
            <w:tcW w:w="1080" w:type="dxa"/>
            <w:vAlign w:val="bottom"/>
          </w:tcPr>
          <w:p w14:paraId="4E7D1557" w14:textId="77777777" w:rsidR="000C41A3" w:rsidRPr="00F65579" w:rsidRDefault="000C41A3" w:rsidP="000C41A3">
            <w:pPr>
              <w:pStyle w:val="Tabletextright"/>
            </w:pPr>
            <w:r w:rsidRPr="00F65579">
              <w:t xml:space="preserve">325 </w:t>
            </w:r>
          </w:p>
        </w:tc>
      </w:tr>
      <w:tr w:rsidR="000C41A3" w:rsidRPr="00F65579" w14:paraId="49C5F110" w14:textId="77777777" w:rsidTr="000C41A3">
        <w:trPr>
          <w:trHeight w:val="259"/>
        </w:trPr>
        <w:tc>
          <w:tcPr>
            <w:tcW w:w="5508" w:type="dxa"/>
          </w:tcPr>
          <w:p w14:paraId="7001CEAB" w14:textId="7DE59478" w:rsidR="000C41A3" w:rsidRPr="00F65579" w:rsidRDefault="000C41A3" w:rsidP="000C41A3">
            <w:pPr>
              <w:pStyle w:val="Tabletextbold"/>
            </w:pPr>
            <w:r w:rsidRPr="00F65579">
              <w:t xml:space="preserve">Total non-current </w:t>
            </w:r>
            <w:r w:rsidR="0087067E" w:rsidRPr="00F65579">
              <w:t>employee</w:t>
            </w:r>
            <w:r w:rsidR="0087067E">
              <w:t xml:space="preserve">-related </w:t>
            </w:r>
            <w:r w:rsidRPr="00F65579">
              <w:t xml:space="preserve">provisions </w:t>
            </w:r>
          </w:p>
        </w:tc>
        <w:tc>
          <w:tcPr>
            <w:tcW w:w="1080" w:type="dxa"/>
            <w:shd w:val="clear" w:color="auto" w:fill="DDDDDD"/>
            <w:vAlign w:val="bottom"/>
          </w:tcPr>
          <w:p w14:paraId="106269E3" w14:textId="77777777" w:rsidR="000C41A3" w:rsidRPr="00F65579" w:rsidRDefault="000C41A3" w:rsidP="000C41A3">
            <w:pPr>
              <w:pStyle w:val="Tabletextrightbold"/>
            </w:pPr>
            <w:r w:rsidRPr="00F65579">
              <w:t>3 771</w:t>
            </w:r>
          </w:p>
        </w:tc>
        <w:tc>
          <w:tcPr>
            <w:tcW w:w="1080" w:type="dxa"/>
            <w:vAlign w:val="bottom"/>
          </w:tcPr>
          <w:p w14:paraId="2A84F55E" w14:textId="77777777" w:rsidR="000C41A3" w:rsidRPr="00F65579" w:rsidRDefault="000C41A3" w:rsidP="000C41A3">
            <w:pPr>
              <w:pStyle w:val="Tabletextrightbold"/>
            </w:pPr>
            <w:r w:rsidRPr="00F65579">
              <w:t>3</w:t>
            </w:r>
            <w:r w:rsidRPr="00F65579">
              <w:rPr>
                <w:rFonts w:ascii="Calibri" w:hAnsi="Calibri" w:cs="Calibri"/>
              </w:rPr>
              <w:t xml:space="preserve"> </w:t>
            </w:r>
            <w:r w:rsidRPr="00F65579">
              <w:t xml:space="preserve">246 </w:t>
            </w:r>
          </w:p>
        </w:tc>
      </w:tr>
      <w:tr w:rsidR="000C41A3" w:rsidRPr="00F65579" w14:paraId="5BA4AF9E" w14:textId="77777777" w:rsidTr="000C41A3">
        <w:trPr>
          <w:trHeight w:val="259"/>
        </w:trPr>
        <w:tc>
          <w:tcPr>
            <w:tcW w:w="5508" w:type="dxa"/>
          </w:tcPr>
          <w:p w14:paraId="49BDCB74" w14:textId="77777777" w:rsidR="000C41A3" w:rsidRPr="00F65579" w:rsidRDefault="000C41A3" w:rsidP="000C41A3">
            <w:pPr>
              <w:pStyle w:val="Tabletext"/>
            </w:pPr>
          </w:p>
        </w:tc>
        <w:tc>
          <w:tcPr>
            <w:tcW w:w="1080" w:type="dxa"/>
            <w:shd w:val="clear" w:color="auto" w:fill="DDDDDD"/>
            <w:vAlign w:val="bottom"/>
          </w:tcPr>
          <w:p w14:paraId="1132F66A" w14:textId="77777777" w:rsidR="000C41A3" w:rsidRPr="00F65579" w:rsidRDefault="000C41A3" w:rsidP="000C41A3">
            <w:pPr>
              <w:pStyle w:val="Tabletextright"/>
            </w:pPr>
          </w:p>
        </w:tc>
        <w:tc>
          <w:tcPr>
            <w:tcW w:w="1080" w:type="dxa"/>
            <w:vAlign w:val="bottom"/>
          </w:tcPr>
          <w:p w14:paraId="6B23E8BE" w14:textId="77777777" w:rsidR="000C41A3" w:rsidRPr="00F65579" w:rsidRDefault="000C41A3" w:rsidP="000C41A3">
            <w:pPr>
              <w:pStyle w:val="Tabletextright"/>
            </w:pPr>
          </w:p>
        </w:tc>
      </w:tr>
      <w:tr w:rsidR="000C41A3" w:rsidRPr="00F65579" w14:paraId="5A2EB169" w14:textId="77777777" w:rsidTr="000C41A3">
        <w:tc>
          <w:tcPr>
            <w:tcW w:w="5508" w:type="dxa"/>
          </w:tcPr>
          <w:p w14:paraId="57F21E22" w14:textId="77777777" w:rsidR="000C41A3" w:rsidRPr="00F65579" w:rsidRDefault="000C41A3" w:rsidP="000C41A3">
            <w:pPr>
              <w:pStyle w:val="Tabletextbold"/>
            </w:pPr>
            <w:r w:rsidRPr="00F65579">
              <w:t>Total provisions</w:t>
            </w:r>
          </w:p>
        </w:tc>
        <w:tc>
          <w:tcPr>
            <w:tcW w:w="1080" w:type="dxa"/>
            <w:shd w:val="clear" w:color="auto" w:fill="DDDDDD"/>
            <w:vAlign w:val="bottom"/>
          </w:tcPr>
          <w:p w14:paraId="7E7AE11B" w14:textId="77777777" w:rsidR="000C41A3" w:rsidRPr="00F65579" w:rsidRDefault="000C41A3" w:rsidP="000C41A3">
            <w:pPr>
              <w:pStyle w:val="Tabletextrightbold"/>
            </w:pPr>
            <w:r w:rsidRPr="00F65579">
              <w:t>47 182</w:t>
            </w:r>
          </w:p>
        </w:tc>
        <w:tc>
          <w:tcPr>
            <w:tcW w:w="1080" w:type="dxa"/>
            <w:vAlign w:val="bottom"/>
          </w:tcPr>
          <w:p w14:paraId="4B1AB215" w14:textId="77777777" w:rsidR="000C41A3" w:rsidRPr="00F65579" w:rsidRDefault="000C41A3" w:rsidP="000C41A3">
            <w:pPr>
              <w:pStyle w:val="Tabletextrightbold"/>
            </w:pPr>
            <w:r w:rsidRPr="00F65579">
              <w:t>40</w:t>
            </w:r>
            <w:r w:rsidRPr="00F65579">
              <w:rPr>
                <w:rFonts w:ascii="Calibri" w:hAnsi="Calibri" w:cs="Calibri"/>
              </w:rPr>
              <w:t xml:space="preserve"> </w:t>
            </w:r>
            <w:r w:rsidRPr="00F65579">
              <w:t>187</w:t>
            </w:r>
          </w:p>
        </w:tc>
      </w:tr>
    </w:tbl>
    <w:p w14:paraId="4C58E48E" w14:textId="77777777" w:rsidR="000C41A3" w:rsidRPr="00F65579" w:rsidRDefault="000C41A3" w:rsidP="000C41A3"/>
    <w:p w14:paraId="09450C82" w14:textId="77777777" w:rsidR="000C41A3" w:rsidRPr="00F65579" w:rsidRDefault="000C41A3" w:rsidP="000C41A3">
      <w:pPr>
        <w:pStyle w:val="Heading3numbered"/>
      </w:pPr>
      <w:r w:rsidRPr="00F65579">
        <w:t>Reconciliation of movement in on</w:t>
      </w:r>
      <w:r w:rsidRPr="00F65579">
        <w:noBreakHyphen/>
        <w:t>costs provisions</w:t>
      </w:r>
    </w:p>
    <w:tbl>
      <w:tblPr>
        <w:tblW w:w="7668" w:type="dxa"/>
        <w:tblLayout w:type="fixed"/>
        <w:tblLook w:val="0080" w:firstRow="0" w:lastRow="0" w:firstColumn="1" w:lastColumn="0" w:noHBand="0" w:noVBand="0"/>
      </w:tblPr>
      <w:tblGrid>
        <w:gridCol w:w="6588"/>
        <w:gridCol w:w="1080"/>
      </w:tblGrid>
      <w:tr w:rsidR="000C41A3" w:rsidRPr="00F65579" w14:paraId="40EAAD2E" w14:textId="77777777" w:rsidTr="000C41A3">
        <w:tc>
          <w:tcPr>
            <w:tcW w:w="6588" w:type="dxa"/>
          </w:tcPr>
          <w:p w14:paraId="38FD8070" w14:textId="77777777" w:rsidR="000C41A3" w:rsidRPr="00F65579" w:rsidRDefault="000C41A3" w:rsidP="000C41A3">
            <w:pPr>
              <w:pStyle w:val="Tabletext"/>
            </w:pPr>
          </w:p>
        </w:tc>
        <w:tc>
          <w:tcPr>
            <w:tcW w:w="1080" w:type="dxa"/>
            <w:shd w:val="clear" w:color="auto" w:fill="auto"/>
          </w:tcPr>
          <w:p w14:paraId="70351EC7" w14:textId="77777777" w:rsidR="000C41A3" w:rsidRPr="00F65579" w:rsidRDefault="000C41A3" w:rsidP="000C41A3">
            <w:pPr>
              <w:pStyle w:val="Tabletextheadingright"/>
            </w:pPr>
            <w:r w:rsidRPr="00F65579">
              <w:t>2019</w:t>
            </w:r>
          </w:p>
        </w:tc>
      </w:tr>
      <w:tr w:rsidR="000C41A3" w:rsidRPr="00F65579" w14:paraId="0D8FBF77" w14:textId="77777777" w:rsidTr="000C41A3">
        <w:trPr>
          <w:trHeight w:val="70"/>
        </w:trPr>
        <w:tc>
          <w:tcPr>
            <w:tcW w:w="6588" w:type="dxa"/>
          </w:tcPr>
          <w:p w14:paraId="0602A557" w14:textId="77777777" w:rsidR="000C41A3" w:rsidRPr="00F65579" w:rsidRDefault="000C41A3" w:rsidP="000C41A3">
            <w:pPr>
              <w:pStyle w:val="Tabletext"/>
            </w:pPr>
          </w:p>
        </w:tc>
        <w:tc>
          <w:tcPr>
            <w:tcW w:w="1080" w:type="dxa"/>
            <w:shd w:val="clear" w:color="auto" w:fill="auto"/>
          </w:tcPr>
          <w:p w14:paraId="2E8DB61A" w14:textId="77777777" w:rsidR="000C41A3" w:rsidRPr="00F65579" w:rsidRDefault="000C41A3" w:rsidP="000C41A3">
            <w:pPr>
              <w:pStyle w:val="Tabletextheadingright"/>
              <w:spacing w:before="20" w:after="20"/>
            </w:pPr>
            <w:r w:rsidRPr="00F65579">
              <w:t>$’000</w:t>
            </w:r>
          </w:p>
        </w:tc>
      </w:tr>
      <w:tr w:rsidR="000C41A3" w:rsidRPr="00F65579" w14:paraId="2D63E554" w14:textId="77777777" w:rsidTr="000C41A3">
        <w:tc>
          <w:tcPr>
            <w:tcW w:w="6588" w:type="dxa"/>
          </w:tcPr>
          <w:p w14:paraId="5EB0FEA9" w14:textId="77777777" w:rsidR="000C41A3" w:rsidRPr="00F65579" w:rsidRDefault="000C41A3" w:rsidP="000C41A3">
            <w:pPr>
              <w:pStyle w:val="Tabletextbold"/>
              <w:rPr>
                <w:color w:val="000000"/>
              </w:rPr>
            </w:pPr>
            <w:r w:rsidRPr="00F65579">
              <w:t>Opening balance</w:t>
            </w:r>
          </w:p>
        </w:tc>
        <w:tc>
          <w:tcPr>
            <w:tcW w:w="1080" w:type="dxa"/>
            <w:shd w:val="clear" w:color="auto" w:fill="DDDDDD"/>
            <w:vAlign w:val="bottom"/>
          </w:tcPr>
          <w:p w14:paraId="47268FB5" w14:textId="77777777" w:rsidR="000C41A3" w:rsidRPr="00F65579" w:rsidRDefault="000C41A3" w:rsidP="000C41A3">
            <w:pPr>
              <w:pStyle w:val="Tabletextrightbold"/>
            </w:pPr>
            <w:r w:rsidRPr="00F65579">
              <w:t>4 362</w:t>
            </w:r>
          </w:p>
        </w:tc>
      </w:tr>
      <w:tr w:rsidR="000C41A3" w:rsidRPr="00F65579" w14:paraId="2B5536E7" w14:textId="77777777" w:rsidTr="000C41A3">
        <w:tc>
          <w:tcPr>
            <w:tcW w:w="6588" w:type="dxa"/>
          </w:tcPr>
          <w:p w14:paraId="6C61816F" w14:textId="77777777" w:rsidR="000C41A3" w:rsidRPr="00F65579" w:rsidRDefault="000C41A3" w:rsidP="000C41A3">
            <w:pPr>
              <w:pStyle w:val="Tabletext"/>
              <w:rPr>
                <w:color w:val="000000"/>
              </w:rPr>
            </w:pPr>
            <w:r w:rsidRPr="00F65579">
              <w:t>Additional provisions recognised</w:t>
            </w:r>
          </w:p>
        </w:tc>
        <w:tc>
          <w:tcPr>
            <w:tcW w:w="1080" w:type="dxa"/>
            <w:shd w:val="clear" w:color="auto" w:fill="DDDDDD"/>
            <w:vAlign w:val="bottom"/>
          </w:tcPr>
          <w:p w14:paraId="73AF68D2" w14:textId="77777777" w:rsidR="000C41A3" w:rsidRPr="00F65579" w:rsidRDefault="000C41A3" w:rsidP="000C41A3">
            <w:pPr>
              <w:pStyle w:val="Tabletextright"/>
            </w:pPr>
            <w:r w:rsidRPr="00F65579">
              <w:t>1 737</w:t>
            </w:r>
          </w:p>
        </w:tc>
      </w:tr>
      <w:tr w:rsidR="000C41A3" w:rsidRPr="00F65579" w14:paraId="21323E26" w14:textId="77777777" w:rsidTr="000C41A3">
        <w:tc>
          <w:tcPr>
            <w:tcW w:w="6588" w:type="dxa"/>
          </w:tcPr>
          <w:p w14:paraId="7F280412" w14:textId="77777777" w:rsidR="000C41A3" w:rsidRPr="00F65579" w:rsidRDefault="000C41A3" w:rsidP="000C41A3">
            <w:pPr>
              <w:pStyle w:val="Tabletext"/>
              <w:rPr>
                <w:color w:val="000000"/>
              </w:rPr>
            </w:pPr>
            <w:r w:rsidRPr="00F65579">
              <w:t>Reductions arising from payments/other sacrifices of future economic benefits</w:t>
            </w:r>
          </w:p>
        </w:tc>
        <w:tc>
          <w:tcPr>
            <w:tcW w:w="1080" w:type="dxa"/>
            <w:shd w:val="clear" w:color="auto" w:fill="DDDDDD"/>
            <w:vAlign w:val="bottom"/>
          </w:tcPr>
          <w:p w14:paraId="3D3123AB" w14:textId="77777777" w:rsidR="000C41A3" w:rsidRPr="00F65579" w:rsidRDefault="000C41A3" w:rsidP="000C41A3">
            <w:pPr>
              <w:pStyle w:val="Tabletextright"/>
            </w:pPr>
            <w:r w:rsidRPr="00F65579">
              <w:t>(1 141)</w:t>
            </w:r>
          </w:p>
        </w:tc>
      </w:tr>
      <w:tr w:rsidR="000C41A3" w:rsidRPr="00F65579" w14:paraId="59A18417" w14:textId="77777777" w:rsidTr="000C41A3">
        <w:tc>
          <w:tcPr>
            <w:tcW w:w="6588" w:type="dxa"/>
          </w:tcPr>
          <w:p w14:paraId="1F870848" w14:textId="77777777" w:rsidR="000C41A3" w:rsidRPr="00F65579" w:rsidRDefault="000C41A3" w:rsidP="000C41A3">
            <w:pPr>
              <w:pStyle w:val="Tabletext"/>
              <w:rPr>
                <w:color w:val="000000"/>
              </w:rPr>
            </w:pPr>
            <w:r w:rsidRPr="00F65579">
              <w:t>Unwind of discount and effect of changes in the discount rate</w:t>
            </w:r>
          </w:p>
        </w:tc>
        <w:tc>
          <w:tcPr>
            <w:tcW w:w="1080" w:type="dxa"/>
            <w:shd w:val="clear" w:color="auto" w:fill="DDDDDD"/>
            <w:vAlign w:val="bottom"/>
          </w:tcPr>
          <w:p w14:paraId="1A5568C8" w14:textId="77777777" w:rsidR="000C41A3" w:rsidRPr="00F65579" w:rsidRDefault="000C41A3" w:rsidP="000C41A3">
            <w:pPr>
              <w:pStyle w:val="Tabletextright"/>
            </w:pPr>
            <w:r w:rsidRPr="00F65579">
              <w:t>99</w:t>
            </w:r>
          </w:p>
        </w:tc>
      </w:tr>
      <w:tr w:rsidR="000C41A3" w:rsidRPr="00F65579" w14:paraId="4793CB74" w14:textId="77777777" w:rsidTr="000C41A3">
        <w:tc>
          <w:tcPr>
            <w:tcW w:w="6588" w:type="dxa"/>
          </w:tcPr>
          <w:p w14:paraId="2455527B" w14:textId="77777777" w:rsidR="000C41A3" w:rsidRPr="00F65579" w:rsidRDefault="000C41A3" w:rsidP="000C41A3">
            <w:pPr>
              <w:pStyle w:val="Tabletextbold"/>
              <w:rPr>
                <w:color w:val="000000"/>
              </w:rPr>
            </w:pPr>
            <w:r w:rsidRPr="00F65579">
              <w:t>Closing balance</w:t>
            </w:r>
          </w:p>
        </w:tc>
        <w:tc>
          <w:tcPr>
            <w:tcW w:w="1080" w:type="dxa"/>
            <w:shd w:val="clear" w:color="auto" w:fill="DDDDDD"/>
            <w:vAlign w:val="bottom"/>
          </w:tcPr>
          <w:p w14:paraId="7849F047" w14:textId="77777777" w:rsidR="000C41A3" w:rsidRPr="00F65579" w:rsidRDefault="000C41A3" w:rsidP="000C41A3">
            <w:pPr>
              <w:pStyle w:val="Tabletextrightbold"/>
            </w:pPr>
            <w:r w:rsidRPr="00F65579">
              <w:t>5 057</w:t>
            </w:r>
          </w:p>
        </w:tc>
      </w:tr>
      <w:tr w:rsidR="000C41A3" w:rsidRPr="00F65579" w14:paraId="5F274A5B" w14:textId="77777777" w:rsidTr="000C41A3">
        <w:tc>
          <w:tcPr>
            <w:tcW w:w="6588" w:type="dxa"/>
          </w:tcPr>
          <w:p w14:paraId="0BF0FE21" w14:textId="77777777" w:rsidR="000C41A3" w:rsidRPr="00F65579" w:rsidRDefault="000C41A3" w:rsidP="000C41A3">
            <w:pPr>
              <w:pStyle w:val="Tabletext"/>
              <w:rPr>
                <w:color w:val="000000"/>
              </w:rPr>
            </w:pPr>
            <w:r w:rsidRPr="00F65579">
              <w:t>Current</w:t>
            </w:r>
          </w:p>
        </w:tc>
        <w:tc>
          <w:tcPr>
            <w:tcW w:w="1080" w:type="dxa"/>
            <w:shd w:val="clear" w:color="auto" w:fill="DDDDDD"/>
            <w:vAlign w:val="bottom"/>
          </w:tcPr>
          <w:p w14:paraId="3751FB6D" w14:textId="77777777" w:rsidR="000C41A3" w:rsidRPr="00F65579" w:rsidRDefault="000C41A3" w:rsidP="000C41A3">
            <w:pPr>
              <w:pStyle w:val="Tabletextright"/>
            </w:pPr>
            <w:r w:rsidRPr="00F65579">
              <w:t>4 665</w:t>
            </w:r>
          </w:p>
        </w:tc>
      </w:tr>
      <w:tr w:rsidR="000C41A3" w:rsidRPr="00F65579" w14:paraId="16259D73" w14:textId="77777777" w:rsidTr="000C41A3">
        <w:tc>
          <w:tcPr>
            <w:tcW w:w="6588" w:type="dxa"/>
          </w:tcPr>
          <w:p w14:paraId="015C6306" w14:textId="77777777" w:rsidR="000C41A3" w:rsidRPr="00F65579" w:rsidRDefault="000C41A3" w:rsidP="000C41A3">
            <w:pPr>
              <w:pStyle w:val="Tabletext"/>
              <w:rPr>
                <w:color w:val="000000"/>
              </w:rPr>
            </w:pPr>
            <w:r w:rsidRPr="00F65579">
              <w:t>Non</w:t>
            </w:r>
            <w:r w:rsidRPr="00F65579">
              <w:noBreakHyphen/>
              <w:t>current</w:t>
            </w:r>
          </w:p>
        </w:tc>
        <w:tc>
          <w:tcPr>
            <w:tcW w:w="1080" w:type="dxa"/>
            <w:shd w:val="clear" w:color="auto" w:fill="DDDDDD"/>
            <w:vAlign w:val="bottom"/>
          </w:tcPr>
          <w:p w14:paraId="504F881D" w14:textId="77777777" w:rsidR="000C41A3" w:rsidRPr="00F65579" w:rsidRDefault="000C41A3" w:rsidP="000C41A3">
            <w:pPr>
              <w:pStyle w:val="Tabletextright"/>
            </w:pPr>
            <w:r w:rsidRPr="00F65579">
              <w:t>392</w:t>
            </w:r>
          </w:p>
        </w:tc>
      </w:tr>
    </w:tbl>
    <w:p w14:paraId="3C160CB6" w14:textId="77777777" w:rsidR="000C41A3" w:rsidRPr="00F65579" w:rsidRDefault="000C41A3" w:rsidP="000C41A3"/>
    <w:p w14:paraId="34F263FB" w14:textId="77777777" w:rsidR="000C41A3" w:rsidRPr="00F65579" w:rsidRDefault="000C41A3" w:rsidP="000C41A3">
      <w:pPr>
        <w:sectPr w:rsidR="000C41A3" w:rsidRPr="00F65579" w:rsidSect="008A3976">
          <w:headerReference w:type="even" r:id="rId60"/>
          <w:headerReference w:type="default" r:id="rId61"/>
          <w:type w:val="continuous"/>
          <w:pgSz w:w="11909" w:h="16834" w:code="9"/>
          <w:pgMar w:top="1728" w:right="1152" w:bottom="1152" w:left="1152" w:header="720" w:footer="288" w:gutter="0"/>
          <w:cols w:space="720"/>
          <w:noEndnote/>
        </w:sectPr>
      </w:pPr>
    </w:p>
    <w:p w14:paraId="51F2610F" w14:textId="77777777" w:rsidR="000C41A3" w:rsidRPr="00F65579" w:rsidRDefault="000C41A3" w:rsidP="000C41A3">
      <w:r w:rsidRPr="00F65579">
        <w:lastRenderedPageBreak/>
        <w:t>Provision is made for benefits accruing to employees in respect of wages and salaries, annual leave and long service leave for services rendered to the reporting date and recorded as an expense during the period the services are delivered.</w:t>
      </w:r>
    </w:p>
    <w:p w14:paraId="5A826439" w14:textId="77777777" w:rsidR="000C41A3" w:rsidRPr="00F65579" w:rsidRDefault="000C41A3" w:rsidP="000C41A3">
      <w:r w:rsidRPr="00F65579">
        <w:t>Employment on-costs such as payroll tax, workers compensation and superannuation are not employee benefits. They are disclosed separately as a component of the provision for employee benefits when the employment to which they relate has occurred.</w:t>
      </w:r>
    </w:p>
    <w:p w14:paraId="574BCE80" w14:textId="77777777" w:rsidR="000C41A3" w:rsidRPr="00F65579" w:rsidRDefault="000C41A3" w:rsidP="000C41A3">
      <w:r w:rsidRPr="00F65579">
        <w:t xml:space="preserve">Provisions made in respect of employee benefits expected to be wholly settled within 12 months are measured at their nominal values, using the remuneration rate expected to apply at the time of settlement. Provisions made in respect of employee benefits, which are not expected to be wholly settled within 12 months, are measured as the present value </w:t>
      </w:r>
      <w:r w:rsidRPr="00F65579">
        <w:t>of the estimated future cash outflows to be made by the Department in respect of services provided by employees up to the reporting date. The liability is classified as a current liability where the Department does not have an unconditional right to defer settlement for at least 12 months after the reporting date. The long service leave liability is classified as non-current where the Department has an unconditional right to defer the settlement of the entitlement until the employee has completed the requisite years of service.</w:t>
      </w:r>
    </w:p>
    <w:p w14:paraId="123DDEA4" w14:textId="77777777" w:rsidR="000C41A3" w:rsidRPr="00F65579" w:rsidRDefault="000C41A3" w:rsidP="000C41A3">
      <w:r w:rsidRPr="00F65579">
        <w:t>Any gain or loss following revaluation of the present value of the non</w:t>
      </w:r>
      <w:r w:rsidRPr="00F65579">
        <w:noBreakHyphen/>
        <w:t>current long service leave liability is recognised in the ‘net result from transactions’, except to the extent that a gain or loss arises due to changes in discount rates for which it is then recognised in the net result as an ‘other economic flow’.</w:t>
      </w:r>
    </w:p>
    <w:p w14:paraId="6A9300C2" w14:textId="77777777" w:rsidR="000C41A3" w:rsidRPr="00F65579" w:rsidRDefault="000C41A3" w:rsidP="000C41A3">
      <w:pPr>
        <w:sectPr w:rsidR="000C41A3" w:rsidRPr="00F65579" w:rsidSect="008A3976">
          <w:headerReference w:type="even" r:id="rId62"/>
          <w:headerReference w:type="default" r:id="rId63"/>
          <w:pgSz w:w="11909" w:h="16834" w:code="9"/>
          <w:pgMar w:top="1728" w:right="1152" w:bottom="1152" w:left="1152" w:header="720" w:footer="288" w:gutter="0"/>
          <w:cols w:num="2" w:space="720"/>
          <w:noEndnote/>
        </w:sectPr>
      </w:pPr>
    </w:p>
    <w:p w14:paraId="249101BF" w14:textId="77777777" w:rsidR="000C41A3" w:rsidRPr="00F65579" w:rsidRDefault="000C41A3" w:rsidP="000C41A3"/>
    <w:p w14:paraId="69FCCC1C" w14:textId="77777777" w:rsidR="000C41A3" w:rsidRPr="00F65579" w:rsidRDefault="000C41A3" w:rsidP="000C41A3">
      <w:pPr>
        <w:pStyle w:val="Heading2numbered"/>
      </w:pPr>
      <w:bookmarkStart w:id="70" w:name="_Toc17186212"/>
      <w:bookmarkStart w:id="71" w:name="_Toc17188436"/>
      <w:r w:rsidRPr="00F65579">
        <w:t>Grants expense</w:t>
      </w:r>
      <w:bookmarkEnd w:id="70"/>
      <w:bookmarkEnd w:id="71"/>
    </w:p>
    <w:tbl>
      <w:tblPr>
        <w:tblW w:w="7668" w:type="dxa"/>
        <w:tblLayout w:type="fixed"/>
        <w:tblLook w:val="0080" w:firstRow="0" w:lastRow="0" w:firstColumn="1" w:lastColumn="0" w:noHBand="0" w:noVBand="0"/>
      </w:tblPr>
      <w:tblGrid>
        <w:gridCol w:w="5508"/>
        <w:gridCol w:w="1080"/>
        <w:gridCol w:w="1080"/>
      </w:tblGrid>
      <w:tr w:rsidR="000C41A3" w:rsidRPr="00F65579" w14:paraId="375EF73C" w14:textId="77777777" w:rsidTr="000C41A3">
        <w:trPr>
          <w:trHeight w:val="284"/>
        </w:trPr>
        <w:tc>
          <w:tcPr>
            <w:tcW w:w="5508" w:type="dxa"/>
            <w:shd w:val="clear" w:color="auto" w:fill="auto"/>
          </w:tcPr>
          <w:p w14:paraId="222F3234" w14:textId="77777777" w:rsidR="000C41A3" w:rsidRPr="00F65579" w:rsidRDefault="000C41A3" w:rsidP="000C41A3">
            <w:pPr>
              <w:pStyle w:val="Tabletextheadingleft"/>
            </w:pPr>
          </w:p>
        </w:tc>
        <w:tc>
          <w:tcPr>
            <w:tcW w:w="1080" w:type="dxa"/>
            <w:shd w:val="clear" w:color="auto" w:fill="auto"/>
          </w:tcPr>
          <w:p w14:paraId="07A5BB2D" w14:textId="77777777" w:rsidR="000C41A3" w:rsidRPr="00F65579" w:rsidRDefault="000C41A3" w:rsidP="000C41A3">
            <w:pPr>
              <w:pStyle w:val="Tabletextheadingright"/>
            </w:pPr>
            <w:r w:rsidRPr="00F65579">
              <w:t>2019</w:t>
            </w:r>
          </w:p>
        </w:tc>
        <w:tc>
          <w:tcPr>
            <w:tcW w:w="1080" w:type="dxa"/>
          </w:tcPr>
          <w:p w14:paraId="7C0A6F5B" w14:textId="77777777" w:rsidR="000C41A3" w:rsidRPr="00F65579" w:rsidRDefault="000C41A3" w:rsidP="000C41A3">
            <w:pPr>
              <w:pStyle w:val="Tabletextheadingright"/>
            </w:pPr>
            <w:r w:rsidRPr="00F65579">
              <w:t>2018</w:t>
            </w:r>
          </w:p>
        </w:tc>
      </w:tr>
      <w:tr w:rsidR="000C41A3" w:rsidRPr="00F65579" w14:paraId="11FB4032" w14:textId="77777777" w:rsidTr="000C41A3">
        <w:trPr>
          <w:trHeight w:val="284"/>
        </w:trPr>
        <w:tc>
          <w:tcPr>
            <w:tcW w:w="5508" w:type="dxa"/>
            <w:shd w:val="clear" w:color="auto" w:fill="auto"/>
          </w:tcPr>
          <w:p w14:paraId="513F9854" w14:textId="77777777" w:rsidR="000C41A3" w:rsidRPr="00F65579" w:rsidRDefault="000C41A3" w:rsidP="000C41A3">
            <w:pPr>
              <w:pStyle w:val="Tabletextheadingleft"/>
            </w:pPr>
          </w:p>
        </w:tc>
        <w:tc>
          <w:tcPr>
            <w:tcW w:w="1080" w:type="dxa"/>
            <w:shd w:val="clear" w:color="auto" w:fill="auto"/>
          </w:tcPr>
          <w:p w14:paraId="0FC3BF10" w14:textId="77777777" w:rsidR="000C41A3" w:rsidRPr="00F65579" w:rsidRDefault="000C41A3" w:rsidP="000C41A3">
            <w:pPr>
              <w:pStyle w:val="Tabletextheadingright"/>
              <w:rPr>
                <w:color w:val="000000"/>
              </w:rPr>
            </w:pPr>
            <w:r w:rsidRPr="00F65579">
              <w:t>$’000</w:t>
            </w:r>
          </w:p>
        </w:tc>
        <w:tc>
          <w:tcPr>
            <w:tcW w:w="1080" w:type="dxa"/>
          </w:tcPr>
          <w:p w14:paraId="6385758B" w14:textId="77777777" w:rsidR="000C41A3" w:rsidRPr="00F65579" w:rsidRDefault="000C41A3" w:rsidP="000C41A3">
            <w:pPr>
              <w:pStyle w:val="Tabletextheadingright"/>
              <w:rPr>
                <w:color w:val="000000"/>
              </w:rPr>
            </w:pPr>
            <w:r w:rsidRPr="00F65579">
              <w:t>$’000</w:t>
            </w:r>
          </w:p>
        </w:tc>
      </w:tr>
      <w:tr w:rsidR="000C41A3" w:rsidRPr="00F65579" w14:paraId="579497AC" w14:textId="77777777" w:rsidTr="000C41A3">
        <w:trPr>
          <w:trHeight w:val="279"/>
        </w:trPr>
        <w:tc>
          <w:tcPr>
            <w:tcW w:w="5508" w:type="dxa"/>
          </w:tcPr>
          <w:p w14:paraId="6EDA8AD0" w14:textId="77777777" w:rsidR="000C41A3" w:rsidRPr="00F65579" w:rsidRDefault="000C41A3" w:rsidP="000C41A3">
            <w:pPr>
              <w:pStyle w:val="Tabletextbold"/>
            </w:pPr>
            <w:r w:rsidRPr="00F65579">
              <w:t>Grants expense</w:t>
            </w:r>
          </w:p>
        </w:tc>
        <w:tc>
          <w:tcPr>
            <w:tcW w:w="1080" w:type="dxa"/>
            <w:shd w:val="clear" w:color="auto" w:fill="DDDDDD"/>
          </w:tcPr>
          <w:p w14:paraId="510C46CC" w14:textId="77777777" w:rsidR="000C41A3" w:rsidRPr="00F65579" w:rsidRDefault="000C41A3" w:rsidP="000C41A3">
            <w:pPr>
              <w:pStyle w:val="Tabletextright"/>
            </w:pPr>
          </w:p>
        </w:tc>
        <w:tc>
          <w:tcPr>
            <w:tcW w:w="1080" w:type="dxa"/>
          </w:tcPr>
          <w:p w14:paraId="5F04D60D" w14:textId="77777777" w:rsidR="000C41A3" w:rsidRPr="00F65579" w:rsidRDefault="000C41A3" w:rsidP="000C41A3">
            <w:pPr>
              <w:pStyle w:val="Tabletextright"/>
            </w:pPr>
          </w:p>
        </w:tc>
      </w:tr>
      <w:tr w:rsidR="000C41A3" w:rsidRPr="00F65579" w14:paraId="064C97D7" w14:textId="77777777" w:rsidTr="000C41A3">
        <w:trPr>
          <w:trHeight w:val="279"/>
        </w:trPr>
        <w:tc>
          <w:tcPr>
            <w:tcW w:w="5508" w:type="dxa"/>
          </w:tcPr>
          <w:p w14:paraId="7A8B9159" w14:textId="77777777" w:rsidR="000C41A3" w:rsidRPr="00F65579" w:rsidRDefault="000C41A3" w:rsidP="000C41A3">
            <w:pPr>
              <w:pStyle w:val="Tabletext"/>
              <w:rPr>
                <w:b/>
              </w:rPr>
            </w:pPr>
            <w:r w:rsidRPr="00F65579">
              <w:t>Victorian Government entities</w:t>
            </w:r>
          </w:p>
        </w:tc>
        <w:tc>
          <w:tcPr>
            <w:tcW w:w="1080" w:type="dxa"/>
            <w:shd w:val="clear" w:color="auto" w:fill="DDDDDD"/>
            <w:vAlign w:val="bottom"/>
          </w:tcPr>
          <w:p w14:paraId="57540ACD" w14:textId="3D0A4C6A" w:rsidR="000C41A3" w:rsidRPr="00F65579" w:rsidRDefault="000C41A3" w:rsidP="000C41A3">
            <w:pPr>
              <w:pStyle w:val="Tabletextright"/>
              <w:rPr>
                <w:bCs/>
              </w:rPr>
            </w:pPr>
            <w:r w:rsidRPr="00F65579">
              <w:rPr>
                <w:bCs/>
              </w:rPr>
              <w:t>26 25</w:t>
            </w:r>
            <w:r w:rsidR="00C5665B" w:rsidRPr="00F65579">
              <w:rPr>
                <w:bCs/>
              </w:rPr>
              <w:t>6</w:t>
            </w:r>
          </w:p>
        </w:tc>
        <w:tc>
          <w:tcPr>
            <w:tcW w:w="1080" w:type="dxa"/>
            <w:vAlign w:val="bottom"/>
          </w:tcPr>
          <w:p w14:paraId="4E2F43E5" w14:textId="77777777" w:rsidR="000C41A3" w:rsidRPr="00F65579" w:rsidRDefault="000C41A3" w:rsidP="000C41A3">
            <w:pPr>
              <w:pStyle w:val="Tabletextright"/>
              <w:rPr>
                <w:bCs/>
              </w:rPr>
            </w:pPr>
            <w:r w:rsidRPr="00F65579">
              <w:rPr>
                <w:bCs/>
              </w:rPr>
              <w:t>26 311</w:t>
            </w:r>
          </w:p>
        </w:tc>
      </w:tr>
      <w:tr w:rsidR="000C41A3" w:rsidRPr="00F65579" w14:paraId="1AF07F9C" w14:textId="77777777" w:rsidTr="000C41A3">
        <w:trPr>
          <w:trHeight w:val="279"/>
        </w:trPr>
        <w:tc>
          <w:tcPr>
            <w:tcW w:w="5508" w:type="dxa"/>
          </w:tcPr>
          <w:p w14:paraId="4369B8F2" w14:textId="77777777" w:rsidR="000C41A3" w:rsidRPr="00F65579" w:rsidRDefault="000C41A3" w:rsidP="000C41A3">
            <w:pPr>
              <w:pStyle w:val="Tabletext"/>
            </w:pPr>
            <w:r w:rsidRPr="00F65579">
              <w:t>Other government entities</w:t>
            </w:r>
          </w:p>
        </w:tc>
        <w:tc>
          <w:tcPr>
            <w:tcW w:w="1080" w:type="dxa"/>
            <w:shd w:val="clear" w:color="auto" w:fill="DDDDDD"/>
            <w:vAlign w:val="bottom"/>
          </w:tcPr>
          <w:p w14:paraId="49E8EB56" w14:textId="77777777" w:rsidR="000C41A3" w:rsidRPr="00F65579" w:rsidRDefault="000C41A3" w:rsidP="000C41A3">
            <w:pPr>
              <w:pStyle w:val="Tabletextright"/>
              <w:rPr>
                <w:bCs/>
              </w:rPr>
            </w:pPr>
            <w:r w:rsidRPr="00F65579">
              <w:rPr>
                <w:bCs/>
              </w:rPr>
              <w:t>14 003</w:t>
            </w:r>
          </w:p>
        </w:tc>
        <w:tc>
          <w:tcPr>
            <w:tcW w:w="1080" w:type="dxa"/>
            <w:vAlign w:val="bottom"/>
          </w:tcPr>
          <w:p w14:paraId="079930C4" w14:textId="77777777" w:rsidR="000C41A3" w:rsidRPr="00F65579" w:rsidRDefault="000C41A3" w:rsidP="000C41A3">
            <w:pPr>
              <w:pStyle w:val="Tabletextright"/>
              <w:rPr>
                <w:bCs/>
              </w:rPr>
            </w:pPr>
            <w:r w:rsidRPr="00F65579">
              <w:rPr>
                <w:bCs/>
              </w:rPr>
              <w:t>5 459</w:t>
            </w:r>
          </w:p>
        </w:tc>
      </w:tr>
      <w:tr w:rsidR="000C41A3" w:rsidRPr="00F65579" w14:paraId="5040829F" w14:textId="77777777" w:rsidTr="000C41A3">
        <w:trPr>
          <w:trHeight w:val="279"/>
        </w:trPr>
        <w:tc>
          <w:tcPr>
            <w:tcW w:w="5508" w:type="dxa"/>
          </w:tcPr>
          <w:p w14:paraId="175C4430" w14:textId="77777777" w:rsidR="000C41A3" w:rsidRPr="00F65579" w:rsidRDefault="000C41A3" w:rsidP="000C41A3">
            <w:pPr>
              <w:pStyle w:val="Tabletext"/>
            </w:pPr>
            <w:r w:rsidRPr="00F65579">
              <w:t>Other organisations</w:t>
            </w:r>
          </w:p>
        </w:tc>
        <w:tc>
          <w:tcPr>
            <w:tcW w:w="1080" w:type="dxa"/>
            <w:shd w:val="clear" w:color="auto" w:fill="DDDDDD"/>
            <w:vAlign w:val="bottom"/>
          </w:tcPr>
          <w:p w14:paraId="49B0A7F9" w14:textId="1A4C3899" w:rsidR="000C41A3" w:rsidRPr="00F65579" w:rsidRDefault="000C41A3" w:rsidP="000C41A3">
            <w:pPr>
              <w:pStyle w:val="Tabletextright"/>
              <w:rPr>
                <w:bCs/>
              </w:rPr>
            </w:pPr>
            <w:r w:rsidRPr="00F65579">
              <w:rPr>
                <w:bCs/>
              </w:rPr>
              <w:t>35 79</w:t>
            </w:r>
            <w:r w:rsidR="00C5665B" w:rsidRPr="00F65579">
              <w:rPr>
                <w:bCs/>
              </w:rPr>
              <w:t>7</w:t>
            </w:r>
          </w:p>
        </w:tc>
        <w:tc>
          <w:tcPr>
            <w:tcW w:w="1080" w:type="dxa"/>
            <w:vAlign w:val="bottom"/>
          </w:tcPr>
          <w:p w14:paraId="1928E0B0" w14:textId="77777777" w:rsidR="000C41A3" w:rsidRPr="00F65579" w:rsidRDefault="000C41A3" w:rsidP="000C41A3">
            <w:pPr>
              <w:pStyle w:val="Tabletextright"/>
              <w:rPr>
                <w:bCs/>
              </w:rPr>
            </w:pPr>
            <w:r w:rsidRPr="00F65579">
              <w:rPr>
                <w:bCs/>
              </w:rPr>
              <w:t>1</w:t>
            </w:r>
          </w:p>
        </w:tc>
      </w:tr>
      <w:tr w:rsidR="000C41A3" w:rsidRPr="00F65579" w14:paraId="672CF624" w14:textId="77777777" w:rsidTr="000C41A3">
        <w:trPr>
          <w:trHeight w:val="279"/>
        </w:trPr>
        <w:tc>
          <w:tcPr>
            <w:tcW w:w="5508" w:type="dxa"/>
          </w:tcPr>
          <w:p w14:paraId="55E000ED" w14:textId="77777777" w:rsidR="000C41A3" w:rsidRPr="00F65579" w:rsidRDefault="000C41A3" w:rsidP="000C41A3">
            <w:pPr>
              <w:pStyle w:val="Tabletextbold"/>
            </w:pPr>
            <w:r w:rsidRPr="00F65579">
              <w:t>Total grants expense</w:t>
            </w:r>
          </w:p>
        </w:tc>
        <w:tc>
          <w:tcPr>
            <w:tcW w:w="1080" w:type="dxa"/>
            <w:shd w:val="clear" w:color="auto" w:fill="DDDDDD"/>
            <w:vAlign w:val="bottom"/>
          </w:tcPr>
          <w:p w14:paraId="0D9064E9" w14:textId="77777777" w:rsidR="000C41A3" w:rsidRPr="00F65579" w:rsidRDefault="000C41A3" w:rsidP="000C41A3">
            <w:pPr>
              <w:pStyle w:val="Tabletextrightbold"/>
            </w:pPr>
            <w:r w:rsidRPr="00F65579">
              <w:t>76 056</w:t>
            </w:r>
          </w:p>
        </w:tc>
        <w:tc>
          <w:tcPr>
            <w:tcW w:w="1080" w:type="dxa"/>
            <w:vAlign w:val="bottom"/>
          </w:tcPr>
          <w:p w14:paraId="777BE5D4" w14:textId="77777777" w:rsidR="000C41A3" w:rsidRPr="00F65579" w:rsidRDefault="000C41A3" w:rsidP="000C41A3">
            <w:pPr>
              <w:pStyle w:val="Tabletextrightbold"/>
            </w:pPr>
            <w:r w:rsidRPr="00F65579">
              <w:t>31 771</w:t>
            </w:r>
          </w:p>
        </w:tc>
      </w:tr>
    </w:tbl>
    <w:p w14:paraId="42EBB44B" w14:textId="77777777" w:rsidR="000C41A3" w:rsidRPr="00F65579" w:rsidRDefault="000C41A3" w:rsidP="000C41A3">
      <w:pPr>
        <w:pStyle w:val="Spacer"/>
      </w:pPr>
    </w:p>
    <w:p w14:paraId="67708CB1" w14:textId="77777777" w:rsidR="000C41A3" w:rsidRPr="00F65579" w:rsidRDefault="000C41A3" w:rsidP="000C41A3">
      <w:pPr>
        <w:pStyle w:val="Spacer"/>
      </w:pPr>
    </w:p>
    <w:p w14:paraId="63D24E45" w14:textId="77777777" w:rsidR="000C41A3" w:rsidRPr="00F65579" w:rsidRDefault="000C41A3" w:rsidP="000C41A3">
      <w:pPr>
        <w:sectPr w:rsidR="000C41A3" w:rsidRPr="00F65579" w:rsidSect="00811E6F">
          <w:type w:val="continuous"/>
          <w:pgSz w:w="11909" w:h="16834" w:code="9"/>
          <w:pgMar w:top="1728" w:right="1152" w:bottom="1152" w:left="1152" w:header="720" w:footer="288" w:gutter="0"/>
          <w:cols w:space="720"/>
          <w:noEndnote/>
        </w:sectPr>
      </w:pPr>
    </w:p>
    <w:p w14:paraId="1611A375" w14:textId="77777777" w:rsidR="000C41A3" w:rsidRPr="00F65579" w:rsidRDefault="000C41A3" w:rsidP="000C41A3">
      <w:r w:rsidRPr="00F65579">
        <w:t>Grants to third parties (other than contributions to owners) are recognised as an expense in the reporting period in which they are paid or payable. Grants can take the form of money, assets, goods, services or forgiveness of liabilities.</w:t>
      </w:r>
    </w:p>
    <w:p w14:paraId="3DB872AE" w14:textId="77777777" w:rsidR="000C41A3" w:rsidRPr="00F65579" w:rsidRDefault="000C41A3" w:rsidP="000C41A3"/>
    <w:p w14:paraId="6814595F" w14:textId="77777777" w:rsidR="000C41A3" w:rsidRPr="00F65579" w:rsidRDefault="000C41A3" w:rsidP="000C41A3"/>
    <w:p w14:paraId="6FB57B62" w14:textId="77777777" w:rsidR="000C41A3" w:rsidRPr="00F65579" w:rsidRDefault="000C41A3" w:rsidP="000C41A3"/>
    <w:p w14:paraId="204B51B2" w14:textId="77777777" w:rsidR="000C41A3" w:rsidRPr="00F65579" w:rsidRDefault="000C41A3" w:rsidP="000C41A3"/>
    <w:p w14:paraId="0489CD25" w14:textId="77777777" w:rsidR="00103251" w:rsidRPr="00F65579" w:rsidRDefault="00103251" w:rsidP="000C41A3"/>
    <w:p w14:paraId="358FAFC0" w14:textId="77777777" w:rsidR="000C41A3" w:rsidRPr="00F65579" w:rsidRDefault="000C41A3" w:rsidP="000C41A3">
      <w:pPr>
        <w:sectPr w:rsidR="000C41A3" w:rsidRPr="00F65579" w:rsidSect="00BF61EF">
          <w:type w:val="continuous"/>
          <w:pgSz w:w="11909" w:h="16834" w:code="9"/>
          <w:pgMar w:top="1728" w:right="1152" w:bottom="1152" w:left="1152" w:header="720" w:footer="288" w:gutter="0"/>
          <w:cols w:num="2" w:space="720"/>
          <w:noEndnote/>
        </w:sectPr>
      </w:pPr>
    </w:p>
    <w:p w14:paraId="64563223" w14:textId="77777777" w:rsidR="000C41A3" w:rsidRPr="00F65579" w:rsidRDefault="000C41A3" w:rsidP="000C41A3">
      <w:pPr>
        <w:pStyle w:val="Heading2numbered"/>
      </w:pPr>
      <w:bookmarkStart w:id="72" w:name="_Toc17186213"/>
      <w:bookmarkStart w:id="73" w:name="_Toc17188437"/>
      <w:r w:rsidRPr="00F65579">
        <w:t>Capital asset charge</w:t>
      </w:r>
      <w:bookmarkEnd w:id="72"/>
      <w:bookmarkEnd w:id="73"/>
    </w:p>
    <w:tbl>
      <w:tblPr>
        <w:tblW w:w="7668" w:type="dxa"/>
        <w:tblLayout w:type="fixed"/>
        <w:tblLook w:val="0080" w:firstRow="0" w:lastRow="0" w:firstColumn="1" w:lastColumn="0" w:noHBand="0" w:noVBand="0"/>
      </w:tblPr>
      <w:tblGrid>
        <w:gridCol w:w="5508"/>
        <w:gridCol w:w="1080"/>
        <w:gridCol w:w="1080"/>
      </w:tblGrid>
      <w:tr w:rsidR="000C41A3" w:rsidRPr="00F65579" w14:paraId="57A950C3" w14:textId="77777777" w:rsidTr="000C41A3">
        <w:trPr>
          <w:trHeight w:val="284"/>
        </w:trPr>
        <w:tc>
          <w:tcPr>
            <w:tcW w:w="5508" w:type="dxa"/>
            <w:shd w:val="clear" w:color="auto" w:fill="auto"/>
          </w:tcPr>
          <w:p w14:paraId="59CE5D4D" w14:textId="77777777" w:rsidR="000C41A3" w:rsidRPr="00F65579" w:rsidRDefault="000C41A3" w:rsidP="000C41A3">
            <w:pPr>
              <w:pStyle w:val="Tabletext"/>
            </w:pPr>
          </w:p>
        </w:tc>
        <w:tc>
          <w:tcPr>
            <w:tcW w:w="1080" w:type="dxa"/>
            <w:shd w:val="clear" w:color="auto" w:fill="auto"/>
          </w:tcPr>
          <w:p w14:paraId="5CDE4516" w14:textId="77777777" w:rsidR="000C41A3" w:rsidRPr="00F65579" w:rsidRDefault="000C41A3" w:rsidP="000C41A3">
            <w:pPr>
              <w:pStyle w:val="Tabletextheadingright"/>
            </w:pPr>
            <w:r w:rsidRPr="00F65579">
              <w:t>2019</w:t>
            </w:r>
          </w:p>
        </w:tc>
        <w:tc>
          <w:tcPr>
            <w:tcW w:w="1080" w:type="dxa"/>
            <w:shd w:val="clear" w:color="auto" w:fill="auto"/>
          </w:tcPr>
          <w:p w14:paraId="560D4F55" w14:textId="77777777" w:rsidR="000C41A3" w:rsidRPr="00F65579" w:rsidRDefault="000C41A3" w:rsidP="000C41A3">
            <w:pPr>
              <w:pStyle w:val="Tabletextheadingright"/>
            </w:pPr>
            <w:r w:rsidRPr="00F65579">
              <w:t>2018</w:t>
            </w:r>
          </w:p>
        </w:tc>
      </w:tr>
      <w:tr w:rsidR="000C41A3" w:rsidRPr="00F65579" w14:paraId="10419A9B" w14:textId="77777777" w:rsidTr="000C41A3">
        <w:trPr>
          <w:trHeight w:val="284"/>
        </w:trPr>
        <w:tc>
          <w:tcPr>
            <w:tcW w:w="5508" w:type="dxa"/>
            <w:shd w:val="clear" w:color="auto" w:fill="auto"/>
          </w:tcPr>
          <w:p w14:paraId="158C1D5D" w14:textId="77777777" w:rsidR="000C41A3" w:rsidRPr="00F65579" w:rsidRDefault="000C41A3" w:rsidP="000C41A3">
            <w:pPr>
              <w:pStyle w:val="Tabletext"/>
            </w:pPr>
          </w:p>
        </w:tc>
        <w:tc>
          <w:tcPr>
            <w:tcW w:w="1080" w:type="dxa"/>
            <w:shd w:val="clear" w:color="auto" w:fill="auto"/>
          </w:tcPr>
          <w:p w14:paraId="3B4F2811" w14:textId="77777777" w:rsidR="000C41A3" w:rsidRPr="00F65579" w:rsidRDefault="000C41A3" w:rsidP="000C41A3">
            <w:pPr>
              <w:pStyle w:val="Tabletextheadingright"/>
            </w:pPr>
            <w:r w:rsidRPr="00F65579">
              <w:t>$’000</w:t>
            </w:r>
          </w:p>
        </w:tc>
        <w:tc>
          <w:tcPr>
            <w:tcW w:w="1080" w:type="dxa"/>
            <w:shd w:val="clear" w:color="auto" w:fill="auto"/>
          </w:tcPr>
          <w:p w14:paraId="66C0DF40" w14:textId="77777777" w:rsidR="000C41A3" w:rsidRPr="00F65579" w:rsidRDefault="000C41A3" w:rsidP="000C41A3">
            <w:pPr>
              <w:pStyle w:val="Tabletextheadingright"/>
            </w:pPr>
            <w:r w:rsidRPr="00F65579">
              <w:t>$’000</w:t>
            </w:r>
          </w:p>
        </w:tc>
      </w:tr>
      <w:tr w:rsidR="000C41A3" w:rsidRPr="00F65579" w14:paraId="40C9C224" w14:textId="77777777" w:rsidTr="000C41A3">
        <w:trPr>
          <w:trHeight w:val="279"/>
        </w:trPr>
        <w:tc>
          <w:tcPr>
            <w:tcW w:w="5508" w:type="dxa"/>
          </w:tcPr>
          <w:p w14:paraId="3FD4E58E" w14:textId="77777777" w:rsidR="000C41A3" w:rsidRPr="00F65579" w:rsidRDefault="000C41A3" w:rsidP="000C41A3">
            <w:pPr>
              <w:pStyle w:val="Tabletext"/>
              <w:rPr>
                <w:b/>
              </w:rPr>
            </w:pPr>
            <w:r w:rsidRPr="00F65579">
              <w:rPr>
                <w:b/>
              </w:rPr>
              <w:t>Capital asset charge</w:t>
            </w:r>
          </w:p>
        </w:tc>
        <w:tc>
          <w:tcPr>
            <w:tcW w:w="1080" w:type="dxa"/>
            <w:shd w:val="clear" w:color="auto" w:fill="DDDDDD"/>
          </w:tcPr>
          <w:p w14:paraId="657749BB" w14:textId="77777777" w:rsidR="000C41A3" w:rsidRPr="00F65579" w:rsidRDefault="000C41A3" w:rsidP="000C41A3">
            <w:pPr>
              <w:pStyle w:val="Tabletextright"/>
            </w:pPr>
            <w:r w:rsidRPr="00F65579">
              <w:t>62 896</w:t>
            </w:r>
          </w:p>
        </w:tc>
        <w:tc>
          <w:tcPr>
            <w:tcW w:w="1080" w:type="dxa"/>
          </w:tcPr>
          <w:p w14:paraId="2C548046" w14:textId="77777777" w:rsidR="000C41A3" w:rsidRPr="00F65579" w:rsidRDefault="000C41A3" w:rsidP="000C41A3">
            <w:pPr>
              <w:pStyle w:val="Tabletextright"/>
            </w:pPr>
            <w:r w:rsidRPr="00F65579">
              <w:t>21 998</w:t>
            </w:r>
          </w:p>
        </w:tc>
      </w:tr>
    </w:tbl>
    <w:p w14:paraId="1729A836" w14:textId="77777777" w:rsidR="000C41A3" w:rsidRPr="00F65579" w:rsidRDefault="000C41A3" w:rsidP="000C41A3"/>
    <w:p w14:paraId="3426DDE2" w14:textId="77777777" w:rsidR="000C41A3" w:rsidRPr="00F65579" w:rsidRDefault="000C41A3" w:rsidP="000C41A3">
      <w:pPr>
        <w:sectPr w:rsidR="000C41A3" w:rsidRPr="00F65579" w:rsidSect="00811E6F">
          <w:type w:val="continuous"/>
          <w:pgSz w:w="11909" w:h="16834" w:code="9"/>
          <w:pgMar w:top="1728" w:right="1152" w:bottom="1152" w:left="1152" w:header="720" w:footer="288" w:gutter="0"/>
          <w:cols w:space="720"/>
          <w:noEndnote/>
        </w:sectPr>
      </w:pPr>
    </w:p>
    <w:p w14:paraId="521AFEC4" w14:textId="77777777" w:rsidR="000C41A3" w:rsidRPr="00F65579" w:rsidRDefault="000C41A3" w:rsidP="000C41A3">
      <w:r w:rsidRPr="00F65579">
        <w:t>A capital asset charge is a charge levied on the written down value of controlled non</w:t>
      </w:r>
      <w:r w:rsidRPr="00F65579">
        <w:noBreakHyphen/>
        <w:t>current physical assets in a department’s balance sheet. It aims to attribute to the Department outputs, the opportunity cost of capital used in service delivery; and provide incentives for the Department to identify and dispose of underutilised or surplus non-current physical assets in a timely manner. The capital asset charge is calculated on the budgeted carrying amount of applicable non</w:t>
      </w:r>
      <w:r w:rsidRPr="00F65579">
        <w:noBreakHyphen/>
        <w:t>financial physical assets.</w:t>
      </w:r>
    </w:p>
    <w:p w14:paraId="70AC92F8" w14:textId="77777777" w:rsidR="000C41A3" w:rsidRPr="00F65579" w:rsidRDefault="000C41A3" w:rsidP="000C41A3">
      <w:pPr>
        <w:sectPr w:rsidR="000C41A3" w:rsidRPr="00F65579" w:rsidSect="00BF61EF">
          <w:type w:val="continuous"/>
          <w:pgSz w:w="11909" w:h="16834" w:code="9"/>
          <w:pgMar w:top="1728" w:right="1152" w:bottom="1152" w:left="1152" w:header="720" w:footer="288" w:gutter="0"/>
          <w:cols w:num="2" w:space="720"/>
          <w:noEndnote/>
        </w:sectPr>
      </w:pPr>
    </w:p>
    <w:p w14:paraId="278F3845" w14:textId="77777777" w:rsidR="000C41A3" w:rsidRPr="00F65579" w:rsidRDefault="000C41A3" w:rsidP="000C41A3">
      <w:pPr>
        <w:pStyle w:val="Heading2numbered"/>
      </w:pPr>
      <w:bookmarkStart w:id="74" w:name="_Toc17186214"/>
      <w:bookmarkStart w:id="75" w:name="_Toc17188438"/>
      <w:r w:rsidRPr="00F65579">
        <w:lastRenderedPageBreak/>
        <w:t>Supplies and services</w:t>
      </w:r>
      <w:bookmarkEnd w:id="74"/>
      <w:bookmarkEnd w:id="75"/>
    </w:p>
    <w:tbl>
      <w:tblPr>
        <w:tblW w:w="8915" w:type="dxa"/>
        <w:tblLayout w:type="fixed"/>
        <w:tblLook w:val="0080" w:firstRow="0" w:lastRow="0" w:firstColumn="1" w:lastColumn="0" w:noHBand="0" w:noVBand="0"/>
      </w:tblPr>
      <w:tblGrid>
        <w:gridCol w:w="6667"/>
        <w:gridCol w:w="1125"/>
        <w:gridCol w:w="1123"/>
      </w:tblGrid>
      <w:tr w:rsidR="000C41A3" w:rsidRPr="00F65579" w14:paraId="39152B61" w14:textId="77777777" w:rsidTr="000C41A3">
        <w:tc>
          <w:tcPr>
            <w:tcW w:w="6667" w:type="dxa"/>
            <w:shd w:val="clear" w:color="auto" w:fill="auto"/>
          </w:tcPr>
          <w:p w14:paraId="3C6E726D" w14:textId="77777777" w:rsidR="000C41A3" w:rsidRPr="00F65579" w:rsidRDefault="000C41A3" w:rsidP="000C41A3">
            <w:pPr>
              <w:pStyle w:val="Tabletextheadingleft"/>
            </w:pPr>
          </w:p>
        </w:tc>
        <w:tc>
          <w:tcPr>
            <w:tcW w:w="1125" w:type="dxa"/>
            <w:shd w:val="clear" w:color="auto" w:fill="auto"/>
            <w:vAlign w:val="bottom"/>
          </w:tcPr>
          <w:p w14:paraId="7428A4BF" w14:textId="77777777" w:rsidR="000C41A3" w:rsidRPr="00F65579" w:rsidRDefault="000C41A3" w:rsidP="000C41A3">
            <w:pPr>
              <w:pStyle w:val="Tabletextheadingright"/>
            </w:pPr>
            <w:r w:rsidRPr="00F65579">
              <w:t>2019</w:t>
            </w:r>
          </w:p>
        </w:tc>
        <w:tc>
          <w:tcPr>
            <w:tcW w:w="1123" w:type="dxa"/>
            <w:vAlign w:val="bottom"/>
          </w:tcPr>
          <w:p w14:paraId="56453BD5" w14:textId="77777777" w:rsidR="000C41A3" w:rsidRPr="00F65579" w:rsidRDefault="000C41A3" w:rsidP="000C41A3">
            <w:pPr>
              <w:pStyle w:val="Tabletextheadingright"/>
            </w:pPr>
            <w:r w:rsidRPr="00F65579">
              <w:t>2018</w:t>
            </w:r>
          </w:p>
        </w:tc>
      </w:tr>
      <w:tr w:rsidR="000C41A3" w:rsidRPr="00F65579" w14:paraId="178612C0" w14:textId="77777777" w:rsidTr="000C41A3">
        <w:tc>
          <w:tcPr>
            <w:tcW w:w="6667" w:type="dxa"/>
            <w:shd w:val="clear" w:color="auto" w:fill="auto"/>
          </w:tcPr>
          <w:p w14:paraId="7C2DE946" w14:textId="77777777" w:rsidR="000C41A3" w:rsidRPr="00F65579" w:rsidRDefault="000C41A3" w:rsidP="000C41A3">
            <w:pPr>
              <w:pStyle w:val="Tabletextheadingleft"/>
            </w:pPr>
          </w:p>
        </w:tc>
        <w:tc>
          <w:tcPr>
            <w:tcW w:w="1125" w:type="dxa"/>
            <w:shd w:val="clear" w:color="auto" w:fill="auto"/>
            <w:vAlign w:val="bottom"/>
          </w:tcPr>
          <w:p w14:paraId="085B15C0" w14:textId="77777777" w:rsidR="000C41A3" w:rsidRPr="00F65579" w:rsidRDefault="000C41A3" w:rsidP="000C41A3">
            <w:pPr>
              <w:pStyle w:val="Tabletextheadingright"/>
            </w:pPr>
            <w:r w:rsidRPr="00F65579">
              <w:t>$’000</w:t>
            </w:r>
          </w:p>
        </w:tc>
        <w:tc>
          <w:tcPr>
            <w:tcW w:w="1123" w:type="dxa"/>
            <w:vAlign w:val="bottom"/>
          </w:tcPr>
          <w:p w14:paraId="295E08D8" w14:textId="77777777" w:rsidR="000C41A3" w:rsidRPr="00F65579" w:rsidRDefault="000C41A3" w:rsidP="000C41A3">
            <w:pPr>
              <w:pStyle w:val="Tabletextheadingright"/>
            </w:pPr>
            <w:r w:rsidRPr="00F65579">
              <w:t>$’000</w:t>
            </w:r>
          </w:p>
        </w:tc>
      </w:tr>
      <w:tr w:rsidR="000C41A3" w:rsidRPr="00F65579" w14:paraId="357C3269" w14:textId="77777777" w:rsidTr="000C41A3">
        <w:tc>
          <w:tcPr>
            <w:tcW w:w="6667" w:type="dxa"/>
          </w:tcPr>
          <w:p w14:paraId="0D89FFC8" w14:textId="77777777" w:rsidR="000C41A3" w:rsidRPr="00F65579" w:rsidRDefault="000C41A3" w:rsidP="000C41A3">
            <w:pPr>
              <w:pStyle w:val="Tabletext"/>
            </w:pPr>
            <w:r w:rsidRPr="00F65579">
              <w:t>Rental and property outgoings</w:t>
            </w:r>
          </w:p>
        </w:tc>
        <w:tc>
          <w:tcPr>
            <w:tcW w:w="1125" w:type="dxa"/>
            <w:shd w:val="clear" w:color="auto" w:fill="DDDDDD"/>
          </w:tcPr>
          <w:p w14:paraId="02265FB2" w14:textId="77777777" w:rsidR="000C41A3" w:rsidRPr="00F65579" w:rsidRDefault="000C41A3" w:rsidP="000C41A3">
            <w:pPr>
              <w:pStyle w:val="Tabletextright"/>
            </w:pPr>
            <w:r w:rsidRPr="00F65579">
              <w:t>34 651</w:t>
            </w:r>
          </w:p>
        </w:tc>
        <w:tc>
          <w:tcPr>
            <w:tcW w:w="1123" w:type="dxa"/>
          </w:tcPr>
          <w:p w14:paraId="1531E072" w14:textId="77777777" w:rsidR="000C41A3" w:rsidRPr="00F65579" w:rsidRDefault="000C41A3" w:rsidP="000C41A3">
            <w:pPr>
              <w:pStyle w:val="Tabletextright"/>
            </w:pPr>
            <w:r w:rsidRPr="00F65579">
              <w:t>28</w:t>
            </w:r>
            <w:r w:rsidRPr="00F65579">
              <w:rPr>
                <w:rFonts w:ascii="Calibri" w:hAnsi="Calibri" w:cs="Calibri"/>
              </w:rPr>
              <w:t xml:space="preserve"> </w:t>
            </w:r>
            <w:r w:rsidRPr="00F65579">
              <w:t>072</w:t>
            </w:r>
          </w:p>
        </w:tc>
      </w:tr>
      <w:tr w:rsidR="000C41A3" w:rsidRPr="00F65579" w14:paraId="6BF752D2" w14:textId="77777777" w:rsidTr="000C41A3">
        <w:tc>
          <w:tcPr>
            <w:tcW w:w="6667" w:type="dxa"/>
          </w:tcPr>
          <w:p w14:paraId="78A6AB13" w14:textId="77777777" w:rsidR="000C41A3" w:rsidRPr="00F65579" w:rsidRDefault="000C41A3" w:rsidP="000C41A3">
            <w:pPr>
              <w:pStyle w:val="Tabletext"/>
            </w:pPr>
            <w:r w:rsidRPr="00F65579">
              <w:t>Purchases of services</w:t>
            </w:r>
          </w:p>
        </w:tc>
        <w:tc>
          <w:tcPr>
            <w:tcW w:w="1125" w:type="dxa"/>
            <w:shd w:val="clear" w:color="auto" w:fill="DDDDDD"/>
          </w:tcPr>
          <w:p w14:paraId="2CFDFC4D" w14:textId="211A5FCB" w:rsidR="000C41A3" w:rsidRPr="00F65579" w:rsidRDefault="000C41A3" w:rsidP="000C41A3">
            <w:pPr>
              <w:pStyle w:val="Tabletextright"/>
            </w:pPr>
            <w:r w:rsidRPr="00F65579">
              <w:t>80 3</w:t>
            </w:r>
            <w:r w:rsidR="00C5665B" w:rsidRPr="00F65579">
              <w:t>18</w:t>
            </w:r>
          </w:p>
        </w:tc>
        <w:tc>
          <w:tcPr>
            <w:tcW w:w="1123" w:type="dxa"/>
          </w:tcPr>
          <w:p w14:paraId="26C4EE51" w14:textId="77777777" w:rsidR="000C41A3" w:rsidRPr="00F65579" w:rsidRDefault="000C41A3" w:rsidP="000C41A3">
            <w:pPr>
              <w:pStyle w:val="Tabletextright"/>
            </w:pPr>
            <w:r w:rsidRPr="00F65579">
              <w:t>62</w:t>
            </w:r>
            <w:r w:rsidRPr="00F65579">
              <w:rPr>
                <w:rFonts w:ascii="Calibri" w:hAnsi="Calibri" w:cs="Calibri"/>
              </w:rPr>
              <w:t xml:space="preserve"> </w:t>
            </w:r>
            <w:r w:rsidRPr="00F65579">
              <w:t>377</w:t>
            </w:r>
          </w:p>
        </w:tc>
      </w:tr>
      <w:tr w:rsidR="000C41A3" w:rsidRPr="00F65579" w14:paraId="7773E853" w14:textId="77777777" w:rsidTr="000C41A3">
        <w:tc>
          <w:tcPr>
            <w:tcW w:w="6667" w:type="dxa"/>
          </w:tcPr>
          <w:p w14:paraId="0A312160" w14:textId="77777777" w:rsidR="000C41A3" w:rsidRPr="00F65579" w:rsidRDefault="000C41A3" w:rsidP="000C41A3">
            <w:pPr>
              <w:pStyle w:val="Tabletext"/>
            </w:pPr>
            <w:r w:rsidRPr="00F65579">
              <w:t>Information and communication technology expenses</w:t>
            </w:r>
          </w:p>
        </w:tc>
        <w:tc>
          <w:tcPr>
            <w:tcW w:w="1125" w:type="dxa"/>
            <w:shd w:val="clear" w:color="auto" w:fill="DDDDDD"/>
          </w:tcPr>
          <w:p w14:paraId="19DA26AF" w14:textId="77777777" w:rsidR="000C41A3" w:rsidRPr="00F65579" w:rsidRDefault="000C41A3" w:rsidP="000C41A3">
            <w:pPr>
              <w:pStyle w:val="Tabletextright"/>
            </w:pPr>
            <w:r w:rsidRPr="00F65579">
              <w:t>17 816</w:t>
            </w:r>
          </w:p>
        </w:tc>
        <w:tc>
          <w:tcPr>
            <w:tcW w:w="1123" w:type="dxa"/>
          </w:tcPr>
          <w:p w14:paraId="610AD400" w14:textId="77777777" w:rsidR="000C41A3" w:rsidRPr="00F65579" w:rsidRDefault="000C41A3" w:rsidP="000C41A3">
            <w:pPr>
              <w:pStyle w:val="Tabletextright"/>
            </w:pPr>
            <w:r w:rsidRPr="00F65579">
              <w:t>16</w:t>
            </w:r>
            <w:r w:rsidRPr="00F65579">
              <w:rPr>
                <w:rFonts w:ascii="Calibri" w:hAnsi="Calibri" w:cs="Calibri"/>
              </w:rPr>
              <w:t xml:space="preserve"> </w:t>
            </w:r>
            <w:r w:rsidRPr="00F65579">
              <w:t>760</w:t>
            </w:r>
          </w:p>
        </w:tc>
      </w:tr>
      <w:tr w:rsidR="000C41A3" w:rsidRPr="00F65579" w14:paraId="0F1087AB" w14:textId="77777777" w:rsidTr="000C41A3">
        <w:tc>
          <w:tcPr>
            <w:tcW w:w="6667" w:type="dxa"/>
          </w:tcPr>
          <w:p w14:paraId="34A4C0AC" w14:textId="77777777" w:rsidR="000C41A3" w:rsidRPr="00F65579" w:rsidRDefault="000C41A3" w:rsidP="000C41A3">
            <w:pPr>
              <w:pStyle w:val="Tabletext"/>
            </w:pPr>
            <w:r w:rsidRPr="00F65579">
              <w:t>Other</w:t>
            </w:r>
          </w:p>
        </w:tc>
        <w:tc>
          <w:tcPr>
            <w:tcW w:w="1125" w:type="dxa"/>
            <w:shd w:val="clear" w:color="auto" w:fill="DDDDDD"/>
          </w:tcPr>
          <w:p w14:paraId="2F805E87" w14:textId="77777777" w:rsidR="000C41A3" w:rsidRPr="00F65579" w:rsidRDefault="000C41A3" w:rsidP="000C41A3">
            <w:pPr>
              <w:pStyle w:val="Tabletextright"/>
            </w:pPr>
            <w:r w:rsidRPr="00F65579">
              <w:t>7 915</w:t>
            </w:r>
          </w:p>
        </w:tc>
        <w:tc>
          <w:tcPr>
            <w:tcW w:w="1123" w:type="dxa"/>
          </w:tcPr>
          <w:p w14:paraId="6AB724ED" w14:textId="0226102B" w:rsidR="000C41A3" w:rsidRPr="00F65579" w:rsidRDefault="000C41A3" w:rsidP="000C41A3">
            <w:pPr>
              <w:pStyle w:val="Tabletextright"/>
            </w:pPr>
            <w:r w:rsidRPr="00F65579">
              <w:t>12 6</w:t>
            </w:r>
            <w:r w:rsidR="00285316">
              <w:t>9</w:t>
            </w:r>
            <w:r w:rsidRPr="00F65579">
              <w:t>9</w:t>
            </w:r>
          </w:p>
        </w:tc>
      </w:tr>
      <w:tr w:rsidR="000C41A3" w:rsidRPr="00F65579" w14:paraId="42CCDCCB" w14:textId="77777777" w:rsidTr="000C41A3">
        <w:tc>
          <w:tcPr>
            <w:tcW w:w="6667" w:type="dxa"/>
          </w:tcPr>
          <w:p w14:paraId="0831705C" w14:textId="77777777" w:rsidR="000C41A3" w:rsidRPr="00F65579" w:rsidRDefault="000C41A3" w:rsidP="000C41A3">
            <w:pPr>
              <w:pStyle w:val="Tabletextbold"/>
            </w:pPr>
            <w:r w:rsidRPr="00F65579">
              <w:t>Total supplies and services</w:t>
            </w:r>
          </w:p>
        </w:tc>
        <w:tc>
          <w:tcPr>
            <w:tcW w:w="1125" w:type="dxa"/>
            <w:shd w:val="clear" w:color="auto" w:fill="DDDDDD"/>
          </w:tcPr>
          <w:p w14:paraId="6BB0269A" w14:textId="37CC7C07" w:rsidR="000C41A3" w:rsidRPr="00F65579" w:rsidRDefault="000C41A3" w:rsidP="000C41A3">
            <w:pPr>
              <w:pStyle w:val="Tabletextrightbold"/>
            </w:pPr>
            <w:r w:rsidRPr="00F65579">
              <w:t>140 7</w:t>
            </w:r>
            <w:r w:rsidR="00C5665B" w:rsidRPr="00F65579">
              <w:t>00</w:t>
            </w:r>
          </w:p>
        </w:tc>
        <w:tc>
          <w:tcPr>
            <w:tcW w:w="1123" w:type="dxa"/>
          </w:tcPr>
          <w:p w14:paraId="5FC5D017" w14:textId="77777777" w:rsidR="000C41A3" w:rsidRPr="00F65579" w:rsidRDefault="000C41A3" w:rsidP="000C41A3">
            <w:pPr>
              <w:pStyle w:val="Tabletextrightbold"/>
            </w:pPr>
            <w:r w:rsidRPr="00F65579">
              <w:t>119 908</w:t>
            </w:r>
          </w:p>
        </w:tc>
      </w:tr>
    </w:tbl>
    <w:p w14:paraId="483F3ACD" w14:textId="77777777" w:rsidR="000C41A3" w:rsidRPr="00F65579" w:rsidRDefault="000C41A3" w:rsidP="000C41A3"/>
    <w:p w14:paraId="3CBFA942" w14:textId="77777777" w:rsidR="000C41A3" w:rsidRPr="00F65579" w:rsidRDefault="000C41A3" w:rsidP="000C41A3">
      <w:pPr>
        <w:sectPr w:rsidR="000C41A3" w:rsidRPr="00F65579" w:rsidSect="008A3976">
          <w:pgSz w:w="11909" w:h="16834" w:code="9"/>
          <w:pgMar w:top="1728" w:right="1152" w:bottom="1152" w:left="1152" w:header="720" w:footer="288" w:gutter="0"/>
          <w:cols w:space="720"/>
          <w:noEndnote/>
        </w:sectPr>
      </w:pPr>
    </w:p>
    <w:p w14:paraId="1FCD1A33" w14:textId="77777777" w:rsidR="000C41A3" w:rsidRPr="00F65579" w:rsidRDefault="000C41A3" w:rsidP="000C41A3">
      <w:r w:rsidRPr="00F65579">
        <w:t>Supplies and services are recognised as an expense in the period in which they are incurred.</w:t>
      </w:r>
    </w:p>
    <w:p w14:paraId="1A72EC79" w14:textId="77777777" w:rsidR="000C41A3" w:rsidRPr="00F65579" w:rsidRDefault="000C41A3" w:rsidP="000C41A3">
      <w:r w:rsidRPr="00F65579">
        <w:t>Operating lease payments (including contingent rentals) are recognised as an expense in the comprehensive operating statement on a straight-line basis over the lease term, except where another systematic basis is more representative of the time pattern of the benefits derived from the use of the leased asset. The leased asset is not recognised in the balance sheet.</w:t>
      </w:r>
    </w:p>
    <w:p w14:paraId="45E69E8C" w14:textId="77777777" w:rsidR="000C41A3" w:rsidRPr="00F65579" w:rsidRDefault="000C41A3" w:rsidP="000C41A3">
      <w:pPr>
        <w:pStyle w:val="Heading2numbered"/>
        <w:spacing w:before="160"/>
      </w:pPr>
      <w:bookmarkStart w:id="76" w:name="_Toc17186215"/>
      <w:bookmarkStart w:id="77" w:name="_Toc17188439"/>
      <w:r w:rsidRPr="00F65579">
        <w:t>Land remediation costs</w:t>
      </w:r>
      <w:bookmarkEnd w:id="76"/>
      <w:bookmarkEnd w:id="77"/>
    </w:p>
    <w:p w14:paraId="3B5D2A5D" w14:textId="77777777" w:rsidR="000C41A3" w:rsidRPr="00F65579" w:rsidRDefault="000C41A3" w:rsidP="000C41A3">
      <w:r w:rsidRPr="00F65579">
        <w:t>Provisions are recognised when the Department has a present obligation where the future sacrifice of economic benefits is probable and the amount of the provision can be measured reliably. The amount recognised as a provision is the best estimate of the consideration required to settle the present obligation at the reporting date, taking into account the risks and uncertainties surrounding the obligation. Where a provision is measured using the cash flows estimated to settle the present obligation, its carrying amount is the present value of those cash flows, using discount rates that reflect the time value of money and risks specific to the provision.</w:t>
      </w:r>
    </w:p>
    <w:p w14:paraId="002F12E5" w14:textId="4F041764" w:rsidR="000C41A3" w:rsidRPr="00F65579" w:rsidRDefault="000C41A3" w:rsidP="000C41A3">
      <w:r w:rsidRPr="00F65579">
        <w:t>The land remediation provision of $59.9 million is to remediate a site intended for residential and commercial development. The Department has provided for the restoration of the site to an acceptable environmental standard.</w:t>
      </w:r>
    </w:p>
    <w:bookmarkEnd w:id="66"/>
    <w:p w14:paraId="28F49E41" w14:textId="77777777" w:rsidR="00103251" w:rsidRPr="00F65579" w:rsidRDefault="00103251">
      <w:pPr>
        <w:spacing w:before="0" w:after="0"/>
      </w:pPr>
    </w:p>
    <w:p w14:paraId="4B67ECE5" w14:textId="77777777" w:rsidR="000C41A3" w:rsidRPr="00F65579" w:rsidRDefault="000C41A3" w:rsidP="000C41A3"/>
    <w:p w14:paraId="6CF7E7C7" w14:textId="77777777" w:rsidR="000C41A3" w:rsidRPr="00F65579" w:rsidRDefault="000C41A3" w:rsidP="000C41A3">
      <w:pPr>
        <w:sectPr w:rsidR="000C41A3" w:rsidRPr="00F65579" w:rsidSect="00BF61EF">
          <w:type w:val="continuous"/>
          <w:pgSz w:w="11909" w:h="16834" w:code="9"/>
          <w:pgMar w:top="1728" w:right="1152" w:bottom="1152" w:left="1152" w:header="720" w:footer="288" w:gutter="0"/>
          <w:cols w:num="2" w:space="720"/>
          <w:noEndnote/>
        </w:sectPr>
      </w:pPr>
    </w:p>
    <w:p w14:paraId="7D83AE48" w14:textId="77777777" w:rsidR="000C41A3" w:rsidRPr="00F65579" w:rsidRDefault="000C41A3" w:rsidP="000C41A3">
      <w:pPr>
        <w:pStyle w:val="Heading1numbered"/>
      </w:pPr>
      <w:bookmarkStart w:id="78" w:name="_Toc17186216"/>
      <w:bookmarkStart w:id="79" w:name="Section_04"/>
      <w:r w:rsidRPr="00F65579">
        <w:lastRenderedPageBreak/>
        <w:t>Disaggregated financial information by output</w:t>
      </w:r>
      <w:bookmarkEnd w:id="78"/>
    </w:p>
    <w:p w14:paraId="3FC1FD10" w14:textId="77777777" w:rsidR="000C41A3" w:rsidRPr="00F65579" w:rsidRDefault="000C41A3" w:rsidP="000C41A3">
      <w:pPr>
        <w:sectPr w:rsidR="000C41A3" w:rsidRPr="00F65579" w:rsidSect="00811E6F">
          <w:headerReference w:type="even" r:id="rId64"/>
          <w:headerReference w:type="default" r:id="rId65"/>
          <w:pgSz w:w="11909" w:h="16834" w:code="9"/>
          <w:pgMar w:top="1728" w:right="1152" w:bottom="1152" w:left="1152" w:header="720" w:footer="288" w:gutter="0"/>
          <w:cols w:space="720"/>
          <w:noEndnote/>
        </w:sectPr>
      </w:pPr>
    </w:p>
    <w:p w14:paraId="101620DD" w14:textId="77777777" w:rsidR="000C41A3" w:rsidRPr="00F65579" w:rsidRDefault="000C41A3" w:rsidP="000C41A3">
      <w:pPr>
        <w:pStyle w:val="Heading4"/>
      </w:pPr>
      <w:r w:rsidRPr="00F65579">
        <w:t>Introduction</w:t>
      </w:r>
    </w:p>
    <w:p w14:paraId="3BF76DCA" w14:textId="77777777" w:rsidR="000C41A3" w:rsidRPr="00F65579" w:rsidRDefault="000C41A3" w:rsidP="000C41A3">
      <w:r w:rsidRPr="00F65579">
        <w:t>The Department is predominantly funded by accrual-based parliamentary appropriations for the provision of outputs. This section provides a description of the departmental outputs delivered during the year ended 30 June 2019 along with the objectives of those outputs.</w:t>
      </w:r>
    </w:p>
    <w:p w14:paraId="1E3BBE5E" w14:textId="77777777" w:rsidR="000C41A3" w:rsidRPr="00F65579" w:rsidRDefault="000C41A3" w:rsidP="000C41A3">
      <w:r w:rsidRPr="00F65579">
        <w:t>This section disaggregates revenue and income that enables the delivery of services (described in note 2) by output and records the allocation of expenses incurred (described in note 3) also by output, which forms part of the controlled balances of the Department.</w:t>
      </w:r>
    </w:p>
    <w:p w14:paraId="7502E9C5" w14:textId="77777777" w:rsidR="000C41A3" w:rsidRPr="00F65579" w:rsidRDefault="000C41A3" w:rsidP="000C41A3">
      <w:r w:rsidRPr="00F65579">
        <w:t>It also provides information on items administered in connection with these outputs, which do not form part of the controlled balances of the Department.</w:t>
      </w:r>
    </w:p>
    <w:p w14:paraId="0BCF31AA" w14:textId="77777777" w:rsidR="000C41A3" w:rsidRPr="00F65579" w:rsidRDefault="000C41A3" w:rsidP="000C41A3">
      <w:pPr>
        <w:pStyle w:val="Heading4"/>
      </w:pPr>
      <w:r w:rsidRPr="00F65579">
        <w:t>Judgement required</w:t>
      </w:r>
    </w:p>
    <w:p w14:paraId="26B10D6B" w14:textId="77777777" w:rsidR="000C41A3" w:rsidRPr="00F65579" w:rsidRDefault="000C41A3" w:rsidP="000C41A3">
      <w:r w:rsidRPr="00F65579">
        <w:t>Judgement is required in allocating income and expenditure to specific outputs. Judgement is also required to identify controlled and administered items as explained below.</w:t>
      </w:r>
    </w:p>
    <w:p w14:paraId="715C805C" w14:textId="77777777" w:rsidR="000C41A3" w:rsidRPr="00F65579" w:rsidRDefault="000C41A3" w:rsidP="000C41A3"/>
    <w:p w14:paraId="04B535FF" w14:textId="77777777" w:rsidR="000C41A3" w:rsidRPr="00F65579" w:rsidRDefault="000C41A3" w:rsidP="000C41A3">
      <w:pPr>
        <w:pStyle w:val="Heading4"/>
      </w:pPr>
      <w:r w:rsidRPr="00F65579">
        <w:br w:type="column"/>
      </w:r>
      <w:r w:rsidRPr="00F65579">
        <w:t>Distinction between controlled and administered items</w:t>
      </w:r>
    </w:p>
    <w:p w14:paraId="36E532C2" w14:textId="77777777" w:rsidR="000C41A3" w:rsidRPr="00F65579" w:rsidRDefault="000C41A3" w:rsidP="000C41A3">
      <w:r w:rsidRPr="00F65579">
        <w:t xml:space="preserve">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 except in notes 4.2 and 8.2. </w:t>
      </w:r>
    </w:p>
    <w:p w14:paraId="11D8FC05" w14:textId="77777777" w:rsidR="000C41A3" w:rsidRPr="00F65579" w:rsidRDefault="000C41A3" w:rsidP="000C41A3"/>
    <w:p w14:paraId="4C49007E" w14:textId="77777777" w:rsidR="000C41A3" w:rsidRPr="00F65579" w:rsidRDefault="000C41A3" w:rsidP="000C41A3">
      <w:pPr>
        <w:pStyle w:val="Heading4"/>
      </w:pPr>
      <w:r w:rsidRPr="00F65579">
        <w:t>Structure</w:t>
      </w:r>
    </w:p>
    <w:p w14:paraId="27A4AFDA" w14:textId="5FE0DB26" w:rsidR="00103251" w:rsidRPr="00F65579" w:rsidRDefault="000C41A3">
      <w:pPr>
        <w:pStyle w:val="TOC5"/>
        <w:rPr>
          <w:noProof/>
          <w:color w:val="auto"/>
          <w:sz w:val="22"/>
        </w:rPr>
      </w:pPr>
      <w:r w:rsidRPr="00F65579">
        <w:fldChar w:fldCharType="begin"/>
      </w:r>
      <w:r w:rsidRPr="00F65579">
        <w:instrText xml:space="preserve"> TOC \h \z \t "Heading 2 numbered,5" \b Section_04 </w:instrText>
      </w:r>
      <w:r w:rsidRPr="00F65579">
        <w:fldChar w:fldCharType="separate"/>
      </w:r>
      <w:hyperlink w:anchor="_Toc17188685" w:history="1">
        <w:r w:rsidR="00103251" w:rsidRPr="00F65579">
          <w:rPr>
            <w:rStyle w:val="Hyperlink"/>
            <w:noProof/>
          </w:rPr>
          <w:t>4.1</w:t>
        </w:r>
        <w:r w:rsidR="00103251" w:rsidRPr="00F65579">
          <w:rPr>
            <w:noProof/>
            <w:color w:val="auto"/>
            <w:sz w:val="22"/>
          </w:rPr>
          <w:tab/>
        </w:r>
        <w:r w:rsidR="00103251" w:rsidRPr="00F65579">
          <w:rPr>
            <w:rStyle w:val="Hyperlink"/>
            <w:noProof/>
          </w:rPr>
          <w:t>Departmental outputs</w:t>
        </w:r>
        <w:r w:rsidR="00103251" w:rsidRPr="00F65579">
          <w:rPr>
            <w:noProof/>
            <w:webHidden/>
          </w:rPr>
          <w:tab/>
        </w:r>
        <w:r w:rsidR="00103251" w:rsidRPr="00F65579">
          <w:rPr>
            <w:noProof/>
            <w:webHidden/>
          </w:rPr>
          <w:fldChar w:fldCharType="begin"/>
        </w:r>
        <w:r w:rsidR="00103251" w:rsidRPr="00F65579">
          <w:rPr>
            <w:noProof/>
            <w:webHidden/>
          </w:rPr>
          <w:instrText xml:space="preserve"> PAGEREF _Toc17188685 \h </w:instrText>
        </w:r>
        <w:r w:rsidR="00103251" w:rsidRPr="00F65579">
          <w:rPr>
            <w:noProof/>
            <w:webHidden/>
          </w:rPr>
        </w:r>
        <w:r w:rsidR="00103251" w:rsidRPr="00F65579">
          <w:rPr>
            <w:noProof/>
            <w:webHidden/>
          </w:rPr>
          <w:fldChar w:fldCharType="separate"/>
        </w:r>
        <w:r w:rsidR="002C2B48">
          <w:rPr>
            <w:noProof/>
            <w:webHidden/>
          </w:rPr>
          <w:t>57</w:t>
        </w:r>
        <w:r w:rsidR="00103251" w:rsidRPr="00F65579">
          <w:rPr>
            <w:noProof/>
            <w:webHidden/>
          </w:rPr>
          <w:fldChar w:fldCharType="end"/>
        </w:r>
      </w:hyperlink>
    </w:p>
    <w:p w14:paraId="73FAFC02" w14:textId="114ADE50" w:rsidR="00103251" w:rsidRPr="00F65579" w:rsidRDefault="00DA453D">
      <w:pPr>
        <w:pStyle w:val="TOC5"/>
        <w:rPr>
          <w:noProof/>
          <w:color w:val="auto"/>
          <w:sz w:val="22"/>
        </w:rPr>
      </w:pPr>
      <w:hyperlink w:anchor="_Toc17188686" w:history="1">
        <w:r w:rsidR="00103251" w:rsidRPr="00F65579">
          <w:rPr>
            <w:rStyle w:val="Hyperlink"/>
            <w:noProof/>
          </w:rPr>
          <w:t>4.2</w:t>
        </w:r>
        <w:r w:rsidR="00103251" w:rsidRPr="00F65579">
          <w:rPr>
            <w:noProof/>
            <w:color w:val="auto"/>
            <w:sz w:val="22"/>
          </w:rPr>
          <w:tab/>
        </w:r>
        <w:r w:rsidR="00103251" w:rsidRPr="00F65579">
          <w:rPr>
            <w:rStyle w:val="Hyperlink"/>
            <w:noProof/>
          </w:rPr>
          <w:t>Administered items</w:t>
        </w:r>
        <w:r w:rsidR="00103251" w:rsidRPr="00F65579">
          <w:rPr>
            <w:noProof/>
            <w:webHidden/>
          </w:rPr>
          <w:tab/>
        </w:r>
        <w:r w:rsidR="00103251" w:rsidRPr="00F65579">
          <w:rPr>
            <w:noProof/>
            <w:webHidden/>
          </w:rPr>
          <w:fldChar w:fldCharType="begin"/>
        </w:r>
        <w:r w:rsidR="00103251" w:rsidRPr="00F65579">
          <w:rPr>
            <w:noProof/>
            <w:webHidden/>
          </w:rPr>
          <w:instrText xml:space="preserve"> PAGEREF _Toc17188686 \h </w:instrText>
        </w:r>
        <w:r w:rsidR="00103251" w:rsidRPr="00F65579">
          <w:rPr>
            <w:noProof/>
            <w:webHidden/>
          </w:rPr>
        </w:r>
        <w:r w:rsidR="00103251" w:rsidRPr="00F65579">
          <w:rPr>
            <w:noProof/>
            <w:webHidden/>
          </w:rPr>
          <w:fldChar w:fldCharType="separate"/>
        </w:r>
        <w:r w:rsidR="002C2B48">
          <w:rPr>
            <w:noProof/>
            <w:webHidden/>
          </w:rPr>
          <w:t>60</w:t>
        </w:r>
        <w:r w:rsidR="00103251" w:rsidRPr="00F65579">
          <w:rPr>
            <w:noProof/>
            <w:webHidden/>
          </w:rPr>
          <w:fldChar w:fldCharType="end"/>
        </w:r>
      </w:hyperlink>
    </w:p>
    <w:p w14:paraId="7EA2D34E" w14:textId="77777777" w:rsidR="000C41A3" w:rsidRPr="00F65579" w:rsidRDefault="000C41A3" w:rsidP="000C41A3">
      <w:pPr>
        <w:sectPr w:rsidR="000C41A3" w:rsidRPr="00F65579" w:rsidSect="00811E6F">
          <w:type w:val="continuous"/>
          <w:pgSz w:w="11909" w:h="16834" w:code="9"/>
          <w:pgMar w:top="1728" w:right="1152" w:bottom="1152" w:left="1152" w:header="720" w:footer="288" w:gutter="0"/>
          <w:cols w:num="2" w:space="720"/>
          <w:noEndnote/>
        </w:sectPr>
      </w:pPr>
      <w:r w:rsidRPr="00F65579">
        <w:fldChar w:fldCharType="end"/>
      </w:r>
    </w:p>
    <w:p w14:paraId="47915DD5" w14:textId="77777777" w:rsidR="000C41A3" w:rsidRPr="00F65579" w:rsidRDefault="000C41A3" w:rsidP="000C41A3">
      <w:pPr>
        <w:pStyle w:val="Heading2numbered"/>
      </w:pPr>
      <w:bookmarkStart w:id="80" w:name="_Toc17186217"/>
      <w:bookmarkStart w:id="81" w:name="_Toc17188685"/>
      <w:r w:rsidRPr="00F65579">
        <w:t>Departmental outputs</w:t>
      </w:r>
      <w:bookmarkEnd w:id="80"/>
      <w:bookmarkEnd w:id="81"/>
    </w:p>
    <w:p w14:paraId="2EC99005" w14:textId="42A92F0B" w:rsidR="000C41A3" w:rsidRPr="00F65579" w:rsidRDefault="0087067E" w:rsidP="000C41A3">
      <w:pPr>
        <w:pStyle w:val="Heading3numbered"/>
      </w:pPr>
      <w:r>
        <w:t>D</w:t>
      </w:r>
      <w:r w:rsidR="000C41A3" w:rsidRPr="00F65579">
        <w:t>escriptions and objectives</w:t>
      </w:r>
    </w:p>
    <w:p w14:paraId="05A6C8EA" w14:textId="77777777" w:rsidR="000C41A3" w:rsidRPr="00F65579" w:rsidRDefault="000C41A3" w:rsidP="000C41A3">
      <w:pPr>
        <w:pStyle w:val="Heading4"/>
        <w:rPr>
          <w:sz w:val="16"/>
        </w:rPr>
        <w:sectPr w:rsidR="000C41A3" w:rsidRPr="00F65579" w:rsidSect="00811E6F">
          <w:type w:val="continuous"/>
          <w:pgSz w:w="11909" w:h="16834" w:code="9"/>
          <w:pgMar w:top="1728" w:right="1152" w:bottom="1152" w:left="1152" w:header="720" w:footer="288" w:gutter="0"/>
          <w:cols w:num="2" w:space="720"/>
          <w:noEndnote/>
        </w:sectPr>
      </w:pPr>
    </w:p>
    <w:p w14:paraId="6A767C37" w14:textId="77777777" w:rsidR="000C41A3" w:rsidRPr="00F65579" w:rsidRDefault="000C41A3" w:rsidP="0087067E">
      <w:pPr>
        <w:pStyle w:val="Heading4"/>
        <w:spacing w:before="240"/>
        <w:rPr>
          <w:sz w:val="16"/>
        </w:rPr>
      </w:pPr>
      <w:r w:rsidRPr="00F65579">
        <w:rPr>
          <w:sz w:val="16"/>
        </w:rPr>
        <w:t>Objectives and outputs of the Department</w:t>
      </w:r>
    </w:p>
    <w:p w14:paraId="5E88478F" w14:textId="77777777" w:rsidR="000C41A3" w:rsidRPr="00F65579" w:rsidRDefault="000C41A3" w:rsidP="000C41A3">
      <w:r w:rsidRPr="00F65579">
        <w:t>A description of departmental objectives and outputs during the year ended 30 June 2019 are summarised below.</w:t>
      </w:r>
    </w:p>
    <w:p w14:paraId="2D2E2346" w14:textId="77777777" w:rsidR="000C41A3" w:rsidRPr="00F65579" w:rsidRDefault="000C41A3" w:rsidP="000C41A3">
      <w:pPr>
        <w:pStyle w:val="Heading5"/>
        <w:rPr>
          <w:sz w:val="16"/>
        </w:rPr>
      </w:pPr>
      <w:r w:rsidRPr="00F65579">
        <w:rPr>
          <w:sz w:val="16"/>
        </w:rPr>
        <w:t>Optimise Victoria’s fiscal resources</w:t>
      </w:r>
    </w:p>
    <w:p w14:paraId="5E0C049A" w14:textId="77777777" w:rsidR="000C41A3" w:rsidRPr="00F65579" w:rsidRDefault="000C41A3" w:rsidP="000C41A3">
      <w:pPr>
        <w:rPr>
          <w:b/>
        </w:rPr>
      </w:pPr>
      <w:r w:rsidRPr="00F65579">
        <w:t xml:space="preserve">These outputs contribute to the Department’s objective to ensure that Government financial policies are fiscally sound. </w:t>
      </w:r>
    </w:p>
    <w:p w14:paraId="0E196F6D" w14:textId="77777777" w:rsidR="000C41A3" w:rsidRPr="00F65579" w:rsidRDefault="000C41A3" w:rsidP="000C41A3">
      <w:pPr>
        <w:pStyle w:val="Heading5"/>
        <w:rPr>
          <w:sz w:val="16"/>
        </w:rPr>
      </w:pPr>
      <w:r w:rsidRPr="00F65579">
        <w:rPr>
          <w:sz w:val="16"/>
        </w:rPr>
        <w:t>Strengthen Victoria’s economic performance</w:t>
      </w:r>
    </w:p>
    <w:p w14:paraId="00D45629" w14:textId="77777777" w:rsidR="000C41A3" w:rsidRPr="00F65579" w:rsidRDefault="000C41A3" w:rsidP="000C41A3">
      <w:r w:rsidRPr="00F65579">
        <w:t>These outputs provide advice on key economic and financial issues, including longer</w:t>
      </w:r>
      <w:r w:rsidRPr="00F65579">
        <w:noBreakHyphen/>
        <w:t>term economic development, regulation, financial strategy and taxation policy.</w:t>
      </w:r>
    </w:p>
    <w:p w14:paraId="6CFA00CA" w14:textId="77777777" w:rsidR="000C41A3" w:rsidRPr="00F65579" w:rsidRDefault="000C41A3" w:rsidP="000C41A3">
      <w:pPr>
        <w:pStyle w:val="Heading5"/>
        <w:rPr>
          <w:sz w:val="16"/>
        </w:rPr>
      </w:pPr>
      <w:r w:rsidRPr="00F65579">
        <w:rPr>
          <w:sz w:val="16"/>
        </w:rPr>
        <w:br w:type="column"/>
      </w:r>
      <w:r w:rsidRPr="00F65579">
        <w:rPr>
          <w:sz w:val="16"/>
        </w:rPr>
        <w:t>Improve how Government manages its balance sheet, commercial activities and public sector</w:t>
      </w:r>
      <w:r w:rsidRPr="00F65579">
        <w:rPr>
          <w:bCs/>
          <w:color w:val="000000"/>
          <w:sz w:val="16"/>
          <w:szCs w:val="14"/>
        </w:rPr>
        <w:t xml:space="preserve"> </w:t>
      </w:r>
      <w:r w:rsidRPr="00F65579">
        <w:rPr>
          <w:sz w:val="16"/>
        </w:rPr>
        <w:t>infrastructure</w:t>
      </w:r>
    </w:p>
    <w:p w14:paraId="4DFD316E" w14:textId="77777777" w:rsidR="000C41A3" w:rsidRPr="00F65579" w:rsidRDefault="000C41A3" w:rsidP="000C41A3">
      <w:r w:rsidRPr="00F65579">
        <w:t>The Department develops and applies prudent commercial principles and practices to influence and deliver Government policies focused on major infrastructure, government business enterprises and the State’s balance sheet.</w:t>
      </w:r>
    </w:p>
    <w:p w14:paraId="055E2B7F" w14:textId="77777777" w:rsidR="000C41A3" w:rsidRPr="00F65579" w:rsidRDefault="000C41A3" w:rsidP="000C41A3">
      <w:pPr>
        <w:pStyle w:val="Heading5"/>
        <w:rPr>
          <w:sz w:val="16"/>
        </w:rPr>
      </w:pPr>
      <w:r w:rsidRPr="00F65579">
        <w:rPr>
          <w:sz w:val="16"/>
        </w:rPr>
        <w:t xml:space="preserve">Deliver efficient whole of government common services </w:t>
      </w:r>
    </w:p>
    <w:p w14:paraId="08B75525" w14:textId="77777777" w:rsidR="000C41A3" w:rsidRPr="00F65579" w:rsidRDefault="000C41A3" w:rsidP="000C41A3">
      <w:r w:rsidRPr="00F65579">
        <w:t>The Department assists government agencies in providing a more integrated approach to the management of common services. This output delivers whole of government services, policies and initiatives in areas including procurement, fleet and accommodation.</w:t>
      </w:r>
    </w:p>
    <w:p w14:paraId="7C4A3425" w14:textId="77777777" w:rsidR="000C41A3" w:rsidRPr="00F65579" w:rsidRDefault="000C41A3" w:rsidP="000C41A3"/>
    <w:p w14:paraId="45BF6920" w14:textId="77777777" w:rsidR="000C41A3" w:rsidRPr="00F65579" w:rsidRDefault="000C41A3" w:rsidP="000C41A3">
      <w:pPr>
        <w:sectPr w:rsidR="000C41A3" w:rsidRPr="00F65579" w:rsidSect="00811E6F">
          <w:headerReference w:type="even" r:id="rId66"/>
          <w:headerReference w:type="default" r:id="rId67"/>
          <w:type w:val="continuous"/>
          <w:pgSz w:w="11909" w:h="16834" w:code="9"/>
          <w:pgMar w:top="1728" w:right="1152" w:bottom="1152" w:left="1152" w:header="720" w:footer="288" w:gutter="0"/>
          <w:cols w:num="2" w:space="720"/>
          <w:noEndnote/>
        </w:sectPr>
      </w:pPr>
    </w:p>
    <w:p w14:paraId="5B30C9DD" w14:textId="77777777" w:rsidR="000C41A3" w:rsidRPr="00F65579" w:rsidRDefault="000C41A3" w:rsidP="000C41A3">
      <w:pPr>
        <w:pStyle w:val="Heading3numbered"/>
      </w:pPr>
      <w:r w:rsidRPr="00F65579">
        <w:lastRenderedPageBreak/>
        <w:t>Departmental outputs schedule</w:t>
      </w:r>
    </w:p>
    <w:tbl>
      <w:tblPr>
        <w:tblW w:w="0" w:type="auto"/>
        <w:tblLayout w:type="fixed"/>
        <w:tblLook w:val="0000" w:firstRow="0" w:lastRow="0" w:firstColumn="0" w:lastColumn="0" w:noHBand="0" w:noVBand="0"/>
      </w:tblPr>
      <w:tblGrid>
        <w:gridCol w:w="5238"/>
        <w:gridCol w:w="1139"/>
        <w:gridCol w:w="1139"/>
        <w:gridCol w:w="1139"/>
        <w:gridCol w:w="1139"/>
      </w:tblGrid>
      <w:tr w:rsidR="000C41A3" w:rsidRPr="00F65579" w14:paraId="31FB9FC5" w14:textId="77777777" w:rsidTr="000C41A3">
        <w:trPr>
          <w:cantSplit/>
        </w:trPr>
        <w:tc>
          <w:tcPr>
            <w:tcW w:w="5238" w:type="dxa"/>
            <w:shd w:val="clear" w:color="auto" w:fill="auto"/>
            <w:noWrap/>
          </w:tcPr>
          <w:p w14:paraId="79BD09EF" w14:textId="77777777" w:rsidR="000C41A3" w:rsidRPr="00F65579" w:rsidRDefault="000C41A3" w:rsidP="000C41A3">
            <w:pPr>
              <w:pStyle w:val="Tabletext"/>
            </w:pPr>
          </w:p>
        </w:tc>
        <w:tc>
          <w:tcPr>
            <w:tcW w:w="2278" w:type="dxa"/>
            <w:gridSpan w:val="2"/>
            <w:shd w:val="clear" w:color="auto" w:fill="auto"/>
            <w:noWrap/>
            <w:vAlign w:val="bottom"/>
          </w:tcPr>
          <w:p w14:paraId="6433102E" w14:textId="77777777" w:rsidR="000C41A3" w:rsidRPr="00F65579" w:rsidRDefault="000C41A3" w:rsidP="000C41A3">
            <w:pPr>
              <w:pStyle w:val="Tabletextheadingcentred"/>
            </w:pPr>
            <w:r w:rsidRPr="00F65579">
              <w:t>Optimise Victoria's fiscal</w:t>
            </w:r>
            <w:r w:rsidRPr="00F65579">
              <w:rPr>
                <w:rFonts w:ascii="Calibri" w:hAnsi="Calibri" w:cs="Calibri"/>
              </w:rPr>
              <w:t> </w:t>
            </w:r>
            <w:r w:rsidRPr="00F65579">
              <w:t>resources</w:t>
            </w:r>
          </w:p>
        </w:tc>
        <w:tc>
          <w:tcPr>
            <w:tcW w:w="2278" w:type="dxa"/>
            <w:gridSpan w:val="2"/>
            <w:shd w:val="clear" w:color="auto" w:fill="auto"/>
            <w:noWrap/>
            <w:vAlign w:val="bottom"/>
          </w:tcPr>
          <w:p w14:paraId="1600A661" w14:textId="77777777" w:rsidR="000C41A3" w:rsidRPr="00F65579" w:rsidRDefault="000C41A3" w:rsidP="000C41A3">
            <w:pPr>
              <w:pStyle w:val="Tabletextheadingcentred"/>
              <w:rPr>
                <w:vertAlign w:val="superscript"/>
              </w:rPr>
            </w:pPr>
            <w:r w:rsidRPr="00F65579">
              <w:br/>
            </w:r>
            <w:r w:rsidRPr="00F65579">
              <w:br/>
              <w:t>Strengthen Victoria’s economic performance</w:t>
            </w:r>
            <w:r w:rsidR="008C6D89" w:rsidRPr="00F65579">
              <w:rPr>
                <w:vertAlign w:val="superscript"/>
              </w:rPr>
              <w:t>(a)</w:t>
            </w:r>
          </w:p>
        </w:tc>
      </w:tr>
      <w:tr w:rsidR="000C41A3" w:rsidRPr="00F65579" w14:paraId="6CF22F84" w14:textId="77777777" w:rsidTr="000C41A3">
        <w:trPr>
          <w:cantSplit/>
        </w:trPr>
        <w:tc>
          <w:tcPr>
            <w:tcW w:w="5238" w:type="dxa"/>
            <w:shd w:val="clear" w:color="auto" w:fill="auto"/>
            <w:noWrap/>
          </w:tcPr>
          <w:p w14:paraId="1D2D1BD0" w14:textId="77777777" w:rsidR="000C41A3" w:rsidRPr="00F65579" w:rsidRDefault="000C41A3" w:rsidP="000C41A3">
            <w:pPr>
              <w:pStyle w:val="Tabletext"/>
            </w:pPr>
          </w:p>
        </w:tc>
        <w:tc>
          <w:tcPr>
            <w:tcW w:w="1139" w:type="dxa"/>
            <w:shd w:val="clear" w:color="auto" w:fill="auto"/>
            <w:noWrap/>
          </w:tcPr>
          <w:p w14:paraId="6690CCD5" w14:textId="77777777" w:rsidR="000C41A3" w:rsidRPr="00F65579" w:rsidRDefault="000C41A3" w:rsidP="000C41A3">
            <w:pPr>
              <w:pStyle w:val="Tabletextheadingright"/>
            </w:pPr>
            <w:r w:rsidRPr="00F65579">
              <w:t>2019</w:t>
            </w:r>
          </w:p>
        </w:tc>
        <w:tc>
          <w:tcPr>
            <w:tcW w:w="1139" w:type="dxa"/>
            <w:shd w:val="clear" w:color="auto" w:fill="auto"/>
            <w:noWrap/>
          </w:tcPr>
          <w:p w14:paraId="5C0EF226" w14:textId="77777777" w:rsidR="000C41A3" w:rsidRPr="00F65579" w:rsidRDefault="000C41A3" w:rsidP="000C41A3">
            <w:pPr>
              <w:pStyle w:val="Tabletextright"/>
              <w:rPr>
                <w:b/>
              </w:rPr>
            </w:pPr>
            <w:r w:rsidRPr="00F65579">
              <w:rPr>
                <w:b/>
              </w:rPr>
              <w:t>2018</w:t>
            </w:r>
          </w:p>
        </w:tc>
        <w:tc>
          <w:tcPr>
            <w:tcW w:w="1139" w:type="dxa"/>
            <w:shd w:val="clear" w:color="auto" w:fill="auto"/>
            <w:noWrap/>
          </w:tcPr>
          <w:p w14:paraId="446C95CA" w14:textId="77777777" w:rsidR="000C41A3" w:rsidRPr="00F65579" w:rsidRDefault="000C41A3" w:rsidP="000C41A3">
            <w:pPr>
              <w:pStyle w:val="Tabletextheadingright"/>
            </w:pPr>
            <w:r w:rsidRPr="00F65579">
              <w:t>2019</w:t>
            </w:r>
          </w:p>
        </w:tc>
        <w:tc>
          <w:tcPr>
            <w:tcW w:w="1139" w:type="dxa"/>
            <w:shd w:val="clear" w:color="auto" w:fill="auto"/>
            <w:noWrap/>
          </w:tcPr>
          <w:p w14:paraId="14BB3523" w14:textId="77777777" w:rsidR="000C41A3" w:rsidRPr="00F65579" w:rsidRDefault="000C41A3" w:rsidP="000C41A3">
            <w:pPr>
              <w:pStyle w:val="Tabletextright"/>
              <w:rPr>
                <w:b/>
              </w:rPr>
            </w:pPr>
            <w:r w:rsidRPr="00F65579">
              <w:rPr>
                <w:b/>
              </w:rPr>
              <w:t>2018</w:t>
            </w:r>
          </w:p>
        </w:tc>
      </w:tr>
      <w:tr w:rsidR="000C41A3" w:rsidRPr="00F65579" w14:paraId="352EE7D5" w14:textId="77777777" w:rsidTr="000C41A3">
        <w:trPr>
          <w:cantSplit/>
        </w:trPr>
        <w:tc>
          <w:tcPr>
            <w:tcW w:w="5238" w:type="dxa"/>
            <w:shd w:val="clear" w:color="auto" w:fill="auto"/>
            <w:noWrap/>
          </w:tcPr>
          <w:p w14:paraId="2215D6D0" w14:textId="77777777" w:rsidR="000C41A3" w:rsidRPr="00F65579" w:rsidRDefault="000C41A3" w:rsidP="000C41A3">
            <w:pPr>
              <w:pStyle w:val="Tabletext"/>
            </w:pPr>
          </w:p>
        </w:tc>
        <w:tc>
          <w:tcPr>
            <w:tcW w:w="1139" w:type="dxa"/>
            <w:shd w:val="clear" w:color="auto" w:fill="auto"/>
            <w:noWrap/>
          </w:tcPr>
          <w:p w14:paraId="3ADEA6C8" w14:textId="77777777" w:rsidR="000C41A3" w:rsidRPr="00F65579" w:rsidRDefault="000C41A3" w:rsidP="000C41A3">
            <w:pPr>
              <w:pStyle w:val="Tabletextheadingright"/>
            </w:pPr>
            <w:r w:rsidRPr="00F65579">
              <w:t>$’000</w:t>
            </w:r>
          </w:p>
        </w:tc>
        <w:tc>
          <w:tcPr>
            <w:tcW w:w="1139" w:type="dxa"/>
            <w:shd w:val="clear" w:color="auto" w:fill="auto"/>
            <w:noWrap/>
          </w:tcPr>
          <w:p w14:paraId="0AB1097F" w14:textId="77777777" w:rsidR="000C41A3" w:rsidRPr="00F65579" w:rsidRDefault="000C41A3" w:rsidP="000C41A3">
            <w:pPr>
              <w:pStyle w:val="Tabletextright"/>
              <w:rPr>
                <w:b/>
              </w:rPr>
            </w:pPr>
            <w:r w:rsidRPr="00F65579">
              <w:rPr>
                <w:b/>
              </w:rPr>
              <w:t>$’000</w:t>
            </w:r>
          </w:p>
        </w:tc>
        <w:tc>
          <w:tcPr>
            <w:tcW w:w="1139" w:type="dxa"/>
            <w:shd w:val="clear" w:color="auto" w:fill="auto"/>
            <w:noWrap/>
          </w:tcPr>
          <w:p w14:paraId="44C60183" w14:textId="77777777" w:rsidR="000C41A3" w:rsidRPr="00F65579" w:rsidRDefault="000C41A3" w:rsidP="000C41A3">
            <w:pPr>
              <w:pStyle w:val="Tabletextheadingright"/>
            </w:pPr>
            <w:r w:rsidRPr="00F65579">
              <w:t>$’000</w:t>
            </w:r>
          </w:p>
        </w:tc>
        <w:tc>
          <w:tcPr>
            <w:tcW w:w="1139" w:type="dxa"/>
            <w:shd w:val="clear" w:color="auto" w:fill="auto"/>
            <w:noWrap/>
          </w:tcPr>
          <w:p w14:paraId="7B34D727" w14:textId="77777777" w:rsidR="000C41A3" w:rsidRPr="00F65579" w:rsidRDefault="000C41A3" w:rsidP="000C41A3">
            <w:pPr>
              <w:pStyle w:val="Tabletextright"/>
              <w:rPr>
                <w:b/>
              </w:rPr>
            </w:pPr>
            <w:r w:rsidRPr="00F65579">
              <w:rPr>
                <w:b/>
              </w:rPr>
              <w:t>$’000</w:t>
            </w:r>
          </w:p>
        </w:tc>
      </w:tr>
      <w:tr w:rsidR="000C41A3" w:rsidRPr="00F65579" w14:paraId="656BA7B7" w14:textId="77777777" w:rsidTr="000C41A3">
        <w:trPr>
          <w:cantSplit/>
        </w:trPr>
        <w:tc>
          <w:tcPr>
            <w:tcW w:w="5238" w:type="dxa"/>
            <w:shd w:val="clear" w:color="auto" w:fill="auto"/>
          </w:tcPr>
          <w:p w14:paraId="6380A92C" w14:textId="77777777" w:rsidR="000C41A3" w:rsidRPr="00F65579" w:rsidRDefault="000C41A3" w:rsidP="000C41A3">
            <w:pPr>
              <w:pStyle w:val="Tabletextbold"/>
              <w:rPr>
                <w:bCs/>
              </w:rPr>
            </w:pPr>
            <w:r w:rsidRPr="00F65579">
              <w:t>Controlled income and expenses for the year ended 30 June 2019</w:t>
            </w:r>
          </w:p>
        </w:tc>
        <w:tc>
          <w:tcPr>
            <w:tcW w:w="1139" w:type="dxa"/>
            <w:shd w:val="clear" w:color="auto" w:fill="auto"/>
            <w:noWrap/>
          </w:tcPr>
          <w:p w14:paraId="59E6F22C" w14:textId="77777777" w:rsidR="000C41A3" w:rsidRPr="00F65579" w:rsidRDefault="000C41A3" w:rsidP="000C41A3">
            <w:pPr>
              <w:pStyle w:val="Tabletextright"/>
            </w:pPr>
          </w:p>
        </w:tc>
        <w:tc>
          <w:tcPr>
            <w:tcW w:w="1139" w:type="dxa"/>
            <w:shd w:val="clear" w:color="auto" w:fill="auto"/>
            <w:noWrap/>
          </w:tcPr>
          <w:p w14:paraId="0BE55F20" w14:textId="77777777" w:rsidR="000C41A3" w:rsidRPr="00F65579" w:rsidRDefault="000C41A3" w:rsidP="000C41A3">
            <w:pPr>
              <w:pStyle w:val="Tabletextright"/>
            </w:pPr>
          </w:p>
        </w:tc>
        <w:tc>
          <w:tcPr>
            <w:tcW w:w="1139" w:type="dxa"/>
            <w:shd w:val="clear" w:color="auto" w:fill="E0E0E0"/>
            <w:noWrap/>
          </w:tcPr>
          <w:p w14:paraId="797EF9A1" w14:textId="77777777" w:rsidR="000C41A3" w:rsidRPr="00F65579" w:rsidRDefault="000C41A3" w:rsidP="000C41A3">
            <w:pPr>
              <w:pStyle w:val="Tabletextright"/>
            </w:pPr>
          </w:p>
        </w:tc>
        <w:tc>
          <w:tcPr>
            <w:tcW w:w="1139" w:type="dxa"/>
            <w:shd w:val="clear" w:color="auto" w:fill="E0E0E0"/>
            <w:noWrap/>
          </w:tcPr>
          <w:p w14:paraId="173B9FBC" w14:textId="77777777" w:rsidR="000C41A3" w:rsidRPr="00F65579" w:rsidRDefault="000C41A3" w:rsidP="000C41A3">
            <w:pPr>
              <w:pStyle w:val="Tabletextright"/>
            </w:pPr>
          </w:p>
        </w:tc>
      </w:tr>
      <w:tr w:rsidR="000C41A3" w:rsidRPr="00F65579" w14:paraId="1F1AA7FB" w14:textId="77777777" w:rsidTr="000C41A3">
        <w:trPr>
          <w:cantSplit/>
          <w:trHeight w:hRule="exact" w:val="57"/>
        </w:trPr>
        <w:tc>
          <w:tcPr>
            <w:tcW w:w="5238" w:type="dxa"/>
            <w:shd w:val="clear" w:color="auto" w:fill="auto"/>
          </w:tcPr>
          <w:p w14:paraId="6E0E0F10" w14:textId="77777777" w:rsidR="000C41A3" w:rsidRPr="00F65579" w:rsidRDefault="000C41A3" w:rsidP="000C41A3">
            <w:pPr>
              <w:pStyle w:val="Tabletext"/>
            </w:pPr>
          </w:p>
        </w:tc>
        <w:tc>
          <w:tcPr>
            <w:tcW w:w="1139" w:type="dxa"/>
            <w:shd w:val="clear" w:color="auto" w:fill="auto"/>
            <w:noWrap/>
          </w:tcPr>
          <w:p w14:paraId="2C64D51F" w14:textId="77777777" w:rsidR="000C41A3" w:rsidRPr="00F65579" w:rsidRDefault="000C41A3" w:rsidP="000C41A3">
            <w:pPr>
              <w:rPr>
                <w:bCs/>
              </w:rPr>
            </w:pPr>
          </w:p>
        </w:tc>
        <w:tc>
          <w:tcPr>
            <w:tcW w:w="1139" w:type="dxa"/>
            <w:shd w:val="clear" w:color="auto" w:fill="auto"/>
            <w:noWrap/>
          </w:tcPr>
          <w:p w14:paraId="3350C6ED" w14:textId="77777777" w:rsidR="000C41A3" w:rsidRPr="00F65579" w:rsidRDefault="000C41A3" w:rsidP="000C41A3">
            <w:pPr>
              <w:pStyle w:val="Tabletextright"/>
            </w:pPr>
          </w:p>
        </w:tc>
        <w:tc>
          <w:tcPr>
            <w:tcW w:w="1139" w:type="dxa"/>
            <w:shd w:val="clear" w:color="auto" w:fill="E0E0E0"/>
            <w:noWrap/>
          </w:tcPr>
          <w:p w14:paraId="3CEC4292" w14:textId="77777777" w:rsidR="000C41A3" w:rsidRPr="00F65579" w:rsidRDefault="000C41A3" w:rsidP="000C41A3">
            <w:pPr>
              <w:rPr>
                <w:bCs/>
              </w:rPr>
            </w:pPr>
          </w:p>
        </w:tc>
        <w:tc>
          <w:tcPr>
            <w:tcW w:w="1139" w:type="dxa"/>
            <w:shd w:val="clear" w:color="auto" w:fill="E0E0E0"/>
            <w:noWrap/>
          </w:tcPr>
          <w:p w14:paraId="4EC2B806" w14:textId="77777777" w:rsidR="000C41A3" w:rsidRPr="00F65579" w:rsidRDefault="000C41A3" w:rsidP="000C41A3">
            <w:pPr>
              <w:pStyle w:val="Tabletextright"/>
            </w:pPr>
          </w:p>
        </w:tc>
      </w:tr>
      <w:tr w:rsidR="000C41A3" w:rsidRPr="00F65579" w14:paraId="2FCCD1A2" w14:textId="77777777" w:rsidTr="000C41A3">
        <w:trPr>
          <w:cantSplit/>
        </w:trPr>
        <w:tc>
          <w:tcPr>
            <w:tcW w:w="5238" w:type="dxa"/>
            <w:shd w:val="clear" w:color="auto" w:fill="auto"/>
          </w:tcPr>
          <w:p w14:paraId="5CAB0DF1" w14:textId="77777777" w:rsidR="000C41A3" w:rsidRPr="00F65579" w:rsidRDefault="000C41A3" w:rsidP="000C41A3">
            <w:pPr>
              <w:pStyle w:val="Tabletext"/>
            </w:pPr>
            <w:r w:rsidRPr="00F65579">
              <w:rPr>
                <w:b/>
                <w:bCs/>
                <w:szCs w:val="18"/>
              </w:rPr>
              <w:t>Income from transactions</w:t>
            </w:r>
          </w:p>
        </w:tc>
        <w:tc>
          <w:tcPr>
            <w:tcW w:w="1139" w:type="dxa"/>
            <w:shd w:val="clear" w:color="auto" w:fill="auto"/>
            <w:noWrap/>
          </w:tcPr>
          <w:p w14:paraId="2942B483" w14:textId="77777777" w:rsidR="000C41A3" w:rsidRPr="00F65579" w:rsidRDefault="000C41A3" w:rsidP="000C41A3">
            <w:pPr>
              <w:pStyle w:val="Tabletextright"/>
            </w:pPr>
          </w:p>
        </w:tc>
        <w:tc>
          <w:tcPr>
            <w:tcW w:w="1139" w:type="dxa"/>
            <w:shd w:val="clear" w:color="auto" w:fill="auto"/>
            <w:noWrap/>
          </w:tcPr>
          <w:p w14:paraId="7F13D6E2" w14:textId="77777777" w:rsidR="000C41A3" w:rsidRPr="00F65579" w:rsidRDefault="000C41A3" w:rsidP="000C41A3">
            <w:pPr>
              <w:pStyle w:val="Tabletextright"/>
            </w:pPr>
          </w:p>
        </w:tc>
        <w:tc>
          <w:tcPr>
            <w:tcW w:w="1139" w:type="dxa"/>
            <w:shd w:val="clear" w:color="auto" w:fill="E0E0E0"/>
            <w:noWrap/>
          </w:tcPr>
          <w:p w14:paraId="37279F60" w14:textId="77777777" w:rsidR="000C41A3" w:rsidRPr="00F65579" w:rsidRDefault="000C41A3" w:rsidP="000C41A3">
            <w:pPr>
              <w:pStyle w:val="Tabletextright"/>
            </w:pPr>
          </w:p>
        </w:tc>
        <w:tc>
          <w:tcPr>
            <w:tcW w:w="1139" w:type="dxa"/>
            <w:shd w:val="clear" w:color="auto" w:fill="E0E0E0"/>
            <w:noWrap/>
          </w:tcPr>
          <w:p w14:paraId="061A08B6" w14:textId="77777777" w:rsidR="000C41A3" w:rsidRPr="00F65579" w:rsidRDefault="000C41A3" w:rsidP="000C41A3">
            <w:pPr>
              <w:pStyle w:val="Tabletextright"/>
            </w:pPr>
          </w:p>
        </w:tc>
      </w:tr>
      <w:tr w:rsidR="000C41A3" w:rsidRPr="00F65579" w14:paraId="39D4AF31" w14:textId="77777777" w:rsidTr="000C41A3">
        <w:trPr>
          <w:cantSplit/>
        </w:trPr>
        <w:tc>
          <w:tcPr>
            <w:tcW w:w="5238" w:type="dxa"/>
            <w:shd w:val="clear" w:color="auto" w:fill="auto"/>
          </w:tcPr>
          <w:p w14:paraId="5F93116F" w14:textId="77777777" w:rsidR="000C41A3" w:rsidRPr="00F65579" w:rsidRDefault="000C41A3" w:rsidP="000C41A3">
            <w:pPr>
              <w:pStyle w:val="Tabletext"/>
            </w:pPr>
            <w:r w:rsidRPr="00F65579">
              <w:rPr>
                <w:szCs w:val="18"/>
              </w:rPr>
              <w:t>Output appropriations</w:t>
            </w:r>
          </w:p>
        </w:tc>
        <w:tc>
          <w:tcPr>
            <w:tcW w:w="1139" w:type="dxa"/>
            <w:shd w:val="clear" w:color="auto" w:fill="auto"/>
            <w:noWrap/>
            <w:vAlign w:val="bottom"/>
          </w:tcPr>
          <w:p w14:paraId="2810CA82" w14:textId="77777777" w:rsidR="000C41A3" w:rsidRPr="00F65579" w:rsidRDefault="000C41A3" w:rsidP="000C41A3">
            <w:pPr>
              <w:pStyle w:val="Tabletextright"/>
            </w:pPr>
            <w:r w:rsidRPr="00F65579">
              <w:t>213 842</w:t>
            </w:r>
          </w:p>
        </w:tc>
        <w:tc>
          <w:tcPr>
            <w:tcW w:w="1139" w:type="dxa"/>
            <w:shd w:val="clear" w:color="auto" w:fill="auto"/>
            <w:noWrap/>
          </w:tcPr>
          <w:p w14:paraId="2735A862" w14:textId="77777777" w:rsidR="000C41A3" w:rsidRPr="00F65579" w:rsidRDefault="000C41A3" w:rsidP="000C41A3">
            <w:pPr>
              <w:pStyle w:val="Tabletextright"/>
            </w:pPr>
            <w:r w:rsidRPr="00F65579">
              <w:t>136 265</w:t>
            </w:r>
          </w:p>
        </w:tc>
        <w:tc>
          <w:tcPr>
            <w:tcW w:w="1139" w:type="dxa"/>
            <w:shd w:val="clear" w:color="auto" w:fill="E0E0E0"/>
            <w:noWrap/>
            <w:vAlign w:val="bottom"/>
          </w:tcPr>
          <w:p w14:paraId="50897232" w14:textId="77777777" w:rsidR="000C41A3" w:rsidRPr="00F65579" w:rsidRDefault="000C41A3" w:rsidP="000C41A3">
            <w:pPr>
              <w:pStyle w:val="Tabletextright"/>
            </w:pPr>
            <w:r w:rsidRPr="00F65579">
              <w:t>54 976</w:t>
            </w:r>
          </w:p>
        </w:tc>
        <w:tc>
          <w:tcPr>
            <w:tcW w:w="1139" w:type="dxa"/>
            <w:shd w:val="clear" w:color="auto" w:fill="E0E0E0"/>
            <w:noWrap/>
          </w:tcPr>
          <w:p w14:paraId="43EEC3A7" w14:textId="77777777" w:rsidR="000C41A3" w:rsidRPr="00F65579" w:rsidRDefault="000C41A3" w:rsidP="000C41A3">
            <w:pPr>
              <w:pStyle w:val="Tabletextright"/>
            </w:pPr>
            <w:r w:rsidRPr="00F65579">
              <w:t>52 250</w:t>
            </w:r>
          </w:p>
        </w:tc>
      </w:tr>
      <w:tr w:rsidR="000C41A3" w:rsidRPr="00F65579" w14:paraId="2583ACB0" w14:textId="77777777" w:rsidTr="000C41A3">
        <w:trPr>
          <w:cantSplit/>
        </w:trPr>
        <w:tc>
          <w:tcPr>
            <w:tcW w:w="5238" w:type="dxa"/>
            <w:shd w:val="clear" w:color="auto" w:fill="auto"/>
          </w:tcPr>
          <w:p w14:paraId="2F51B641" w14:textId="77777777" w:rsidR="000C41A3" w:rsidRPr="00F65579" w:rsidRDefault="000C41A3" w:rsidP="000C41A3">
            <w:pPr>
              <w:pStyle w:val="Tabletext"/>
            </w:pPr>
            <w:r w:rsidRPr="00F65579">
              <w:rPr>
                <w:szCs w:val="18"/>
              </w:rPr>
              <w:t>Other income</w:t>
            </w:r>
          </w:p>
        </w:tc>
        <w:tc>
          <w:tcPr>
            <w:tcW w:w="1139" w:type="dxa"/>
            <w:shd w:val="clear" w:color="auto" w:fill="auto"/>
            <w:noWrap/>
            <w:vAlign w:val="bottom"/>
          </w:tcPr>
          <w:p w14:paraId="6CC9B214" w14:textId="77777777" w:rsidR="000C41A3" w:rsidRPr="00F65579" w:rsidRDefault="000C41A3" w:rsidP="000C41A3">
            <w:pPr>
              <w:pStyle w:val="Tabletextright"/>
            </w:pPr>
            <w:r w:rsidRPr="00F65579">
              <w:t>1 427</w:t>
            </w:r>
          </w:p>
        </w:tc>
        <w:tc>
          <w:tcPr>
            <w:tcW w:w="1139" w:type="dxa"/>
            <w:shd w:val="clear" w:color="auto" w:fill="auto"/>
            <w:noWrap/>
          </w:tcPr>
          <w:p w14:paraId="10C19AA3" w14:textId="77777777" w:rsidR="000C41A3" w:rsidRPr="00F65579" w:rsidRDefault="000C41A3" w:rsidP="000C41A3">
            <w:pPr>
              <w:pStyle w:val="Tabletextright"/>
            </w:pPr>
            <w:r w:rsidRPr="00F65579">
              <w:t>1 416</w:t>
            </w:r>
          </w:p>
        </w:tc>
        <w:tc>
          <w:tcPr>
            <w:tcW w:w="1139" w:type="dxa"/>
            <w:shd w:val="clear" w:color="auto" w:fill="E0E0E0"/>
            <w:noWrap/>
            <w:vAlign w:val="bottom"/>
          </w:tcPr>
          <w:p w14:paraId="6E560BF2" w14:textId="77777777" w:rsidR="000C41A3" w:rsidRPr="00F65579" w:rsidRDefault="000C41A3" w:rsidP="000C41A3">
            <w:pPr>
              <w:pStyle w:val="Tabletextright"/>
            </w:pPr>
            <w:r w:rsidRPr="00F65579">
              <w:t>703</w:t>
            </w:r>
          </w:p>
        </w:tc>
        <w:tc>
          <w:tcPr>
            <w:tcW w:w="1139" w:type="dxa"/>
            <w:shd w:val="clear" w:color="auto" w:fill="E0E0E0"/>
            <w:noWrap/>
          </w:tcPr>
          <w:p w14:paraId="76152D9C" w14:textId="77777777" w:rsidR="000C41A3" w:rsidRPr="00F65579" w:rsidRDefault="000C41A3" w:rsidP="000C41A3">
            <w:pPr>
              <w:pStyle w:val="Tabletextright"/>
            </w:pPr>
            <w:r w:rsidRPr="00F65579">
              <w:t>719</w:t>
            </w:r>
          </w:p>
        </w:tc>
      </w:tr>
      <w:tr w:rsidR="000C41A3" w:rsidRPr="00F65579" w14:paraId="183856D8" w14:textId="77777777" w:rsidTr="000C41A3">
        <w:trPr>
          <w:cantSplit/>
        </w:trPr>
        <w:tc>
          <w:tcPr>
            <w:tcW w:w="5238" w:type="dxa"/>
            <w:shd w:val="clear" w:color="auto" w:fill="auto"/>
          </w:tcPr>
          <w:p w14:paraId="4784AEE2" w14:textId="77777777" w:rsidR="000C41A3" w:rsidRPr="00F65579" w:rsidRDefault="000C41A3" w:rsidP="000C41A3">
            <w:pPr>
              <w:pStyle w:val="Tabletext"/>
            </w:pPr>
            <w:r w:rsidRPr="00F65579">
              <w:rPr>
                <w:b/>
                <w:bCs/>
                <w:szCs w:val="18"/>
              </w:rPr>
              <w:t>Total income from transactions</w:t>
            </w:r>
          </w:p>
        </w:tc>
        <w:tc>
          <w:tcPr>
            <w:tcW w:w="1139" w:type="dxa"/>
            <w:shd w:val="clear" w:color="auto" w:fill="auto"/>
            <w:noWrap/>
            <w:vAlign w:val="bottom"/>
          </w:tcPr>
          <w:p w14:paraId="4835F0DD" w14:textId="77777777" w:rsidR="000C41A3" w:rsidRPr="00F65579" w:rsidRDefault="000C41A3" w:rsidP="000C41A3">
            <w:pPr>
              <w:pStyle w:val="Tabletextrightbold"/>
            </w:pPr>
            <w:r w:rsidRPr="00F65579">
              <w:t>215 269</w:t>
            </w:r>
          </w:p>
        </w:tc>
        <w:tc>
          <w:tcPr>
            <w:tcW w:w="1139" w:type="dxa"/>
            <w:shd w:val="clear" w:color="auto" w:fill="auto"/>
            <w:noWrap/>
          </w:tcPr>
          <w:p w14:paraId="5866232E" w14:textId="77777777" w:rsidR="000C41A3" w:rsidRPr="00F65579" w:rsidRDefault="000C41A3" w:rsidP="000C41A3">
            <w:pPr>
              <w:pStyle w:val="Tabletextright"/>
              <w:rPr>
                <w:b/>
              </w:rPr>
            </w:pPr>
            <w:r w:rsidRPr="00F65579">
              <w:rPr>
                <w:b/>
              </w:rPr>
              <w:t>137 681</w:t>
            </w:r>
          </w:p>
        </w:tc>
        <w:tc>
          <w:tcPr>
            <w:tcW w:w="1139" w:type="dxa"/>
            <w:shd w:val="clear" w:color="auto" w:fill="E0E0E0"/>
            <w:noWrap/>
            <w:vAlign w:val="bottom"/>
          </w:tcPr>
          <w:p w14:paraId="61606DD5" w14:textId="77777777" w:rsidR="000C41A3" w:rsidRPr="00F65579" w:rsidRDefault="000C41A3" w:rsidP="000C41A3">
            <w:pPr>
              <w:pStyle w:val="Tabletextrightbold"/>
            </w:pPr>
            <w:r w:rsidRPr="00F65579">
              <w:t>55 679</w:t>
            </w:r>
          </w:p>
        </w:tc>
        <w:tc>
          <w:tcPr>
            <w:tcW w:w="1139" w:type="dxa"/>
            <w:shd w:val="clear" w:color="auto" w:fill="E0E0E0"/>
            <w:noWrap/>
          </w:tcPr>
          <w:p w14:paraId="4B626137" w14:textId="77777777" w:rsidR="000C41A3" w:rsidRPr="00F65579" w:rsidRDefault="000C41A3" w:rsidP="000C41A3">
            <w:pPr>
              <w:pStyle w:val="Tabletextright"/>
              <w:rPr>
                <w:b/>
              </w:rPr>
            </w:pPr>
            <w:r w:rsidRPr="00F65579">
              <w:rPr>
                <w:b/>
              </w:rPr>
              <w:t>52 969</w:t>
            </w:r>
          </w:p>
        </w:tc>
      </w:tr>
      <w:tr w:rsidR="000C41A3" w:rsidRPr="00F65579" w14:paraId="20D17EC3" w14:textId="77777777" w:rsidTr="000C41A3">
        <w:trPr>
          <w:cantSplit/>
          <w:trHeight w:hRule="exact" w:val="57"/>
        </w:trPr>
        <w:tc>
          <w:tcPr>
            <w:tcW w:w="5238" w:type="dxa"/>
            <w:shd w:val="clear" w:color="auto" w:fill="auto"/>
          </w:tcPr>
          <w:p w14:paraId="44686A78" w14:textId="77777777" w:rsidR="000C41A3" w:rsidRPr="00F65579" w:rsidRDefault="000C41A3" w:rsidP="000C41A3">
            <w:pPr>
              <w:pStyle w:val="Tabletext"/>
            </w:pPr>
          </w:p>
        </w:tc>
        <w:tc>
          <w:tcPr>
            <w:tcW w:w="1139" w:type="dxa"/>
            <w:shd w:val="clear" w:color="auto" w:fill="auto"/>
            <w:noWrap/>
            <w:vAlign w:val="bottom"/>
          </w:tcPr>
          <w:p w14:paraId="74C95ACD" w14:textId="77777777" w:rsidR="000C41A3" w:rsidRPr="00F65579" w:rsidRDefault="000C41A3" w:rsidP="000C41A3">
            <w:pPr>
              <w:pStyle w:val="Tabletextright"/>
            </w:pPr>
          </w:p>
        </w:tc>
        <w:tc>
          <w:tcPr>
            <w:tcW w:w="1139" w:type="dxa"/>
            <w:shd w:val="clear" w:color="auto" w:fill="auto"/>
            <w:noWrap/>
          </w:tcPr>
          <w:p w14:paraId="6BAD692D" w14:textId="77777777" w:rsidR="000C41A3" w:rsidRPr="00F65579" w:rsidRDefault="000C41A3" w:rsidP="000C41A3">
            <w:pPr>
              <w:pStyle w:val="Tabletextright"/>
            </w:pPr>
          </w:p>
        </w:tc>
        <w:tc>
          <w:tcPr>
            <w:tcW w:w="1139" w:type="dxa"/>
            <w:shd w:val="clear" w:color="auto" w:fill="E0E0E0"/>
            <w:noWrap/>
            <w:vAlign w:val="bottom"/>
          </w:tcPr>
          <w:p w14:paraId="76A8C32E" w14:textId="77777777" w:rsidR="000C41A3" w:rsidRPr="00F65579" w:rsidRDefault="000C41A3" w:rsidP="000C41A3">
            <w:pPr>
              <w:pStyle w:val="Tabletextright"/>
            </w:pPr>
          </w:p>
        </w:tc>
        <w:tc>
          <w:tcPr>
            <w:tcW w:w="1139" w:type="dxa"/>
            <w:shd w:val="clear" w:color="auto" w:fill="E0E0E0"/>
            <w:noWrap/>
          </w:tcPr>
          <w:p w14:paraId="4354A1D7" w14:textId="77777777" w:rsidR="000C41A3" w:rsidRPr="00F65579" w:rsidRDefault="000C41A3" w:rsidP="000C41A3">
            <w:pPr>
              <w:pStyle w:val="Tabletextright"/>
            </w:pPr>
          </w:p>
        </w:tc>
      </w:tr>
      <w:tr w:rsidR="000C41A3" w:rsidRPr="00F65579" w14:paraId="66A67C83" w14:textId="77777777" w:rsidTr="000C41A3">
        <w:trPr>
          <w:cantSplit/>
        </w:trPr>
        <w:tc>
          <w:tcPr>
            <w:tcW w:w="5238" w:type="dxa"/>
            <w:shd w:val="clear" w:color="auto" w:fill="auto"/>
          </w:tcPr>
          <w:p w14:paraId="1FF8C786" w14:textId="77777777" w:rsidR="000C41A3" w:rsidRPr="00F65579" w:rsidRDefault="000C41A3" w:rsidP="000C41A3">
            <w:pPr>
              <w:pStyle w:val="Tabletext"/>
            </w:pPr>
            <w:r w:rsidRPr="00F65579">
              <w:rPr>
                <w:b/>
                <w:bCs/>
                <w:szCs w:val="18"/>
              </w:rPr>
              <w:t>Expenses from transactions</w:t>
            </w:r>
          </w:p>
        </w:tc>
        <w:tc>
          <w:tcPr>
            <w:tcW w:w="1139" w:type="dxa"/>
            <w:shd w:val="clear" w:color="auto" w:fill="auto"/>
            <w:noWrap/>
            <w:vAlign w:val="bottom"/>
          </w:tcPr>
          <w:p w14:paraId="260B1A80" w14:textId="77777777" w:rsidR="000C41A3" w:rsidRPr="00F65579" w:rsidRDefault="000C41A3" w:rsidP="000C41A3">
            <w:pPr>
              <w:pStyle w:val="Tabletextright"/>
            </w:pPr>
          </w:p>
        </w:tc>
        <w:tc>
          <w:tcPr>
            <w:tcW w:w="1139" w:type="dxa"/>
            <w:shd w:val="clear" w:color="auto" w:fill="auto"/>
            <w:noWrap/>
          </w:tcPr>
          <w:p w14:paraId="13046A88" w14:textId="77777777" w:rsidR="000C41A3" w:rsidRPr="00F65579" w:rsidRDefault="000C41A3" w:rsidP="000C41A3">
            <w:pPr>
              <w:pStyle w:val="Tabletextright"/>
            </w:pPr>
          </w:p>
        </w:tc>
        <w:tc>
          <w:tcPr>
            <w:tcW w:w="1139" w:type="dxa"/>
            <w:shd w:val="clear" w:color="auto" w:fill="E0E0E0"/>
            <w:noWrap/>
            <w:vAlign w:val="bottom"/>
          </w:tcPr>
          <w:p w14:paraId="2B77A891" w14:textId="77777777" w:rsidR="000C41A3" w:rsidRPr="00F65579" w:rsidRDefault="000C41A3" w:rsidP="000C41A3">
            <w:pPr>
              <w:pStyle w:val="Tabletextright"/>
            </w:pPr>
          </w:p>
        </w:tc>
        <w:tc>
          <w:tcPr>
            <w:tcW w:w="1139" w:type="dxa"/>
            <w:shd w:val="clear" w:color="auto" w:fill="E0E0E0"/>
            <w:noWrap/>
          </w:tcPr>
          <w:p w14:paraId="288A8F41" w14:textId="77777777" w:rsidR="000C41A3" w:rsidRPr="00F65579" w:rsidRDefault="000C41A3" w:rsidP="000C41A3">
            <w:pPr>
              <w:pStyle w:val="Tabletextright"/>
            </w:pPr>
          </w:p>
        </w:tc>
      </w:tr>
      <w:tr w:rsidR="000C41A3" w:rsidRPr="00F65579" w14:paraId="73C530D8" w14:textId="77777777" w:rsidTr="000C41A3">
        <w:trPr>
          <w:cantSplit/>
        </w:trPr>
        <w:tc>
          <w:tcPr>
            <w:tcW w:w="5238" w:type="dxa"/>
            <w:shd w:val="clear" w:color="auto" w:fill="auto"/>
          </w:tcPr>
          <w:p w14:paraId="1C03ADDF" w14:textId="77777777" w:rsidR="000C41A3" w:rsidRPr="00F65579" w:rsidRDefault="000C41A3" w:rsidP="000C41A3">
            <w:pPr>
              <w:pStyle w:val="Tabletext"/>
            </w:pPr>
            <w:r w:rsidRPr="00F65579">
              <w:rPr>
                <w:szCs w:val="18"/>
              </w:rPr>
              <w:t>Employee expenses</w:t>
            </w:r>
          </w:p>
        </w:tc>
        <w:tc>
          <w:tcPr>
            <w:tcW w:w="1139" w:type="dxa"/>
            <w:shd w:val="clear" w:color="auto" w:fill="auto"/>
            <w:noWrap/>
            <w:vAlign w:val="bottom"/>
          </w:tcPr>
          <w:p w14:paraId="5431F64A" w14:textId="77777777" w:rsidR="000C41A3" w:rsidRPr="00F65579" w:rsidRDefault="000C41A3" w:rsidP="000C41A3">
            <w:pPr>
              <w:pStyle w:val="Tabletextright"/>
            </w:pPr>
            <w:r w:rsidRPr="00F65579">
              <w:t>85 793</w:t>
            </w:r>
          </w:p>
        </w:tc>
        <w:tc>
          <w:tcPr>
            <w:tcW w:w="1139" w:type="dxa"/>
            <w:shd w:val="clear" w:color="auto" w:fill="auto"/>
            <w:noWrap/>
          </w:tcPr>
          <w:p w14:paraId="1BC24A27" w14:textId="77777777" w:rsidR="000C41A3" w:rsidRPr="00F65579" w:rsidRDefault="000C41A3" w:rsidP="000C41A3">
            <w:pPr>
              <w:pStyle w:val="Tabletextright"/>
            </w:pPr>
            <w:r w:rsidRPr="00F65579">
              <w:t>76 617</w:t>
            </w:r>
          </w:p>
        </w:tc>
        <w:tc>
          <w:tcPr>
            <w:tcW w:w="1139" w:type="dxa"/>
            <w:shd w:val="clear" w:color="auto" w:fill="E0E0E0"/>
            <w:noWrap/>
            <w:vAlign w:val="bottom"/>
          </w:tcPr>
          <w:p w14:paraId="07A388C6" w14:textId="77777777" w:rsidR="000C41A3" w:rsidRPr="00F65579" w:rsidRDefault="000C41A3" w:rsidP="000C41A3">
            <w:pPr>
              <w:pStyle w:val="Tabletextright"/>
            </w:pPr>
            <w:r w:rsidRPr="00F65579">
              <w:t>23 275</w:t>
            </w:r>
          </w:p>
        </w:tc>
        <w:tc>
          <w:tcPr>
            <w:tcW w:w="1139" w:type="dxa"/>
            <w:shd w:val="clear" w:color="auto" w:fill="E0E0E0"/>
            <w:noWrap/>
          </w:tcPr>
          <w:p w14:paraId="27C2B5CD" w14:textId="77777777" w:rsidR="000C41A3" w:rsidRPr="00F65579" w:rsidRDefault="000C41A3" w:rsidP="000C41A3">
            <w:pPr>
              <w:pStyle w:val="Tabletextright"/>
            </w:pPr>
            <w:r w:rsidRPr="00F65579">
              <w:t>21 535</w:t>
            </w:r>
          </w:p>
        </w:tc>
      </w:tr>
      <w:tr w:rsidR="000C41A3" w:rsidRPr="00F65579" w14:paraId="2BE44CD7" w14:textId="77777777" w:rsidTr="000C41A3">
        <w:trPr>
          <w:cantSplit/>
        </w:trPr>
        <w:tc>
          <w:tcPr>
            <w:tcW w:w="5238" w:type="dxa"/>
            <w:shd w:val="clear" w:color="auto" w:fill="auto"/>
          </w:tcPr>
          <w:p w14:paraId="6EEFB139" w14:textId="77777777" w:rsidR="000C41A3" w:rsidRPr="00F65579" w:rsidRDefault="000C41A3" w:rsidP="000C41A3">
            <w:pPr>
              <w:pStyle w:val="Tabletext"/>
            </w:pPr>
            <w:r w:rsidRPr="00F65579">
              <w:rPr>
                <w:szCs w:val="18"/>
              </w:rPr>
              <w:t>Depreciation and amortisation</w:t>
            </w:r>
          </w:p>
        </w:tc>
        <w:tc>
          <w:tcPr>
            <w:tcW w:w="1139" w:type="dxa"/>
            <w:shd w:val="clear" w:color="auto" w:fill="auto"/>
            <w:noWrap/>
            <w:vAlign w:val="bottom"/>
          </w:tcPr>
          <w:p w14:paraId="7C6EC121" w14:textId="77777777" w:rsidR="000C41A3" w:rsidRPr="00F65579" w:rsidRDefault="000C41A3" w:rsidP="000C41A3">
            <w:pPr>
              <w:pStyle w:val="Tabletextright"/>
            </w:pPr>
            <w:r w:rsidRPr="00F65579">
              <w:t>4 288</w:t>
            </w:r>
          </w:p>
        </w:tc>
        <w:tc>
          <w:tcPr>
            <w:tcW w:w="1139" w:type="dxa"/>
            <w:shd w:val="clear" w:color="auto" w:fill="auto"/>
            <w:noWrap/>
          </w:tcPr>
          <w:p w14:paraId="3FF3FEB5" w14:textId="77777777" w:rsidR="000C41A3" w:rsidRPr="00F65579" w:rsidRDefault="000C41A3" w:rsidP="000C41A3">
            <w:pPr>
              <w:pStyle w:val="Tabletextright"/>
            </w:pPr>
            <w:r w:rsidRPr="00F65579">
              <w:t>21 644</w:t>
            </w:r>
          </w:p>
        </w:tc>
        <w:tc>
          <w:tcPr>
            <w:tcW w:w="1139" w:type="dxa"/>
            <w:shd w:val="clear" w:color="auto" w:fill="E0E0E0"/>
            <w:noWrap/>
            <w:vAlign w:val="bottom"/>
          </w:tcPr>
          <w:p w14:paraId="0E7F3901" w14:textId="77777777" w:rsidR="000C41A3" w:rsidRPr="00F65579" w:rsidRDefault="000C41A3" w:rsidP="000C41A3">
            <w:pPr>
              <w:pStyle w:val="Tabletextright"/>
            </w:pPr>
            <w:r w:rsidRPr="00F65579">
              <w:t>192</w:t>
            </w:r>
          </w:p>
        </w:tc>
        <w:tc>
          <w:tcPr>
            <w:tcW w:w="1139" w:type="dxa"/>
            <w:shd w:val="clear" w:color="auto" w:fill="E0E0E0"/>
            <w:noWrap/>
          </w:tcPr>
          <w:p w14:paraId="41BA8746" w14:textId="77777777" w:rsidR="000C41A3" w:rsidRPr="00F65579" w:rsidRDefault="000C41A3" w:rsidP="000C41A3">
            <w:pPr>
              <w:pStyle w:val="Tabletextright"/>
            </w:pPr>
            <w:r w:rsidRPr="00F65579">
              <w:t>104</w:t>
            </w:r>
          </w:p>
        </w:tc>
      </w:tr>
      <w:tr w:rsidR="000C41A3" w:rsidRPr="00F65579" w14:paraId="10EF5504" w14:textId="77777777" w:rsidTr="000C41A3">
        <w:trPr>
          <w:cantSplit/>
        </w:trPr>
        <w:tc>
          <w:tcPr>
            <w:tcW w:w="5238" w:type="dxa"/>
            <w:shd w:val="clear" w:color="auto" w:fill="auto"/>
          </w:tcPr>
          <w:p w14:paraId="7064A7B9" w14:textId="77777777" w:rsidR="000C41A3" w:rsidRPr="00F65579" w:rsidRDefault="000C41A3" w:rsidP="000C41A3">
            <w:pPr>
              <w:pStyle w:val="Tabletext"/>
            </w:pPr>
            <w:r w:rsidRPr="00F65579">
              <w:rPr>
                <w:szCs w:val="18"/>
              </w:rPr>
              <w:t>Interest expense</w:t>
            </w:r>
          </w:p>
        </w:tc>
        <w:tc>
          <w:tcPr>
            <w:tcW w:w="1139" w:type="dxa"/>
            <w:shd w:val="clear" w:color="auto" w:fill="auto"/>
            <w:noWrap/>
            <w:vAlign w:val="bottom"/>
          </w:tcPr>
          <w:p w14:paraId="60835951" w14:textId="77777777" w:rsidR="000C41A3" w:rsidRPr="00F65579" w:rsidRDefault="000C41A3" w:rsidP="000C41A3">
            <w:pPr>
              <w:pStyle w:val="Tabletextright"/>
            </w:pPr>
            <w:r w:rsidRPr="00F65579">
              <w:t>15</w:t>
            </w:r>
          </w:p>
        </w:tc>
        <w:tc>
          <w:tcPr>
            <w:tcW w:w="1139" w:type="dxa"/>
            <w:shd w:val="clear" w:color="auto" w:fill="auto"/>
            <w:noWrap/>
          </w:tcPr>
          <w:p w14:paraId="2A067508" w14:textId="77777777" w:rsidR="000C41A3" w:rsidRPr="00F65579" w:rsidRDefault="000C41A3" w:rsidP="000C41A3">
            <w:pPr>
              <w:pStyle w:val="Tabletextright"/>
            </w:pPr>
            <w:r w:rsidRPr="00F65579">
              <w:t>12</w:t>
            </w:r>
          </w:p>
        </w:tc>
        <w:tc>
          <w:tcPr>
            <w:tcW w:w="1139" w:type="dxa"/>
            <w:shd w:val="clear" w:color="auto" w:fill="E0E0E0"/>
            <w:noWrap/>
            <w:vAlign w:val="bottom"/>
          </w:tcPr>
          <w:p w14:paraId="54C4905E" w14:textId="77777777" w:rsidR="000C41A3" w:rsidRPr="00F65579" w:rsidRDefault="000C41A3" w:rsidP="000C41A3">
            <w:pPr>
              <w:pStyle w:val="Tabletextright"/>
            </w:pPr>
            <w:r w:rsidRPr="00F65579">
              <w:t>6</w:t>
            </w:r>
          </w:p>
        </w:tc>
        <w:tc>
          <w:tcPr>
            <w:tcW w:w="1139" w:type="dxa"/>
            <w:shd w:val="clear" w:color="auto" w:fill="E0E0E0"/>
            <w:noWrap/>
          </w:tcPr>
          <w:p w14:paraId="13E34589" w14:textId="77777777" w:rsidR="000C41A3" w:rsidRPr="00F65579" w:rsidRDefault="000C41A3" w:rsidP="000C41A3">
            <w:pPr>
              <w:pStyle w:val="Tabletextright"/>
            </w:pPr>
            <w:r w:rsidRPr="00F65579">
              <w:t>8</w:t>
            </w:r>
          </w:p>
        </w:tc>
      </w:tr>
      <w:tr w:rsidR="000C41A3" w:rsidRPr="00F65579" w14:paraId="525B7C78" w14:textId="77777777" w:rsidTr="000C41A3">
        <w:trPr>
          <w:cantSplit/>
        </w:trPr>
        <w:tc>
          <w:tcPr>
            <w:tcW w:w="5238" w:type="dxa"/>
            <w:shd w:val="clear" w:color="auto" w:fill="auto"/>
          </w:tcPr>
          <w:p w14:paraId="489D2F6D" w14:textId="77777777" w:rsidR="000C41A3" w:rsidRPr="00F65579" w:rsidRDefault="000C41A3" w:rsidP="000C41A3">
            <w:pPr>
              <w:pStyle w:val="Tabletext"/>
            </w:pPr>
            <w:r w:rsidRPr="00F65579">
              <w:rPr>
                <w:szCs w:val="18"/>
              </w:rPr>
              <w:t>Grants expense</w:t>
            </w:r>
          </w:p>
        </w:tc>
        <w:tc>
          <w:tcPr>
            <w:tcW w:w="1139" w:type="dxa"/>
            <w:shd w:val="clear" w:color="auto" w:fill="auto"/>
            <w:noWrap/>
            <w:vAlign w:val="bottom"/>
          </w:tcPr>
          <w:p w14:paraId="5131528C" w14:textId="77777777" w:rsidR="000C41A3" w:rsidRPr="00F65579" w:rsidRDefault="000C41A3" w:rsidP="000C41A3">
            <w:pPr>
              <w:pStyle w:val="Tabletextright"/>
            </w:pPr>
            <w:r w:rsidRPr="00F65579">
              <w:t>49 627</w:t>
            </w:r>
          </w:p>
        </w:tc>
        <w:tc>
          <w:tcPr>
            <w:tcW w:w="1139" w:type="dxa"/>
            <w:shd w:val="clear" w:color="auto" w:fill="auto"/>
            <w:noWrap/>
          </w:tcPr>
          <w:p w14:paraId="6C38988D" w14:textId="77777777" w:rsidR="000C41A3" w:rsidRPr="00F65579" w:rsidRDefault="000C41A3" w:rsidP="000C41A3">
            <w:pPr>
              <w:pStyle w:val="Tabletextright"/>
            </w:pPr>
            <w:r w:rsidRPr="00F65579">
              <w:t>5 309</w:t>
            </w:r>
          </w:p>
        </w:tc>
        <w:tc>
          <w:tcPr>
            <w:tcW w:w="1139" w:type="dxa"/>
            <w:shd w:val="clear" w:color="auto" w:fill="E0E0E0"/>
            <w:noWrap/>
            <w:vAlign w:val="bottom"/>
          </w:tcPr>
          <w:p w14:paraId="5241554E" w14:textId="77777777" w:rsidR="000C41A3" w:rsidRPr="00F65579" w:rsidRDefault="000C41A3" w:rsidP="000C41A3">
            <w:pPr>
              <w:pStyle w:val="Tabletextright"/>
            </w:pPr>
            <w:r w:rsidRPr="00F65579">
              <w:t>25 437</w:t>
            </w:r>
          </w:p>
        </w:tc>
        <w:tc>
          <w:tcPr>
            <w:tcW w:w="1139" w:type="dxa"/>
            <w:shd w:val="clear" w:color="auto" w:fill="E0E0E0"/>
            <w:noWrap/>
          </w:tcPr>
          <w:p w14:paraId="2F726362" w14:textId="77777777" w:rsidR="000C41A3" w:rsidRPr="00F65579" w:rsidRDefault="000C41A3" w:rsidP="000C41A3">
            <w:pPr>
              <w:pStyle w:val="Tabletextright"/>
            </w:pPr>
            <w:r w:rsidRPr="00F65579">
              <w:t>24 658</w:t>
            </w:r>
          </w:p>
        </w:tc>
      </w:tr>
      <w:tr w:rsidR="000C41A3" w:rsidRPr="00F65579" w14:paraId="5A879B18" w14:textId="77777777" w:rsidTr="000C41A3">
        <w:trPr>
          <w:cantSplit/>
        </w:trPr>
        <w:tc>
          <w:tcPr>
            <w:tcW w:w="5238" w:type="dxa"/>
            <w:shd w:val="clear" w:color="auto" w:fill="auto"/>
          </w:tcPr>
          <w:p w14:paraId="1AC2E794" w14:textId="77777777" w:rsidR="000C41A3" w:rsidRPr="00F65579" w:rsidRDefault="000C41A3" w:rsidP="000C41A3">
            <w:pPr>
              <w:pStyle w:val="Tabletext"/>
            </w:pPr>
            <w:r w:rsidRPr="00F65579">
              <w:rPr>
                <w:szCs w:val="18"/>
              </w:rPr>
              <w:t>Capital asset charge</w:t>
            </w:r>
          </w:p>
        </w:tc>
        <w:tc>
          <w:tcPr>
            <w:tcW w:w="1139" w:type="dxa"/>
            <w:shd w:val="clear" w:color="auto" w:fill="auto"/>
            <w:noWrap/>
            <w:vAlign w:val="bottom"/>
          </w:tcPr>
          <w:p w14:paraId="423AE664" w14:textId="77777777" w:rsidR="000C41A3" w:rsidRPr="00F65579" w:rsidRDefault="000C41A3" w:rsidP="000C41A3">
            <w:pPr>
              <w:pStyle w:val="Tabletextright"/>
            </w:pPr>
            <w:r w:rsidRPr="00F65579">
              <w:t>518</w:t>
            </w:r>
          </w:p>
        </w:tc>
        <w:tc>
          <w:tcPr>
            <w:tcW w:w="1139" w:type="dxa"/>
            <w:shd w:val="clear" w:color="auto" w:fill="auto"/>
            <w:noWrap/>
          </w:tcPr>
          <w:p w14:paraId="68A56B0F" w14:textId="77777777" w:rsidR="000C41A3" w:rsidRPr="00F65579" w:rsidRDefault="000C41A3" w:rsidP="000C41A3">
            <w:pPr>
              <w:pStyle w:val="Tabletextright"/>
            </w:pPr>
            <w:r w:rsidRPr="00F65579">
              <w:t>47</w:t>
            </w:r>
          </w:p>
        </w:tc>
        <w:tc>
          <w:tcPr>
            <w:tcW w:w="1139" w:type="dxa"/>
            <w:shd w:val="clear" w:color="auto" w:fill="E0E0E0"/>
            <w:noWrap/>
            <w:vAlign w:val="bottom"/>
          </w:tcPr>
          <w:p w14:paraId="2D090B65" w14:textId="77777777" w:rsidR="000C41A3" w:rsidRPr="00F65579" w:rsidRDefault="000C41A3" w:rsidP="000C41A3">
            <w:pPr>
              <w:pStyle w:val="Tabletextright"/>
            </w:pPr>
            <w:r w:rsidRPr="00F65579">
              <w:t>262</w:t>
            </w:r>
          </w:p>
        </w:tc>
        <w:tc>
          <w:tcPr>
            <w:tcW w:w="1139" w:type="dxa"/>
            <w:shd w:val="clear" w:color="auto" w:fill="E0E0E0"/>
            <w:noWrap/>
          </w:tcPr>
          <w:p w14:paraId="4F06FF93" w14:textId="77777777" w:rsidR="000C41A3" w:rsidRPr="00F65579" w:rsidRDefault="000C41A3" w:rsidP="000C41A3">
            <w:pPr>
              <w:pStyle w:val="Tabletextright"/>
            </w:pPr>
            <w:r w:rsidRPr="00F65579">
              <w:t>39</w:t>
            </w:r>
          </w:p>
        </w:tc>
      </w:tr>
      <w:tr w:rsidR="000C41A3" w:rsidRPr="00F65579" w14:paraId="5E70417C" w14:textId="77777777" w:rsidTr="000C41A3">
        <w:trPr>
          <w:cantSplit/>
        </w:trPr>
        <w:tc>
          <w:tcPr>
            <w:tcW w:w="5238" w:type="dxa"/>
            <w:shd w:val="clear" w:color="auto" w:fill="auto"/>
          </w:tcPr>
          <w:p w14:paraId="1F55C8C1" w14:textId="77777777" w:rsidR="000C41A3" w:rsidRPr="00F65579" w:rsidRDefault="000C41A3" w:rsidP="000C41A3">
            <w:pPr>
              <w:pStyle w:val="Tabletext"/>
            </w:pPr>
            <w:r w:rsidRPr="00F65579">
              <w:rPr>
                <w:szCs w:val="18"/>
              </w:rPr>
              <w:t>Supplies and services</w:t>
            </w:r>
          </w:p>
        </w:tc>
        <w:tc>
          <w:tcPr>
            <w:tcW w:w="1139" w:type="dxa"/>
            <w:shd w:val="clear" w:color="auto" w:fill="auto"/>
            <w:noWrap/>
            <w:vAlign w:val="bottom"/>
          </w:tcPr>
          <w:p w14:paraId="39035035" w14:textId="77777777" w:rsidR="000C41A3" w:rsidRPr="00F65579" w:rsidRDefault="000C41A3" w:rsidP="000C41A3">
            <w:pPr>
              <w:pStyle w:val="Tabletextright"/>
            </w:pPr>
            <w:r w:rsidRPr="00F65579">
              <w:t>71 565</w:t>
            </w:r>
          </w:p>
        </w:tc>
        <w:tc>
          <w:tcPr>
            <w:tcW w:w="1139" w:type="dxa"/>
            <w:shd w:val="clear" w:color="auto" w:fill="auto"/>
            <w:noWrap/>
          </w:tcPr>
          <w:p w14:paraId="4F28CEA7" w14:textId="77777777" w:rsidR="000C41A3" w:rsidRPr="00F65579" w:rsidRDefault="000C41A3" w:rsidP="000C41A3">
            <w:pPr>
              <w:pStyle w:val="Tabletextright"/>
            </w:pPr>
            <w:r w:rsidRPr="00F65579">
              <w:t>32 730</w:t>
            </w:r>
          </w:p>
        </w:tc>
        <w:tc>
          <w:tcPr>
            <w:tcW w:w="1139" w:type="dxa"/>
            <w:shd w:val="clear" w:color="auto" w:fill="E0E0E0"/>
            <w:noWrap/>
            <w:vAlign w:val="bottom"/>
          </w:tcPr>
          <w:p w14:paraId="6B8CCEDB" w14:textId="77777777" w:rsidR="000C41A3" w:rsidRPr="00F65579" w:rsidRDefault="000C41A3" w:rsidP="000C41A3">
            <w:pPr>
              <w:pStyle w:val="Tabletextright"/>
            </w:pPr>
            <w:r w:rsidRPr="00F65579">
              <w:t>6 923</w:t>
            </w:r>
          </w:p>
        </w:tc>
        <w:tc>
          <w:tcPr>
            <w:tcW w:w="1139" w:type="dxa"/>
            <w:shd w:val="clear" w:color="auto" w:fill="E0E0E0"/>
            <w:noWrap/>
          </w:tcPr>
          <w:p w14:paraId="13E8A0DF" w14:textId="77777777" w:rsidR="000C41A3" w:rsidRPr="00F65579" w:rsidRDefault="000C41A3" w:rsidP="000C41A3">
            <w:pPr>
              <w:pStyle w:val="Tabletextright"/>
            </w:pPr>
            <w:r w:rsidRPr="00F65579">
              <w:t>6 4</w:t>
            </w:r>
            <w:r w:rsidR="009E1E18" w:rsidRPr="00F65579">
              <w:t>36</w:t>
            </w:r>
          </w:p>
        </w:tc>
      </w:tr>
      <w:tr w:rsidR="000C41A3" w:rsidRPr="00F65579" w14:paraId="65BDB8A1" w14:textId="77777777" w:rsidTr="000C41A3">
        <w:trPr>
          <w:cantSplit/>
        </w:trPr>
        <w:tc>
          <w:tcPr>
            <w:tcW w:w="5238" w:type="dxa"/>
            <w:shd w:val="clear" w:color="auto" w:fill="auto"/>
          </w:tcPr>
          <w:p w14:paraId="138D0DE9" w14:textId="77777777" w:rsidR="000C41A3" w:rsidRPr="00F65579" w:rsidRDefault="000C41A3" w:rsidP="000C41A3">
            <w:pPr>
              <w:pStyle w:val="Tabletext"/>
              <w:rPr>
                <w:szCs w:val="18"/>
              </w:rPr>
            </w:pPr>
            <w:r w:rsidRPr="00F65579">
              <w:rPr>
                <w:szCs w:val="18"/>
              </w:rPr>
              <w:t>Land remediation costs</w:t>
            </w:r>
          </w:p>
        </w:tc>
        <w:tc>
          <w:tcPr>
            <w:tcW w:w="1139" w:type="dxa"/>
            <w:shd w:val="clear" w:color="auto" w:fill="auto"/>
            <w:noWrap/>
            <w:vAlign w:val="bottom"/>
          </w:tcPr>
          <w:p w14:paraId="255B71A6" w14:textId="77777777" w:rsidR="000C41A3" w:rsidRPr="00F65579" w:rsidRDefault="000C41A3" w:rsidP="000C41A3">
            <w:pPr>
              <w:pStyle w:val="Tabletextright"/>
            </w:pPr>
          </w:p>
        </w:tc>
        <w:tc>
          <w:tcPr>
            <w:tcW w:w="1139" w:type="dxa"/>
            <w:shd w:val="clear" w:color="auto" w:fill="auto"/>
            <w:noWrap/>
          </w:tcPr>
          <w:p w14:paraId="4023A427" w14:textId="77777777" w:rsidR="000C41A3" w:rsidRPr="00F65579" w:rsidRDefault="000C41A3" w:rsidP="000C41A3">
            <w:pPr>
              <w:pStyle w:val="Tabletextright"/>
            </w:pPr>
          </w:p>
        </w:tc>
        <w:tc>
          <w:tcPr>
            <w:tcW w:w="1139" w:type="dxa"/>
            <w:shd w:val="clear" w:color="auto" w:fill="E0E0E0"/>
            <w:noWrap/>
            <w:vAlign w:val="bottom"/>
          </w:tcPr>
          <w:p w14:paraId="325D4482" w14:textId="77777777" w:rsidR="000C41A3" w:rsidRPr="00F65579" w:rsidRDefault="000C41A3" w:rsidP="000C41A3">
            <w:pPr>
              <w:pStyle w:val="Tabletextright"/>
            </w:pPr>
          </w:p>
        </w:tc>
        <w:tc>
          <w:tcPr>
            <w:tcW w:w="1139" w:type="dxa"/>
            <w:shd w:val="clear" w:color="auto" w:fill="E0E0E0"/>
            <w:noWrap/>
          </w:tcPr>
          <w:p w14:paraId="3F1A0EFC" w14:textId="77777777" w:rsidR="000C41A3" w:rsidRPr="00F65579" w:rsidRDefault="000C41A3" w:rsidP="000C41A3">
            <w:pPr>
              <w:pStyle w:val="Tabletextright"/>
            </w:pPr>
          </w:p>
        </w:tc>
      </w:tr>
      <w:tr w:rsidR="000C41A3" w:rsidRPr="00F65579" w14:paraId="7B386798" w14:textId="77777777" w:rsidTr="000C41A3">
        <w:trPr>
          <w:cantSplit/>
        </w:trPr>
        <w:tc>
          <w:tcPr>
            <w:tcW w:w="5238" w:type="dxa"/>
            <w:shd w:val="clear" w:color="auto" w:fill="auto"/>
          </w:tcPr>
          <w:p w14:paraId="3A60E596" w14:textId="77777777" w:rsidR="000C41A3" w:rsidRPr="00F65579" w:rsidRDefault="000C41A3" w:rsidP="000C41A3">
            <w:pPr>
              <w:pStyle w:val="Tabletext"/>
            </w:pPr>
            <w:r w:rsidRPr="00F65579">
              <w:rPr>
                <w:szCs w:val="18"/>
              </w:rPr>
              <w:t>Payments to Consolidated Fund</w:t>
            </w:r>
          </w:p>
        </w:tc>
        <w:tc>
          <w:tcPr>
            <w:tcW w:w="1139" w:type="dxa"/>
            <w:shd w:val="clear" w:color="auto" w:fill="auto"/>
            <w:noWrap/>
            <w:vAlign w:val="bottom"/>
          </w:tcPr>
          <w:p w14:paraId="325470F4" w14:textId="77777777" w:rsidR="000C41A3" w:rsidRPr="00F65579" w:rsidRDefault="000C41A3" w:rsidP="000C41A3">
            <w:pPr>
              <w:pStyle w:val="Tabletextright"/>
            </w:pPr>
          </w:p>
        </w:tc>
        <w:tc>
          <w:tcPr>
            <w:tcW w:w="1139" w:type="dxa"/>
            <w:shd w:val="clear" w:color="auto" w:fill="auto"/>
            <w:noWrap/>
          </w:tcPr>
          <w:p w14:paraId="6C7E02BA" w14:textId="77777777" w:rsidR="000C41A3" w:rsidRPr="00F65579" w:rsidRDefault="000C41A3" w:rsidP="000C41A3">
            <w:pPr>
              <w:pStyle w:val="Tabletextright"/>
            </w:pPr>
          </w:p>
        </w:tc>
        <w:tc>
          <w:tcPr>
            <w:tcW w:w="1139" w:type="dxa"/>
            <w:shd w:val="clear" w:color="auto" w:fill="E0E0E0"/>
            <w:noWrap/>
            <w:vAlign w:val="bottom"/>
          </w:tcPr>
          <w:p w14:paraId="393B7B5A" w14:textId="77777777" w:rsidR="000C41A3" w:rsidRPr="00F65579" w:rsidRDefault="000C41A3" w:rsidP="000C41A3">
            <w:pPr>
              <w:pStyle w:val="Tabletextright"/>
            </w:pPr>
          </w:p>
        </w:tc>
        <w:tc>
          <w:tcPr>
            <w:tcW w:w="1139" w:type="dxa"/>
            <w:shd w:val="clear" w:color="auto" w:fill="E0E0E0"/>
            <w:noWrap/>
          </w:tcPr>
          <w:p w14:paraId="39F8072F" w14:textId="454DE33D" w:rsidR="000C41A3" w:rsidRPr="00F65579" w:rsidRDefault="000C41A3" w:rsidP="000C41A3">
            <w:pPr>
              <w:pStyle w:val="Tabletextright"/>
            </w:pPr>
          </w:p>
        </w:tc>
      </w:tr>
      <w:tr w:rsidR="000C41A3" w:rsidRPr="00F65579" w14:paraId="5630D86E" w14:textId="77777777" w:rsidTr="000C41A3">
        <w:trPr>
          <w:cantSplit/>
        </w:trPr>
        <w:tc>
          <w:tcPr>
            <w:tcW w:w="5238" w:type="dxa"/>
            <w:shd w:val="clear" w:color="auto" w:fill="auto"/>
          </w:tcPr>
          <w:p w14:paraId="3DEB2409" w14:textId="77777777" w:rsidR="000C41A3" w:rsidRPr="00F65579" w:rsidRDefault="000C41A3" w:rsidP="000C41A3">
            <w:pPr>
              <w:pStyle w:val="Tabletext"/>
            </w:pPr>
            <w:r w:rsidRPr="00F65579">
              <w:rPr>
                <w:b/>
                <w:bCs/>
                <w:szCs w:val="18"/>
              </w:rPr>
              <w:t>Total expenses from transactions</w:t>
            </w:r>
          </w:p>
        </w:tc>
        <w:tc>
          <w:tcPr>
            <w:tcW w:w="1139" w:type="dxa"/>
            <w:shd w:val="clear" w:color="auto" w:fill="auto"/>
            <w:noWrap/>
            <w:vAlign w:val="bottom"/>
          </w:tcPr>
          <w:p w14:paraId="00D243D1" w14:textId="77777777" w:rsidR="000C41A3" w:rsidRPr="00F65579" w:rsidRDefault="000C41A3" w:rsidP="000C41A3">
            <w:pPr>
              <w:pStyle w:val="Tabletextrightbold"/>
            </w:pPr>
            <w:r w:rsidRPr="00F65579">
              <w:t>211 806</w:t>
            </w:r>
          </w:p>
        </w:tc>
        <w:tc>
          <w:tcPr>
            <w:tcW w:w="1139" w:type="dxa"/>
            <w:shd w:val="clear" w:color="auto" w:fill="auto"/>
            <w:noWrap/>
          </w:tcPr>
          <w:p w14:paraId="1D805489" w14:textId="77777777" w:rsidR="000C41A3" w:rsidRPr="00F65579" w:rsidRDefault="000C41A3" w:rsidP="000C41A3">
            <w:pPr>
              <w:pStyle w:val="Tabletextright"/>
              <w:rPr>
                <w:b/>
              </w:rPr>
            </w:pPr>
            <w:r w:rsidRPr="00F65579">
              <w:rPr>
                <w:b/>
              </w:rPr>
              <w:t>136 359</w:t>
            </w:r>
          </w:p>
        </w:tc>
        <w:tc>
          <w:tcPr>
            <w:tcW w:w="1139" w:type="dxa"/>
            <w:shd w:val="clear" w:color="auto" w:fill="E0E0E0"/>
            <w:noWrap/>
            <w:vAlign w:val="bottom"/>
          </w:tcPr>
          <w:p w14:paraId="5F37DAAB" w14:textId="77777777" w:rsidR="000C41A3" w:rsidRPr="00F65579" w:rsidRDefault="000C41A3" w:rsidP="000C41A3">
            <w:pPr>
              <w:pStyle w:val="Tabletextrightbold"/>
            </w:pPr>
            <w:r w:rsidRPr="00F65579">
              <w:t>56 095</w:t>
            </w:r>
          </w:p>
        </w:tc>
        <w:tc>
          <w:tcPr>
            <w:tcW w:w="1139" w:type="dxa"/>
            <w:shd w:val="clear" w:color="auto" w:fill="E0E0E0"/>
            <w:noWrap/>
          </w:tcPr>
          <w:p w14:paraId="7CCCC1B9" w14:textId="77777777" w:rsidR="000C41A3" w:rsidRPr="00F65579" w:rsidRDefault="000C41A3" w:rsidP="000C41A3">
            <w:pPr>
              <w:pStyle w:val="Tabletextright"/>
              <w:rPr>
                <w:b/>
              </w:rPr>
            </w:pPr>
            <w:r w:rsidRPr="00F65579">
              <w:rPr>
                <w:b/>
              </w:rPr>
              <w:t>52 780</w:t>
            </w:r>
          </w:p>
        </w:tc>
      </w:tr>
      <w:tr w:rsidR="000C41A3" w:rsidRPr="00F65579" w14:paraId="6157127B" w14:textId="77777777" w:rsidTr="000C41A3">
        <w:trPr>
          <w:cantSplit/>
          <w:trHeight w:hRule="exact" w:val="57"/>
        </w:trPr>
        <w:tc>
          <w:tcPr>
            <w:tcW w:w="5238" w:type="dxa"/>
            <w:shd w:val="clear" w:color="auto" w:fill="auto"/>
          </w:tcPr>
          <w:p w14:paraId="2AEBE87A" w14:textId="77777777" w:rsidR="000C41A3" w:rsidRPr="00F65579" w:rsidRDefault="000C41A3" w:rsidP="000C41A3">
            <w:pPr>
              <w:pStyle w:val="Tabletext"/>
            </w:pPr>
          </w:p>
        </w:tc>
        <w:tc>
          <w:tcPr>
            <w:tcW w:w="1139" w:type="dxa"/>
            <w:shd w:val="clear" w:color="auto" w:fill="auto"/>
            <w:noWrap/>
            <w:vAlign w:val="bottom"/>
          </w:tcPr>
          <w:p w14:paraId="3742551B" w14:textId="77777777" w:rsidR="000C41A3" w:rsidRPr="00F65579" w:rsidRDefault="000C41A3" w:rsidP="000C41A3">
            <w:pPr>
              <w:pStyle w:val="Tabletextrightbold"/>
            </w:pPr>
            <w:r w:rsidRPr="00F65579">
              <w:t>3 46333</w:t>
            </w:r>
          </w:p>
        </w:tc>
        <w:tc>
          <w:tcPr>
            <w:tcW w:w="1139" w:type="dxa"/>
            <w:shd w:val="clear" w:color="auto" w:fill="auto"/>
            <w:noWrap/>
          </w:tcPr>
          <w:p w14:paraId="06C7BCE9" w14:textId="77777777" w:rsidR="000C41A3" w:rsidRPr="00F65579" w:rsidRDefault="000C41A3" w:rsidP="000C41A3">
            <w:pPr>
              <w:pStyle w:val="Tabletextright"/>
            </w:pPr>
          </w:p>
        </w:tc>
        <w:tc>
          <w:tcPr>
            <w:tcW w:w="1139" w:type="dxa"/>
            <w:shd w:val="clear" w:color="auto" w:fill="E0E0E0"/>
            <w:noWrap/>
            <w:vAlign w:val="bottom"/>
          </w:tcPr>
          <w:p w14:paraId="37A6F0CA" w14:textId="77777777" w:rsidR="000C41A3" w:rsidRPr="00F65579" w:rsidRDefault="000C41A3" w:rsidP="000C41A3">
            <w:pPr>
              <w:pStyle w:val="Tabletextrightbold"/>
            </w:pPr>
          </w:p>
        </w:tc>
        <w:tc>
          <w:tcPr>
            <w:tcW w:w="1139" w:type="dxa"/>
            <w:shd w:val="clear" w:color="auto" w:fill="E0E0E0"/>
            <w:noWrap/>
          </w:tcPr>
          <w:p w14:paraId="1A704D6D" w14:textId="77777777" w:rsidR="000C41A3" w:rsidRPr="00F65579" w:rsidRDefault="000C41A3" w:rsidP="000C41A3">
            <w:pPr>
              <w:pStyle w:val="Tabletextright"/>
            </w:pPr>
          </w:p>
        </w:tc>
      </w:tr>
      <w:tr w:rsidR="000C41A3" w:rsidRPr="00F65579" w14:paraId="61A10DED" w14:textId="77777777" w:rsidTr="000C41A3">
        <w:trPr>
          <w:cantSplit/>
        </w:trPr>
        <w:tc>
          <w:tcPr>
            <w:tcW w:w="5238" w:type="dxa"/>
            <w:shd w:val="clear" w:color="auto" w:fill="auto"/>
          </w:tcPr>
          <w:p w14:paraId="646CE840" w14:textId="77777777" w:rsidR="000C41A3" w:rsidRPr="00F65579" w:rsidRDefault="000C41A3" w:rsidP="000C41A3">
            <w:pPr>
              <w:pStyle w:val="Tabletext"/>
            </w:pPr>
            <w:r w:rsidRPr="00F65579">
              <w:rPr>
                <w:b/>
                <w:bCs/>
                <w:szCs w:val="18"/>
              </w:rPr>
              <w:t>Net result from transactions</w:t>
            </w:r>
          </w:p>
        </w:tc>
        <w:tc>
          <w:tcPr>
            <w:tcW w:w="1139" w:type="dxa"/>
            <w:shd w:val="clear" w:color="auto" w:fill="auto"/>
            <w:noWrap/>
            <w:vAlign w:val="bottom"/>
          </w:tcPr>
          <w:p w14:paraId="4116CAD9" w14:textId="77777777" w:rsidR="000C41A3" w:rsidRPr="00F65579" w:rsidRDefault="000C41A3" w:rsidP="000C41A3">
            <w:pPr>
              <w:pStyle w:val="Tabletextrightbold"/>
            </w:pPr>
            <w:r w:rsidRPr="00F65579">
              <w:t>3 463</w:t>
            </w:r>
          </w:p>
        </w:tc>
        <w:tc>
          <w:tcPr>
            <w:tcW w:w="1139" w:type="dxa"/>
            <w:shd w:val="clear" w:color="auto" w:fill="auto"/>
            <w:noWrap/>
          </w:tcPr>
          <w:p w14:paraId="2270BA61" w14:textId="77777777" w:rsidR="000C41A3" w:rsidRPr="00F65579" w:rsidRDefault="000C41A3" w:rsidP="000C41A3">
            <w:pPr>
              <w:pStyle w:val="Tabletextright"/>
              <w:rPr>
                <w:b/>
              </w:rPr>
            </w:pPr>
            <w:r w:rsidRPr="00F65579">
              <w:rPr>
                <w:b/>
              </w:rPr>
              <w:t>1 322</w:t>
            </w:r>
          </w:p>
        </w:tc>
        <w:tc>
          <w:tcPr>
            <w:tcW w:w="1139" w:type="dxa"/>
            <w:shd w:val="clear" w:color="auto" w:fill="E0E0E0"/>
            <w:noWrap/>
            <w:vAlign w:val="bottom"/>
          </w:tcPr>
          <w:p w14:paraId="59AAE305" w14:textId="77777777" w:rsidR="000C41A3" w:rsidRPr="00F65579" w:rsidRDefault="000C41A3" w:rsidP="000C41A3">
            <w:pPr>
              <w:pStyle w:val="Tabletextrightbold"/>
            </w:pPr>
            <w:r w:rsidRPr="00F65579">
              <w:t>(416)</w:t>
            </w:r>
          </w:p>
        </w:tc>
        <w:tc>
          <w:tcPr>
            <w:tcW w:w="1139" w:type="dxa"/>
            <w:shd w:val="clear" w:color="auto" w:fill="E0E0E0"/>
            <w:noWrap/>
          </w:tcPr>
          <w:p w14:paraId="0BD4111C" w14:textId="77777777" w:rsidR="000C41A3" w:rsidRPr="00F65579" w:rsidRDefault="000C41A3" w:rsidP="000C41A3">
            <w:pPr>
              <w:pStyle w:val="Tabletextright"/>
              <w:rPr>
                <w:b/>
              </w:rPr>
            </w:pPr>
            <w:r w:rsidRPr="00F65579">
              <w:rPr>
                <w:b/>
              </w:rPr>
              <w:t>189</w:t>
            </w:r>
          </w:p>
        </w:tc>
      </w:tr>
      <w:tr w:rsidR="000C41A3" w:rsidRPr="00F65579" w14:paraId="36B95AE5" w14:textId="77777777" w:rsidTr="000C41A3">
        <w:trPr>
          <w:cantSplit/>
          <w:trHeight w:hRule="exact" w:val="57"/>
        </w:trPr>
        <w:tc>
          <w:tcPr>
            <w:tcW w:w="5238" w:type="dxa"/>
            <w:shd w:val="clear" w:color="auto" w:fill="auto"/>
          </w:tcPr>
          <w:p w14:paraId="7AA0241F" w14:textId="77777777" w:rsidR="000C41A3" w:rsidRPr="00F65579" w:rsidRDefault="000C41A3" w:rsidP="000C41A3">
            <w:pPr>
              <w:pStyle w:val="Tabletext"/>
            </w:pPr>
          </w:p>
        </w:tc>
        <w:tc>
          <w:tcPr>
            <w:tcW w:w="1139" w:type="dxa"/>
            <w:shd w:val="clear" w:color="auto" w:fill="auto"/>
            <w:noWrap/>
            <w:vAlign w:val="bottom"/>
          </w:tcPr>
          <w:p w14:paraId="6C96B018" w14:textId="77777777" w:rsidR="000C41A3" w:rsidRPr="00F65579" w:rsidRDefault="000C41A3" w:rsidP="000C41A3">
            <w:pPr>
              <w:pStyle w:val="Tabletextright"/>
            </w:pPr>
          </w:p>
        </w:tc>
        <w:tc>
          <w:tcPr>
            <w:tcW w:w="1139" w:type="dxa"/>
            <w:shd w:val="clear" w:color="auto" w:fill="auto"/>
            <w:noWrap/>
          </w:tcPr>
          <w:p w14:paraId="6BEE8C37" w14:textId="77777777" w:rsidR="000C41A3" w:rsidRPr="00F65579" w:rsidRDefault="000C41A3" w:rsidP="000C41A3">
            <w:pPr>
              <w:pStyle w:val="Tabletextright"/>
            </w:pPr>
          </w:p>
        </w:tc>
        <w:tc>
          <w:tcPr>
            <w:tcW w:w="1139" w:type="dxa"/>
            <w:shd w:val="clear" w:color="auto" w:fill="E0E0E0"/>
            <w:noWrap/>
            <w:vAlign w:val="bottom"/>
          </w:tcPr>
          <w:p w14:paraId="398611CB" w14:textId="77777777" w:rsidR="000C41A3" w:rsidRPr="00F65579" w:rsidRDefault="000C41A3" w:rsidP="000C41A3">
            <w:pPr>
              <w:pStyle w:val="Tabletextright"/>
            </w:pPr>
          </w:p>
        </w:tc>
        <w:tc>
          <w:tcPr>
            <w:tcW w:w="1139" w:type="dxa"/>
            <w:shd w:val="clear" w:color="auto" w:fill="E0E0E0"/>
            <w:noWrap/>
          </w:tcPr>
          <w:p w14:paraId="67655D4E" w14:textId="77777777" w:rsidR="000C41A3" w:rsidRPr="00F65579" w:rsidRDefault="000C41A3" w:rsidP="000C41A3">
            <w:pPr>
              <w:pStyle w:val="Tabletextright"/>
            </w:pPr>
          </w:p>
        </w:tc>
      </w:tr>
      <w:tr w:rsidR="000C41A3" w:rsidRPr="00F65579" w14:paraId="1D817171" w14:textId="77777777" w:rsidTr="000C41A3">
        <w:trPr>
          <w:cantSplit/>
        </w:trPr>
        <w:tc>
          <w:tcPr>
            <w:tcW w:w="5238" w:type="dxa"/>
            <w:shd w:val="clear" w:color="auto" w:fill="auto"/>
          </w:tcPr>
          <w:p w14:paraId="7FE0C9B2" w14:textId="77777777" w:rsidR="000C41A3" w:rsidRPr="00F65579" w:rsidRDefault="000C41A3" w:rsidP="000C41A3">
            <w:pPr>
              <w:pStyle w:val="Tabletext"/>
            </w:pPr>
            <w:r w:rsidRPr="00F65579">
              <w:rPr>
                <w:b/>
                <w:bCs/>
                <w:szCs w:val="18"/>
              </w:rPr>
              <w:t>Other economic flows included in net result</w:t>
            </w:r>
          </w:p>
        </w:tc>
        <w:tc>
          <w:tcPr>
            <w:tcW w:w="1139" w:type="dxa"/>
            <w:shd w:val="clear" w:color="auto" w:fill="auto"/>
            <w:noWrap/>
            <w:vAlign w:val="bottom"/>
          </w:tcPr>
          <w:p w14:paraId="6DA6AEF1" w14:textId="77777777" w:rsidR="000C41A3" w:rsidRPr="00F65579" w:rsidRDefault="000C41A3" w:rsidP="000C41A3">
            <w:pPr>
              <w:pStyle w:val="Tabletextright"/>
            </w:pPr>
          </w:p>
        </w:tc>
        <w:tc>
          <w:tcPr>
            <w:tcW w:w="1139" w:type="dxa"/>
            <w:shd w:val="clear" w:color="auto" w:fill="auto"/>
            <w:noWrap/>
          </w:tcPr>
          <w:p w14:paraId="2E92485E" w14:textId="77777777" w:rsidR="000C41A3" w:rsidRPr="00F65579" w:rsidRDefault="000C41A3" w:rsidP="000C41A3">
            <w:pPr>
              <w:pStyle w:val="Tabletextright"/>
            </w:pPr>
          </w:p>
        </w:tc>
        <w:tc>
          <w:tcPr>
            <w:tcW w:w="1139" w:type="dxa"/>
            <w:shd w:val="clear" w:color="auto" w:fill="E0E0E0"/>
            <w:noWrap/>
            <w:vAlign w:val="bottom"/>
          </w:tcPr>
          <w:p w14:paraId="3CEEF885" w14:textId="77777777" w:rsidR="000C41A3" w:rsidRPr="00F65579" w:rsidRDefault="000C41A3" w:rsidP="000C41A3">
            <w:pPr>
              <w:pStyle w:val="Tabletextright"/>
            </w:pPr>
          </w:p>
        </w:tc>
        <w:tc>
          <w:tcPr>
            <w:tcW w:w="1139" w:type="dxa"/>
            <w:shd w:val="clear" w:color="auto" w:fill="E0E0E0"/>
            <w:noWrap/>
          </w:tcPr>
          <w:p w14:paraId="36C0CCE6" w14:textId="77777777" w:rsidR="000C41A3" w:rsidRPr="00F65579" w:rsidRDefault="000C41A3" w:rsidP="000C41A3">
            <w:pPr>
              <w:pStyle w:val="Tabletextright"/>
            </w:pPr>
          </w:p>
        </w:tc>
      </w:tr>
      <w:tr w:rsidR="000C41A3" w:rsidRPr="00F65579" w14:paraId="7E324F72" w14:textId="77777777" w:rsidTr="000C41A3">
        <w:trPr>
          <w:cantSplit/>
        </w:trPr>
        <w:tc>
          <w:tcPr>
            <w:tcW w:w="5238" w:type="dxa"/>
            <w:shd w:val="clear" w:color="auto" w:fill="auto"/>
          </w:tcPr>
          <w:p w14:paraId="09E9C662" w14:textId="700C573B" w:rsidR="000C41A3" w:rsidRPr="00F65579" w:rsidRDefault="000C41A3" w:rsidP="000C41A3">
            <w:pPr>
              <w:pStyle w:val="Tabletext"/>
            </w:pPr>
            <w:r w:rsidRPr="00F65579">
              <w:rPr>
                <w:szCs w:val="18"/>
              </w:rPr>
              <w:t xml:space="preserve">Net </w:t>
            </w:r>
            <w:r w:rsidR="00550DEA" w:rsidRPr="00F65579">
              <w:rPr>
                <w:szCs w:val="18"/>
              </w:rPr>
              <w:t>(</w:t>
            </w:r>
            <w:r w:rsidRPr="00F65579">
              <w:rPr>
                <w:szCs w:val="18"/>
              </w:rPr>
              <w:t>loss)</w:t>
            </w:r>
            <w:r w:rsidR="00550DEA" w:rsidRPr="00F65579">
              <w:rPr>
                <w:szCs w:val="18"/>
              </w:rPr>
              <w:t>/gain</w:t>
            </w:r>
            <w:r w:rsidRPr="00F65579">
              <w:rPr>
                <w:szCs w:val="18"/>
              </w:rPr>
              <w:t xml:space="preserve"> on non</w:t>
            </w:r>
            <w:r w:rsidRPr="00F65579">
              <w:rPr>
                <w:szCs w:val="18"/>
              </w:rPr>
              <w:noBreakHyphen/>
              <w:t>financial assets</w:t>
            </w:r>
          </w:p>
        </w:tc>
        <w:tc>
          <w:tcPr>
            <w:tcW w:w="1139" w:type="dxa"/>
            <w:shd w:val="clear" w:color="auto" w:fill="auto"/>
            <w:noWrap/>
            <w:vAlign w:val="bottom"/>
          </w:tcPr>
          <w:p w14:paraId="686C5845" w14:textId="77777777" w:rsidR="000C41A3" w:rsidRPr="00F65579" w:rsidRDefault="000C41A3" w:rsidP="000C41A3">
            <w:pPr>
              <w:pStyle w:val="Tabletextright"/>
            </w:pPr>
            <w:r w:rsidRPr="00F65579">
              <w:t>15</w:t>
            </w:r>
          </w:p>
        </w:tc>
        <w:tc>
          <w:tcPr>
            <w:tcW w:w="1139" w:type="dxa"/>
            <w:shd w:val="clear" w:color="auto" w:fill="auto"/>
            <w:noWrap/>
          </w:tcPr>
          <w:p w14:paraId="1F833186" w14:textId="77777777" w:rsidR="000C41A3" w:rsidRPr="00F65579" w:rsidRDefault="000C41A3" w:rsidP="000C41A3">
            <w:pPr>
              <w:pStyle w:val="Tabletextright"/>
            </w:pPr>
            <w:r w:rsidRPr="00F65579">
              <w:t>(18)</w:t>
            </w:r>
          </w:p>
        </w:tc>
        <w:tc>
          <w:tcPr>
            <w:tcW w:w="1139" w:type="dxa"/>
            <w:shd w:val="clear" w:color="auto" w:fill="E0E0E0"/>
            <w:noWrap/>
            <w:vAlign w:val="bottom"/>
          </w:tcPr>
          <w:p w14:paraId="070FAF16" w14:textId="77777777" w:rsidR="000C41A3" w:rsidRPr="00F65579" w:rsidRDefault="000C41A3" w:rsidP="000C41A3">
            <w:pPr>
              <w:pStyle w:val="Tabletextright"/>
            </w:pPr>
            <w:r w:rsidRPr="00F65579">
              <w:t>26</w:t>
            </w:r>
          </w:p>
        </w:tc>
        <w:tc>
          <w:tcPr>
            <w:tcW w:w="1139" w:type="dxa"/>
            <w:shd w:val="clear" w:color="auto" w:fill="E0E0E0"/>
            <w:noWrap/>
          </w:tcPr>
          <w:p w14:paraId="7FBC8474" w14:textId="77777777" w:rsidR="000C41A3" w:rsidRPr="00F65579" w:rsidRDefault="000C41A3" w:rsidP="000C41A3">
            <w:pPr>
              <w:pStyle w:val="Tabletextright"/>
            </w:pPr>
            <w:r w:rsidRPr="00F65579">
              <w:t>1</w:t>
            </w:r>
          </w:p>
        </w:tc>
      </w:tr>
      <w:tr w:rsidR="000C41A3" w:rsidRPr="00F65579" w14:paraId="777B531B" w14:textId="77777777" w:rsidTr="000C41A3">
        <w:trPr>
          <w:cantSplit/>
        </w:trPr>
        <w:tc>
          <w:tcPr>
            <w:tcW w:w="5238" w:type="dxa"/>
            <w:shd w:val="clear" w:color="auto" w:fill="auto"/>
          </w:tcPr>
          <w:p w14:paraId="6B1ECB9C" w14:textId="77777777" w:rsidR="000C41A3" w:rsidRPr="00F65579" w:rsidRDefault="000C41A3" w:rsidP="000C41A3">
            <w:pPr>
              <w:pStyle w:val="Tabletext"/>
            </w:pPr>
            <w:r w:rsidRPr="00F65579">
              <w:rPr>
                <w:szCs w:val="18"/>
              </w:rPr>
              <w:t>Net (loss) on financial instruments</w:t>
            </w:r>
          </w:p>
        </w:tc>
        <w:tc>
          <w:tcPr>
            <w:tcW w:w="1139" w:type="dxa"/>
            <w:shd w:val="clear" w:color="auto" w:fill="auto"/>
            <w:noWrap/>
            <w:vAlign w:val="bottom"/>
          </w:tcPr>
          <w:p w14:paraId="177621FA" w14:textId="77777777" w:rsidR="000C41A3" w:rsidRPr="00F65579" w:rsidRDefault="000C41A3" w:rsidP="000C41A3">
            <w:pPr>
              <w:pStyle w:val="Tabletextright"/>
            </w:pPr>
            <w:r w:rsidRPr="00F65579">
              <w:t>(7)</w:t>
            </w:r>
          </w:p>
        </w:tc>
        <w:tc>
          <w:tcPr>
            <w:tcW w:w="1139" w:type="dxa"/>
            <w:shd w:val="clear" w:color="auto" w:fill="auto"/>
            <w:noWrap/>
          </w:tcPr>
          <w:p w14:paraId="2A022281" w14:textId="77777777" w:rsidR="000C41A3" w:rsidRPr="00F65579" w:rsidRDefault="000C41A3" w:rsidP="000C41A3">
            <w:pPr>
              <w:pStyle w:val="Tabletextright"/>
            </w:pPr>
            <w:r w:rsidRPr="00F65579">
              <w:t>(8)</w:t>
            </w:r>
          </w:p>
        </w:tc>
        <w:tc>
          <w:tcPr>
            <w:tcW w:w="1139" w:type="dxa"/>
            <w:shd w:val="clear" w:color="auto" w:fill="E0E0E0"/>
            <w:noWrap/>
            <w:vAlign w:val="bottom"/>
          </w:tcPr>
          <w:p w14:paraId="2EF2688F" w14:textId="77777777" w:rsidR="000C41A3" w:rsidRPr="00F65579" w:rsidRDefault="000C41A3" w:rsidP="000C41A3">
            <w:pPr>
              <w:pStyle w:val="Tabletextright"/>
            </w:pPr>
          </w:p>
        </w:tc>
        <w:tc>
          <w:tcPr>
            <w:tcW w:w="1139" w:type="dxa"/>
            <w:shd w:val="clear" w:color="auto" w:fill="E0E0E0"/>
            <w:noWrap/>
          </w:tcPr>
          <w:p w14:paraId="24A20A8C" w14:textId="4F3B032F" w:rsidR="000C41A3" w:rsidRPr="00F65579" w:rsidRDefault="000C41A3" w:rsidP="000C41A3">
            <w:pPr>
              <w:pStyle w:val="Tabletextright"/>
            </w:pPr>
          </w:p>
        </w:tc>
      </w:tr>
      <w:tr w:rsidR="000C41A3" w:rsidRPr="00F65579" w14:paraId="1D725DBB" w14:textId="77777777" w:rsidTr="000C41A3">
        <w:trPr>
          <w:cantSplit/>
        </w:trPr>
        <w:tc>
          <w:tcPr>
            <w:tcW w:w="5238" w:type="dxa"/>
            <w:shd w:val="clear" w:color="auto" w:fill="auto"/>
          </w:tcPr>
          <w:p w14:paraId="51302021" w14:textId="0B3D79E9" w:rsidR="000C41A3" w:rsidRPr="00F65579" w:rsidRDefault="000C41A3" w:rsidP="000C41A3">
            <w:pPr>
              <w:pStyle w:val="Tabletext"/>
            </w:pPr>
            <w:r w:rsidRPr="00F65579">
              <w:rPr>
                <w:szCs w:val="18"/>
              </w:rPr>
              <w:t xml:space="preserve">Net </w:t>
            </w:r>
            <w:r w:rsidR="00A95B54" w:rsidRPr="00F65579">
              <w:rPr>
                <w:szCs w:val="18"/>
              </w:rPr>
              <w:t>(loss)/</w:t>
            </w:r>
            <w:r w:rsidRPr="00F65579">
              <w:rPr>
                <w:szCs w:val="18"/>
              </w:rPr>
              <w:t>gain from revaluation of leave liabilities</w:t>
            </w:r>
          </w:p>
        </w:tc>
        <w:tc>
          <w:tcPr>
            <w:tcW w:w="1139" w:type="dxa"/>
            <w:shd w:val="clear" w:color="auto" w:fill="auto"/>
            <w:noWrap/>
            <w:vAlign w:val="bottom"/>
          </w:tcPr>
          <w:p w14:paraId="3E4D6C6D" w14:textId="77777777" w:rsidR="000C41A3" w:rsidRPr="00F65579" w:rsidRDefault="000C41A3" w:rsidP="000C41A3">
            <w:pPr>
              <w:pStyle w:val="Tabletextright"/>
            </w:pPr>
            <w:r w:rsidRPr="00F65579">
              <w:t>(1 427)</w:t>
            </w:r>
          </w:p>
        </w:tc>
        <w:tc>
          <w:tcPr>
            <w:tcW w:w="1139" w:type="dxa"/>
            <w:shd w:val="clear" w:color="auto" w:fill="auto"/>
            <w:noWrap/>
          </w:tcPr>
          <w:p w14:paraId="3B4574A7" w14:textId="77777777" w:rsidR="000C41A3" w:rsidRPr="00F65579" w:rsidRDefault="000C41A3" w:rsidP="000C41A3">
            <w:pPr>
              <w:pStyle w:val="Tabletextright"/>
            </w:pPr>
            <w:r w:rsidRPr="00F65579">
              <w:t>31</w:t>
            </w:r>
          </w:p>
        </w:tc>
        <w:tc>
          <w:tcPr>
            <w:tcW w:w="1139" w:type="dxa"/>
            <w:shd w:val="clear" w:color="auto" w:fill="E0E0E0"/>
            <w:noWrap/>
            <w:vAlign w:val="bottom"/>
          </w:tcPr>
          <w:p w14:paraId="72990973" w14:textId="77777777" w:rsidR="000C41A3" w:rsidRPr="00F65579" w:rsidRDefault="000C41A3" w:rsidP="000C41A3">
            <w:pPr>
              <w:pStyle w:val="Tabletextright"/>
            </w:pPr>
            <w:r w:rsidRPr="00F65579">
              <w:t>(225)</w:t>
            </w:r>
          </w:p>
        </w:tc>
        <w:tc>
          <w:tcPr>
            <w:tcW w:w="1139" w:type="dxa"/>
            <w:shd w:val="clear" w:color="auto" w:fill="E0E0E0"/>
            <w:noWrap/>
          </w:tcPr>
          <w:p w14:paraId="740C785C" w14:textId="77777777" w:rsidR="000C41A3" w:rsidRPr="00F65579" w:rsidRDefault="000C41A3" w:rsidP="000C41A3">
            <w:pPr>
              <w:pStyle w:val="Tabletextright"/>
            </w:pPr>
            <w:r w:rsidRPr="00F65579">
              <w:t>5</w:t>
            </w:r>
          </w:p>
        </w:tc>
      </w:tr>
      <w:tr w:rsidR="000C41A3" w:rsidRPr="00F65579" w14:paraId="69E91581" w14:textId="77777777" w:rsidTr="000C41A3">
        <w:trPr>
          <w:cantSplit/>
        </w:trPr>
        <w:tc>
          <w:tcPr>
            <w:tcW w:w="5238" w:type="dxa"/>
            <w:shd w:val="clear" w:color="auto" w:fill="auto"/>
          </w:tcPr>
          <w:p w14:paraId="47828F99" w14:textId="77777777" w:rsidR="000C41A3" w:rsidRPr="00F65579" w:rsidRDefault="000C41A3" w:rsidP="000C41A3">
            <w:pPr>
              <w:pStyle w:val="Tabletext"/>
            </w:pPr>
            <w:r w:rsidRPr="00F65579">
              <w:rPr>
                <w:b/>
                <w:bCs/>
                <w:szCs w:val="18"/>
              </w:rPr>
              <w:t>Total other economic flows included in net result</w:t>
            </w:r>
          </w:p>
        </w:tc>
        <w:tc>
          <w:tcPr>
            <w:tcW w:w="1139" w:type="dxa"/>
            <w:shd w:val="clear" w:color="auto" w:fill="auto"/>
            <w:noWrap/>
            <w:vAlign w:val="bottom"/>
          </w:tcPr>
          <w:p w14:paraId="76CBB10D" w14:textId="77777777" w:rsidR="000C41A3" w:rsidRPr="00F65579" w:rsidRDefault="000C41A3" w:rsidP="00EE412E">
            <w:pPr>
              <w:pStyle w:val="Tabletextrightbold"/>
            </w:pPr>
            <w:r w:rsidRPr="00F65579">
              <w:t>(1 419)</w:t>
            </w:r>
          </w:p>
        </w:tc>
        <w:tc>
          <w:tcPr>
            <w:tcW w:w="1139" w:type="dxa"/>
            <w:shd w:val="clear" w:color="auto" w:fill="auto"/>
            <w:noWrap/>
          </w:tcPr>
          <w:p w14:paraId="7F544312" w14:textId="77777777" w:rsidR="000C41A3" w:rsidRPr="00F65579" w:rsidRDefault="000C41A3" w:rsidP="00EE412E">
            <w:pPr>
              <w:pStyle w:val="Tabletextrightbold"/>
            </w:pPr>
            <w:r w:rsidRPr="00F65579">
              <w:t>5</w:t>
            </w:r>
          </w:p>
        </w:tc>
        <w:tc>
          <w:tcPr>
            <w:tcW w:w="1139" w:type="dxa"/>
            <w:shd w:val="clear" w:color="auto" w:fill="E0E0E0"/>
            <w:noWrap/>
            <w:vAlign w:val="bottom"/>
          </w:tcPr>
          <w:p w14:paraId="5E9DF369" w14:textId="77777777" w:rsidR="000C41A3" w:rsidRPr="00F65579" w:rsidRDefault="000C41A3" w:rsidP="00EE412E">
            <w:pPr>
              <w:pStyle w:val="Tabletextrightbold"/>
            </w:pPr>
            <w:r w:rsidRPr="00F65579">
              <w:t>(199)</w:t>
            </w:r>
          </w:p>
        </w:tc>
        <w:tc>
          <w:tcPr>
            <w:tcW w:w="1139" w:type="dxa"/>
            <w:shd w:val="clear" w:color="auto" w:fill="E0E0E0"/>
            <w:noWrap/>
          </w:tcPr>
          <w:p w14:paraId="6C8FF64F" w14:textId="77777777" w:rsidR="000C41A3" w:rsidRPr="00F65579" w:rsidRDefault="000C41A3" w:rsidP="00EE412E">
            <w:pPr>
              <w:pStyle w:val="Tabletextrightbold"/>
            </w:pPr>
            <w:r w:rsidRPr="00F65579">
              <w:t>6</w:t>
            </w:r>
          </w:p>
        </w:tc>
      </w:tr>
      <w:tr w:rsidR="000C41A3" w:rsidRPr="00F65579" w14:paraId="1BA16217" w14:textId="77777777" w:rsidTr="000C41A3">
        <w:trPr>
          <w:cantSplit/>
          <w:trHeight w:hRule="exact" w:val="57"/>
        </w:trPr>
        <w:tc>
          <w:tcPr>
            <w:tcW w:w="5238" w:type="dxa"/>
            <w:shd w:val="clear" w:color="auto" w:fill="auto"/>
          </w:tcPr>
          <w:p w14:paraId="2DEAE9C7" w14:textId="77777777" w:rsidR="000C41A3" w:rsidRPr="00F65579" w:rsidRDefault="000C41A3" w:rsidP="000C41A3">
            <w:pPr>
              <w:pStyle w:val="Tabletext"/>
            </w:pPr>
          </w:p>
        </w:tc>
        <w:tc>
          <w:tcPr>
            <w:tcW w:w="1139" w:type="dxa"/>
            <w:shd w:val="clear" w:color="auto" w:fill="auto"/>
            <w:noWrap/>
            <w:vAlign w:val="bottom"/>
          </w:tcPr>
          <w:p w14:paraId="2817510F" w14:textId="77777777" w:rsidR="000C41A3" w:rsidRPr="00F65579" w:rsidRDefault="000C41A3" w:rsidP="000C41A3">
            <w:pPr>
              <w:pStyle w:val="Tabletextright"/>
            </w:pPr>
          </w:p>
        </w:tc>
        <w:tc>
          <w:tcPr>
            <w:tcW w:w="1139" w:type="dxa"/>
            <w:shd w:val="clear" w:color="auto" w:fill="auto"/>
            <w:noWrap/>
          </w:tcPr>
          <w:p w14:paraId="218D7728" w14:textId="77777777" w:rsidR="000C41A3" w:rsidRPr="00F65579" w:rsidRDefault="000C41A3" w:rsidP="000C41A3">
            <w:pPr>
              <w:pStyle w:val="Tabletextright"/>
            </w:pPr>
          </w:p>
        </w:tc>
        <w:tc>
          <w:tcPr>
            <w:tcW w:w="1139" w:type="dxa"/>
            <w:shd w:val="clear" w:color="auto" w:fill="E0E0E0"/>
            <w:noWrap/>
            <w:vAlign w:val="bottom"/>
          </w:tcPr>
          <w:p w14:paraId="4B20F0AE" w14:textId="77777777" w:rsidR="000C41A3" w:rsidRPr="00F65579" w:rsidRDefault="000C41A3" w:rsidP="000C41A3">
            <w:pPr>
              <w:pStyle w:val="Tabletextright"/>
            </w:pPr>
          </w:p>
        </w:tc>
        <w:tc>
          <w:tcPr>
            <w:tcW w:w="1139" w:type="dxa"/>
            <w:shd w:val="clear" w:color="auto" w:fill="E0E0E0"/>
            <w:noWrap/>
          </w:tcPr>
          <w:p w14:paraId="49BE1110" w14:textId="77777777" w:rsidR="000C41A3" w:rsidRPr="00F65579" w:rsidRDefault="000C41A3" w:rsidP="000C41A3">
            <w:pPr>
              <w:pStyle w:val="Tabletextright"/>
            </w:pPr>
          </w:p>
        </w:tc>
      </w:tr>
      <w:tr w:rsidR="000C41A3" w:rsidRPr="00F65579" w14:paraId="43337EC7" w14:textId="77777777" w:rsidTr="000C41A3">
        <w:trPr>
          <w:cantSplit/>
        </w:trPr>
        <w:tc>
          <w:tcPr>
            <w:tcW w:w="5238" w:type="dxa"/>
            <w:shd w:val="clear" w:color="auto" w:fill="auto"/>
          </w:tcPr>
          <w:p w14:paraId="193CC694" w14:textId="343454A9" w:rsidR="000C41A3" w:rsidRPr="00F65579" w:rsidRDefault="000C41A3" w:rsidP="000C41A3">
            <w:pPr>
              <w:pStyle w:val="Tabletext"/>
            </w:pPr>
            <w:r w:rsidRPr="00F65579">
              <w:rPr>
                <w:b/>
                <w:bCs/>
                <w:szCs w:val="18"/>
              </w:rPr>
              <w:t xml:space="preserve">Net result </w:t>
            </w:r>
          </w:p>
        </w:tc>
        <w:tc>
          <w:tcPr>
            <w:tcW w:w="1139" w:type="dxa"/>
            <w:shd w:val="clear" w:color="auto" w:fill="auto"/>
            <w:noWrap/>
            <w:vAlign w:val="bottom"/>
          </w:tcPr>
          <w:p w14:paraId="4B9AD469" w14:textId="77777777" w:rsidR="000C41A3" w:rsidRPr="00F65579" w:rsidRDefault="000C41A3" w:rsidP="000C41A3">
            <w:pPr>
              <w:pStyle w:val="Tabletextrightbold"/>
            </w:pPr>
            <w:r w:rsidRPr="00F65579">
              <w:t>2 044</w:t>
            </w:r>
          </w:p>
        </w:tc>
        <w:tc>
          <w:tcPr>
            <w:tcW w:w="1139" w:type="dxa"/>
            <w:shd w:val="clear" w:color="auto" w:fill="auto"/>
            <w:noWrap/>
          </w:tcPr>
          <w:p w14:paraId="0DD3A646" w14:textId="77777777" w:rsidR="000C41A3" w:rsidRPr="00F65579" w:rsidRDefault="000C41A3" w:rsidP="000C41A3">
            <w:pPr>
              <w:pStyle w:val="Tabletextright"/>
              <w:rPr>
                <w:b/>
              </w:rPr>
            </w:pPr>
            <w:r w:rsidRPr="00F65579">
              <w:rPr>
                <w:b/>
              </w:rPr>
              <w:t>1 327</w:t>
            </w:r>
          </w:p>
        </w:tc>
        <w:tc>
          <w:tcPr>
            <w:tcW w:w="1139" w:type="dxa"/>
            <w:shd w:val="clear" w:color="auto" w:fill="E0E0E0"/>
            <w:noWrap/>
            <w:vAlign w:val="bottom"/>
          </w:tcPr>
          <w:p w14:paraId="0B9E9503" w14:textId="77777777" w:rsidR="000C41A3" w:rsidRPr="00F65579" w:rsidRDefault="000C41A3" w:rsidP="000C41A3">
            <w:pPr>
              <w:pStyle w:val="Tabletextrightbold"/>
            </w:pPr>
            <w:r w:rsidRPr="00F65579">
              <w:t>(615)</w:t>
            </w:r>
          </w:p>
        </w:tc>
        <w:tc>
          <w:tcPr>
            <w:tcW w:w="1139" w:type="dxa"/>
            <w:shd w:val="clear" w:color="auto" w:fill="E0E0E0"/>
            <w:noWrap/>
          </w:tcPr>
          <w:p w14:paraId="5DC755CD" w14:textId="77777777" w:rsidR="000C41A3" w:rsidRPr="00F65579" w:rsidRDefault="000C41A3" w:rsidP="000C41A3">
            <w:pPr>
              <w:pStyle w:val="Tabletextright"/>
              <w:rPr>
                <w:b/>
              </w:rPr>
            </w:pPr>
            <w:r w:rsidRPr="00F65579">
              <w:rPr>
                <w:b/>
              </w:rPr>
              <w:t>195</w:t>
            </w:r>
          </w:p>
        </w:tc>
      </w:tr>
      <w:tr w:rsidR="000C41A3" w:rsidRPr="00F65579" w14:paraId="418122B1" w14:textId="77777777" w:rsidTr="000C41A3">
        <w:trPr>
          <w:cantSplit/>
          <w:trHeight w:hRule="exact" w:val="57"/>
        </w:trPr>
        <w:tc>
          <w:tcPr>
            <w:tcW w:w="5238" w:type="dxa"/>
            <w:shd w:val="clear" w:color="auto" w:fill="auto"/>
          </w:tcPr>
          <w:p w14:paraId="299361F3" w14:textId="77777777" w:rsidR="000C41A3" w:rsidRPr="00F65579" w:rsidRDefault="000C41A3" w:rsidP="000C41A3">
            <w:pPr>
              <w:pStyle w:val="Tabletext"/>
            </w:pPr>
          </w:p>
        </w:tc>
        <w:tc>
          <w:tcPr>
            <w:tcW w:w="1139" w:type="dxa"/>
            <w:shd w:val="clear" w:color="auto" w:fill="auto"/>
            <w:noWrap/>
          </w:tcPr>
          <w:p w14:paraId="16216FF6" w14:textId="77777777" w:rsidR="000C41A3" w:rsidRPr="00F65579" w:rsidRDefault="000C41A3" w:rsidP="000C41A3">
            <w:pPr>
              <w:pStyle w:val="Tabletextright"/>
              <w:rPr>
                <w:b/>
                <w:bCs/>
              </w:rPr>
            </w:pPr>
          </w:p>
        </w:tc>
        <w:tc>
          <w:tcPr>
            <w:tcW w:w="1139" w:type="dxa"/>
            <w:shd w:val="clear" w:color="auto" w:fill="auto"/>
            <w:noWrap/>
          </w:tcPr>
          <w:p w14:paraId="1BD0EB30" w14:textId="77777777" w:rsidR="000C41A3" w:rsidRPr="00F65579" w:rsidRDefault="000C41A3" w:rsidP="000C41A3">
            <w:pPr>
              <w:pStyle w:val="Tabletextright"/>
            </w:pPr>
          </w:p>
        </w:tc>
        <w:tc>
          <w:tcPr>
            <w:tcW w:w="1139" w:type="dxa"/>
            <w:shd w:val="clear" w:color="auto" w:fill="E0E0E0"/>
            <w:noWrap/>
          </w:tcPr>
          <w:p w14:paraId="38DB5A78" w14:textId="77777777" w:rsidR="000C41A3" w:rsidRPr="00F65579" w:rsidRDefault="000C41A3" w:rsidP="000C41A3">
            <w:pPr>
              <w:pStyle w:val="Tabletextright"/>
              <w:rPr>
                <w:b/>
                <w:bCs/>
              </w:rPr>
            </w:pPr>
          </w:p>
        </w:tc>
        <w:tc>
          <w:tcPr>
            <w:tcW w:w="1139" w:type="dxa"/>
            <w:shd w:val="clear" w:color="auto" w:fill="E0E0E0"/>
            <w:noWrap/>
          </w:tcPr>
          <w:p w14:paraId="522A72C0" w14:textId="77777777" w:rsidR="000C41A3" w:rsidRPr="00F65579" w:rsidRDefault="000C41A3" w:rsidP="000C41A3">
            <w:pPr>
              <w:pStyle w:val="Tabletextright"/>
            </w:pPr>
          </w:p>
        </w:tc>
      </w:tr>
      <w:tr w:rsidR="000C41A3" w:rsidRPr="00F65579" w14:paraId="371885A0" w14:textId="77777777" w:rsidTr="000C41A3">
        <w:trPr>
          <w:cantSplit/>
        </w:trPr>
        <w:tc>
          <w:tcPr>
            <w:tcW w:w="5238" w:type="dxa"/>
            <w:shd w:val="clear" w:color="auto" w:fill="auto"/>
          </w:tcPr>
          <w:p w14:paraId="121CAC35" w14:textId="77777777" w:rsidR="000C41A3" w:rsidRPr="00F65579" w:rsidRDefault="000C41A3" w:rsidP="000C41A3">
            <w:pPr>
              <w:pStyle w:val="Tabletext"/>
            </w:pPr>
            <w:r w:rsidRPr="00F65579">
              <w:rPr>
                <w:b/>
                <w:bCs/>
                <w:szCs w:val="18"/>
              </w:rPr>
              <w:t>Total other economic flows – other comprehensive income</w:t>
            </w:r>
          </w:p>
        </w:tc>
        <w:tc>
          <w:tcPr>
            <w:tcW w:w="1139" w:type="dxa"/>
            <w:shd w:val="clear" w:color="auto" w:fill="auto"/>
            <w:noWrap/>
          </w:tcPr>
          <w:p w14:paraId="710720CD" w14:textId="77777777" w:rsidR="000C41A3" w:rsidRPr="00F65579" w:rsidRDefault="000C41A3" w:rsidP="000C41A3">
            <w:pPr>
              <w:pStyle w:val="Tabletextright"/>
              <w:rPr>
                <w:b/>
                <w:bCs/>
              </w:rPr>
            </w:pPr>
          </w:p>
        </w:tc>
        <w:tc>
          <w:tcPr>
            <w:tcW w:w="1139" w:type="dxa"/>
            <w:shd w:val="clear" w:color="auto" w:fill="auto"/>
            <w:noWrap/>
          </w:tcPr>
          <w:p w14:paraId="3982577A" w14:textId="77777777" w:rsidR="000C41A3" w:rsidRPr="00F65579" w:rsidRDefault="000C41A3" w:rsidP="000C41A3">
            <w:pPr>
              <w:pStyle w:val="Tabletextright"/>
            </w:pPr>
          </w:p>
        </w:tc>
        <w:tc>
          <w:tcPr>
            <w:tcW w:w="1139" w:type="dxa"/>
            <w:shd w:val="clear" w:color="auto" w:fill="E0E0E0"/>
            <w:noWrap/>
          </w:tcPr>
          <w:p w14:paraId="5862B8AA" w14:textId="77777777" w:rsidR="000C41A3" w:rsidRPr="00F65579" w:rsidRDefault="000C41A3" w:rsidP="000C41A3">
            <w:pPr>
              <w:pStyle w:val="Tabletextright"/>
              <w:rPr>
                <w:b/>
                <w:bCs/>
              </w:rPr>
            </w:pPr>
          </w:p>
        </w:tc>
        <w:tc>
          <w:tcPr>
            <w:tcW w:w="1139" w:type="dxa"/>
            <w:shd w:val="clear" w:color="auto" w:fill="E0E0E0"/>
            <w:noWrap/>
          </w:tcPr>
          <w:p w14:paraId="5E532753" w14:textId="77777777" w:rsidR="000C41A3" w:rsidRPr="00F65579" w:rsidRDefault="000C41A3" w:rsidP="000C41A3">
            <w:pPr>
              <w:pStyle w:val="Tabletextright"/>
            </w:pPr>
          </w:p>
        </w:tc>
      </w:tr>
      <w:tr w:rsidR="000C41A3" w:rsidRPr="00F65579" w14:paraId="58397757" w14:textId="77777777" w:rsidTr="000C41A3">
        <w:trPr>
          <w:cantSplit/>
        </w:trPr>
        <w:tc>
          <w:tcPr>
            <w:tcW w:w="5238" w:type="dxa"/>
            <w:shd w:val="clear" w:color="auto" w:fill="auto"/>
          </w:tcPr>
          <w:p w14:paraId="42CB293C" w14:textId="77777777" w:rsidR="000C41A3" w:rsidRPr="00F65579" w:rsidRDefault="000C41A3" w:rsidP="000C41A3">
            <w:pPr>
              <w:pStyle w:val="Tabletext"/>
            </w:pPr>
            <w:r w:rsidRPr="00F65579">
              <w:t>Changes in physical asset revaluation surplus</w:t>
            </w:r>
          </w:p>
        </w:tc>
        <w:tc>
          <w:tcPr>
            <w:tcW w:w="1139" w:type="dxa"/>
            <w:shd w:val="clear" w:color="auto" w:fill="auto"/>
            <w:noWrap/>
            <w:vAlign w:val="bottom"/>
          </w:tcPr>
          <w:p w14:paraId="06F9C209" w14:textId="77777777" w:rsidR="000C41A3" w:rsidRPr="00F65579" w:rsidRDefault="000C41A3" w:rsidP="000C41A3">
            <w:pPr>
              <w:pStyle w:val="Tabletextright"/>
            </w:pPr>
          </w:p>
        </w:tc>
        <w:tc>
          <w:tcPr>
            <w:tcW w:w="1139" w:type="dxa"/>
            <w:shd w:val="clear" w:color="auto" w:fill="auto"/>
            <w:noWrap/>
          </w:tcPr>
          <w:p w14:paraId="36958193" w14:textId="77777777" w:rsidR="000C41A3" w:rsidRPr="00F65579" w:rsidRDefault="000C41A3" w:rsidP="000C41A3">
            <w:pPr>
              <w:pStyle w:val="Tabletextright"/>
            </w:pPr>
          </w:p>
        </w:tc>
        <w:tc>
          <w:tcPr>
            <w:tcW w:w="1139" w:type="dxa"/>
            <w:shd w:val="clear" w:color="auto" w:fill="E0E0E0"/>
            <w:noWrap/>
            <w:vAlign w:val="bottom"/>
          </w:tcPr>
          <w:p w14:paraId="2098C7FC" w14:textId="77777777" w:rsidR="000C41A3" w:rsidRPr="00F65579" w:rsidRDefault="000C41A3" w:rsidP="000C41A3">
            <w:pPr>
              <w:pStyle w:val="Tabletextright"/>
            </w:pPr>
          </w:p>
        </w:tc>
        <w:tc>
          <w:tcPr>
            <w:tcW w:w="1139" w:type="dxa"/>
            <w:shd w:val="clear" w:color="auto" w:fill="E0E0E0"/>
            <w:noWrap/>
          </w:tcPr>
          <w:p w14:paraId="203CD163" w14:textId="178ED065" w:rsidR="000C41A3" w:rsidRPr="00F65579" w:rsidRDefault="000C41A3" w:rsidP="000C41A3">
            <w:pPr>
              <w:pStyle w:val="Tabletextright"/>
            </w:pPr>
          </w:p>
        </w:tc>
      </w:tr>
      <w:tr w:rsidR="000C41A3" w:rsidRPr="00F65579" w14:paraId="53596B22" w14:textId="77777777" w:rsidTr="000C41A3">
        <w:trPr>
          <w:cantSplit/>
        </w:trPr>
        <w:tc>
          <w:tcPr>
            <w:tcW w:w="5238" w:type="dxa"/>
            <w:shd w:val="clear" w:color="auto" w:fill="auto"/>
          </w:tcPr>
          <w:p w14:paraId="2FA41D2C" w14:textId="77777777" w:rsidR="000C41A3" w:rsidRPr="00F65579" w:rsidRDefault="000C41A3" w:rsidP="000C41A3">
            <w:pPr>
              <w:pStyle w:val="Tabletext"/>
            </w:pPr>
            <w:r w:rsidRPr="00F65579">
              <w:rPr>
                <w:b/>
                <w:bCs/>
                <w:szCs w:val="18"/>
              </w:rPr>
              <w:t>Comprehensive result</w:t>
            </w:r>
          </w:p>
        </w:tc>
        <w:tc>
          <w:tcPr>
            <w:tcW w:w="1139" w:type="dxa"/>
            <w:shd w:val="clear" w:color="auto" w:fill="auto"/>
            <w:noWrap/>
            <w:vAlign w:val="bottom"/>
          </w:tcPr>
          <w:p w14:paraId="45FFEF49" w14:textId="77777777" w:rsidR="000C41A3" w:rsidRPr="00F65579" w:rsidRDefault="000C41A3" w:rsidP="000C41A3">
            <w:pPr>
              <w:pStyle w:val="Tabletextrightbold"/>
            </w:pPr>
            <w:r w:rsidRPr="00F65579">
              <w:t>2 044</w:t>
            </w:r>
          </w:p>
        </w:tc>
        <w:tc>
          <w:tcPr>
            <w:tcW w:w="1139" w:type="dxa"/>
            <w:shd w:val="clear" w:color="auto" w:fill="auto"/>
            <w:noWrap/>
          </w:tcPr>
          <w:p w14:paraId="068B963F" w14:textId="77777777" w:rsidR="000C41A3" w:rsidRPr="00F65579" w:rsidRDefault="000C41A3" w:rsidP="000C41A3">
            <w:pPr>
              <w:pStyle w:val="Tabletextright"/>
              <w:rPr>
                <w:b/>
              </w:rPr>
            </w:pPr>
            <w:r w:rsidRPr="00F65579">
              <w:rPr>
                <w:b/>
              </w:rPr>
              <w:t>1 327</w:t>
            </w:r>
          </w:p>
        </w:tc>
        <w:tc>
          <w:tcPr>
            <w:tcW w:w="1139" w:type="dxa"/>
            <w:shd w:val="clear" w:color="auto" w:fill="E0E0E0"/>
            <w:noWrap/>
            <w:vAlign w:val="bottom"/>
          </w:tcPr>
          <w:p w14:paraId="340F9061" w14:textId="77777777" w:rsidR="000C41A3" w:rsidRPr="00F65579" w:rsidRDefault="000C41A3" w:rsidP="000C41A3">
            <w:pPr>
              <w:pStyle w:val="Tabletextrightbold"/>
            </w:pPr>
            <w:r w:rsidRPr="00F65579">
              <w:t>(615)</w:t>
            </w:r>
          </w:p>
        </w:tc>
        <w:tc>
          <w:tcPr>
            <w:tcW w:w="1139" w:type="dxa"/>
            <w:shd w:val="clear" w:color="auto" w:fill="E0E0E0"/>
            <w:noWrap/>
          </w:tcPr>
          <w:p w14:paraId="5422BA7F" w14:textId="77777777" w:rsidR="000C41A3" w:rsidRPr="00F65579" w:rsidRDefault="000C41A3" w:rsidP="000C41A3">
            <w:pPr>
              <w:pStyle w:val="Tabletextright"/>
              <w:rPr>
                <w:b/>
              </w:rPr>
            </w:pPr>
            <w:r w:rsidRPr="00F65579">
              <w:rPr>
                <w:b/>
              </w:rPr>
              <w:t>195</w:t>
            </w:r>
          </w:p>
        </w:tc>
      </w:tr>
      <w:tr w:rsidR="000C41A3" w:rsidRPr="00F65579" w14:paraId="3B1BE96F" w14:textId="77777777" w:rsidTr="000C41A3">
        <w:trPr>
          <w:cantSplit/>
          <w:trHeight w:hRule="exact" w:val="58"/>
        </w:trPr>
        <w:tc>
          <w:tcPr>
            <w:tcW w:w="5238" w:type="dxa"/>
            <w:shd w:val="clear" w:color="auto" w:fill="auto"/>
          </w:tcPr>
          <w:p w14:paraId="286FDEC1" w14:textId="77777777" w:rsidR="000C41A3" w:rsidRPr="00F65579" w:rsidRDefault="000C41A3" w:rsidP="000C41A3">
            <w:pPr>
              <w:pStyle w:val="Tabletext"/>
            </w:pPr>
          </w:p>
        </w:tc>
        <w:tc>
          <w:tcPr>
            <w:tcW w:w="1139" w:type="dxa"/>
            <w:shd w:val="clear" w:color="auto" w:fill="auto"/>
            <w:noWrap/>
          </w:tcPr>
          <w:p w14:paraId="66C15F10" w14:textId="77777777" w:rsidR="000C41A3" w:rsidRPr="00F65579" w:rsidRDefault="000C41A3" w:rsidP="000C41A3">
            <w:pPr>
              <w:pStyle w:val="Tabletextright"/>
            </w:pPr>
          </w:p>
        </w:tc>
        <w:tc>
          <w:tcPr>
            <w:tcW w:w="1139" w:type="dxa"/>
            <w:shd w:val="clear" w:color="auto" w:fill="auto"/>
            <w:noWrap/>
          </w:tcPr>
          <w:p w14:paraId="2368D78F" w14:textId="77777777" w:rsidR="000C41A3" w:rsidRPr="00F65579" w:rsidRDefault="000C41A3" w:rsidP="000C41A3">
            <w:pPr>
              <w:pStyle w:val="Tabletextright"/>
            </w:pPr>
          </w:p>
        </w:tc>
        <w:tc>
          <w:tcPr>
            <w:tcW w:w="1139" w:type="dxa"/>
            <w:shd w:val="clear" w:color="auto" w:fill="E0E0E0"/>
            <w:noWrap/>
          </w:tcPr>
          <w:p w14:paraId="08224E43" w14:textId="77777777" w:rsidR="000C41A3" w:rsidRPr="00F65579" w:rsidRDefault="000C41A3" w:rsidP="000C41A3">
            <w:pPr>
              <w:pStyle w:val="Tabletextright"/>
            </w:pPr>
          </w:p>
        </w:tc>
        <w:tc>
          <w:tcPr>
            <w:tcW w:w="1139" w:type="dxa"/>
            <w:shd w:val="clear" w:color="auto" w:fill="E0E0E0"/>
            <w:noWrap/>
          </w:tcPr>
          <w:p w14:paraId="2721147E" w14:textId="77777777" w:rsidR="000C41A3" w:rsidRPr="00F65579" w:rsidRDefault="000C41A3" w:rsidP="000C41A3">
            <w:pPr>
              <w:pStyle w:val="Tabletextright"/>
            </w:pPr>
          </w:p>
        </w:tc>
      </w:tr>
      <w:tr w:rsidR="000C41A3" w:rsidRPr="00F65579" w14:paraId="49D16102" w14:textId="77777777" w:rsidTr="000C41A3">
        <w:trPr>
          <w:cantSplit/>
        </w:trPr>
        <w:tc>
          <w:tcPr>
            <w:tcW w:w="5238" w:type="dxa"/>
            <w:shd w:val="clear" w:color="auto" w:fill="auto"/>
          </w:tcPr>
          <w:p w14:paraId="38D721FD" w14:textId="41BCB9D9" w:rsidR="000C41A3" w:rsidRPr="00F65579" w:rsidRDefault="000C41A3" w:rsidP="000C41A3">
            <w:pPr>
              <w:pStyle w:val="Tabletext"/>
            </w:pPr>
            <w:r w:rsidRPr="00F65579">
              <w:rPr>
                <w:b/>
                <w:bCs/>
                <w:szCs w:val="18"/>
              </w:rPr>
              <w:t>Controlled assets and liabilities as at 30 June 201</w:t>
            </w:r>
            <w:r w:rsidR="0087067E">
              <w:rPr>
                <w:b/>
                <w:bCs/>
                <w:szCs w:val="18"/>
              </w:rPr>
              <w:t>9</w:t>
            </w:r>
          </w:p>
        </w:tc>
        <w:tc>
          <w:tcPr>
            <w:tcW w:w="1139" w:type="dxa"/>
            <w:shd w:val="clear" w:color="auto" w:fill="auto"/>
            <w:noWrap/>
          </w:tcPr>
          <w:p w14:paraId="303FB882" w14:textId="77777777" w:rsidR="000C41A3" w:rsidRPr="00F65579" w:rsidRDefault="000C41A3" w:rsidP="000C41A3">
            <w:pPr>
              <w:pStyle w:val="Tabletextright"/>
            </w:pPr>
          </w:p>
        </w:tc>
        <w:tc>
          <w:tcPr>
            <w:tcW w:w="1139" w:type="dxa"/>
            <w:shd w:val="clear" w:color="auto" w:fill="auto"/>
            <w:noWrap/>
          </w:tcPr>
          <w:p w14:paraId="179625A7" w14:textId="77777777" w:rsidR="000C41A3" w:rsidRPr="00F65579" w:rsidRDefault="000C41A3" w:rsidP="000C41A3">
            <w:pPr>
              <w:pStyle w:val="Tabletextright"/>
            </w:pPr>
          </w:p>
        </w:tc>
        <w:tc>
          <w:tcPr>
            <w:tcW w:w="1139" w:type="dxa"/>
            <w:shd w:val="clear" w:color="auto" w:fill="E0E0E0"/>
            <w:noWrap/>
          </w:tcPr>
          <w:p w14:paraId="762F23A6" w14:textId="77777777" w:rsidR="000C41A3" w:rsidRPr="00F65579" w:rsidRDefault="000C41A3" w:rsidP="000C41A3">
            <w:pPr>
              <w:pStyle w:val="Tabletextright"/>
            </w:pPr>
          </w:p>
        </w:tc>
        <w:tc>
          <w:tcPr>
            <w:tcW w:w="1139" w:type="dxa"/>
            <w:shd w:val="clear" w:color="auto" w:fill="E0E0E0"/>
            <w:noWrap/>
          </w:tcPr>
          <w:p w14:paraId="0977890D" w14:textId="77777777" w:rsidR="000C41A3" w:rsidRPr="00F65579" w:rsidRDefault="000C41A3" w:rsidP="000C41A3">
            <w:pPr>
              <w:pStyle w:val="Tabletextright"/>
            </w:pPr>
          </w:p>
        </w:tc>
      </w:tr>
      <w:tr w:rsidR="000C41A3" w:rsidRPr="00F65579" w14:paraId="62EE247D" w14:textId="77777777" w:rsidTr="000C41A3">
        <w:trPr>
          <w:cantSplit/>
          <w:trHeight w:hRule="exact" w:val="57"/>
        </w:trPr>
        <w:tc>
          <w:tcPr>
            <w:tcW w:w="5238" w:type="dxa"/>
            <w:shd w:val="clear" w:color="auto" w:fill="auto"/>
          </w:tcPr>
          <w:p w14:paraId="008366CB" w14:textId="77777777" w:rsidR="000C41A3" w:rsidRPr="00F65579" w:rsidRDefault="000C41A3" w:rsidP="000C41A3">
            <w:pPr>
              <w:pStyle w:val="Tabletext"/>
            </w:pPr>
          </w:p>
        </w:tc>
        <w:tc>
          <w:tcPr>
            <w:tcW w:w="1139" w:type="dxa"/>
            <w:shd w:val="clear" w:color="auto" w:fill="auto"/>
            <w:noWrap/>
          </w:tcPr>
          <w:p w14:paraId="4C0B1DC9" w14:textId="77777777" w:rsidR="000C41A3" w:rsidRPr="00F65579" w:rsidRDefault="000C41A3" w:rsidP="000C41A3">
            <w:pPr>
              <w:pStyle w:val="Tabletextright"/>
            </w:pPr>
          </w:p>
        </w:tc>
        <w:tc>
          <w:tcPr>
            <w:tcW w:w="1139" w:type="dxa"/>
            <w:shd w:val="clear" w:color="auto" w:fill="auto"/>
            <w:noWrap/>
          </w:tcPr>
          <w:p w14:paraId="61829005" w14:textId="77777777" w:rsidR="000C41A3" w:rsidRPr="00F65579" w:rsidRDefault="000C41A3" w:rsidP="000C41A3">
            <w:pPr>
              <w:pStyle w:val="Tabletextright"/>
            </w:pPr>
          </w:p>
        </w:tc>
        <w:tc>
          <w:tcPr>
            <w:tcW w:w="1139" w:type="dxa"/>
            <w:shd w:val="clear" w:color="auto" w:fill="E0E0E0"/>
            <w:noWrap/>
          </w:tcPr>
          <w:p w14:paraId="68DBF99D" w14:textId="77777777" w:rsidR="000C41A3" w:rsidRPr="00F65579" w:rsidRDefault="000C41A3" w:rsidP="000C41A3">
            <w:pPr>
              <w:pStyle w:val="Tabletextright"/>
            </w:pPr>
          </w:p>
        </w:tc>
        <w:tc>
          <w:tcPr>
            <w:tcW w:w="1139" w:type="dxa"/>
            <w:shd w:val="clear" w:color="auto" w:fill="E0E0E0"/>
            <w:noWrap/>
          </w:tcPr>
          <w:p w14:paraId="5A03E828" w14:textId="77777777" w:rsidR="000C41A3" w:rsidRPr="00F65579" w:rsidRDefault="000C41A3" w:rsidP="000C41A3">
            <w:pPr>
              <w:pStyle w:val="Tabletextright"/>
            </w:pPr>
          </w:p>
        </w:tc>
      </w:tr>
      <w:tr w:rsidR="000C41A3" w:rsidRPr="00F65579" w14:paraId="4631AA05" w14:textId="77777777" w:rsidTr="000C41A3">
        <w:trPr>
          <w:cantSplit/>
        </w:trPr>
        <w:tc>
          <w:tcPr>
            <w:tcW w:w="5238" w:type="dxa"/>
            <w:shd w:val="clear" w:color="auto" w:fill="auto"/>
          </w:tcPr>
          <w:p w14:paraId="64FAC712" w14:textId="77777777" w:rsidR="000C41A3" w:rsidRPr="00F65579" w:rsidRDefault="000C41A3" w:rsidP="000C41A3">
            <w:pPr>
              <w:pStyle w:val="Tabletext"/>
            </w:pPr>
            <w:r w:rsidRPr="00F65579">
              <w:rPr>
                <w:b/>
                <w:bCs/>
                <w:szCs w:val="18"/>
              </w:rPr>
              <w:t>Assets</w:t>
            </w:r>
          </w:p>
        </w:tc>
        <w:tc>
          <w:tcPr>
            <w:tcW w:w="1139" w:type="dxa"/>
            <w:shd w:val="clear" w:color="auto" w:fill="auto"/>
            <w:noWrap/>
          </w:tcPr>
          <w:p w14:paraId="03B3DA74" w14:textId="77777777" w:rsidR="000C41A3" w:rsidRPr="00F65579" w:rsidRDefault="000C41A3" w:rsidP="000C41A3">
            <w:pPr>
              <w:pStyle w:val="Tabletextright"/>
            </w:pPr>
          </w:p>
        </w:tc>
        <w:tc>
          <w:tcPr>
            <w:tcW w:w="1139" w:type="dxa"/>
            <w:shd w:val="clear" w:color="auto" w:fill="auto"/>
            <w:noWrap/>
          </w:tcPr>
          <w:p w14:paraId="25D0509C" w14:textId="77777777" w:rsidR="000C41A3" w:rsidRPr="00F65579" w:rsidRDefault="000C41A3" w:rsidP="000C41A3">
            <w:pPr>
              <w:pStyle w:val="Tabletextright"/>
            </w:pPr>
          </w:p>
        </w:tc>
        <w:tc>
          <w:tcPr>
            <w:tcW w:w="1139" w:type="dxa"/>
            <w:shd w:val="clear" w:color="auto" w:fill="E0E0E0"/>
            <w:noWrap/>
          </w:tcPr>
          <w:p w14:paraId="43B13A8D" w14:textId="77777777" w:rsidR="000C41A3" w:rsidRPr="00F65579" w:rsidRDefault="000C41A3" w:rsidP="000C41A3">
            <w:pPr>
              <w:pStyle w:val="Tabletextright"/>
            </w:pPr>
          </w:p>
        </w:tc>
        <w:tc>
          <w:tcPr>
            <w:tcW w:w="1139" w:type="dxa"/>
            <w:shd w:val="clear" w:color="auto" w:fill="E0E0E0"/>
            <w:noWrap/>
          </w:tcPr>
          <w:p w14:paraId="012010D0" w14:textId="77777777" w:rsidR="000C41A3" w:rsidRPr="00F65579" w:rsidRDefault="000C41A3" w:rsidP="000C41A3">
            <w:pPr>
              <w:pStyle w:val="Tabletextright"/>
            </w:pPr>
          </w:p>
        </w:tc>
      </w:tr>
      <w:tr w:rsidR="000C41A3" w:rsidRPr="00F65579" w14:paraId="1015FD9C" w14:textId="77777777" w:rsidTr="000C41A3">
        <w:trPr>
          <w:cantSplit/>
        </w:trPr>
        <w:tc>
          <w:tcPr>
            <w:tcW w:w="5238" w:type="dxa"/>
            <w:shd w:val="clear" w:color="auto" w:fill="auto"/>
          </w:tcPr>
          <w:p w14:paraId="7A544CF8" w14:textId="77777777" w:rsidR="000C41A3" w:rsidRPr="00F65579" w:rsidRDefault="000C41A3" w:rsidP="000C41A3">
            <w:pPr>
              <w:pStyle w:val="Tabletext"/>
            </w:pPr>
            <w:r w:rsidRPr="00F65579">
              <w:rPr>
                <w:szCs w:val="18"/>
              </w:rPr>
              <w:t>Financial assets</w:t>
            </w:r>
          </w:p>
        </w:tc>
        <w:tc>
          <w:tcPr>
            <w:tcW w:w="1139" w:type="dxa"/>
            <w:shd w:val="clear" w:color="auto" w:fill="auto"/>
            <w:noWrap/>
            <w:vAlign w:val="bottom"/>
          </w:tcPr>
          <w:p w14:paraId="0F19B285" w14:textId="30AD9905" w:rsidR="000C41A3" w:rsidRPr="00F65579" w:rsidRDefault="00A95B54" w:rsidP="000C41A3">
            <w:pPr>
              <w:pStyle w:val="Tabletextright"/>
            </w:pPr>
            <w:r w:rsidRPr="00F65579">
              <w:t>6 728</w:t>
            </w:r>
          </w:p>
        </w:tc>
        <w:tc>
          <w:tcPr>
            <w:tcW w:w="1139" w:type="dxa"/>
            <w:shd w:val="clear" w:color="auto" w:fill="auto"/>
            <w:noWrap/>
          </w:tcPr>
          <w:p w14:paraId="67E2457F" w14:textId="77777777" w:rsidR="000C41A3" w:rsidRPr="00F65579" w:rsidRDefault="000C41A3" w:rsidP="000C41A3">
            <w:pPr>
              <w:pStyle w:val="Tabletextright"/>
            </w:pPr>
            <w:r w:rsidRPr="00F65579">
              <w:t>3 512</w:t>
            </w:r>
          </w:p>
        </w:tc>
        <w:tc>
          <w:tcPr>
            <w:tcW w:w="1139" w:type="dxa"/>
            <w:shd w:val="clear" w:color="auto" w:fill="E0E0E0"/>
            <w:noWrap/>
            <w:vAlign w:val="bottom"/>
          </w:tcPr>
          <w:p w14:paraId="6E910747" w14:textId="77777777" w:rsidR="000C41A3" w:rsidRPr="00F65579" w:rsidRDefault="000C41A3" w:rsidP="000C41A3">
            <w:pPr>
              <w:pStyle w:val="Tabletextright"/>
            </w:pPr>
            <w:r w:rsidRPr="00F65579">
              <w:t>986</w:t>
            </w:r>
          </w:p>
        </w:tc>
        <w:tc>
          <w:tcPr>
            <w:tcW w:w="1139" w:type="dxa"/>
            <w:shd w:val="clear" w:color="auto" w:fill="E0E0E0"/>
            <w:noWrap/>
          </w:tcPr>
          <w:p w14:paraId="4CD12F72" w14:textId="77777777" w:rsidR="000C41A3" w:rsidRPr="00F65579" w:rsidRDefault="000C41A3" w:rsidP="000C41A3">
            <w:pPr>
              <w:pStyle w:val="Tabletextright"/>
            </w:pPr>
            <w:r w:rsidRPr="00F65579">
              <w:t>890</w:t>
            </w:r>
          </w:p>
        </w:tc>
      </w:tr>
      <w:tr w:rsidR="000C41A3" w:rsidRPr="00F65579" w14:paraId="251C3AAC" w14:textId="77777777" w:rsidTr="000C41A3">
        <w:trPr>
          <w:cantSplit/>
        </w:trPr>
        <w:tc>
          <w:tcPr>
            <w:tcW w:w="5238" w:type="dxa"/>
            <w:shd w:val="clear" w:color="auto" w:fill="auto"/>
          </w:tcPr>
          <w:p w14:paraId="36AF114E" w14:textId="77777777" w:rsidR="000C41A3" w:rsidRPr="00F65579" w:rsidRDefault="000C41A3" w:rsidP="000C41A3">
            <w:pPr>
              <w:pStyle w:val="Tabletext"/>
            </w:pPr>
            <w:r w:rsidRPr="00F65579">
              <w:rPr>
                <w:szCs w:val="18"/>
              </w:rPr>
              <w:t>Non</w:t>
            </w:r>
            <w:r w:rsidRPr="00F65579">
              <w:rPr>
                <w:szCs w:val="18"/>
              </w:rPr>
              <w:noBreakHyphen/>
              <w:t>financial assets</w:t>
            </w:r>
          </w:p>
        </w:tc>
        <w:tc>
          <w:tcPr>
            <w:tcW w:w="1139" w:type="dxa"/>
            <w:shd w:val="clear" w:color="auto" w:fill="auto"/>
            <w:noWrap/>
            <w:vAlign w:val="bottom"/>
          </w:tcPr>
          <w:p w14:paraId="7537A9AF" w14:textId="77777777" w:rsidR="000C41A3" w:rsidRPr="00F65579" w:rsidRDefault="000C41A3" w:rsidP="000C41A3">
            <w:pPr>
              <w:pStyle w:val="Tabletextright"/>
            </w:pPr>
            <w:r w:rsidRPr="00F65579">
              <w:t>18 163</w:t>
            </w:r>
          </w:p>
        </w:tc>
        <w:tc>
          <w:tcPr>
            <w:tcW w:w="1139" w:type="dxa"/>
            <w:shd w:val="clear" w:color="auto" w:fill="auto"/>
            <w:noWrap/>
          </w:tcPr>
          <w:p w14:paraId="7375A24C" w14:textId="77777777" w:rsidR="000C41A3" w:rsidRPr="00F65579" w:rsidRDefault="000C41A3" w:rsidP="000C41A3">
            <w:pPr>
              <w:pStyle w:val="Tabletextright"/>
            </w:pPr>
            <w:r w:rsidRPr="00F65579">
              <w:t>17 938</w:t>
            </w:r>
          </w:p>
        </w:tc>
        <w:tc>
          <w:tcPr>
            <w:tcW w:w="1139" w:type="dxa"/>
            <w:shd w:val="clear" w:color="auto" w:fill="E0E0E0"/>
            <w:noWrap/>
            <w:vAlign w:val="bottom"/>
          </w:tcPr>
          <w:p w14:paraId="02E0240A" w14:textId="77777777" w:rsidR="000C41A3" w:rsidRPr="00F65579" w:rsidRDefault="000C41A3" w:rsidP="000C41A3">
            <w:pPr>
              <w:pStyle w:val="Tabletextright"/>
            </w:pPr>
            <w:r w:rsidRPr="00F65579">
              <w:t>1 474</w:t>
            </w:r>
          </w:p>
        </w:tc>
        <w:tc>
          <w:tcPr>
            <w:tcW w:w="1139" w:type="dxa"/>
            <w:shd w:val="clear" w:color="auto" w:fill="E0E0E0"/>
            <w:noWrap/>
          </w:tcPr>
          <w:p w14:paraId="6BD352CC" w14:textId="77777777" w:rsidR="000C41A3" w:rsidRPr="00F65579" w:rsidRDefault="000C41A3" w:rsidP="000C41A3">
            <w:pPr>
              <w:pStyle w:val="Tabletextright"/>
            </w:pPr>
            <w:r w:rsidRPr="00F65579">
              <w:t>1 292</w:t>
            </w:r>
          </w:p>
        </w:tc>
      </w:tr>
      <w:tr w:rsidR="000C41A3" w:rsidRPr="00F65579" w14:paraId="3615CFA7" w14:textId="77777777" w:rsidTr="000C41A3">
        <w:trPr>
          <w:cantSplit/>
        </w:trPr>
        <w:tc>
          <w:tcPr>
            <w:tcW w:w="5238" w:type="dxa"/>
            <w:shd w:val="clear" w:color="auto" w:fill="auto"/>
          </w:tcPr>
          <w:p w14:paraId="4703ABE1" w14:textId="77777777" w:rsidR="000C41A3" w:rsidRPr="00F65579" w:rsidRDefault="000C41A3" w:rsidP="000C41A3">
            <w:pPr>
              <w:pStyle w:val="Tabletext"/>
            </w:pPr>
            <w:r w:rsidRPr="00F65579">
              <w:rPr>
                <w:b/>
                <w:bCs/>
                <w:szCs w:val="18"/>
              </w:rPr>
              <w:t>Total assets</w:t>
            </w:r>
          </w:p>
        </w:tc>
        <w:tc>
          <w:tcPr>
            <w:tcW w:w="1139" w:type="dxa"/>
            <w:shd w:val="clear" w:color="auto" w:fill="auto"/>
            <w:noWrap/>
            <w:vAlign w:val="bottom"/>
          </w:tcPr>
          <w:p w14:paraId="72E5B6F2" w14:textId="7881F013" w:rsidR="000C41A3" w:rsidRPr="00F65579" w:rsidRDefault="00A95B54" w:rsidP="000C41A3">
            <w:pPr>
              <w:pStyle w:val="Tabletextrightbold"/>
            </w:pPr>
            <w:r w:rsidRPr="00F65579">
              <w:t>24 891</w:t>
            </w:r>
          </w:p>
        </w:tc>
        <w:tc>
          <w:tcPr>
            <w:tcW w:w="1139" w:type="dxa"/>
            <w:shd w:val="clear" w:color="auto" w:fill="auto"/>
            <w:noWrap/>
          </w:tcPr>
          <w:p w14:paraId="71A84471" w14:textId="77777777" w:rsidR="000C41A3" w:rsidRPr="00F65579" w:rsidRDefault="000C41A3" w:rsidP="000C41A3">
            <w:pPr>
              <w:pStyle w:val="Tabletextright"/>
              <w:rPr>
                <w:b/>
              </w:rPr>
            </w:pPr>
            <w:r w:rsidRPr="00F65579">
              <w:rPr>
                <w:b/>
              </w:rPr>
              <w:t>21 450</w:t>
            </w:r>
          </w:p>
        </w:tc>
        <w:tc>
          <w:tcPr>
            <w:tcW w:w="1139" w:type="dxa"/>
            <w:shd w:val="clear" w:color="auto" w:fill="E0E0E0"/>
            <w:noWrap/>
            <w:vAlign w:val="bottom"/>
          </w:tcPr>
          <w:p w14:paraId="5F569DDB" w14:textId="77777777" w:rsidR="000C41A3" w:rsidRPr="00F65579" w:rsidRDefault="000C41A3" w:rsidP="000C41A3">
            <w:pPr>
              <w:pStyle w:val="Tabletextrightbold"/>
            </w:pPr>
            <w:r w:rsidRPr="00F65579">
              <w:t>2 460</w:t>
            </w:r>
          </w:p>
        </w:tc>
        <w:tc>
          <w:tcPr>
            <w:tcW w:w="1139" w:type="dxa"/>
            <w:shd w:val="clear" w:color="auto" w:fill="E0E0E0"/>
            <w:noWrap/>
          </w:tcPr>
          <w:p w14:paraId="18F2CFAD" w14:textId="77777777" w:rsidR="000C41A3" w:rsidRPr="00F65579" w:rsidRDefault="000C41A3" w:rsidP="000C41A3">
            <w:pPr>
              <w:pStyle w:val="Tabletextright"/>
              <w:rPr>
                <w:b/>
              </w:rPr>
            </w:pPr>
            <w:r w:rsidRPr="00F65579">
              <w:rPr>
                <w:b/>
              </w:rPr>
              <w:t>2 182</w:t>
            </w:r>
          </w:p>
        </w:tc>
      </w:tr>
      <w:tr w:rsidR="000C41A3" w:rsidRPr="00F65579" w14:paraId="0ECE53C9" w14:textId="77777777" w:rsidTr="000C41A3">
        <w:trPr>
          <w:cantSplit/>
          <w:trHeight w:hRule="exact" w:val="57"/>
        </w:trPr>
        <w:tc>
          <w:tcPr>
            <w:tcW w:w="5238" w:type="dxa"/>
            <w:shd w:val="clear" w:color="auto" w:fill="auto"/>
          </w:tcPr>
          <w:p w14:paraId="7DCC0F28" w14:textId="77777777" w:rsidR="000C41A3" w:rsidRPr="00F65579" w:rsidRDefault="000C41A3" w:rsidP="000C41A3">
            <w:pPr>
              <w:pStyle w:val="Tabletext"/>
            </w:pPr>
          </w:p>
        </w:tc>
        <w:tc>
          <w:tcPr>
            <w:tcW w:w="1139" w:type="dxa"/>
            <w:shd w:val="clear" w:color="auto" w:fill="auto"/>
            <w:noWrap/>
            <w:vAlign w:val="bottom"/>
          </w:tcPr>
          <w:p w14:paraId="186E7B67" w14:textId="77777777" w:rsidR="000C41A3" w:rsidRPr="00F65579" w:rsidRDefault="000C41A3" w:rsidP="000C41A3">
            <w:pPr>
              <w:pStyle w:val="Tabletextright"/>
            </w:pPr>
          </w:p>
        </w:tc>
        <w:tc>
          <w:tcPr>
            <w:tcW w:w="1139" w:type="dxa"/>
            <w:shd w:val="clear" w:color="auto" w:fill="auto"/>
            <w:noWrap/>
          </w:tcPr>
          <w:p w14:paraId="6180DA49" w14:textId="77777777" w:rsidR="000C41A3" w:rsidRPr="00F65579" w:rsidRDefault="000C41A3" w:rsidP="000C41A3">
            <w:pPr>
              <w:pStyle w:val="Tabletextright"/>
            </w:pPr>
          </w:p>
        </w:tc>
        <w:tc>
          <w:tcPr>
            <w:tcW w:w="1139" w:type="dxa"/>
            <w:shd w:val="clear" w:color="auto" w:fill="E0E0E0"/>
            <w:noWrap/>
            <w:vAlign w:val="bottom"/>
          </w:tcPr>
          <w:p w14:paraId="27430161" w14:textId="77777777" w:rsidR="000C41A3" w:rsidRPr="00F65579" w:rsidRDefault="000C41A3" w:rsidP="000C41A3">
            <w:pPr>
              <w:pStyle w:val="Tabletextright"/>
            </w:pPr>
          </w:p>
        </w:tc>
        <w:tc>
          <w:tcPr>
            <w:tcW w:w="1139" w:type="dxa"/>
            <w:shd w:val="clear" w:color="auto" w:fill="E0E0E0"/>
            <w:noWrap/>
          </w:tcPr>
          <w:p w14:paraId="5098BE6E" w14:textId="77777777" w:rsidR="000C41A3" w:rsidRPr="00F65579" w:rsidRDefault="000C41A3" w:rsidP="000C41A3">
            <w:pPr>
              <w:pStyle w:val="Tabletextright"/>
            </w:pPr>
          </w:p>
        </w:tc>
      </w:tr>
      <w:tr w:rsidR="000C41A3" w:rsidRPr="00F65579" w14:paraId="64653EBC" w14:textId="77777777" w:rsidTr="000C41A3">
        <w:trPr>
          <w:cantSplit/>
        </w:trPr>
        <w:tc>
          <w:tcPr>
            <w:tcW w:w="5238" w:type="dxa"/>
            <w:shd w:val="clear" w:color="auto" w:fill="auto"/>
          </w:tcPr>
          <w:p w14:paraId="1C7106FC" w14:textId="77777777" w:rsidR="000C41A3" w:rsidRPr="00F65579" w:rsidRDefault="000C41A3" w:rsidP="000C41A3">
            <w:pPr>
              <w:pStyle w:val="Tabletext"/>
            </w:pPr>
            <w:r w:rsidRPr="00F65579">
              <w:rPr>
                <w:b/>
                <w:bCs/>
                <w:szCs w:val="18"/>
              </w:rPr>
              <w:t>Liabilities</w:t>
            </w:r>
          </w:p>
        </w:tc>
        <w:tc>
          <w:tcPr>
            <w:tcW w:w="1139" w:type="dxa"/>
            <w:shd w:val="clear" w:color="auto" w:fill="auto"/>
            <w:noWrap/>
            <w:vAlign w:val="bottom"/>
          </w:tcPr>
          <w:p w14:paraId="3725B788" w14:textId="77777777" w:rsidR="000C41A3" w:rsidRPr="00F65579" w:rsidRDefault="000C41A3" w:rsidP="000C41A3">
            <w:pPr>
              <w:pStyle w:val="Tabletextright"/>
            </w:pPr>
          </w:p>
        </w:tc>
        <w:tc>
          <w:tcPr>
            <w:tcW w:w="1139" w:type="dxa"/>
            <w:shd w:val="clear" w:color="auto" w:fill="auto"/>
            <w:noWrap/>
          </w:tcPr>
          <w:p w14:paraId="3CFEA8E9" w14:textId="77777777" w:rsidR="000C41A3" w:rsidRPr="00F65579" w:rsidRDefault="000C41A3" w:rsidP="000C41A3">
            <w:pPr>
              <w:pStyle w:val="Tabletextright"/>
            </w:pPr>
          </w:p>
        </w:tc>
        <w:tc>
          <w:tcPr>
            <w:tcW w:w="1139" w:type="dxa"/>
            <w:shd w:val="clear" w:color="auto" w:fill="E0E0E0"/>
            <w:noWrap/>
            <w:vAlign w:val="bottom"/>
          </w:tcPr>
          <w:p w14:paraId="10A2B795" w14:textId="77777777" w:rsidR="000C41A3" w:rsidRPr="00F65579" w:rsidRDefault="000C41A3" w:rsidP="000C41A3">
            <w:pPr>
              <w:pStyle w:val="Tabletextright"/>
            </w:pPr>
          </w:p>
        </w:tc>
        <w:tc>
          <w:tcPr>
            <w:tcW w:w="1139" w:type="dxa"/>
            <w:shd w:val="clear" w:color="auto" w:fill="E0E0E0"/>
            <w:noWrap/>
          </w:tcPr>
          <w:p w14:paraId="4D6986CD" w14:textId="77777777" w:rsidR="000C41A3" w:rsidRPr="00F65579" w:rsidRDefault="000C41A3" w:rsidP="000C41A3">
            <w:pPr>
              <w:pStyle w:val="Tabletextright"/>
            </w:pPr>
          </w:p>
        </w:tc>
      </w:tr>
      <w:tr w:rsidR="000C41A3" w:rsidRPr="00F65579" w14:paraId="4ED38CE4" w14:textId="77777777" w:rsidTr="000C41A3">
        <w:trPr>
          <w:cantSplit/>
        </w:trPr>
        <w:tc>
          <w:tcPr>
            <w:tcW w:w="5238" w:type="dxa"/>
            <w:shd w:val="clear" w:color="auto" w:fill="auto"/>
          </w:tcPr>
          <w:p w14:paraId="1B24B174" w14:textId="77777777" w:rsidR="000C41A3" w:rsidRPr="00F65579" w:rsidRDefault="000C41A3" w:rsidP="000C41A3">
            <w:pPr>
              <w:pStyle w:val="Tabletextbold"/>
            </w:pPr>
            <w:r w:rsidRPr="00F65579">
              <w:t>Total liabilities</w:t>
            </w:r>
          </w:p>
        </w:tc>
        <w:tc>
          <w:tcPr>
            <w:tcW w:w="1139" w:type="dxa"/>
            <w:shd w:val="clear" w:color="auto" w:fill="auto"/>
            <w:noWrap/>
            <w:vAlign w:val="bottom"/>
          </w:tcPr>
          <w:p w14:paraId="69B86BFB" w14:textId="41C30E32" w:rsidR="000C41A3" w:rsidRPr="00F65579" w:rsidRDefault="000C41A3" w:rsidP="00EE412E">
            <w:pPr>
              <w:pStyle w:val="Tabletextrightbold"/>
            </w:pPr>
            <w:r w:rsidRPr="00F65579">
              <w:t>74 9</w:t>
            </w:r>
            <w:r w:rsidR="00A95B54" w:rsidRPr="00F65579">
              <w:t>8</w:t>
            </w:r>
            <w:r w:rsidRPr="00F65579">
              <w:t>1</w:t>
            </w:r>
          </w:p>
        </w:tc>
        <w:tc>
          <w:tcPr>
            <w:tcW w:w="1139" w:type="dxa"/>
            <w:shd w:val="clear" w:color="auto" w:fill="auto"/>
            <w:noWrap/>
          </w:tcPr>
          <w:p w14:paraId="631368E7" w14:textId="77777777" w:rsidR="000C41A3" w:rsidRPr="00F65579" w:rsidRDefault="000C41A3" w:rsidP="00EE412E">
            <w:pPr>
              <w:pStyle w:val="Tabletextrightbold"/>
            </w:pPr>
            <w:r w:rsidRPr="00F65579">
              <w:t>35 057</w:t>
            </w:r>
          </w:p>
        </w:tc>
        <w:tc>
          <w:tcPr>
            <w:tcW w:w="1139" w:type="dxa"/>
            <w:shd w:val="clear" w:color="auto" w:fill="E0E0E0"/>
            <w:noWrap/>
            <w:vAlign w:val="bottom"/>
          </w:tcPr>
          <w:p w14:paraId="7AAC5542" w14:textId="77777777" w:rsidR="000C41A3" w:rsidRPr="00F65579" w:rsidRDefault="000C41A3" w:rsidP="00EE412E">
            <w:pPr>
              <w:pStyle w:val="Tabletextrightbold"/>
            </w:pPr>
            <w:r w:rsidRPr="00F65579">
              <w:t>25 847</w:t>
            </w:r>
          </w:p>
        </w:tc>
        <w:tc>
          <w:tcPr>
            <w:tcW w:w="1139" w:type="dxa"/>
            <w:shd w:val="clear" w:color="auto" w:fill="E0E0E0"/>
            <w:noWrap/>
          </w:tcPr>
          <w:p w14:paraId="404FC208" w14:textId="77777777" w:rsidR="000C41A3" w:rsidRPr="00F65579" w:rsidRDefault="000C41A3" w:rsidP="00EE412E">
            <w:pPr>
              <w:pStyle w:val="Tabletextrightbold"/>
            </w:pPr>
            <w:r w:rsidRPr="00F65579">
              <w:t>25 211</w:t>
            </w:r>
          </w:p>
        </w:tc>
      </w:tr>
      <w:tr w:rsidR="000C41A3" w:rsidRPr="00F65579" w14:paraId="3A63C158" w14:textId="77777777" w:rsidTr="000C41A3">
        <w:trPr>
          <w:cantSplit/>
          <w:trHeight w:hRule="exact" w:val="57"/>
        </w:trPr>
        <w:tc>
          <w:tcPr>
            <w:tcW w:w="5238" w:type="dxa"/>
            <w:shd w:val="clear" w:color="auto" w:fill="auto"/>
          </w:tcPr>
          <w:p w14:paraId="24D0D475" w14:textId="77777777" w:rsidR="000C41A3" w:rsidRPr="00F65579" w:rsidRDefault="000C41A3" w:rsidP="000C41A3">
            <w:pPr>
              <w:pStyle w:val="Tabletext"/>
            </w:pPr>
          </w:p>
        </w:tc>
        <w:tc>
          <w:tcPr>
            <w:tcW w:w="1139" w:type="dxa"/>
            <w:shd w:val="clear" w:color="auto" w:fill="auto"/>
            <w:noWrap/>
            <w:vAlign w:val="bottom"/>
          </w:tcPr>
          <w:p w14:paraId="7A7346DF" w14:textId="77777777" w:rsidR="000C41A3" w:rsidRPr="00F65579" w:rsidRDefault="000C41A3" w:rsidP="000C41A3">
            <w:pPr>
              <w:pStyle w:val="Tabletextright"/>
            </w:pPr>
          </w:p>
        </w:tc>
        <w:tc>
          <w:tcPr>
            <w:tcW w:w="1139" w:type="dxa"/>
            <w:shd w:val="clear" w:color="auto" w:fill="auto"/>
            <w:noWrap/>
          </w:tcPr>
          <w:p w14:paraId="3372C5F5" w14:textId="77777777" w:rsidR="000C41A3" w:rsidRPr="00F65579" w:rsidRDefault="000C41A3" w:rsidP="000C41A3">
            <w:pPr>
              <w:pStyle w:val="Tabletextright"/>
            </w:pPr>
          </w:p>
        </w:tc>
        <w:tc>
          <w:tcPr>
            <w:tcW w:w="1139" w:type="dxa"/>
            <w:shd w:val="clear" w:color="auto" w:fill="E0E0E0"/>
            <w:noWrap/>
            <w:vAlign w:val="bottom"/>
          </w:tcPr>
          <w:p w14:paraId="5521260A" w14:textId="77777777" w:rsidR="000C41A3" w:rsidRPr="00F65579" w:rsidRDefault="000C41A3" w:rsidP="000C41A3">
            <w:pPr>
              <w:pStyle w:val="Tabletextright"/>
            </w:pPr>
          </w:p>
        </w:tc>
        <w:tc>
          <w:tcPr>
            <w:tcW w:w="1139" w:type="dxa"/>
            <w:shd w:val="clear" w:color="auto" w:fill="E0E0E0"/>
            <w:noWrap/>
          </w:tcPr>
          <w:p w14:paraId="73BD25E5" w14:textId="77777777" w:rsidR="000C41A3" w:rsidRPr="00F65579" w:rsidRDefault="000C41A3" w:rsidP="000C41A3">
            <w:pPr>
              <w:pStyle w:val="Tabletextright"/>
            </w:pPr>
          </w:p>
        </w:tc>
      </w:tr>
      <w:tr w:rsidR="000C41A3" w:rsidRPr="00F65579" w14:paraId="753FD4DA" w14:textId="77777777" w:rsidTr="000C41A3">
        <w:trPr>
          <w:cantSplit/>
        </w:trPr>
        <w:tc>
          <w:tcPr>
            <w:tcW w:w="5238" w:type="dxa"/>
            <w:shd w:val="clear" w:color="auto" w:fill="auto"/>
          </w:tcPr>
          <w:p w14:paraId="1FFD3040" w14:textId="77777777" w:rsidR="000C41A3" w:rsidRPr="00F65579" w:rsidRDefault="000C41A3" w:rsidP="000C41A3">
            <w:pPr>
              <w:pStyle w:val="Tabletextbold"/>
            </w:pPr>
            <w:r w:rsidRPr="00F65579">
              <w:t>Net assets/(liabilities)</w:t>
            </w:r>
          </w:p>
        </w:tc>
        <w:tc>
          <w:tcPr>
            <w:tcW w:w="1139" w:type="dxa"/>
            <w:shd w:val="clear" w:color="auto" w:fill="auto"/>
            <w:noWrap/>
            <w:vAlign w:val="bottom"/>
          </w:tcPr>
          <w:p w14:paraId="4F30D493" w14:textId="5F6B0F1B" w:rsidR="000C41A3" w:rsidRPr="00F65579" w:rsidRDefault="000C41A3" w:rsidP="000C41A3">
            <w:pPr>
              <w:pStyle w:val="Tabletextrightbold"/>
            </w:pPr>
            <w:r w:rsidRPr="00F65579">
              <w:t>(</w:t>
            </w:r>
            <w:r w:rsidR="00A95B54" w:rsidRPr="00F65579">
              <w:t>50 090</w:t>
            </w:r>
            <w:r w:rsidRPr="00F65579">
              <w:t>)</w:t>
            </w:r>
          </w:p>
        </w:tc>
        <w:tc>
          <w:tcPr>
            <w:tcW w:w="1139" w:type="dxa"/>
            <w:shd w:val="clear" w:color="auto" w:fill="auto"/>
            <w:noWrap/>
          </w:tcPr>
          <w:p w14:paraId="1F57F6A1" w14:textId="77777777" w:rsidR="000C41A3" w:rsidRPr="00F65579" w:rsidRDefault="000C41A3" w:rsidP="000C41A3">
            <w:pPr>
              <w:pStyle w:val="Tabletextright"/>
              <w:rPr>
                <w:b/>
              </w:rPr>
            </w:pPr>
            <w:r w:rsidRPr="00F65579">
              <w:rPr>
                <w:b/>
              </w:rPr>
              <w:t>(13,607)</w:t>
            </w:r>
          </w:p>
        </w:tc>
        <w:tc>
          <w:tcPr>
            <w:tcW w:w="1139" w:type="dxa"/>
            <w:shd w:val="clear" w:color="auto" w:fill="E0E0E0"/>
            <w:noWrap/>
            <w:vAlign w:val="bottom"/>
          </w:tcPr>
          <w:p w14:paraId="0C9D2F32" w14:textId="77777777" w:rsidR="000C41A3" w:rsidRPr="00F65579" w:rsidRDefault="000C41A3" w:rsidP="000C41A3">
            <w:pPr>
              <w:pStyle w:val="Tabletextrightbold"/>
            </w:pPr>
            <w:r w:rsidRPr="00F65579">
              <w:t>(23 387)</w:t>
            </w:r>
          </w:p>
        </w:tc>
        <w:tc>
          <w:tcPr>
            <w:tcW w:w="1139" w:type="dxa"/>
            <w:shd w:val="clear" w:color="auto" w:fill="E0E0E0"/>
            <w:noWrap/>
          </w:tcPr>
          <w:p w14:paraId="05284731" w14:textId="77777777" w:rsidR="000C41A3" w:rsidRPr="00F65579" w:rsidRDefault="000C41A3" w:rsidP="000C41A3">
            <w:pPr>
              <w:pStyle w:val="Tabletextright"/>
              <w:rPr>
                <w:b/>
              </w:rPr>
            </w:pPr>
            <w:r w:rsidRPr="00F65579">
              <w:rPr>
                <w:b/>
              </w:rPr>
              <w:t>(23 029)</w:t>
            </w:r>
          </w:p>
        </w:tc>
      </w:tr>
    </w:tbl>
    <w:p w14:paraId="2CD595EC" w14:textId="77777777" w:rsidR="000C41A3" w:rsidRPr="00F65579" w:rsidRDefault="000C41A3" w:rsidP="000C41A3">
      <w:pPr>
        <w:pStyle w:val="Notes"/>
      </w:pPr>
      <w:r w:rsidRPr="00F65579">
        <w:t>Notes:</w:t>
      </w:r>
    </w:p>
    <w:p w14:paraId="18E559C6" w14:textId="77777777" w:rsidR="000C41A3" w:rsidRPr="00F65579" w:rsidRDefault="000C41A3" w:rsidP="000C41A3">
      <w:pPr>
        <w:pStyle w:val="Notes"/>
      </w:pPr>
      <w:r w:rsidRPr="00F65579">
        <w:t>(a) Based on the Administrative Arrangements Order (No. 229) 2018, figures for the assets and liabilities for the Invest Victoria’s output for the current financial year are as at 30 June 2019. Figures for the assets and liabilities of the output for the comparative year are reported by the former Department of Economic Development, Jobs, Transport and Resources.</w:t>
      </w:r>
    </w:p>
    <w:p w14:paraId="31B1CF02" w14:textId="77777777" w:rsidR="000C41A3" w:rsidRPr="00F65579" w:rsidRDefault="000C41A3" w:rsidP="000C41A3">
      <w:pPr>
        <w:pStyle w:val="Notes"/>
      </w:pPr>
      <w:r w:rsidRPr="00F65579">
        <w:t xml:space="preserve">(b) These amounts consist predominantly of the Department's SAU balances with the Consolidated Fund and the Trust Fund. </w:t>
      </w:r>
    </w:p>
    <w:p w14:paraId="0D5F3D8C" w14:textId="77777777" w:rsidR="000C41A3" w:rsidRPr="00F65579" w:rsidRDefault="000C41A3" w:rsidP="008C6D89">
      <w:pPr>
        <w:pStyle w:val="Heading3numbered"/>
        <w:spacing w:before="240"/>
      </w:pPr>
      <w:r w:rsidRPr="00F65579">
        <w:t>Changes to outputs</w:t>
      </w:r>
    </w:p>
    <w:p w14:paraId="19C8D1B8" w14:textId="77777777" w:rsidR="00103251" w:rsidRPr="00F65579" w:rsidRDefault="00103251" w:rsidP="00103251">
      <w:pPr>
        <w:sectPr w:rsidR="00103251" w:rsidRPr="00F65579" w:rsidSect="00681F52">
          <w:headerReference w:type="even" r:id="rId68"/>
          <w:headerReference w:type="default" r:id="rId69"/>
          <w:pgSz w:w="11909" w:h="16834" w:code="9"/>
          <w:pgMar w:top="1728" w:right="1152" w:bottom="1152" w:left="1152" w:header="720" w:footer="288" w:gutter="0"/>
          <w:cols w:space="720"/>
          <w:noEndnote/>
        </w:sectPr>
      </w:pPr>
    </w:p>
    <w:p w14:paraId="4822399D" w14:textId="48831664" w:rsidR="000C41A3" w:rsidRPr="00F65579" w:rsidRDefault="000C41A3" w:rsidP="00103251">
      <w:r w:rsidRPr="00F65579">
        <w:t xml:space="preserve">The Department has made changes to its output structure due to machinery of government changes that took effect on 1 January 2019 as described in note 9.8. The investment component of the Jobs and </w:t>
      </w:r>
      <w:r w:rsidRPr="00F65579">
        <w:br w:type="column"/>
      </w:r>
      <w:r w:rsidRPr="00F65579">
        <w:t xml:space="preserve">Investment output has been transferred to the Department from the former DEDJTR and renamed Invest Victoria. </w:t>
      </w:r>
    </w:p>
    <w:p w14:paraId="64091798" w14:textId="77777777" w:rsidR="00103251" w:rsidRPr="00F65579" w:rsidRDefault="00103251" w:rsidP="000C41A3">
      <w:pPr>
        <w:spacing w:before="240"/>
        <w:sectPr w:rsidR="00103251" w:rsidRPr="00F65579" w:rsidSect="000C41A3">
          <w:type w:val="continuous"/>
          <w:pgSz w:w="11909" w:h="16834" w:code="9"/>
          <w:pgMar w:top="1728" w:right="1152" w:bottom="1152" w:left="1152" w:header="720" w:footer="288" w:gutter="0"/>
          <w:cols w:num="2" w:space="720"/>
          <w:noEndnote/>
        </w:sectPr>
      </w:pPr>
    </w:p>
    <w:p w14:paraId="4BDB2112" w14:textId="77777777" w:rsidR="000C41A3" w:rsidRPr="00F65579" w:rsidRDefault="000C41A3" w:rsidP="00103251">
      <w:pPr>
        <w:pStyle w:val="Tabletextheadingcentred"/>
        <w:pageBreakBefore/>
        <w:jc w:val="left"/>
      </w:pPr>
    </w:p>
    <w:tbl>
      <w:tblPr>
        <w:tblW w:w="0" w:type="auto"/>
        <w:tblLayout w:type="fixed"/>
        <w:tblLook w:val="0000" w:firstRow="0" w:lastRow="0" w:firstColumn="0" w:lastColumn="0" w:noHBand="0" w:noVBand="0"/>
      </w:tblPr>
      <w:tblGrid>
        <w:gridCol w:w="1278"/>
        <w:gridCol w:w="1170"/>
        <w:gridCol w:w="1138"/>
        <w:gridCol w:w="1138"/>
        <w:gridCol w:w="1138"/>
        <w:gridCol w:w="1138"/>
        <w:gridCol w:w="1138"/>
        <w:gridCol w:w="1138"/>
      </w:tblGrid>
      <w:tr w:rsidR="000C41A3" w:rsidRPr="00F65579" w14:paraId="3EB96EAC" w14:textId="77777777" w:rsidTr="000C41A3">
        <w:trPr>
          <w:cantSplit/>
        </w:trPr>
        <w:tc>
          <w:tcPr>
            <w:tcW w:w="2448" w:type="dxa"/>
            <w:gridSpan w:val="2"/>
            <w:shd w:val="clear" w:color="auto" w:fill="auto"/>
            <w:noWrap/>
            <w:vAlign w:val="bottom"/>
          </w:tcPr>
          <w:p w14:paraId="30909D3C" w14:textId="77777777" w:rsidR="000C41A3" w:rsidRPr="00F65579" w:rsidRDefault="000C41A3" w:rsidP="000C41A3">
            <w:pPr>
              <w:pStyle w:val="Tabletextheadingcentred"/>
            </w:pPr>
            <w:r w:rsidRPr="00F65579">
              <w:t>Improve how Government manages its balance sheet, commercial activities and public sector infrastructure</w:t>
            </w:r>
          </w:p>
        </w:tc>
        <w:tc>
          <w:tcPr>
            <w:tcW w:w="2276" w:type="dxa"/>
            <w:gridSpan w:val="2"/>
            <w:shd w:val="clear" w:color="auto" w:fill="auto"/>
            <w:noWrap/>
            <w:vAlign w:val="bottom"/>
          </w:tcPr>
          <w:p w14:paraId="36ECDDA4" w14:textId="77777777" w:rsidR="000C41A3" w:rsidRPr="00F65579" w:rsidRDefault="000C41A3" w:rsidP="000C41A3">
            <w:pPr>
              <w:pStyle w:val="Tabletextheadingcentred"/>
            </w:pPr>
            <w:r w:rsidRPr="00F65579">
              <w:t>Deliver efficient whole of government common services</w:t>
            </w:r>
          </w:p>
        </w:tc>
        <w:tc>
          <w:tcPr>
            <w:tcW w:w="2276" w:type="dxa"/>
            <w:gridSpan w:val="2"/>
            <w:shd w:val="clear" w:color="auto" w:fill="auto"/>
            <w:noWrap/>
            <w:vAlign w:val="bottom"/>
          </w:tcPr>
          <w:p w14:paraId="37FFA40F" w14:textId="77777777" w:rsidR="000C41A3" w:rsidRPr="00F65579" w:rsidRDefault="000C41A3" w:rsidP="000C41A3">
            <w:pPr>
              <w:pStyle w:val="Tabletextheadingcentred"/>
            </w:pPr>
            <w:r w:rsidRPr="00F65579">
              <w:t xml:space="preserve">Other – Not </w:t>
            </w:r>
            <w:r w:rsidRPr="00F65579">
              <w:br/>
              <w:t>attributable</w:t>
            </w:r>
            <w:r w:rsidRPr="00F65579">
              <w:rPr>
                <w:vertAlign w:val="superscript"/>
              </w:rPr>
              <w:t>(</w:t>
            </w:r>
            <w:r w:rsidR="008C6D89" w:rsidRPr="00F65579">
              <w:rPr>
                <w:vertAlign w:val="superscript"/>
              </w:rPr>
              <w:t>b</w:t>
            </w:r>
            <w:r w:rsidRPr="00F65579">
              <w:rPr>
                <w:vertAlign w:val="superscript"/>
              </w:rPr>
              <w:t>)</w:t>
            </w:r>
          </w:p>
        </w:tc>
        <w:tc>
          <w:tcPr>
            <w:tcW w:w="2276" w:type="dxa"/>
            <w:gridSpan w:val="2"/>
            <w:shd w:val="clear" w:color="auto" w:fill="auto"/>
            <w:noWrap/>
            <w:vAlign w:val="bottom"/>
          </w:tcPr>
          <w:p w14:paraId="6545B83A" w14:textId="77777777" w:rsidR="000C41A3" w:rsidRPr="00F65579" w:rsidRDefault="000C41A3" w:rsidP="000C41A3">
            <w:pPr>
              <w:pStyle w:val="Tabletextheadingcentred"/>
            </w:pPr>
            <w:r w:rsidRPr="00F65579">
              <w:t>Departmental total</w:t>
            </w:r>
          </w:p>
        </w:tc>
      </w:tr>
      <w:tr w:rsidR="000C41A3" w:rsidRPr="00F65579" w14:paraId="6D7D224C" w14:textId="77777777" w:rsidTr="000C41A3">
        <w:trPr>
          <w:cantSplit/>
        </w:trPr>
        <w:tc>
          <w:tcPr>
            <w:tcW w:w="1278" w:type="dxa"/>
            <w:shd w:val="clear" w:color="auto" w:fill="auto"/>
            <w:noWrap/>
          </w:tcPr>
          <w:p w14:paraId="6AD7A203" w14:textId="77777777" w:rsidR="000C41A3" w:rsidRPr="00F65579" w:rsidRDefault="000C41A3" w:rsidP="000C41A3">
            <w:pPr>
              <w:pStyle w:val="Tabletextheadingright"/>
            </w:pPr>
            <w:r w:rsidRPr="00F65579">
              <w:t>2019</w:t>
            </w:r>
          </w:p>
        </w:tc>
        <w:tc>
          <w:tcPr>
            <w:tcW w:w="1170" w:type="dxa"/>
            <w:shd w:val="clear" w:color="auto" w:fill="auto"/>
            <w:noWrap/>
          </w:tcPr>
          <w:p w14:paraId="6D6F2BA6" w14:textId="77777777" w:rsidR="000C41A3" w:rsidRPr="00F65579" w:rsidRDefault="000C41A3" w:rsidP="000C41A3">
            <w:pPr>
              <w:pStyle w:val="Tabletextright"/>
              <w:rPr>
                <w:b/>
              </w:rPr>
            </w:pPr>
            <w:r w:rsidRPr="00F65579">
              <w:rPr>
                <w:b/>
              </w:rPr>
              <w:t>2018</w:t>
            </w:r>
          </w:p>
        </w:tc>
        <w:tc>
          <w:tcPr>
            <w:tcW w:w="1138" w:type="dxa"/>
            <w:shd w:val="clear" w:color="auto" w:fill="auto"/>
            <w:noWrap/>
          </w:tcPr>
          <w:p w14:paraId="5CEA6222" w14:textId="77777777" w:rsidR="000C41A3" w:rsidRPr="00F65579" w:rsidRDefault="000C41A3" w:rsidP="000C41A3">
            <w:pPr>
              <w:pStyle w:val="Tabletextheadingright"/>
            </w:pPr>
            <w:r w:rsidRPr="00F65579">
              <w:t>2019</w:t>
            </w:r>
          </w:p>
        </w:tc>
        <w:tc>
          <w:tcPr>
            <w:tcW w:w="1138" w:type="dxa"/>
            <w:shd w:val="clear" w:color="auto" w:fill="auto"/>
            <w:noWrap/>
          </w:tcPr>
          <w:p w14:paraId="26C3A2AC" w14:textId="77777777" w:rsidR="000C41A3" w:rsidRPr="00F65579" w:rsidRDefault="000C41A3" w:rsidP="000C41A3">
            <w:pPr>
              <w:pStyle w:val="Tabletextright"/>
              <w:rPr>
                <w:b/>
              </w:rPr>
            </w:pPr>
            <w:r w:rsidRPr="00F65579">
              <w:rPr>
                <w:b/>
              </w:rPr>
              <w:t>2018</w:t>
            </w:r>
          </w:p>
        </w:tc>
        <w:tc>
          <w:tcPr>
            <w:tcW w:w="1138" w:type="dxa"/>
            <w:shd w:val="clear" w:color="auto" w:fill="auto"/>
            <w:noWrap/>
          </w:tcPr>
          <w:p w14:paraId="3A445EAD" w14:textId="77777777" w:rsidR="000C41A3" w:rsidRPr="00F65579" w:rsidRDefault="000C41A3" w:rsidP="000C41A3">
            <w:pPr>
              <w:pStyle w:val="Tabletextheadingright"/>
            </w:pPr>
            <w:r w:rsidRPr="00F65579">
              <w:t>2019</w:t>
            </w:r>
          </w:p>
        </w:tc>
        <w:tc>
          <w:tcPr>
            <w:tcW w:w="1138" w:type="dxa"/>
            <w:shd w:val="clear" w:color="auto" w:fill="auto"/>
            <w:noWrap/>
          </w:tcPr>
          <w:p w14:paraId="6BF0E38B" w14:textId="77777777" w:rsidR="000C41A3" w:rsidRPr="00F65579" w:rsidRDefault="000C41A3" w:rsidP="000C41A3">
            <w:pPr>
              <w:pStyle w:val="Tabletextright"/>
              <w:rPr>
                <w:b/>
              </w:rPr>
            </w:pPr>
            <w:r w:rsidRPr="00F65579">
              <w:rPr>
                <w:b/>
              </w:rPr>
              <w:t>2018</w:t>
            </w:r>
          </w:p>
        </w:tc>
        <w:tc>
          <w:tcPr>
            <w:tcW w:w="1138" w:type="dxa"/>
            <w:shd w:val="clear" w:color="auto" w:fill="auto"/>
            <w:noWrap/>
          </w:tcPr>
          <w:p w14:paraId="13563D64" w14:textId="77777777" w:rsidR="000C41A3" w:rsidRPr="00F65579" w:rsidRDefault="000C41A3" w:rsidP="000C41A3">
            <w:pPr>
              <w:pStyle w:val="Tabletextheadingright"/>
            </w:pPr>
            <w:r w:rsidRPr="00F65579">
              <w:t>2019</w:t>
            </w:r>
          </w:p>
        </w:tc>
        <w:tc>
          <w:tcPr>
            <w:tcW w:w="1138" w:type="dxa"/>
            <w:shd w:val="clear" w:color="auto" w:fill="auto"/>
            <w:noWrap/>
          </w:tcPr>
          <w:p w14:paraId="6E7DDC66" w14:textId="77777777" w:rsidR="000C41A3" w:rsidRPr="00F65579" w:rsidRDefault="000C41A3" w:rsidP="000C41A3">
            <w:pPr>
              <w:pStyle w:val="Tabletextright"/>
              <w:rPr>
                <w:b/>
              </w:rPr>
            </w:pPr>
            <w:r w:rsidRPr="00F65579">
              <w:rPr>
                <w:b/>
              </w:rPr>
              <w:t>2018</w:t>
            </w:r>
          </w:p>
        </w:tc>
      </w:tr>
      <w:tr w:rsidR="000C41A3" w:rsidRPr="00F65579" w14:paraId="6FDBAA4B" w14:textId="77777777" w:rsidTr="000C41A3">
        <w:trPr>
          <w:cantSplit/>
        </w:trPr>
        <w:tc>
          <w:tcPr>
            <w:tcW w:w="1278" w:type="dxa"/>
            <w:shd w:val="clear" w:color="auto" w:fill="auto"/>
            <w:noWrap/>
          </w:tcPr>
          <w:p w14:paraId="7499B784" w14:textId="77777777" w:rsidR="000C41A3" w:rsidRPr="00F65579" w:rsidRDefault="000C41A3" w:rsidP="000C41A3">
            <w:pPr>
              <w:pStyle w:val="Tabletextheadingright"/>
            </w:pPr>
            <w:r w:rsidRPr="00F65579">
              <w:t>$’000</w:t>
            </w:r>
          </w:p>
        </w:tc>
        <w:tc>
          <w:tcPr>
            <w:tcW w:w="1170" w:type="dxa"/>
            <w:shd w:val="clear" w:color="auto" w:fill="auto"/>
            <w:noWrap/>
          </w:tcPr>
          <w:p w14:paraId="4822312C" w14:textId="77777777" w:rsidR="000C41A3" w:rsidRPr="00F65579" w:rsidRDefault="000C41A3" w:rsidP="000C41A3">
            <w:pPr>
              <w:pStyle w:val="Tabletextright"/>
              <w:rPr>
                <w:b/>
              </w:rPr>
            </w:pPr>
            <w:r w:rsidRPr="00F65579">
              <w:rPr>
                <w:b/>
              </w:rPr>
              <w:t>$’000</w:t>
            </w:r>
          </w:p>
        </w:tc>
        <w:tc>
          <w:tcPr>
            <w:tcW w:w="1138" w:type="dxa"/>
            <w:shd w:val="clear" w:color="auto" w:fill="auto"/>
            <w:noWrap/>
          </w:tcPr>
          <w:p w14:paraId="62C54650" w14:textId="77777777" w:rsidR="000C41A3" w:rsidRPr="00F65579" w:rsidRDefault="000C41A3" w:rsidP="000C41A3">
            <w:pPr>
              <w:pStyle w:val="Tabletextheadingright"/>
            </w:pPr>
            <w:r w:rsidRPr="00F65579">
              <w:t>$’000</w:t>
            </w:r>
          </w:p>
        </w:tc>
        <w:tc>
          <w:tcPr>
            <w:tcW w:w="1138" w:type="dxa"/>
            <w:shd w:val="clear" w:color="auto" w:fill="auto"/>
            <w:noWrap/>
          </w:tcPr>
          <w:p w14:paraId="45276964" w14:textId="77777777" w:rsidR="000C41A3" w:rsidRPr="00F65579" w:rsidRDefault="000C41A3" w:rsidP="000C41A3">
            <w:pPr>
              <w:pStyle w:val="Tabletextright"/>
              <w:rPr>
                <w:b/>
              </w:rPr>
            </w:pPr>
            <w:r w:rsidRPr="00F65579">
              <w:rPr>
                <w:b/>
              </w:rPr>
              <w:t>$’000</w:t>
            </w:r>
          </w:p>
        </w:tc>
        <w:tc>
          <w:tcPr>
            <w:tcW w:w="1138" w:type="dxa"/>
            <w:shd w:val="clear" w:color="auto" w:fill="auto"/>
            <w:noWrap/>
          </w:tcPr>
          <w:p w14:paraId="1403049C" w14:textId="77777777" w:rsidR="000C41A3" w:rsidRPr="00F65579" w:rsidRDefault="000C41A3" w:rsidP="000C41A3">
            <w:pPr>
              <w:pStyle w:val="Tabletextheadingright"/>
            </w:pPr>
            <w:r w:rsidRPr="00F65579">
              <w:t>$’000</w:t>
            </w:r>
          </w:p>
        </w:tc>
        <w:tc>
          <w:tcPr>
            <w:tcW w:w="1138" w:type="dxa"/>
            <w:shd w:val="clear" w:color="auto" w:fill="auto"/>
            <w:noWrap/>
          </w:tcPr>
          <w:p w14:paraId="52D4A1FF" w14:textId="77777777" w:rsidR="000C41A3" w:rsidRPr="00F65579" w:rsidRDefault="000C41A3" w:rsidP="000C41A3">
            <w:pPr>
              <w:pStyle w:val="Tabletextright"/>
              <w:rPr>
                <w:b/>
              </w:rPr>
            </w:pPr>
            <w:r w:rsidRPr="00F65579">
              <w:rPr>
                <w:b/>
              </w:rPr>
              <w:t>$’000</w:t>
            </w:r>
          </w:p>
        </w:tc>
        <w:tc>
          <w:tcPr>
            <w:tcW w:w="1138" w:type="dxa"/>
            <w:shd w:val="clear" w:color="auto" w:fill="auto"/>
            <w:noWrap/>
          </w:tcPr>
          <w:p w14:paraId="42579EDC" w14:textId="77777777" w:rsidR="000C41A3" w:rsidRPr="00F65579" w:rsidRDefault="000C41A3" w:rsidP="000C41A3">
            <w:pPr>
              <w:pStyle w:val="Tabletextheadingright"/>
            </w:pPr>
            <w:r w:rsidRPr="00F65579">
              <w:t>$’000</w:t>
            </w:r>
          </w:p>
        </w:tc>
        <w:tc>
          <w:tcPr>
            <w:tcW w:w="1138" w:type="dxa"/>
            <w:shd w:val="clear" w:color="auto" w:fill="auto"/>
            <w:noWrap/>
          </w:tcPr>
          <w:p w14:paraId="367634FD" w14:textId="77777777" w:rsidR="000C41A3" w:rsidRPr="00F65579" w:rsidRDefault="000C41A3" w:rsidP="000C41A3">
            <w:pPr>
              <w:pStyle w:val="Tabletextright"/>
              <w:rPr>
                <w:b/>
              </w:rPr>
            </w:pPr>
            <w:r w:rsidRPr="00F65579">
              <w:rPr>
                <w:b/>
              </w:rPr>
              <w:t>$’000</w:t>
            </w:r>
          </w:p>
        </w:tc>
      </w:tr>
      <w:tr w:rsidR="000C41A3" w:rsidRPr="00F65579" w14:paraId="406A6597" w14:textId="77777777" w:rsidTr="000C41A3">
        <w:trPr>
          <w:cantSplit/>
        </w:trPr>
        <w:tc>
          <w:tcPr>
            <w:tcW w:w="1278" w:type="dxa"/>
            <w:shd w:val="clear" w:color="auto" w:fill="auto"/>
            <w:noWrap/>
          </w:tcPr>
          <w:p w14:paraId="5920FE06" w14:textId="77777777" w:rsidR="000C41A3" w:rsidRPr="00F65579" w:rsidRDefault="000C41A3" w:rsidP="000C41A3">
            <w:pPr>
              <w:pStyle w:val="Tabletextright"/>
            </w:pPr>
          </w:p>
        </w:tc>
        <w:tc>
          <w:tcPr>
            <w:tcW w:w="1170" w:type="dxa"/>
            <w:shd w:val="clear" w:color="auto" w:fill="auto"/>
            <w:noWrap/>
          </w:tcPr>
          <w:p w14:paraId="61BE12E8" w14:textId="77777777" w:rsidR="000C41A3" w:rsidRPr="00F65579" w:rsidRDefault="000C41A3" w:rsidP="000C41A3">
            <w:pPr>
              <w:pStyle w:val="Tabletextright"/>
            </w:pPr>
          </w:p>
        </w:tc>
        <w:tc>
          <w:tcPr>
            <w:tcW w:w="1138" w:type="dxa"/>
            <w:shd w:val="clear" w:color="auto" w:fill="E0E0E0"/>
            <w:noWrap/>
          </w:tcPr>
          <w:p w14:paraId="53E8293E" w14:textId="77777777" w:rsidR="000C41A3" w:rsidRPr="00F65579" w:rsidRDefault="000C41A3" w:rsidP="000C41A3">
            <w:pPr>
              <w:pStyle w:val="Tabletextright"/>
            </w:pPr>
          </w:p>
        </w:tc>
        <w:tc>
          <w:tcPr>
            <w:tcW w:w="1138" w:type="dxa"/>
            <w:shd w:val="clear" w:color="auto" w:fill="E0E0E0"/>
            <w:noWrap/>
          </w:tcPr>
          <w:p w14:paraId="0C831CFF" w14:textId="77777777" w:rsidR="000C41A3" w:rsidRPr="00F65579" w:rsidRDefault="000C41A3" w:rsidP="000C41A3">
            <w:pPr>
              <w:pStyle w:val="Tabletextright"/>
            </w:pPr>
          </w:p>
        </w:tc>
        <w:tc>
          <w:tcPr>
            <w:tcW w:w="1138" w:type="dxa"/>
            <w:shd w:val="clear" w:color="auto" w:fill="auto"/>
            <w:noWrap/>
          </w:tcPr>
          <w:p w14:paraId="1CFC2493" w14:textId="77777777" w:rsidR="000C41A3" w:rsidRPr="00F65579" w:rsidRDefault="000C41A3" w:rsidP="000C41A3">
            <w:pPr>
              <w:pStyle w:val="Tabletextright"/>
            </w:pPr>
          </w:p>
        </w:tc>
        <w:tc>
          <w:tcPr>
            <w:tcW w:w="1138" w:type="dxa"/>
            <w:shd w:val="clear" w:color="auto" w:fill="auto"/>
            <w:noWrap/>
          </w:tcPr>
          <w:p w14:paraId="1013EF40" w14:textId="77777777" w:rsidR="000C41A3" w:rsidRPr="00F65579" w:rsidRDefault="000C41A3" w:rsidP="000C41A3">
            <w:pPr>
              <w:pStyle w:val="Tabletextright"/>
            </w:pPr>
          </w:p>
        </w:tc>
        <w:tc>
          <w:tcPr>
            <w:tcW w:w="1138" w:type="dxa"/>
            <w:shd w:val="clear" w:color="auto" w:fill="E0E0E0"/>
            <w:noWrap/>
          </w:tcPr>
          <w:p w14:paraId="67CE278A" w14:textId="77777777" w:rsidR="000C41A3" w:rsidRPr="00F65579" w:rsidRDefault="000C41A3" w:rsidP="000C41A3">
            <w:pPr>
              <w:pStyle w:val="Tabletextright"/>
            </w:pPr>
          </w:p>
        </w:tc>
        <w:tc>
          <w:tcPr>
            <w:tcW w:w="1138" w:type="dxa"/>
            <w:shd w:val="clear" w:color="auto" w:fill="E0E0E0"/>
            <w:noWrap/>
          </w:tcPr>
          <w:p w14:paraId="6ACFC94C" w14:textId="77777777" w:rsidR="000C41A3" w:rsidRPr="00F65579" w:rsidRDefault="000C41A3" w:rsidP="000C41A3">
            <w:pPr>
              <w:pStyle w:val="Tabletextright"/>
            </w:pPr>
          </w:p>
        </w:tc>
      </w:tr>
      <w:tr w:rsidR="000C41A3" w:rsidRPr="00F65579" w14:paraId="3AA5B9BE" w14:textId="77777777" w:rsidTr="000C41A3">
        <w:trPr>
          <w:cantSplit/>
          <w:trHeight w:hRule="exact" w:val="57"/>
        </w:trPr>
        <w:tc>
          <w:tcPr>
            <w:tcW w:w="1278" w:type="dxa"/>
            <w:shd w:val="clear" w:color="auto" w:fill="auto"/>
            <w:noWrap/>
          </w:tcPr>
          <w:p w14:paraId="4CC82ACB" w14:textId="77777777" w:rsidR="000C41A3" w:rsidRPr="00F65579" w:rsidRDefault="000C41A3" w:rsidP="000C41A3">
            <w:pPr>
              <w:pStyle w:val="Tabletextright"/>
              <w:rPr>
                <w:bCs/>
              </w:rPr>
            </w:pPr>
          </w:p>
        </w:tc>
        <w:tc>
          <w:tcPr>
            <w:tcW w:w="1170" w:type="dxa"/>
            <w:shd w:val="clear" w:color="auto" w:fill="auto"/>
            <w:noWrap/>
          </w:tcPr>
          <w:p w14:paraId="361E9EE4" w14:textId="77777777" w:rsidR="000C41A3" w:rsidRPr="00F65579" w:rsidRDefault="000C41A3" w:rsidP="000C41A3">
            <w:pPr>
              <w:pStyle w:val="Tabletextright"/>
            </w:pPr>
          </w:p>
        </w:tc>
        <w:tc>
          <w:tcPr>
            <w:tcW w:w="1138" w:type="dxa"/>
            <w:shd w:val="clear" w:color="auto" w:fill="E0E0E0"/>
            <w:noWrap/>
          </w:tcPr>
          <w:p w14:paraId="4FC24EF1" w14:textId="77777777" w:rsidR="000C41A3" w:rsidRPr="00F65579" w:rsidRDefault="000C41A3" w:rsidP="000C41A3">
            <w:pPr>
              <w:pStyle w:val="Tabletextright"/>
              <w:rPr>
                <w:bCs/>
              </w:rPr>
            </w:pPr>
          </w:p>
        </w:tc>
        <w:tc>
          <w:tcPr>
            <w:tcW w:w="1138" w:type="dxa"/>
            <w:shd w:val="clear" w:color="auto" w:fill="E0E0E0"/>
            <w:noWrap/>
          </w:tcPr>
          <w:p w14:paraId="6C5B63A4" w14:textId="77777777" w:rsidR="000C41A3" w:rsidRPr="00F65579" w:rsidRDefault="000C41A3" w:rsidP="000C41A3">
            <w:pPr>
              <w:pStyle w:val="Tabletextright"/>
            </w:pPr>
          </w:p>
        </w:tc>
        <w:tc>
          <w:tcPr>
            <w:tcW w:w="1138" w:type="dxa"/>
            <w:shd w:val="clear" w:color="auto" w:fill="auto"/>
            <w:noWrap/>
          </w:tcPr>
          <w:p w14:paraId="090A8098" w14:textId="77777777" w:rsidR="000C41A3" w:rsidRPr="00F65579" w:rsidRDefault="000C41A3" w:rsidP="000C41A3">
            <w:pPr>
              <w:pStyle w:val="Tabletextright"/>
              <w:rPr>
                <w:bCs/>
              </w:rPr>
            </w:pPr>
          </w:p>
        </w:tc>
        <w:tc>
          <w:tcPr>
            <w:tcW w:w="1138" w:type="dxa"/>
            <w:shd w:val="clear" w:color="auto" w:fill="auto"/>
            <w:noWrap/>
          </w:tcPr>
          <w:p w14:paraId="72F3FDFD" w14:textId="77777777" w:rsidR="000C41A3" w:rsidRPr="00F65579" w:rsidRDefault="000C41A3" w:rsidP="000C41A3">
            <w:pPr>
              <w:pStyle w:val="Tabletextright"/>
            </w:pPr>
          </w:p>
        </w:tc>
        <w:tc>
          <w:tcPr>
            <w:tcW w:w="1138" w:type="dxa"/>
            <w:shd w:val="clear" w:color="auto" w:fill="E0E0E0"/>
            <w:noWrap/>
          </w:tcPr>
          <w:p w14:paraId="1563CAA6" w14:textId="77777777" w:rsidR="000C41A3" w:rsidRPr="00F65579" w:rsidRDefault="000C41A3" w:rsidP="000C41A3">
            <w:pPr>
              <w:pStyle w:val="Tabletextright"/>
            </w:pPr>
          </w:p>
        </w:tc>
        <w:tc>
          <w:tcPr>
            <w:tcW w:w="1138" w:type="dxa"/>
            <w:shd w:val="clear" w:color="auto" w:fill="E0E0E0"/>
            <w:noWrap/>
          </w:tcPr>
          <w:p w14:paraId="3061FFF9" w14:textId="77777777" w:rsidR="000C41A3" w:rsidRPr="00F65579" w:rsidRDefault="000C41A3" w:rsidP="000C41A3">
            <w:pPr>
              <w:pStyle w:val="Tabletextright"/>
            </w:pPr>
          </w:p>
        </w:tc>
      </w:tr>
      <w:tr w:rsidR="000C41A3" w:rsidRPr="00F65579" w14:paraId="78DF3538" w14:textId="77777777" w:rsidTr="000C41A3">
        <w:trPr>
          <w:cantSplit/>
        </w:trPr>
        <w:tc>
          <w:tcPr>
            <w:tcW w:w="1278" w:type="dxa"/>
            <w:shd w:val="clear" w:color="auto" w:fill="auto"/>
            <w:noWrap/>
          </w:tcPr>
          <w:p w14:paraId="02D3700A" w14:textId="77777777" w:rsidR="000C41A3" w:rsidRPr="00F65579" w:rsidRDefault="000C41A3" w:rsidP="000C41A3">
            <w:pPr>
              <w:pStyle w:val="Tabletextright"/>
            </w:pPr>
          </w:p>
        </w:tc>
        <w:tc>
          <w:tcPr>
            <w:tcW w:w="1170" w:type="dxa"/>
            <w:shd w:val="clear" w:color="auto" w:fill="auto"/>
            <w:noWrap/>
          </w:tcPr>
          <w:p w14:paraId="047DE416" w14:textId="77777777" w:rsidR="000C41A3" w:rsidRPr="00F65579" w:rsidRDefault="000C41A3" w:rsidP="000C41A3">
            <w:pPr>
              <w:pStyle w:val="Tabletextright"/>
            </w:pPr>
          </w:p>
        </w:tc>
        <w:tc>
          <w:tcPr>
            <w:tcW w:w="1138" w:type="dxa"/>
            <w:shd w:val="clear" w:color="auto" w:fill="E0E0E0"/>
            <w:noWrap/>
          </w:tcPr>
          <w:p w14:paraId="6CA3D92A" w14:textId="77777777" w:rsidR="000C41A3" w:rsidRPr="00F65579" w:rsidRDefault="000C41A3" w:rsidP="000C41A3">
            <w:pPr>
              <w:pStyle w:val="Tabletextright"/>
            </w:pPr>
          </w:p>
        </w:tc>
        <w:tc>
          <w:tcPr>
            <w:tcW w:w="1138" w:type="dxa"/>
            <w:shd w:val="clear" w:color="auto" w:fill="E0E0E0"/>
            <w:noWrap/>
          </w:tcPr>
          <w:p w14:paraId="64CF016E" w14:textId="77777777" w:rsidR="000C41A3" w:rsidRPr="00F65579" w:rsidRDefault="000C41A3" w:rsidP="000C41A3">
            <w:pPr>
              <w:pStyle w:val="Tabletextright"/>
            </w:pPr>
          </w:p>
        </w:tc>
        <w:tc>
          <w:tcPr>
            <w:tcW w:w="1138" w:type="dxa"/>
            <w:shd w:val="clear" w:color="auto" w:fill="auto"/>
            <w:noWrap/>
          </w:tcPr>
          <w:p w14:paraId="7476BA24" w14:textId="77777777" w:rsidR="000C41A3" w:rsidRPr="00F65579" w:rsidRDefault="000C41A3" w:rsidP="000C41A3">
            <w:pPr>
              <w:pStyle w:val="Tabletextright"/>
            </w:pPr>
          </w:p>
        </w:tc>
        <w:tc>
          <w:tcPr>
            <w:tcW w:w="1138" w:type="dxa"/>
            <w:shd w:val="clear" w:color="auto" w:fill="auto"/>
            <w:noWrap/>
          </w:tcPr>
          <w:p w14:paraId="09CFE779" w14:textId="77777777" w:rsidR="000C41A3" w:rsidRPr="00F65579" w:rsidRDefault="000C41A3" w:rsidP="000C41A3">
            <w:pPr>
              <w:pStyle w:val="Tabletextright"/>
            </w:pPr>
          </w:p>
        </w:tc>
        <w:tc>
          <w:tcPr>
            <w:tcW w:w="1138" w:type="dxa"/>
            <w:shd w:val="clear" w:color="auto" w:fill="E0E0E0"/>
            <w:noWrap/>
          </w:tcPr>
          <w:p w14:paraId="07EFD21F" w14:textId="77777777" w:rsidR="000C41A3" w:rsidRPr="00F65579" w:rsidRDefault="000C41A3" w:rsidP="000C41A3">
            <w:pPr>
              <w:pStyle w:val="Tabletextright"/>
            </w:pPr>
          </w:p>
        </w:tc>
        <w:tc>
          <w:tcPr>
            <w:tcW w:w="1138" w:type="dxa"/>
            <w:shd w:val="clear" w:color="auto" w:fill="E0E0E0"/>
            <w:noWrap/>
          </w:tcPr>
          <w:p w14:paraId="165C957A" w14:textId="77777777" w:rsidR="000C41A3" w:rsidRPr="00F65579" w:rsidRDefault="000C41A3" w:rsidP="000C41A3">
            <w:pPr>
              <w:pStyle w:val="Tabletextright"/>
            </w:pPr>
          </w:p>
        </w:tc>
      </w:tr>
      <w:tr w:rsidR="000C41A3" w:rsidRPr="00F65579" w14:paraId="110F0E34" w14:textId="77777777" w:rsidTr="000C41A3">
        <w:trPr>
          <w:cantSplit/>
        </w:trPr>
        <w:tc>
          <w:tcPr>
            <w:tcW w:w="1278" w:type="dxa"/>
            <w:shd w:val="clear" w:color="auto" w:fill="auto"/>
            <w:noWrap/>
            <w:vAlign w:val="bottom"/>
          </w:tcPr>
          <w:p w14:paraId="2609A59F" w14:textId="59253F89" w:rsidR="000C41A3" w:rsidRPr="00F65579" w:rsidRDefault="00A95B54" w:rsidP="000C41A3">
            <w:pPr>
              <w:pStyle w:val="Tabletextright"/>
            </w:pPr>
            <w:r w:rsidRPr="00F65579">
              <w:t>62 367</w:t>
            </w:r>
          </w:p>
        </w:tc>
        <w:tc>
          <w:tcPr>
            <w:tcW w:w="1170" w:type="dxa"/>
            <w:shd w:val="clear" w:color="auto" w:fill="auto"/>
            <w:noWrap/>
          </w:tcPr>
          <w:p w14:paraId="5B239D67" w14:textId="77777777" w:rsidR="000C41A3" w:rsidRPr="00F65579" w:rsidRDefault="000C41A3" w:rsidP="000C41A3">
            <w:pPr>
              <w:pStyle w:val="Tabletextright"/>
            </w:pPr>
            <w:r w:rsidRPr="00F65579">
              <w:t>71 519</w:t>
            </w:r>
          </w:p>
        </w:tc>
        <w:tc>
          <w:tcPr>
            <w:tcW w:w="1138" w:type="dxa"/>
            <w:shd w:val="clear" w:color="auto" w:fill="E0E0E0"/>
            <w:noWrap/>
            <w:vAlign w:val="bottom"/>
          </w:tcPr>
          <w:p w14:paraId="005A4DB1" w14:textId="1EB028E9" w:rsidR="000C41A3" w:rsidRPr="00F65579" w:rsidRDefault="00A95B54" w:rsidP="000C41A3">
            <w:pPr>
              <w:pStyle w:val="Tabletextright"/>
            </w:pPr>
            <w:r w:rsidRPr="00F65579">
              <w:t>71 464</w:t>
            </w:r>
          </w:p>
        </w:tc>
        <w:tc>
          <w:tcPr>
            <w:tcW w:w="1138" w:type="dxa"/>
            <w:shd w:val="clear" w:color="auto" w:fill="E0E0E0"/>
            <w:noWrap/>
          </w:tcPr>
          <w:p w14:paraId="2363278A" w14:textId="77777777" w:rsidR="000C41A3" w:rsidRPr="00F65579" w:rsidRDefault="000C41A3" w:rsidP="000C41A3">
            <w:pPr>
              <w:pStyle w:val="Tabletextright"/>
            </w:pPr>
            <w:r w:rsidRPr="00F65579">
              <w:t>39 760</w:t>
            </w:r>
          </w:p>
        </w:tc>
        <w:tc>
          <w:tcPr>
            <w:tcW w:w="1138" w:type="dxa"/>
            <w:shd w:val="clear" w:color="auto" w:fill="auto"/>
            <w:noWrap/>
            <w:vAlign w:val="bottom"/>
          </w:tcPr>
          <w:p w14:paraId="2DF0A15E" w14:textId="77777777" w:rsidR="000C41A3" w:rsidRPr="00F65579" w:rsidRDefault="000C41A3" w:rsidP="000C41A3">
            <w:pPr>
              <w:pStyle w:val="Tabletextright"/>
            </w:pPr>
          </w:p>
        </w:tc>
        <w:tc>
          <w:tcPr>
            <w:tcW w:w="1138" w:type="dxa"/>
            <w:shd w:val="clear" w:color="auto" w:fill="auto"/>
            <w:noWrap/>
          </w:tcPr>
          <w:p w14:paraId="036B58E9" w14:textId="77777777" w:rsidR="000C41A3" w:rsidRPr="00F65579" w:rsidRDefault="000C41A3" w:rsidP="000C41A3">
            <w:pPr>
              <w:pStyle w:val="Tabletextright"/>
            </w:pPr>
          </w:p>
        </w:tc>
        <w:tc>
          <w:tcPr>
            <w:tcW w:w="1138" w:type="dxa"/>
            <w:shd w:val="clear" w:color="auto" w:fill="E0E0E0"/>
            <w:noWrap/>
            <w:vAlign w:val="bottom"/>
          </w:tcPr>
          <w:p w14:paraId="483E9A3E" w14:textId="77777777" w:rsidR="000C41A3" w:rsidRPr="00F65579" w:rsidRDefault="000C41A3" w:rsidP="000C41A3">
            <w:pPr>
              <w:pStyle w:val="Tabletextright"/>
            </w:pPr>
            <w:r w:rsidRPr="00F65579">
              <w:t>402 649</w:t>
            </w:r>
          </w:p>
        </w:tc>
        <w:tc>
          <w:tcPr>
            <w:tcW w:w="1138" w:type="dxa"/>
            <w:shd w:val="clear" w:color="auto" w:fill="E0E0E0"/>
            <w:noWrap/>
          </w:tcPr>
          <w:p w14:paraId="24B00DD3" w14:textId="77777777" w:rsidR="000C41A3" w:rsidRPr="00F65579" w:rsidRDefault="000C41A3" w:rsidP="000C41A3">
            <w:pPr>
              <w:pStyle w:val="Tabletextright"/>
            </w:pPr>
            <w:r w:rsidRPr="00F65579">
              <w:t>299 794</w:t>
            </w:r>
          </w:p>
        </w:tc>
      </w:tr>
      <w:tr w:rsidR="000C41A3" w:rsidRPr="00F65579" w14:paraId="23D75E30" w14:textId="77777777" w:rsidTr="000C41A3">
        <w:trPr>
          <w:cantSplit/>
        </w:trPr>
        <w:tc>
          <w:tcPr>
            <w:tcW w:w="1278" w:type="dxa"/>
            <w:shd w:val="clear" w:color="auto" w:fill="auto"/>
            <w:noWrap/>
            <w:vAlign w:val="bottom"/>
          </w:tcPr>
          <w:p w14:paraId="09A09D5D" w14:textId="77777777" w:rsidR="000C41A3" w:rsidRPr="00F65579" w:rsidRDefault="000C41A3" w:rsidP="000C41A3">
            <w:pPr>
              <w:pStyle w:val="Tabletextright"/>
            </w:pPr>
            <w:r w:rsidRPr="00F65579">
              <w:t>3 613</w:t>
            </w:r>
          </w:p>
        </w:tc>
        <w:tc>
          <w:tcPr>
            <w:tcW w:w="1170" w:type="dxa"/>
            <w:shd w:val="clear" w:color="auto" w:fill="auto"/>
            <w:noWrap/>
          </w:tcPr>
          <w:p w14:paraId="71C19C4C" w14:textId="77777777" w:rsidR="000C41A3" w:rsidRPr="00F65579" w:rsidRDefault="000C41A3" w:rsidP="000C41A3">
            <w:pPr>
              <w:pStyle w:val="Tabletextright"/>
            </w:pPr>
            <w:r w:rsidRPr="00F65579">
              <w:t>4 297</w:t>
            </w:r>
          </w:p>
        </w:tc>
        <w:tc>
          <w:tcPr>
            <w:tcW w:w="1138" w:type="dxa"/>
            <w:shd w:val="clear" w:color="auto" w:fill="E0E0E0"/>
            <w:noWrap/>
            <w:vAlign w:val="bottom"/>
          </w:tcPr>
          <w:p w14:paraId="2B96138F" w14:textId="77777777" w:rsidR="000C41A3" w:rsidRPr="00F65579" w:rsidRDefault="000C41A3" w:rsidP="000C41A3">
            <w:pPr>
              <w:pStyle w:val="Tabletextright"/>
            </w:pPr>
            <w:r w:rsidRPr="00F65579">
              <w:t>55 737</w:t>
            </w:r>
          </w:p>
        </w:tc>
        <w:tc>
          <w:tcPr>
            <w:tcW w:w="1138" w:type="dxa"/>
            <w:shd w:val="clear" w:color="auto" w:fill="E0E0E0"/>
            <w:noWrap/>
          </w:tcPr>
          <w:p w14:paraId="377929D8" w14:textId="77777777" w:rsidR="000C41A3" w:rsidRPr="00F65579" w:rsidRDefault="000C41A3" w:rsidP="000C41A3">
            <w:pPr>
              <w:pStyle w:val="Tabletextright"/>
            </w:pPr>
            <w:r w:rsidRPr="00F65579">
              <w:t>51 189</w:t>
            </w:r>
          </w:p>
        </w:tc>
        <w:tc>
          <w:tcPr>
            <w:tcW w:w="1138" w:type="dxa"/>
            <w:shd w:val="clear" w:color="auto" w:fill="auto"/>
            <w:noWrap/>
            <w:vAlign w:val="bottom"/>
          </w:tcPr>
          <w:p w14:paraId="3E471597" w14:textId="77777777" w:rsidR="000C41A3" w:rsidRPr="00F65579" w:rsidRDefault="000C41A3" w:rsidP="000C41A3">
            <w:pPr>
              <w:pStyle w:val="Tabletextright"/>
            </w:pPr>
          </w:p>
        </w:tc>
        <w:tc>
          <w:tcPr>
            <w:tcW w:w="1138" w:type="dxa"/>
            <w:shd w:val="clear" w:color="auto" w:fill="auto"/>
            <w:noWrap/>
          </w:tcPr>
          <w:p w14:paraId="48141EB1" w14:textId="77777777" w:rsidR="000C41A3" w:rsidRPr="00F65579" w:rsidRDefault="000C41A3" w:rsidP="000C41A3">
            <w:pPr>
              <w:pStyle w:val="Tabletextright"/>
            </w:pPr>
          </w:p>
        </w:tc>
        <w:tc>
          <w:tcPr>
            <w:tcW w:w="1138" w:type="dxa"/>
            <w:shd w:val="clear" w:color="auto" w:fill="E0E0E0"/>
            <w:noWrap/>
            <w:vAlign w:val="bottom"/>
          </w:tcPr>
          <w:p w14:paraId="46EA482A" w14:textId="77777777" w:rsidR="000C41A3" w:rsidRPr="00F65579" w:rsidRDefault="000C41A3" w:rsidP="000C41A3">
            <w:pPr>
              <w:pStyle w:val="Tabletextright"/>
            </w:pPr>
            <w:r w:rsidRPr="00F65579">
              <w:t>61 480</w:t>
            </w:r>
          </w:p>
        </w:tc>
        <w:tc>
          <w:tcPr>
            <w:tcW w:w="1138" w:type="dxa"/>
            <w:shd w:val="clear" w:color="auto" w:fill="E0E0E0"/>
            <w:noWrap/>
          </w:tcPr>
          <w:p w14:paraId="24DF4143" w14:textId="77777777" w:rsidR="000C41A3" w:rsidRPr="00F65579" w:rsidRDefault="000C41A3" w:rsidP="000C41A3">
            <w:pPr>
              <w:pStyle w:val="Tabletextright"/>
            </w:pPr>
            <w:r w:rsidRPr="00F65579">
              <w:t>57 621</w:t>
            </w:r>
          </w:p>
        </w:tc>
      </w:tr>
      <w:tr w:rsidR="000C41A3" w:rsidRPr="00F65579" w14:paraId="5B13FB5F" w14:textId="77777777" w:rsidTr="000C41A3">
        <w:trPr>
          <w:cantSplit/>
        </w:trPr>
        <w:tc>
          <w:tcPr>
            <w:tcW w:w="1278" w:type="dxa"/>
            <w:shd w:val="clear" w:color="auto" w:fill="auto"/>
            <w:noWrap/>
            <w:vAlign w:val="bottom"/>
          </w:tcPr>
          <w:p w14:paraId="18452FC8" w14:textId="06749739" w:rsidR="000C41A3" w:rsidRPr="00F65579" w:rsidRDefault="00A95B54" w:rsidP="000C41A3">
            <w:pPr>
              <w:pStyle w:val="Tabletextrightbold"/>
            </w:pPr>
            <w:r w:rsidRPr="00F65579">
              <w:t>65 980</w:t>
            </w:r>
          </w:p>
        </w:tc>
        <w:tc>
          <w:tcPr>
            <w:tcW w:w="1170" w:type="dxa"/>
            <w:shd w:val="clear" w:color="auto" w:fill="auto"/>
            <w:noWrap/>
          </w:tcPr>
          <w:p w14:paraId="3146C50D" w14:textId="77777777" w:rsidR="000C41A3" w:rsidRPr="00F65579" w:rsidRDefault="000C41A3" w:rsidP="000C41A3">
            <w:pPr>
              <w:pStyle w:val="Tabletextright"/>
              <w:rPr>
                <w:b/>
              </w:rPr>
            </w:pPr>
            <w:r w:rsidRPr="00F65579">
              <w:rPr>
                <w:b/>
              </w:rPr>
              <w:t>75 816</w:t>
            </w:r>
          </w:p>
        </w:tc>
        <w:tc>
          <w:tcPr>
            <w:tcW w:w="1138" w:type="dxa"/>
            <w:shd w:val="clear" w:color="auto" w:fill="E0E0E0"/>
            <w:noWrap/>
            <w:vAlign w:val="bottom"/>
          </w:tcPr>
          <w:p w14:paraId="030262D0" w14:textId="091B75FB" w:rsidR="000C41A3" w:rsidRPr="00F65579" w:rsidRDefault="00A95B54" w:rsidP="000C41A3">
            <w:pPr>
              <w:pStyle w:val="Tabletextrightbold"/>
            </w:pPr>
            <w:r w:rsidRPr="00F65579">
              <w:t>127 201</w:t>
            </w:r>
          </w:p>
        </w:tc>
        <w:tc>
          <w:tcPr>
            <w:tcW w:w="1138" w:type="dxa"/>
            <w:shd w:val="clear" w:color="auto" w:fill="E0E0E0"/>
            <w:noWrap/>
          </w:tcPr>
          <w:p w14:paraId="0D9565EF" w14:textId="77777777" w:rsidR="000C41A3" w:rsidRPr="00F65579" w:rsidRDefault="000C41A3" w:rsidP="000C41A3">
            <w:pPr>
              <w:pStyle w:val="Tabletextright"/>
              <w:rPr>
                <w:b/>
              </w:rPr>
            </w:pPr>
            <w:r w:rsidRPr="00F65579">
              <w:rPr>
                <w:b/>
              </w:rPr>
              <w:t>90 949</w:t>
            </w:r>
          </w:p>
        </w:tc>
        <w:tc>
          <w:tcPr>
            <w:tcW w:w="1138" w:type="dxa"/>
            <w:shd w:val="clear" w:color="auto" w:fill="auto"/>
            <w:noWrap/>
            <w:vAlign w:val="bottom"/>
          </w:tcPr>
          <w:p w14:paraId="37744749" w14:textId="77777777" w:rsidR="000C41A3" w:rsidRPr="00F65579" w:rsidRDefault="000C41A3" w:rsidP="000C41A3">
            <w:pPr>
              <w:pStyle w:val="Tabletextrightbold"/>
            </w:pPr>
            <w:r w:rsidRPr="00F65579">
              <w:t>–</w:t>
            </w:r>
          </w:p>
        </w:tc>
        <w:tc>
          <w:tcPr>
            <w:tcW w:w="1138" w:type="dxa"/>
            <w:shd w:val="clear" w:color="auto" w:fill="auto"/>
            <w:noWrap/>
          </w:tcPr>
          <w:p w14:paraId="02DF949D" w14:textId="77777777" w:rsidR="000C41A3" w:rsidRPr="00F65579" w:rsidRDefault="000C41A3" w:rsidP="000C41A3">
            <w:pPr>
              <w:pStyle w:val="Tabletextright"/>
              <w:rPr>
                <w:b/>
              </w:rPr>
            </w:pPr>
            <w:r w:rsidRPr="00F65579">
              <w:rPr>
                <w:b/>
              </w:rPr>
              <w:t>–</w:t>
            </w:r>
          </w:p>
        </w:tc>
        <w:tc>
          <w:tcPr>
            <w:tcW w:w="1138" w:type="dxa"/>
            <w:shd w:val="clear" w:color="auto" w:fill="E0E0E0"/>
            <w:noWrap/>
            <w:vAlign w:val="bottom"/>
          </w:tcPr>
          <w:p w14:paraId="5654FD63" w14:textId="77777777" w:rsidR="000C41A3" w:rsidRPr="00F65579" w:rsidRDefault="000C41A3" w:rsidP="000C41A3">
            <w:pPr>
              <w:pStyle w:val="Tabletextrightbold"/>
            </w:pPr>
            <w:r w:rsidRPr="00F65579">
              <w:t>464 129</w:t>
            </w:r>
          </w:p>
        </w:tc>
        <w:tc>
          <w:tcPr>
            <w:tcW w:w="1138" w:type="dxa"/>
            <w:shd w:val="clear" w:color="auto" w:fill="E0E0E0"/>
            <w:noWrap/>
          </w:tcPr>
          <w:p w14:paraId="15899B35" w14:textId="77777777" w:rsidR="000C41A3" w:rsidRPr="00F65579" w:rsidRDefault="000C41A3" w:rsidP="000C41A3">
            <w:pPr>
              <w:pStyle w:val="Tabletextright"/>
              <w:rPr>
                <w:b/>
              </w:rPr>
            </w:pPr>
            <w:r w:rsidRPr="00F65579">
              <w:rPr>
                <w:b/>
              </w:rPr>
              <w:t>357 415</w:t>
            </w:r>
          </w:p>
        </w:tc>
      </w:tr>
      <w:tr w:rsidR="000C41A3" w:rsidRPr="00F65579" w14:paraId="2454FDB5" w14:textId="77777777" w:rsidTr="000C41A3">
        <w:trPr>
          <w:cantSplit/>
          <w:trHeight w:hRule="exact" w:val="57"/>
        </w:trPr>
        <w:tc>
          <w:tcPr>
            <w:tcW w:w="1278" w:type="dxa"/>
            <w:shd w:val="clear" w:color="auto" w:fill="auto"/>
            <w:noWrap/>
            <w:vAlign w:val="bottom"/>
          </w:tcPr>
          <w:p w14:paraId="289F516A" w14:textId="77777777" w:rsidR="000C41A3" w:rsidRPr="00F65579" w:rsidRDefault="000C41A3" w:rsidP="000C41A3">
            <w:pPr>
              <w:pStyle w:val="Tabletextright"/>
            </w:pPr>
          </w:p>
        </w:tc>
        <w:tc>
          <w:tcPr>
            <w:tcW w:w="1170" w:type="dxa"/>
            <w:shd w:val="clear" w:color="auto" w:fill="auto"/>
            <w:noWrap/>
          </w:tcPr>
          <w:p w14:paraId="03032A8D" w14:textId="77777777" w:rsidR="000C41A3" w:rsidRPr="00F65579" w:rsidRDefault="000C41A3" w:rsidP="000C41A3">
            <w:pPr>
              <w:pStyle w:val="Tabletextright"/>
            </w:pPr>
          </w:p>
        </w:tc>
        <w:tc>
          <w:tcPr>
            <w:tcW w:w="1138" w:type="dxa"/>
            <w:shd w:val="clear" w:color="auto" w:fill="E0E0E0"/>
            <w:noWrap/>
            <w:vAlign w:val="bottom"/>
          </w:tcPr>
          <w:p w14:paraId="2B840AF0" w14:textId="77777777" w:rsidR="000C41A3" w:rsidRPr="00F65579" w:rsidRDefault="000C41A3" w:rsidP="000C41A3">
            <w:pPr>
              <w:pStyle w:val="Tabletextright"/>
            </w:pPr>
          </w:p>
        </w:tc>
        <w:tc>
          <w:tcPr>
            <w:tcW w:w="1138" w:type="dxa"/>
            <w:shd w:val="clear" w:color="auto" w:fill="E0E0E0"/>
            <w:noWrap/>
          </w:tcPr>
          <w:p w14:paraId="03A45702" w14:textId="77777777" w:rsidR="000C41A3" w:rsidRPr="00F65579" w:rsidRDefault="000C41A3" w:rsidP="000C41A3">
            <w:pPr>
              <w:pStyle w:val="Tabletextright"/>
            </w:pPr>
          </w:p>
        </w:tc>
        <w:tc>
          <w:tcPr>
            <w:tcW w:w="1138" w:type="dxa"/>
            <w:shd w:val="clear" w:color="auto" w:fill="auto"/>
            <w:noWrap/>
            <w:vAlign w:val="bottom"/>
          </w:tcPr>
          <w:p w14:paraId="52AAAC96" w14:textId="77777777" w:rsidR="000C41A3" w:rsidRPr="00F65579" w:rsidRDefault="000C41A3" w:rsidP="000C41A3">
            <w:pPr>
              <w:pStyle w:val="Tabletextright"/>
            </w:pPr>
          </w:p>
        </w:tc>
        <w:tc>
          <w:tcPr>
            <w:tcW w:w="1138" w:type="dxa"/>
            <w:shd w:val="clear" w:color="auto" w:fill="auto"/>
            <w:noWrap/>
          </w:tcPr>
          <w:p w14:paraId="78ABCD8E" w14:textId="77777777" w:rsidR="000C41A3" w:rsidRPr="00F65579" w:rsidRDefault="000C41A3" w:rsidP="000C41A3">
            <w:pPr>
              <w:pStyle w:val="Tabletextright"/>
            </w:pPr>
          </w:p>
        </w:tc>
        <w:tc>
          <w:tcPr>
            <w:tcW w:w="1138" w:type="dxa"/>
            <w:shd w:val="clear" w:color="auto" w:fill="E0E0E0"/>
            <w:noWrap/>
            <w:vAlign w:val="bottom"/>
          </w:tcPr>
          <w:p w14:paraId="71F9C355" w14:textId="77777777" w:rsidR="000C41A3" w:rsidRPr="00F65579" w:rsidRDefault="000C41A3" w:rsidP="000C41A3">
            <w:pPr>
              <w:pStyle w:val="Tabletextright"/>
            </w:pPr>
          </w:p>
        </w:tc>
        <w:tc>
          <w:tcPr>
            <w:tcW w:w="1138" w:type="dxa"/>
            <w:shd w:val="clear" w:color="auto" w:fill="E0E0E0"/>
            <w:noWrap/>
          </w:tcPr>
          <w:p w14:paraId="15C792BC" w14:textId="77777777" w:rsidR="000C41A3" w:rsidRPr="00F65579" w:rsidRDefault="000C41A3" w:rsidP="000C41A3">
            <w:pPr>
              <w:pStyle w:val="Tabletextright"/>
            </w:pPr>
          </w:p>
        </w:tc>
      </w:tr>
      <w:tr w:rsidR="000C41A3" w:rsidRPr="00F65579" w14:paraId="10B28050" w14:textId="77777777" w:rsidTr="000C41A3">
        <w:trPr>
          <w:cantSplit/>
        </w:trPr>
        <w:tc>
          <w:tcPr>
            <w:tcW w:w="1278" w:type="dxa"/>
            <w:shd w:val="clear" w:color="auto" w:fill="auto"/>
            <w:noWrap/>
            <w:vAlign w:val="bottom"/>
          </w:tcPr>
          <w:p w14:paraId="6B95C033" w14:textId="77777777" w:rsidR="000C41A3" w:rsidRPr="00F65579" w:rsidRDefault="000C41A3" w:rsidP="000C41A3">
            <w:pPr>
              <w:pStyle w:val="Tabletextright"/>
            </w:pPr>
          </w:p>
        </w:tc>
        <w:tc>
          <w:tcPr>
            <w:tcW w:w="1170" w:type="dxa"/>
            <w:shd w:val="clear" w:color="auto" w:fill="auto"/>
            <w:noWrap/>
          </w:tcPr>
          <w:p w14:paraId="6AFB4E40" w14:textId="77777777" w:rsidR="000C41A3" w:rsidRPr="00F65579" w:rsidRDefault="000C41A3" w:rsidP="000C41A3">
            <w:pPr>
              <w:pStyle w:val="Tabletextright"/>
            </w:pPr>
          </w:p>
        </w:tc>
        <w:tc>
          <w:tcPr>
            <w:tcW w:w="1138" w:type="dxa"/>
            <w:shd w:val="clear" w:color="auto" w:fill="E0E0E0"/>
            <w:noWrap/>
            <w:vAlign w:val="bottom"/>
          </w:tcPr>
          <w:p w14:paraId="45F5D27A" w14:textId="77777777" w:rsidR="000C41A3" w:rsidRPr="00F65579" w:rsidRDefault="000C41A3" w:rsidP="000C41A3">
            <w:pPr>
              <w:pStyle w:val="Tabletextright"/>
            </w:pPr>
          </w:p>
        </w:tc>
        <w:tc>
          <w:tcPr>
            <w:tcW w:w="1138" w:type="dxa"/>
            <w:shd w:val="clear" w:color="auto" w:fill="E0E0E0"/>
            <w:noWrap/>
          </w:tcPr>
          <w:p w14:paraId="02987B73" w14:textId="77777777" w:rsidR="000C41A3" w:rsidRPr="00F65579" w:rsidRDefault="000C41A3" w:rsidP="000C41A3">
            <w:pPr>
              <w:pStyle w:val="Tabletextright"/>
            </w:pPr>
          </w:p>
        </w:tc>
        <w:tc>
          <w:tcPr>
            <w:tcW w:w="1138" w:type="dxa"/>
            <w:shd w:val="clear" w:color="auto" w:fill="auto"/>
            <w:noWrap/>
            <w:vAlign w:val="bottom"/>
          </w:tcPr>
          <w:p w14:paraId="2EC4982F" w14:textId="77777777" w:rsidR="000C41A3" w:rsidRPr="00F65579" w:rsidRDefault="000C41A3" w:rsidP="000C41A3">
            <w:pPr>
              <w:pStyle w:val="Tabletextright"/>
            </w:pPr>
          </w:p>
        </w:tc>
        <w:tc>
          <w:tcPr>
            <w:tcW w:w="1138" w:type="dxa"/>
            <w:shd w:val="clear" w:color="auto" w:fill="auto"/>
            <w:noWrap/>
          </w:tcPr>
          <w:p w14:paraId="470F1FC3" w14:textId="77777777" w:rsidR="000C41A3" w:rsidRPr="00F65579" w:rsidRDefault="000C41A3" w:rsidP="000C41A3">
            <w:pPr>
              <w:pStyle w:val="Tabletextright"/>
            </w:pPr>
          </w:p>
        </w:tc>
        <w:tc>
          <w:tcPr>
            <w:tcW w:w="1138" w:type="dxa"/>
            <w:shd w:val="clear" w:color="auto" w:fill="E0E0E0"/>
            <w:noWrap/>
            <w:vAlign w:val="bottom"/>
          </w:tcPr>
          <w:p w14:paraId="2A4260C5" w14:textId="77777777" w:rsidR="000C41A3" w:rsidRPr="00F65579" w:rsidRDefault="000C41A3" w:rsidP="000C41A3">
            <w:pPr>
              <w:pStyle w:val="Tabletextright"/>
            </w:pPr>
          </w:p>
        </w:tc>
        <w:tc>
          <w:tcPr>
            <w:tcW w:w="1138" w:type="dxa"/>
            <w:shd w:val="clear" w:color="auto" w:fill="E0E0E0"/>
            <w:noWrap/>
          </w:tcPr>
          <w:p w14:paraId="4F8732BE" w14:textId="77777777" w:rsidR="000C41A3" w:rsidRPr="00F65579" w:rsidRDefault="000C41A3" w:rsidP="000C41A3">
            <w:pPr>
              <w:pStyle w:val="Tabletextright"/>
            </w:pPr>
          </w:p>
        </w:tc>
      </w:tr>
      <w:tr w:rsidR="000C41A3" w:rsidRPr="00F65579" w14:paraId="6C0B689B" w14:textId="77777777" w:rsidTr="000C41A3">
        <w:trPr>
          <w:cantSplit/>
        </w:trPr>
        <w:tc>
          <w:tcPr>
            <w:tcW w:w="1278" w:type="dxa"/>
            <w:shd w:val="clear" w:color="auto" w:fill="auto"/>
            <w:noWrap/>
            <w:vAlign w:val="bottom"/>
          </w:tcPr>
          <w:p w14:paraId="2AF13602" w14:textId="77777777" w:rsidR="000C41A3" w:rsidRPr="00F65579" w:rsidRDefault="000C41A3" w:rsidP="000C41A3">
            <w:pPr>
              <w:pStyle w:val="Tabletextright"/>
            </w:pPr>
            <w:r w:rsidRPr="00F65579">
              <w:t>27 111</w:t>
            </w:r>
          </w:p>
        </w:tc>
        <w:tc>
          <w:tcPr>
            <w:tcW w:w="1170" w:type="dxa"/>
            <w:shd w:val="clear" w:color="auto" w:fill="auto"/>
            <w:noWrap/>
          </w:tcPr>
          <w:p w14:paraId="02B1C65E" w14:textId="77777777" w:rsidR="000C41A3" w:rsidRPr="00F65579" w:rsidRDefault="000C41A3" w:rsidP="000C41A3">
            <w:pPr>
              <w:pStyle w:val="Tabletextright"/>
            </w:pPr>
            <w:r w:rsidRPr="00F65579">
              <w:t>26 656</w:t>
            </w:r>
          </w:p>
        </w:tc>
        <w:tc>
          <w:tcPr>
            <w:tcW w:w="1138" w:type="dxa"/>
            <w:shd w:val="clear" w:color="auto" w:fill="E0E0E0"/>
            <w:noWrap/>
            <w:vAlign w:val="bottom"/>
          </w:tcPr>
          <w:p w14:paraId="7913BD3E" w14:textId="77777777" w:rsidR="000C41A3" w:rsidRPr="00F65579" w:rsidRDefault="000C41A3" w:rsidP="000C41A3">
            <w:pPr>
              <w:pStyle w:val="Tabletextright"/>
            </w:pPr>
            <w:r w:rsidRPr="00F65579">
              <w:t>17 831</w:t>
            </w:r>
          </w:p>
        </w:tc>
        <w:tc>
          <w:tcPr>
            <w:tcW w:w="1138" w:type="dxa"/>
            <w:shd w:val="clear" w:color="auto" w:fill="E0E0E0"/>
            <w:noWrap/>
          </w:tcPr>
          <w:p w14:paraId="054FDD1B" w14:textId="77777777" w:rsidR="000C41A3" w:rsidRPr="00F65579" w:rsidRDefault="000C41A3" w:rsidP="000C41A3">
            <w:pPr>
              <w:pStyle w:val="Tabletextright"/>
            </w:pPr>
            <w:r w:rsidRPr="00F65579">
              <w:t>16 152</w:t>
            </w:r>
          </w:p>
        </w:tc>
        <w:tc>
          <w:tcPr>
            <w:tcW w:w="1138" w:type="dxa"/>
            <w:shd w:val="clear" w:color="auto" w:fill="auto"/>
            <w:noWrap/>
            <w:vAlign w:val="bottom"/>
          </w:tcPr>
          <w:p w14:paraId="63E1F64D" w14:textId="77777777" w:rsidR="000C41A3" w:rsidRPr="00F65579" w:rsidRDefault="000C41A3" w:rsidP="000C41A3">
            <w:pPr>
              <w:pStyle w:val="Tabletextright"/>
            </w:pPr>
          </w:p>
        </w:tc>
        <w:tc>
          <w:tcPr>
            <w:tcW w:w="1138" w:type="dxa"/>
            <w:shd w:val="clear" w:color="auto" w:fill="auto"/>
            <w:noWrap/>
          </w:tcPr>
          <w:p w14:paraId="6EB2C93A" w14:textId="77777777" w:rsidR="000C41A3" w:rsidRPr="00F65579" w:rsidRDefault="000C41A3" w:rsidP="000C41A3">
            <w:pPr>
              <w:pStyle w:val="Tabletextright"/>
            </w:pPr>
          </w:p>
        </w:tc>
        <w:tc>
          <w:tcPr>
            <w:tcW w:w="1138" w:type="dxa"/>
            <w:shd w:val="clear" w:color="auto" w:fill="E0E0E0"/>
            <w:noWrap/>
            <w:vAlign w:val="bottom"/>
          </w:tcPr>
          <w:p w14:paraId="5BDEAD6E" w14:textId="77777777" w:rsidR="000C41A3" w:rsidRPr="00F65579" w:rsidRDefault="000C41A3" w:rsidP="000C41A3">
            <w:pPr>
              <w:pStyle w:val="Tabletextright"/>
            </w:pPr>
            <w:r w:rsidRPr="00F65579">
              <w:t>154 010</w:t>
            </w:r>
          </w:p>
        </w:tc>
        <w:tc>
          <w:tcPr>
            <w:tcW w:w="1138" w:type="dxa"/>
            <w:shd w:val="clear" w:color="auto" w:fill="E0E0E0"/>
            <w:noWrap/>
          </w:tcPr>
          <w:p w14:paraId="08B03C71" w14:textId="77777777" w:rsidR="000C41A3" w:rsidRPr="00F65579" w:rsidRDefault="000C41A3" w:rsidP="000C41A3">
            <w:pPr>
              <w:pStyle w:val="Tabletextright"/>
            </w:pPr>
            <w:r w:rsidRPr="00F65579">
              <w:t>140 960</w:t>
            </w:r>
          </w:p>
        </w:tc>
      </w:tr>
      <w:tr w:rsidR="000C41A3" w:rsidRPr="00F65579" w14:paraId="279C07F6" w14:textId="77777777" w:rsidTr="000C41A3">
        <w:trPr>
          <w:cantSplit/>
        </w:trPr>
        <w:tc>
          <w:tcPr>
            <w:tcW w:w="1278" w:type="dxa"/>
            <w:shd w:val="clear" w:color="auto" w:fill="auto"/>
            <w:noWrap/>
            <w:vAlign w:val="bottom"/>
          </w:tcPr>
          <w:p w14:paraId="0CB8ECEF" w14:textId="77777777" w:rsidR="000C41A3" w:rsidRPr="00F65579" w:rsidRDefault="000C41A3" w:rsidP="000C41A3">
            <w:pPr>
              <w:pStyle w:val="Tabletextright"/>
            </w:pPr>
            <w:r w:rsidRPr="00F65579">
              <w:t>252</w:t>
            </w:r>
          </w:p>
        </w:tc>
        <w:tc>
          <w:tcPr>
            <w:tcW w:w="1170" w:type="dxa"/>
            <w:shd w:val="clear" w:color="auto" w:fill="auto"/>
            <w:noWrap/>
          </w:tcPr>
          <w:p w14:paraId="2D665295" w14:textId="77777777" w:rsidR="000C41A3" w:rsidRPr="00F65579" w:rsidRDefault="000C41A3" w:rsidP="000C41A3">
            <w:pPr>
              <w:pStyle w:val="Tabletextright"/>
            </w:pPr>
            <w:r w:rsidRPr="00F65579">
              <w:t>168</w:t>
            </w:r>
          </w:p>
        </w:tc>
        <w:tc>
          <w:tcPr>
            <w:tcW w:w="1138" w:type="dxa"/>
            <w:shd w:val="clear" w:color="auto" w:fill="E0E0E0"/>
            <w:noWrap/>
            <w:vAlign w:val="bottom"/>
          </w:tcPr>
          <w:p w14:paraId="497AFC17" w14:textId="77777777" w:rsidR="000C41A3" w:rsidRPr="00F65579" w:rsidRDefault="000C41A3" w:rsidP="000C41A3">
            <w:pPr>
              <w:pStyle w:val="Tabletextright"/>
            </w:pPr>
            <w:r w:rsidRPr="00F65579">
              <w:t>12 994</w:t>
            </w:r>
          </w:p>
        </w:tc>
        <w:tc>
          <w:tcPr>
            <w:tcW w:w="1138" w:type="dxa"/>
            <w:shd w:val="clear" w:color="auto" w:fill="E0E0E0"/>
            <w:noWrap/>
          </w:tcPr>
          <w:p w14:paraId="0E25CFA8" w14:textId="77777777" w:rsidR="000C41A3" w:rsidRPr="00F65579" w:rsidRDefault="000C41A3" w:rsidP="000C41A3">
            <w:pPr>
              <w:pStyle w:val="Tabletextright"/>
            </w:pPr>
            <w:r w:rsidRPr="00F65579">
              <w:t>12 843</w:t>
            </w:r>
          </w:p>
        </w:tc>
        <w:tc>
          <w:tcPr>
            <w:tcW w:w="1138" w:type="dxa"/>
            <w:shd w:val="clear" w:color="auto" w:fill="auto"/>
            <w:noWrap/>
            <w:vAlign w:val="bottom"/>
          </w:tcPr>
          <w:p w14:paraId="5B9C1694" w14:textId="77777777" w:rsidR="000C41A3" w:rsidRPr="00F65579" w:rsidRDefault="000C41A3" w:rsidP="000C41A3">
            <w:pPr>
              <w:pStyle w:val="Tabletextright"/>
            </w:pPr>
          </w:p>
        </w:tc>
        <w:tc>
          <w:tcPr>
            <w:tcW w:w="1138" w:type="dxa"/>
            <w:shd w:val="clear" w:color="auto" w:fill="auto"/>
            <w:noWrap/>
          </w:tcPr>
          <w:p w14:paraId="0E1B0E99" w14:textId="77777777" w:rsidR="000C41A3" w:rsidRPr="00F65579" w:rsidRDefault="000C41A3" w:rsidP="000C41A3">
            <w:pPr>
              <w:pStyle w:val="Tabletextright"/>
            </w:pPr>
          </w:p>
        </w:tc>
        <w:tc>
          <w:tcPr>
            <w:tcW w:w="1138" w:type="dxa"/>
            <w:shd w:val="clear" w:color="auto" w:fill="E0E0E0"/>
            <w:noWrap/>
            <w:vAlign w:val="bottom"/>
          </w:tcPr>
          <w:p w14:paraId="3F0BCD76" w14:textId="77777777" w:rsidR="000C41A3" w:rsidRPr="00F65579" w:rsidRDefault="000C41A3" w:rsidP="000C41A3">
            <w:pPr>
              <w:pStyle w:val="Tabletextright"/>
            </w:pPr>
            <w:r w:rsidRPr="00F65579">
              <w:t>17 726</w:t>
            </w:r>
          </w:p>
        </w:tc>
        <w:tc>
          <w:tcPr>
            <w:tcW w:w="1138" w:type="dxa"/>
            <w:shd w:val="clear" w:color="auto" w:fill="E0E0E0"/>
            <w:noWrap/>
          </w:tcPr>
          <w:p w14:paraId="42D60574" w14:textId="77777777" w:rsidR="000C41A3" w:rsidRPr="00F65579" w:rsidRDefault="000C41A3" w:rsidP="000C41A3">
            <w:pPr>
              <w:pStyle w:val="Tabletextright"/>
            </w:pPr>
            <w:r w:rsidRPr="00F65579">
              <w:t>34 759</w:t>
            </w:r>
          </w:p>
        </w:tc>
      </w:tr>
      <w:tr w:rsidR="000C41A3" w:rsidRPr="00F65579" w14:paraId="78882F61" w14:textId="77777777" w:rsidTr="000C41A3">
        <w:trPr>
          <w:cantSplit/>
        </w:trPr>
        <w:tc>
          <w:tcPr>
            <w:tcW w:w="1278" w:type="dxa"/>
            <w:shd w:val="clear" w:color="auto" w:fill="auto"/>
            <w:noWrap/>
            <w:vAlign w:val="bottom"/>
          </w:tcPr>
          <w:p w14:paraId="27EA3386" w14:textId="77777777" w:rsidR="000C41A3" w:rsidRPr="00F65579" w:rsidRDefault="000C41A3" w:rsidP="000C41A3">
            <w:pPr>
              <w:pStyle w:val="Tabletextright"/>
            </w:pPr>
            <w:r w:rsidRPr="00F65579">
              <w:t>17</w:t>
            </w:r>
          </w:p>
        </w:tc>
        <w:tc>
          <w:tcPr>
            <w:tcW w:w="1170" w:type="dxa"/>
            <w:shd w:val="clear" w:color="auto" w:fill="auto"/>
            <w:noWrap/>
          </w:tcPr>
          <w:p w14:paraId="5EC75646" w14:textId="77777777" w:rsidR="000C41A3" w:rsidRPr="00F65579" w:rsidRDefault="000C41A3" w:rsidP="000C41A3">
            <w:pPr>
              <w:pStyle w:val="Tabletextright"/>
            </w:pPr>
            <w:r w:rsidRPr="00F65579">
              <w:t>6</w:t>
            </w:r>
          </w:p>
        </w:tc>
        <w:tc>
          <w:tcPr>
            <w:tcW w:w="1138" w:type="dxa"/>
            <w:shd w:val="clear" w:color="auto" w:fill="E0E0E0"/>
            <w:noWrap/>
            <w:vAlign w:val="bottom"/>
          </w:tcPr>
          <w:p w14:paraId="204596EB" w14:textId="77777777" w:rsidR="000C41A3" w:rsidRPr="00F65579" w:rsidRDefault="000C41A3" w:rsidP="000C41A3">
            <w:pPr>
              <w:pStyle w:val="Tabletextright"/>
            </w:pPr>
            <w:r w:rsidRPr="00F65579">
              <w:t>88</w:t>
            </w:r>
          </w:p>
        </w:tc>
        <w:tc>
          <w:tcPr>
            <w:tcW w:w="1138" w:type="dxa"/>
            <w:shd w:val="clear" w:color="auto" w:fill="E0E0E0"/>
            <w:noWrap/>
          </w:tcPr>
          <w:p w14:paraId="28BB86E5" w14:textId="77777777" w:rsidR="000C41A3" w:rsidRPr="00F65579" w:rsidRDefault="000C41A3" w:rsidP="000C41A3">
            <w:pPr>
              <w:pStyle w:val="Tabletextright"/>
            </w:pPr>
            <w:r w:rsidRPr="00F65579">
              <w:t>60</w:t>
            </w:r>
          </w:p>
        </w:tc>
        <w:tc>
          <w:tcPr>
            <w:tcW w:w="1138" w:type="dxa"/>
            <w:shd w:val="clear" w:color="auto" w:fill="auto"/>
            <w:noWrap/>
            <w:vAlign w:val="bottom"/>
          </w:tcPr>
          <w:p w14:paraId="3D32CAA5" w14:textId="77777777" w:rsidR="000C41A3" w:rsidRPr="00F65579" w:rsidRDefault="000C41A3" w:rsidP="000C41A3">
            <w:pPr>
              <w:pStyle w:val="Tabletextright"/>
            </w:pPr>
          </w:p>
        </w:tc>
        <w:tc>
          <w:tcPr>
            <w:tcW w:w="1138" w:type="dxa"/>
            <w:shd w:val="clear" w:color="auto" w:fill="auto"/>
            <w:noWrap/>
          </w:tcPr>
          <w:p w14:paraId="6094F268" w14:textId="77777777" w:rsidR="000C41A3" w:rsidRPr="00F65579" w:rsidRDefault="000C41A3" w:rsidP="000C41A3">
            <w:pPr>
              <w:pStyle w:val="Tabletextright"/>
            </w:pPr>
          </w:p>
        </w:tc>
        <w:tc>
          <w:tcPr>
            <w:tcW w:w="1138" w:type="dxa"/>
            <w:shd w:val="clear" w:color="auto" w:fill="E0E0E0"/>
            <w:noWrap/>
            <w:vAlign w:val="bottom"/>
          </w:tcPr>
          <w:p w14:paraId="4D247126" w14:textId="77777777" w:rsidR="000C41A3" w:rsidRPr="00F65579" w:rsidRDefault="000C41A3" w:rsidP="000C41A3">
            <w:pPr>
              <w:pStyle w:val="Tabletextright"/>
            </w:pPr>
            <w:r w:rsidRPr="00F65579">
              <w:t>126</w:t>
            </w:r>
          </w:p>
        </w:tc>
        <w:tc>
          <w:tcPr>
            <w:tcW w:w="1138" w:type="dxa"/>
            <w:shd w:val="clear" w:color="auto" w:fill="E0E0E0"/>
            <w:noWrap/>
          </w:tcPr>
          <w:p w14:paraId="0A1591D4" w14:textId="77777777" w:rsidR="000C41A3" w:rsidRPr="00F65579" w:rsidRDefault="000C41A3" w:rsidP="000C41A3">
            <w:pPr>
              <w:pStyle w:val="Tabletextright"/>
            </w:pPr>
            <w:r w:rsidRPr="00F65579">
              <w:t>86</w:t>
            </w:r>
          </w:p>
        </w:tc>
      </w:tr>
      <w:tr w:rsidR="000C41A3" w:rsidRPr="00F65579" w14:paraId="3B3FFB9E" w14:textId="77777777" w:rsidTr="000C41A3">
        <w:trPr>
          <w:cantSplit/>
        </w:trPr>
        <w:tc>
          <w:tcPr>
            <w:tcW w:w="1278" w:type="dxa"/>
            <w:shd w:val="clear" w:color="auto" w:fill="auto"/>
            <w:noWrap/>
            <w:vAlign w:val="bottom"/>
          </w:tcPr>
          <w:p w14:paraId="1B8E9360" w14:textId="77777777" w:rsidR="000C41A3" w:rsidRPr="00F65579" w:rsidRDefault="000C41A3" w:rsidP="000C41A3">
            <w:pPr>
              <w:pStyle w:val="Tabletextright"/>
            </w:pPr>
            <w:r w:rsidRPr="00F65579">
              <w:t>852</w:t>
            </w:r>
          </w:p>
        </w:tc>
        <w:tc>
          <w:tcPr>
            <w:tcW w:w="1170" w:type="dxa"/>
            <w:shd w:val="clear" w:color="auto" w:fill="auto"/>
            <w:noWrap/>
          </w:tcPr>
          <w:p w14:paraId="47B89C85" w14:textId="77777777" w:rsidR="000C41A3" w:rsidRPr="00F65579" w:rsidRDefault="000C41A3" w:rsidP="000C41A3">
            <w:pPr>
              <w:pStyle w:val="Tabletextright"/>
            </w:pPr>
            <w:r w:rsidRPr="00F65579">
              <w:t>1 640</w:t>
            </w:r>
          </w:p>
        </w:tc>
        <w:tc>
          <w:tcPr>
            <w:tcW w:w="1138" w:type="dxa"/>
            <w:shd w:val="clear" w:color="auto" w:fill="E0E0E0"/>
            <w:noWrap/>
            <w:vAlign w:val="bottom"/>
          </w:tcPr>
          <w:p w14:paraId="10598192" w14:textId="77777777" w:rsidR="000C41A3" w:rsidRPr="00F65579" w:rsidRDefault="000C41A3" w:rsidP="000C41A3">
            <w:pPr>
              <w:pStyle w:val="Tabletextright"/>
            </w:pPr>
            <w:r w:rsidRPr="00F65579">
              <w:t>140</w:t>
            </w:r>
          </w:p>
        </w:tc>
        <w:tc>
          <w:tcPr>
            <w:tcW w:w="1138" w:type="dxa"/>
            <w:shd w:val="clear" w:color="auto" w:fill="E0E0E0"/>
            <w:noWrap/>
          </w:tcPr>
          <w:p w14:paraId="54CC7D0E" w14:textId="77777777" w:rsidR="000C41A3" w:rsidRPr="00F65579" w:rsidRDefault="000C41A3" w:rsidP="000C41A3">
            <w:pPr>
              <w:pStyle w:val="Tabletextright"/>
            </w:pPr>
            <w:r w:rsidRPr="00F65579">
              <w:t>164</w:t>
            </w:r>
          </w:p>
        </w:tc>
        <w:tc>
          <w:tcPr>
            <w:tcW w:w="1138" w:type="dxa"/>
            <w:shd w:val="clear" w:color="auto" w:fill="auto"/>
            <w:noWrap/>
            <w:vAlign w:val="bottom"/>
          </w:tcPr>
          <w:p w14:paraId="43E652B5" w14:textId="77777777" w:rsidR="000C41A3" w:rsidRPr="00F65579" w:rsidRDefault="000C41A3" w:rsidP="000C41A3">
            <w:pPr>
              <w:pStyle w:val="Tabletextright"/>
            </w:pPr>
          </w:p>
        </w:tc>
        <w:tc>
          <w:tcPr>
            <w:tcW w:w="1138" w:type="dxa"/>
            <w:shd w:val="clear" w:color="auto" w:fill="auto"/>
            <w:noWrap/>
          </w:tcPr>
          <w:p w14:paraId="75FFD4AC" w14:textId="77777777" w:rsidR="000C41A3" w:rsidRPr="00F65579" w:rsidRDefault="000C41A3" w:rsidP="000C41A3">
            <w:pPr>
              <w:pStyle w:val="Tabletextright"/>
            </w:pPr>
          </w:p>
        </w:tc>
        <w:tc>
          <w:tcPr>
            <w:tcW w:w="1138" w:type="dxa"/>
            <w:shd w:val="clear" w:color="auto" w:fill="E0E0E0"/>
            <w:noWrap/>
            <w:vAlign w:val="bottom"/>
          </w:tcPr>
          <w:p w14:paraId="728ED267" w14:textId="77777777" w:rsidR="000C41A3" w:rsidRPr="00F65579" w:rsidRDefault="000C41A3" w:rsidP="000C41A3">
            <w:pPr>
              <w:pStyle w:val="Tabletextright"/>
            </w:pPr>
            <w:r w:rsidRPr="00F65579">
              <w:t>76 056</w:t>
            </w:r>
          </w:p>
        </w:tc>
        <w:tc>
          <w:tcPr>
            <w:tcW w:w="1138" w:type="dxa"/>
            <w:shd w:val="clear" w:color="auto" w:fill="E0E0E0"/>
            <w:noWrap/>
          </w:tcPr>
          <w:p w14:paraId="6C2AA670" w14:textId="77777777" w:rsidR="000C41A3" w:rsidRPr="00F65579" w:rsidRDefault="000C41A3" w:rsidP="000C41A3">
            <w:pPr>
              <w:pStyle w:val="Tabletextright"/>
            </w:pPr>
            <w:r w:rsidRPr="00F65579">
              <w:t>31 771</w:t>
            </w:r>
          </w:p>
        </w:tc>
      </w:tr>
      <w:tr w:rsidR="000C41A3" w:rsidRPr="00F65579" w14:paraId="30A30AC1" w14:textId="77777777" w:rsidTr="000C41A3">
        <w:trPr>
          <w:cantSplit/>
        </w:trPr>
        <w:tc>
          <w:tcPr>
            <w:tcW w:w="1278" w:type="dxa"/>
            <w:shd w:val="clear" w:color="auto" w:fill="auto"/>
            <w:noWrap/>
            <w:vAlign w:val="bottom"/>
          </w:tcPr>
          <w:p w14:paraId="20A4A9A7" w14:textId="77777777" w:rsidR="000C41A3" w:rsidRPr="00F65579" w:rsidRDefault="000C41A3" w:rsidP="000C41A3">
            <w:pPr>
              <w:pStyle w:val="Tabletextright"/>
            </w:pPr>
            <w:r w:rsidRPr="00F65579">
              <w:t>13 581</w:t>
            </w:r>
          </w:p>
        </w:tc>
        <w:tc>
          <w:tcPr>
            <w:tcW w:w="1170" w:type="dxa"/>
            <w:shd w:val="clear" w:color="auto" w:fill="auto"/>
            <w:noWrap/>
          </w:tcPr>
          <w:p w14:paraId="680D298E" w14:textId="77777777" w:rsidR="000C41A3" w:rsidRPr="00F65579" w:rsidRDefault="000C41A3" w:rsidP="000C41A3">
            <w:pPr>
              <w:pStyle w:val="Tabletextright"/>
            </w:pPr>
            <w:r w:rsidRPr="00F65579">
              <w:t>5 124</w:t>
            </w:r>
          </w:p>
        </w:tc>
        <w:tc>
          <w:tcPr>
            <w:tcW w:w="1138" w:type="dxa"/>
            <w:shd w:val="clear" w:color="auto" w:fill="E0E0E0"/>
            <w:noWrap/>
            <w:vAlign w:val="bottom"/>
          </w:tcPr>
          <w:p w14:paraId="5C002E23" w14:textId="77777777" w:rsidR="000C41A3" w:rsidRPr="00F65579" w:rsidRDefault="000C41A3" w:rsidP="000C41A3">
            <w:pPr>
              <w:pStyle w:val="Tabletextright"/>
            </w:pPr>
            <w:r w:rsidRPr="00F65579">
              <w:t>48 535</w:t>
            </w:r>
          </w:p>
        </w:tc>
        <w:tc>
          <w:tcPr>
            <w:tcW w:w="1138" w:type="dxa"/>
            <w:shd w:val="clear" w:color="auto" w:fill="E0E0E0"/>
            <w:noWrap/>
          </w:tcPr>
          <w:p w14:paraId="0DF6D0BB" w14:textId="77777777" w:rsidR="000C41A3" w:rsidRPr="00F65579" w:rsidRDefault="000C41A3" w:rsidP="000C41A3">
            <w:pPr>
              <w:pStyle w:val="Tabletextright"/>
            </w:pPr>
            <w:r w:rsidRPr="00F65579">
              <w:t>16 788</w:t>
            </w:r>
          </w:p>
        </w:tc>
        <w:tc>
          <w:tcPr>
            <w:tcW w:w="1138" w:type="dxa"/>
            <w:shd w:val="clear" w:color="auto" w:fill="auto"/>
            <w:noWrap/>
            <w:vAlign w:val="bottom"/>
          </w:tcPr>
          <w:p w14:paraId="50B24B82" w14:textId="77777777" w:rsidR="000C41A3" w:rsidRPr="00F65579" w:rsidRDefault="000C41A3" w:rsidP="000C41A3">
            <w:pPr>
              <w:pStyle w:val="Tabletextright"/>
            </w:pPr>
          </w:p>
        </w:tc>
        <w:tc>
          <w:tcPr>
            <w:tcW w:w="1138" w:type="dxa"/>
            <w:shd w:val="clear" w:color="auto" w:fill="auto"/>
            <w:noWrap/>
          </w:tcPr>
          <w:p w14:paraId="63078F32" w14:textId="77777777" w:rsidR="000C41A3" w:rsidRPr="00F65579" w:rsidRDefault="000C41A3" w:rsidP="000C41A3">
            <w:pPr>
              <w:pStyle w:val="Tabletextright"/>
            </w:pPr>
          </w:p>
        </w:tc>
        <w:tc>
          <w:tcPr>
            <w:tcW w:w="1138" w:type="dxa"/>
            <w:shd w:val="clear" w:color="auto" w:fill="E0E0E0"/>
            <w:noWrap/>
            <w:vAlign w:val="bottom"/>
          </w:tcPr>
          <w:p w14:paraId="340D4A41" w14:textId="77777777" w:rsidR="000C41A3" w:rsidRPr="00F65579" w:rsidRDefault="000C41A3" w:rsidP="000C41A3">
            <w:pPr>
              <w:pStyle w:val="Tabletextright"/>
            </w:pPr>
            <w:r w:rsidRPr="00F65579">
              <w:t>62 896</w:t>
            </w:r>
          </w:p>
        </w:tc>
        <w:tc>
          <w:tcPr>
            <w:tcW w:w="1138" w:type="dxa"/>
            <w:shd w:val="clear" w:color="auto" w:fill="E0E0E0"/>
            <w:noWrap/>
          </w:tcPr>
          <w:p w14:paraId="7CE67853" w14:textId="77777777" w:rsidR="000C41A3" w:rsidRPr="00F65579" w:rsidRDefault="000C41A3" w:rsidP="000C41A3">
            <w:pPr>
              <w:pStyle w:val="Tabletextright"/>
            </w:pPr>
            <w:r w:rsidRPr="00F65579">
              <w:t>21 998</w:t>
            </w:r>
          </w:p>
        </w:tc>
      </w:tr>
      <w:tr w:rsidR="000C41A3" w:rsidRPr="00F65579" w14:paraId="27DB464D" w14:textId="77777777" w:rsidTr="000C41A3">
        <w:trPr>
          <w:cantSplit/>
        </w:trPr>
        <w:tc>
          <w:tcPr>
            <w:tcW w:w="1278" w:type="dxa"/>
            <w:shd w:val="clear" w:color="auto" w:fill="auto"/>
            <w:noWrap/>
            <w:vAlign w:val="bottom"/>
          </w:tcPr>
          <w:p w14:paraId="79E058AA" w14:textId="5FFC80EB" w:rsidR="000C41A3" w:rsidRPr="00F65579" w:rsidRDefault="000C41A3" w:rsidP="000C41A3">
            <w:pPr>
              <w:pStyle w:val="Tabletextright"/>
            </w:pPr>
            <w:r w:rsidRPr="00F65579">
              <w:t xml:space="preserve">17 </w:t>
            </w:r>
            <w:r w:rsidR="00A95B54" w:rsidRPr="00F65579">
              <w:t>471</w:t>
            </w:r>
          </w:p>
        </w:tc>
        <w:tc>
          <w:tcPr>
            <w:tcW w:w="1170" w:type="dxa"/>
            <w:shd w:val="clear" w:color="auto" w:fill="auto"/>
            <w:noWrap/>
          </w:tcPr>
          <w:p w14:paraId="2EB667B2" w14:textId="77777777" w:rsidR="000C41A3" w:rsidRPr="00F65579" w:rsidRDefault="000C41A3" w:rsidP="000C41A3">
            <w:pPr>
              <w:pStyle w:val="Tabletextright"/>
            </w:pPr>
            <w:r w:rsidRPr="00F65579">
              <w:t xml:space="preserve">38 </w:t>
            </w:r>
            <w:r w:rsidR="009E1E18" w:rsidRPr="00F65579">
              <w:t>651</w:t>
            </w:r>
          </w:p>
        </w:tc>
        <w:tc>
          <w:tcPr>
            <w:tcW w:w="1138" w:type="dxa"/>
            <w:shd w:val="clear" w:color="auto" w:fill="E0E0E0"/>
            <w:noWrap/>
            <w:vAlign w:val="bottom"/>
          </w:tcPr>
          <w:p w14:paraId="26B4EDE9" w14:textId="77777777" w:rsidR="000C41A3" w:rsidRPr="00F65579" w:rsidRDefault="000C41A3" w:rsidP="000C41A3">
            <w:pPr>
              <w:pStyle w:val="Tabletextright"/>
            </w:pPr>
            <w:r w:rsidRPr="00F65579">
              <w:t>44 741</w:t>
            </w:r>
          </w:p>
        </w:tc>
        <w:tc>
          <w:tcPr>
            <w:tcW w:w="1138" w:type="dxa"/>
            <w:shd w:val="clear" w:color="auto" w:fill="E0E0E0"/>
            <w:noWrap/>
          </w:tcPr>
          <w:p w14:paraId="0617B9BF" w14:textId="77777777" w:rsidR="000C41A3" w:rsidRPr="00F65579" w:rsidRDefault="009E1E18" w:rsidP="000C41A3">
            <w:pPr>
              <w:pStyle w:val="Tabletextright"/>
            </w:pPr>
            <w:r w:rsidRPr="00F65579">
              <w:t>42 091</w:t>
            </w:r>
          </w:p>
        </w:tc>
        <w:tc>
          <w:tcPr>
            <w:tcW w:w="1138" w:type="dxa"/>
            <w:shd w:val="clear" w:color="auto" w:fill="auto"/>
            <w:noWrap/>
            <w:vAlign w:val="bottom"/>
          </w:tcPr>
          <w:p w14:paraId="573D8D68" w14:textId="77777777" w:rsidR="000C41A3" w:rsidRPr="00F65579" w:rsidRDefault="000C41A3" w:rsidP="000C41A3">
            <w:pPr>
              <w:pStyle w:val="Tabletextright"/>
            </w:pPr>
          </w:p>
        </w:tc>
        <w:tc>
          <w:tcPr>
            <w:tcW w:w="1138" w:type="dxa"/>
            <w:shd w:val="clear" w:color="auto" w:fill="auto"/>
            <w:noWrap/>
          </w:tcPr>
          <w:p w14:paraId="6F66B162" w14:textId="77777777" w:rsidR="000C41A3" w:rsidRPr="00F65579" w:rsidRDefault="000C41A3" w:rsidP="000C41A3">
            <w:pPr>
              <w:pStyle w:val="Tabletextright"/>
            </w:pPr>
          </w:p>
        </w:tc>
        <w:tc>
          <w:tcPr>
            <w:tcW w:w="1138" w:type="dxa"/>
            <w:shd w:val="clear" w:color="auto" w:fill="E0E0E0"/>
            <w:noWrap/>
            <w:vAlign w:val="bottom"/>
          </w:tcPr>
          <w:p w14:paraId="51AFFE4D" w14:textId="713A430C" w:rsidR="000C41A3" w:rsidRPr="00F65579" w:rsidRDefault="000C41A3" w:rsidP="000C41A3">
            <w:pPr>
              <w:pStyle w:val="Tabletextright"/>
            </w:pPr>
            <w:r w:rsidRPr="00F65579">
              <w:t>140 7</w:t>
            </w:r>
            <w:r w:rsidR="00A95B54" w:rsidRPr="00F65579">
              <w:t>00</w:t>
            </w:r>
          </w:p>
        </w:tc>
        <w:tc>
          <w:tcPr>
            <w:tcW w:w="1138" w:type="dxa"/>
            <w:shd w:val="clear" w:color="auto" w:fill="E0E0E0"/>
            <w:noWrap/>
          </w:tcPr>
          <w:p w14:paraId="67BBB9FE" w14:textId="77777777" w:rsidR="000C41A3" w:rsidRPr="00F65579" w:rsidRDefault="009E1E18" w:rsidP="000C41A3">
            <w:pPr>
              <w:pStyle w:val="Tabletextright"/>
            </w:pPr>
            <w:r w:rsidRPr="00F65579">
              <w:t>119 908</w:t>
            </w:r>
          </w:p>
        </w:tc>
      </w:tr>
      <w:tr w:rsidR="000C41A3" w:rsidRPr="00F65579" w14:paraId="6A05BD61" w14:textId="77777777" w:rsidTr="000C41A3">
        <w:trPr>
          <w:cantSplit/>
        </w:trPr>
        <w:tc>
          <w:tcPr>
            <w:tcW w:w="1278" w:type="dxa"/>
            <w:shd w:val="clear" w:color="auto" w:fill="auto"/>
            <w:noWrap/>
            <w:vAlign w:val="bottom"/>
          </w:tcPr>
          <w:p w14:paraId="2224C992" w14:textId="77777777" w:rsidR="000C41A3" w:rsidRPr="00F65579" w:rsidRDefault="000C41A3" w:rsidP="000C41A3">
            <w:pPr>
              <w:pStyle w:val="Tabletextright"/>
            </w:pPr>
            <w:r w:rsidRPr="00F65579">
              <w:t>864</w:t>
            </w:r>
          </w:p>
        </w:tc>
        <w:tc>
          <w:tcPr>
            <w:tcW w:w="1170" w:type="dxa"/>
            <w:shd w:val="clear" w:color="auto" w:fill="auto"/>
            <w:noWrap/>
          </w:tcPr>
          <w:p w14:paraId="7855B875" w14:textId="77777777" w:rsidR="000C41A3" w:rsidRPr="00F65579" w:rsidRDefault="000C41A3" w:rsidP="000C41A3">
            <w:pPr>
              <w:pStyle w:val="Tabletextright"/>
            </w:pPr>
            <w:r w:rsidRPr="00F65579">
              <w:t>620</w:t>
            </w:r>
          </w:p>
        </w:tc>
        <w:tc>
          <w:tcPr>
            <w:tcW w:w="1138" w:type="dxa"/>
            <w:shd w:val="clear" w:color="auto" w:fill="E0E0E0"/>
            <w:noWrap/>
            <w:vAlign w:val="bottom"/>
          </w:tcPr>
          <w:p w14:paraId="0B925938" w14:textId="77777777" w:rsidR="000C41A3" w:rsidRPr="00F65579" w:rsidRDefault="000C41A3" w:rsidP="000C41A3">
            <w:pPr>
              <w:pStyle w:val="Tabletextright"/>
            </w:pPr>
          </w:p>
        </w:tc>
        <w:tc>
          <w:tcPr>
            <w:tcW w:w="1138" w:type="dxa"/>
            <w:shd w:val="clear" w:color="auto" w:fill="E0E0E0"/>
            <w:noWrap/>
          </w:tcPr>
          <w:p w14:paraId="08755E70" w14:textId="50AA6EA1" w:rsidR="000C41A3" w:rsidRPr="00F65579" w:rsidRDefault="000C41A3" w:rsidP="000C41A3">
            <w:pPr>
              <w:pStyle w:val="Tabletextright"/>
            </w:pPr>
          </w:p>
        </w:tc>
        <w:tc>
          <w:tcPr>
            <w:tcW w:w="1138" w:type="dxa"/>
            <w:shd w:val="clear" w:color="auto" w:fill="auto"/>
            <w:noWrap/>
            <w:vAlign w:val="bottom"/>
          </w:tcPr>
          <w:p w14:paraId="19B49ECB" w14:textId="77777777" w:rsidR="000C41A3" w:rsidRPr="00F65579" w:rsidRDefault="000C41A3" w:rsidP="000C41A3">
            <w:pPr>
              <w:pStyle w:val="Tabletextright"/>
            </w:pPr>
          </w:p>
        </w:tc>
        <w:tc>
          <w:tcPr>
            <w:tcW w:w="1138" w:type="dxa"/>
            <w:shd w:val="clear" w:color="auto" w:fill="auto"/>
            <w:noWrap/>
          </w:tcPr>
          <w:p w14:paraId="413C9CC0" w14:textId="77777777" w:rsidR="000C41A3" w:rsidRPr="00F65579" w:rsidRDefault="000C41A3" w:rsidP="000C41A3">
            <w:pPr>
              <w:pStyle w:val="Tabletextright"/>
            </w:pPr>
          </w:p>
        </w:tc>
        <w:tc>
          <w:tcPr>
            <w:tcW w:w="1138" w:type="dxa"/>
            <w:shd w:val="clear" w:color="auto" w:fill="E0E0E0"/>
            <w:noWrap/>
            <w:vAlign w:val="bottom"/>
          </w:tcPr>
          <w:p w14:paraId="4D5644C5" w14:textId="77777777" w:rsidR="000C41A3" w:rsidRPr="00F65579" w:rsidRDefault="000C41A3" w:rsidP="000C41A3">
            <w:pPr>
              <w:pStyle w:val="Tabletextright"/>
            </w:pPr>
            <w:r w:rsidRPr="00F65579">
              <w:t>864</w:t>
            </w:r>
          </w:p>
        </w:tc>
        <w:tc>
          <w:tcPr>
            <w:tcW w:w="1138" w:type="dxa"/>
            <w:shd w:val="clear" w:color="auto" w:fill="E0E0E0"/>
            <w:noWrap/>
          </w:tcPr>
          <w:p w14:paraId="01991D4D" w14:textId="77777777" w:rsidR="000C41A3" w:rsidRPr="00F65579" w:rsidRDefault="000C41A3" w:rsidP="000C41A3">
            <w:pPr>
              <w:pStyle w:val="Tabletextright"/>
            </w:pPr>
            <w:r w:rsidRPr="00F65579">
              <w:t>620</w:t>
            </w:r>
          </w:p>
        </w:tc>
      </w:tr>
      <w:tr w:rsidR="000C41A3" w:rsidRPr="00F65579" w14:paraId="3D84F6B1" w14:textId="77777777" w:rsidTr="000C41A3">
        <w:trPr>
          <w:cantSplit/>
        </w:trPr>
        <w:tc>
          <w:tcPr>
            <w:tcW w:w="1278" w:type="dxa"/>
            <w:shd w:val="clear" w:color="auto" w:fill="auto"/>
            <w:noWrap/>
            <w:vAlign w:val="bottom"/>
          </w:tcPr>
          <w:p w14:paraId="793F2B18" w14:textId="77777777" w:rsidR="000C41A3" w:rsidRPr="00F65579" w:rsidRDefault="000C41A3" w:rsidP="000C41A3">
            <w:pPr>
              <w:pStyle w:val="Tabletextright"/>
            </w:pPr>
            <w:r w:rsidRPr="00F65579">
              <w:t>–</w:t>
            </w:r>
          </w:p>
        </w:tc>
        <w:tc>
          <w:tcPr>
            <w:tcW w:w="1170" w:type="dxa"/>
            <w:shd w:val="clear" w:color="auto" w:fill="auto"/>
            <w:noWrap/>
          </w:tcPr>
          <w:p w14:paraId="076542DD" w14:textId="77777777" w:rsidR="000C41A3" w:rsidRPr="00F65579" w:rsidRDefault="000C41A3" w:rsidP="000C41A3">
            <w:pPr>
              <w:pStyle w:val="Tabletextright"/>
            </w:pPr>
            <w:r w:rsidRPr="00F65579">
              <w:t>1 569</w:t>
            </w:r>
          </w:p>
        </w:tc>
        <w:tc>
          <w:tcPr>
            <w:tcW w:w="1138" w:type="dxa"/>
            <w:shd w:val="clear" w:color="auto" w:fill="E0E0E0"/>
            <w:noWrap/>
            <w:vAlign w:val="bottom"/>
          </w:tcPr>
          <w:p w14:paraId="52C2D799" w14:textId="77777777" w:rsidR="000C41A3" w:rsidRPr="00F65579" w:rsidRDefault="000C41A3" w:rsidP="000C41A3">
            <w:pPr>
              <w:pStyle w:val="Tabletextright"/>
            </w:pPr>
            <w:r w:rsidRPr="00F65579">
              <w:t>1 237</w:t>
            </w:r>
          </w:p>
        </w:tc>
        <w:tc>
          <w:tcPr>
            <w:tcW w:w="1138" w:type="dxa"/>
            <w:shd w:val="clear" w:color="auto" w:fill="E0E0E0"/>
            <w:noWrap/>
          </w:tcPr>
          <w:p w14:paraId="17D5F515" w14:textId="3F11ED74" w:rsidR="000C41A3" w:rsidRPr="00F65579" w:rsidRDefault="00285316" w:rsidP="000C41A3">
            <w:pPr>
              <w:pStyle w:val="Tabletextright"/>
            </w:pPr>
            <w:r>
              <w:t>4</w:t>
            </w:r>
            <w:r w:rsidR="009E1E18" w:rsidRPr="00F65579">
              <w:t xml:space="preserve"> 317</w:t>
            </w:r>
          </w:p>
        </w:tc>
        <w:tc>
          <w:tcPr>
            <w:tcW w:w="1138" w:type="dxa"/>
            <w:shd w:val="clear" w:color="auto" w:fill="auto"/>
            <w:noWrap/>
            <w:vAlign w:val="bottom"/>
          </w:tcPr>
          <w:p w14:paraId="0627DAB5" w14:textId="77777777" w:rsidR="000C41A3" w:rsidRPr="00F65579" w:rsidRDefault="000C41A3" w:rsidP="000C41A3">
            <w:pPr>
              <w:pStyle w:val="Tabletextright"/>
            </w:pPr>
          </w:p>
        </w:tc>
        <w:tc>
          <w:tcPr>
            <w:tcW w:w="1138" w:type="dxa"/>
            <w:shd w:val="clear" w:color="auto" w:fill="auto"/>
            <w:noWrap/>
          </w:tcPr>
          <w:p w14:paraId="41FE0E72" w14:textId="77777777" w:rsidR="000C41A3" w:rsidRPr="00F65579" w:rsidRDefault="000C41A3" w:rsidP="000C41A3">
            <w:pPr>
              <w:pStyle w:val="Tabletextright"/>
            </w:pPr>
          </w:p>
        </w:tc>
        <w:tc>
          <w:tcPr>
            <w:tcW w:w="1138" w:type="dxa"/>
            <w:shd w:val="clear" w:color="auto" w:fill="E0E0E0"/>
            <w:noWrap/>
            <w:vAlign w:val="bottom"/>
          </w:tcPr>
          <w:p w14:paraId="4A7D0A33" w14:textId="77777777" w:rsidR="000C41A3" w:rsidRPr="00F65579" w:rsidRDefault="000C41A3" w:rsidP="000C41A3">
            <w:pPr>
              <w:pStyle w:val="Tabletextright"/>
            </w:pPr>
            <w:r w:rsidRPr="00F65579">
              <w:t>1 237</w:t>
            </w:r>
          </w:p>
        </w:tc>
        <w:tc>
          <w:tcPr>
            <w:tcW w:w="1138" w:type="dxa"/>
            <w:shd w:val="clear" w:color="auto" w:fill="E0E0E0"/>
            <w:noWrap/>
          </w:tcPr>
          <w:p w14:paraId="39FD17C0" w14:textId="77777777" w:rsidR="000C41A3" w:rsidRPr="00F65579" w:rsidRDefault="000C41A3" w:rsidP="000C41A3">
            <w:pPr>
              <w:pStyle w:val="Tabletextright"/>
            </w:pPr>
            <w:r w:rsidRPr="00F65579">
              <w:t>5 886</w:t>
            </w:r>
          </w:p>
        </w:tc>
      </w:tr>
      <w:tr w:rsidR="000C41A3" w:rsidRPr="00F65579" w14:paraId="27343994" w14:textId="77777777" w:rsidTr="000C41A3">
        <w:trPr>
          <w:cantSplit/>
        </w:trPr>
        <w:tc>
          <w:tcPr>
            <w:tcW w:w="1278" w:type="dxa"/>
            <w:shd w:val="clear" w:color="auto" w:fill="auto"/>
            <w:noWrap/>
            <w:vAlign w:val="bottom"/>
          </w:tcPr>
          <w:p w14:paraId="30F8CB41" w14:textId="2660E19D" w:rsidR="000C41A3" w:rsidRPr="00F65579" w:rsidRDefault="000C41A3" w:rsidP="000C41A3">
            <w:pPr>
              <w:pStyle w:val="Tabletextrightbold"/>
            </w:pPr>
            <w:r w:rsidRPr="00F65579">
              <w:t>60 1</w:t>
            </w:r>
            <w:r w:rsidR="002519C5">
              <w:t>48</w:t>
            </w:r>
          </w:p>
        </w:tc>
        <w:tc>
          <w:tcPr>
            <w:tcW w:w="1170" w:type="dxa"/>
            <w:shd w:val="clear" w:color="auto" w:fill="auto"/>
            <w:noWrap/>
          </w:tcPr>
          <w:p w14:paraId="539A461E" w14:textId="77777777" w:rsidR="000C41A3" w:rsidRPr="00F65579" w:rsidRDefault="000C41A3" w:rsidP="000C41A3">
            <w:pPr>
              <w:pStyle w:val="Tabletextright"/>
              <w:rPr>
                <w:b/>
              </w:rPr>
            </w:pPr>
            <w:r w:rsidRPr="00F65579">
              <w:rPr>
                <w:b/>
              </w:rPr>
              <w:t>74 434</w:t>
            </w:r>
          </w:p>
        </w:tc>
        <w:tc>
          <w:tcPr>
            <w:tcW w:w="1138" w:type="dxa"/>
            <w:shd w:val="clear" w:color="auto" w:fill="E0E0E0"/>
            <w:noWrap/>
            <w:vAlign w:val="bottom"/>
          </w:tcPr>
          <w:p w14:paraId="6080CE01" w14:textId="77777777" w:rsidR="000C41A3" w:rsidRPr="00F65579" w:rsidRDefault="000C41A3" w:rsidP="000C41A3">
            <w:pPr>
              <w:pStyle w:val="Tabletextrightbold"/>
            </w:pPr>
            <w:r w:rsidRPr="00F65579">
              <w:t>125 566</w:t>
            </w:r>
          </w:p>
        </w:tc>
        <w:tc>
          <w:tcPr>
            <w:tcW w:w="1138" w:type="dxa"/>
            <w:shd w:val="clear" w:color="auto" w:fill="E0E0E0"/>
            <w:noWrap/>
          </w:tcPr>
          <w:p w14:paraId="486BE5CA" w14:textId="77777777" w:rsidR="000C41A3" w:rsidRPr="00F65579" w:rsidRDefault="000C41A3" w:rsidP="000C41A3">
            <w:pPr>
              <w:pStyle w:val="Tabletextright"/>
              <w:rPr>
                <w:b/>
              </w:rPr>
            </w:pPr>
            <w:r w:rsidRPr="00F65579">
              <w:rPr>
                <w:b/>
              </w:rPr>
              <w:t>92 415</w:t>
            </w:r>
          </w:p>
        </w:tc>
        <w:tc>
          <w:tcPr>
            <w:tcW w:w="1138" w:type="dxa"/>
            <w:shd w:val="clear" w:color="auto" w:fill="auto"/>
            <w:noWrap/>
            <w:vAlign w:val="bottom"/>
          </w:tcPr>
          <w:p w14:paraId="6E5B3FA9" w14:textId="77777777" w:rsidR="000C41A3" w:rsidRPr="00F65579" w:rsidRDefault="000C41A3" w:rsidP="000C41A3">
            <w:pPr>
              <w:pStyle w:val="Tabletextrightbold"/>
            </w:pPr>
            <w:r w:rsidRPr="00F65579">
              <w:t>–</w:t>
            </w:r>
          </w:p>
        </w:tc>
        <w:tc>
          <w:tcPr>
            <w:tcW w:w="1138" w:type="dxa"/>
            <w:shd w:val="clear" w:color="auto" w:fill="auto"/>
            <w:noWrap/>
          </w:tcPr>
          <w:p w14:paraId="3DA628F6" w14:textId="77777777" w:rsidR="000C41A3" w:rsidRPr="00F65579" w:rsidRDefault="000C41A3" w:rsidP="000C41A3">
            <w:pPr>
              <w:pStyle w:val="Tabletextright"/>
              <w:rPr>
                <w:b/>
              </w:rPr>
            </w:pPr>
            <w:r w:rsidRPr="00F65579">
              <w:rPr>
                <w:b/>
              </w:rPr>
              <w:t>–</w:t>
            </w:r>
          </w:p>
        </w:tc>
        <w:tc>
          <w:tcPr>
            <w:tcW w:w="1138" w:type="dxa"/>
            <w:shd w:val="clear" w:color="auto" w:fill="E0E0E0"/>
            <w:noWrap/>
            <w:vAlign w:val="bottom"/>
          </w:tcPr>
          <w:p w14:paraId="2A7E34DE" w14:textId="25F45D6F" w:rsidR="000C41A3" w:rsidRPr="00F65579" w:rsidRDefault="000C41A3" w:rsidP="000C41A3">
            <w:pPr>
              <w:pStyle w:val="Tabletextrightbold"/>
            </w:pPr>
            <w:r w:rsidRPr="00F65579">
              <w:t>453 6</w:t>
            </w:r>
            <w:r w:rsidR="00A95B54" w:rsidRPr="00F65579">
              <w:t>15</w:t>
            </w:r>
          </w:p>
        </w:tc>
        <w:tc>
          <w:tcPr>
            <w:tcW w:w="1138" w:type="dxa"/>
            <w:shd w:val="clear" w:color="auto" w:fill="E0E0E0"/>
            <w:noWrap/>
          </w:tcPr>
          <w:p w14:paraId="46BEF7C6" w14:textId="77777777" w:rsidR="000C41A3" w:rsidRPr="00F65579" w:rsidRDefault="000C41A3" w:rsidP="000C41A3">
            <w:pPr>
              <w:pStyle w:val="Tabletextright"/>
              <w:rPr>
                <w:b/>
              </w:rPr>
            </w:pPr>
            <w:r w:rsidRPr="00F65579">
              <w:rPr>
                <w:b/>
              </w:rPr>
              <w:t>355 988</w:t>
            </w:r>
          </w:p>
        </w:tc>
      </w:tr>
      <w:tr w:rsidR="000C41A3" w:rsidRPr="00F65579" w14:paraId="12C66562" w14:textId="77777777" w:rsidTr="000C41A3">
        <w:trPr>
          <w:cantSplit/>
          <w:trHeight w:hRule="exact" w:val="57"/>
        </w:trPr>
        <w:tc>
          <w:tcPr>
            <w:tcW w:w="1278" w:type="dxa"/>
            <w:shd w:val="clear" w:color="auto" w:fill="auto"/>
            <w:noWrap/>
            <w:vAlign w:val="bottom"/>
          </w:tcPr>
          <w:p w14:paraId="1991A3A8" w14:textId="77777777" w:rsidR="000C41A3" w:rsidRPr="00F65579" w:rsidRDefault="000C41A3" w:rsidP="000C41A3">
            <w:pPr>
              <w:pStyle w:val="Tabletextrightbold"/>
            </w:pPr>
          </w:p>
        </w:tc>
        <w:tc>
          <w:tcPr>
            <w:tcW w:w="1170" w:type="dxa"/>
            <w:shd w:val="clear" w:color="auto" w:fill="auto"/>
            <w:noWrap/>
          </w:tcPr>
          <w:p w14:paraId="0340230D" w14:textId="77777777" w:rsidR="000C41A3" w:rsidRPr="00F65579" w:rsidRDefault="000C41A3" w:rsidP="000C41A3">
            <w:pPr>
              <w:pStyle w:val="Tabletextright"/>
            </w:pPr>
          </w:p>
        </w:tc>
        <w:tc>
          <w:tcPr>
            <w:tcW w:w="1138" w:type="dxa"/>
            <w:shd w:val="clear" w:color="auto" w:fill="E0E0E0"/>
            <w:noWrap/>
            <w:vAlign w:val="bottom"/>
          </w:tcPr>
          <w:p w14:paraId="4E8D53FB" w14:textId="77777777" w:rsidR="000C41A3" w:rsidRPr="00F65579" w:rsidRDefault="000C41A3" w:rsidP="000C41A3">
            <w:pPr>
              <w:pStyle w:val="Tabletextrightbold"/>
            </w:pPr>
          </w:p>
        </w:tc>
        <w:tc>
          <w:tcPr>
            <w:tcW w:w="1138" w:type="dxa"/>
            <w:shd w:val="clear" w:color="auto" w:fill="E0E0E0"/>
            <w:noWrap/>
          </w:tcPr>
          <w:p w14:paraId="1EDBAF1C" w14:textId="77777777" w:rsidR="000C41A3" w:rsidRPr="00F65579" w:rsidRDefault="000C41A3" w:rsidP="000C41A3">
            <w:pPr>
              <w:pStyle w:val="Tabletextright"/>
            </w:pPr>
          </w:p>
        </w:tc>
        <w:tc>
          <w:tcPr>
            <w:tcW w:w="1138" w:type="dxa"/>
            <w:shd w:val="clear" w:color="auto" w:fill="auto"/>
            <w:noWrap/>
            <w:vAlign w:val="bottom"/>
          </w:tcPr>
          <w:p w14:paraId="6CD9975E" w14:textId="77777777" w:rsidR="000C41A3" w:rsidRPr="00F65579" w:rsidRDefault="000C41A3" w:rsidP="000C41A3">
            <w:pPr>
              <w:pStyle w:val="Tabletextrightbold"/>
            </w:pPr>
          </w:p>
        </w:tc>
        <w:tc>
          <w:tcPr>
            <w:tcW w:w="1138" w:type="dxa"/>
            <w:shd w:val="clear" w:color="auto" w:fill="auto"/>
            <w:noWrap/>
          </w:tcPr>
          <w:p w14:paraId="7290D4F3" w14:textId="77777777" w:rsidR="000C41A3" w:rsidRPr="00F65579" w:rsidRDefault="000C41A3" w:rsidP="000C41A3">
            <w:pPr>
              <w:pStyle w:val="Tabletextright"/>
            </w:pPr>
          </w:p>
        </w:tc>
        <w:tc>
          <w:tcPr>
            <w:tcW w:w="1138" w:type="dxa"/>
            <w:shd w:val="clear" w:color="auto" w:fill="E0E0E0"/>
            <w:noWrap/>
            <w:vAlign w:val="bottom"/>
          </w:tcPr>
          <w:p w14:paraId="39466C62" w14:textId="77777777" w:rsidR="000C41A3" w:rsidRPr="00F65579" w:rsidRDefault="000C41A3" w:rsidP="000C41A3">
            <w:pPr>
              <w:pStyle w:val="Tabletextrightbold"/>
            </w:pPr>
          </w:p>
        </w:tc>
        <w:tc>
          <w:tcPr>
            <w:tcW w:w="1138" w:type="dxa"/>
            <w:shd w:val="clear" w:color="auto" w:fill="E0E0E0"/>
            <w:noWrap/>
          </w:tcPr>
          <w:p w14:paraId="5DB8BA0D" w14:textId="77777777" w:rsidR="000C41A3" w:rsidRPr="00F65579" w:rsidRDefault="000C41A3" w:rsidP="000C41A3">
            <w:pPr>
              <w:pStyle w:val="Tabletextright"/>
            </w:pPr>
          </w:p>
        </w:tc>
      </w:tr>
      <w:tr w:rsidR="000C41A3" w:rsidRPr="00F65579" w14:paraId="6C71B040" w14:textId="77777777" w:rsidTr="000C41A3">
        <w:trPr>
          <w:cantSplit/>
        </w:trPr>
        <w:tc>
          <w:tcPr>
            <w:tcW w:w="1278" w:type="dxa"/>
            <w:shd w:val="clear" w:color="auto" w:fill="auto"/>
            <w:noWrap/>
            <w:vAlign w:val="bottom"/>
          </w:tcPr>
          <w:p w14:paraId="602C2037" w14:textId="6ECC6D0A" w:rsidR="000C41A3" w:rsidRPr="00F65579" w:rsidRDefault="00A95B54" w:rsidP="000C41A3">
            <w:pPr>
              <w:pStyle w:val="Tabletextrightbold"/>
            </w:pPr>
            <w:r w:rsidRPr="00F65579">
              <w:t>5 832</w:t>
            </w:r>
          </w:p>
        </w:tc>
        <w:tc>
          <w:tcPr>
            <w:tcW w:w="1170" w:type="dxa"/>
            <w:shd w:val="clear" w:color="auto" w:fill="auto"/>
            <w:noWrap/>
          </w:tcPr>
          <w:p w14:paraId="17DCBFFD" w14:textId="77777777" w:rsidR="000C41A3" w:rsidRPr="00F65579" w:rsidRDefault="000C41A3" w:rsidP="000C41A3">
            <w:pPr>
              <w:pStyle w:val="Tabletextright"/>
              <w:rPr>
                <w:b/>
              </w:rPr>
            </w:pPr>
            <w:r w:rsidRPr="00F65579">
              <w:rPr>
                <w:b/>
              </w:rPr>
              <w:t>1 382</w:t>
            </w:r>
          </w:p>
        </w:tc>
        <w:tc>
          <w:tcPr>
            <w:tcW w:w="1138" w:type="dxa"/>
            <w:shd w:val="clear" w:color="auto" w:fill="E0E0E0"/>
            <w:noWrap/>
            <w:vAlign w:val="bottom"/>
          </w:tcPr>
          <w:p w14:paraId="0ABE16DE" w14:textId="2844CCC7" w:rsidR="000C41A3" w:rsidRPr="00F65579" w:rsidRDefault="00A95B54" w:rsidP="000C41A3">
            <w:pPr>
              <w:pStyle w:val="Tabletextrightbold"/>
            </w:pPr>
            <w:r w:rsidRPr="00F65579">
              <w:t>1 635</w:t>
            </w:r>
          </w:p>
        </w:tc>
        <w:tc>
          <w:tcPr>
            <w:tcW w:w="1138" w:type="dxa"/>
            <w:shd w:val="clear" w:color="auto" w:fill="E0E0E0"/>
            <w:noWrap/>
          </w:tcPr>
          <w:p w14:paraId="398000D7" w14:textId="77777777" w:rsidR="000C41A3" w:rsidRPr="00F65579" w:rsidRDefault="000C41A3" w:rsidP="000C41A3">
            <w:pPr>
              <w:pStyle w:val="Tabletextright"/>
              <w:rPr>
                <w:b/>
              </w:rPr>
            </w:pPr>
            <w:r w:rsidRPr="00F65579">
              <w:rPr>
                <w:b/>
              </w:rPr>
              <w:t>(1 466)</w:t>
            </w:r>
          </w:p>
        </w:tc>
        <w:tc>
          <w:tcPr>
            <w:tcW w:w="1138" w:type="dxa"/>
            <w:shd w:val="clear" w:color="auto" w:fill="auto"/>
            <w:noWrap/>
            <w:vAlign w:val="bottom"/>
          </w:tcPr>
          <w:p w14:paraId="7EAD08CD" w14:textId="77777777" w:rsidR="000C41A3" w:rsidRPr="00F65579" w:rsidRDefault="000C41A3" w:rsidP="000C41A3">
            <w:pPr>
              <w:pStyle w:val="Tabletextrightbold"/>
            </w:pPr>
            <w:r w:rsidRPr="00F65579">
              <w:t>–</w:t>
            </w:r>
          </w:p>
        </w:tc>
        <w:tc>
          <w:tcPr>
            <w:tcW w:w="1138" w:type="dxa"/>
            <w:shd w:val="clear" w:color="auto" w:fill="auto"/>
            <w:noWrap/>
          </w:tcPr>
          <w:p w14:paraId="4F37925D" w14:textId="77777777" w:rsidR="000C41A3" w:rsidRPr="00F65579" w:rsidRDefault="000C41A3" w:rsidP="000C41A3">
            <w:pPr>
              <w:pStyle w:val="Tabletextright"/>
              <w:rPr>
                <w:b/>
              </w:rPr>
            </w:pPr>
            <w:r w:rsidRPr="00F65579">
              <w:rPr>
                <w:b/>
              </w:rPr>
              <w:t>–</w:t>
            </w:r>
          </w:p>
        </w:tc>
        <w:tc>
          <w:tcPr>
            <w:tcW w:w="1138" w:type="dxa"/>
            <w:shd w:val="clear" w:color="auto" w:fill="E0E0E0"/>
            <w:noWrap/>
            <w:vAlign w:val="bottom"/>
          </w:tcPr>
          <w:p w14:paraId="21F6D739" w14:textId="146E3B33" w:rsidR="000C41A3" w:rsidRPr="00F65579" w:rsidRDefault="000C41A3" w:rsidP="000C41A3">
            <w:pPr>
              <w:pStyle w:val="Tabletextrightbold"/>
            </w:pPr>
            <w:r w:rsidRPr="00F65579">
              <w:t xml:space="preserve">10 </w:t>
            </w:r>
            <w:r w:rsidR="00A95B54" w:rsidRPr="00F65579">
              <w:t>514</w:t>
            </w:r>
          </w:p>
        </w:tc>
        <w:tc>
          <w:tcPr>
            <w:tcW w:w="1138" w:type="dxa"/>
            <w:shd w:val="clear" w:color="auto" w:fill="E0E0E0"/>
            <w:noWrap/>
          </w:tcPr>
          <w:p w14:paraId="15AB6C98" w14:textId="77777777" w:rsidR="000C41A3" w:rsidRPr="00F65579" w:rsidRDefault="000C41A3" w:rsidP="000C41A3">
            <w:pPr>
              <w:pStyle w:val="Tabletextright"/>
              <w:rPr>
                <w:b/>
              </w:rPr>
            </w:pPr>
            <w:r w:rsidRPr="00F65579">
              <w:rPr>
                <w:b/>
              </w:rPr>
              <w:t>1 427</w:t>
            </w:r>
          </w:p>
        </w:tc>
      </w:tr>
      <w:tr w:rsidR="000C41A3" w:rsidRPr="00F65579" w14:paraId="1B6D88C8" w14:textId="77777777" w:rsidTr="000C41A3">
        <w:trPr>
          <w:cantSplit/>
          <w:trHeight w:hRule="exact" w:val="57"/>
        </w:trPr>
        <w:tc>
          <w:tcPr>
            <w:tcW w:w="1278" w:type="dxa"/>
            <w:shd w:val="clear" w:color="auto" w:fill="auto"/>
            <w:noWrap/>
            <w:vAlign w:val="bottom"/>
          </w:tcPr>
          <w:p w14:paraId="60836775" w14:textId="77777777" w:rsidR="000C41A3" w:rsidRPr="00F65579" w:rsidRDefault="000C41A3" w:rsidP="000C41A3">
            <w:pPr>
              <w:pStyle w:val="Tabletextright"/>
            </w:pPr>
          </w:p>
        </w:tc>
        <w:tc>
          <w:tcPr>
            <w:tcW w:w="1170" w:type="dxa"/>
            <w:shd w:val="clear" w:color="auto" w:fill="auto"/>
            <w:noWrap/>
          </w:tcPr>
          <w:p w14:paraId="2C24D609" w14:textId="77777777" w:rsidR="000C41A3" w:rsidRPr="00F65579" w:rsidRDefault="000C41A3" w:rsidP="000C41A3">
            <w:pPr>
              <w:pStyle w:val="Tabletextright"/>
            </w:pPr>
          </w:p>
        </w:tc>
        <w:tc>
          <w:tcPr>
            <w:tcW w:w="1138" w:type="dxa"/>
            <w:shd w:val="clear" w:color="auto" w:fill="E0E0E0"/>
            <w:noWrap/>
            <w:vAlign w:val="bottom"/>
          </w:tcPr>
          <w:p w14:paraId="1C33EBA4" w14:textId="77777777" w:rsidR="000C41A3" w:rsidRPr="00F65579" w:rsidRDefault="000C41A3" w:rsidP="000C41A3">
            <w:pPr>
              <w:pStyle w:val="Tabletextright"/>
            </w:pPr>
          </w:p>
        </w:tc>
        <w:tc>
          <w:tcPr>
            <w:tcW w:w="1138" w:type="dxa"/>
            <w:shd w:val="clear" w:color="auto" w:fill="E0E0E0"/>
            <w:noWrap/>
          </w:tcPr>
          <w:p w14:paraId="0EE3BA4A" w14:textId="77777777" w:rsidR="000C41A3" w:rsidRPr="00F65579" w:rsidRDefault="000C41A3" w:rsidP="000C41A3">
            <w:pPr>
              <w:pStyle w:val="Tabletextright"/>
            </w:pPr>
          </w:p>
        </w:tc>
        <w:tc>
          <w:tcPr>
            <w:tcW w:w="1138" w:type="dxa"/>
            <w:shd w:val="clear" w:color="auto" w:fill="auto"/>
            <w:noWrap/>
            <w:vAlign w:val="bottom"/>
          </w:tcPr>
          <w:p w14:paraId="516E55D7" w14:textId="77777777" w:rsidR="000C41A3" w:rsidRPr="00F65579" w:rsidRDefault="000C41A3" w:rsidP="000C41A3">
            <w:pPr>
              <w:pStyle w:val="Tabletextright"/>
            </w:pPr>
          </w:p>
        </w:tc>
        <w:tc>
          <w:tcPr>
            <w:tcW w:w="1138" w:type="dxa"/>
            <w:shd w:val="clear" w:color="auto" w:fill="auto"/>
            <w:noWrap/>
          </w:tcPr>
          <w:p w14:paraId="10DFF259" w14:textId="77777777" w:rsidR="000C41A3" w:rsidRPr="00F65579" w:rsidRDefault="000C41A3" w:rsidP="000C41A3">
            <w:pPr>
              <w:pStyle w:val="Tabletextright"/>
            </w:pPr>
          </w:p>
        </w:tc>
        <w:tc>
          <w:tcPr>
            <w:tcW w:w="1138" w:type="dxa"/>
            <w:shd w:val="clear" w:color="auto" w:fill="E0E0E0"/>
            <w:noWrap/>
            <w:vAlign w:val="bottom"/>
          </w:tcPr>
          <w:p w14:paraId="7A61009E" w14:textId="77777777" w:rsidR="000C41A3" w:rsidRPr="00F65579" w:rsidRDefault="000C41A3" w:rsidP="000C41A3">
            <w:pPr>
              <w:pStyle w:val="Tabletextright"/>
            </w:pPr>
          </w:p>
        </w:tc>
        <w:tc>
          <w:tcPr>
            <w:tcW w:w="1138" w:type="dxa"/>
            <w:shd w:val="clear" w:color="auto" w:fill="E0E0E0"/>
            <w:noWrap/>
          </w:tcPr>
          <w:p w14:paraId="7661A7C1" w14:textId="77777777" w:rsidR="000C41A3" w:rsidRPr="00F65579" w:rsidRDefault="000C41A3" w:rsidP="000C41A3">
            <w:pPr>
              <w:pStyle w:val="Tabletextright"/>
            </w:pPr>
          </w:p>
        </w:tc>
      </w:tr>
      <w:tr w:rsidR="000C41A3" w:rsidRPr="00F65579" w14:paraId="23C1EF8A" w14:textId="77777777" w:rsidTr="000C41A3">
        <w:trPr>
          <w:cantSplit/>
        </w:trPr>
        <w:tc>
          <w:tcPr>
            <w:tcW w:w="1278" w:type="dxa"/>
            <w:shd w:val="clear" w:color="auto" w:fill="auto"/>
            <w:noWrap/>
            <w:vAlign w:val="bottom"/>
          </w:tcPr>
          <w:p w14:paraId="54252943" w14:textId="77777777" w:rsidR="000C41A3" w:rsidRPr="00F65579" w:rsidRDefault="000C41A3" w:rsidP="000C41A3">
            <w:pPr>
              <w:pStyle w:val="Tabletextright"/>
            </w:pPr>
          </w:p>
        </w:tc>
        <w:tc>
          <w:tcPr>
            <w:tcW w:w="1170" w:type="dxa"/>
            <w:shd w:val="clear" w:color="auto" w:fill="auto"/>
            <w:noWrap/>
          </w:tcPr>
          <w:p w14:paraId="30ACC98E" w14:textId="77777777" w:rsidR="000C41A3" w:rsidRPr="00F65579" w:rsidRDefault="000C41A3" w:rsidP="000C41A3">
            <w:pPr>
              <w:pStyle w:val="Tabletextright"/>
            </w:pPr>
          </w:p>
        </w:tc>
        <w:tc>
          <w:tcPr>
            <w:tcW w:w="1138" w:type="dxa"/>
            <w:shd w:val="clear" w:color="auto" w:fill="E0E0E0"/>
            <w:noWrap/>
            <w:vAlign w:val="bottom"/>
          </w:tcPr>
          <w:p w14:paraId="6FBD1ABC" w14:textId="77777777" w:rsidR="000C41A3" w:rsidRPr="00F65579" w:rsidRDefault="000C41A3" w:rsidP="000C41A3">
            <w:pPr>
              <w:pStyle w:val="Tabletextright"/>
            </w:pPr>
          </w:p>
        </w:tc>
        <w:tc>
          <w:tcPr>
            <w:tcW w:w="1138" w:type="dxa"/>
            <w:shd w:val="clear" w:color="auto" w:fill="E0E0E0"/>
            <w:noWrap/>
          </w:tcPr>
          <w:p w14:paraId="44B78972" w14:textId="77777777" w:rsidR="000C41A3" w:rsidRPr="00F65579" w:rsidRDefault="000C41A3" w:rsidP="000C41A3">
            <w:pPr>
              <w:pStyle w:val="Tabletextright"/>
            </w:pPr>
          </w:p>
        </w:tc>
        <w:tc>
          <w:tcPr>
            <w:tcW w:w="1138" w:type="dxa"/>
            <w:shd w:val="clear" w:color="auto" w:fill="auto"/>
            <w:noWrap/>
            <w:vAlign w:val="bottom"/>
          </w:tcPr>
          <w:p w14:paraId="5020AAA9" w14:textId="77777777" w:rsidR="000C41A3" w:rsidRPr="00F65579" w:rsidRDefault="000C41A3" w:rsidP="000C41A3">
            <w:pPr>
              <w:pStyle w:val="Tabletextright"/>
            </w:pPr>
          </w:p>
        </w:tc>
        <w:tc>
          <w:tcPr>
            <w:tcW w:w="1138" w:type="dxa"/>
            <w:shd w:val="clear" w:color="auto" w:fill="auto"/>
            <w:noWrap/>
          </w:tcPr>
          <w:p w14:paraId="104003D8" w14:textId="77777777" w:rsidR="000C41A3" w:rsidRPr="00F65579" w:rsidRDefault="000C41A3" w:rsidP="000C41A3">
            <w:pPr>
              <w:pStyle w:val="Tabletextright"/>
            </w:pPr>
          </w:p>
        </w:tc>
        <w:tc>
          <w:tcPr>
            <w:tcW w:w="1138" w:type="dxa"/>
            <w:shd w:val="clear" w:color="auto" w:fill="E0E0E0"/>
            <w:noWrap/>
            <w:vAlign w:val="bottom"/>
          </w:tcPr>
          <w:p w14:paraId="02E01EE8" w14:textId="77777777" w:rsidR="000C41A3" w:rsidRPr="00F65579" w:rsidRDefault="000C41A3" w:rsidP="000C41A3">
            <w:pPr>
              <w:pStyle w:val="Tabletextright"/>
            </w:pPr>
          </w:p>
        </w:tc>
        <w:tc>
          <w:tcPr>
            <w:tcW w:w="1138" w:type="dxa"/>
            <w:shd w:val="clear" w:color="auto" w:fill="E0E0E0"/>
            <w:noWrap/>
          </w:tcPr>
          <w:p w14:paraId="6B0E6EEA" w14:textId="77777777" w:rsidR="000C41A3" w:rsidRPr="00F65579" w:rsidRDefault="000C41A3" w:rsidP="000C41A3">
            <w:pPr>
              <w:pStyle w:val="Tabletextright"/>
            </w:pPr>
          </w:p>
        </w:tc>
      </w:tr>
      <w:tr w:rsidR="000C41A3" w:rsidRPr="00F65579" w14:paraId="52735AA7" w14:textId="77777777" w:rsidTr="000C41A3">
        <w:trPr>
          <w:cantSplit/>
        </w:trPr>
        <w:tc>
          <w:tcPr>
            <w:tcW w:w="1278" w:type="dxa"/>
            <w:shd w:val="clear" w:color="auto" w:fill="auto"/>
            <w:noWrap/>
            <w:vAlign w:val="bottom"/>
          </w:tcPr>
          <w:p w14:paraId="620F3428" w14:textId="77777777" w:rsidR="000C41A3" w:rsidRPr="00F65579" w:rsidRDefault="000C41A3" w:rsidP="000C41A3">
            <w:pPr>
              <w:pStyle w:val="Tabletextright"/>
              <w:rPr>
                <w:bCs/>
              </w:rPr>
            </w:pPr>
            <w:r w:rsidRPr="00F65579">
              <w:rPr>
                <w:bCs/>
              </w:rPr>
              <w:t>(147)</w:t>
            </w:r>
          </w:p>
        </w:tc>
        <w:tc>
          <w:tcPr>
            <w:tcW w:w="1170" w:type="dxa"/>
            <w:shd w:val="clear" w:color="auto" w:fill="auto"/>
            <w:noWrap/>
          </w:tcPr>
          <w:p w14:paraId="7C50D71E" w14:textId="77777777" w:rsidR="000C41A3" w:rsidRPr="00F65579" w:rsidRDefault="000C41A3" w:rsidP="000C41A3">
            <w:pPr>
              <w:pStyle w:val="Tabletextright"/>
            </w:pPr>
            <w:r w:rsidRPr="00F65579">
              <w:t>18</w:t>
            </w:r>
          </w:p>
        </w:tc>
        <w:tc>
          <w:tcPr>
            <w:tcW w:w="1138" w:type="dxa"/>
            <w:shd w:val="clear" w:color="auto" w:fill="E0E0E0"/>
            <w:noWrap/>
            <w:vAlign w:val="bottom"/>
          </w:tcPr>
          <w:p w14:paraId="44598C04" w14:textId="77777777" w:rsidR="000C41A3" w:rsidRPr="00F65579" w:rsidRDefault="000C41A3" w:rsidP="000C41A3">
            <w:pPr>
              <w:pStyle w:val="Tabletextright"/>
              <w:rPr>
                <w:bCs/>
              </w:rPr>
            </w:pPr>
            <w:r w:rsidRPr="00F65579">
              <w:rPr>
                <w:bCs/>
              </w:rPr>
              <w:t>58</w:t>
            </w:r>
          </w:p>
        </w:tc>
        <w:tc>
          <w:tcPr>
            <w:tcW w:w="1138" w:type="dxa"/>
            <w:shd w:val="clear" w:color="auto" w:fill="E0E0E0"/>
            <w:noWrap/>
          </w:tcPr>
          <w:p w14:paraId="3A5D4182" w14:textId="77777777" w:rsidR="000C41A3" w:rsidRPr="00F65579" w:rsidRDefault="000C41A3" w:rsidP="000C41A3">
            <w:pPr>
              <w:pStyle w:val="Tabletextright"/>
            </w:pPr>
            <w:r w:rsidRPr="00F65579">
              <w:t>77</w:t>
            </w:r>
          </w:p>
        </w:tc>
        <w:tc>
          <w:tcPr>
            <w:tcW w:w="1138" w:type="dxa"/>
            <w:shd w:val="clear" w:color="auto" w:fill="auto"/>
            <w:noWrap/>
            <w:vAlign w:val="bottom"/>
          </w:tcPr>
          <w:p w14:paraId="26A6D9B7" w14:textId="77777777" w:rsidR="000C41A3" w:rsidRPr="00F65579" w:rsidRDefault="000C41A3" w:rsidP="000C41A3">
            <w:pPr>
              <w:pStyle w:val="Tabletextright"/>
            </w:pPr>
          </w:p>
        </w:tc>
        <w:tc>
          <w:tcPr>
            <w:tcW w:w="1138" w:type="dxa"/>
            <w:shd w:val="clear" w:color="auto" w:fill="auto"/>
            <w:noWrap/>
          </w:tcPr>
          <w:p w14:paraId="69FB11E0" w14:textId="77777777" w:rsidR="000C41A3" w:rsidRPr="00F65579" w:rsidRDefault="000C41A3" w:rsidP="000C41A3">
            <w:pPr>
              <w:pStyle w:val="Tabletextright"/>
            </w:pPr>
          </w:p>
        </w:tc>
        <w:tc>
          <w:tcPr>
            <w:tcW w:w="1138" w:type="dxa"/>
            <w:shd w:val="clear" w:color="auto" w:fill="E0E0E0"/>
            <w:noWrap/>
            <w:vAlign w:val="bottom"/>
          </w:tcPr>
          <w:p w14:paraId="5FE9BAC1" w14:textId="77777777" w:rsidR="000C41A3" w:rsidRPr="00F65579" w:rsidRDefault="000C41A3" w:rsidP="000C41A3">
            <w:pPr>
              <w:pStyle w:val="Tabletextright"/>
              <w:rPr>
                <w:bCs/>
              </w:rPr>
            </w:pPr>
            <w:r w:rsidRPr="00F65579">
              <w:rPr>
                <w:bCs/>
              </w:rPr>
              <w:t>(48)</w:t>
            </w:r>
          </w:p>
        </w:tc>
        <w:tc>
          <w:tcPr>
            <w:tcW w:w="1138" w:type="dxa"/>
            <w:shd w:val="clear" w:color="auto" w:fill="E0E0E0"/>
            <w:noWrap/>
          </w:tcPr>
          <w:p w14:paraId="24AE6C09" w14:textId="77777777" w:rsidR="000C41A3" w:rsidRPr="00F65579" w:rsidRDefault="000C41A3" w:rsidP="000C41A3">
            <w:pPr>
              <w:pStyle w:val="Tabletextright"/>
            </w:pPr>
            <w:r w:rsidRPr="00F65579">
              <w:t>78</w:t>
            </w:r>
          </w:p>
        </w:tc>
      </w:tr>
      <w:tr w:rsidR="000C41A3" w:rsidRPr="00F65579" w14:paraId="0CDF1696" w14:textId="77777777" w:rsidTr="000C41A3">
        <w:trPr>
          <w:cantSplit/>
        </w:trPr>
        <w:tc>
          <w:tcPr>
            <w:tcW w:w="1278" w:type="dxa"/>
            <w:shd w:val="clear" w:color="auto" w:fill="auto"/>
            <w:noWrap/>
            <w:vAlign w:val="bottom"/>
          </w:tcPr>
          <w:p w14:paraId="2E699A27" w14:textId="77777777" w:rsidR="000C41A3" w:rsidRPr="00F65579" w:rsidRDefault="000C41A3" w:rsidP="000C41A3">
            <w:pPr>
              <w:pStyle w:val="Tabletextright"/>
            </w:pPr>
          </w:p>
        </w:tc>
        <w:tc>
          <w:tcPr>
            <w:tcW w:w="1170" w:type="dxa"/>
            <w:shd w:val="clear" w:color="auto" w:fill="auto"/>
            <w:noWrap/>
          </w:tcPr>
          <w:p w14:paraId="244B89B6" w14:textId="77777777" w:rsidR="000C41A3" w:rsidRPr="00F65579" w:rsidRDefault="000C41A3" w:rsidP="000C41A3">
            <w:pPr>
              <w:pStyle w:val="Tabletextright"/>
            </w:pPr>
          </w:p>
        </w:tc>
        <w:tc>
          <w:tcPr>
            <w:tcW w:w="1138" w:type="dxa"/>
            <w:shd w:val="clear" w:color="auto" w:fill="E0E0E0"/>
            <w:noWrap/>
            <w:vAlign w:val="bottom"/>
          </w:tcPr>
          <w:p w14:paraId="00EEBFCC" w14:textId="77777777" w:rsidR="000C41A3" w:rsidRPr="00F65579" w:rsidRDefault="000C41A3" w:rsidP="000C41A3">
            <w:pPr>
              <w:pStyle w:val="Tabletextright"/>
            </w:pPr>
          </w:p>
        </w:tc>
        <w:tc>
          <w:tcPr>
            <w:tcW w:w="1138" w:type="dxa"/>
            <w:shd w:val="clear" w:color="auto" w:fill="E0E0E0"/>
            <w:noWrap/>
          </w:tcPr>
          <w:p w14:paraId="62409CD2" w14:textId="52E6CBE7" w:rsidR="000C41A3" w:rsidRPr="00F65579" w:rsidRDefault="000C41A3" w:rsidP="000C41A3">
            <w:pPr>
              <w:pStyle w:val="Tabletextright"/>
            </w:pPr>
          </w:p>
        </w:tc>
        <w:tc>
          <w:tcPr>
            <w:tcW w:w="1138" w:type="dxa"/>
            <w:shd w:val="clear" w:color="auto" w:fill="auto"/>
            <w:noWrap/>
            <w:vAlign w:val="bottom"/>
          </w:tcPr>
          <w:p w14:paraId="63CD0878" w14:textId="77777777" w:rsidR="000C41A3" w:rsidRPr="00F65579" w:rsidRDefault="000C41A3" w:rsidP="000C41A3">
            <w:pPr>
              <w:pStyle w:val="Tabletextright"/>
            </w:pPr>
          </w:p>
        </w:tc>
        <w:tc>
          <w:tcPr>
            <w:tcW w:w="1138" w:type="dxa"/>
            <w:shd w:val="clear" w:color="auto" w:fill="auto"/>
            <w:noWrap/>
          </w:tcPr>
          <w:p w14:paraId="4BCAC347" w14:textId="77777777" w:rsidR="000C41A3" w:rsidRPr="00F65579" w:rsidRDefault="000C41A3" w:rsidP="000C41A3">
            <w:pPr>
              <w:pStyle w:val="Tabletextright"/>
            </w:pPr>
          </w:p>
        </w:tc>
        <w:tc>
          <w:tcPr>
            <w:tcW w:w="1138" w:type="dxa"/>
            <w:shd w:val="clear" w:color="auto" w:fill="E0E0E0"/>
            <w:noWrap/>
            <w:vAlign w:val="bottom"/>
          </w:tcPr>
          <w:p w14:paraId="3CB252E9" w14:textId="77777777" w:rsidR="000C41A3" w:rsidRPr="00F65579" w:rsidRDefault="000C41A3" w:rsidP="000C41A3">
            <w:pPr>
              <w:pStyle w:val="Tabletextright"/>
              <w:rPr>
                <w:bCs/>
              </w:rPr>
            </w:pPr>
            <w:r w:rsidRPr="00F65579">
              <w:rPr>
                <w:bCs/>
              </w:rPr>
              <w:t>(7)</w:t>
            </w:r>
          </w:p>
        </w:tc>
        <w:tc>
          <w:tcPr>
            <w:tcW w:w="1138" w:type="dxa"/>
            <w:shd w:val="clear" w:color="auto" w:fill="E0E0E0"/>
            <w:noWrap/>
          </w:tcPr>
          <w:p w14:paraId="20237F80" w14:textId="77777777" w:rsidR="000C41A3" w:rsidRPr="00F65579" w:rsidRDefault="000C41A3" w:rsidP="000C41A3">
            <w:pPr>
              <w:pStyle w:val="Tabletextright"/>
            </w:pPr>
            <w:r w:rsidRPr="00F65579">
              <w:t>(8)</w:t>
            </w:r>
          </w:p>
        </w:tc>
      </w:tr>
      <w:tr w:rsidR="000C41A3" w:rsidRPr="00F65579" w14:paraId="37F9C9C8" w14:textId="77777777" w:rsidTr="000C41A3">
        <w:trPr>
          <w:cantSplit/>
        </w:trPr>
        <w:tc>
          <w:tcPr>
            <w:tcW w:w="1278" w:type="dxa"/>
            <w:shd w:val="clear" w:color="auto" w:fill="auto"/>
            <w:noWrap/>
            <w:vAlign w:val="bottom"/>
          </w:tcPr>
          <w:p w14:paraId="65723E19" w14:textId="77777777" w:rsidR="000C41A3" w:rsidRPr="00F65579" w:rsidRDefault="000C41A3" w:rsidP="000C41A3">
            <w:pPr>
              <w:pStyle w:val="Tabletextright"/>
              <w:rPr>
                <w:bCs/>
              </w:rPr>
            </w:pPr>
            <w:r w:rsidRPr="00F65579">
              <w:rPr>
                <w:bCs/>
              </w:rPr>
              <w:t>(344)</w:t>
            </w:r>
          </w:p>
        </w:tc>
        <w:tc>
          <w:tcPr>
            <w:tcW w:w="1170" w:type="dxa"/>
            <w:shd w:val="clear" w:color="auto" w:fill="auto"/>
            <w:noWrap/>
          </w:tcPr>
          <w:p w14:paraId="6AC53B77" w14:textId="77777777" w:rsidR="000C41A3" w:rsidRPr="00F65579" w:rsidRDefault="000C41A3" w:rsidP="000C41A3">
            <w:pPr>
              <w:pStyle w:val="Tabletextright"/>
            </w:pPr>
            <w:r w:rsidRPr="00F65579">
              <w:t>9</w:t>
            </w:r>
          </w:p>
        </w:tc>
        <w:tc>
          <w:tcPr>
            <w:tcW w:w="1138" w:type="dxa"/>
            <w:shd w:val="clear" w:color="auto" w:fill="E0E0E0"/>
            <w:noWrap/>
            <w:vAlign w:val="bottom"/>
          </w:tcPr>
          <w:p w14:paraId="2B874422" w14:textId="77777777" w:rsidR="000C41A3" w:rsidRPr="00F65579" w:rsidRDefault="000C41A3" w:rsidP="000C41A3">
            <w:pPr>
              <w:pStyle w:val="Tabletextright"/>
              <w:rPr>
                <w:bCs/>
              </w:rPr>
            </w:pPr>
            <w:r w:rsidRPr="00F65579">
              <w:rPr>
                <w:bCs/>
              </w:rPr>
              <w:t>(214)</w:t>
            </w:r>
          </w:p>
        </w:tc>
        <w:tc>
          <w:tcPr>
            <w:tcW w:w="1138" w:type="dxa"/>
            <w:shd w:val="clear" w:color="auto" w:fill="E0E0E0"/>
            <w:noWrap/>
          </w:tcPr>
          <w:p w14:paraId="7F4DA896" w14:textId="77777777" w:rsidR="000C41A3" w:rsidRPr="00F65579" w:rsidRDefault="000C41A3" w:rsidP="000C41A3">
            <w:pPr>
              <w:pStyle w:val="Tabletextright"/>
            </w:pPr>
            <w:r w:rsidRPr="00F65579">
              <w:t>5</w:t>
            </w:r>
          </w:p>
        </w:tc>
        <w:tc>
          <w:tcPr>
            <w:tcW w:w="1138" w:type="dxa"/>
            <w:shd w:val="clear" w:color="auto" w:fill="auto"/>
            <w:noWrap/>
            <w:vAlign w:val="bottom"/>
          </w:tcPr>
          <w:p w14:paraId="61497355" w14:textId="77777777" w:rsidR="000C41A3" w:rsidRPr="00F65579" w:rsidRDefault="000C41A3" w:rsidP="000C41A3">
            <w:pPr>
              <w:pStyle w:val="Tabletextright"/>
              <w:rPr>
                <w:bCs/>
              </w:rPr>
            </w:pPr>
          </w:p>
        </w:tc>
        <w:tc>
          <w:tcPr>
            <w:tcW w:w="1138" w:type="dxa"/>
            <w:shd w:val="clear" w:color="auto" w:fill="auto"/>
            <w:noWrap/>
          </w:tcPr>
          <w:p w14:paraId="59DA72FF" w14:textId="77777777" w:rsidR="000C41A3" w:rsidRPr="00F65579" w:rsidRDefault="000C41A3" w:rsidP="000C41A3">
            <w:pPr>
              <w:pStyle w:val="Tabletextright"/>
            </w:pPr>
          </w:p>
        </w:tc>
        <w:tc>
          <w:tcPr>
            <w:tcW w:w="1138" w:type="dxa"/>
            <w:shd w:val="clear" w:color="auto" w:fill="E0E0E0"/>
            <w:noWrap/>
            <w:vAlign w:val="bottom"/>
          </w:tcPr>
          <w:p w14:paraId="2C7A88CA" w14:textId="77777777" w:rsidR="000C41A3" w:rsidRPr="00F65579" w:rsidRDefault="000C41A3" w:rsidP="000C41A3">
            <w:pPr>
              <w:pStyle w:val="Tabletextright"/>
              <w:rPr>
                <w:bCs/>
              </w:rPr>
            </w:pPr>
            <w:r w:rsidRPr="00F65579">
              <w:rPr>
                <w:bCs/>
              </w:rPr>
              <w:t>(2 210)</w:t>
            </w:r>
          </w:p>
        </w:tc>
        <w:tc>
          <w:tcPr>
            <w:tcW w:w="1138" w:type="dxa"/>
            <w:shd w:val="clear" w:color="auto" w:fill="E0E0E0"/>
            <w:noWrap/>
          </w:tcPr>
          <w:p w14:paraId="73DE734A" w14:textId="77777777" w:rsidR="000C41A3" w:rsidRPr="00F65579" w:rsidRDefault="000C41A3" w:rsidP="000C41A3">
            <w:pPr>
              <w:pStyle w:val="Tabletextright"/>
            </w:pPr>
            <w:r w:rsidRPr="00F65579">
              <w:t>50</w:t>
            </w:r>
          </w:p>
        </w:tc>
      </w:tr>
      <w:tr w:rsidR="000C41A3" w:rsidRPr="00F65579" w14:paraId="6AC16094" w14:textId="77777777" w:rsidTr="000C41A3">
        <w:trPr>
          <w:cantSplit/>
        </w:trPr>
        <w:tc>
          <w:tcPr>
            <w:tcW w:w="1278" w:type="dxa"/>
            <w:shd w:val="clear" w:color="auto" w:fill="auto"/>
            <w:noWrap/>
            <w:vAlign w:val="bottom"/>
          </w:tcPr>
          <w:p w14:paraId="04BEC6B7" w14:textId="77777777" w:rsidR="000C41A3" w:rsidRPr="00F65579" w:rsidRDefault="000C41A3" w:rsidP="000C41A3">
            <w:pPr>
              <w:pStyle w:val="Tabletextrightbold"/>
            </w:pPr>
            <w:r w:rsidRPr="00F65579">
              <w:t>(491)</w:t>
            </w:r>
          </w:p>
        </w:tc>
        <w:tc>
          <w:tcPr>
            <w:tcW w:w="1170" w:type="dxa"/>
            <w:shd w:val="clear" w:color="auto" w:fill="auto"/>
            <w:noWrap/>
          </w:tcPr>
          <w:p w14:paraId="25DA11C8" w14:textId="77777777" w:rsidR="000C41A3" w:rsidRPr="00F65579" w:rsidRDefault="000C41A3" w:rsidP="000C41A3">
            <w:pPr>
              <w:pStyle w:val="Tabletextright"/>
              <w:rPr>
                <w:b/>
              </w:rPr>
            </w:pPr>
            <w:r w:rsidRPr="00F65579">
              <w:rPr>
                <w:b/>
              </w:rPr>
              <w:t>27</w:t>
            </w:r>
          </w:p>
        </w:tc>
        <w:tc>
          <w:tcPr>
            <w:tcW w:w="1138" w:type="dxa"/>
            <w:shd w:val="clear" w:color="auto" w:fill="E0E0E0"/>
            <w:noWrap/>
            <w:vAlign w:val="bottom"/>
          </w:tcPr>
          <w:p w14:paraId="39E8DB15" w14:textId="77777777" w:rsidR="000C41A3" w:rsidRPr="00F65579" w:rsidRDefault="000C41A3" w:rsidP="000C41A3">
            <w:pPr>
              <w:pStyle w:val="Tabletextrightbold"/>
            </w:pPr>
            <w:r w:rsidRPr="00F65579">
              <w:t>(156)</w:t>
            </w:r>
          </w:p>
        </w:tc>
        <w:tc>
          <w:tcPr>
            <w:tcW w:w="1138" w:type="dxa"/>
            <w:shd w:val="clear" w:color="auto" w:fill="E0E0E0"/>
            <w:noWrap/>
          </w:tcPr>
          <w:p w14:paraId="35297BA9" w14:textId="77777777" w:rsidR="000C41A3" w:rsidRPr="00F65579" w:rsidRDefault="000C41A3" w:rsidP="000C41A3">
            <w:pPr>
              <w:pStyle w:val="Tabletextright"/>
              <w:rPr>
                <w:b/>
              </w:rPr>
            </w:pPr>
            <w:r w:rsidRPr="00F65579">
              <w:rPr>
                <w:b/>
              </w:rPr>
              <w:t>82</w:t>
            </w:r>
          </w:p>
        </w:tc>
        <w:tc>
          <w:tcPr>
            <w:tcW w:w="1138" w:type="dxa"/>
            <w:shd w:val="clear" w:color="auto" w:fill="auto"/>
            <w:noWrap/>
            <w:vAlign w:val="bottom"/>
          </w:tcPr>
          <w:p w14:paraId="1379E3BB" w14:textId="77777777" w:rsidR="000C41A3" w:rsidRPr="00F65579" w:rsidRDefault="000C41A3" w:rsidP="000C41A3">
            <w:pPr>
              <w:pStyle w:val="Tabletextrightbold"/>
            </w:pPr>
            <w:r w:rsidRPr="00F65579">
              <w:t>–</w:t>
            </w:r>
          </w:p>
        </w:tc>
        <w:tc>
          <w:tcPr>
            <w:tcW w:w="1138" w:type="dxa"/>
            <w:shd w:val="clear" w:color="auto" w:fill="auto"/>
            <w:noWrap/>
          </w:tcPr>
          <w:p w14:paraId="46222E89" w14:textId="77777777" w:rsidR="000C41A3" w:rsidRPr="00F65579" w:rsidRDefault="000C41A3" w:rsidP="000C41A3">
            <w:pPr>
              <w:pStyle w:val="Tabletextright"/>
              <w:rPr>
                <w:b/>
              </w:rPr>
            </w:pPr>
            <w:r w:rsidRPr="00F65579">
              <w:rPr>
                <w:b/>
              </w:rPr>
              <w:t>–</w:t>
            </w:r>
          </w:p>
        </w:tc>
        <w:tc>
          <w:tcPr>
            <w:tcW w:w="1138" w:type="dxa"/>
            <w:shd w:val="clear" w:color="auto" w:fill="E0E0E0"/>
            <w:noWrap/>
            <w:vAlign w:val="bottom"/>
          </w:tcPr>
          <w:p w14:paraId="2860210D" w14:textId="77777777" w:rsidR="000C41A3" w:rsidRPr="00F65579" w:rsidRDefault="000C41A3" w:rsidP="000C41A3">
            <w:pPr>
              <w:pStyle w:val="Tabletextrightbold"/>
            </w:pPr>
            <w:r w:rsidRPr="00F65579">
              <w:t>(2 265)</w:t>
            </w:r>
          </w:p>
        </w:tc>
        <w:tc>
          <w:tcPr>
            <w:tcW w:w="1138" w:type="dxa"/>
            <w:shd w:val="clear" w:color="auto" w:fill="E0E0E0"/>
            <w:noWrap/>
          </w:tcPr>
          <w:p w14:paraId="0AE0BD0D" w14:textId="77777777" w:rsidR="000C41A3" w:rsidRPr="00F65579" w:rsidRDefault="000C41A3" w:rsidP="000C41A3">
            <w:pPr>
              <w:pStyle w:val="Tabletextright"/>
              <w:rPr>
                <w:b/>
              </w:rPr>
            </w:pPr>
            <w:r w:rsidRPr="00F65579">
              <w:rPr>
                <w:b/>
              </w:rPr>
              <w:t>120</w:t>
            </w:r>
          </w:p>
        </w:tc>
      </w:tr>
      <w:tr w:rsidR="000C41A3" w:rsidRPr="00F65579" w14:paraId="3D2A96E0" w14:textId="77777777" w:rsidTr="000C41A3">
        <w:trPr>
          <w:cantSplit/>
          <w:trHeight w:hRule="exact" w:val="57"/>
        </w:trPr>
        <w:tc>
          <w:tcPr>
            <w:tcW w:w="1278" w:type="dxa"/>
            <w:shd w:val="clear" w:color="auto" w:fill="auto"/>
            <w:noWrap/>
            <w:vAlign w:val="bottom"/>
          </w:tcPr>
          <w:p w14:paraId="17A30B33" w14:textId="77777777" w:rsidR="000C41A3" w:rsidRPr="00F65579" w:rsidRDefault="000C41A3" w:rsidP="000C41A3">
            <w:pPr>
              <w:pStyle w:val="Tabletextright"/>
            </w:pPr>
          </w:p>
        </w:tc>
        <w:tc>
          <w:tcPr>
            <w:tcW w:w="1170" w:type="dxa"/>
            <w:shd w:val="clear" w:color="auto" w:fill="auto"/>
            <w:noWrap/>
          </w:tcPr>
          <w:p w14:paraId="64F1598C" w14:textId="77777777" w:rsidR="000C41A3" w:rsidRPr="00F65579" w:rsidRDefault="000C41A3" w:rsidP="000C41A3">
            <w:pPr>
              <w:pStyle w:val="Tabletextright"/>
            </w:pPr>
          </w:p>
        </w:tc>
        <w:tc>
          <w:tcPr>
            <w:tcW w:w="1138" w:type="dxa"/>
            <w:shd w:val="clear" w:color="auto" w:fill="E0E0E0"/>
            <w:noWrap/>
            <w:vAlign w:val="bottom"/>
          </w:tcPr>
          <w:p w14:paraId="1A054EA4" w14:textId="77777777" w:rsidR="000C41A3" w:rsidRPr="00F65579" w:rsidRDefault="000C41A3" w:rsidP="000C41A3">
            <w:pPr>
              <w:pStyle w:val="Tabletextright"/>
            </w:pPr>
          </w:p>
        </w:tc>
        <w:tc>
          <w:tcPr>
            <w:tcW w:w="1138" w:type="dxa"/>
            <w:shd w:val="clear" w:color="auto" w:fill="E0E0E0"/>
            <w:noWrap/>
          </w:tcPr>
          <w:p w14:paraId="58A6A9F1" w14:textId="77777777" w:rsidR="000C41A3" w:rsidRPr="00F65579" w:rsidRDefault="000C41A3" w:rsidP="000C41A3">
            <w:pPr>
              <w:pStyle w:val="Tabletextright"/>
            </w:pPr>
          </w:p>
        </w:tc>
        <w:tc>
          <w:tcPr>
            <w:tcW w:w="1138" w:type="dxa"/>
            <w:shd w:val="clear" w:color="auto" w:fill="auto"/>
            <w:noWrap/>
            <w:vAlign w:val="bottom"/>
          </w:tcPr>
          <w:p w14:paraId="0CD25D84" w14:textId="77777777" w:rsidR="000C41A3" w:rsidRPr="00F65579" w:rsidRDefault="000C41A3" w:rsidP="000C41A3">
            <w:pPr>
              <w:pStyle w:val="Tabletextright"/>
            </w:pPr>
          </w:p>
        </w:tc>
        <w:tc>
          <w:tcPr>
            <w:tcW w:w="1138" w:type="dxa"/>
            <w:shd w:val="clear" w:color="auto" w:fill="auto"/>
            <w:noWrap/>
          </w:tcPr>
          <w:p w14:paraId="7D5A580F" w14:textId="77777777" w:rsidR="000C41A3" w:rsidRPr="00F65579" w:rsidRDefault="000C41A3" w:rsidP="000C41A3">
            <w:pPr>
              <w:pStyle w:val="Tabletextright"/>
            </w:pPr>
          </w:p>
        </w:tc>
        <w:tc>
          <w:tcPr>
            <w:tcW w:w="1138" w:type="dxa"/>
            <w:shd w:val="clear" w:color="auto" w:fill="E0E0E0"/>
            <w:noWrap/>
            <w:vAlign w:val="bottom"/>
          </w:tcPr>
          <w:p w14:paraId="0DF11FC1" w14:textId="77777777" w:rsidR="000C41A3" w:rsidRPr="00F65579" w:rsidRDefault="000C41A3" w:rsidP="000C41A3">
            <w:pPr>
              <w:pStyle w:val="Tabletextright"/>
            </w:pPr>
          </w:p>
        </w:tc>
        <w:tc>
          <w:tcPr>
            <w:tcW w:w="1138" w:type="dxa"/>
            <w:shd w:val="clear" w:color="auto" w:fill="E0E0E0"/>
            <w:noWrap/>
          </w:tcPr>
          <w:p w14:paraId="765BDC97" w14:textId="77777777" w:rsidR="000C41A3" w:rsidRPr="00F65579" w:rsidRDefault="000C41A3" w:rsidP="000C41A3">
            <w:pPr>
              <w:pStyle w:val="Tabletextright"/>
            </w:pPr>
          </w:p>
        </w:tc>
      </w:tr>
      <w:tr w:rsidR="000C41A3" w:rsidRPr="00F65579" w14:paraId="0BBE9658" w14:textId="77777777" w:rsidTr="000C41A3">
        <w:trPr>
          <w:cantSplit/>
        </w:trPr>
        <w:tc>
          <w:tcPr>
            <w:tcW w:w="1278" w:type="dxa"/>
            <w:shd w:val="clear" w:color="auto" w:fill="auto"/>
            <w:noWrap/>
            <w:vAlign w:val="bottom"/>
          </w:tcPr>
          <w:p w14:paraId="25EAD955" w14:textId="6998C24E" w:rsidR="000C41A3" w:rsidRPr="00F65579" w:rsidRDefault="00A95B54" w:rsidP="000C41A3">
            <w:pPr>
              <w:pStyle w:val="Tabletextrightbold"/>
            </w:pPr>
            <w:r w:rsidRPr="00F65579">
              <w:t>5 341</w:t>
            </w:r>
          </w:p>
        </w:tc>
        <w:tc>
          <w:tcPr>
            <w:tcW w:w="1170" w:type="dxa"/>
            <w:shd w:val="clear" w:color="auto" w:fill="auto"/>
            <w:noWrap/>
          </w:tcPr>
          <w:p w14:paraId="3DA05012" w14:textId="77777777" w:rsidR="000C41A3" w:rsidRPr="00F65579" w:rsidRDefault="000C41A3" w:rsidP="000C41A3">
            <w:pPr>
              <w:pStyle w:val="Tabletextright"/>
              <w:rPr>
                <w:b/>
              </w:rPr>
            </w:pPr>
            <w:r w:rsidRPr="00F65579">
              <w:rPr>
                <w:b/>
              </w:rPr>
              <w:t>1 409</w:t>
            </w:r>
          </w:p>
        </w:tc>
        <w:tc>
          <w:tcPr>
            <w:tcW w:w="1138" w:type="dxa"/>
            <w:shd w:val="clear" w:color="auto" w:fill="E0E0E0"/>
            <w:noWrap/>
            <w:vAlign w:val="bottom"/>
          </w:tcPr>
          <w:p w14:paraId="4A2C933D" w14:textId="1B61884A" w:rsidR="000C41A3" w:rsidRPr="00F65579" w:rsidRDefault="00A95B54" w:rsidP="000C41A3">
            <w:pPr>
              <w:pStyle w:val="Tabletextrightbold"/>
            </w:pPr>
            <w:r w:rsidRPr="00F65579">
              <w:t>1 479</w:t>
            </w:r>
          </w:p>
        </w:tc>
        <w:tc>
          <w:tcPr>
            <w:tcW w:w="1138" w:type="dxa"/>
            <w:shd w:val="clear" w:color="auto" w:fill="E0E0E0"/>
            <w:noWrap/>
          </w:tcPr>
          <w:p w14:paraId="2B1956B1" w14:textId="77777777" w:rsidR="000C41A3" w:rsidRPr="00F65579" w:rsidRDefault="000C41A3" w:rsidP="000C41A3">
            <w:pPr>
              <w:pStyle w:val="Tabletextright"/>
              <w:rPr>
                <w:b/>
              </w:rPr>
            </w:pPr>
            <w:r w:rsidRPr="00F65579">
              <w:rPr>
                <w:b/>
              </w:rPr>
              <w:t>(1 384)</w:t>
            </w:r>
          </w:p>
        </w:tc>
        <w:tc>
          <w:tcPr>
            <w:tcW w:w="1138" w:type="dxa"/>
            <w:shd w:val="clear" w:color="auto" w:fill="auto"/>
            <w:noWrap/>
            <w:vAlign w:val="bottom"/>
          </w:tcPr>
          <w:p w14:paraId="061F7B60" w14:textId="77777777" w:rsidR="000C41A3" w:rsidRPr="00F65579" w:rsidRDefault="000C41A3" w:rsidP="000C41A3">
            <w:pPr>
              <w:pStyle w:val="Tabletextrightbold"/>
            </w:pPr>
            <w:r w:rsidRPr="00F65579">
              <w:t>–</w:t>
            </w:r>
          </w:p>
        </w:tc>
        <w:tc>
          <w:tcPr>
            <w:tcW w:w="1138" w:type="dxa"/>
            <w:shd w:val="clear" w:color="auto" w:fill="auto"/>
            <w:noWrap/>
          </w:tcPr>
          <w:p w14:paraId="00CCD8C3" w14:textId="77777777" w:rsidR="000C41A3" w:rsidRPr="00F65579" w:rsidRDefault="000C41A3" w:rsidP="000C41A3">
            <w:pPr>
              <w:pStyle w:val="Tabletextright"/>
              <w:rPr>
                <w:b/>
              </w:rPr>
            </w:pPr>
            <w:r w:rsidRPr="00F65579">
              <w:rPr>
                <w:b/>
              </w:rPr>
              <w:t>–</w:t>
            </w:r>
          </w:p>
        </w:tc>
        <w:tc>
          <w:tcPr>
            <w:tcW w:w="1138" w:type="dxa"/>
            <w:shd w:val="clear" w:color="auto" w:fill="E0E0E0"/>
            <w:noWrap/>
            <w:vAlign w:val="bottom"/>
          </w:tcPr>
          <w:p w14:paraId="4DA45DDF" w14:textId="20C64408" w:rsidR="000C41A3" w:rsidRPr="00F65579" w:rsidRDefault="000C41A3" w:rsidP="000C41A3">
            <w:pPr>
              <w:pStyle w:val="Tabletextrightbold"/>
            </w:pPr>
            <w:r w:rsidRPr="00F65579">
              <w:t xml:space="preserve">8 </w:t>
            </w:r>
            <w:r w:rsidR="00A95B54" w:rsidRPr="00F65579">
              <w:t>249</w:t>
            </w:r>
          </w:p>
        </w:tc>
        <w:tc>
          <w:tcPr>
            <w:tcW w:w="1138" w:type="dxa"/>
            <w:shd w:val="clear" w:color="auto" w:fill="E0E0E0"/>
            <w:noWrap/>
          </w:tcPr>
          <w:p w14:paraId="35B21439" w14:textId="77777777" w:rsidR="000C41A3" w:rsidRPr="00F65579" w:rsidRDefault="000C41A3" w:rsidP="000C41A3">
            <w:pPr>
              <w:pStyle w:val="Tabletextright"/>
              <w:rPr>
                <w:b/>
              </w:rPr>
            </w:pPr>
            <w:r w:rsidRPr="00F65579">
              <w:rPr>
                <w:b/>
              </w:rPr>
              <w:t>1 547</w:t>
            </w:r>
          </w:p>
        </w:tc>
      </w:tr>
      <w:tr w:rsidR="000C41A3" w:rsidRPr="00F65579" w14:paraId="67AAA982" w14:textId="77777777" w:rsidTr="000C41A3">
        <w:trPr>
          <w:cantSplit/>
          <w:trHeight w:hRule="exact" w:val="57"/>
        </w:trPr>
        <w:tc>
          <w:tcPr>
            <w:tcW w:w="1278" w:type="dxa"/>
            <w:shd w:val="clear" w:color="auto" w:fill="auto"/>
            <w:noWrap/>
          </w:tcPr>
          <w:p w14:paraId="299A53F6" w14:textId="77777777" w:rsidR="000C41A3" w:rsidRPr="00F65579" w:rsidRDefault="000C41A3" w:rsidP="000C41A3">
            <w:pPr>
              <w:pStyle w:val="Tabletextright"/>
              <w:rPr>
                <w:b/>
                <w:bCs/>
              </w:rPr>
            </w:pPr>
          </w:p>
        </w:tc>
        <w:tc>
          <w:tcPr>
            <w:tcW w:w="1170" w:type="dxa"/>
            <w:shd w:val="clear" w:color="auto" w:fill="auto"/>
            <w:noWrap/>
          </w:tcPr>
          <w:p w14:paraId="2093BB5E" w14:textId="77777777" w:rsidR="000C41A3" w:rsidRPr="00F65579" w:rsidRDefault="000C41A3" w:rsidP="000C41A3">
            <w:pPr>
              <w:pStyle w:val="Tabletextright"/>
            </w:pPr>
          </w:p>
        </w:tc>
        <w:tc>
          <w:tcPr>
            <w:tcW w:w="1138" w:type="dxa"/>
            <w:shd w:val="clear" w:color="auto" w:fill="E0E0E0"/>
            <w:noWrap/>
          </w:tcPr>
          <w:p w14:paraId="5E87C510" w14:textId="77777777" w:rsidR="000C41A3" w:rsidRPr="00F65579" w:rsidRDefault="000C41A3" w:rsidP="000C41A3">
            <w:pPr>
              <w:pStyle w:val="Tabletextright"/>
              <w:rPr>
                <w:b/>
                <w:bCs/>
              </w:rPr>
            </w:pPr>
          </w:p>
        </w:tc>
        <w:tc>
          <w:tcPr>
            <w:tcW w:w="1138" w:type="dxa"/>
            <w:shd w:val="clear" w:color="auto" w:fill="E0E0E0"/>
            <w:noWrap/>
          </w:tcPr>
          <w:p w14:paraId="199FCE55" w14:textId="77777777" w:rsidR="000C41A3" w:rsidRPr="00F65579" w:rsidRDefault="000C41A3" w:rsidP="000C41A3">
            <w:pPr>
              <w:pStyle w:val="Tabletextright"/>
            </w:pPr>
          </w:p>
        </w:tc>
        <w:tc>
          <w:tcPr>
            <w:tcW w:w="1138" w:type="dxa"/>
            <w:shd w:val="clear" w:color="auto" w:fill="auto"/>
            <w:noWrap/>
          </w:tcPr>
          <w:p w14:paraId="22BB4C5A" w14:textId="77777777" w:rsidR="000C41A3" w:rsidRPr="00F65579" w:rsidRDefault="000C41A3" w:rsidP="000C41A3">
            <w:pPr>
              <w:pStyle w:val="Tabletextright"/>
              <w:rPr>
                <w:b/>
                <w:bCs/>
              </w:rPr>
            </w:pPr>
          </w:p>
        </w:tc>
        <w:tc>
          <w:tcPr>
            <w:tcW w:w="1138" w:type="dxa"/>
            <w:shd w:val="clear" w:color="auto" w:fill="auto"/>
            <w:noWrap/>
          </w:tcPr>
          <w:p w14:paraId="066CD863" w14:textId="77777777" w:rsidR="000C41A3" w:rsidRPr="00F65579" w:rsidRDefault="000C41A3" w:rsidP="000C41A3">
            <w:pPr>
              <w:pStyle w:val="Tabletextright"/>
            </w:pPr>
          </w:p>
        </w:tc>
        <w:tc>
          <w:tcPr>
            <w:tcW w:w="1138" w:type="dxa"/>
            <w:shd w:val="clear" w:color="auto" w:fill="E0E0E0"/>
            <w:noWrap/>
          </w:tcPr>
          <w:p w14:paraId="18B61094" w14:textId="77777777" w:rsidR="000C41A3" w:rsidRPr="00F65579" w:rsidRDefault="000C41A3" w:rsidP="000C41A3">
            <w:pPr>
              <w:pStyle w:val="Tabletextright"/>
              <w:rPr>
                <w:b/>
                <w:bCs/>
              </w:rPr>
            </w:pPr>
          </w:p>
        </w:tc>
        <w:tc>
          <w:tcPr>
            <w:tcW w:w="1138" w:type="dxa"/>
            <w:shd w:val="clear" w:color="auto" w:fill="E0E0E0"/>
            <w:noWrap/>
          </w:tcPr>
          <w:p w14:paraId="1BA6C39A" w14:textId="77777777" w:rsidR="000C41A3" w:rsidRPr="00F65579" w:rsidRDefault="000C41A3" w:rsidP="000C41A3">
            <w:pPr>
              <w:pStyle w:val="Tabletextright"/>
            </w:pPr>
          </w:p>
        </w:tc>
      </w:tr>
      <w:tr w:rsidR="000C41A3" w:rsidRPr="00F65579" w14:paraId="013405C6" w14:textId="77777777" w:rsidTr="000C41A3">
        <w:trPr>
          <w:cantSplit/>
        </w:trPr>
        <w:tc>
          <w:tcPr>
            <w:tcW w:w="1278" w:type="dxa"/>
            <w:shd w:val="clear" w:color="auto" w:fill="auto"/>
            <w:noWrap/>
          </w:tcPr>
          <w:p w14:paraId="1935D3C5" w14:textId="77777777" w:rsidR="000C41A3" w:rsidRPr="00F65579" w:rsidRDefault="000C41A3" w:rsidP="000C41A3">
            <w:pPr>
              <w:pStyle w:val="Tabletextright"/>
            </w:pPr>
          </w:p>
        </w:tc>
        <w:tc>
          <w:tcPr>
            <w:tcW w:w="1170" w:type="dxa"/>
            <w:shd w:val="clear" w:color="auto" w:fill="auto"/>
            <w:noWrap/>
          </w:tcPr>
          <w:p w14:paraId="4109E37D" w14:textId="77777777" w:rsidR="000C41A3" w:rsidRPr="00F65579" w:rsidRDefault="000C41A3" w:rsidP="000C41A3">
            <w:pPr>
              <w:pStyle w:val="Tabletextright"/>
            </w:pPr>
          </w:p>
        </w:tc>
        <w:tc>
          <w:tcPr>
            <w:tcW w:w="1138" w:type="dxa"/>
            <w:shd w:val="clear" w:color="auto" w:fill="E0E0E0"/>
            <w:noWrap/>
          </w:tcPr>
          <w:p w14:paraId="336911B8" w14:textId="77777777" w:rsidR="000C41A3" w:rsidRPr="00F65579" w:rsidRDefault="000C41A3" w:rsidP="000C41A3">
            <w:pPr>
              <w:pStyle w:val="Tabletextright"/>
            </w:pPr>
          </w:p>
        </w:tc>
        <w:tc>
          <w:tcPr>
            <w:tcW w:w="1138" w:type="dxa"/>
            <w:shd w:val="clear" w:color="auto" w:fill="E0E0E0"/>
            <w:noWrap/>
          </w:tcPr>
          <w:p w14:paraId="60D99B7B" w14:textId="77777777" w:rsidR="000C41A3" w:rsidRPr="00F65579" w:rsidRDefault="000C41A3" w:rsidP="000C41A3">
            <w:pPr>
              <w:pStyle w:val="Tabletextright"/>
            </w:pPr>
          </w:p>
        </w:tc>
        <w:tc>
          <w:tcPr>
            <w:tcW w:w="1138" w:type="dxa"/>
            <w:shd w:val="clear" w:color="auto" w:fill="auto"/>
            <w:noWrap/>
          </w:tcPr>
          <w:p w14:paraId="172E9D25" w14:textId="77777777" w:rsidR="000C41A3" w:rsidRPr="00F65579" w:rsidRDefault="000C41A3" w:rsidP="000C41A3">
            <w:pPr>
              <w:pStyle w:val="Tabletextright"/>
            </w:pPr>
          </w:p>
        </w:tc>
        <w:tc>
          <w:tcPr>
            <w:tcW w:w="1138" w:type="dxa"/>
            <w:shd w:val="clear" w:color="auto" w:fill="auto"/>
            <w:noWrap/>
          </w:tcPr>
          <w:p w14:paraId="724F57A6" w14:textId="77777777" w:rsidR="000C41A3" w:rsidRPr="00F65579" w:rsidRDefault="000C41A3" w:rsidP="000C41A3">
            <w:pPr>
              <w:pStyle w:val="Tabletextright"/>
            </w:pPr>
          </w:p>
        </w:tc>
        <w:tc>
          <w:tcPr>
            <w:tcW w:w="1138" w:type="dxa"/>
            <w:shd w:val="clear" w:color="auto" w:fill="E0E0E0"/>
            <w:noWrap/>
          </w:tcPr>
          <w:p w14:paraId="68E278E2" w14:textId="77777777" w:rsidR="000C41A3" w:rsidRPr="00F65579" w:rsidRDefault="000C41A3" w:rsidP="000C41A3">
            <w:pPr>
              <w:pStyle w:val="Tabletextright"/>
            </w:pPr>
          </w:p>
        </w:tc>
        <w:tc>
          <w:tcPr>
            <w:tcW w:w="1138" w:type="dxa"/>
            <w:shd w:val="clear" w:color="auto" w:fill="E0E0E0"/>
            <w:noWrap/>
          </w:tcPr>
          <w:p w14:paraId="5344606D" w14:textId="77777777" w:rsidR="000C41A3" w:rsidRPr="00F65579" w:rsidRDefault="000C41A3" w:rsidP="000C41A3">
            <w:pPr>
              <w:pStyle w:val="Tabletextright"/>
            </w:pPr>
          </w:p>
        </w:tc>
      </w:tr>
      <w:tr w:rsidR="000C41A3" w:rsidRPr="00F65579" w14:paraId="59292CAB" w14:textId="77777777" w:rsidTr="000C41A3">
        <w:trPr>
          <w:cantSplit/>
        </w:trPr>
        <w:tc>
          <w:tcPr>
            <w:tcW w:w="1278" w:type="dxa"/>
            <w:shd w:val="clear" w:color="auto" w:fill="auto"/>
            <w:noWrap/>
            <w:vAlign w:val="bottom"/>
          </w:tcPr>
          <w:p w14:paraId="43CE3E0B" w14:textId="77777777" w:rsidR="000C41A3" w:rsidRPr="00F65579" w:rsidRDefault="000C41A3" w:rsidP="000C41A3">
            <w:pPr>
              <w:pStyle w:val="Tabletextright"/>
            </w:pPr>
            <w:r w:rsidRPr="00F65579">
              <w:t>(2 579)</w:t>
            </w:r>
          </w:p>
        </w:tc>
        <w:tc>
          <w:tcPr>
            <w:tcW w:w="1170" w:type="dxa"/>
            <w:shd w:val="clear" w:color="auto" w:fill="auto"/>
            <w:noWrap/>
          </w:tcPr>
          <w:p w14:paraId="5A2EFFEA" w14:textId="77777777" w:rsidR="000C41A3" w:rsidRPr="00F65579" w:rsidRDefault="000C41A3" w:rsidP="000C41A3">
            <w:pPr>
              <w:pStyle w:val="Tabletextright"/>
            </w:pPr>
            <w:r w:rsidRPr="00F65579">
              <w:t>–</w:t>
            </w:r>
          </w:p>
        </w:tc>
        <w:tc>
          <w:tcPr>
            <w:tcW w:w="1138" w:type="dxa"/>
            <w:shd w:val="clear" w:color="auto" w:fill="E0E0E0"/>
            <w:noWrap/>
            <w:vAlign w:val="bottom"/>
          </w:tcPr>
          <w:p w14:paraId="581CAA18" w14:textId="77777777" w:rsidR="000C41A3" w:rsidRPr="00F65579" w:rsidRDefault="000C41A3" w:rsidP="000C41A3">
            <w:pPr>
              <w:pStyle w:val="Tabletextright"/>
            </w:pPr>
          </w:p>
        </w:tc>
        <w:tc>
          <w:tcPr>
            <w:tcW w:w="1138" w:type="dxa"/>
            <w:shd w:val="clear" w:color="auto" w:fill="E0E0E0"/>
            <w:noWrap/>
          </w:tcPr>
          <w:p w14:paraId="5EB63EBF" w14:textId="77777777" w:rsidR="000C41A3" w:rsidRPr="00F65579" w:rsidRDefault="000C41A3" w:rsidP="000C41A3">
            <w:pPr>
              <w:pStyle w:val="Tabletextright"/>
            </w:pPr>
            <w:r w:rsidRPr="00F65579">
              <w:t>–</w:t>
            </w:r>
          </w:p>
        </w:tc>
        <w:tc>
          <w:tcPr>
            <w:tcW w:w="1138" w:type="dxa"/>
            <w:shd w:val="clear" w:color="auto" w:fill="auto"/>
            <w:noWrap/>
            <w:vAlign w:val="bottom"/>
          </w:tcPr>
          <w:p w14:paraId="10921209" w14:textId="77777777" w:rsidR="000C41A3" w:rsidRPr="00F65579" w:rsidRDefault="000C41A3" w:rsidP="000C41A3">
            <w:pPr>
              <w:pStyle w:val="Tabletextright"/>
            </w:pPr>
            <w:r w:rsidRPr="00F65579">
              <w:t>–</w:t>
            </w:r>
          </w:p>
        </w:tc>
        <w:tc>
          <w:tcPr>
            <w:tcW w:w="1138" w:type="dxa"/>
            <w:shd w:val="clear" w:color="auto" w:fill="auto"/>
            <w:noWrap/>
          </w:tcPr>
          <w:p w14:paraId="4ECAA548" w14:textId="77777777" w:rsidR="000C41A3" w:rsidRPr="00F65579" w:rsidRDefault="000C41A3" w:rsidP="000C41A3">
            <w:pPr>
              <w:pStyle w:val="Tabletextright"/>
            </w:pPr>
            <w:r w:rsidRPr="00F65579">
              <w:t>–</w:t>
            </w:r>
          </w:p>
        </w:tc>
        <w:tc>
          <w:tcPr>
            <w:tcW w:w="1138" w:type="dxa"/>
            <w:shd w:val="clear" w:color="auto" w:fill="E0E0E0"/>
            <w:noWrap/>
            <w:vAlign w:val="bottom"/>
          </w:tcPr>
          <w:p w14:paraId="4F3395F8" w14:textId="77777777" w:rsidR="000C41A3" w:rsidRPr="00F65579" w:rsidRDefault="000C41A3" w:rsidP="000C41A3">
            <w:pPr>
              <w:pStyle w:val="Tabletextright"/>
            </w:pPr>
            <w:r w:rsidRPr="00F65579">
              <w:t>(2 579)</w:t>
            </w:r>
          </w:p>
        </w:tc>
        <w:tc>
          <w:tcPr>
            <w:tcW w:w="1138" w:type="dxa"/>
            <w:shd w:val="clear" w:color="auto" w:fill="E0E0E0"/>
            <w:noWrap/>
          </w:tcPr>
          <w:p w14:paraId="090D2AA2" w14:textId="77777777" w:rsidR="000C41A3" w:rsidRPr="00F65579" w:rsidRDefault="000C41A3" w:rsidP="000C41A3">
            <w:pPr>
              <w:pStyle w:val="Tabletextright"/>
            </w:pPr>
            <w:r w:rsidRPr="00F65579">
              <w:t>–</w:t>
            </w:r>
          </w:p>
        </w:tc>
      </w:tr>
      <w:tr w:rsidR="000C41A3" w:rsidRPr="00F65579" w14:paraId="773CBA54" w14:textId="77777777" w:rsidTr="000C41A3">
        <w:trPr>
          <w:cantSplit/>
        </w:trPr>
        <w:tc>
          <w:tcPr>
            <w:tcW w:w="1278" w:type="dxa"/>
            <w:shd w:val="clear" w:color="auto" w:fill="auto"/>
            <w:noWrap/>
            <w:vAlign w:val="bottom"/>
          </w:tcPr>
          <w:p w14:paraId="1BA36F38" w14:textId="3B9E1AEC" w:rsidR="000C41A3" w:rsidRPr="00F65579" w:rsidRDefault="00A95B54" w:rsidP="000C41A3">
            <w:pPr>
              <w:pStyle w:val="Tabletextrightbold"/>
            </w:pPr>
            <w:r w:rsidRPr="00F65579">
              <w:t>2 762</w:t>
            </w:r>
          </w:p>
        </w:tc>
        <w:tc>
          <w:tcPr>
            <w:tcW w:w="1170" w:type="dxa"/>
            <w:shd w:val="clear" w:color="auto" w:fill="auto"/>
            <w:noWrap/>
          </w:tcPr>
          <w:p w14:paraId="67EE7BAD" w14:textId="77777777" w:rsidR="000C41A3" w:rsidRPr="00F65579" w:rsidRDefault="000C41A3" w:rsidP="000C41A3">
            <w:pPr>
              <w:pStyle w:val="Tabletextright"/>
              <w:rPr>
                <w:b/>
              </w:rPr>
            </w:pPr>
            <w:r w:rsidRPr="00F65579">
              <w:rPr>
                <w:b/>
              </w:rPr>
              <w:t>1 409</w:t>
            </w:r>
          </w:p>
        </w:tc>
        <w:tc>
          <w:tcPr>
            <w:tcW w:w="1138" w:type="dxa"/>
            <w:shd w:val="clear" w:color="auto" w:fill="E0E0E0"/>
            <w:noWrap/>
            <w:vAlign w:val="bottom"/>
          </w:tcPr>
          <w:p w14:paraId="430B8EDD" w14:textId="08A35DF3" w:rsidR="000C41A3" w:rsidRPr="00F65579" w:rsidRDefault="00A95B54" w:rsidP="000C41A3">
            <w:pPr>
              <w:pStyle w:val="Tabletextrightbold"/>
            </w:pPr>
            <w:r w:rsidRPr="00F65579">
              <w:t>1 479</w:t>
            </w:r>
          </w:p>
        </w:tc>
        <w:tc>
          <w:tcPr>
            <w:tcW w:w="1138" w:type="dxa"/>
            <w:shd w:val="clear" w:color="auto" w:fill="E0E0E0"/>
            <w:noWrap/>
          </w:tcPr>
          <w:p w14:paraId="2D748728" w14:textId="77777777" w:rsidR="000C41A3" w:rsidRPr="00F65579" w:rsidRDefault="000C41A3" w:rsidP="000C41A3">
            <w:pPr>
              <w:pStyle w:val="Tabletextright"/>
              <w:rPr>
                <w:b/>
              </w:rPr>
            </w:pPr>
            <w:r w:rsidRPr="00F65579">
              <w:rPr>
                <w:b/>
              </w:rPr>
              <w:t>(1 384)</w:t>
            </w:r>
          </w:p>
        </w:tc>
        <w:tc>
          <w:tcPr>
            <w:tcW w:w="1138" w:type="dxa"/>
            <w:shd w:val="clear" w:color="auto" w:fill="auto"/>
            <w:noWrap/>
            <w:vAlign w:val="bottom"/>
          </w:tcPr>
          <w:p w14:paraId="6A71DF52" w14:textId="77777777" w:rsidR="000C41A3" w:rsidRPr="00F65579" w:rsidRDefault="000C41A3" w:rsidP="000C41A3">
            <w:pPr>
              <w:pStyle w:val="Tabletextrightbold"/>
            </w:pPr>
            <w:r w:rsidRPr="00F65579">
              <w:t>–</w:t>
            </w:r>
          </w:p>
        </w:tc>
        <w:tc>
          <w:tcPr>
            <w:tcW w:w="1138" w:type="dxa"/>
            <w:shd w:val="clear" w:color="auto" w:fill="auto"/>
            <w:noWrap/>
          </w:tcPr>
          <w:p w14:paraId="2D914C2B" w14:textId="77777777" w:rsidR="000C41A3" w:rsidRPr="00F65579" w:rsidRDefault="000C41A3" w:rsidP="000C41A3">
            <w:pPr>
              <w:pStyle w:val="Tabletextright"/>
              <w:rPr>
                <w:b/>
              </w:rPr>
            </w:pPr>
            <w:r w:rsidRPr="00F65579">
              <w:rPr>
                <w:b/>
              </w:rPr>
              <w:t>–</w:t>
            </w:r>
          </w:p>
        </w:tc>
        <w:tc>
          <w:tcPr>
            <w:tcW w:w="1138" w:type="dxa"/>
            <w:shd w:val="clear" w:color="auto" w:fill="E0E0E0"/>
            <w:noWrap/>
            <w:vAlign w:val="bottom"/>
          </w:tcPr>
          <w:p w14:paraId="3A23DF5E" w14:textId="527FFB09" w:rsidR="000C41A3" w:rsidRPr="00F65579" w:rsidRDefault="000C41A3" w:rsidP="000C41A3">
            <w:pPr>
              <w:pStyle w:val="Tabletextrightbold"/>
            </w:pPr>
            <w:r w:rsidRPr="00F65579">
              <w:t>5 6</w:t>
            </w:r>
            <w:r w:rsidR="00A95B54" w:rsidRPr="00F65579">
              <w:t>70</w:t>
            </w:r>
          </w:p>
        </w:tc>
        <w:tc>
          <w:tcPr>
            <w:tcW w:w="1138" w:type="dxa"/>
            <w:shd w:val="clear" w:color="auto" w:fill="E0E0E0"/>
            <w:noWrap/>
          </w:tcPr>
          <w:p w14:paraId="0D3CF982" w14:textId="77777777" w:rsidR="000C41A3" w:rsidRPr="00F65579" w:rsidRDefault="000C41A3" w:rsidP="000C41A3">
            <w:pPr>
              <w:pStyle w:val="Tabletextright"/>
              <w:rPr>
                <w:b/>
              </w:rPr>
            </w:pPr>
            <w:r w:rsidRPr="00F65579">
              <w:rPr>
                <w:b/>
              </w:rPr>
              <w:t>1 547</w:t>
            </w:r>
          </w:p>
        </w:tc>
      </w:tr>
      <w:tr w:rsidR="000C41A3" w:rsidRPr="00F65579" w14:paraId="5C6F5E33" w14:textId="77777777" w:rsidTr="000C41A3">
        <w:trPr>
          <w:cantSplit/>
          <w:trHeight w:hRule="exact" w:val="58"/>
        </w:trPr>
        <w:tc>
          <w:tcPr>
            <w:tcW w:w="1278" w:type="dxa"/>
            <w:shd w:val="clear" w:color="auto" w:fill="auto"/>
            <w:noWrap/>
          </w:tcPr>
          <w:p w14:paraId="6FC51B01" w14:textId="77777777" w:rsidR="000C41A3" w:rsidRPr="00F65579" w:rsidRDefault="000C41A3" w:rsidP="000C41A3">
            <w:pPr>
              <w:pStyle w:val="Tabletextright"/>
            </w:pPr>
          </w:p>
        </w:tc>
        <w:tc>
          <w:tcPr>
            <w:tcW w:w="1170" w:type="dxa"/>
            <w:shd w:val="clear" w:color="auto" w:fill="auto"/>
            <w:noWrap/>
          </w:tcPr>
          <w:p w14:paraId="77A9E42E" w14:textId="77777777" w:rsidR="000C41A3" w:rsidRPr="00F65579" w:rsidRDefault="000C41A3" w:rsidP="000C41A3">
            <w:pPr>
              <w:pStyle w:val="Tabletextright"/>
            </w:pPr>
          </w:p>
        </w:tc>
        <w:tc>
          <w:tcPr>
            <w:tcW w:w="1138" w:type="dxa"/>
            <w:shd w:val="clear" w:color="auto" w:fill="E0E0E0"/>
            <w:noWrap/>
          </w:tcPr>
          <w:p w14:paraId="4BA3AB6D" w14:textId="77777777" w:rsidR="000C41A3" w:rsidRPr="00F65579" w:rsidRDefault="000C41A3" w:rsidP="000C41A3">
            <w:pPr>
              <w:pStyle w:val="Tabletextright"/>
            </w:pPr>
          </w:p>
        </w:tc>
        <w:tc>
          <w:tcPr>
            <w:tcW w:w="1138" w:type="dxa"/>
            <w:shd w:val="clear" w:color="auto" w:fill="E0E0E0"/>
            <w:noWrap/>
          </w:tcPr>
          <w:p w14:paraId="60F45208" w14:textId="77777777" w:rsidR="000C41A3" w:rsidRPr="00F65579" w:rsidRDefault="000C41A3" w:rsidP="000C41A3">
            <w:pPr>
              <w:pStyle w:val="Tabletextright"/>
            </w:pPr>
          </w:p>
        </w:tc>
        <w:tc>
          <w:tcPr>
            <w:tcW w:w="1138" w:type="dxa"/>
            <w:shd w:val="clear" w:color="auto" w:fill="auto"/>
            <w:noWrap/>
          </w:tcPr>
          <w:p w14:paraId="17FBEA28" w14:textId="77777777" w:rsidR="000C41A3" w:rsidRPr="00F65579" w:rsidRDefault="000C41A3" w:rsidP="000C41A3">
            <w:pPr>
              <w:pStyle w:val="Tabletextright"/>
            </w:pPr>
          </w:p>
        </w:tc>
        <w:tc>
          <w:tcPr>
            <w:tcW w:w="1138" w:type="dxa"/>
            <w:shd w:val="clear" w:color="auto" w:fill="auto"/>
            <w:noWrap/>
          </w:tcPr>
          <w:p w14:paraId="3652AD90" w14:textId="77777777" w:rsidR="000C41A3" w:rsidRPr="00F65579" w:rsidRDefault="000C41A3" w:rsidP="000C41A3">
            <w:pPr>
              <w:pStyle w:val="Tabletextright"/>
            </w:pPr>
          </w:p>
        </w:tc>
        <w:tc>
          <w:tcPr>
            <w:tcW w:w="1138" w:type="dxa"/>
            <w:shd w:val="clear" w:color="auto" w:fill="E0E0E0"/>
            <w:noWrap/>
          </w:tcPr>
          <w:p w14:paraId="1CD94D86" w14:textId="77777777" w:rsidR="000C41A3" w:rsidRPr="00F65579" w:rsidRDefault="000C41A3" w:rsidP="000C41A3">
            <w:pPr>
              <w:pStyle w:val="Tabletextright"/>
            </w:pPr>
          </w:p>
        </w:tc>
        <w:tc>
          <w:tcPr>
            <w:tcW w:w="1138" w:type="dxa"/>
            <w:shd w:val="clear" w:color="auto" w:fill="E0E0E0"/>
            <w:noWrap/>
          </w:tcPr>
          <w:p w14:paraId="577FC9D9" w14:textId="77777777" w:rsidR="000C41A3" w:rsidRPr="00F65579" w:rsidRDefault="000C41A3" w:rsidP="000C41A3">
            <w:pPr>
              <w:pStyle w:val="Tabletextright"/>
            </w:pPr>
          </w:p>
        </w:tc>
      </w:tr>
      <w:tr w:rsidR="000C41A3" w:rsidRPr="00F65579" w14:paraId="61BA3B6F" w14:textId="77777777" w:rsidTr="000C41A3">
        <w:trPr>
          <w:cantSplit/>
        </w:trPr>
        <w:tc>
          <w:tcPr>
            <w:tcW w:w="1278" w:type="dxa"/>
            <w:shd w:val="clear" w:color="auto" w:fill="auto"/>
            <w:noWrap/>
          </w:tcPr>
          <w:p w14:paraId="377DB899" w14:textId="77777777" w:rsidR="000C41A3" w:rsidRPr="00F65579" w:rsidRDefault="000C41A3" w:rsidP="000C41A3">
            <w:pPr>
              <w:pStyle w:val="Tabletextright"/>
            </w:pPr>
          </w:p>
        </w:tc>
        <w:tc>
          <w:tcPr>
            <w:tcW w:w="1170" w:type="dxa"/>
            <w:shd w:val="clear" w:color="auto" w:fill="auto"/>
            <w:noWrap/>
          </w:tcPr>
          <w:p w14:paraId="6D1F98E6" w14:textId="77777777" w:rsidR="000C41A3" w:rsidRPr="00F65579" w:rsidRDefault="000C41A3" w:rsidP="000C41A3">
            <w:pPr>
              <w:pStyle w:val="Tabletextright"/>
            </w:pPr>
          </w:p>
        </w:tc>
        <w:tc>
          <w:tcPr>
            <w:tcW w:w="1138" w:type="dxa"/>
            <w:shd w:val="clear" w:color="auto" w:fill="E0E0E0"/>
            <w:noWrap/>
          </w:tcPr>
          <w:p w14:paraId="7039AF28" w14:textId="77777777" w:rsidR="000C41A3" w:rsidRPr="00F65579" w:rsidRDefault="000C41A3" w:rsidP="000C41A3">
            <w:pPr>
              <w:pStyle w:val="Tabletextright"/>
            </w:pPr>
          </w:p>
        </w:tc>
        <w:tc>
          <w:tcPr>
            <w:tcW w:w="1138" w:type="dxa"/>
            <w:shd w:val="clear" w:color="auto" w:fill="E0E0E0"/>
            <w:noWrap/>
          </w:tcPr>
          <w:p w14:paraId="70017841" w14:textId="77777777" w:rsidR="000C41A3" w:rsidRPr="00F65579" w:rsidRDefault="000C41A3" w:rsidP="000C41A3">
            <w:pPr>
              <w:pStyle w:val="Tabletextright"/>
            </w:pPr>
          </w:p>
        </w:tc>
        <w:tc>
          <w:tcPr>
            <w:tcW w:w="1138" w:type="dxa"/>
            <w:shd w:val="clear" w:color="auto" w:fill="auto"/>
            <w:noWrap/>
          </w:tcPr>
          <w:p w14:paraId="036F5705" w14:textId="77777777" w:rsidR="000C41A3" w:rsidRPr="00F65579" w:rsidRDefault="000C41A3" w:rsidP="000C41A3">
            <w:pPr>
              <w:pStyle w:val="Tabletextright"/>
            </w:pPr>
          </w:p>
        </w:tc>
        <w:tc>
          <w:tcPr>
            <w:tcW w:w="1138" w:type="dxa"/>
            <w:shd w:val="clear" w:color="auto" w:fill="auto"/>
            <w:noWrap/>
          </w:tcPr>
          <w:p w14:paraId="616A029A" w14:textId="77777777" w:rsidR="000C41A3" w:rsidRPr="00F65579" w:rsidRDefault="000C41A3" w:rsidP="000C41A3">
            <w:pPr>
              <w:pStyle w:val="Tabletextright"/>
            </w:pPr>
          </w:p>
        </w:tc>
        <w:tc>
          <w:tcPr>
            <w:tcW w:w="1138" w:type="dxa"/>
            <w:shd w:val="clear" w:color="auto" w:fill="E0E0E0"/>
            <w:noWrap/>
          </w:tcPr>
          <w:p w14:paraId="3AF2B918" w14:textId="77777777" w:rsidR="000C41A3" w:rsidRPr="00F65579" w:rsidRDefault="000C41A3" w:rsidP="000C41A3">
            <w:pPr>
              <w:pStyle w:val="Tabletextright"/>
            </w:pPr>
          </w:p>
        </w:tc>
        <w:tc>
          <w:tcPr>
            <w:tcW w:w="1138" w:type="dxa"/>
            <w:shd w:val="clear" w:color="auto" w:fill="E0E0E0"/>
            <w:noWrap/>
          </w:tcPr>
          <w:p w14:paraId="0CB39DD2" w14:textId="77777777" w:rsidR="000C41A3" w:rsidRPr="00F65579" w:rsidRDefault="000C41A3" w:rsidP="000C41A3">
            <w:pPr>
              <w:pStyle w:val="Tabletextright"/>
            </w:pPr>
          </w:p>
        </w:tc>
      </w:tr>
      <w:tr w:rsidR="000C41A3" w:rsidRPr="00F65579" w14:paraId="6B80DEE4" w14:textId="77777777" w:rsidTr="000C41A3">
        <w:trPr>
          <w:cantSplit/>
          <w:trHeight w:hRule="exact" w:val="57"/>
        </w:trPr>
        <w:tc>
          <w:tcPr>
            <w:tcW w:w="1278" w:type="dxa"/>
            <w:shd w:val="clear" w:color="auto" w:fill="auto"/>
            <w:noWrap/>
          </w:tcPr>
          <w:p w14:paraId="4086E95E" w14:textId="77777777" w:rsidR="000C41A3" w:rsidRPr="00F65579" w:rsidRDefault="000C41A3" w:rsidP="000C41A3">
            <w:pPr>
              <w:pStyle w:val="Tabletextright"/>
            </w:pPr>
          </w:p>
        </w:tc>
        <w:tc>
          <w:tcPr>
            <w:tcW w:w="1170" w:type="dxa"/>
            <w:shd w:val="clear" w:color="auto" w:fill="auto"/>
            <w:noWrap/>
          </w:tcPr>
          <w:p w14:paraId="12B37F09" w14:textId="77777777" w:rsidR="000C41A3" w:rsidRPr="00F65579" w:rsidRDefault="000C41A3" w:rsidP="000C41A3">
            <w:pPr>
              <w:pStyle w:val="Tabletextright"/>
            </w:pPr>
          </w:p>
        </w:tc>
        <w:tc>
          <w:tcPr>
            <w:tcW w:w="1138" w:type="dxa"/>
            <w:shd w:val="clear" w:color="auto" w:fill="E0E0E0"/>
            <w:noWrap/>
          </w:tcPr>
          <w:p w14:paraId="0B1D457A" w14:textId="77777777" w:rsidR="000C41A3" w:rsidRPr="00F65579" w:rsidRDefault="000C41A3" w:rsidP="000C41A3">
            <w:pPr>
              <w:pStyle w:val="Tabletextright"/>
            </w:pPr>
          </w:p>
        </w:tc>
        <w:tc>
          <w:tcPr>
            <w:tcW w:w="1138" w:type="dxa"/>
            <w:shd w:val="clear" w:color="auto" w:fill="E0E0E0"/>
            <w:noWrap/>
          </w:tcPr>
          <w:p w14:paraId="7CFF1E8D" w14:textId="77777777" w:rsidR="000C41A3" w:rsidRPr="00F65579" w:rsidRDefault="000C41A3" w:rsidP="000C41A3">
            <w:pPr>
              <w:pStyle w:val="Tabletextright"/>
            </w:pPr>
          </w:p>
        </w:tc>
        <w:tc>
          <w:tcPr>
            <w:tcW w:w="1138" w:type="dxa"/>
            <w:shd w:val="clear" w:color="auto" w:fill="auto"/>
            <w:noWrap/>
          </w:tcPr>
          <w:p w14:paraId="62440121" w14:textId="77777777" w:rsidR="000C41A3" w:rsidRPr="00F65579" w:rsidRDefault="000C41A3" w:rsidP="000C41A3">
            <w:pPr>
              <w:pStyle w:val="Tabletextright"/>
            </w:pPr>
          </w:p>
        </w:tc>
        <w:tc>
          <w:tcPr>
            <w:tcW w:w="1138" w:type="dxa"/>
            <w:shd w:val="clear" w:color="auto" w:fill="auto"/>
            <w:noWrap/>
          </w:tcPr>
          <w:p w14:paraId="65EC3D35" w14:textId="77777777" w:rsidR="000C41A3" w:rsidRPr="00F65579" w:rsidRDefault="000C41A3" w:rsidP="000C41A3">
            <w:pPr>
              <w:pStyle w:val="Tabletextright"/>
            </w:pPr>
          </w:p>
        </w:tc>
        <w:tc>
          <w:tcPr>
            <w:tcW w:w="1138" w:type="dxa"/>
            <w:shd w:val="clear" w:color="auto" w:fill="E0E0E0"/>
            <w:noWrap/>
          </w:tcPr>
          <w:p w14:paraId="32F4FB83" w14:textId="77777777" w:rsidR="000C41A3" w:rsidRPr="00F65579" w:rsidRDefault="000C41A3" w:rsidP="000C41A3">
            <w:pPr>
              <w:pStyle w:val="Tabletextright"/>
            </w:pPr>
          </w:p>
        </w:tc>
        <w:tc>
          <w:tcPr>
            <w:tcW w:w="1138" w:type="dxa"/>
            <w:shd w:val="clear" w:color="auto" w:fill="E0E0E0"/>
            <w:noWrap/>
          </w:tcPr>
          <w:p w14:paraId="7B61A196" w14:textId="77777777" w:rsidR="000C41A3" w:rsidRPr="00F65579" w:rsidRDefault="000C41A3" w:rsidP="000C41A3">
            <w:pPr>
              <w:pStyle w:val="Tabletextright"/>
            </w:pPr>
          </w:p>
        </w:tc>
      </w:tr>
      <w:tr w:rsidR="000C41A3" w:rsidRPr="00F65579" w14:paraId="3FCE19AC" w14:textId="77777777" w:rsidTr="000C41A3">
        <w:trPr>
          <w:cantSplit/>
        </w:trPr>
        <w:tc>
          <w:tcPr>
            <w:tcW w:w="1278" w:type="dxa"/>
            <w:shd w:val="clear" w:color="auto" w:fill="auto"/>
            <w:noWrap/>
          </w:tcPr>
          <w:p w14:paraId="49F3C424" w14:textId="77777777" w:rsidR="000C41A3" w:rsidRPr="00F65579" w:rsidRDefault="000C41A3" w:rsidP="000C41A3">
            <w:pPr>
              <w:pStyle w:val="Tabletextright"/>
            </w:pPr>
          </w:p>
        </w:tc>
        <w:tc>
          <w:tcPr>
            <w:tcW w:w="1170" w:type="dxa"/>
            <w:shd w:val="clear" w:color="auto" w:fill="auto"/>
            <w:noWrap/>
          </w:tcPr>
          <w:p w14:paraId="27B887E6" w14:textId="77777777" w:rsidR="000C41A3" w:rsidRPr="00F65579" w:rsidRDefault="000C41A3" w:rsidP="000C41A3">
            <w:pPr>
              <w:pStyle w:val="Tabletextright"/>
            </w:pPr>
          </w:p>
        </w:tc>
        <w:tc>
          <w:tcPr>
            <w:tcW w:w="1138" w:type="dxa"/>
            <w:shd w:val="clear" w:color="auto" w:fill="E0E0E0"/>
            <w:noWrap/>
          </w:tcPr>
          <w:p w14:paraId="6D424ED4" w14:textId="77777777" w:rsidR="000C41A3" w:rsidRPr="00F65579" w:rsidRDefault="000C41A3" w:rsidP="000C41A3">
            <w:pPr>
              <w:pStyle w:val="Tabletextright"/>
            </w:pPr>
          </w:p>
        </w:tc>
        <w:tc>
          <w:tcPr>
            <w:tcW w:w="1138" w:type="dxa"/>
            <w:shd w:val="clear" w:color="auto" w:fill="E0E0E0"/>
            <w:noWrap/>
          </w:tcPr>
          <w:p w14:paraId="23D717C6" w14:textId="77777777" w:rsidR="000C41A3" w:rsidRPr="00F65579" w:rsidRDefault="000C41A3" w:rsidP="000C41A3">
            <w:pPr>
              <w:pStyle w:val="Tabletextright"/>
            </w:pPr>
          </w:p>
        </w:tc>
        <w:tc>
          <w:tcPr>
            <w:tcW w:w="1138" w:type="dxa"/>
            <w:shd w:val="clear" w:color="auto" w:fill="auto"/>
            <w:noWrap/>
          </w:tcPr>
          <w:p w14:paraId="0DB7CB0B" w14:textId="77777777" w:rsidR="000C41A3" w:rsidRPr="00F65579" w:rsidRDefault="000C41A3" w:rsidP="000C41A3">
            <w:pPr>
              <w:pStyle w:val="Tabletextright"/>
            </w:pPr>
          </w:p>
        </w:tc>
        <w:tc>
          <w:tcPr>
            <w:tcW w:w="1138" w:type="dxa"/>
            <w:shd w:val="clear" w:color="auto" w:fill="auto"/>
            <w:noWrap/>
          </w:tcPr>
          <w:p w14:paraId="5EF51CBE" w14:textId="77777777" w:rsidR="000C41A3" w:rsidRPr="00F65579" w:rsidRDefault="000C41A3" w:rsidP="000C41A3">
            <w:pPr>
              <w:pStyle w:val="Tabletextright"/>
            </w:pPr>
          </w:p>
        </w:tc>
        <w:tc>
          <w:tcPr>
            <w:tcW w:w="1138" w:type="dxa"/>
            <w:shd w:val="clear" w:color="auto" w:fill="E0E0E0"/>
            <w:noWrap/>
          </w:tcPr>
          <w:p w14:paraId="7C5C8441" w14:textId="77777777" w:rsidR="000C41A3" w:rsidRPr="00F65579" w:rsidRDefault="000C41A3" w:rsidP="000C41A3">
            <w:pPr>
              <w:pStyle w:val="Tabletextright"/>
            </w:pPr>
          </w:p>
        </w:tc>
        <w:tc>
          <w:tcPr>
            <w:tcW w:w="1138" w:type="dxa"/>
            <w:shd w:val="clear" w:color="auto" w:fill="E0E0E0"/>
            <w:noWrap/>
          </w:tcPr>
          <w:p w14:paraId="044AACA6" w14:textId="77777777" w:rsidR="000C41A3" w:rsidRPr="00F65579" w:rsidRDefault="000C41A3" w:rsidP="000C41A3">
            <w:pPr>
              <w:pStyle w:val="Tabletextright"/>
            </w:pPr>
          </w:p>
        </w:tc>
      </w:tr>
      <w:tr w:rsidR="000C41A3" w:rsidRPr="00F65579" w14:paraId="38083816" w14:textId="77777777" w:rsidTr="000C41A3">
        <w:trPr>
          <w:cantSplit/>
        </w:trPr>
        <w:tc>
          <w:tcPr>
            <w:tcW w:w="1278" w:type="dxa"/>
            <w:shd w:val="clear" w:color="auto" w:fill="auto"/>
            <w:noWrap/>
            <w:vAlign w:val="bottom"/>
          </w:tcPr>
          <w:p w14:paraId="60BBAC41" w14:textId="77777777" w:rsidR="000C41A3" w:rsidRPr="00F65579" w:rsidRDefault="000C41A3" w:rsidP="000C41A3">
            <w:pPr>
              <w:pStyle w:val="Tabletextright"/>
            </w:pPr>
            <w:r w:rsidRPr="00F65579">
              <w:t>4 787</w:t>
            </w:r>
          </w:p>
        </w:tc>
        <w:tc>
          <w:tcPr>
            <w:tcW w:w="1170" w:type="dxa"/>
            <w:shd w:val="clear" w:color="auto" w:fill="auto"/>
            <w:noWrap/>
          </w:tcPr>
          <w:p w14:paraId="1ACC327A" w14:textId="77777777" w:rsidR="000C41A3" w:rsidRPr="00F65579" w:rsidRDefault="000C41A3" w:rsidP="000C41A3">
            <w:pPr>
              <w:pStyle w:val="Tabletextright"/>
            </w:pPr>
            <w:r w:rsidRPr="00F65579">
              <w:t>7 166</w:t>
            </w:r>
          </w:p>
        </w:tc>
        <w:tc>
          <w:tcPr>
            <w:tcW w:w="1138" w:type="dxa"/>
            <w:shd w:val="clear" w:color="auto" w:fill="E0E0E0"/>
            <w:noWrap/>
            <w:vAlign w:val="bottom"/>
          </w:tcPr>
          <w:p w14:paraId="26B92546" w14:textId="3DC42726" w:rsidR="000C41A3" w:rsidRPr="00F65579" w:rsidRDefault="008407C1" w:rsidP="000C41A3">
            <w:pPr>
              <w:pStyle w:val="Tabletextright"/>
            </w:pPr>
            <w:r w:rsidRPr="00F65579">
              <w:t>51 574</w:t>
            </w:r>
          </w:p>
        </w:tc>
        <w:tc>
          <w:tcPr>
            <w:tcW w:w="1138" w:type="dxa"/>
            <w:shd w:val="clear" w:color="auto" w:fill="E0E0E0"/>
            <w:noWrap/>
          </w:tcPr>
          <w:p w14:paraId="27D7B5B0" w14:textId="77777777" w:rsidR="000C41A3" w:rsidRPr="00F65579" w:rsidRDefault="000C41A3" w:rsidP="000C41A3">
            <w:pPr>
              <w:pStyle w:val="Tabletextright"/>
            </w:pPr>
            <w:r w:rsidRPr="00F65579">
              <w:t>33 454</w:t>
            </w:r>
          </w:p>
        </w:tc>
        <w:tc>
          <w:tcPr>
            <w:tcW w:w="1138" w:type="dxa"/>
            <w:shd w:val="clear" w:color="auto" w:fill="auto"/>
            <w:noWrap/>
            <w:vAlign w:val="bottom"/>
          </w:tcPr>
          <w:p w14:paraId="1961F0D0" w14:textId="77777777" w:rsidR="000C41A3" w:rsidRPr="00F65579" w:rsidRDefault="000C41A3" w:rsidP="000C41A3">
            <w:pPr>
              <w:pStyle w:val="Tabletextright"/>
            </w:pPr>
            <w:r w:rsidRPr="00F65579">
              <w:t>303 269</w:t>
            </w:r>
          </w:p>
        </w:tc>
        <w:tc>
          <w:tcPr>
            <w:tcW w:w="1138" w:type="dxa"/>
            <w:shd w:val="clear" w:color="auto" w:fill="auto"/>
            <w:noWrap/>
          </w:tcPr>
          <w:p w14:paraId="5D60272A" w14:textId="77777777" w:rsidR="000C41A3" w:rsidRPr="00F65579" w:rsidRDefault="000C41A3" w:rsidP="000C41A3">
            <w:pPr>
              <w:pStyle w:val="Tabletextright"/>
            </w:pPr>
            <w:r w:rsidRPr="00F65579">
              <w:t>286 238</w:t>
            </w:r>
          </w:p>
        </w:tc>
        <w:tc>
          <w:tcPr>
            <w:tcW w:w="1138" w:type="dxa"/>
            <w:shd w:val="clear" w:color="auto" w:fill="E0E0E0"/>
            <w:noWrap/>
            <w:vAlign w:val="bottom"/>
          </w:tcPr>
          <w:p w14:paraId="4CCB5AA9" w14:textId="562B0F88" w:rsidR="000C41A3" w:rsidRPr="00F65579" w:rsidRDefault="008407C1" w:rsidP="000C41A3">
            <w:pPr>
              <w:pStyle w:val="Tabletextright"/>
            </w:pPr>
            <w:r w:rsidRPr="00F65579">
              <w:t>367 344</w:t>
            </w:r>
          </w:p>
        </w:tc>
        <w:tc>
          <w:tcPr>
            <w:tcW w:w="1138" w:type="dxa"/>
            <w:shd w:val="clear" w:color="auto" w:fill="E0E0E0"/>
            <w:noWrap/>
          </w:tcPr>
          <w:p w14:paraId="3061EE85" w14:textId="77777777" w:rsidR="000C41A3" w:rsidRPr="00F65579" w:rsidRDefault="000C41A3" w:rsidP="000C41A3">
            <w:pPr>
              <w:pStyle w:val="Tabletextright"/>
            </w:pPr>
            <w:r w:rsidRPr="00F65579">
              <w:t>331 260</w:t>
            </w:r>
          </w:p>
        </w:tc>
      </w:tr>
      <w:tr w:rsidR="000C41A3" w:rsidRPr="00F65579" w14:paraId="557A6A70" w14:textId="77777777" w:rsidTr="000C41A3">
        <w:trPr>
          <w:cantSplit/>
        </w:trPr>
        <w:tc>
          <w:tcPr>
            <w:tcW w:w="1278" w:type="dxa"/>
            <w:shd w:val="clear" w:color="auto" w:fill="auto"/>
            <w:noWrap/>
            <w:vAlign w:val="bottom"/>
          </w:tcPr>
          <w:p w14:paraId="2E5C80AE" w14:textId="5774CC13" w:rsidR="000C41A3" w:rsidRPr="00F65579" w:rsidRDefault="00A95B54" w:rsidP="000C41A3">
            <w:pPr>
              <w:pStyle w:val="Tabletextright"/>
            </w:pPr>
            <w:r w:rsidRPr="00F65579">
              <w:t>387 518</w:t>
            </w:r>
          </w:p>
        </w:tc>
        <w:tc>
          <w:tcPr>
            <w:tcW w:w="1170" w:type="dxa"/>
            <w:shd w:val="clear" w:color="auto" w:fill="auto"/>
            <w:noWrap/>
          </w:tcPr>
          <w:p w14:paraId="2DC16123" w14:textId="77777777" w:rsidR="000C41A3" w:rsidRPr="00F65579" w:rsidRDefault="000C41A3" w:rsidP="000C41A3">
            <w:pPr>
              <w:pStyle w:val="Tabletextright"/>
            </w:pPr>
            <w:r w:rsidRPr="00F65579">
              <w:t>387 446</w:t>
            </w:r>
          </w:p>
        </w:tc>
        <w:tc>
          <w:tcPr>
            <w:tcW w:w="1138" w:type="dxa"/>
            <w:shd w:val="clear" w:color="auto" w:fill="E0E0E0"/>
            <w:noWrap/>
            <w:vAlign w:val="bottom"/>
          </w:tcPr>
          <w:p w14:paraId="6EB851F4" w14:textId="77777777" w:rsidR="000C41A3" w:rsidRPr="00F65579" w:rsidRDefault="000C41A3" w:rsidP="000C41A3">
            <w:pPr>
              <w:pStyle w:val="Tabletextright"/>
            </w:pPr>
            <w:r w:rsidRPr="00F65579">
              <w:t>409 469</w:t>
            </w:r>
          </w:p>
        </w:tc>
        <w:tc>
          <w:tcPr>
            <w:tcW w:w="1138" w:type="dxa"/>
            <w:shd w:val="clear" w:color="auto" w:fill="E0E0E0"/>
            <w:noWrap/>
          </w:tcPr>
          <w:p w14:paraId="302D0077" w14:textId="77777777" w:rsidR="000C41A3" w:rsidRPr="00F65579" w:rsidRDefault="000C41A3" w:rsidP="000C41A3">
            <w:pPr>
              <w:pStyle w:val="Tabletextright"/>
            </w:pPr>
            <w:r w:rsidRPr="00F65579">
              <w:t>415 727</w:t>
            </w:r>
          </w:p>
        </w:tc>
        <w:tc>
          <w:tcPr>
            <w:tcW w:w="1138" w:type="dxa"/>
            <w:shd w:val="clear" w:color="auto" w:fill="auto"/>
            <w:noWrap/>
            <w:vAlign w:val="bottom"/>
          </w:tcPr>
          <w:p w14:paraId="4977B4C4" w14:textId="77777777" w:rsidR="000C41A3" w:rsidRPr="00F65579" w:rsidRDefault="000C41A3" w:rsidP="000C41A3">
            <w:pPr>
              <w:pStyle w:val="Tabletextright"/>
            </w:pPr>
          </w:p>
        </w:tc>
        <w:tc>
          <w:tcPr>
            <w:tcW w:w="1138" w:type="dxa"/>
            <w:shd w:val="clear" w:color="auto" w:fill="auto"/>
            <w:noWrap/>
          </w:tcPr>
          <w:p w14:paraId="105E8D63" w14:textId="77777777" w:rsidR="000C41A3" w:rsidRPr="00F65579" w:rsidRDefault="000C41A3" w:rsidP="000C41A3">
            <w:pPr>
              <w:pStyle w:val="Tabletextright"/>
            </w:pPr>
          </w:p>
        </w:tc>
        <w:tc>
          <w:tcPr>
            <w:tcW w:w="1138" w:type="dxa"/>
            <w:shd w:val="clear" w:color="auto" w:fill="E0E0E0"/>
            <w:noWrap/>
            <w:vAlign w:val="bottom"/>
          </w:tcPr>
          <w:p w14:paraId="1662BBB3" w14:textId="2AB69BD8" w:rsidR="000C41A3" w:rsidRPr="00F65579" w:rsidRDefault="008407C1" w:rsidP="000C41A3">
            <w:pPr>
              <w:pStyle w:val="Tabletextright"/>
            </w:pPr>
            <w:r w:rsidRPr="00F65579">
              <w:t>816 624</w:t>
            </w:r>
          </w:p>
        </w:tc>
        <w:tc>
          <w:tcPr>
            <w:tcW w:w="1138" w:type="dxa"/>
            <w:shd w:val="clear" w:color="auto" w:fill="E0E0E0"/>
            <w:noWrap/>
          </w:tcPr>
          <w:p w14:paraId="64C7865C" w14:textId="77777777" w:rsidR="000C41A3" w:rsidRPr="00F65579" w:rsidRDefault="000C41A3" w:rsidP="000C41A3">
            <w:pPr>
              <w:pStyle w:val="Tabletextright"/>
            </w:pPr>
            <w:r w:rsidRPr="00F65579">
              <w:t>822 403</w:t>
            </w:r>
          </w:p>
        </w:tc>
      </w:tr>
      <w:tr w:rsidR="000C41A3" w:rsidRPr="00F65579" w14:paraId="76B52A33" w14:textId="77777777" w:rsidTr="000C41A3">
        <w:trPr>
          <w:cantSplit/>
        </w:trPr>
        <w:tc>
          <w:tcPr>
            <w:tcW w:w="1278" w:type="dxa"/>
            <w:shd w:val="clear" w:color="auto" w:fill="auto"/>
            <w:noWrap/>
            <w:vAlign w:val="bottom"/>
          </w:tcPr>
          <w:p w14:paraId="54521D8F" w14:textId="3CA748EB" w:rsidR="000C41A3" w:rsidRPr="00F65579" w:rsidRDefault="00A95B54" w:rsidP="000C41A3">
            <w:pPr>
              <w:pStyle w:val="Tabletextrightbold"/>
            </w:pPr>
            <w:r w:rsidRPr="00F65579">
              <w:t>392 305</w:t>
            </w:r>
          </w:p>
        </w:tc>
        <w:tc>
          <w:tcPr>
            <w:tcW w:w="1170" w:type="dxa"/>
            <w:shd w:val="clear" w:color="auto" w:fill="auto"/>
            <w:noWrap/>
          </w:tcPr>
          <w:p w14:paraId="6D44CCBD" w14:textId="77777777" w:rsidR="000C41A3" w:rsidRPr="00F65579" w:rsidRDefault="000C41A3" w:rsidP="000C41A3">
            <w:pPr>
              <w:pStyle w:val="Tabletextright"/>
              <w:rPr>
                <w:b/>
              </w:rPr>
            </w:pPr>
            <w:r w:rsidRPr="00F65579">
              <w:rPr>
                <w:b/>
              </w:rPr>
              <w:t>394 612</w:t>
            </w:r>
          </w:p>
        </w:tc>
        <w:tc>
          <w:tcPr>
            <w:tcW w:w="1138" w:type="dxa"/>
            <w:shd w:val="clear" w:color="auto" w:fill="E0E0E0"/>
            <w:noWrap/>
            <w:vAlign w:val="bottom"/>
          </w:tcPr>
          <w:p w14:paraId="036F6E0B" w14:textId="2CCE1147" w:rsidR="000C41A3" w:rsidRPr="00F65579" w:rsidRDefault="008407C1" w:rsidP="000C41A3">
            <w:pPr>
              <w:pStyle w:val="Tabletextrightbold"/>
            </w:pPr>
            <w:r w:rsidRPr="00F65579">
              <w:t>461 043</w:t>
            </w:r>
          </w:p>
        </w:tc>
        <w:tc>
          <w:tcPr>
            <w:tcW w:w="1138" w:type="dxa"/>
            <w:shd w:val="clear" w:color="auto" w:fill="E0E0E0"/>
            <w:noWrap/>
          </w:tcPr>
          <w:p w14:paraId="64DD4761" w14:textId="77777777" w:rsidR="000C41A3" w:rsidRPr="00F65579" w:rsidRDefault="000C41A3" w:rsidP="000C41A3">
            <w:pPr>
              <w:pStyle w:val="Tabletextright"/>
              <w:rPr>
                <w:b/>
              </w:rPr>
            </w:pPr>
            <w:r w:rsidRPr="00F65579">
              <w:rPr>
                <w:b/>
              </w:rPr>
              <w:t>449 181</w:t>
            </w:r>
          </w:p>
        </w:tc>
        <w:tc>
          <w:tcPr>
            <w:tcW w:w="1138" w:type="dxa"/>
            <w:shd w:val="clear" w:color="auto" w:fill="auto"/>
            <w:noWrap/>
            <w:vAlign w:val="bottom"/>
          </w:tcPr>
          <w:p w14:paraId="18083499" w14:textId="77777777" w:rsidR="000C41A3" w:rsidRPr="00F65579" w:rsidRDefault="000C41A3" w:rsidP="000C41A3">
            <w:pPr>
              <w:pStyle w:val="Tabletextrightbold"/>
            </w:pPr>
            <w:r w:rsidRPr="00F65579">
              <w:t>303 269</w:t>
            </w:r>
          </w:p>
        </w:tc>
        <w:tc>
          <w:tcPr>
            <w:tcW w:w="1138" w:type="dxa"/>
            <w:shd w:val="clear" w:color="auto" w:fill="auto"/>
            <w:noWrap/>
          </w:tcPr>
          <w:p w14:paraId="0DD69BB1" w14:textId="77777777" w:rsidR="000C41A3" w:rsidRPr="00F65579" w:rsidRDefault="000C41A3" w:rsidP="000C41A3">
            <w:pPr>
              <w:pStyle w:val="Tabletextright"/>
              <w:rPr>
                <w:b/>
              </w:rPr>
            </w:pPr>
            <w:r w:rsidRPr="00F65579">
              <w:rPr>
                <w:b/>
              </w:rPr>
              <w:t>286 238</w:t>
            </w:r>
          </w:p>
        </w:tc>
        <w:tc>
          <w:tcPr>
            <w:tcW w:w="1138" w:type="dxa"/>
            <w:shd w:val="clear" w:color="auto" w:fill="E0E0E0"/>
            <w:noWrap/>
            <w:vAlign w:val="bottom"/>
          </w:tcPr>
          <w:p w14:paraId="7D1F7B10" w14:textId="4B679C86" w:rsidR="000C41A3" w:rsidRPr="00F65579" w:rsidRDefault="000C41A3" w:rsidP="000C41A3">
            <w:pPr>
              <w:pStyle w:val="Tabletextrightbold"/>
            </w:pPr>
            <w:r w:rsidRPr="00F65579">
              <w:t xml:space="preserve">1 </w:t>
            </w:r>
            <w:r w:rsidR="008407C1" w:rsidRPr="00F65579">
              <w:t>183 968</w:t>
            </w:r>
          </w:p>
        </w:tc>
        <w:tc>
          <w:tcPr>
            <w:tcW w:w="1138" w:type="dxa"/>
            <w:shd w:val="clear" w:color="auto" w:fill="E0E0E0"/>
            <w:noWrap/>
          </w:tcPr>
          <w:p w14:paraId="3BC103A2" w14:textId="77777777" w:rsidR="000C41A3" w:rsidRPr="00F65579" w:rsidRDefault="000C41A3" w:rsidP="000C41A3">
            <w:pPr>
              <w:pStyle w:val="Tabletextright"/>
              <w:rPr>
                <w:b/>
              </w:rPr>
            </w:pPr>
            <w:r w:rsidRPr="00F65579">
              <w:rPr>
                <w:b/>
              </w:rPr>
              <w:t>1 153 663</w:t>
            </w:r>
          </w:p>
        </w:tc>
      </w:tr>
      <w:tr w:rsidR="000C41A3" w:rsidRPr="00F65579" w14:paraId="2F9FF231" w14:textId="77777777" w:rsidTr="000C41A3">
        <w:trPr>
          <w:cantSplit/>
          <w:trHeight w:hRule="exact" w:val="58"/>
        </w:trPr>
        <w:tc>
          <w:tcPr>
            <w:tcW w:w="1278" w:type="dxa"/>
            <w:shd w:val="clear" w:color="auto" w:fill="auto"/>
            <w:noWrap/>
            <w:vAlign w:val="bottom"/>
          </w:tcPr>
          <w:p w14:paraId="1F20EA41" w14:textId="77777777" w:rsidR="000C41A3" w:rsidRPr="00F65579" w:rsidRDefault="000C41A3" w:rsidP="000C41A3">
            <w:pPr>
              <w:pStyle w:val="Tabletextright"/>
            </w:pPr>
          </w:p>
        </w:tc>
        <w:tc>
          <w:tcPr>
            <w:tcW w:w="1170" w:type="dxa"/>
            <w:shd w:val="clear" w:color="auto" w:fill="auto"/>
            <w:noWrap/>
          </w:tcPr>
          <w:p w14:paraId="4CC77FAD" w14:textId="77777777" w:rsidR="000C41A3" w:rsidRPr="00F65579" w:rsidRDefault="000C41A3" w:rsidP="000C41A3">
            <w:pPr>
              <w:pStyle w:val="Tabletextright"/>
            </w:pPr>
          </w:p>
        </w:tc>
        <w:tc>
          <w:tcPr>
            <w:tcW w:w="1138" w:type="dxa"/>
            <w:shd w:val="clear" w:color="auto" w:fill="E0E0E0"/>
            <w:noWrap/>
            <w:vAlign w:val="bottom"/>
          </w:tcPr>
          <w:p w14:paraId="1C79F54E" w14:textId="77777777" w:rsidR="000C41A3" w:rsidRPr="00F65579" w:rsidRDefault="000C41A3" w:rsidP="000C41A3">
            <w:pPr>
              <w:pStyle w:val="Tabletextright"/>
            </w:pPr>
          </w:p>
        </w:tc>
        <w:tc>
          <w:tcPr>
            <w:tcW w:w="1138" w:type="dxa"/>
            <w:shd w:val="clear" w:color="auto" w:fill="E0E0E0"/>
            <w:noWrap/>
          </w:tcPr>
          <w:p w14:paraId="0DC46291" w14:textId="77777777" w:rsidR="000C41A3" w:rsidRPr="00F65579" w:rsidRDefault="000C41A3" w:rsidP="000C41A3">
            <w:pPr>
              <w:pStyle w:val="Tabletextright"/>
            </w:pPr>
          </w:p>
        </w:tc>
        <w:tc>
          <w:tcPr>
            <w:tcW w:w="1138" w:type="dxa"/>
            <w:shd w:val="clear" w:color="auto" w:fill="auto"/>
            <w:noWrap/>
            <w:vAlign w:val="bottom"/>
          </w:tcPr>
          <w:p w14:paraId="4206151D" w14:textId="77777777" w:rsidR="000C41A3" w:rsidRPr="00F65579" w:rsidRDefault="000C41A3" w:rsidP="000C41A3">
            <w:pPr>
              <w:pStyle w:val="Tabletextright"/>
            </w:pPr>
          </w:p>
        </w:tc>
        <w:tc>
          <w:tcPr>
            <w:tcW w:w="1138" w:type="dxa"/>
            <w:shd w:val="clear" w:color="auto" w:fill="auto"/>
            <w:noWrap/>
          </w:tcPr>
          <w:p w14:paraId="7E64DB77" w14:textId="77777777" w:rsidR="000C41A3" w:rsidRPr="00F65579" w:rsidRDefault="000C41A3" w:rsidP="000C41A3">
            <w:pPr>
              <w:pStyle w:val="Tabletextright"/>
            </w:pPr>
          </w:p>
        </w:tc>
        <w:tc>
          <w:tcPr>
            <w:tcW w:w="1138" w:type="dxa"/>
            <w:shd w:val="clear" w:color="auto" w:fill="E0E0E0"/>
            <w:noWrap/>
            <w:vAlign w:val="bottom"/>
          </w:tcPr>
          <w:p w14:paraId="7E444D94" w14:textId="77777777" w:rsidR="000C41A3" w:rsidRPr="00F65579" w:rsidRDefault="000C41A3" w:rsidP="000C41A3">
            <w:pPr>
              <w:pStyle w:val="Tabletextright"/>
            </w:pPr>
          </w:p>
        </w:tc>
        <w:tc>
          <w:tcPr>
            <w:tcW w:w="1138" w:type="dxa"/>
            <w:shd w:val="clear" w:color="auto" w:fill="E0E0E0"/>
            <w:noWrap/>
          </w:tcPr>
          <w:p w14:paraId="1D610F98" w14:textId="77777777" w:rsidR="000C41A3" w:rsidRPr="00F65579" w:rsidRDefault="000C41A3" w:rsidP="000C41A3">
            <w:pPr>
              <w:pStyle w:val="Tabletextright"/>
            </w:pPr>
          </w:p>
        </w:tc>
      </w:tr>
      <w:tr w:rsidR="000C41A3" w:rsidRPr="00F65579" w14:paraId="6A01011D" w14:textId="77777777" w:rsidTr="000C41A3">
        <w:trPr>
          <w:cantSplit/>
        </w:trPr>
        <w:tc>
          <w:tcPr>
            <w:tcW w:w="1278" w:type="dxa"/>
            <w:shd w:val="clear" w:color="auto" w:fill="auto"/>
            <w:noWrap/>
            <w:vAlign w:val="bottom"/>
          </w:tcPr>
          <w:p w14:paraId="261B0F94" w14:textId="77777777" w:rsidR="000C41A3" w:rsidRPr="00F65579" w:rsidRDefault="000C41A3" w:rsidP="000C41A3">
            <w:pPr>
              <w:pStyle w:val="Tabletextright"/>
            </w:pPr>
          </w:p>
        </w:tc>
        <w:tc>
          <w:tcPr>
            <w:tcW w:w="1170" w:type="dxa"/>
            <w:shd w:val="clear" w:color="auto" w:fill="auto"/>
            <w:noWrap/>
          </w:tcPr>
          <w:p w14:paraId="77316912" w14:textId="77777777" w:rsidR="000C41A3" w:rsidRPr="00F65579" w:rsidRDefault="000C41A3" w:rsidP="000C41A3">
            <w:pPr>
              <w:pStyle w:val="Tabletextright"/>
            </w:pPr>
          </w:p>
        </w:tc>
        <w:tc>
          <w:tcPr>
            <w:tcW w:w="1138" w:type="dxa"/>
            <w:shd w:val="clear" w:color="auto" w:fill="E0E0E0"/>
            <w:noWrap/>
            <w:vAlign w:val="bottom"/>
          </w:tcPr>
          <w:p w14:paraId="3D98BC3E" w14:textId="77777777" w:rsidR="000C41A3" w:rsidRPr="00F65579" w:rsidRDefault="000C41A3" w:rsidP="000C41A3">
            <w:pPr>
              <w:pStyle w:val="Tabletextright"/>
            </w:pPr>
          </w:p>
        </w:tc>
        <w:tc>
          <w:tcPr>
            <w:tcW w:w="1138" w:type="dxa"/>
            <w:shd w:val="clear" w:color="auto" w:fill="E0E0E0"/>
            <w:noWrap/>
          </w:tcPr>
          <w:p w14:paraId="277A7529" w14:textId="77777777" w:rsidR="000C41A3" w:rsidRPr="00F65579" w:rsidRDefault="000C41A3" w:rsidP="000C41A3">
            <w:pPr>
              <w:pStyle w:val="Tabletextright"/>
            </w:pPr>
          </w:p>
        </w:tc>
        <w:tc>
          <w:tcPr>
            <w:tcW w:w="1138" w:type="dxa"/>
            <w:shd w:val="clear" w:color="auto" w:fill="auto"/>
            <w:noWrap/>
            <w:vAlign w:val="bottom"/>
          </w:tcPr>
          <w:p w14:paraId="1FED692F" w14:textId="77777777" w:rsidR="000C41A3" w:rsidRPr="00F65579" w:rsidRDefault="000C41A3" w:rsidP="000C41A3">
            <w:pPr>
              <w:pStyle w:val="Tabletextright"/>
            </w:pPr>
          </w:p>
        </w:tc>
        <w:tc>
          <w:tcPr>
            <w:tcW w:w="1138" w:type="dxa"/>
            <w:shd w:val="clear" w:color="auto" w:fill="auto"/>
            <w:noWrap/>
          </w:tcPr>
          <w:p w14:paraId="71E8E7E5" w14:textId="77777777" w:rsidR="000C41A3" w:rsidRPr="00F65579" w:rsidRDefault="000C41A3" w:rsidP="000C41A3">
            <w:pPr>
              <w:pStyle w:val="Tabletextright"/>
            </w:pPr>
          </w:p>
        </w:tc>
        <w:tc>
          <w:tcPr>
            <w:tcW w:w="1138" w:type="dxa"/>
            <w:shd w:val="clear" w:color="auto" w:fill="E0E0E0"/>
            <w:noWrap/>
            <w:vAlign w:val="bottom"/>
          </w:tcPr>
          <w:p w14:paraId="0F152266" w14:textId="77777777" w:rsidR="000C41A3" w:rsidRPr="00F65579" w:rsidRDefault="000C41A3" w:rsidP="000C41A3">
            <w:pPr>
              <w:pStyle w:val="Tabletextright"/>
            </w:pPr>
          </w:p>
        </w:tc>
        <w:tc>
          <w:tcPr>
            <w:tcW w:w="1138" w:type="dxa"/>
            <w:shd w:val="clear" w:color="auto" w:fill="E0E0E0"/>
            <w:noWrap/>
          </w:tcPr>
          <w:p w14:paraId="38D54D3D" w14:textId="77777777" w:rsidR="000C41A3" w:rsidRPr="00F65579" w:rsidRDefault="000C41A3" w:rsidP="000C41A3">
            <w:pPr>
              <w:pStyle w:val="Tabletextright"/>
            </w:pPr>
          </w:p>
        </w:tc>
      </w:tr>
      <w:tr w:rsidR="000C41A3" w:rsidRPr="00F65579" w14:paraId="59B5C2CC" w14:textId="77777777" w:rsidTr="000C41A3">
        <w:trPr>
          <w:cantSplit/>
        </w:trPr>
        <w:tc>
          <w:tcPr>
            <w:tcW w:w="1278" w:type="dxa"/>
            <w:shd w:val="clear" w:color="auto" w:fill="auto"/>
            <w:noWrap/>
            <w:vAlign w:val="bottom"/>
          </w:tcPr>
          <w:p w14:paraId="43949B37" w14:textId="583631ED" w:rsidR="000C41A3" w:rsidRPr="00F65579" w:rsidRDefault="000C41A3" w:rsidP="000C41A3">
            <w:pPr>
              <w:pStyle w:val="Tabletextrightbold"/>
            </w:pPr>
            <w:r w:rsidRPr="00F65579">
              <w:t>73 0</w:t>
            </w:r>
            <w:r w:rsidR="00A95B54" w:rsidRPr="00F65579">
              <w:t>30</w:t>
            </w:r>
          </w:p>
        </w:tc>
        <w:tc>
          <w:tcPr>
            <w:tcW w:w="1170" w:type="dxa"/>
            <w:shd w:val="clear" w:color="auto" w:fill="auto"/>
            <w:noWrap/>
          </w:tcPr>
          <w:p w14:paraId="3713531D" w14:textId="77777777" w:rsidR="000C41A3" w:rsidRPr="00F65579" w:rsidRDefault="000C41A3" w:rsidP="000C41A3">
            <w:pPr>
              <w:pStyle w:val="Tabletextright"/>
              <w:rPr>
                <w:b/>
              </w:rPr>
            </w:pPr>
            <w:r w:rsidRPr="00F65579">
              <w:rPr>
                <w:b/>
              </w:rPr>
              <w:t>84 287</w:t>
            </w:r>
          </w:p>
        </w:tc>
        <w:tc>
          <w:tcPr>
            <w:tcW w:w="1138" w:type="dxa"/>
            <w:shd w:val="clear" w:color="auto" w:fill="E0E0E0"/>
            <w:noWrap/>
            <w:vAlign w:val="bottom"/>
          </w:tcPr>
          <w:p w14:paraId="7B6859F8" w14:textId="7F5D5D7E" w:rsidR="000C41A3" w:rsidRPr="00F65579" w:rsidRDefault="008407C1" w:rsidP="000C41A3">
            <w:pPr>
              <w:pStyle w:val="Tabletextrightbold"/>
            </w:pPr>
            <w:r w:rsidRPr="00F65579">
              <w:t>21 480</w:t>
            </w:r>
          </w:p>
        </w:tc>
        <w:tc>
          <w:tcPr>
            <w:tcW w:w="1138" w:type="dxa"/>
            <w:shd w:val="clear" w:color="auto" w:fill="E0E0E0"/>
            <w:noWrap/>
          </w:tcPr>
          <w:p w14:paraId="6D508883" w14:textId="77777777" w:rsidR="000C41A3" w:rsidRPr="00F65579" w:rsidRDefault="000C41A3" w:rsidP="000C41A3">
            <w:pPr>
              <w:pStyle w:val="Tabletextright"/>
              <w:rPr>
                <w:b/>
              </w:rPr>
            </w:pPr>
            <w:r w:rsidRPr="00F65579">
              <w:rPr>
                <w:b/>
              </w:rPr>
              <w:t>21 551</w:t>
            </w:r>
          </w:p>
        </w:tc>
        <w:tc>
          <w:tcPr>
            <w:tcW w:w="1138" w:type="dxa"/>
            <w:shd w:val="clear" w:color="auto" w:fill="auto"/>
            <w:noWrap/>
            <w:vAlign w:val="bottom"/>
          </w:tcPr>
          <w:p w14:paraId="4591E886" w14:textId="77777777" w:rsidR="000C41A3" w:rsidRPr="00F65579" w:rsidRDefault="000C41A3" w:rsidP="000C41A3">
            <w:pPr>
              <w:pStyle w:val="Tabletextrightbold"/>
            </w:pPr>
          </w:p>
        </w:tc>
        <w:tc>
          <w:tcPr>
            <w:tcW w:w="1138" w:type="dxa"/>
            <w:shd w:val="clear" w:color="auto" w:fill="auto"/>
            <w:noWrap/>
          </w:tcPr>
          <w:p w14:paraId="09923BEB" w14:textId="77777777" w:rsidR="000C41A3" w:rsidRPr="00F65579" w:rsidRDefault="000C41A3" w:rsidP="000C41A3">
            <w:pPr>
              <w:pStyle w:val="Tabletextright"/>
              <w:rPr>
                <w:b/>
              </w:rPr>
            </w:pPr>
          </w:p>
        </w:tc>
        <w:tc>
          <w:tcPr>
            <w:tcW w:w="1138" w:type="dxa"/>
            <w:shd w:val="clear" w:color="auto" w:fill="E0E0E0"/>
            <w:noWrap/>
            <w:vAlign w:val="bottom"/>
          </w:tcPr>
          <w:p w14:paraId="4A1154AD" w14:textId="2EC87E18" w:rsidR="000C41A3" w:rsidRPr="00F65579" w:rsidRDefault="008407C1" w:rsidP="000C41A3">
            <w:pPr>
              <w:pStyle w:val="Tabletextrightbold"/>
            </w:pPr>
            <w:r w:rsidRPr="00F65579">
              <w:t>195 338</w:t>
            </w:r>
          </w:p>
        </w:tc>
        <w:tc>
          <w:tcPr>
            <w:tcW w:w="1138" w:type="dxa"/>
            <w:shd w:val="clear" w:color="auto" w:fill="E0E0E0"/>
            <w:noWrap/>
          </w:tcPr>
          <w:p w14:paraId="15EA546E" w14:textId="77777777" w:rsidR="000C41A3" w:rsidRPr="00F65579" w:rsidRDefault="000C41A3" w:rsidP="000C41A3">
            <w:pPr>
              <w:pStyle w:val="Tabletextright"/>
              <w:rPr>
                <w:b/>
              </w:rPr>
            </w:pPr>
            <w:r w:rsidRPr="00F65579">
              <w:rPr>
                <w:b/>
              </w:rPr>
              <w:t>166 106</w:t>
            </w:r>
          </w:p>
        </w:tc>
      </w:tr>
      <w:tr w:rsidR="000C41A3" w:rsidRPr="00F65579" w14:paraId="52808006" w14:textId="77777777" w:rsidTr="000C41A3">
        <w:trPr>
          <w:cantSplit/>
          <w:trHeight w:hRule="exact" w:val="58"/>
        </w:trPr>
        <w:tc>
          <w:tcPr>
            <w:tcW w:w="1278" w:type="dxa"/>
            <w:shd w:val="clear" w:color="auto" w:fill="auto"/>
            <w:noWrap/>
            <w:vAlign w:val="bottom"/>
          </w:tcPr>
          <w:p w14:paraId="2CFEE6D9" w14:textId="77777777" w:rsidR="000C41A3" w:rsidRPr="00F65579" w:rsidRDefault="000C41A3" w:rsidP="000C41A3">
            <w:pPr>
              <w:pStyle w:val="Tabletextrightbold"/>
            </w:pPr>
          </w:p>
        </w:tc>
        <w:tc>
          <w:tcPr>
            <w:tcW w:w="1170" w:type="dxa"/>
            <w:shd w:val="clear" w:color="auto" w:fill="auto"/>
            <w:noWrap/>
          </w:tcPr>
          <w:p w14:paraId="49EAEB66" w14:textId="77777777" w:rsidR="000C41A3" w:rsidRPr="00F65579" w:rsidRDefault="000C41A3" w:rsidP="000C41A3">
            <w:pPr>
              <w:pStyle w:val="Tabletextright"/>
            </w:pPr>
          </w:p>
        </w:tc>
        <w:tc>
          <w:tcPr>
            <w:tcW w:w="1138" w:type="dxa"/>
            <w:shd w:val="clear" w:color="auto" w:fill="E0E0E0"/>
            <w:noWrap/>
            <w:vAlign w:val="bottom"/>
          </w:tcPr>
          <w:p w14:paraId="5455765B" w14:textId="77777777" w:rsidR="000C41A3" w:rsidRPr="00F65579" w:rsidRDefault="000C41A3" w:rsidP="000C41A3">
            <w:pPr>
              <w:pStyle w:val="Tabletextrightbold"/>
            </w:pPr>
          </w:p>
        </w:tc>
        <w:tc>
          <w:tcPr>
            <w:tcW w:w="1138" w:type="dxa"/>
            <w:shd w:val="clear" w:color="auto" w:fill="E0E0E0"/>
            <w:noWrap/>
          </w:tcPr>
          <w:p w14:paraId="6DAA53C7" w14:textId="77777777" w:rsidR="000C41A3" w:rsidRPr="00F65579" w:rsidRDefault="000C41A3" w:rsidP="000C41A3">
            <w:pPr>
              <w:pStyle w:val="Tabletextright"/>
            </w:pPr>
          </w:p>
        </w:tc>
        <w:tc>
          <w:tcPr>
            <w:tcW w:w="1138" w:type="dxa"/>
            <w:shd w:val="clear" w:color="auto" w:fill="auto"/>
            <w:noWrap/>
            <w:vAlign w:val="bottom"/>
          </w:tcPr>
          <w:p w14:paraId="3A5CE783" w14:textId="77777777" w:rsidR="000C41A3" w:rsidRPr="00F65579" w:rsidRDefault="000C41A3" w:rsidP="000C41A3">
            <w:pPr>
              <w:pStyle w:val="Tabletextrightbold"/>
            </w:pPr>
          </w:p>
        </w:tc>
        <w:tc>
          <w:tcPr>
            <w:tcW w:w="1138" w:type="dxa"/>
            <w:shd w:val="clear" w:color="auto" w:fill="auto"/>
            <w:noWrap/>
          </w:tcPr>
          <w:p w14:paraId="192A6DED" w14:textId="77777777" w:rsidR="000C41A3" w:rsidRPr="00F65579" w:rsidRDefault="000C41A3" w:rsidP="000C41A3">
            <w:pPr>
              <w:pStyle w:val="Tabletextright"/>
            </w:pPr>
          </w:p>
        </w:tc>
        <w:tc>
          <w:tcPr>
            <w:tcW w:w="1138" w:type="dxa"/>
            <w:shd w:val="clear" w:color="auto" w:fill="E0E0E0"/>
            <w:noWrap/>
            <w:vAlign w:val="bottom"/>
          </w:tcPr>
          <w:p w14:paraId="0BC7CEB4" w14:textId="77777777" w:rsidR="000C41A3" w:rsidRPr="00F65579" w:rsidRDefault="000C41A3" w:rsidP="000C41A3">
            <w:pPr>
              <w:pStyle w:val="Tabletextrightbold"/>
            </w:pPr>
          </w:p>
        </w:tc>
        <w:tc>
          <w:tcPr>
            <w:tcW w:w="1138" w:type="dxa"/>
            <w:shd w:val="clear" w:color="auto" w:fill="E0E0E0"/>
            <w:noWrap/>
          </w:tcPr>
          <w:p w14:paraId="0B518C50" w14:textId="77777777" w:rsidR="000C41A3" w:rsidRPr="00F65579" w:rsidRDefault="000C41A3" w:rsidP="000C41A3">
            <w:pPr>
              <w:pStyle w:val="Tabletextright"/>
            </w:pPr>
          </w:p>
        </w:tc>
      </w:tr>
      <w:tr w:rsidR="000C41A3" w:rsidRPr="00F65579" w14:paraId="6DED5472" w14:textId="77777777" w:rsidTr="000C41A3">
        <w:trPr>
          <w:cantSplit/>
        </w:trPr>
        <w:tc>
          <w:tcPr>
            <w:tcW w:w="1278" w:type="dxa"/>
            <w:shd w:val="clear" w:color="auto" w:fill="auto"/>
            <w:noWrap/>
            <w:vAlign w:val="bottom"/>
          </w:tcPr>
          <w:p w14:paraId="26BC5167" w14:textId="6CDA5AD4" w:rsidR="000C41A3" w:rsidRPr="00F65579" w:rsidRDefault="008407C1" w:rsidP="000C41A3">
            <w:pPr>
              <w:pStyle w:val="Tabletextrightbold"/>
            </w:pPr>
            <w:r w:rsidRPr="00F65579">
              <w:t>319 275</w:t>
            </w:r>
          </w:p>
        </w:tc>
        <w:tc>
          <w:tcPr>
            <w:tcW w:w="1170" w:type="dxa"/>
            <w:shd w:val="clear" w:color="auto" w:fill="auto"/>
            <w:noWrap/>
          </w:tcPr>
          <w:p w14:paraId="218BB37D" w14:textId="77777777" w:rsidR="000C41A3" w:rsidRPr="00F65579" w:rsidRDefault="000C41A3" w:rsidP="000C41A3">
            <w:pPr>
              <w:pStyle w:val="Tabletextright"/>
              <w:rPr>
                <w:b/>
              </w:rPr>
            </w:pPr>
            <w:r w:rsidRPr="00F65579">
              <w:rPr>
                <w:b/>
              </w:rPr>
              <w:t>310 325</w:t>
            </w:r>
          </w:p>
        </w:tc>
        <w:tc>
          <w:tcPr>
            <w:tcW w:w="1138" w:type="dxa"/>
            <w:shd w:val="clear" w:color="auto" w:fill="E0E0E0"/>
            <w:noWrap/>
            <w:vAlign w:val="bottom"/>
          </w:tcPr>
          <w:p w14:paraId="07717870" w14:textId="47936528" w:rsidR="000C41A3" w:rsidRPr="00F65579" w:rsidRDefault="008407C1" w:rsidP="000C41A3">
            <w:pPr>
              <w:pStyle w:val="Tabletextrightbold"/>
            </w:pPr>
            <w:r w:rsidRPr="00F65579">
              <w:t>439 563</w:t>
            </w:r>
          </w:p>
        </w:tc>
        <w:tc>
          <w:tcPr>
            <w:tcW w:w="1138" w:type="dxa"/>
            <w:shd w:val="clear" w:color="auto" w:fill="E0E0E0"/>
            <w:noWrap/>
          </w:tcPr>
          <w:p w14:paraId="272612BE" w14:textId="77777777" w:rsidR="000C41A3" w:rsidRPr="00F65579" w:rsidRDefault="000C41A3" w:rsidP="000C41A3">
            <w:pPr>
              <w:pStyle w:val="Tabletextright"/>
              <w:rPr>
                <w:b/>
              </w:rPr>
            </w:pPr>
            <w:r w:rsidRPr="00F65579">
              <w:rPr>
                <w:b/>
              </w:rPr>
              <w:t>427 630</w:t>
            </w:r>
          </w:p>
        </w:tc>
        <w:tc>
          <w:tcPr>
            <w:tcW w:w="1138" w:type="dxa"/>
            <w:shd w:val="clear" w:color="auto" w:fill="auto"/>
            <w:noWrap/>
            <w:vAlign w:val="bottom"/>
          </w:tcPr>
          <w:p w14:paraId="7AA9C362" w14:textId="77777777" w:rsidR="000C41A3" w:rsidRPr="00F65579" w:rsidRDefault="000C41A3" w:rsidP="000C41A3">
            <w:pPr>
              <w:pStyle w:val="Tabletextrightbold"/>
            </w:pPr>
            <w:r w:rsidRPr="00F65579">
              <w:t>303 269</w:t>
            </w:r>
          </w:p>
        </w:tc>
        <w:tc>
          <w:tcPr>
            <w:tcW w:w="1138" w:type="dxa"/>
            <w:shd w:val="clear" w:color="auto" w:fill="auto"/>
            <w:noWrap/>
          </w:tcPr>
          <w:p w14:paraId="5DB987ED" w14:textId="77777777" w:rsidR="000C41A3" w:rsidRPr="00F65579" w:rsidRDefault="000C41A3" w:rsidP="000C41A3">
            <w:pPr>
              <w:pStyle w:val="Tabletextright"/>
              <w:rPr>
                <w:b/>
              </w:rPr>
            </w:pPr>
            <w:r w:rsidRPr="00F65579">
              <w:rPr>
                <w:b/>
              </w:rPr>
              <w:t>286 238</w:t>
            </w:r>
          </w:p>
        </w:tc>
        <w:tc>
          <w:tcPr>
            <w:tcW w:w="1138" w:type="dxa"/>
            <w:shd w:val="clear" w:color="auto" w:fill="E0E0E0"/>
            <w:noWrap/>
            <w:vAlign w:val="bottom"/>
          </w:tcPr>
          <w:p w14:paraId="31A07CB8" w14:textId="6761B4B8" w:rsidR="000C41A3" w:rsidRPr="00F65579" w:rsidRDefault="008407C1" w:rsidP="000C41A3">
            <w:pPr>
              <w:pStyle w:val="Tabletextrightbold"/>
            </w:pPr>
            <w:r w:rsidRPr="00F65579">
              <w:t>988 630</w:t>
            </w:r>
          </w:p>
        </w:tc>
        <w:tc>
          <w:tcPr>
            <w:tcW w:w="1138" w:type="dxa"/>
            <w:shd w:val="clear" w:color="auto" w:fill="E0E0E0"/>
            <w:noWrap/>
          </w:tcPr>
          <w:p w14:paraId="74DD6EB7" w14:textId="77777777" w:rsidR="000C41A3" w:rsidRPr="00F65579" w:rsidRDefault="000C41A3" w:rsidP="000C41A3">
            <w:pPr>
              <w:pStyle w:val="Tabletextright"/>
              <w:rPr>
                <w:b/>
              </w:rPr>
            </w:pPr>
            <w:r w:rsidRPr="00F65579">
              <w:rPr>
                <w:b/>
              </w:rPr>
              <w:t>987 557</w:t>
            </w:r>
          </w:p>
        </w:tc>
      </w:tr>
    </w:tbl>
    <w:p w14:paraId="44CD7DE5" w14:textId="77777777" w:rsidR="000C41A3" w:rsidRPr="00F65579" w:rsidRDefault="000C41A3" w:rsidP="000C41A3">
      <w:pPr>
        <w:pStyle w:val="Notes"/>
      </w:pPr>
    </w:p>
    <w:p w14:paraId="1A638400" w14:textId="77777777" w:rsidR="000C41A3" w:rsidRPr="00F65579" w:rsidRDefault="000C41A3" w:rsidP="000C41A3">
      <w:pPr>
        <w:pStyle w:val="Notes"/>
        <w:sectPr w:rsidR="000C41A3" w:rsidRPr="00F65579" w:rsidSect="000C41A3">
          <w:type w:val="continuous"/>
          <w:pgSz w:w="11909" w:h="16834" w:code="9"/>
          <w:pgMar w:top="1728" w:right="1152" w:bottom="1152" w:left="1152" w:header="720" w:footer="288" w:gutter="0"/>
          <w:cols w:space="720"/>
          <w:noEndnote/>
        </w:sectPr>
      </w:pPr>
    </w:p>
    <w:p w14:paraId="76CBA440" w14:textId="77777777" w:rsidR="000C41A3" w:rsidRPr="00F65579" w:rsidRDefault="000C41A3" w:rsidP="000C41A3">
      <w:pPr>
        <w:pStyle w:val="Notes"/>
      </w:pPr>
    </w:p>
    <w:p w14:paraId="7D692A8D" w14:textId="77777777" w:rsidR="000C41A3" w:rsidRPr="00F65579" w:rsidRDefault="000C41A3" w:rsidP="000C41A3">
      <w:pPr>
        <w:pStyle w:val="Notes"/>
      </w:pPr>
      <w:r w:rsidRPr="00F65579">
        <w:br/>
      </w:r>
    </w:p>
    <w:p w14:paraId="46925470" w14:textId="77777777" w:rsidR="000C41A3" w:rsidRPr="00F65579" w:rsidRDefault="000C41A3" w:rsidP="000C41A3">
      <w:pPr>
        <w:pStyle w:val="Notes"/>
      </w:pPr>
    </w:p>
    <w:p w14:paraId="76BE3835" w14:textId="77777777" w:rsidR="000C41A3" w:rsidRPr="00F65579" w:rsidRDefault="000C41A3" w:rsidP="000C41A3">
      <w:pPr>
        <w:spacing w:after="0"/>
      </w:pPr>
    </w:p>
    <w:p w14:paraId="7A7F3C31" w14:textId="77777777" w:rsidR="000C41A3" w:rsidRPr="00F65579" w:rsidRDefault="000C41A3" w:rsidP="000C41A3">
      <w:pPr>
        <w:spacing w:line="216" w:lineRule="auto"/>
        <w:sectPr w:rsidR="000C41A3" w:rsidRPr="00F65579" w:rsidSect="000C41A3">
          <w:type w:val="continuous"/>
          <w:pgSz w:w="11909" w:h="16834" w:code="9"/>
          <w:pgMar w:top="1728" w:right="1152" w:bottom="1152" w:left="1152" w:header="720" w:footer="288" w:gutter="0"/>
          <w:cols w:space="720"/>
          <w:noEndnote/>
        </w:sectPr>
      </w:pPr>
    </w:p>
    <w:p w14:paraId="7E351636" w14:textId="77777777" w:rsidR="000C41A3" w:rsidRPr="00F65579" w:rsidRDefault="000C41A3" w:rsidP="000D7749">
      <w:pPr>
        <w:ind w:right="-148"/>
      </w:pPr>
      <w:r w:rsidRPr="00F65579">
        <w:t xml:space="preserve">Invest Victoria contributes to the </w:t>
      </w:r>
      <w:r w:rsidRPr="00F65579">
        <w:rPr>
          <w:i/>
        </w:rPr>
        <w:t>Strengthen Victoria’s economic performance</w:t>
      </w:r>
      <w:r w:rsidRPr="00F65579">
        <w:t xml:space="preserve"> output by facilitating private sector investment in Victoria to strengthen innovation, productivity, job creation and diversification of Victoria’s economy.</w:t>
      </w:r>
    </w:p>
    <w:p w14:paraId="55A223E8" w14:textId="77777777" w:rsidR="000C41A3" w:rsidRPr="00F65579" w:rsidRDefault="000C41A3" w:rsidP="000C41A3">
      <w:r w:rsidRPr="00F65579">
        <w:t>There were no other material changes to the output structure for 2018-19.</w:t>
      </w:r>
    </w:p>
    <w:p w14:paraId="484852B9" w14:textId="77777777" w:rsidR="00103251" w:rsidRPr="00F65579" w:rsidRDefault="00103251" w:rsidP="000C41A3"/>
    <w:p w14:paraId="199A5C13"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51CB08B6" w14:textId="77777777" w:rsidR="000C41A3" w:rsidRPr="00F65579" w:rsidRDefault="000C41A3" w:rsidP="000C41A3">
      <w:pPr>
        <w:pStyle w:val="Heading2numbered"/>
      </w:pPr>
      <w:bookmarkStart w:id="82" w:name="Administered_start"/>
      <w:bookmarkStart w:id="83" w:name="_Toc17186218"/>
      <w:bookmarkStart w:id="84" w:name="_Toc17188686"/>
      <w:r w:rsidRPr="00F65579">
        <w:lastRenderedPageBreak/>
        <w:t>Administered items</w:t>
      </w:r>
      <w:bookmarkEnd w:id="82"/>
      <w:bookmarkEnd w:id="83"/>
      <w:bookmarkEnd w:id="84"/>
      <w:r w:rsidRPr="00F65579">
        <w:t xml:space="preserve"> </w:t>
      </w:r>
    </w:p>
    <w:p w14:paraId="751A16B7"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space="720"/>
          <w:noEndnote/>
        </w:sectPr>
      </w:pPr>
    </w:p>
    <w:p w14:paraId="04E65A34" w14:textId="7049FB2D" w:rsidR="000C41A3" w:rsidRPr="00F65579" w:rsidRDefault="000C41A3" w:rsidP="000C41A3">
      <w:r w:rsidRPr="00F65579">
        <w:t>In addition to the specific departmental operations which are included in the balance sheet, comprehensive operating statement and cash flow statement, the Department administers, but does not control</w:t>
      </w:r>
      <w:r w:rsidR="0087067E">
        <w:t>,</w:t>
      </w:r>
      <w:r w:rsidRPr="00F65579">
        <w:t xml:space="preserve"> certain resources and activities on behalf of the State. It is accountable for the transactions involving those administered resources, but does not have the discretion to deploy the resources for its own benefit or for the achievement of its objectives.</w:t>
      </w:r>
    </w:p>
    <w:p w14:paraId="141F29C7" w14:textId="77777777" w:rsidR="000C41A3" w:rsidRPr="00F65579" w:rsidRDefault="000C41A3" w:rsidP="000C41A3">
      <w:r w:rsidRPr="00F65579">
        <w:t>Administered transactions give rise to income, expenses, assets and liabilities and are determined on an accrual basis. Administered income includes taxes raised by the State Revenue Office, fees, Commonwealth grants, capital asset charges to other departments and the proceeds from the sale of surplus land and buildings.</w:t>
      </w:r>
    </w:p>
    <w:p w14:paraId="0A926334" w14:textId="77777777" w:rsidR="000C41A3" w:rsidRPr="00F65579" w:rsidRDefault="000C41A3" w:rsidP="000C41A3"/>
    <w:p w14:paraId="2CF4864D"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3BD10B98" w14:textId="77777777" w:rsidR="000C41A3" w:rsidRPr="00F65579" w:rsidRDefault="000C41A3" w:rsidP="000C41A3">
      <w:pPr>
        <w:pStyle w:val="Spacer"/>
      </w:pPr>
    </w:p>
    <w:p w14:paraId="5DB694F8" w14:textId="77777777" w:rsidR="000C41A3" w:rsidRPr="00F65579" w:rsidRDefault="000C41A3" w:rsidP="000C41A3">
      <w:pPr>
        <w:pStyle w:val="Heading3numbered"/>
      </w:pPr>
      <w:bookmarkStart w:id="85" w:name="_Ref492632187"/>
      <w:r w:rsidRPr="00F65579">
        <w:t>Administered income and expenses for the year ended 30 June 201</w:t>
      </w:r>
      <w:bookmarkEnd w:id="85"/>
      <w:r w:rsidRPr="00F65579">
        <w:t>9</w:t>
      </w:r>
    </w:p>
    <w:tbl>
      <w:tblPr>
        <w:tblW w:w="0" w:type="auto"/>
        <w:tblLayout w:type="fixed"/>
        <w:tblLook w:val="0000" w:firstRow="0" w:lastRow="0" w:firstColumn="0" w:lastColumn="0" w:noHBand="0" w:noVBand="0"/>
      </w:tblPr>
      <w:tblGrid>
        <w:gridCol w:w="5238"/>
        <w:gridCol w:w="1139"/>
        <w:gridCol w:w="1139"/>
        <w:gridCol w:w="1139"/>
        <w:gridCol w:w="1139"/>
      </w:tblGrid>
      <w:tr w:rsidR="000C41A3" w:rsidRPr="00F65579" w14:paraId="39368155" w14:textId="77777777" w:rsidTr="000C41A3">
        <w:trPr>
          <w:cantSplit/>
        </w:trPr>
        <w:tc>
          <w:tcPr>
            <w:tcW w:w="5238" w:type="dxa"/>
            <w:shd w:val="clear" w:color="auto" w:fill="auto"/>
            <w:noWrap/>
          </w:tcPr>
          <w:p w14:paraId="407DC443" w14:textId="77777777" w:rsidR="000C41A3" w:rsidRPr="00F65579" w:rsidRDefault="000C41A3" w:rsidP="000C41A3">
            <w:pPr>
              <w:pStyle w:val="Tabletext"/>
            </w:pPr>
          </w:p>
        </w:tc>
        <w:tc>
          <w:tcPr>
            <w:tcW w:w="2278" w:type="dxa"/>
            <w:gridSpan w:val="2"/>
            <w:shd w:val="clear" w:color="auto" w:fill="auto"/>
            <w:noWrap/>
            <w:vAlign w:val="bottom"/>
          </w:tcPr>
          <w:p w14:paraId="33DF13D6" w14:textId="77777777" w:rsidR="000C41A3" w:rsidRPr="00F65579" w:rsidRDefault="000C41A3" w:rsidP="000C41A3">
            <w:pPr>
              <w:pStyle w:val="Tabletextheadingcentred"/>
            </w:pPr>
            <w:r w:rsidRPr="00F65579">
              <w:br/>
            </w:r>
            <w:r w:rsidRPr="00F65579">
              <w:br/>
              <w:t>Optimise Victoria's fiscal resources</w:t>
            </w:r>
          </w:p>
        </w:tc>
        <w:tc>
          <w:tcPr>
            <w:tcW w:w="2278" w:type="dxa"/>
            <w:gridSpan w:val="2"/>
            <w:shd w:val="clear" w:color="auto" w:fill="auto"/>
            <w:noWrap/>
            <w:vAlign w:val="bottom"/>
          </w:tcPr>
          <w:p w14:paraId="1008B5E3" w14:textId="77777777" w:rsidR="000C41A3" w:rsidRPr="00F65579" w:rsidRDefault="000C41A3" w:rsidP="000C41A3">
            <w:pPr>
              <w:pStyle w:val="Tabletextheadingcentred"/>
            </w:pPr>
            <w:r w:rsidRPr="00F65579">
              <w:t>Strengthen Victoria’s economic performance</w:t>
            </w:r>
          </w:p>
        </w:tc>
      </w:tr>
      <w:tr w:rsidR="000C41A3" w:rsidRPr="00F65579" w14:paraId="41FE0948" w14:textId="77777777" w:rsidTr="000C41A3">
        <w:trPr>
          <w:cantSplit/>
        </w:trPr>
        <w:tc>
          <w:tcPr>
            <w:tcW w:w="5238" w:type="dxa"/>
            <w:shd w:val="clear" w:color="auto" w:fill="auto"/>
            <w:noWrap/>
          </w:tcPr>
          <w:p w14:paraId="7B0C78BC" w14:textId="77777777" w:rsidR="000C41A3" w:rsidRPr="00F65579" w:rsidRDefault="000C41A3" w:rsidP="000C41A3">
            <w:pPr>
              <w:pStyle w:val="Tabletext"/>
            </w:pPr>
          </w:p>
        </w:tc>
        <w:tc>
          <w:tcPr>
            <w:tcW w:w="1139" w:type="dxa"/>
            <w:shd w:val="clear" w:color="auto" w:fill="auto"/>
            <w:noWrap/>
            <w:vAlign w:val="bottom"/>
          </w:tcPr>
          <w:p w14:paraId="2880C2DA" w14:textId="77777777" w:rsidR="000C41A3" w:rsidRPr="00F65579" w:rsidRDefault="000C41A3" w:rsidP="000C41A3">
            <w:pPr>
              <w:pStyle w:val="Tabletextheadingright"/>
            </w:pPr>
            <w:r w:rsidRPr="00F65579">
              <w:t>2019</w:t>
            </w:r>
          </w:p>
        </w:tc>
        <w:tc>
          <w:tcPr>
            <w:tcW w:w="1139" w:type="dxa"/>
            <w:shd w:val="clear" w:color="auto" w:fill="auto"/>
            <w:noWrap/>
            <w:vAlign w:val="bottom"/>
          </w:tcPr>
          <w:p w14:paraId="6EBFF717" w14:textId="77777777" w:rsidR="000C41A3" w:rsidRPr="00F65579" w:rsidRDefault="000C41A3" w:rsidP="000C41A3">
            <w:pPr>
              <w:pStyle w:val="Tabletextheadingright"/>
            </w:pPr>
            <w:r w:rsidRPr="00F65579">
              <w:t>2018</w:t>
            </w:r>
          </w:p>
        </w:tc>
        <w:tc>
          <w:tcPr>
            <w:tcW w:w="1139" w:type="dxa"/>
            <w:shd w:val="clear" w:color="auto" w:fill="auto"/>
            <w:noWrap/>
            <w:vAlign w:val="bottom"/>
          </w:tcPr>
          <w:p w14:paraId="55771BA6" w14:textId="77777777" w:rsidR="000C41A3" w:rsidRPr="00F65579" w:rsidRDefault="000C41A3" w:rsidP="000C41A3">
            <w:pPr>
              <w:pStyle w:val="Tabletextheadingright"/>
            </w:pPr>
            <w:r w:rsidRPr="00F65579">
              <w:t>2019</w:t>
            </w:r>
          </w:p>
        </w:tc>
        <w:tc>
          <w:tcPr>
            <w:tcW w:w="1139" w:type="dxa"/>
            <w:shd w:val="clear" w:color="auto" w:fill="auto"/>
            <w:noWrap/>
            <w:vAlign w:val="bottom"/>
          </w:tcPr>
          <w:p w14:paraId="556C9787" w14:textId="77777777" w:rsidR="000C41A3" w:rsidRPr="00F65579" w:rsidRDefault="000C41A3" w:rsidP="000C41A3">
            <w:pPr>
              <w:pStyle w:val="Tabletextheadingright"/>
            </w:pPr>
            <w:r w:rsidRPr="00F65579">
              <w:t>2018</w:t>
            </w:r>
          </w:p>
        </w:tc>
      </w:tr>
      <w:tr w:rsidR="000C41A3" w:rsidRPr="00F65579" w14:paraId="256B89AE" w14:textId="77777777" w:rsidTr="000C41A3">
        <w:trPr>
          <w:cantSplit/>
        </w:trPr>
        <w:tc>
          <w:tcPr>
            <w:tcW w:w="5238" w:type="dxa"/>
            <w:shd w:val="clear" w:color="auto" w:fill="auto"/>
            <w:noWrap/>
          </w:tcPr>
          <w:p w14:paraId="49B6F6EF" w14:textId="77777777" w:rsidR="000C41A3" w:rsidRPr="00F65579" w:rsidRDefault="000C41A3" w:rsidP="000C41A3">
            <w:pPr>
              <w:pStyle w:val="Tabletext"/>
            </w:pPr>
          </w:p>
        </w:tc>
        <w:tc>
          <w:tcPr>
            <w:tcW w:w="1139" w:type="dxa"/>
            <w:shd w:val="clear" w:color="auto" w:fill="auto"/>
            <w:noWrap/>
          </w:tcPr>
          <w:p w14:paraId="0B2BF842" w14:textId="77777777" w:rsidR="000C41A3" w:rsidRPr="00F65579" w:rsidRDefault="000C41A3" w:rsidP="000C41A3">
            <w:pPr>
              <w:pStyle w:val="Tabletextheadingright"/>
            </w:pPr>
            <w:r w:rsidRPr="00F65579">
              <w:t>$’000</w:t>
            </w:r>
          </w:p>
        </w:tc>
        <w:tc>
          <w:tcPr>
            <w:tcW w:w="1139" w:type="dxa"/>
            <w:shd w:val="clear" w:color="auto" w:fill="auto"/>
            <w:noWrap/>
          </w:tcPr>
          <w:p w14:paraId="30DFAFC1" w14:textId="77777777" w:rsidR="000C41A3" w:rsidRPr="00F65579" w:rsidRDefault="000C41A3" w:rsidP="000C41A3">
            <w:pPr>
              <w:pStyle w:val="Tabletextheadingright"/>
            </w:pPr>
            <w:r w:rsidRPr="00F65579">
              <w:t>$’000</w:t>
            </w:r>
          </w:p>
        </w:tc>
        <w:tc>
          <w:tcPr>
            <w:tcW w:w="1139" w:type="dxa"/>
            <w:shd w:val="clear" w:color="auto" w:fill="auto"/>
            <w:noWrap/>
          </w:tcPr>
          <w:p w14:paraId="1066464C" w14:textId="77777777" w:rsidR="000C41A3" w:rsidRPr="00F65579" w:rsidRDefault="000C41A3" w:rsidP="000C41A3">
            <w:pPr>
              <w:pStyle w:val="Tabletextheadingright"/>
            </w:pPr>
            <w:r w:rsidRPr="00F65579">
              <w:t>$’000</w:t>
            </w:r>
          </w:p>
        </w:tc>
        <w:tc>
          <w:tcPr>
            <w:tcW w:w="1139" w:type="dxa"/>
            <w:shd w:val="clear" w:color="auto" w:fill="auto"/>
            <w:noWrap/>
          </w:tcPr>
          <w:p w14:paraId="3EA39A84" w14:textId="77777777" w:rsidR="000C41A3" w:rsidRPr="00F65579" w:rsidRDefault="000C41A3" w:rsidP="000C41A3">
            <w:pPr>
              <w:pStyle w:val="Tabletextheadingright"/>
            </w:pPr>
            <w:r w:rsidRPr="00F65579">
              <w:t>$’000</w:t>
            </w:r>
          </w:p>
        </w:tc>
      </w:tr>
      <w:tr w:rsidR="000C41A3" w:rsidRPr="00F65579" w14:paraId="5FEF1237" w14:textId="77777777" w:rsidTr="000C41A3">
        <w:trPr>
          <w:cantSplit/>
        </w:trPr>
        <w:tc>
          <w:tcPr>
            <w:tcW w:w="5238" w:type="dxa"/>
            <w:shd w:val="clear" w:color="auto" w:fill="auto"/>
          </w:tcPr>
          <w:p w14:paraId="298D95E1" w14:textId="77777777" w:rsidR="000C41A3" w:rsidRPr="00F65579" w:rsidRDefault="000C41A3" w:rsidP="000C41A3">
            <w:pPr>
              <w:pStyle w:val="Tabletextbold"/>
            </w:pPr>
            <w:r w:rsidRPr="00F65579">
              <w:rPr>
                <w:bCs/>
              </w:rPr>
              <w:t>Administered income from transactions</w:t>
            </w:r>
          </w:p>
        </w:tc>
        <w:tc>
          <w:tcPr>
            <w:tcW w:w="1139" w:type="dxa"/>
            <w:shd w:val="clear" w:color="auto" w:fill="auto"/>
            <w:noWrap/>
          </w:tcPr>
          <w:p w14:paraId="37BB9F06" w14:textId="77777777" w:rsidR="000C41A3" w:rsidRPr="00F65579" w:rsidRDefault="000C41A3" w:rsidP="000C41A3">
            <w:pPr>
              <w:pStyle w:val="Tabletextright"/>
            </w:pPr>
          </w:p>
        </w:tc>
        <w:tc>
          <w:tcPr>
            <w:tcW w:w="1139" w:type="dxa"/>
            <w:shd w:val="clear" w:color="auto" w:fill="auto"/>
            <w:noWrap/>
          </w:tcPr>
          <w:p w14:paraId="33D06B31" w14:textId="77777777" w:rsidR="000C41A3" w:rsidRPr="00F65579" w:rsidRDefault="000C41A3" w:rsidP="000C41A3">
            <w:pPr>
              <w:pStyle w:val="Tabletextright"/>
            </w:pPr>
          </w:p>
        </w:tc>
        <w:tc>
          <w:tcPr>
            <w:tcW w:w="1139" w:type="dxa"/>
            <w:shd w:val="clear" w:color="auto" w:fill="E0E0E0"/>
            <w:noWrap/>
          </w:tcPr>
          <w:p w14:paraId="5DAD119D" w14:textId="77777777" w:rsidR="000C41A3" w:rsidRPr="00F65579" w:rsidRDefault="000C41A3" w:rsidP="000C41A3">
            <w:pPr>
              <w:pStyle w:val="Tabletextright"/>
            </w:pPr>
          </w:p>
        </w:tc>
        <w:tc>
          <w:tcPr>
            <w:tcW w:w="1139" w:type="dxa"/>
            <w:shd w:val="clear" w:color="auto" w:fill="E0E0E0"/>
            <w:noWrap/>
          </w:tcPr>
          <w:p w14:paraId="53899391" w14:textId="77777777" w:rsidR="000C41A3" w:rsidRPr="00F65579" w:rsidRDefault="000C41A3" w:rsidP="000C41A3">
            <w:pPr>
              <w:pStyle w:val="Tabletextright"/>
            </w:pPr>
          </w:p>
        </w:tc>
      </w:tr>
      <w:tr w:rsidR="000C41A3" w:rsidRPr="00F65579" w14:paraId="3FA846F0" w14:textId="77777777" w:rsidTr="000C41A3">
        <w:trPr>
          <w:cantSplit/>
        </w:trPr>
        <w:tc>
          <w:tcPr>
            <w:tcW w:w="5238" w:type="dxa"/>
            <w:shd w:val="clear" w:color="auto" w:fill="auto"/>
            <w:vAlign w:val="center"/>
          </w:tcPr>
          <w:p w14:paraId="719AC170" w14:textId="77777777" w:rsidR="000C41A3" w:rsidRPr="00F65579" w:rsidRDefault="000C41A3" w:rsidP="000C41A3">
            <w:pPr>
              <w:pStyle w:val="Tabletext"/>
            </w:pPr>
            <w:r w:rsidRPr="00F65579">
              <w:t xml:space="preserve">Payments on behalf of the State appropriations </w:t>
            </w:r>
          </w:p>
        </w:tc>
        <w:tc>
          <w:tcPr>
            <w:tcW w:w="1139" w:type="dxa"/>
            <w:shd w:val="clear" w:color="auto" w:fill="auto"/>
            <w:noWrap/>
          </w:tcPr>
          <w:p w14:paraId="58FBD062" w14:textId="77777777" w:rsidR="000C41A3" w:rsidRPr="00F65579" w:rsidRDefault="000C41A3" w:rsidP="000C41A3">
            <w:pPr>
              <w:pStyle w:val="Tabletextright"/>
            </w:pPr>
            <w:r w:rsidRPr="00F65579">
              <w:t>512 838</w:t>
            </w:r>
          </w:p>
        </w:tc>
        <w:tc>
          <w:tcPr>
            <w:tcW w:w="1139" w:type="dxa"/>
            <w:shd w:val="clear" w:color="auto" w:fill="auto"/>
            <w:noWrap/>
          </w:tcPr>
          <w:p w14:paraId="4F76329E" w14:textId="77777777" w:rsidR="000C41A3" w:rsidRPr="00F65579" w:rsidRDefault="000C41A3" w:rsidP="000C41A3">
            <w:pPr>
              <w:pStyle w:val="Tabletextright"/>
            </w:pPr>
            <w:r w:rsidRPr="00F65579">
              <w:t>242 488</w:t>
            </w:r>
          </w:p>
        </w:tc>
        <w:tc>
          <w:tcPr>
            <w:tcW w:w="1139" w:type="dxa"/>
            <w:shd w:val="clear" w:color="auto" w:fill="E0E0E0"/>
            <w:noWrap/>
          </w:tcPr>
          <w:p w14:paraId="0480AA46" w14:textId="77777777" w:rsidR="000C41A3" w:rsidRPr="00F65579" w:rsidRDefault="000C41A3" w:rsidP="000C41A3">
            <w:pPr>
              <w:pStyle w:val="Tabletextright"/>
            </w:pPr>
            <w:r w:rsidRPr="00F65579">
              <w:t>545 311</w:t>
            </w:r>
          </w:p>
        </w:tc>
        <w:tc>
          <w:tcPr>
            <w:tcW w:w="1139" w:type="dxa"/>
            <w:shd w:val="clear" w:color="auto" w:fill="E0E0E0"/>
            <w:noWrap/>
          </w:tcPr>
          <w:p w14:paraId="5710EEDC" w14:textId="77777777" w:rsidR="000C41A3" w:rsidRPr="00F65579" w:rsidRDefault="000C41A3" w:rsidP="000C41A3">
            <w:pPr>
              <w:pStyle w:val="Tabletextright"/>
            </w:pPr>
            <w:r w:rsidRPr="00F65579">
              <w:t>409 046</w:t>
            </w:r>
          </w:p>
        </w:tc>
      </w:tr>
      <w:tr w:rsidR="000C41A3" w:rsidRPr="00F65579" w14:paraId="7FFB3896" w14:textId="77777777" w:rsidTr="000C41A3">
        <w:trPr>
          <w:cantSplit/>
        </w:trPr>
        <w:tc>
          <w:tcPr>
            <w:tcW w:w="5238" w:type="dxa"/>
            <w:shd w:val="clear" w:color="auto" w:fill="auto"/>
            <w:vAlign w:val="center"/>
          </w:tcPr>
          <w:p w14:paraId="35B636EF" w14:textId="77777777" w:rsidR="000C41A3" w:rsidRPr="00F65579" w:rsidRDefault="000C41A3" w:rsidP="000C41A3">
            <w:pPr>
              <w:pStyle w:val="Tabletext"/>
            </w:pPr>
            <w:r w:rsidRPr="00F65579">
              <w:t xml:space="preserve">Special appropriations </w:t>
            </w:r>
          </w:p>
        </w:tc>
        <w:tc>
          <w:tcPr>
            <w:tcW w:w="1139" w:type="dxa"/>
            <w:shd w:val="clear" w:color="auto" w:fill="auto"/>
            <w:noWrap/>
          </w:tcPr>
          <w:p w14:paraId="2A664F2F" w14:textId="77777777" w:rsidR="000C41A3" w:rsidRPr="00F65579" w:rsidRDefault="000C41A3" w:rsidP="000C41A3">
            <w:pPr>
              <w:pStyle w:val="Tabletextright"/>
            </w:pPr>
            <w:r w:rsidRPr="00F65579">
              <w:t>152 898</w:t>
            </w:r>
          </w:p>
        </w:tc>
        <w:tc>
          <w:tcPr>
            <w:tcW w:w="1139" w:type="dxa"/>
            <w:shd w:val="clear" w:color="auto" w:fill="auto"/>
            <w:noWrap/>
          </w:tcPr>
          <w:p w14:paraId="31F8882E" w14:textId="77777777" w:rsidR="000C41A3" w:rsidRPr="00F65579" w:rsidRDefault="000C41A3" w:rsidP="000C41A3">
            <w:pPr>
              <w:pStyle w:val="Tabletextright"/>
            </w:pPr>
            <w:r w:rsidRPr="00F65579">
              <w:t>151 191</w:t>
            </w:r>
          </w:p>
        </w:tc>
        <w:tc>
          <w:tcPr>
            <w:tcW w:w="1139" w:type="dxa"/>
            <w:shd w:val="clear" w:color="auto" w:fill="E0E0E0"/>
            <w:noWrap/>
          </w:tcPr>
          <w:p w14:paraId="268D18D7" w14:textId="77777777" w:rsidR="000C41A3" w:rsidRPr="00F65579" w:rsidRDefault="000C41A3" w:rsidP="000C41A3">
            <w:pPr>
              <w:pStyle w:val="Tabletextright"/>
            </w:pPr>
            <w:r w:rsidRPr="00F65579">
              <w:t>7 291</w:t>
            </w:r>
          </w:p>
        </w:tc>
        <w:tc>
          <w:tcPr>
            <w:tcW w:w="1139" w:type="dxa"/>
            <w:shd w:val="clear" w:color="auto" w:fill="E0E0E0"/>
            <w:noWrap/>
          </w:tcPr>
          <w:p w14:paraId="0DFEB891" w14:textId="0F7A9B99" w:rsidR="000C41A3" w:rsidRPr="00F65579" w:rsidRDefault="0087067E" w:rsidP="000C41A3">
            <w:pPr>
              <w:pStyle w:val="Tabletextright"/>
            </w:pPr>
            <w:r>
              <w:t>–</w:t>
            </w:r>
          </w:p>
        </w:tc>
      </w:tr>
      <w:tr w:rsidR="000C41A3" w:rsidRPr="00F65579" w14:paraId="5B976D69" w14:textId="77777777" w:rsidTr="000C41A3">
        <w:trPr>
          <w:cantSplit/>
        </w:trPr>
        <w:tc>
          <w:tcPr>
            <w:tcW w:w="5238" w:type="dxa"/>
            <w:shd w:val="clear" w:color="auto" w:fill="auto"/>
            <w:vAlign w:val="center"/>
          </w:tcPr>
          <w:p w14:paraId="63B6CF3F" w14:textId="77777777" w:rsidR="000C41A3" w:rsidRPr="00F65579" w:rsidRDefault="000C41A3" w:rsidP="000C41A3">
            <w:pPr>
              <w:pStyle w:val="Tabletext"/>
            </w:pPr>
            <w:r w:rsidRPr="00F65579">
              <w:t>Commonwealth grants</w:t>
            </w:r>
          </w:p>
        </w:tc>
        <w:tc>
          <w:tcPr>
            <w:tcW w:w="1139" w:type="dxa"/>
            <w:shd w:val="clear" w:color="auto" w:fill="auto"/>
            <w:noWrap/>
          </w:tcPr>
          <w:p w14:paraId="77398E5B" w14:textId="77777777" w:rsidR="000C41A3" w:rsidRPr="00F65579" w:rsidRDefault="000C41A3" w:rsidP="000C41A3">
            <w:pPr>
              <w:pStyle w:val="Tabletextright"/>
            </w:pPr>
          </w:p>
        </w:tc>
        <w:tc>
          <w:tcPr>
            <w:tcW w:w="1139" w:type="dxa"/>
            <w:shd w:val="clear" w:color="auto" w:fill="auto"/>
            <w:noWrap/>
          </w:tcPr>
          <w:p w14:paraId="76173D87" w14:textId="77777777" w:rsidR="000C41A3" w:rsidRPr="00F65579" w:rsidRDefault="000C41A3" w:rsidP="000C41A3">
            <w:pPr>
              <w:pStyle w:val="Tabletextright"/>
            </w:pPr>
          </w:p>
        </w:tc>
        <w:tc>
          <w:tcPr>
            <w:tcW w:w="1139" w:type="dxa"/>
            <w:shd w:val="clear" w:color="auto" w:fill="E0E0E0"/>
            <w:noWrap/>
          </w:tcPr>
          <w:p w14:paraId="74A069A3" w14:textId="77777777" w:rsidR="000C41A3" w:rsidRPr="00F65579" w:rsidRDefault="000C41A3" w:rsidP="000C41A3">
            <w:pPr>
              <w:pStyle w:val="Tabletextright"/>
            </w:pPr>
            <w:r w:rsidRPr="00F65579">
              <w:t>16 719 910</w:t>
            </w:r>
          </w:p>
        </w:tc>
        <w:tc>
          <w:tcPr>
            <w:tcW w:w="1139" w:type="dxa"/>
            <w:shd w:val="clear" w:color="auto" w:fill="E0E0E0"/>
            <w:noWrap/>
          </w:tcPr>
          <w:p w14:paraId="49018D52" w14:textId="77777777" w:rsidR="000C41A3" w:rsidRPr="00F65579" w:rsidRDefault="000C41A3" w:rsidP="000C41A3">
            <w:pPr>
              <w:pStyle w:val="Tabletextright"/>
            </w:pPr>
            <w:r w:rsidRPr="00F65579">
              <w:t>15 594 841</w:t>
            </w:r>
          </w:p>
        </w:tc>
      </w:tr>
      <w:tr w:rsidR="000C41A3" w:rsidRPr="00F65579" w14:paraId="36AB0691" w14:textId="77777777" w:rsidTr="000C41A3">
        <w:trPr>
          <w:cantSplit/>
        </w:trPr>
        <w:tc>
          <w:tcPr>
            <w:tcW w:w="5238" w:type="dxa"/>
            <w:shd w:val="clear" w:color="auto" w:fill="auto"/>
            <w:vAlign w:val="center"/>
          </w:tcPr>
          <w:p w14:paraId="5B4D4131" w14:textId="77777777" w:rsidR="000C41A3" w:rsidRPr="00F65579" w:rsidRDefault="000C41A3" w:rsidP="000C41A3">
            <w:pPr>
              <w:pStyle w:val="Tabletext"/>
            </w:pPr>
            <w:r w:rsidRPr="00F65579">
              <w:t>Taxation</w:t>
            </w:r>
          </w:p>
        </w:tc>
        <w:tc>
          <w:tcPr>
            <w:tcW w:w="1139" w:type="dxa"/>
            <w:shd w:val="clear" w:color="auto" w:fill="auto"/>
            <w:noWrap/>
          </w:tcPr>
          <w:p w14:paraId="3DCACBCB" w14:textId="77777777" w:rsidR="000C41A3" w:rsidRPr="00F65579" w:rsidRDefault="000C41A3" w:rsidP="000C41A3">
            <w:pPr>
              <w:pStyle w:val="Tabletextright"/>
            </w:pPr>
            <w:r w:rsidRPr="00F65579">
              <w:t>19 092 863</w:t>
            </w:r>
          </w:p>
        </w:tc>
        <w:tc>
          <w:tcPr>
            <w:tcW w:w="1139" w:type="dxa"/>
            <w:shd w:val="clear" w:color="auto" w:fill="auto"/>
            <w:noWrap/>
          </w:tcPr>
          <w:p w14:paraId="27F9002B" w14:textId="77777777" w:rsidR="000C41A3" w:rsidRPr="00F65579" w:rsidRDefault="000C41A3" w:rsidP="000C41A3">
            <w:pPr>
              <w:pStyle w:val="Tabletextright"/>
            </w:pPr>
            <w:r w:rsidRPr="00F65579">
              <w:t>18 542 489</w:t>
            </w:r>
          </w:p>
        </w:tc>
        <w:tc>
          <w:tcPr>
            <w:tcW w:w="1139" w:type="dxa"/>
            <w:shd w:val="clear" w:color="auto" w:fill="E0E0E0"/>
            <w:noWrap/>
          </w:tcPr>
          <w:p w14:paraId="168827CC" w14:textId="77777777" w:rsidR="000C41A3" w:rsidRPr="00F65579" w:rsidRDefault="000C41A3" w:rsidP="000C41A3">
            <w:pPr>
              <w:pStyle w:val="Tabletextright"/>
            </w:pPr>
          </w:p>
        </w:tc>
        <w:tc>
          <w:tcPr>
            <w:tcW w:w="1139" w:type="dxa"/>
            <w:shd w:val="clear" w:color="auto" w:fill="E0E0E0"/>
            <w:noWrap/>
          </w:tcPr>
          <w:p w14:paraId="006B7D1A" w14:textId="77777777" w:rsidR="000C41A3" w:rsidRPr="00F65579" w:rsidRDefault="000C41A3" w:rsidP="000C41A3">
            <w:pPr>
              <w:pStyle w:val="Tabletextright"/>
            </w:pPr>
          </w:p>
        </w:tc>
      </w:tr>
      <w:tr w:rsidR="000C41A3" w:rsidRPr="00F65579" w14:paraId="48DEF911" w14:textId="77777777" w:rsidTr="000C41A3">
        <w:trPr>
          <w:cantSplit/>
        </w:trPr>
        <w:tc>
          <w:tcPr>
            <w:tcW w:w="5238" w:type="dxa"/>
            <w:shd w:val="clear" w:color="auto" w:fill="auto"/>
            <w:vAlign w:val="center"/>
          </w:tcPr>
          <w:p w14:paraId="5A27C463" w14:textId="77777777" w:rsidR="000C41A3" w:rsidRPr="00F65579" w:rsidRDefault="000C41A3" w:rsidP="000C41A3">
            <w:pPr>
              <w:pStyle w:val="Tabletext"/>
            </w:pPr>
            <w:r w:rsidRPr="00F65579">
              <w:t>Dividends</w:t>
            </w:r>
          </w:p>
        </w:tc>
        <w:tc>
          <w:tcPr>
            <w:tcW w:w="1139" w:type="dxa"/>
            <w:shd w:val="clear" w:color="auto" w:fill="auto"/>
            <w:noWrap/>
          </w:tcPr>
          <w:p w14:paraId="42A5FBDB" w14:textId="77777777" w:rsidR="000C41A3" w:rsidRPr="00F65579" w:rsidRDefault="000C41A3" w:rsidP="000C41A3">
            <w:pPr>
              <w:pStyle w:val="Tabletextright"/>
            </w:pPr>
          </w:p>
        </w:tc>
        <w:tc>
          <w:tcPr>
            <w:tcW w:w="1139" w:type="dxa"/>
            <w:shd w:val="clear" w:color="auto" w:fill="auto"/>
            <w:noWrap/>
          </w:tcPr>
          <w:p w14:paraId="74BBDDFE" w14:textId="77777777" w:rsidR="000C41A3" w:rsidRPr="00F65579" w:rsidRDefault="000C41A3" w:rsidP="000C41A3">
            <w:pPr>
              <w:pStyle w:val="Tabletextright"/>
            </w:pPr>
          </w:p>
        </w:tc>
        <w:tc>
          <w:tcPr>
            <w:tcW w:w="1139" w:type="dxa"/>
            <w:shd w:val="clear" w:color="auto" w:fill="E0E0E0"/>
            <w:noWrap/>
          </w:tcPr>
          <w:p w14:paraId="66404684" w14:textId="77777777" w:rsidR="000C41A3" w:rsidRPr="00F65579" w:rsidRDefault="000C41A3" w:rsidP="000C41A3">
            <w:pPr>
              <w:pStyle w:val="Tabletextright"/>
            </w:pPr>
          </w:p>
        </w:tc>
        <w:tc>
          <w:tcPr>
            <w:tcW w:w="1139" w:type="dxa"/>
            <w:shd w:val="clear" w:color="auto" w:fill="E0E0E0"/>
            <w:noWrap/>
          </w:tcPr>
          <w:p w14:paraId="4ADE2FDC" w14:textId="77777777" w:rsidR="000C41A3" w:rsidRPr="00F65579" w:rsidRDefault="000C41A3" w:rsidP="000C41A3">
            <w:pPr>
              <w:pStyle w:val="Tabletextright"/>
            </w:pPr>
          </w:p>
        </w:tc>
      </w:tr>
      <w:tr w:rsidR="000C41A3" w:rsidRPr="00F65579" w14:paraId="6BBC3925" w14:textId="77777777" w:rsidTr="000C41A3">
        <w:trPr>
          <w:cantSplit/>
        </w:trPr>
        <w:tc>
          <w:tcPr>
            <w:tcW w:w="5238" w:type="dxa"/>
            <w:shd w:val="clear" w:color="auto" w:fill="auto"/>
            <w:vAlign w:val="center"/>
          </w:tcPr>
          <w:p w14:paraId="2D05DB77" w14:textId="77777777" w:rsidR="000C41A3" w:rsidRPr="00F65579" w:rsidRDefault="000C41A3" w:rsidP="000C41A3">
            <w:pPr>
              <w:pStyle w:val="Tabletext"/>
            </w:pPr>
            <w:r w:rsidRPr="00F65579">
              <w:t>Capital asset charge</w:t>
            </w:r>
          </w:p>
        </w:tc>
        <w:tc>
          <w:tcPr>
            <w:tcW w:w="1139" w:type="dxa"/>
            <w:shd w:val="clear" w:color="auto" w:fill="auto"/>
            <w:noWrap/>
          </w:tcPr>
          <w:p w14:paraId="54C13959" w14:textId="77777777" w:rsidR="000C41A3" w:rsidRPr="00F65579" w:rsidRDefault="000C41A3" w:rsidP="000C41A3">
            <w:pPr>
              <w:pStyle w:val="Tabletextright"/>
            </w:pPr>
          </w:p>
        </w:tc>
        <w:tc>
          <w:tcPr>
            <w:tcW w:w="1139" w:type="dxa"/>
            <w:shd w:val="clear" w:color="auto" w:fill="auto"/>
            <w:noWrap/>
          </w:tcPr>
          <w:p w14:paraId="13C1F25D" w14:textId="77777777" w:rsidR="000C41A3" w:rsidRPr="00F65579" w:rsidRDefault="000C41A3" w:rsidP="000C41A3">
            <w:pPr>
              <w:pStyle w:val="Tabletextright"/>
            </w:pPr>
          </w:p>
        </w:tc>
        <w:tc>
          <w:tcPr>
            <w:tcW w:w="1139" w:type="dxa"/>
            <w:shd w:val="clear" w:color="auto" w:fill="E0E0E0"/>
            <w:noWrap/>
          </w:tcPr>
          <w:p w14:paraId="127B83E6" w14:textId="77777777" w:rsidR="000C41A3" w:rsidRPr="00F65579" w:rsidRDefault="000C41A3" w:rsidP="000C41A3">
            <w:pPr>
              <w:pStyle w:val="Tabletextright"/>
            </w:pPr>
          </w:p>
        </w:tc>
        <w:tc>
          <w:tcPr>
            <w:tcW w:w="1139" w:type="dxa"/>
            <w:shd w:val="clear" w:color="auto" w:fill="E0E0E0"/>
            <w:noWrap/>
          </w:tcPr>
          <w:p w14:paraId="277FC52E" w14:textId="77777777" w:rsidR="000C41A3" w:rsidRPr="00F65579" w:rsidRDefault="000C41A3" w:rsidP="000C41A3">
            <w:pPr>
              <w:pStyle w:val="Tabletextright"/>
            </w:pPr>
          </w:p>
        </w:tc>
      </w:tr>
      <w:tr w:rsidR="000C41A3" w:rsidRPr="00F65579" w14:paraId="277EC634" w14:textId="77777777" w:rsidTr="000C41A3">
        <w:trPr>
          <w:cantSplit/>
        </w:trPr>
        <w:tc>
          <w:tcPr>
            <w:tcW w:w="5238" w:type="dxa"/>
            <w:shd w:val="clear" w:color="auto" w:fill="auto"/>
            <w:vAlign w:val="center"/>
          </w:tcPr>
          <w:p w14:paraId="2EE92C90" w14:textId="77777777" w:rsidR="000C41A3" w:rsidRPr="00F65579" w:rsidRDefault="000C41A3" w:rsidP="000C41A3">
            <w:pPr>
              <w:pStyle w:val="Tabletext"/>
            </w:pPr>
            <w:r w:rsidRPr="00F65579">
              <w:t>Interest</w:t>
            </w:r>
          </w:p>
        </w:tc>
        <w:tc>
          <w:tcPr>
            <w:tcW w:w="1139" w:type="dxa"/>
            <w:shd w:val="clear" w:color="auto" w:fill="auto"/>
            <w:noWrap/>
          </w:tcPr>
          <w:p w14:paraId="425F6E59" w14:textId="77777777" w:rsidR="000C41A3" w:rsidRPr="00F65579" w:rsidRDefault="000C41A3" w:rsidP="000C41A3">
            <w:pPr>
              <w:pStyle w:val="Tabletextright"/>
            </w:pPr>
          </w:p>
        </w:tc>
        <w:tc>
          <w:tcPr>
            <w:tcW w:w="1139" w:type="dxa"/>
            <w:shd w:val="clear" w:color="auto" w:fill="auto"/>
            <w:noWrap/>
          </w:tcPr>
          <w:p w14:paraId="62192499" w14:textId="77777777" w:rsidR="000C41A3" w:rsidRPr="00F65579" w:rsidRDefault="000C41A3" w:rsidP="000C41A3">
            <w:pPr>
              <w:pStyle w:val="Tabletextright"/>
            </w:pPr>
          </w:p>
        </w:tc>
        <w:tc>
          <w:tcPr>
            <w:tcW w:w="1139" w:type="dxa"/>
            <w:shd w:val="clear" w:color="auto" w:fill="E0E0E0"/>
            <w:noWrap/>
          </w:tcPr>
          <w:p w14:paraId="799DDA5E" w14:textId="77777777" w:rsidR="000C41A3" w:rsidRPr="00F65579" w:rsidRDefault="000C41A3" w:rsidP="000C41A3">
            <w:pPr>
              <w:pStyle w:val="Tabletextright"/>
            </w:pPr>
          </w:p>
        </w:tc>
        <w:tc>
          <w:tcPr>
            <w:tcW w:w="1139" w:type="dxa"/>
            <w:shd w:val="clear" w:color="auto" w:fill="E0E0E0"/>
            <w:noWrap/>
          </w:tcPr>
          <w:p w14:paraId="37CF51B8" w14:textId="77777777" w:rsidR="000C41A3" w:rsidRPr="00F65579" w:rsidRDefault="000C41A3" w:rsidP="000C41A3">
            <w:pPr>
              <w:pStyle w:val="Tabletextright"/>
            </w:pPr>
          </w:p>
        </w:tc>
      </w:tr>
      <w:tr w:rsidR="000C41A3" w:rsidRPr="00F65579" w14:paraId="22EF320D" w14:textId="77777777" w:rsidTr="000C41A3">
        <w:trPr>
          <w:cantSplit/>
        </w:trPr>
        <w:tc>
          <w:tcPr>
            <w:tcW w:w="5238" w:type="dxa"/>
            <w:shd w:val="clear" w:color="auto" w:fill="auto"/>
            <w:vAlign w:val="center"/>
          </w:tcPr>
          <w:p w14:paraId="458681DF" w14:textId="77777777" w:rsidR="000C41A3" w:rsidRPr="00F65579" w:rsidRDefault="000C41A3" w:rsidP="000C41A3">
            <w:pPr>
              <w:pStyle w:val="Tabletext"/>
            </w:pPr>
            <w:r w:rsidRPr="00F65579">
              <w:t>Other income</w:t>
            </w:r>
          </w:p>
        </w:tc>
        <w:tc>
          <w:tcPr>
            <w:tcW w:w="1139" w:type="dxa"/>
            <w:shd w:val="clear" w:color="auto" w:fill="auto"/>
            <w:noWrap/>
          </w:tcPr>
          <w:p w14:paraId="54311EB4" w14:textId="77777777" w:rsidR="000C41A3" w:rsidRPr="00F65579" w:rsidRDefault="000C41A3" w:rsidP="000C41A3">
            <w:pPr>
              <w:pStyle w:val="Tabletextright"/>
            </w:pPr>
            <w:r w:rsidRPr="00F65579">
              <w:t>116 632</w:t>
            </w:r>
          </w:p>
        </w:tc>
        <w:tc>
          <w:tcPr>
            <w:tcW w:w="1139" w:type="dxa"/>
            <w:shd w:val="clear" w:color="auto" w:fill="auto"/>
            <w:noWrap/>
          </w:tcPr>
          <w:p w14:paraId="7B73BF4C" w14:textId="77777777" w:rsidR="000C41A3" w:rsidRPr="00F65579" w:rsidRDefault="000C41A3" w:rsidP="000C41A3">
            <w:pPr>
              <w:pStyle w:val="Tabletextright"/>
            </w:pPr>
            <w:r w:rsidRPr="00F65579">
              <w:t>101 113</w:t>
            </w:r>
          </w:p>
        </w:tc>
        <w:tc>
          <w:tcPr>
            <w:tcW w:w="1139" w:type="dxa"/>
            <w:shd w:val="clear" w:color="auto" w:fill="E0E0E0"/>
            <w:noWrap/>
          </w:tcPr>
          <w:p w14:paraId="227EB3A2" w14:textId="77777777" w:rsidR="000C41A3" w:rsidRPr="00F65579" w:rsidRDefault="000C41A3" w:rsidP="000C41A3">
            <w:pPr>
              <w:pStyle w:val="Tabletextright"/>
            </w:pPr>
            <w:r w:rsidRPr="00F65579">
              <w:t>112 014</w:t>
            </w:r>
          </w:p>
        </w:tc>
        <w:tc>
          <w:tcPr>
            <w:tcW w:w="1139" w:type="dxa"/>
            <w:shd w:val="clear" w:color="auto" w:fill="E0E0E0"/>
            <w:noWrap/>
          </w:tcPr>
          <w:p w14:paraId="71BE0C6A" w14:textId="77777777" w:rsidR="000C41A3" w:rsidRPr="00F65579" w:rsidRDefault="000C41A3" w:rsidP="000C41A3">
            <w:pPr>
              <w:pStyle w:val="Tabletextright"/>
            </w:pPr>
            <w:r w:rsidRPr="00F65579">
              <w:t>1 479</w:t>
            </w:r>
          </w:p>
        </w:tc>
      </w:tr>
      <w:tr w:rsidR="000C41A3" w:rsidRPr="00F65579" w14:paraId="53121D9E" w14:textId="77777777" w:rsidTr="000C41A3">
        <w:trPr>
          <w:cantSplit/>
          <w:trHeight w:val="441"/>
        </w:trPr>
        <w:tc>
          <w:tcPr>
            <w:tcW w:w="5238" w:type="dxa"/>
            <w:shd w:val="clear" w:color="auto" w:fill="auto"/>
            <w:vAlign w:val="center"/>
          </w:tcPr>
          <w:p w14:paraId="4D5FD3CB" w14:textId="77777777" w:rsidR="000C41A3" w:rsidRPr="00F65579" w:rsidRDefault="000C41A3" w:rsidP="000C41A3">
            <w:pPr>
              <w:pStyle w:val="Tabletext"/>
            </w:pPr>
            <w:r w:rsidRPr="00F65579">
              <w:t>State revenues received into Consolidated Fund, net of appropriations applied within government departments</w:t>
            </w:r>
          </w:p>
        </w:tc>
        <w:tc>
          <w:tcPr>
            <w:tcW w:w="1139" w:type="dxa"/>
            <w:shd w:val="clear" w:color="auto" w:fill="auto"/>
            <w:noWrap/>
          </w:tcPr>
          <w:p w14:paraId="704CFFFD" w14:textId="77777777" w:rsidR="000C41A3" w:rsidRPr="00F65579" w:rsidRDefault="000C41A3" w:rsidP="000C41A3">
            <w:pPr>
              <w:pStyle w:val="Tabletextright"/>
            </w:pPr>
          </w:p>
        </w:tc>
        <w:tc>
          <w:tcPr>
            <w:tcW w:w="1139" w:type="dxa"/>
            <w:shd w:val="clear" w:color="auto" w:fill="auto"/>
            <w:noWrap/>
          </w:tcPr>
          <w:p w14:paraId="550586AB" w14:textId="77777777" w:rsidR="000C41A3" w:rsidRPr="00F65579" w:rsidRDefault="000C41A3" w:rsidP="000C41A3">
            <w:pPr>
              <w:pStyle w:val="Tabletextright"/>
            </w:pPr>
            <w:r w:rsidRPr="00F65579">
              <w:rPr>
                <w:rFonts w:ascii="Calibri" w:hAnsi="Calibri" w:cs="Calibri"/>
              </w:rPr>
              <w:t> </w:t>
            </w:r>
          </w:p>
        </w:tc>
        <w:tc>
          <w:tcPr>
            <w:tcW w:w="1139" w:type="dxa"/>
            <w:shd w:val="clear" w:color="auto" w:fill="E0E0E0"/>
            <w:noWrap/>
          </w:tcPr>
          <w:p w14:paraId="500C2E67" w14:textId="77777777" w:rsidR="000C41A3" w:rsidRPr="00F65579" w:rsidRDefault="000C41A3" w:rsidP="000C41A3">
            <w:pPr>
              <w:pStyle w:val="Tabletextright"/>
            </w:pPr>
          </w:p>
        </w:tc>
        <w:tc>
          <w:tcPr>
            <w:tcW w:w="1139" w:type="dxa"/>
            <w:shd w:val="clear" w:color="auto" w:fill="E0E0E0"/>
            <w:noWrap/>
          </w:tcPr>
          <w:p w14:paraId="7E5D0EEA" w14:textId="77777777" w:rsidR="000C41A3" w:rsidRPr="00F65579" w:rsidRDefault="000C41A3" w:rsidP="000C41A3">
            <w:pPr>
              <w:pStyle w:val="Tabletextright"/>
            </w:pPr>
            <w:r w:rsidRPr="00F65579">
              <w:rPr>
                <w:rFonts w:ascii="Calibri" w:hAnsi="Calibri" w:cs="Calibri"/>
              </w:rPr>
              <w:t> </w:t>
            </w:r>
          </w:p>
        </w:tc>
      </w:tr>
      <w:tr w:rsidR="000C41A3" w:rsidRPr="00F65579" w14:paraId="34218C10" w14:textId="77777777" w:rsidTr="000C41A3">
        <w:trPr>
          <w:cantSplit/>
        </w:trPr>
        <w:tc>
          <w:tcPr>
            <w:tcW w:w="5238" w:type="dxa"/>
            <w:shd w:val="clear" w:color="auto" w:fill="auto"/>
          </w:tcPr>
          <w:p w14:paraId="790724EA" w14:textId="77777777" w:rsidR="000C41A3" w:rsidRPr="00F65579" w:rsidRDefault="000C41A3" w:rsidP="000C41A3">
            <w:pPr>
              <w:pStyle w:val="Tabletextbold"/>
              <w:rPr>
                <w:bCs/>
              </w:rPr>
            </w:pPr>
            <w:r w:rsidRPr="00F65579">
              <w:rPr>
                <w:bCs/>
              </w:rPr>
              <w:t>Total administered income from transactions</w:t>
            </w:r>
          </w:p>
        </w:tc>
        <w:tc>
          <w:tcPr>
            <w:tcW w:w="1139" w:type="dxa"/>
            <w:shd w:val="clear" w:color="auto" w:fill="auto"/>
            <w:noWrap/>
          </w:tcPr>
          <w:p w14:paraId="22202224" w14:textId="77777777" w:rsidR="000C41A3" w:rsidRPr="00F65579" w:rsidRDefault="000C41A3" w:rsidP="000C41A3">
            <w:pPr>
              <w:pStyle w:val="Tabletextrightbold"/>
            </w:pPr>
            <w:r w:rsidRPr="00F65579">
              <w:t>19 875 231</w:t>
            </w:r>
          </w:p>
        </w:tc>
        <w:tc>
          <w:tcPr>
            <w:tcW w:w="1139" w:type="dxa"/>
            <w:shd w:val="clear" w:color="auto" w:fill="auto"/>
            <w:noWrap/>
          </w:tcPr>
          <w:p w14:paraId="45CA7FBE" w14:textId="77777777" w:rsidR="000C41A3" w:rsidRPr="00F65579" w:rsidRDefault="000C41A3" w:rsidP="000C41A3">
            <w:pPr>
              <w:pStyle w:val="Tabletextrightbold"/>
            </w:pPr>
            <w:r w:rsidRPr="00F65579">
              <w:t>19 037 281</w:t>
            </w:r>
          </w:p>
        </w:tc>
        <w:tc>
          <w:tcPr>
            <w:tcW w:w="1139" w:type="dxa"/>
            <w:shd w:val="clear" w:color="auto" w:fill="E0E0E0"/>
            <w:noWrap/>
          </w:tcPr>
          <w:p w14:paraId="04936C80" w14:textId="77777777" w:rsidR="000C41A3" w:rsidRPr="00F65579" w:rsidRDefault="000C41A3" w:rsidP="000C41A3">
            <w:pPr>
              <w:pStyle w:val="Tabletextrightbold"/>
            </w:pPr>
            <w:r w:rsidRPr="00F65579">
              <w:t>17 384 526</w:t>
            </w:r>
          </w:p>
        </w:tc>
        <w:tc>
          <w:tcPr>
            <w:tcW w:w="1139" w:type="dxa"/>
            <w:shd w:val="clear" w:color="auto" w:fill="E0E0E0"/>
            <w:noWrap/>
          </w:tcPr>
          <w:p w14:paraId="26B62120" w14:textId="77777777" w:rsidR="000C41A3" w:rsidRPr="00F65579" w:rsidRDefault="000C41A3" w:rsidP="000C41A3">
            <w:pPr>
              <w:pStyle w:val="Tabletextrightbold"/>
            </w:pPr>
            <w:r w:rsidRPr="00F65579">
              <w:t>16 005 366</w:t>
            </w:r>
          </w:p>
        </w:tc>
      </w:tr>
      <w:tr w:rsidR="000C41A3" w:rsidRPr="00F65579" w14:paraId="11B327B0" w14:textId="77777777" w:rsidTr="000C41A3">
        <w:trPr>
          <w:cantSplit/>
          <w:trHeight w:hRule="exact" w:val="58"/>
        </w:trPr>
        <w:tc>
          <w:tcPr>
            <w:tcW w:w="5238" w:type="dxa"/>
            <w:shd w:val="clear" w:color="auto" w:fill="auto"/>
          </w:tcPr>
          <w:p w14:paraId="06070793" w14:textId="77777777" w:rsidR="000C41A3" w:rsidRPr="00F65579" w:rsidRDefault="000C41A3" w:rsidP="000C41A3">
            <w:pPr>
              <w:pStyle w:val="Tabletext"/>
              <w:rPr>
                <w:sz w:val="10"/>
              </w:rPr>
            </w:pPr>
          </w:p>
        </w:tc>
        <w:tc>
          <w:tcPr>
            <w:tcW w:w="1139" w:type="dxa"/>
            <w:shd w:val="clear" w:color="auto" w:fill="auto"/>
            <w:noWrap/>
          </w:tcPr>
          <w:p w14:paraId="56BA4A00" w14:textId="77777777" w:rsidR="000C41A3" w:rsidRPr="00F65579" w:rsidRDefault="000C41A3" w:rsidP="000C41A3">
            <w:pPr>
              <w:pStyle w:val="Tabletextrightbold"/>
            </w:pPr>
          </w:p>
        </w:tc>
        <w:tc>
          <w:tcPr>
            <w:tcW w:w="1139" w:type="dxa"/>
            <w:shd w:val="clear" w:color="auto" w:fill="auto"/>
            <w:noWrap/>
          </w:tcPr>
          <w:p w14:paraId="43B5B34C" w14:textId="77777777" w:rsidR="000C41A3" w:rsidRPr="00F65579" w:rsidRDefault="000C41A3" w:rsidP="000C41A3">
            <w:pPr>
              <w:pStyle w:val="Tabletextrightbold"/>
            </w:pPr>
          </w:p>
        </w:tc>
        <w:tc>
          <w:tcPr>
            <w:tcW w:w="1139" w:type="dxa"/>
            <w:shd w:val="clear" w:color="auto" w:fill="E0E0E0"/>
            <w:noWrap/>
          </w:tcPr>
          <w:p w14:paraId="2CAC4786" w14:textId="77777777" w:rsidR="000C41A3" w:rsidRPr="00F65579" w:rsidRDefault="000C41A3" w:rsidP="000C41A3">
            <w:pPr>
              <w:pStyle w:val="Tabletextrightbold"/>
            </w:pPr>
          </w:p>
        </w:tc>
        <w:tc>
          <w:tcPr>
            <w:tcW w:w="1139" w:type="dxa"/>
            <w:shd w:val="clear" w:color="auto" w:fill="E0E0E0"/>
            <w:noWrap/>
          </w:tcPr>
          <w:p w14:paraId="68409C25" w14:textId="77777777" w:rsidR="000C41A3" w:rsidRPr="00F65579" w:rsidRDefault="000C41A3" w:rsidP="000C41A3">
            <w:pPr>
              <w:pStyle w:val="Tabletextrightbold"/>
            </w:pPr>
          </w:p>
        </w:tc>
      </w:tr>
      <w:tr w:rsidR="000C41A3" w:rsidRPr="00F65579" w14:paraId="7FFEA675" w14:textId="77777777" w:rsidTr="000C41A3">
        <w:trPr>
          <w:cantSplit/>
        </w:trPr>
        <w:tc>
          <w:tcPr>
            <w:tcW w:w="5238" w:type="dxa"/>
            <w:shd w:val="clear" w:color="auto" w:fill="auto"/>
          </w:tcPr>
          <w:p w14:paraId="21064229" w14:textId="77777777" w:rsidR="000C41A3" w:rsidRPr="00F65579" w:rsidRDefault="000C41A3" w:rsidP="000C41A3">
            <w:pPr>
              <w:pStyle w:val="Tabletextbold"/>
            </w:pPr>
            <w:r w:rsidRPr="00F65579">
              <w:t>Administered expenses from transactions</w:t>
            </w:r>
          </w:p>
        </w:tc>
        <w:tc>
          <w:tcPr>
            <w:tcW w:w="1139" w:type="dxa"/>
            <w:shd w:val="clear" w:color="auto" w:fill="auto"/>
            <w:noWrap/>
          </w:tcPr>
          <w:p w14:paraId="0824F3B8" w14:textId="77777777" w:rsidR="000C41A3" w:rsidRPr="00F65579" w:rsidRDefault="000C41A3" w:rsidP="000C41A3">
            <w:pPr>
              <w:pStyle w:val="Tabletextright"/>
            </w:pPr>
          </w:p>
        </w:tc>
        <w:tc>
          <w:tcPr>
            <w:tcW w:w="1139" w:type="dxa"/>
            <w:shd w:val="clear" w:color="auto" w:fill="auto"/>
            <w:noWrap/>
          </w:tcPr>
          <w:p w14:paraId="0CA67EA3" w14:textId="77777777" w:rsidR="000C41A3" w:rsidRPr="00F65579" w:rsidRDefault="000C41A3" w:rsidP="000C41A3">
            <w:pPr>
              <w:pStyle w:val="Tabletextright"/>
            </w:pPr>
          </w:p>
        </w:tc>
        <w:tc>
          <w:tcPr>
            <w:tcW w:w="1139" w:type="dxa"/>
            <w:shd w:val="clear" w:color="auto" w:fill="E0E0E0"/>
            <w:noWrap/>
          </w:tcPr>
          <w:p w14:paraId="6A54EDCE" w14:textId="77777777" w:rsidR="000C41A3" w:rsidRPr="00F65579" w:rsidRDefault="000C41A3" w:rsidP="000C41A3">
            <w:pPr>
              <w:pStyle w:val="Tabletextright"/>
            </w:pPr>
          </w:p>
        </w:tc>
        <w:tc>
          <w:tcPr>
            <w:tcW w:w="1139" w:type="dxa"/>
            <w:shd w:val="clear" w:color="auto" w:fill="E0E0E0"/>
            <w:noWrap/>
          </w:tcPr>
          <w:p w14:paraId="5733F9B0" w14:textId="77777777" w:rsidR="000C41A3" w:rsidRPr="00F65579" w:rsidRDefault="000C41A3" w:rsidP="000C41A3">
            <w:pPr>
              <w:pStyle w:val="Tabletextright"/>
            </w:pPr>
          </w:p>
        </w:tc>
      </w:tr>
      <w:tr w:rsidR="000C41A3" w:rsidRPr="00F65579" w14:paraId="23B84FE8" w14:textId="77777777" w:rsidTr="000C41A3">
        <w:trPr>
          <w:cantSplit/>
        </w:trPr>
        <w:tc>
          <w:tcPr>
            <w:tcW w:w="5238" w:type="dxa"/>
            <w:shd w:val="clear" w:color="auto" w:fill="auto"/>
          </w:tcPr>
          <w:p w14:paraId="6744C851" w14:textId="77777777" w:rsidR="000C41A3" w:rsidRPr="00F65579" w:rsidRDefault="000C41A3" w:rsidP="000C41A3">
            <w:pPr>
              <w:pStyle w:val="Tabletext"/>
            </w:pPr>
            <w:r w:rsidRPr="00F65579">
              <w:t>Grants expense</w:t>
            </w:r>
          </w:p>
        </w:tc>
        <w:tc>
          <w:tcPr>
            <w:tcW w:w="1139" w:type="dxa"/>
            <w:shd w:val="clear" w:color="auto" w:fill="auto"/>
            <w:noWrap/>
          </w:tcPr>
          <w:p w14:paraId="54C5C855" w14:textId="77777777" w:rsidR="000C41A3" w:rsidRPr="00F65579" w:rsidRDefault="000C41A3" w:rsidP="000C41A3">
            <w:pPr>
              <w:pStyle w:val="Tabletextright"/>
            </w:pPr>
            <w:r w:rsidRPr="00F65579">
              <w:t>618 114</w:t>
            </w:r>
          </w:p>
        </w:tc>
        <w:tc>
          <w:tcPr>
            <w:tcW w:w="1139" w:type="dxa"/>
            <w:shd w:val="clear" w:color="auto" w:fill="auto"/>
            <w:noWrap/>
          </w:tcPr>
          <w:p w14:paraId="42A336DA" w14:textId="77777777" w:rsidR="000C41A3" w:rsidRPr="00F65579" w:rsidRDefault="000C41A3" w:rsidP="000C41A3">
            <w:pPr>
              <w:pStyle w:val="Tabletextright"/>
            </w:pPr>
            <w:r w:rsidRPr="00F65579">
              <w:t>332 945</w:t>
            </w:r>
          </w:p>
        </w:tc>
        <w:tc>
          <w:tcPr>
            <w:tcW w:w="1139" w:type="dxa"/>
            <w:shd w:val="clear" w:color="auto" w:fill="E0E0E0"/>
            <w:noWrap/>
          </w:tcPr>
          <w:p w14:paraId="0A7C1819" w14:textId="77777777" w:rsidR="000C41A3" w:rsidRPr="00F65579" w:rsidRDefault="000C41A3" w:rsidP="000C41A3">
            <w:pPr>
              <w:pStyle w:val="Tabletextright"/>
            </w:pPr>
            <w:r w:rsidRPr="00F65579">
              <w:t>374 821</w:t>
            </w:r>
          </w:p>
        </w:tc>
        <w:tc>
          <w:tcPr>
            <w:tcW w:w="1139" w:type="dxa"/>
            <w:shd w:val="clear" w:color="auto" w:fill="E0E0E0"/>
            <w:noWrap/>
          </w:tcPr>
          <w:p w14:paraId="55B534D2" w14:textId="77777777" w:rsidR="000C41A3" w:rsidRPr="00F65579" w:rsidRDefault="000C41A3" w:rsidP="000C41A3">
            <w:pPr>
              <w:pStyle w:val="Tabletextright"/>
            </w:pPr>
            <w:r w:rsidRPr="00F65579">
              <w:t>129 104</w:t>
            </w:r>
          </w:p>
        </w:tc>
      </w:tr>
      <w:tr w:rsidR="000C41A3" w:rsidRPr="00F65579" w14:paraId="271EA6CE" w14:textId="77777777" w:rsidTr="000C41A3">
        <w:trPr>
          <w:cantSplit/>
        </w:trPr>
        <w:tc>
          <w:tcPr>
            <w:tcW w:w="5238" w:type="dxa"/>
            <w:shd w:val="clear" w:color="auto" w:fill="auto"/>
          </w:tcPr>
          <w:p w14:paraId="70DE352B" w14:textId="77777777" w:rsidR="000C41A3" w:rsidRPr="00F65579" w:rsidRDefault="000C41A3" w:rsidP="000C41A3">
            <w:pPr>
              <w:pStyle w:val="Tabletext"/>
            </w:pPr>
            <w:r w:rsidRPr="00F65579">
              <w:t>Interest expense</w:t>
            </w:r>
          </w:p>
        </w:tc>
        <w:tc>
          <w:tcPr>
            <w:tcW w:w="1139" w:type="dxa"/>
            <w:shd w:val="clear" w:color="auto" w:fill="auto"/>
            <w:noWrap/>
          </w:tcPr>
          <w:p w14:paraId="17AAB42D" w14:textId="77777777" w:rsidR="000C41A3" w:rsidRPr="00F65579" w:rsidRDefault="000C41A3" w:rsidP="000C41A3">
            <w:pPr>
              <w:pStyle w:val="Tabletextright"/>
            </w:pPr>
            <w:r w:rsidRPr="00F65579">
              <w:t>806</w:t>
            </w:r>
          </w:p>
        </w:tc>
        <w:tc>
          <w:tcPr>
            <w:tcW w:w="1139" w:type="dxa"/>
            <w:shd w:val="clear" w:color="auto" w:fill="auto"/>
            <w:noWrap/>
          </w:tcPr>
          <w:p w14:paraId="0ACED813" w14:textId="77777777" w:rsidR="000C41A3" w:rsidRPr="00F65579" w:rsidRDefault="000C41A3" w:rsidP="000C41A3">
            <w:pPr>
              <w:pStyle w:val="Tabletextright"/>
            </w:pPr>
            <w:r w:rsidRPr="00F65579">
              <w:t>793</w:t>
            </w:r>
          </w:p>
        </w:tc>
        <w:tc>
          <w:tcPr>
            <w:tcW w:w="1139" w:type="dxa"/>
            <w:shd w:val="clear" w:color="auto" w:fill="E0E0E0"/>
            <w:noWrap/>
          </w:tcPr>
          <w:p w14:paraId="3C440D72" w14:textId="77777777" w:rsidR="000C41A3" w:rsidRPr="00F65579" w:rsidRDefault="000C41A3" w:rsidP="000C41A3">
            <w:pPr>
              <w:pStyle w:val="Tabletextright"/>
            </w:pPr>
          </w:p>
        </w:tc>
        <w:tc>
          <w:tcPr>
            <w:tcW w:w="1139" w:type="dxa"/>
            <w:shd w:val="clear" w:color="auto" w:fill="E0E0E0"/>
            <w:noWrap/>
          </w:tcPr>
          <w:p w14:paraId="19C49F44" w14:textId="77777777" w:rsidR="000C41A3" w:rsidRPr="00F65579" w:rsidRDefault="000C41A3" w:rsidP="000C41A3">
            <w:pPr>
              <w:pStyle w:val="Tabletextright"/>
            </w:pPr>
          </w:p>
        </w:tc>
      </w:tr>
      <w:tr w:rsidR="000C41A3" w:rsidRPr="00F65579" w14:paraId="012ABAB6" w14:textId="77777777" w:rsidTr="000C41A3">
        <w:trPr>
          <w:cantSplit/>
        </w:trPr>
        <w:tc>
          <w:tcPr>
            <w:tcW w:w="5238" w:type="dxa"/>
            <w:shd w:val="clear" w:color="auto" w:fill="auto"/>
          </w:tcPr>
          <w:p w14:paraId="5DF20207" w14:textId="77777777" w:rsidR="000C41A3" w:rsidRPr="00F65579" w:rsidRDefault="000C41A3" w:rsidP="000C41A3">
            <w:pPr>
              <w:pStyle w:val="Tabletext"/>
            </w:pPr>
            <w:r w:rsidRPr="00F65579">
              <w:t>Superannuation – non-departmental</w:t>
            </w:r>
          </w:p>
        </w:tc>
        <w:tc>
          <w:tcPr>
            <w:tcW w:w="1139" w:type="dxa"/>
            <w:shd w:val="clear" w:color="auto" w:fill="auto"/>
            <w:noWrap/>
          </w:tcPr>
          <w:p w14:paraId="2844B48A" w14:textId="77777777" w:rsidR="000C41A3" w:rsidRPr="00F65579" w:rsidRDefault="000C41A3" w:rsidP="000C41A3">
            <w:pPr>
              <w:pStyle w:val="Tabletextright"/>
            </w:pPr>
          </w:p>
        </w:tc>
        <w:tc>
          <w:tcPr>
            <w:tcW w:w="1139" w:type="dxa"/>
            <w:shd w:val="clear" w:color="auto" w:fill="auto"/>
            <w:noWrap/>
          </w:tcPr>
          <w:p w14:paraId="6ECEDE7B" w14:textId="77777777" w:rsidR="000C41A3" w:rsidRPr="00F65579" w:rsidRDefault="000C41A3" w:rsidP="000C41A3">
            <w:pPr>
              <w:pStyle w:val="Tabletextright"/>
            </w:pPr>
          </w:p>
        </w:tc>
        <w:tc>
          <w:tcPr>
            <w:tcW w:w="1139" w:type="dxa"/>
            <w:shd w:val="clear" w:color="auto" w:fill="E0E0E0"/>
            <w:noWrap/>
          </w:tcPr>
          <w:p w14:paraId="113A1869" w14:textId="77777777" w:rsidR="000C41A3" w:rsidRPr="00F65579" w:rsidRDefault="000C41A3" w:rsidP="000C41A3">
            <w:pPr>
              <w:pStyle w:val="Tabletextright"/>
            </w:pPr>
          </w:p>
        </w:tc>
        <w:tc>
          <w:tcPr>
            <w:tcW w:w="1139" w:type="dxa"/>
            <w:shd w:val="clear" w:color="auto" w:fill="E0E0E0"/>
            <w:noWrap/>
          </w:tcPr>
          <w:p w14:paraId="7CC73434" w14:textId="77777777" w:rsidR="000C41A3" w:rsidRPr="00F65579" w:rsidRDefault="000C41A3" w:rsidP="000C41A3">
            <w:pPr>
              <w:pStyle w:val="Tabletextright"/>
            </w:pPr>
          </w:p>
        </w:tc>
      </w:tr>
      <w:tr w:rsidR="000C41A3" w:rsidRPr="00F65579" w14:paraId="1DB279E8" w14:textId="77777777" w:rsidTr="000C41A3">
        <w:trPr>
          <w:cantSplit/>
        </w:trPr>
        <w:tc>
          <w:tcPr>
            <w:tcW w:w="5238" w:type="dxa"/>
            <w:shd w:val="clear" w:color="auto" w:fill="auto"/>
          </w:tcPr>
          <w:p w14:paraId="5F49897E" w14:textId="77777777" w:rsidR="000C41A3" w:rsidRPr="00F65579" w:rsidRDefault="000C41A3" w:rsidP="000C41A3">
            <w:pPr>
              <w:pStyle w:val="Tabletext"/>
            </w:pPr>
            <w:r w:rsidRPr="00F65579">
              <w:t>Contribution to GST administration costs</w:t>
            </w:r>
          </w:p>
        </w:tc>
        <w:tc>
          <w:tcPr>
            <w:tcW w:w="1139" w:type="dxa"/>
            <w:shd w:val="clear" w:color="auto" w:fill="auto"/>
            <w:noWrap/>
          </w:tcPr>
          <w:p w14:paraId="232C9B84" w14:textId="77777777" w:rsidR="000C41A3" w:rsidRPr="00F65579" w:rsidRDefault="000C41A3" w:rsidP="000C41A3">
            <w:pPr>
              <w:pStyle w:val="Tabletextright"/>
            </w:pPr>
          </w:p>
        </w:tc>
        <w:tc>
          <w:tcPr>
            <w:tcW w:w="1139" w:type="dxa"/>
            <w:shd w:val="clear" w:color="auto" w:fill="auto"/>
            <w:noWrap/>
          </w:tcPr>
          <w:p w14:paraId="0156D5BF" w14:textId="77777777" w:rsidR="000C41A3" w:rsidRPr="00F65579" w:rsidRDefault="000C41A3" w:rsidP="000C41A3">
            <w:pPr>
              <w:pStyle w:val="Tabletextright"/>
            </w:pPr>
          </w:p>
        </w:tc>
        <w:tc>
          <w:tcPr>
            <w:tcW w:w="1139" w:type="dxa"/>
            <w:shd w:val="clear" w:color="auto" w:fill="E0E0E0"/>
            <w:noWrap/>
          </w:tcPr>
          <w:p w14:paraId="7B52BC1A" w14:textId="77777777" w:rsidR="000C41A3" w:rsidRPr="00F65579" w:rsidRDefault="000C41A3" w:rsidP="000C41A3">
            <w:pPr>
              <w:pStyle w:val="Tabletextright"/>
            </w:pPr>
            <w:r w:rsidRPr="00F65579">
              <w:t>155 397</w:t>
            </w:r>
          </w:p>
        </w:tc>
        <w:tc>
          <w:tcPr>
            <w:tcW w:w="1139" w:type="dxa"/>
            <w:shd w:val="clear" w:color="auto" w:fill="E0E0E0"/>
            <w:noWrap/>
          </w:tcPr>
          <w:p w14:paraId="300728BC" w14:textId="77777777" w:rsidR="000C41A3" w:rsidRPr="00F65579" w:rsidRDefault="000C41A3" w:rsidP="000C41A3">
            <w:pPr>
              <w:pStyle w:val="Tabletextright"/>
            </w:pPr>
            <w:r w:rsidRPr="00F65579">
              <w:t>162 793</w:t>
            </w:r>
          </w:p>
        </w:tc>
      </w:tr>
      <w:tr w:rsidR="000C41A3" w:rsidRPr="00F65579" w14:paraId="120BAFF7" w14:textId="77777777" w:rsidTr="000C41A3">
        <w:trPr>
          <w:cantSplit/>
        </w:trPr>
        <w:tc>
          <w:tcPr>
            <w:tcW w:w="5238" w:type="dxa"/>
            <w:shd w:val="clear" w:color="auto" w:fill="auto"/>
          </w:tcPr>
          <w:p w14:paraId="62FB894E" w14:textId="77777777" w:rsidR="000C41A3" w:rsidRPr="00F65579" w:rsidRDefault="000C41A3" w:rsidP="000C41A3">
            <w:pPr>
              <w:pStyle w:val="Tabletext"/>
            </w:pPr>
            <w:r w:rsidRPr="00F65579">
              <w:t xml:space="preserve">Ex-gratia payments </w:t>
            </w:r>
          </w:p>
        </w:tc>
        <w:tc>
          <w:tcPr>
            <w:tcW w:w="1139" w:type="dxa"/>
            <w:shd w:val="clear" w:color="auto" w:fill="auto"/>
            <w:noWrap/>
          </w:tcPr>
          <w:p w14:paraId="66CF4EE0" w14:textId="77777777" w:rsidR="000C41A3" w:rsidRPr="00F65579" w:rsidRDefault="000C41A3" w:rsidP="000C41A3">
            <w:pPr>
              <w:pStyle w:val="Tabletextright"/>
            </w:pPr>
            <w:r w:rsidRPr="00F65579">
              <w:t>10 944</w:t>
            </w:r>
          </w:p>
        </w:tc>
        <w:tc>
          <w:tcPr>
            <w:tcW w:w="1139" w:type="dxa"/>
            <w:shd w:val="clear" w:color="auto" w:fill="auto"/>
            <w:noWrap/>
          </w:tcPr>
          <w:p w14:paraId="3A11C38A" w14:textId="77777777" w:rsidR="000C41A3" w:rsidRPr="00F65579" w:rsidRDefault="000C41A3" w:rsidP="000C41A3">
            <w:pPr>
              <w:pStyle w:val="Tabletextright"/>
            </w:pPr>
            <w:r w:rsidRPr="00F65579">
              <w:t>4 056</w:t>
            </w:r>
          </w:p>
        </w:tc>
        <w:tc>
          <w:tcPr>
            <w:tcW w:w="1139" w:type="dxa"/>
            <w:shd w:val="clear" w:color="auto" w:fill="E0E0E0"/>
            <w:noWrap/>
          </w:tcPr>
          <w:p w14:paraId="568748A4" w14:textId="77777777" w:rsidR="000C41A3" w:rsidRPr="00F65579" w:rsidRDefault="000C41A3" w:rsidP="000C41A3">
            <w:pPr>
              <w:pStyle w:val="Tabletextright"/>
            </w:pPr>
          </w:p>
        </w:tc>
        <w:tc>
          <w:tcPr>
            <w:tcW w:w="1139" w:type="dxa"/>
            <w:shd w:val="clear" w:color="auto" w:fill="E0E0E0"/>
            <w:noWrap/>
          </w:tcPr>
          <w:p w14:paraId="1EFAAEAC" w14:textId="77777777" w:rsidR="000C41A3" w:rsidRPr="00F65579" w:rsidRDefault="000C41A3" w:rsidP="000C41A3">
            <w:pPr>
              <w:pStyle w:val="Tabletextright"/>
            </w:pPr>
          </w:p>
        </w:tc>
      </w:tr>
      <w:tr w:rsidR="000C41A3" w:rsidRPr="00F65579" w14:paraId="60BD1744" w14:textId="77777777" w:rsidTr="000C41A3">
        <w:trPr>
          <w:cantSplit/>
        </w:trPr>
        <w:tc>
          <w:tcPr>
            <w:tcW w:w="5238" w:type="dxa"/>
            <w:shd w:val="clear" w:color="auto" w:fill="auto"/>
          </w:tcPr>
          <w:p w14:paraId="656A4209" w14:textId="77777777" w:rsidR="000C41A3" w:rsidRPr="00F65579" w:rsidRDefault="000C41A3" w:rsidP="000C41A3">
            <w:pPr>
              <w:pStyle w:val="Tabletext"/>
            </w:pPr>
            <w:r w:rsidRPr="00F65579">
              <w:t xml:space="preserve">Other expenses </w:t>
            </w:r>
          </w:p>
        </w:tc>
        <w:tc>
          <w:tcPr>
            <w:tcW w:w="1139" w:type="dxa"/>
            <w:shd w:val="clear" w:color="auto" w:fill="auto"/>
            <w:noWrap/>
          </w:tcPr>
          <w:p w14:paraId="38745306" w14:textId="77777777" w:rsidR="000C41A3" w:rsidRPr="00F65579" w:rsidRDefault="000C41A3" w:rsidP="000C41A3">
            <w:pPr>
              <w:pStyle w:val="Tabletextright"/>
            </w:pPr>
            <w:r w:rsidRPr="00F65579">
              <w:t>24 316</w:t>
            </w:r>
          </w:p>
        </w:tc>
        <w:tc>
          <w:tcPr>
            <w:tcW w:w="1139" w:type="dxa"/>
            <w:shd w:val="clear" w:color="auto" w:fill="auto"/>
            <w:noWrap/>
          </w:tcPr>
          <w:p w14:paraId="61A1DB67" w14:textId="77777777" w:rsidR="000C41A3" w:rsidRPr="00F65579" w:rsidRDefault="000C41A3" w:rsidP="000C41A3">
            <w:pPr>
              <w:pStyle w:val="Tabletextright"/>
            </w:pPr>
            <w:r w:rsidRPr="00F65579">
              <w:t>22 575</w:t>
            </w:r>
          </w:p>
        </w:tc>
        <w:tc>
          <w:tcPr>
            <w:tcW w:w="1139" w:type="dxa"/>
            <w:shd w:val="clear" w:color="auto" w:fill="E0E0E0"/>
            <w:noWrap/>
          </w:tcPr>
          <w:p w14:paraId="196AF089" w14:textId="77777777" w:rsidR="000C41A3" w:rsidRPr="00F65579" w:rsidRDefault="000C41A3" w:rsidP="000C41A3">
            <w:pPr>
              <w:pStyle w:val="Tabletextright"/>
            </w:pPr>
            <w:r w:rsidRPr="00F65579">
              <w:t>2 071</w:t>
            </w:r>
          </w:p>
        </w:tc>
        <w:tc>
          <w:tcPr>
            <w:tcW w:w="1139" w:type="dxa"/>
            <w:shd w:val="clear" w:color="auto" w:fill="E0E0E0"/>
            <w:noWrap/>
          </w:tcPr>
          <w:p w14:paraId="369A83BF" w14:textId="77777777" w:rsidR="000C41A3" w:rsidRPr="00F65579" w:rsidRDefault="000C41A3" w:rsidP="000C41A3">
            <w:pPr>
              <w:pStyle w:val="Tabletextright"/>
            </w:pPr>
            <w:r w:rsidRPr="00F65579">
              <w:t>1 017</w:t>
            </w:r>
          </w:p>
        </w:tc>
      </w:tr>
      <w:tr w:rsidR="000C41A3" w:rsidRPr="00F65579" w14:paraId="13394C6F" w14:textId="77777777" w:rsidTr="000C41A3">
        <w:trPr>
          <w:cantSplit/>
        </w:trPr>
        <w:tc>
          <w:tcPr>
            <w:tcW w:w="5238" w:type="dxa"/>
            <w:shd w:val="clear" w:color="auto" w:fill="auto"/>
          </w:tcPr>
          <w:p w14:paraId="51328696" w14:textId="77777777" w:rsidR="000C41A3" w:rsidRPr="00F65579" w:rsidRDefault="000C41A3" w:rsidP="000C41A3">
            <w:pPr>
              <w:pStyle w:val="Tabletext"/>
            </w:pPr>
            <w:r w:rsidRPr="00F65579">
              <w:t>Payments to Consolidated Fund</w:t>
            </w:r>
          </w:p>
        </w:tc>
        <w:tc>
          <w:tcPr>
            <w:tcW w:w="1139" w:type="dxa"/>
            <w:shd w:val="clear" w:color="auto" w:fill="auto"/>
            <w:noWrap/>
          </w:tcPr>
          <w:p w14:paraId="1A61FE23" w14:textId="77777777" w:rsidR="000C41A3" w:rsidRPr="00F65579" w:rsidRDefault="000C41A3" w:rsidP="000C41A3">
            <w:pPr>
              <w:pStyle w:val="Tabletextright"/>
            </w:pPr>
            <w:r w:rsidRPr="00F65579">
              <w:t>18 947 683</w:t>
            </w:r>
          </w:p>
        </w:tc>
        <w:tc>
          <w:tcPr>
            <w:tcW w:w="1139" w:type="dxa"/>
            <w:shd w:val="clear" w:color="auto" w:fill="auto"/>
            <w:noWrap/>
          </w:tcPr>
          <w:p w14:paraId="3C5F4FCB" w14:textId="77777777" w:rsidR="000C41A3" w:rsidRPr="00F65579" w:rsidRDefault="000C41A3" w:rsidP="000C41A3">
            <w:pPr>
              <w:pStyle w:val="Tabletextright"/>
            </w:pPr>
            <w:r w:rsidRPr="00F65579">
              <w:t>18 144 178</w:t>
            </w:r>
          </w:p>
        </w:tc>
        <w:tc>
          <w:tcPr>
            <w:tcW w:w="1139" w:type="dxa"/>
            <w:shd w:val="clear" w:color="auto" w:fill="E0E0E0"/>
            <w:noWrap/>
          </w:tcPr>
          <w:p w14:paraId="2F84F8BC" w14:textId="77777777" w:rsidR="000C41A3" w:rsidRPr="00F65579" w:rsidRDefault="000C41A3" w:rsidP="000C41A3">
            <w:pPr>
              <w:pStyle w:val="Tabletextright"/>
            </w:pPr>
            <w:r w:rsidRPr="00F65579">
              <w:t>16 831 924</w:t>
            </w:r>
          </w:p>
        </w:tc>
        <w:tc>
          <w:tcPr>
            <w:tcW w:w="1139" w:type="dxa"/>
            <w:shd w:val="clear" w:color="auto" w:fill="E0E0E0"/>
            <w:noWrap/>
          </w:tcPr>
          <w:p w14:paraId="1B4723E8" w14:textId="77777777" w:rsidR="000C41A3" w:rsidRPr="00F65579" w:rsidRDefault="000C41A3" w:rsidP="000C41A3">
            <w:pPr>
              <w:pStyle w:val="Tabletextright"/>
            </w:pPr>
            <w:r w:rsidRPr="00F65579">
              <w:t>15 596 320</w:t>
            </w:r>
          </w:p>
        </w:tc>
      </w:tr>
      <w:tr w:rsidR="000C41A3" w:rsidRPr="00F65579" w14:paraId="49497681" w14:textId="77777777" w:rsidTr="000C41A3">
        <w:trPr>
          <w:cantSplit/>
        </w:trPr>
        <w:tc>
          <w:tcPr>
            <w:tcW w:w="5238" w:type="dxa"/>
            <w:shd w:val="clear" w:color="auto" w:fill="auto"/>
          </w:tcPr>
          <w:p w14:paraId="1835E6F0" w14:textId="77777777" w:rsidR="000C41A3" w:rsidRPr="00F65579" w:rsidRDefault="000C41A3" w:rsidP="000C41A3">
            <w:pPr>
              <w:pStyle w:val="Tabletextbold"/>
              <w:rPr>
                <w:bCs/>
              </w:rPr>
            </w:pPr>
            <w:r w:rsidRPr="00F65579">
              <w:rPr>
                <w:bCs/>
              </w:rPr>
              <w:t>Total administered expenses from transactions</w:t>
            </w:r>
          </w:p>
        </w:tc>
        <w:tc>
          <w:tcPr>
            <w:tcW w:w="1139" w:type="dxa"/>
            <w:shd w:val="clear" w:color="auto" w:fill="auto"/>
            <w:noWrap/>
          </w:tcPr>
          <w:p w14:paraId="66E949E5" w14:textId="77777777" w:rsidR="000C41A3" w:rsidRPr="00F65579" w:rsidRDefault="000C41A3" w:rsidP="000C41A3">
            <w:pPr>
              <w:pStyle w:val="Tabletextrightbold"/>
            </w:pPr>
            <w:r w:rsidRPr="00F65579">
              <w:t>19 601 863</w:t>
            </w:r>
          </w:p>
        </w:tc>
        <w:tc>
          <w:tcPr>
            <w:tcW w:w="1139" w:type="dxa"/>
            <w:shd w:val="clear" w:color="auto" w:fill="auto"/>
            <w:noWrap/>
          </w:tcPr>
          <w:p w14:paraId="1EC4C5B0" w14:textId="77777777" w:rsidR="000C41A3" w:rsidRPr="00F65579" w:rsidRDefault="000C41A3" w:rsidP="000C41A3">
            <w:pPr>
              <w:pStyle w:val="Tabletextrightbold"/>
            </w:pPr>
            <w:r w:rsidRPr="00F65579">
              <w:t>18 504 547</w:t>
            </w:r>
          </w:p>
        </w:tc>
        <w:tc>
          <w:tcPr>
            <w:tcW w:w="1139" w:type="dxa"/>
            <w:shd w:val="clear" w:color="auto" w:fill="E0E0E0"/>
            <w:noWrap/>
          </w:tcPr>
          <w:p w14:paraId="7DE0AF33" w14:textId="77777777" w:rsidR="000C41A3" w:rsidRPr="00F65579" w:rsidRDefault="000C41A3" w:rsidP="000C41A3">
            <w:pPr>
              <w:pStyle w:val="Tabletextrightbold"/>
            </w:pPr>
            <w:r w:rsidRPr="00F65579">
              <w:t>17 364 213</w:t>
            </w:r>
          </w:p>
        </w:tc>
        <w:tc>
          <w:tcPr>
            <w:tcW w:w="1139" w:type="dxa"/>
            <w:shd w:val="clear" w:color="auto" w:fill="E0E0E0"/>
            <w:noWrap/>
          </w:tcPr>
          <w:p w14:paraId="2FAE358F" w14:textId="77777777" w:rsidR="000C41A3" w:rsidRPr="00F65579" w:rsidRDefault="000C41A3" w:rsidP="000C41A3">
            <w:pPr>
              <w:pStyle w:val="Tabletextrightbold"/>
            </w:pPr>
            <w:r w:rsidRPr="00F65579">
              <w:t>15 889 234</w:t>
            </w:r>
          </w:p>
        </w:tc>
      </w:tr>
      <w:tr w:rsidR="000C41A3" w:rsidRPr="00F65579" w14:paraId="4C505E49" w14:textId="77777777" w:rsidTr="000C41A3">
        <w:trPr>
          <w:cantSplit/>
          <w:trHeight w:hRule="exact" w:val="58"/>
        </w:trPr>
        <w:tc>
          <w:tcPr>
            <w:tcW w:w="5238" w:type="dxa"/>
            <w:shd w:val="clear" w:color="auto" w:fill="auto"/>
          </w:tcPr>
          <w:p w14:paraId="22541E9D" w14:textId="77777777" w:rsidR="000C41A3" w:rsidRPr="00F65579" w:rsidRDefault="000C41A3" w:rsidP="000C41A3">
            <w:pPr>
              <w:pStyle w:val="Tabletext"/>
              <w:rPr>
                <w:sz w:val="10"/>
              </w:rPr>
            </w:pPr>
          </w:p>
        </w:tc>
        <w:tc>
          <w:tcPr>
            <w:tcW w:w="1139" w:type="dxa"/>
            <w:shd w:val="clear" w:color="auto" w:fill="auto"/>
            <w:noWrap/>
          </w:tcPr>
          <w:p w14:paraId="10272828" w14:textId="77777777" w:rsidR="000C41A3" w:rsidRPr="00F65579" w:rsidRDefault="000C41A3" w:rsidP="000C41A3">
            <w:pPr>
              <w:jc w:val="right"/>
            </w:pPr>
            <w:r w:rsidRPr="00F65579">
              <w:t> </w:t>
            </w:r>
          </w:p>
        </w:tc>
        <w:tc>
          <w:tcPr>
            <w:tcW w:w="1139" w:type="dxa"/>
            <w:shd w:val="clear" w:color="auto" w:fill="auto"/>
            <w:noWrap/>
          </w:tcPr>
          <w:p w14:paraId="493C4612" w14:textId="77777777" w:rsidR="000C41A3" w:rsidRPr="00F65579" w:rsidRDefault="000C41A3" w:rsidP="000C41A3">
            <w:pPr>
              <w:jc w:val="right"/>
            </w:pPr>
          </w:p>
        </w:tc>
        <w:tc>
          <w:tcPr>
            <w:tcW w:w="1139" w:type="dxa"/>
            <w:shd w:val="clear" w:color="auto" w:fill="E0E0E0"/>
            <w:noWrap/>
          </w:tcPr>
          <w:p w14:paraId="2858FB94" w14:textId="77777777" w:rsidR="000C41A3" w:rsidRPr="00F65579" w:rsidRDefault="000C41A3" w:rsidP="000C41A3">
            <w:pPr>
              <w:jc w:val="right"/>
            </w:pPr>
            <w:r w:rsidRPr="00F65579">
              <w:t> </w:t>
            </w:r>
          </w:p>
        </w:tc>
        <w:tc>
          <w:tcPr>
            <w:tcW w:w="1139" w:type="dxa"/>
            <w:shd w:val="clear" w:color="auto" w:fill="E0E0E0"/>
            <w:noWrap/>
          </w:tcPr>
          <w:p w14:paraId="78B82AD6" w14:textId="77777777" w:rsidR="000C41A3" w:rsidRPr="00F65579" w:rsidRDefault="000C41A3" w:rsidP="000C41A3">
            <w:pPr>
              <w:jc w:val="right"/>
            </w:pPr>
          </w:p>
        </w:tc>
      </w:tr>
      <w:tr w:rsidR="000C41A3" w:rsidRPr="00F65579" w14:paraId="7A2FB32C" w14:textId="77777777" w:rsidTr="000C41A3">
        <w:trPr>
          <w:cantSplit/>
        </w:trPr>
        <w:tc>
          <w:tcPr>
            <w:tcW w:w="5238" w:type="dxa"/>
            <w:shd w:val="clear" w:color="auto" w:fill="auto"/>
          </w:tcPr>
          <w:p w14:paraId="423DEAD0" w14:textId="77777777" w:rsidR="000C41A3" w:rsidRPr="00F65579" w:rsidRDefault="000C41A3" w:rsidP="000C41A3">
            <w:pPr>
              <w:pStyle w:val="Tabletextbold"/>
            </w:pPr>
            <w:r w:rsidRPr="00F65579">
              <w:t>Administered net result from transactions</w:t>
            </w:r>
          </w:p>
        </w:tc>
        <w:tc>
          <w:tcPr>
            <w:tcW w:w="1139" w:type="dxa"/>
            <w:shd w:val="clear" w:color="auto" w:fill="auto"/>
            <w:noWrap/>
          </w:tcPr>
          <w:p w14:paraId="5C6614AA" w14:textId="77777777" w:rsidR="000C41A3" w:rsidRPr="00F65579" w:rsidRDefault="000C41A3" w:rsidP="000C41A3">
            <w:pPr>
              <w:pStyle w:val="Tabletextrightbold"/>
            </w:pPr>
            <w:r w:rsidRPr="00F65579">
              <w:t>273 368</w:t>
            </w:r>
          </w:p>
        </w:tc>
        <w:tc>
          <w:tcPr>
            <w:tcW w:w="1139" w:type="dxa"/>
            <w:shd w:val="clear" w:color="auto" w:fill="auto"/>
            <w:noWrap/>
          </w:tcPr>
          <w:p w14:paraId="53339533" w14:textId="77777777" w:rsidR="000C41A3" w:rsidRPr="00F65579" w:rsidRDefault="000C41A3" w:rsidP="000C41A3">
            <w:pPr>
              <w:pStyle w:val="Tabletextrightbold"/>
            </w:pPr>
            <w:r w:rsidRPr="00F65579">
              <w:t>532 734</w:t>
            </w:r>
          </w:p>
        </w:tc>
        <w:tc>
          <w:tcPr>
            <w:tcW w:w="1139" w:type="dxa"/>
            <w:shd w:val="clear" w:color="auto" w:fill="E0E0E0"/>
            <w:noWrap/>
          </w:tcPr>
          <w:p w14:paraId="7CEF9E64" w14:textId="77777777" w:rsidR="000C41A3" w:rsidRPr="00F65579" w:rsidRDefault="000C41A3" w:rsidP="000C41A3">
            <w:pPr>
              <w:pStyle w:val="Tabletextrightbold"/>
            </w:pPr>
            <w:r w:rsidRPr="00F65579">
              <w:t>20 313</w:t>
            </w:r>
          </w:p>
        </w:tc>
        <w:tc>
          <w:tcPr>
            <w:tcW w:w="1139" w:type="dxa"/>
            <w:shd w:val="clear" w:color="auto" w:fill="E0E0E0"/>
            <w:noWrap/>
          </w:tcPr>
          <w:p w14:paraId="0F9C4C81" w14:textId="77777777" w:rsidR="000C41A3" w:rsidRPr="00F65579" w:rsidRDefault="000C41A3" w:rsidP="000C41A3">
            <w:pPr>
              <w:pStyle w:val="Tabletextrightbold"/>
            </w:pPr>
            <w:r w:rsidRPr="00F65579">
              <w:t>116 132</w:t>
            </w:r>
          </w:p>
        </w:tc>
      </w:tr>
      <w:tr w:rsidR="000C41A3" w:rsidRPr="00F65579" w14:paraId="37406353" w14:textId="77777777" w:rsidTr="000C41A3">
        <w:trPr>
          <w:cantSplit/>
          <w:trHeight w:hRule="exact" w:val="58"/>
        </w:trPr>
        <w:tc>
          <w:tcPr>
            <w:tcW w:w="5238" w:type="dxa"/>
            <w:shd w:val="clear" w:color="auto" w:fill="auto"/>
          </w:tcPr>
          <w:p w14:paraId="12F995AD" w14:textId="77777777" w:rsidR="000C41A3" w:rsidRPr="00F65579" w:rsidRDefault="000C41A3" w:rsidP="000C41A3">
            <w:pPr>
              <w:pStyle w:val="Tabletext"/>
              <w:rPr>
                <w:sz w:val="10"/>
              </w:rPr>
            </w:pPr>
          </w:p>
        </w:tc>
        <w:tc>
          <w:tcPr>
            <w:tcW w:w="1139" w:type="dxa"/>
            <w:shd w:val="clear" w:color="auto" w:fill="auto"/>
            <w:noWrap/>
          </w:tcPr>
          <w:p w14:paraId="0BEFB68A" w14:textId="77777777" w:rsidR="000C41A3" w:rsidRPr="00F65579" w:rsidRDefault="000C41A3" w:rsidP="000C41A3">
            <w:pPr>
              <w:jc w:val="right"/>
            </w:pPr>
          </w:p>
        </w:tc>
        <w:tc>
          <w:tcPr>
            <w:tcW w:w="1139" w:type="dxa"/>
            <w:shd w:val="clear" w:color="auto" w:fill="auto"/>
            <w:noWrap/>
          </w:tcPr>
          <w:p w14:paraId="063A7173" w14:textId="77777777" w:rsidR="000C41A3" w:rsidRPr="00F65579" w:rsidRDefault="000C41A3" w:rsidP="000C41A3">
            <w:pPr>
              <w:jc w:val="right"/>
            </w:pPr>
          </w:p>
        </w:tc>
        <w:tc>
          <w:tcPr>
            <w:tcW w:w="1139" w:type="dxa"/>
            <w:shd w:val="clear" w:color="auto" w:fill="E0E0E0"/>
            <w:noWrap/>
          </w:tcPr>
          <w:p w14:paraId="0B1F0DCA" w14:textId="77777777" w:rsidR="000C41A3" w:rsidRPr="00F65579" w:rsidRDefault="000C41A3" w:rsidP="000C41A3">
            <w:pPr>
              <w:jc w:val="right"/>
            </w:pPr>
          </w:p>
        </w:tc>
        <w:tc>
          <w:tcPr>
            <w:tcW w:w="1139" w:type="dxa"/>
            <w:shd w:val="clear" w:color="auto" w:fill="E0E0E0"/>
            <w:noWrap/>
          </w:tcPr>
          <w:p w14:paraId="4160BD06" w14:textId="77777777" w:rsidR="000C41A3" w:rsidRPr="00F65579" w:rsidRDefault="000C41A3" w:rsidP="000C41A3">
            <w:pPr>
              <w:jc w:val="right"/>
            </w:pPr>
          </w:p>
        </w:tc>
      </w:tr>
      <w:tr w:rsidR="000C41A3" w:rsidRPr="00F65579" w14:paraId="67E14DFE" w14:textId="77777777" w:rsidTr="000C41A3">
        <w:trPr>
          <w:cantSplit/>
        </w:trPr>
        <w:tc>
          <w:tcPr>
            <w:tcW w:w="5238" w:type="dxa"/>
            <w:shd w:val="clear" w:color="auto" w:fill="auto"/>
          </w:tcPr>
          <w:p w14:paraId="3C2F4051" w14:textId="77777777" w:rsidR="000C41A3" w:rsidRPr="00F65579" w:rsidRDefault="000C41A3" w:rsidP="000C41A3">
            <w:pPr>
              <w:pStyle w:val="Tabletextbold"/>
              <w:rPr>
                <w:bCs/>
              </w:rPr>
            </w:pPr>
            <w:r w:rsidRPr="00F65579">
              <w:rPr>
                <w:bCs/>
              </w:rPr>
              <w:t>Other economic flows included in net result</w:t>
            </w:r>
          </w:p>
        </w:tc>
        <w:tc>
          <w:tcPr>
            <w:tcW w:w="1139" w:type="dxa"/>
            <w:shd w:val="clear" w:color="auto" w:fill="auto"/>
            <w:noWrap/>
          </w:tcPr>
          <w:p w14:paraId="7BC3431B" w14:textId="77777777" w:rsidR="000C41A3" w:rsidRPr="00F65579" w:rsidRDefault="000C41A3" w:rsidP="000C41A3">
            <w:pPr>
              <w:pStyle w:val="Tabletextright"/>
            </w:pPr>
          </w:p>
        </w:tc>
        <w:tc>
          <w:tcPr>
            <w:tcW w:w="1139" w:type="dxa"/>
            <w:shd w:val="clear" w:color="auto" w:fill="auto"/>
            <w:noWrap/>
          </w:tcPr>
          <w:p w14:paraId="0CF2614A" w14:textId="77777777" w:rsidR="000C41A3" w:rsidRPr="00F65579" w:rsidRDefault="000C41A3" w:rsidP="000C41A3">
            <w:pPr>
              <w:pStyle w:val="Tabletextright"/>
            </w:pPr>
          </w:p>
        </w:tc>
        <w:tc>
          <w:tcPr>
            <w:tcW w:w="1139" w:type="dxa"/>
            <w:shd w:val="clear" w:color="auto" w:fill="E0E0E0"/>
            <w:noWrap/>
          </w:tcPr>
          <w:p w14:paraId="498B1EBC" w14:textId="77777777" w:rsidR="000C41A3" w:rsidRPr="00F65579" w:rsidRDefault="000C41A3" w:rsidP="000C41A3">
            <w:pPr>
              <w:pStyle w:val="Tabletextright"/>
            </w:pPr>
          </w:p>
        </w:tc>
        <w:tc>
          <w:tcPr>
            <w:tcW w:w="1139" w:type="dxa"/>
            <w:shd w:val="clear" w:color="auto" w:fill="E0E0E0"/>
            <w:noWrap/>
          </w:tcPr>
          <w:p w14:paraId="7926FDBE" w14:textId="77777777" w:rsidR="000C41A3" w:rsidRPr="00F65579" w:rsidRDefault="000C41A3" w:rsidP="000C41A3">
            <w:pPr>
              <w:pStyle w:val="Tabletextright"/>
            </w:pPr>
          </w:p>
        </w:tc>
      </w:tr>
      <w:tr w:rsidR="000C41A3" w:rsidRPr="00F65579" w14:paraId="294A5930" w14:textId="77777777" w:rsidTr="000C41A3">
        <w:trPr>
          <w:cantSplit/>
        </w:trPr>
        <w:tc>
          <w:tcPr>
            <w:tcW w:w="5238" w:type="dxa"/>
            <w:shd w:val="clear" w:color="auto" w:fill="auto"/>
          </w:tcPr>
          <w:p w14:paraId="4979FFBC" w14:textId="77777777" w:rsidR="000C41A3" w:rsidRPr="00F65579" w:rsidRDefault="000C41A3" w:rsidP="000C41A3">
            <w:pPr>
              <w:pStyle w:val="Tabletext"/>
            </w:pPr>
            <w:r w:rsidRPr="00F65579">
              <w:t>Net gain on non-financial assets</w:t>
            </w:r>
          </w:p>
        </w:tc>
        <w:tc>
          <w:tcPr>
            <w:tcW w:w="1139" w:type="dxa"/>
            <w:shd w:val="clear" w:color="auto" w:fill="auto"/>
            <w:noWrap/>
          </w:tcPr>
          <w:p w14:paraId="6854AFCD" w14:textId="77777777" w:rsidR="000C41A3" w:rsidRPr="00F65579" w:rsidRDefault="000C41A3" w:rsidP="000C41A3">
            <w:pPr>
              <w:pStyle w:val="Tabletextright"/>
            </w:pPr>
          </w:p>
        </w:tc>
        <w:tc>
          <w:tcPr>
            <w:tcW w:w="1139" w:type="dxa"/>
            <w:shd w:val="clear" w:color="auto" w:fill="auto"/>
            <w:noWrap/>
          </w:tcPr>
          <w:p w14:paraId="13E949E1" w14:textId="77777777" w:rsidR="000C41A3" w:rsidRPr="00F65579" w:rsidRDefault="000C41A3" w:rsidP="000C41A3">
            <w:pPr>
              <w:pStyle w:val="Tabletextright"/>
            </w:pPr>
          </w:p>
        </w:tc>
        <w:tc>
          <w:tcPr>
            <w:tcW w:w="1139" w:type="dxa"/>
            <w:shd w:val="clear" w:color="auto" w:fill="E0E0E0"/>
            <w:noWrap/>
          </w:tcPr>
          <w:p w14:paraId="77C4009F" w14:textId="77777777" w:rsidR="000C41A3" w:rsidRPr="00F65579" w:rsidRDefault="000C41A3" w:rsidP="000C41A3">
            <w:pPr>
              <w:pStyle w:val="Tabletextright"/>
            </w:pPr>
          </w:p>
        </w:tc>
        <w:tc>
          <w:tcPr>
            <w:tcW w:w="1139" w:type="dxa"/>
            <w:shd w:val="clear" w:color="auto" w:fill="E0E0E0"/>
            <w:noWrap/>
          </w:tcPr>
          <w:p w14:paraId="3558C355" w14:textId="77777777" w:rsidR="000C41A3" w:rsidRPr="00F65579" w:rsidRDefault="000C41A3" w:rsidP="000C41A3">
            <w:pPr>
              <w:pStyle w:val="Tabletextright"/>
            </w:pPr>
          </w:p>
        </w:tc>
      </w:tr>
      <w:tr w:rsidR="000C41A3" w:rsidRPr="00F65579" w14:paraId="119F94E6" w14:textId="77777777" w:rsidTr="000C41A3">
        <w:trPr>
          <w:cantSplit/>
        </w:trPr>
        <w:tc>
          <w:tcPr>
            <w:tcW w:w="5238" w:type="dxa"/>
            <w:shd w:val="clear" w:color="auto" w:fill="auto"/>
          </w:tcPr>
          <w:p w14:paraId="244C60F4" w14:textId="77777777" w:rsidR="000C41A3" w:rsidRPr="00F65579" w:rsidRDefault="000C41A3" w:rsidP="000C41A3">
            <w:pPr>
              <w:pStyle w:val="Tabletext"/>
            </w:pPr>
            <w:r w:rsidRPr="00F65579">
              <w:t xml:space="preserve">Net gain/(loss) on financial instruments </w:t>
            </w:r>
          </w:p>
        </w:tc>
        <w:tc>
          <w:tcPr>
            <w:tcW w:w="1139" w:type="dxa"/>
            <w:shd w:val="clear" w:color="auto" w:fill="auto"/>
            <w:noWrap/>
          </w:tcPr>
          <w:p w14:paraId="2130344E" w14:textId="77777777" w:rsidR="000C41A3" w:rsidRPr="00F65579" w:rsidRDefault="000C41A3" w:rsidP="000C41A3">
            <w:pPr>
              <w:pStyle w:val="Tabletextright"/>
            </w:pPr>
            <w:r w:rsidRPr="00F65579">
              <w:t>(30 129)</w:t>
            </w:r>
          </w:p>
        </w:tc>
        <w:tc>
          <w:tcPr>
            <w:tcW w:w="1139" w:type="dxa"/>
            <w:shd w:val="clear" w:color="auto" w:fill="auto"/>
            <w:noWrap/>
          </w:tcPr>
          <w:p w14:paraId="515348A3" w14:textId="77777777" w:rsidR="000C41A3" w:rsidRPr="00F65579" w:rsidRDefault="000C41A3" w:rsidP="000C41A3">
            <w:pPr>
              <w:pStyle w:val="Tabletextright"/>
            </w:pPr>
            <w:r w:rsidRPr="00F65579">
              <w:t>(25 970)</w:t>
            </w:r>
          </w:p>
        </w:tc>
        <w:tc>
          <w:tcPr>
            <w:tcW w:w="1139" w:type="dxa"/>
            <w:shd w:val="clear" w:color="auto" w:fill="E0E0E0"/>
            <w:noWrap/>
          </w:tcPr>
          <w:p w14:paraId="031666D1" w14:textId="77777777" w:rsidR="000C41A3" w:rsidRPr="00F65579" w:rsidRDefault="000C41A3" w:rsidP="000C41A3">
            <w:pPr>
              <w:pStyle w:val="Tabletextright"/>
            </w:pPr>
          </w:p>
        </w:tc>
        <w:tc>
          <w:tcPr>
            <w:tcW w:w="1139" w:type="dxa"/>
            <w:shd w:val="clear" w:color="auto" w:fill="E0E0E0"/>
            <w:noWrap/>
          </w:tcPr>
          <w:p w14:paraId="0D730BFD" w14:textId="77777777" w:rsidR="000C41A3" w:rsidRPr="00F65579" w:rsidRDefault="000C41A3" w:rsidP="000C41A3">
            <w:pPr>
              <w:pStyle w:val="Tabletextright"/>
            </w:pPr>
          </w:p>
        </w:tc>
      </w:tr>
      <w:tr w:rsidR="000C41A3" w:rsidRPr="00F65579" w14:paraId="756FEABE" w14:textId="77777777" w:rsidTr="000C41A3">
        <w:trPr>
          <w:cantSplit/>
        </w:trPr>
        <w:tc>
          <w:tcPr>
            <w:tcW w:w="5238" w:type="dxa"/>
            <w:shd w:val="clear" w:color="auto" w:fill="auto"/>
          </w:tcPr>
          <w:p w14:paraId="321FF793" w14:textId="159F6749" w:rsidR="000C41A3" w:rsidRPr="00F65579" w:rsidRDefault="000C41A3" w:rsidP="000C41A3">
            <w:pPr>
              <w:pStyle w:val="Tabletext"/>
            </w:pPr>
            <w:r w:rsidRPr="00F65579">
              <w:t>Share of net profits</w:t>
            </w:r>
            <w:r w:rsidR="00550DEA" w:rsidRPr="00F65579">
              <w:t>/(losses)</w:t>
            </w:r>
            <w:r w:rsidRPr="00F65579">
              <w:t xml:space="preserve"> of associates, excluding dividends</w:t>
            </w:r>
          </w:p>
        </w:tc>
        <w:tc>
          <w:tcPr>
            <w:tcW w:w="1139" w:type="dxa"/>
            <w:shd w:val="clear" w:color="auto" w:fill="auto"/>
            <w:noWrap/>
          </w:tcPr>
          <w:p w14:paraId="0F6988D7" w14:textId="77777777" w:rsidR="000C41A3" w:rsidRPr="00F65579" w:rsidDel="00255301" w:rsidRDefault="000C41A3" w:rsidP="000C41A3">
            <w:pPr>
              <w:pStyle w:val="Tabletextright"/>
            </w:pPr>
          </w:p>
        </w:tc>
        <w:tc>
          <w:tcPr>
            <w:tcW w:w="1139" w:type="dxa"/>
            <w:shd w:val="clear" w:color="auto" w:fill="auto"/>
            <w:noWrap/>
          </w:tcPr>
          <w:p w14:paraId="5EB349B0" w14:textId="77777777" w:rsidR="000C41A3" w:rsidRPr="00F65579" w:rsidRDefault="000C41A3" w:rsidP="000C41A3">
            <w:pPr>
              <w:pStyle w:val="Tabletextright"/>
            </w:pPr>
          </w:p>
        </w:tc>
        <w:tc>
          <w:tcPr>
            <w:tcW w:w="1139" w:type="dxa"/>
            <w:shd w:val="clear" w:color="auto" w:fill="E0E0E0"/>
            <w:noWrap/>
          </w:tcPr>
          <w:p w14:paraId="1F1EDDE0" w14:textId="77777777" w:rsidR="000C41A3" w:rsidRPr="00F65579" w:rsidRDefault="000C41A3" w:rsidP="000C41A3">
            <w:pPr>
              <w:pStyle w:val="Tabletextright"/>
            </w:pPr>
          </w:p>
        </w:tc>
        <w:tc>
          <w:tcPr>
            <w:tcW w:w="1139" w:type="dxa"/>
            <w:shd w:val="clear" w:color="auto" w:fill="E0E0E0"/>
            <w:noWrap/>
          </w:tcPr>
          <w:p w14:paraId="7E32944B" w14:textId="77777777" w:rsidR="000C41A3" w:rsidRPr="00F65579" w:rsidRDefault="000C41A3" w:rsidP="000C41A3">
            <w:pPr>
              <w:pStyle w:val="Tabletextright"/>
            </w:pPr>
          </w:p>
        </w:tc>
      </w:tr>
      <w:tr w:rsidR="000C41A3" w:rsidRPr="00F65579" w14:paraId="62C1050B" w14:textId="77777777" w:rsidTr="000C41A3">
        <w:trPr>
          <w:cantSplit/>
        </w:trPr>
        <w:tc>
          <w:tcPr>
            <w:tcW w:w="5238" w:type="dxa"/>
            <w:shd w:val="clear" w:color="auto" w:fill="auto"/>
          </w:tcPr>
          <w:p w14:paraId="618D71A2" w14:textId="77777777" w:rsidR="000C41A3" w:rsidRPr="00F65579" w:rsidRDefault="000C41A3" w:rsidP="000C41A3">
            <w:pPr>
              <w:pStyle w:val="Tabletextbold"/>
              <w:rPr>
                <w:bCs/>
              </w:rPr>
            </w:pPr>
            <w:r w:rsidRPr="00F65579">
              <w:rPr>
                <w:bCs/>
              </w:rPr>
              <w:t>Total other economic flows included in net result</w:t>
            </w:r>
          </w:p>
        </w:tc>
        <w:tc>
          <w:tcPr>
            <w:tcW w:w="1139" w:type="dxa"/>
            <w:shd w:val="clear" w:color="auto" w:fill="auto"/>
            <w:noWrap/>
          </w:tcPr>
          <w:p w14:paraId="0A4D4260" w14:textId="77777777" w:rsidR="000C41A3" w:rsidRPr="00F65579" w:rsidRDefault="000C41A3" w:rsidP="000C41A3">
            <w:pPr>
              <w:pStyle w:val="Tabletextrightbold"/>
            </w:pPr>
            <w:r w:rsidRPr="00F65579">
              <w:t>(30 129)</w:t>
            </w:r>
          </w:p>
        </w:tc>
        <w:tc>
          <w:tcPr>
            <w:tcW w:w="1139" w:type="dxa"/>
            <w:shd w:val="clear" w:color="auto" w:fill="auto"/>
            <w:noWrap/>
          </w:tcPr>
          <w:p w14:paraId="50F80D47" w14:textId="77777777" w:rsidR="000C41A3" w:rsidRPr="00F65579" w:rsidRDefault="000C41A3" w:rsidP="000C41A3">
            <w:pPr>
              <w:pStyle w:val="Tabletextrightbold"/>
            </w:pPr>
            <w:r w:rsidRPr="00F65579">
              <w:t>(25 970)</w:t>
            </w:r>
          </w:p>
        </w:tc>
        <w:tc>
          <w:tcPr>
            <w:tcW w:w="1139" w:type="dxa"/>
            <w:shd w:val="clear" w:color="auto" w:fill="E0E0E0"/>
            <w:noWrap/>
          </w:tcPr>
          <w:p w14:paraId="572243AB" w14:textId="77777777" w:rsidR="000C41A3" w:rsidRPr="00F65579" w:rsidRDefault="000C41A3" w:rsidP="000C41A3">
            <w:pPr>
              <w:pStyle w:val="Tabletextrightbold"/>
            </w:pPr>
            <w:r w:rsidRPr="00F65579">
              <w:t>–</w:t>
            </w:r>
          </w:p>
        </w:tc>
        <w:tc>
          <w:tcPr>
            <w:tcW w:w="1139" w:type="dxa"/>
            <w:shd w:val="clear" w:color="auto" w:fill="E0E0E0"/>
            <w:noWrap/>
          </w:tcPr>
          <w:p w14:paraId="588AE005" w14:textId="77777777" w:rsidR="000C41A3" w:rsidRPr="00F65579" w:rsidRDefault="000C41A3" w:rsidP="000C41A3">
            <w:pPr>
              <w:pStyle w:val="Tabletextrightbold"/>
            </w:pPr>
            <w:r w:rsidRPr="00F65579">
              <w:t>–</w:t>
            </w:r>
          </w:p>
        </w:tc>
      </w:tr>
      <w:tr w:rsidR="000C41A3" w:rsidRPr="00F65579" w14:paraId="441E0121" w14:textId="77777777" w:rsidTr="000C41A3">
        <w:trPr>
          <w:cantSplit/>
          <w:trHeight w:hRule="exact" w:val="58"/>
        </w:trPr>
        <w:tc>
          <w:tcPr>
            <w:tcW w:w="5238" w:type="dxa"/>
            <w:shd w:val="clear" w:color="auto" w:fill="auto"/>
          </w:tcPr>
          <w:p w14:paraId="21EB600C" w14:textId="77777777" w:rsidR="000C41A3" w:rsidRPr="00F65579" w:rsidRDefault="000C41A3" w:rsidP="000C41A3">
            <w:pPr>
              <w:pStyle w:val="Tabletext"/>
              <w:rPr>
                <w:sz w:val="10"/>
              </w:rPr>
            </w:pPr>
          </w:p>
        </w:tc>
        <w:tc>
          <w:tcPr>
            <w:tcW w:w="1139" w:type="dxa"/>
            <w:shd w:val="clear" w:color="auto" w:fill="auto"/>
            <w:noWrap/>
          </w:tcPr>
          <w:p w14:paraId="5DD07929" w14:textId="77777777" w:rsidR="000C41A3" w:rsidRPr="00F65579" w:rsidRDefault="000C41A3" w:rsidP="000C41A3">
            <w:pPr>
              <w:pStyle w:val="Tabletextrightbold"/>
            </w:pPr>
            <w:r w:rsidRPr="00F65579">
              <w:t> </w:t>
            </w:r>
          </w:p>
        </w:tc>
        <w:tc>
          <w:tcPr>
            <w:tcW w:w="1139" w:type="dxa"/>
            <w:shd w:val="clear" w:color="auto" w:fill="auto"/>
            <w:noWrap/>
          </w:tcPr>
          <w:p w14:paraId="21C4FAB4" w14:textId="77777777" w:rsidR="000C41A3" w:rsidRPr="00F65579" w:rsidRDefault="000C41A3" w:rsidP="000C41A3">
            <w:pPr>
              <w:pStyle w:val="Tabletextrightbold"/>
            </w:pPr>
          </w:p>
        </w:tc>
        <w:tc>
          <w:tcPr>
            <w:tcW w:w="1139" w:type="dxa"/>
            <w:shd w:val="clear" w:color="auto" w:fill="E0E0E0"/>
            <w:noWrap/>
          </w:tcPr>
          <w:p w14:paraId="1CD298F2" w14:textId="77777777" w:rsidR="000C41A3" w:rsidRPr="00F65579" w:rsidRDefault="000C41A3" w:rsidP="000C41A3">
            <w:pPr>
              <w:pStyle w:val="Tabletextrightbold"/>
            </w:pPr>
            <w:r w:rsidRPr="00F65579">
              <w:t> </w:t>
            </w:r>
          </w:p>
        </w:tc>
        <w:tc>
          <w:tcPr>
            <w:tcW w:w="1139" w:type="dxa"/>
            <w:shd w:val="clear" w:color="auto" w:fill="E0E0E0"/>
            <w:noWrap/>
          </w:tcPr>
          <w:p w14:paraId="56422F50" w14:textId="77777777" w:rsidR="000C41A3" w:rsidRPr="00F65579" w:rsidRDefault="000C41A3" w:rsidP="000C41A3">
            <w:pPr>
              <w:pStyle w:val="Tabletextrightbold"/>
            </w:pPr>
          </w:p>
        </w:tc>
      </w:tr>
      <w:tr w:rsidR="000C41A3" w:rsidRPr="00F65579" w14:paraId="217B1378" w14:textId="77777777" w:rsidTr="000C41A3">
        <w:trPr>
          <w:cantSplit/>
        </w:trPr>
        <w:tc>
          <w:tcPr>
            <w:tcW w:w="5238" w:type="dxa"/>
            <w:shd w:val="clear" w:color="auto" w:fill="auto"/>
          </w:tcPr>
          <w:p w14:paraId="4E1E2C80" w14:textId="77777777" w:rsidR="000C41A3" w:rsidRPr="00F65579" w:rsidRDefault="000C41A3" w:rsidP="000C41A3">
            <w:pPr>
              <w:pStyle w:val="Tabletextbold"/>
              <w:rPr>
                <w:bCs/>
              </w:rPr>
            </w:pPr>
            <w:r w:rsidRPr="00F65579">
              <w:rPr>
                <w:bCs/>
              </w:rPr>
              <w:t>Administered net result</w:t>
            </w:r>
          </w:p>
        </w:tc>
        <w:tc>
          <w:tcPr>
            <w:tcW w:w="1139" w:type="dxa"/>
            <w:shd w:val="clear" w:color="auto" w:fill="auto"/>
            <w:noWrap/>
          </w:tcPr>
          <w:p w14:paraId="769DF859" w14:textId="77777777" w:rsidR="000C41A3" w:rsidRPr="00F65579" w:rsidRDefault="000C41A3" w:rsidP="000C41A3">
            <w:pPr>
              <w:pStyle w:val="Tabletextrightbold"/>
            </w:pPr>
            <w:r w:rsidRPr="00F65579">
              <w:t>243 239</w:t>
            </w:r>
          </w:p>
        </w:tc>
        <w:tc>
          <w:tcPr>
            <w:tcW w:w="1139" w:type="dxa"/>
            <w:shd w:val="clear" w:color="auto" w:fill="auto"/>
            <w:noWrap/>
          </w:tcPr>
          <w:p w14:paraId="254D63F9" w14:textId="77777777" w:rsidR="000C41A3" w:rsidRPr="00F65579" w:rsidRDefault="000C41A3" w:rsidP="000C41A3">
            <w:pPr>
              <w:pStyle w:val="Tabletextrightbold"/>
            </w:pPr>
            <w:r w:rsidRPr="00F65579">
              <w:t>506 764</w:t>
            </w:r>
          </w:p>
        </w:tc>
        <w:tc>
          <w:tcPr>
            <w:tcW w:w="1139" w:type="dxa"/>
            <w:shd w:val="clear" w:color="auto" w:fill="E0E0E0"/>
            <w:noWrap/>
          </w:tcPr>
          <w:p w14:paraId="250101D4" w14:textId="77777777" w:rsidR="000C41A3" w:rsidRPr="00F65579" w:rsidRDefault="000C41A3" w:rsidP="000C41A3">
            <w:pPr>
              <w:pStyle w:val="Tabletextrightbold"/>
            </w:pPr>
            <w:r w:rsidRPr="00F65579">
              <w:t>20 313</w:t>
            </w:r>
          </w:p>
        </w:tc>
        <w:tc>
          <w:tcPr>
            <w:tcW w:w="1139" w:type="dxa"/>
            <w:shd w:val="clear" w:color="auto" w:fill="E0E0E0"/>
            <w:noWrap/>
          </w:tcPr>
          <w:p w14:paraId="32AFE899" w14:textId="77777777" w:rsidR="000C41A3" w:rsidRPr="00F65579" w:rsidRDefault="000C41A3" w:rsidP="000C41A3">
            <w:pPr>
              <w:pStyle w:val="Tabletextrightbold"/>
            </w:pPr>
            <w:r w:rsidRPr="00F65579">
              <w:t>116 132</w:t>
            </w:r>
          </w:p>
        </w:tc>
      </w:tr>
      <w:tr w:rsidR="000C41A3" w:rsidRPr="00F65579" w14:paraId="76DBD221" w14:textId="77777777" w:rsidTr="000C41A3">
        <w:trPr>
          <w:cantSplit/>
          <w:trHeight w:hRule="exact" w:val="58"/>
        </w:trPr>
        <w:tc>
          <w:tcPr>
            <w:tcW w:w="5238" w:type="dxa"/>
            <w:shd w:val="clear" w:color="auto" w:fill="auto"/>
          </w:tcPr>
          <w:p w14:paraId="09A6ACED" w14:textId="77777777" w:rsidR="000C41A3" w:rsidRPr="00F65579" w:rsidRDefault="000C41A3" w:rsidP="000C41A3">
            <w:pPr>
              <w:pStyle w:val="Tabletext"/>
              <w:rPr>
                <w:sz w:val="10"/>
              </w:rPr>
            </w:pPr>
          </w:p>
        </w:tc>
        <w:tc>
          <w:tcPr>
            <w:tcW w:w="1139" w:type="dxa"/>
            <w:shd w:val="clear" w:color="auto" w:fill="auto"/>
            <w:noWrap/>
          </w:tcPr>
          <w:p w14:paraId="5A44BAC4" w14:textId="77777777" w:rsidR="000C41A3" w:rsidRPr="00F65579" w:rsidRDefault="000C41A3" w:rsidP="000C41A3">
            <w:pPr>
              <w:jc w:val="right"/>
            </w:pPr>
          </w:p>
        </w:tc>
        <w:tc>
          <w:tcPr>
            <w:tcW w:w="1139" w:type="dxa"/>
            <w:shd w:val="clear" w:color="auto" w:fill="auto"/>
            <w:noWrap/>
          </w:tcPr>
          <w:p w14:paraId="19BDD3A9" w14:textId="77777777" w:rsidR="000C41A3" w:rsidRPr="00F65579" w:rsidRDefault="000C41A3" w:rsidP="000C41A3">
            <w:pPr>
              <w:jc w:val="right"/>
            </w:pPr>
          </w:p>
        </w:tc>
        <w:tc>
          <w:tcPr>
            <w:tcW w:w="1139" w:type="dxa"/>
            <w:shd w:val="clear" w:color="auto" w:fill="E0E0E0"/>
            <w:noWrap/>
          </w:tcPr>
          <w:p w14:paraId="226DC7CC" w14:textId="77777777" w:rsidR="000C41A3" w:rsidRPr="00F65579" w:rsidRDefault="000C41A3" w:rsidP="000C41A3">
            <w:pPr>
              <w:jc w:val="right"/>
            </w:pPr>
          </w:p>
        </w:tc>
        <w:tc>
          <w:tcPr>
            <w:tcW w:w="1139" w:type="dxa"/>
            <w:shd w:val="clear" w:color="auto" w:fill="E0E0E0"/>
            <w:noWrap/>
          </w:tcPr>
          <w:p w14:paraId="6896A8EF" w14:textId="77777777" w:rsidR="000C41A3" w:rsidRPr="00F65579" w:rsidRDefault="000C41A3" w:rsidP="000C41A3">
            <w:pPr>
              <w:jc w:val="right"/>
            </w:pPr>
          </w:p>
        </w:tc>
      </w:tr>
      <w:tr w:rsidR="000C41A3" w:rsidRPr="00F65579" w14:paraId="0E136A55" w14:textId="77777777" w:rsidTr="000C41A3">
        <w:trPr>
          <w:cantSplit/>
        </w:trPr>
        <w:tc>
          <w:tcPr>
            <w:tcW w:w="5238" w:type="dxa"/>
            <w:shd w:val="clear" w:color="auto" w:fill="auto"/>
          </w:tcPr>
          <w:p w14:paraId="6A193F1C" w14:textId="77777777" w:rsidR="000C41A3" w:rsidRPr="00F65579" w:rsidRDefault="000C41A3" w:rsidP="000C41A3">
            <w:pPr>
              <w:pStyle w:val="Tabletextbold"/>
              <w:rPr>
                <w:bCs/>
              </w:rPr>
            </w:pPr>
            <w:r w:rsidRPr="00F65579">
              <w:rPr>
                <w:bCs/>
              </w:rPr>
              <w:t xml:space="preserve">Other economic flows </w:t>
            </w:r>
            <w:r w:rsidRPr="00F65579">
              <w:t>–</w:t>
            </w:r>
            <w:r w:rsidRPr="00F65579">
              <w:rPr>
                <w:bCs/>
              </w:rPr>
              <w:t xml:space="preserve"> other comprehensive income</w:t>
            </w:r>
          </w:p>
        </w:tc>
        <w:tc>
          <w:tcPr>
            <w:tcW w:w="1139" w:type="dxa"/>
            <w:shd w:val="clear" w:color="auto" w:fill="auto"/>
            <w:noWrap/>
          </w:tcPr>
          <w:p w14:paraId="65971094" w14:textId="77777777" w:rsidR="000C41A3" w:rsidRPr="00F65579" w:rsidRDefault="000C41A3" w:rsidP="000C41A3">
            <w:pPr>
              <w:pStyle w:val="Tabletextright"/>
            </w:pPr>
          </w:p>
        </w:tc>
        <w:tc>
          <w:tcPr>
            <w:tcW w:w="1139" w:type="dxa"/>
            <w:shd w:val="clear" w:color="auto" w:fill="auto"/>
            <w:noWrap/>
          </w:tcPr>
          <w:p w14:paraId="6F63DDD2" w14:textId="77777777" w:rsidR="000C41A3" w:rsidRPr="00F65579" w:rsidRDefault="000C41A3" w:rsidP="000C41A3">
            <w:pPr>
              <w:pStyle w:val="Tabletextright"/>
            </w:pPr>
          </w:p>
        </w:tc>
        <w:tc>
          <w:tcPr>
            <w:tcW w:w="1139" w:type="dxa"/>
            <w:shd w:val="clear" w:color="auto" w:fill="E0E0E0"/>
            <w:noWrap/>
          </w:tcPr>
          <w:p w14:paraId="6541BC3F" w14:textId="77777777" w:rsidR="000C41A3" w:rsidRPr="00F65579" w:rsidRDefault="000C41A3" w:rsidP="000C41A3">
            <w:pPr>
              <w:pStyle w:val="Tabletextright"/>
            </w:pPr>
          </w:p>
        </w:tc>
        <w:tc>
          <w:tcPr>
            <w:tcW w:w="1139" w:type="dxa"/>
            <w:shd w:val="clear" w:color="auto" w:fill="E0E0E0"/>
            <w:noWrap/>
          </w:tcPr>
          <w:p w14:paraId="25DF9993" w14:textId="77777777" w:rsidR="000C41A3" w:rsidRPr="00F65579" w:rsidRDefault="000C41A3" w:rsidP="000C41A3">
            <w:pPr>
              <w:pStyle w:val="Tabletextright"/>
            </w:pPr>
          </w:p>
        </w:tc>
      </w:tr>
      <w:tr w:rsidR="000C41A3" w:rsidRPr="00F65579" w14:paraId="401E9BBE" w14:textId="77777777" w:rsidTr="000C41A3">
        <w:trPr>
          <w:cantSplit/>
        </w:trPr>
        <w:tc>
          <w:tcPr>
            <w:tcW w:w="5238" w:type="dxa"/>
            <w:shd w:val="clear" w:color="auto" w:fill="auto"/>
          </w:tcPr>
          <w:p w14:paraId="19E2EEC3" w14:textId="77777777" w:rsidR="000C41A3" w:rsidRPr="00F65579" w:rsidRDefault="000C41A3" w:rsidP="000C41A3">
            <w:pPr>
              <w:pStyle w:val="Tabletext"/>
            </w:pPr>
            <w:r w:rsidRPr="00F65579">
              <w:t>Remeasurement of superannuation defined benefit plans</w:t>
            </w:r>
          </w:p>
        </w:tc>
        <w:tc>
          <w:tcPr>
            <w:tcW w:w="1139" w:type="dxa"/>
            <w:shd w:val="clear" w:color="auto" w:fill="auto"/>
            <w:noWrap/>
          </w:tcPr>
          <w:p w14:paraId="31EE64F0" w14:textId="77777777" w:rsidR="000C41A3" w:rsidRPr="00F65579" w:rsidRDefault="000C41A3" w:rsidP="000C41A3">
            <w:pPr>
              <w:pStyle w:val="Tabletextright"/>
            </w:pPr>
          </w:p>
        </w:tc>
        <w:tc>
          <w:tcPr>
            <w:tcW w:w="1139" w:type="dxa"/>
            <w:shd w:val="clear" w:color="auto" w:fill="auto"/>
            <w:noWrap/>
          </w:tcPr>
          <w:p w14:paraId="21A32A93" w14:textId="77777777" w:rsidR="000C41A3" w:rsidRPr="00F65579" w:rsidRDefault="000C41A3" w:rsidP="000C41A3">
            <w:pPr>
              <w:pStyle w:val="Tabletextright"/>
            </w:pPr>
          </w:p>
        </w:tc>
        <w:tc>
          <w:tcPr>
            <w:tcW w:w="1139" w:type="dxa"/>
            <w:shd w:val="clear" w:color="auto" w:fill="E0E0E0"/>
            <w:noWrap/>
          </w:tcPr>
          <w:p w14:paraId="0BA505A6" w14:textId="77777777" w:rsidR="000C41A3" w:rsidRPr="00F65579" w:rsidRDefault="000C41A3" w:rsidP="000C41A3">
            <w:pPr>
              <w:pStyle w:val="Tabletextright"/>
            </w:pPr>
          </w:p>
        </w:tc>
        <w:tc>
          <w:tcPr>
            <w:tcW w:w="1139" w:type="dxa"/>
            <w:shd w:val="clear" w:color="auto" w:fill="E0E0E0"/>
            <w:noWrap/>
          </w:tcPr>
          <w:p w14:paraId="54D66647" w14:textId="77777777" w:rsidR="000C41A3" w:rsidRPr="00F65579" w:rsidRDefault="000C41A3" w:rsidP="000C41A3">
            <w:pPr>
              <w:pStyle w:val="Tabletextright"/>
            </w:pPr>
          </w:p>
        </w:tc>
      </w:tr>
      <w:tr w:rsidR="000C41A3" w:rsidRPr="00F65579" w14:paraId="41D9AC46" w14:textId="77777777" w:rsidTr="000C41A3">
        <w:trPr>
          <w:cantSplit/>
        </w:trPr>
        <w:tc>
          <w:tcPr>
            <w:tcW w:w="5238" w:type="dxa"/>
            <w:shd w:val="clear" w:color="auto" w:fill="auto"/>
          </w:tcPr>
          <w:p w14:paraId="71499BB7" w14:textId="77777777" w:rsidR="000C41A3" w:rsidRPr="00F65579" w:rsidRDefault="000C41A3" w:rsidP="000C41A3">
            <w:pPr>
              <w:pStyle w:val="Tabletext"/>
            </w:pPr>
            <w:r w:rsidRPr="00F65579">
              <w:t>Changes in financial assets available for sale reserve</w:t>
            </w:r>
          </w:p>
        </w:tc>
        <w:tc>
          <w:tcPr>
            <w:tcW w:w="1139" w:type="dxa"/>
            <w:shd w:val="clear" w:color="auto" w:fill="auto"/>
            <w:noWrap/>
          </w:tcPr>
          <w:p w14:paraId="2FE7B790" w14:textId="77777777" w:rsidR="000C41A3" w:rsidRPr="00F65579" w:rsidRDefault="000C41A3" w:rsidP="000C41A3">
            <w:pPr>
              <w:pStyle w:val="Tabletextright"/>
            </w:pPr>
          </w:p>
        </w:tc>
        <w:tc>
          <w:tcPr>
            <w:tcW w:w="1139" w:type="dxa"/>
            <w:shd w:val="clear" w:color="auto" w:fill="auto"/>
            <w:noWrap/>
          </w:tcPr>
          <w:p w14:paraId="6779E15B" w14:textId="77777777" w:rsidR="000C41A3" w:rsidRPr="00F65579" w:rsidRDefault="000C41A3" w:rsidP="000C41A3">
            <w:pPr>
              <w:pStyle w:val="Tabletextright"/>
            </w:pPr>
          </w:p>
        </w:tc>
        <w:tc>
          <w:tcPr>
            <w:tcW w:w="1139" w:type="dxa"/>
            <w:shd w:val="clear" w:color="auto" w:fill="E0E0E0"/>
            <w:noWrap/>
          </w:tcPr>
          <w:p w14:paraId="49C75C4A" w14:textId="77777777" w:rsidR="000C41A3" w:rsidRPr="00F65579" w:rsidRDefault="000C41A3" w:rsidP="000C41A3">
            <w:pPr>
              <w:pStyle w:val="Tabletextright"/>
            </w:pPr>
          </w:p>
        </w:tc>
        <w:tc>
          <w:tcPr>
            <w:tcW w:w="1139" w:type="dxa"/>
            <w:shd w:val="clear" w:color="auto" w:fill="E0E0E0"/>
            <w:noWrap/>
          </w:tcPr>
          <w:p w14:paraId="002C62DF" w14:textId="77777777" w:rsidR="000C41A3" w:rsidRPr="00F65579" w:rsidRDefault="000C41A3" w:rsidP="000C41A3">
            <w:pPr>
              <w:pStyle w:val="Tabletextright"/>
            </w:pPr>
          </w:p>
        </w:tc>
      </w:tr>
      <w:tr w:rsidR="000C41A3" w:rsidRPr="00F65579" w14:paraId="0F57CA34" w14:textId="77777777" w:rsidTr="000C41A3">
        <w:trPr>
          <w:cantSplit/>
        </w:trPr>
        <w:tc>
          <w:tcPr>
            <w:tcW w:w="5238" w:type="dxa"/>
            <w:shd w:val="clear" w:color="auto" w:fill="auto"/>
          </w:tcPr>
          <w:p w14:paraId="56B2DA2A" w14:textId="77777777" w:rsidR="000C41A3" w:rsidRPr="00F65579" w:rsidRDefault="000C41A3" w:rsidP="000C41A3">
            <w:pPr>
              <w:pStyle w:val="Tabletextbold"/>
              <w:rPr>
                <w:bCs/>
              </w:rPr>
            </w:pPr>
            <w:r w:rsidRPr="00F65579">
              <w:rPr>
                <w:bCs/>
              </w:rPr>
              <w:t>Administered comprehensive result</w:t>
            </w:r>
          </w:p>
        </w:tc>
        <w:tc>
          <w:tcPr>
            <w:tcW w:w="1139" w:type="dxa"/>
            <w:shd w:val="clear" w:color="auto" w:fill="auto"/>
            <w:noWrap/>
          </w:tcPr>
          <w:p w14:paraId="2668523A" w14:textId="77777777" w:rsidR="000C41A3" w:rsidRPr="00F65579" w:rsidRDefault="000C41A3" w:rsidP="000C41A3">
            <w:pPr>
              <w:pStyle w:val="Tabletextrightbold"/>
            </w:pPr>
            <w:r w:rsidRPr="00F65579">
              <w:t>243 239</w:t>
            </w:r>
          </w:p>
        </w:tc>
        <w:tc>
          <w:tcPr>
            <w:tcW w:w="1139" w:type="dxa"/>
            <w:shd w:val="clear" w:color="auto" w:fill="auto"/>
            <w:noWrap/>
          </w:tcPr>
          <w:p w14:paraId="0B27542A" w14:textId="77777777" w:rsidR="000C41A3" w:rsidRPr="00F65579" w:rsidRDefault="000C41A3" w:rsidP="000C41A3">
            <w:pPr>
              <w:pStyle w:val="Tabletextrightbold"/>
            </w:pPr>
            <w:r w:rsidRPr="00F65579">
              <w:t>506 764</w:t>
            </w:r>
          </w:p>
        </w:tc>
        <w:tc>
          <w:tcPr>
            <w:tcW w:w="1139" w:type="dxa"/>
            <w:shd w:val="clear" w:color="auto" w:fill="E0E0E0"/>
            <w:noWrap/>
          </w:tcPr>
          <w:p w14:paraId="7ED4819B" w14:textId="77777777" w:rsidR="000C41A3" w:rsidRPr="00F65579" w:rsidRDefault="000C41A3" w:rsidP="000C41A3">
            <w:pPr>
              <w:pStyle w:val="Tabletextrightbold"/>
            </w:pPr>
            <w:r w:rsidRPr="00F65579">
              <w:t>20 313</w:t>
            </w:r>
          </w:p>
        </w:tc>
        <w:tc>
          <w:tcPr>
            <w:tcW w:w="1139" w:type="dxa"/>
            <w:shd w:val="clear" w:color="auto" w:fill="E0E0E0"/>
            <w:noWrap/>
          </w:tcPr>
          <w:p w14:paraId="397D19E9" w14:textId="77777777" w:rsidR="000C41A3" w:rsidRPr="00F65579" w:rsidRDefault="000C41A3" w:rsidP="000C41A3">
            <w:pPr>
              <w:pStyle w:val="Tabletextrightbold"/>
            </w:pPr>
            <w:r w:rsidRPr="00F65579">
              <w:t>116 132</w:t>
            </w:r>
          </w:p>
        </w:tc>
      </w:tr>
    </w:tbl>
    <w:p w14:paraId="35F4D61A" w14:textId="77777777" w:rsidR="000C41A3" w:rsidRPr="00F65579" w:rsidRDefault="000C41A3" w:rsidP="000C41A3">
      <w:pPr>
        <w:pStyle w:val="Spacer"/>
      </w:pPr>
    </w:p>
    <w:p w14:paraId="0CC6798B"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space="720"/>
          <w:noEndnote/>
        </w:sectPr>
      </w:pPr>
    </w:p>
    <w:p w14:paraId="353171A9" w14:textId="77777777" w:rsidR="000C41A3" w:rsidRPr="00F65579" w:rsidRDefault="000C41A3" w:rsidP="000C41A3">
      <w:pPr>
        <w:pStyle w:val="Heading4"/>
        <w:rPr>
          <w:sz w:val="20"/>
        </w:rPr>
      </w:pPr>
    </w:p>
    <w:p w14:paraId="44E221A8" w14:textId="67D6A407" w:rsidR="000C41A3" w:rsidRPr="00F65579" w:rsidRDefault="000C41A3" w:rsidP="000C41A3">
      <w:r w:rsidRPr="00F65579">
        <w:t>Accordingly, transactions and balances relating to these administered resources are not recognised as departmental income, expenses, assets or liabilities within the body of the financial statements, but are disclosed separately in note</w:t>
      </w:r>
      <w:r w:rsidR="008407C1" w:rsidRPr="00F65579">
        <w:t>s</w:t>
      </w:r>
      <w:r w:rsidRPr="00F65579">
        <w:t xml:space="preserve"> 4.2.1 and 4.2.2. Except as otherwise disclosed, administered transactions are accounted for on an accrual basis using the same accounting policies adopted for recognition of departmental items in the financial statements.</w:t>
      </w:r>
    </w:p>
    <w:p w14:paraId="32320BE4" w14:textId="77777777" w:rsidR="000C41A3" w:rsidRPr="00F65579" w:rsidRDefault="000C41A3" w:rsidP="000C41A3">
      <w:r w:rsidRPr="00F65579">
        <w:br w:type="column"/>
      </w:r>
    </w:p>
    <w:p w14:paraId="44FEE5D9" w14:textId="77777777" w:rsidR="000C41A3" w:rsidRPr="00F65579" w:rsidRDefault="000C41A3" w:rsidP="000C41A3">
      <w:pPr>
        <w:sectPr w:rsidR="000C41A3" w:rsidRPr="00F65579" w:rsidSect="000C41A3">
          <w:pgSz w:w="11909" w:h="16834" w:code="9"/>
          <w:pgMar w:top="1728" w:right="1152" w:bottom="1152" w:left="1152" w:header="720" w:footer="288" w:gutter="0"/>
          <w:cols w:num="2" w:space="720"/>
          <w:noEndnote/>
        </w:sectPr>
      </w:pPr>
    </w:p>
    <w:p w14:paraId="01C47C45" w14:textId="77777777" w:rsidR="000C41A3" w:rsidRPr="00F65579" w:rsidRDefault="000C41A3" w:rsidP="000C41A3"/>
    <w:p w14:paraId="69E00CA6" w14:textId="77777777" w:rsidR="000C41A3" w:rsidRPr="00F65579" w:rsidRDefault="000C41A3" w:rsidP="000C41A3">
      <w:pPr>
        <w:pStyle w:val="Spacer"/>
        <w:spacing w:after="100"/>
      </w:pPr>
    </w:p>
    <w:tbl>
      <w:tblPr>
        <w:tblW w:w="0" w:type="auto"/>
        <w:tblLayout w:type="fixed"/>
        <w:tblLook w:val="0000" w:firstRow="0" w:lastRow="0" w:firstColumn="0" w:lastColumn="0" w:noHBand="0" w:noVBand="0"/>
      </w:tblPr>
      <w:tblGrid>
        <w:gridCol w:w="1278"/>
        <w:gridCol w:w="1170"/>
        <w:gridCol w:w="1138"/>
        <w:gridCol w:w="1138"/>
        <w:gridCol w:w="1138"/>
        <w:gridCol w:w="1138"/>
        <w:gridCol w:w="1138"/>
        <w:gridCol w:w="1138"/>
      </w:tblGrid>
      <w:tr w:rsidR="000C41A3" w:rsidRPr="00F65579" w14:paraId="2FA2964A" w14:textId="77777777" w:rsidTr="000C41A3">
        <w:trPr>
          <w:cantSplit/>
          <w:trHeight w:val="922"/>
        </w:trPr>
        <w:tc>
          <w:tcPr>
            <w:tcW w:w="2448" w:type="dxa"/>
            <w:gridSpan w:val="2"/>
            <w:shd w:val="clear" w:color="auto" w:fill="auto"/>
            <w:noWrap/>
            <w:vAlign w:val="bottom"/>
          </w:tcPr>
          <w:p w14:paraId="5352353E" w14:textId="77777777" w:rsidR="000C41A3" w:rsidRPr="00F65579" w:rsidRDefault="000C41A3" w:rsidP="000C41A3">
            <w:pPr>
              <w:pStyle w:val="Tabletextheadingcentred"/>
            </w:pPr>
            <w:r w:rsidRPr="00F65579">
              <w:t>Improve how Government manages its balance sheet, commercial activities and public sector infrastructure</w:t>
            </w:r>
          </w:p>
        </w:tc>
        <w:tc>
          <w:tcPr>
            <w:tcW w:w="2276" w:type="dxa"/>
            <w:gridSpan w:val="2"/>
            <w:shd w:val="clear" w:color="auto" w:fill="auto"/>
            <w:noWrap/>
            <w:vAlign w:val="bottom"/>
          </w:tcPr>
          <w:p w14:paraId="13D15C73" w14:textId="77777777" w:rsidR="000C41A3" w:rsidRPr="00F65579" w:rsidRDefault="000C41A3" w:rsidP="000C41A3">
            <w:pPr>
              <w:pStyle w:val="Tabletextheadingcentred"/>
            </w:pPr>
            <w:r w:rsidRPr="00F65579">
              <w:t>Deliver efficient whole of government common services</w:t>
            </w:r>
          </w:p>
        </w:tc>
        <w:tc>
          <w:tcPr>
            <w:tcW w:w="2276" w:type="dxa"/>
            <w:gridSpan w:val="2"/>
            <w:shd w:val="clear" w:color="auto" w:fill="auto"/>
            <w:noWrap/>
            <w:vAlign w:val="bottom"/>
          </w:tcPr>
          <w:p w14:paraId="61D461D8" w14:textId="77777777" w:rsidR="000C41A3" w:rsidRPr="00F65579" w:rsidRDefault="000C41A3" w:rsidP="000C41A3">
            <w:pPr>
              <w:pStyle w:val="Tabletextheadingcentred"/>
            </w:pPr>
            <w:r w:rsidRPr="00F65579">
              <w:t xml:space="preserve">Other – Not </w:t>
            </w:r>
            <w:r w:rsidRPr="00F65579">
              <w:br/>
              <w:t>attributable</w:t>
            </w:r>
          </w:p>
        </w:tc>
        <w:tc>
          <w:tcPr>
            <w:tcW w:w="2276" w:type="dxa"/>
            <w:gridSpan w:val="2"/>
            <w:shd w:val="clear" w:color="auto" w:fill="auto"/>
            <w:noWrap/>
            <w:vAlign w:val="bottom"/>
          </w:tcPr>
          <w:p w14:paraId="2BBA92E8" w14:textId="77777777" w:rsidR="000C41A3" w:rsidRPr="00F65579" w:rsidRDefault="000C41A3" w:rsidP="000C41A3">
            <w:pPr>
              <w:pStyle w:val="Tabletextheadingcentred"/>
            </w:pPr>
            <w:r w:rsidRPr="00F65579">
              <w:t>Departmental total</w:t>
            </w:r>
          </w:p>
        </w:tc>
      </w:tr>
      <w:tr w:rsidR="000C41A3" w:rsidRPr="00F65579" w14:paraId="6599BAAA" w14:textId="77777777" w:rsidTr="000C41A3">
        <w:trPr>
          <w:cantSplit/>
        </w:trPr>
        <w:tc>
          <w:tcPr>
            <w:tcW w:w="1278" w:type="dxa"/>
            <w:shd w:val="clear" w:color="auto" w:fill="auto"/>
            <w:noWrap/>
            <w:vAlign w:val="bottom"/>
          </w:tcPr>
          <w:p w14:paraId="0B6C5DB7" w14:textId="77777777" w:rsidR="000C41A3" w:rsidRPr="00F65579" w:rsidRDefault="000C41A3" w:rsidP="000C41A3">
            <w:pPr>
              <w:pStyle w:val="Tabletextheadingright"/>
            </w:pPr>
            <w:r w:rsidRPr="00F65579">
              <w:t>2019</w:t>
            </w:r>
          </w:p>
        </w:tc>
        <w:tc>
          <w:tcPr>
            <w:tcW w:w="1170" w:type="dxa"/>
            <w:shd w:val="clear" w:color="auto" w:fill="auto"/>
            <w:noWrap/>
            <w:vAlign w:val="bottom"/>
          </w:tcPr>
          <w:p w14:paraId="5753FE3C" w14:textId="77777777" w:rsidR="000C41A3" w:rsidRPr="00F65579" w:rsidRDefault="000C41A3" w:rsidP="000C41A3">
            <w:pPr>
              <w:pStyle w:val="Tabletextheadingright"/>
            </w:pPr>
            <w:r w:rsidRPr="00F65579">
              <w:t>2018</w:t>
            </w:r>
          </w:p>
        </w:tc>
        <w:tc>
          <w:tcPr>
            <w:tcW w:w="1138" w:type="dxa"/>
            <w:shd w:val="clear" w:color="auto" w:fill="auto"/>
            <w:noWrap/>
            <w:vAlign w:val="bottom"/>
          </w:tcPr>
          <w:p w14:paraId="4C4D2BF2" w14:textId="77777777" w:rsidR="000C41A3" w:rsidRPr="00F65579" w:rsidRDefault="000C41A3" w:rsidP="000C41A3">
            <w:pPr>
              <w:pStyle w:val="Tabletextheadingright"/>
            </w:pPr>
            <w:r w:rsidRPr="00F65579">
              <w:t>2019</w:t>
            </w:r>
          </w:p>
        </w:tc>
        <w:tc>
          <w:tcPr>
            <w:tcW w:w="1138" w:type="dxa"/>
            <w:shd w:val="clear" w:color="auto" w:fill="auto"/>
            <w:noWrap/>
            <w:vAlign w:val="bottom"/>
          </w:tcPr>
          <w:p w14:paraId="479BCF2F" w14:textId="77777777" w:rsidR="000C41A3" w:rsidRPr="00F65579" w:rsidRDefault="000C41A3" w:rsidP="000C41A3">
            <w:pPr>
              <w:pStyle w:val="Tabletextheadingright"/>
            </w:pPr>
            <w:r w:rsidRPr="00F65579">
              <w:t>2018</w:t>
            </w:r>
          </w:p>
        </w:tc>
        <w:tc>
          <w:tcPr>
            <w:tcW w:w="1138" w:type="dxa"/>
            <w:shd w:val="clear" w:color="auto" w:fill="auto"/>
            <w:noWrap/>
            <w:vAlign w:val="bottom"/>
          </w:tcPr>
          <w:p w14:paraId="3F6829F9" w14:textId="77777777" w:rsidR="000C41A3" w:rsidRPr="00F65579" w:rsidRDefault="000C41A3" w:rsidP="000C41A3">
            <w:pPr>
              <w:pStyle w:val="Tabletextheadingright"/>
            </w:pPr>
            <w:r w:rsidRPr="00F65579">
              <w:t>2019</w:t>
            </w:r>
          </w:p>
        </w:tc>
        <w:tc>
          <w:tcPr>
            <w:tcW w:w="1138" w:type="dxa"/>
            <w:shd w:val="clear" w:color="auto" w:fill="auto"/>
            <w:noWrap/>
            <w:vAlign w:val="bottom"/>
          </w:tcPr>
          <w:p w14:paraId="1A1EFE84" w14:textId="77777777" w:rsidR="000C41A3" w:rsidRPr="00F65579" w:rsidRDefault="000C41A3" w:rsidP="000C41A3">
            <w:pPr>
              <w:pStyle w:val="Tabletextheadingright"/>
            </w:pPr>
            <w:r w:rsidRPr="00F65579">
              <w:t>2018</w:t>
            </w:r>
          </w:p>
        </w:tc>
        <w:tc>
          <w:tcPr>
            <w:tcW w:w="1138" w:type="dxa"/>
            <w:shd w:val="clear" w:color="auto" w:fill="auto"/>
            <w:noWrap/>
            <w:vAlign w:val="bottom"/>
          </w:tcPr>
          <w:p w14:paraId="3216C540" w14:textId="77777777" w:rsidR="000C41A3" w:rsidRPr="00F65579" w:rsidRDefault="000C41A3" w:rsidP="000C41A3">
            <w:pPr>
              <w:pStyle w:val="Tabletextheadingright"/>
            </w:pPr>
            <w:r w:rsidRPr="00F65579">
              <w:t>2019</w:t>
            </w:r>
          </w:p>
        </w:tc>
        <w:tc>
          <w:tcPr>
            <w:tcW w:w="1138" w:type="dxa"/>
            <w:shd w:val="clear" w:color="auto" w:fill="auto"/>
            <w:noWrap/>
            <w:vAlign w:val="bottom"/>
          </w:tcPr>
          <w:p w14:paraId="2E9A040A" w14:textId="77777777" w:rsidR="000C41A3" w:rsidRPr="00F65579" w:rsidRDefault="000C41A3" w:rsidP="000C41A3">
            <w:pPr>
              <w:pStyle w:val="Tabletextheadingright"/>
            </w:pPr>
            <w:r w:rsidRPr="00F65579">
              <w:t>2018</w:t>
            </w:r>
          </w:p>
        </w:tc>
      </w:tr>
      <w:tr w:rsidR="000C41A3" w:rsidRPr="00F65579" w14:paraId="53A9056E" w14:textId="77777777" w:rsidTr="000C41A3">
        <w:trPr>
          <w:cantSplit/>
        </w:trPr>
        <w:tc>
          <w:tcPr>
            <w:tcW w:w="1278" w:type="dxa"/>
            <w:shd w:val="clear" w:color="auto" w:fill="auto"/>
            <w:noWrap/>
          </w:tcPr>
          <w:p w14:paraId="559AED17" w14:textId="77777777" w:rsidR="000C41A3" w:rsidRPr="00F65579" w:rsidRDefault="000C41A3" w:rsidP="000C41A3">
            <w:pPr>
              <w:pStyle w:val="Tabletextheadingright"/>
            </w:pPr>
            <w:r w:rsidRPr="00F65579">
              <w:t>$’000</w:t>
            </w:r>
          </w:p>
        </w:tc>
        <w:tc>
          <w:tcPr>
            <w:tcW w:w="1170" w:type="dxa"/>
            <w:shd w:val="clear" w:color="auto" w:fill="auto"/>
            <w:noWrap/>
          </w:tcPr>
          <w:p w14:paraId="33866353" w14:textId="77777777" w:rsidR="000C41A3" w:rsidRPr="00F65579" w:rsidRDefault="000C41A3" w:rsidP="000C41A3">
            <w:pPr>
              <w:pStyle w:val="Tabletextheadingright"/>
            </w:pPr>
            <w:r w:rsidRPr="00F65579">
              <w:t>$’000</w:t>
            </w:r>
          </w:p>
        </w:tc>
        <w:tc>
          <w:tcPr>
            <w:tcW w:w="1138" w:type="dxa"/>
            <w:shd w:val="clear" w:color="auto" w:fill="auto"/>
            <w:noWrap/>
          </w:tcPr>
          <w:p w14:paraId="459D2412" w14:textId="77777777" w:rsidR="000C41A3" w:rsidRPr="00F65579" w:rsidRDefault="000C41A3" w:rsidP="000C41A3">
            <w:pPr>
              <w:pStyle w:val="Tabletextheadingright"/>
            </w:pPr>
            <w:r w:rsidRPr="00F65579">
              <w:t>$’000</w:t>
            </w:r>
          </w:p>
        </w:tc>
        <w:tc>
          <w:tcPr>
            <w:tcW w:w="1138" w:type="dxa"/>
            <w:shd w:val="clear" w:color="auto" w:fill="auto"/>
            <w:noWrap/>
          </w:tcPr>
          <w:p w14:paraId="387D93DE" w14:textId="77777777" w:rsidR="000C41A3" w:rsidRPr="00F65579" w:rsidRDefault="000C41A3" w:rsidP="000C41A3">
            <w:pPr>
              <w:pStyle w:val="Tabletextheadingright"/>
            </w:pPr>
            <w:r w:rsidRPr="00F65579">
              <w:t>$’000</w:t>
            </w:r>
          </w:p>
        </w:tc>
        <w:tc>
          <w:tcPr>
            <w:tcW w:w="1138" w:type="dxa"/>
            <w:shd w:val="clear" w:color="auto" w:fill="auto"/>
            <w:noWrap/>
          </w:tcPr>
          <w:p w14:paraId="449E7082" w14:textId="77777777" w:rsidR="000C41A3" w:rsidRPr="00F65579" w:rsidRDefault="000C41A3" w:rsidP="000C41A3">
            <w:pPr>
              <w:pStyle w:val="Tabletextheadingright"/>
            </w:pPr>
            <w:r w:rsidRPr="00F65579">
              <w:t>$’000</w:t>
            </w:r>
          </w:p>
        </w:tc>
        <w:tc>
          <w:tcPr>
            <w:tcW w:w="1138" w:type="dxa"/>
            <w:shd w:val="clear" w:color="auto" w:fill="auto"/>
            <w:noWrap/>
          </w:tcPr>
          <w:p w14:paraId="0D4F024C" w14:textId="77777777" w:rsidR="000C41A3" w:rsidRPr="00F65579" w:rsidRDefault="000C41A3" w:rsidP="000C41A3">
            <w:pPr>
              <w:pStyle w:val="Tabletextheadingright"/>
            </w:pPr>
            <w:r w:rsidRPr="00F65579">
              <w:t>$’000</w:t>
            </w:r>
          </w:p>
        </w:tc>
        <w:tc>
          <w:tcPr>
            <w:tcW w:w="1138" w:type="dxa"/>
            <w:shd w:val="clear" w:color="auto" w:fill="auto"/>
            <w:noWrap/>
          </w:tcPr>
          <w:p w14:paraId="2B17D3A2" w14:textId="77777777" w:rsidR="000C41A3" w:rsidRPr="00F65579" w:rsidRDefault="000C41A3" w:rsidP="000C41A3">
            <w:pPr>
              <w:pStyle w:val="Tabletextheadingright"/>
            </w:pPr>
            <w:r w:rsidRPr="00F65579">
              <w:t>$’000</w:t>
            </w:r>
          </w:p>
        </w:tc>
        <w:tc>
          <w:tcPr>
            <w:tcW w:w="1138" w:type="dxa"/>
            <w:shd w:val="clear" w:color="auto" w:fill="auto"/>
            <w:noWrap/>
          </w:tcPr>
          <w:p w14:paraId="4C1EC644" w14:textId="77777777" w:rsidR="000C41A3" w:rsidRPr="00F65579" w:rsidRDefault="000C41A3" w:rsidP="000C41A3">
            <w:pPr>
              <w:pStyle w:val="Tabletextheadingright"/>
            </w:pPr>
            <w:r w:rsidRPr="00F65579">
              <w:t>$’000</w:t>
            </w:r>
          </w:p>
        </w:tc>
      </w:tr>
      <w:tr w:rsidR="000C41A3" w:rsidRPr="00F65579" w14:paraId="6EFAE099" w14:textId="77777777" w:rsidTr="000C41A3">
        <w:trPr>
          <w:cantSplit/>
        </w:trPr>
        <w:tc>
          <w:tcPr>
            <w:tcW w:w="1278" w:type="dxa"/>
            <w:shd w:val="clear" w:color="auto" w:fill="auto"/>
            <w:noWrap/>
          </w:tcPr>
          <w:p w14:paraId="164227ED" w14:textId="77777777" w:rsidR="000C41A3" w:rsidRPr="00F65579" w:rsidRDefault="000C41A3" w:rsidP="000C41A3">
            <w:pPr>
              <w:pStyle w:val="Tabletextright"/>
            </w:pPr>
          </w:p>
        </w:tc>
        <w:tc>
          <w:tcPr>
            <w:tcW w:w="1170" w:type="dxa"/>
            <w:shd w:val="clear" w:color="auto" w:fill="auto"/>
            <w:noWrap/>
          </w:tcPr>
          <w:p w14:paraId="03027635" w14:textId="77777777" w:rsidR="000C41A3" w:rsidRPr="00F65579" w:rsidRDefault="000C41A3" w:rsidP="000C41A3">
            <w:pPr>
              <w:pStyle w:val="Tabletextright"/>
            </w:pPr>
          </w:p>
        </w:tc>
        <w:tc>
          <w:tcPr>
            <w:tcW w:w="1138" w:type="dxa"/>
            <w:shd w:val="clear" w:color="auto" w:fill="E0E0E0"/>
            <w:noWrap/>
          </w:tcPr>
          <w:p w14:paraId="107D9132" w14:textId="77777777" w:rsidR="000C41A3" w:rsidRPr="00F65579" w:rsidRDefault="000C41A3" w:rsidP="000C41A3">
            <w:pPr>
              <w:pStyle w:val="Tabletextright"/>
            </w:pPr>
          </w:p>
        </w:tc>
        <w:tc>
          <w:tcPr>
            <w:tcW w:w="1138" w:type="dxa"/>
            <w:shd w:val="clear" w:color="auto" w:fill="E0E0E0"/>
            <w:noWrap/>
          </w:tcPr>
          <w:p w14:paraId="3C37D8A6" w14:textId="77777777" w:rsidR="000C41A3" w:rsidRPr="00F65579" w:rsidRDefault="000C41A3" w:rsidP="000C41A3">
            <w:pPr>
              <w:pStyle w:val="Tabletextright"/>
            </w:pPr>
          </w:p>
        </w:tc>
        <w:tc>
          <w:tcPr>
            <w:tcW w:w="1138" w:type="dxa"/>
            <w:shd w:val="clear" w:color="auto" w:fill="auto"/>
            <w:noWrap/>
          </w:tcPr>
          <w:p w14:paraId="457F2C99" w14:textId="77777777" w:rsidR="000C41A3" w:rsidRPr="00F65579" w:rsidRDefault="000C41A3" w:rsidP="000C41A3">
            <w:pPr>
              <w:pStyle w:val="Tabletextright"/>
            </w:pPr>
          </w:p>
        </w:tc>
        <w:tc>
          <w:tcPr>
            <w:tcW w:w="1138" w:type="dxa"/>
            <w:shd w:val="clear" w:color="auto" w:fill="auto"/>
            <w:noWrap/>
          </w:tcPr>
          <w:p w14:paraId="3ADED0AF" w14:textId="77777777" w:rsidR="000C41A3" w:rsidRPr="00F65579" w:rsidRDefault="000C41A3" w:rsidP="000C41A3">
            <w:pPr>
              <w:pStyle w:val="Tabletextright"/>
            </w:pPr>
          </w:p>
        </w:tc>
        <w:tc>
          <w:tcPr>
            <w:tcW w:w="1138" w:type="dxa"/>
            <w:shd w:val="clear" w:color="auto" w:fill="E0E0E0"/>
            <w:noWrap/>
          </w:tcPr>
          <w:p w14:paraId="10F8A105" w14:textId="77777777" w:rsidR="000C41A3" w:rsidRPr="00F65579" w:rsidRDefault="000C41A3" w:rsidP="000C41A3">
            <w:pPr>
              <w:pStyle w:val="Tabletextright"/>
            </w:pPr>
          </w:p>
        </w:tc>
        <w:tc>
          <w:tcPr>
            <w:tcW w:w="1138" w:type="dxa"/>
            <w:shd w:val="clear" w:color="auto" w:fill="E0E0E0"/>
            <w:noWrap/>
          </w:tcPr>
          <w:p w14:paraId="2D45EF52" w14:textId="77777777" w:rsidR="000C41A3" w:rsidRPr="00F65579" w:rsidRDefault="000C41A3" w:rsidP="000C41A3">
            <w:pPr>
              <w:pStyle w:val="Tabletextright"/>
            </w:pPr>
          </w:p>
        </w:tc>
      </w:tr>
      <w:tr w:rsidR="000C41A3" w:rsidRPr="00F65579" w14:paraId="1D5C4543" w14:textId="77777777" w:rsidTr="000C41A3">
        <w:trPr>
          <w:cantSplit/>
        </w:trPr>
        <w:tc>
          <w:tcPr>
            <w:tcW w:w="1278" w:type="dxa"/>
            <w:shd w:val="clear" w:color="auto" w:fill="auto"/>
            <w:noWrap/>
          </w:tcPr>
          <w:p w14:paraId="2987362F" w14:textId="77777777" w:rsidR="000C41A3" w:rsidRPr="00F65579" w:rsidRDefault="000C41A3" w:rsidP="000C41A3">
            <w:pPr>
              <w:pStyle w:val="Tabletextright"/>
            </w:pPr>
            <w:r w:rsidRPr="00F65579">
              <w:t>2 825 523</w:t>
            </w:r>
          </w:p>
        </w:tc>
        <w:tc>
          <w:tcPr>
            <w:tcW w:w="1170" w:type="dxa"/>
            <w:shd w:val="clear" w:color="auto" w:fill="auto"/>
            <w:noWrap/>
          </w:tcPr>
          <w:p w14:paraId="4336726E" w14:textId="77777777" w:rsidR="000C41A3" w:rsidRPr="00F65579" w:rsidRDefault="000C41A3" w:rsidP="000C41A3">
            <w:pPr>
              <w:pStyle w:val="Tabletextright"/>
            </w:pPr>
            <w:r w:rsidRPr="00F65579">
              <w:t>4 744 095</w:t>
            </w:r>
          </w:p>
        </w:tc>
        <w:tc>
          <w:tcPr>
            <w:tcW w:w="1138" w:type="dxa"/>
            <w:shd w:val="clear" w:color="auto" w:fill="E0E0E0"/>
            <w:noWrap/>
          </w:tcPr>
          <w:p w14:paraId="1AD0B922" w14:textId="77777777" w:rsidR="000C41A3" w:rsidRPr="00F65579" w:rsidRDefault="000C41A3" w:rsidP="000C41A3">
            <w:pPr>
              <w:pStyle w:val="Tabletextright"/>
            </w:pPr>
            <w:r w:rsidRPr="00F65579">
              <w:t>1 508</w:t>
            </w:r>
          </w:p>
        </w:tc>
        <w:tc>
          <w:tcPr>
            <w:tcW w:w="1138" w:type="dxa"/>
            <w:shd w:val="clear" w:color="auto" w:fill="E0E0E0"/>
            <w:noWrap/>
          </w:tcPr>
          <w:p w14:paraId="545B18A7" w14:textId="77777777" w:rsidR="000C41A3" w:rsidRPr="00F65579" w:rsidRDefault="000C41A3" w:rsidP="000C41A3">
            <w:pPr>
              <w:pStyle w:val="Tabletextright"/>
            </w:pPr>
            <w:r w:rsidRPr="00F65579">
              <w:t>57</w:t>
            </w:r>
          </w:p>
        </w:tc>
        <w:tc>
          <w:tcPr>
            <w:tcW w:w="1138" w:type="dxa"/>
            <w:shd w:val="clear" w:color="auto" w:fill="auto"/>
            <w:noWrap/>
          </w:tcPr>
          <w:p w14:paraId="45CDAD90" w14:textId="77777777" w:rsidR="000C41A3" w:rsidRPr="00F65579" w:rsidRDefault="000C41A3" w:rsidP="000C41A3">
            <w:pPr>
              <w:pStyle w:val="Tabletextright"/>
            </w:pPr>
          </w:p>
        </w:tc>
        <w:tc>
          <w:tcPr>
            <w:tcW w:w="1138" w:type="dxa"/>
            <w:shd w:val="clear" w:color="auto" w:fill="auto"/>
            <w:noWrap/>
          </w:tcPr>
          <w:p w14:paraId="7E88408E" w14:textId="77777777" w:rsidR="000C41A3" w:rsidRPr="00F65579" w:rsidRDefault="000C41A3" w:rsidP="000C41A3">
            <w:pPr>
              <w:pStyle w:val="Tabletextright"/>
            </w:pPr>
          </w:p>
        </w:tc>
        <w:tc>
          <w:tcPr>
            <w:tcW w:w="1138" w:type="dxa"/>
            <w:shd w:val="clear" w:color="auto" w:fill="E0E0E0"/>
            <w:noWrap/>
          </w:tcPr>
          <w:p w14:paraId="4C218038" w14:textId="77777777" w:rsidR="000C41A3" w:rsidRPr="00F65579" w:rsidRDefault="000C41A3" w:rsidP="000C41A3">
            <w:pPr>
              <w:pStyle w:val="Tabletextright"/>
            </w:pPr>
            <w:r w:rsidRPr="00F65579">
              <w:t>3 885 180</w:t>
            </w:r>
          </w:p>
        </w:tc>
        <w:tc>
          <w:tcPr>
            <w:tcW w:w="1138" w:type="dxa"/>
            <w:shd w:val="clear" w:color="auto" w:fill="E0E0E0"/>
            <w:noWrap/>
          </w:tcPr>
          <w:p w14:paraId="3C40CF44" w14:textId="77777777" w:rsidR="000C41A3" w:rsidRPr="00F65579" w:rsidRDefault="000C41A3" w:rsidP="000C41A3">
            <w:pPr>
              <w:pStyle w:val="Tabletextright"/>
            </w:pPr>
            <w:r w:rsidRPr="00F65579">
              <w:t>5 395 686</w:t>
            </w:r>
          </w:p>
        </w:tc>
      </w:tr>
      <w:tr w:rsidR="000C41A3" w:rsidRPr="00F65579" w14:paraId="3EC1717F" w14:textId="77777777" w:rsidTr="000C41A3">
        <w:trPr>
          <w:cantSplit/>
        </w:trPr>
        <w:tc>
          <w:tcPr>
            <w:tcW w:w="1278" w:type="dxa"/>
            <w:shd w:val="clear" w:color="auto" w:fill="auto"/>
            <w:noWrap/>
          </w:tcPr>
          <w:p w14:paraId="77D9E1D8" w14:textId="77777777" w:rsidR="000C41A3" w:rsidRPr="00F65579" w:rsidRDefault="000C41A3" w:rsidP="000C41A3">
            <w:pPr>
              <w:pStyle w:val="Tabletextright"/>
            </w:pPr>
            <w:r w:rsidRPr="00F65579">
              <w:t>1 530 241</w:t>
            </w:r>
          </w:p>
        </w:tc>
        <w:tc>
          <w:tcPr>
            <w:tcW w:w="1170" w:type="dxa"/>
            <w:shd w:val="clear" w:color="auto" w:fill="auto"/>
            <w:noWrap/>
          </w:tcPr>
          <w:p w14:paraId="7CBA18BF" w14:textId="77777777" w:rsidR="000C41A3" w:rsidRPr="00F65579" w:rsidRDefault="000C41A3" w:rsidP="000C41A3">
            <w:pPr>
              <w:pStyle w:val="Tabletextright"/>
            </w:pPr>
            <w:r w:rsidRPr="00F65579">
              <w:t>44 533</w:t>
            </w:r>
          </w:p>
        </w:tc>
        <w:tc>
          <w:tcPr>
            <w:tcW w:w="1138" w:type="dxa"/>
            <w:shd w:val="clear" w:color="auto" w:fill="E0E0E0"/>
            <w:noWrap/>
          </w:tcPr>
          <w:p w14:paraId="0A544C34" w14:textId="77777777" w:rsidR="000C41A3" w:rsidRPr="00F65579" w:rsidRDefault="000C41A3" w:rsidP="000C41A3">
            <w:pPr>
              <w:pStyle w:val="Tabletextright"/>
            </w:pPr>
          </w:p>
        </w:tc>
        <w:tc>
          <w:tcPr>
            <w:tcW w:w="1138" w:type="dxa"/>
            <w:shd w:val="clear" w:color="auto" w:fill="E0E0E0"/>
            <w:noWrap/>
          </w:tcPr>
          <w:p w14:paraId="5EFC2142" w14:textId="77777777" w:rsidR="000C41A3" w:rsidRPr="00F65579" w:rsidRDefault="000C41A3" w:rsidP="000C41A3">
            <w:pPr>
              <w:pStyle w:val="Tabletextright"/>
            </w:pPr>
          </w:p>
        </w:tc>
        <w:tc>
          <w:tcPr>
            <w:tcW w:w="1138" w:type="dxa"/>
            <w:shd w:val="clear" w:color="auto" w:fill="auto"/>
            <w:noWrap/>
          </w:tcPr>
          <w:p w14:paraId="0994CDED" w14:textId="77777777" w:rsidR="000C41A3" w:rsidRPr="00F65579" w:rsidRDefault="000C41A3" w:rsidP="000C41A3">
            <w:pPr>
              <w:pStyle w:val="Tabletextright"/>
            </w:pPr>
            <w:r w:rsidRPr="00F65579">
              <w:t>1 150 316</w:t>
            </w:r>
          </w:p>
        </w:tc>
        <w:tc>
          <w:tcPr>
            <w:tcW w:w="1138" w:type="dxa"/>
            <w:shd w:val="clear" w:color="auto" w:fill="auto"/>
            <w:noWrap/>
          </w:tcPr>
          <w:p w14:paraId="2CACB49F" w14:textId="77777777" w:rsidR="000C41A3" w:rsidRPr="00F65579" w:rsidRDefault="000C41A3" w:rsidP="000C41A3">
            <w:pPr>
              <w:pStyle w:val="Tabletextright"/>
            </w:pPr>
            <w:r w:rsidRPr="00F65579">
              <w:t>1 105 058</w:t>
            </w:r>
          </w:p>
        </w:tc>
        <w:tc>
          <w:tcPr>
            <w:tcW w:w="1138" w:type="dxa"/>
            <w:shd w:val="clear" w:color="auto" w:fill="E0E0E0"/>
            <w:noWrap/>
          </w:tcPr>
          <w:p w14:paraId="789A0216" w14:textId="77777777" w:rsidR="000C41A3" w:rsidRPr="00F65579" w:rsidRDefault="000C41A3" w:rsidP="000C41A3">
            <w:pPr>
              <w:pStyle w:val="Tabletextright"/>
            </w:pPr>
            <w:r w:rsidRPr="00F65579">
              <w:t>2 840 746</w:t>
            </w:r>
          </w:p>
        </w:tc>
        <w:tc>
          <w:tcPr>
            <w:tcW w:w="1138" w:type="dxa"/>
            <w:shd w:val="clear" w:color="auto" w:fill="E0E0E0"/>
            <w:noWrap/>
          </w:tcPr>
          <w:p w14:paraId="474F0D63" w14:textId="77777777" w:rsidR="000C41A3" w:rsidRPr="00F65579" w:rsidRDefault="000C41A3" w:rsidP="000C41A3">
            <w:pPr>
              <w:pStyle w:val="Tabletextright"/>
            </w:pPr>
            <w:r w:rsidRPr="00F65579">
              <w:t>1 300 782</w:t>
            </w:r>
          </w:p>
        </w:tc>
      </w:tr>
      <w:tr w:rsidR="000C41A3" w:rsidRPr="00F65579" w14:paraId="685418D0" w14:textId="77777777" w:rsidTr="000C41A3">
        <w:trPr>
          <w:cantSplit/>
        </w:trPr>
        <w:tc>
          <w:tcPr>
            <w:tcW w:w="1278" w:type="dxa"/>
            <w:shd w:val="clear" w:color="auto" w:fill="auto"/>
            <w:noWrap/>
          </w:tcPr>
          <w:p w14:paraId="1E2BE982" w14:textId="77777777" w:rsidR="000C41A3" w:rsidRPr="00F65579" w:rsidRDefault="000C41A3" w:rsidP="000C41A3">
            <w:pPr>
              <w:pStyle w:val="Tabletextright"/>
            </w:pPr>
            <w:r w:rsidRPr="00F65579">
              <w:t>26 252</w:t>
            </w:r>
          </w:p>
        </w:tc>
        <w:tc>
          <w:tcPr>
            <w:tcW w:w="1170" w:type="dxa"/>
            <w:shd w:val="clear" w:color="auto" w:fill="auto"/>
            <w:noWrap/>
          </w:tcPr>
          <w:p w14:paraId="15A9E7F0" w14:textId="77777777" w:rsidR="000C41A3" w:rsidRPr="00F65579" w:rsidRDefault="000C41A3" w:rsidP="000C41A3">
            <w:pPr>
              <w:pStyle w:val="Tabletextright"/>
            </w:pPr>
            <w:r w:rsidRPr="00F65579">
              <w:t>22 563</w:t>
            </w:r>
          </w:p>
        </w:tc>
        <w:tc>
          <w:tcPr>
            <w:tcW w:w="1138" w:type="dxa"/>
            <w:shd w:val="clear" w:color="auto" w:fill="E0E0E0"/>
            <w:noWrap/>
          </w:tcPr>
          <w:p w14:paraId="32338F25" w14:textId="77777777" w:rsidR="000C41A3" w:rsidRPr="00F65579" w:rsidRDefault="000C41A3" w:rsidP="000C41A3">
            <w:pPr>
              <w:pStyle w:val="Tabletextright"/>
            </w:pPr>
          </w:p>
        </w:tc>
        <w:tc>
          <w:tcPr>
            <w:tcW w:w="1138" w:type="dxa"/>
            <w:shd w:val="clear" w:color="auto" w:fill="E0E0E0"/>
            <w:noWrap/>
          </w:tcPr>
          <w:p w14:paraId="7F0757AD" w14:textId="77777777" w:rsidR="000C41A3" w:rsidRPr="00F65579" w:rsidRDefault="000C41A3" w:rsidP="000C41A3">
            <w:pPr>
              <w:pStyle w:val="Tabletextright"/>
            </w:pPr>
          </w:p>
        </w:tc>
        <w:tc>
          <w:tcPr>
            <w:tcW w:w="1138" w:type="dxa"/>
            <w:shd w:val="clear" w:color="auto" w:fill="auto"/>
            <w:noWrap/>
          </w:tcPr>
          <w:p w14:paraId="57BB94DD" w14:textId="77777777" w:rsidR="000C41A3" w:rsidRPr="00F65579" w:rsidRDefault="000C41A3" w:rsidP="000C41A3">
            <w:pPr>
              <w:pStyle w:val="Tabletextright"/>
            </w:pPr>
            <w:r w:rsidRPr="00F65579">
              <w:t>8 739 203</w:t>
            </w:r>
          </w:p>
        </w:tc>
        <w:tc>
          <w:tcPr>
            <w:tcW w:w="1138" w:type="dxa"/>
            <w:shd w:val="clear" w:color="auto" w:fill="auto"/>
            <w:noWrap/>
          </w:tcPr>
          <w:p w14:paraId="524AB66E" w14:textId="77777777" w:rsidR="000C41A3" w:rsidRPr="00F65579" w:rsidRDefault="000C41A3" w:rsidP="000C41A3">
            <w:pPr>
              <w:pStyle w:val="Tabletextright"/>
            </w:pPr>
            <w:r w:rsidRPr="00F65579">
              <w:t>7 034 123</w:t>
            </w:r>
          </w:p>
        </w:tc>
        <w:tc>
          <w:tcPr>
            <w:tcW w:w="1138" w:type="dxa"/>
            <w:shd w:val="clear" w:color="auto" w:fill="E0E0E0"/>
            <w:noWrap/>
          </w:tcPr>
          <w:p w14:paraId="17457321" w14:textId="77777777" w:rsidR="000C41A3" w:rsidRPr="00F65579" w:rsidRDefault="000C41A3" w:rsidP="000C41A3">
            <w:pPr>
              <w:pStyle w:val="Tabletextright"/>
            </w:pPr>
            <w:r w:rsidRPr="00F65579">
              <w:t>25 485 365</w:t>
            </w:r>
          </w:p>
        </w:tc>
        <w:tc>
          <w:tcPr>
            <w:tcW w:w="1138" w:type="dxa"/>
            <w:shd w:val="clear" w:color="auto" w:fill="E0E0E0"/>
            <w:noWrap/>
          </w:tcPr>
          <w:p w14:paraId="5E5E724F" w14:textId="77777777" w:rsidR="000C41A3" w:rsidRPr="00F65579" w:rsidRDefault="000C41A3" w:rsidP="000C41A3">
            <w:pPr>
              <w:pStyle w:val="Tabletextright"/>
            </w:pPr>
            <w:r w:rsidRPr="00F65579">
              <w:t>22 651 527</w:t>
            </w:r>
          </w:p>
        </w:tc>
      </w:tr>
      <w:tr w:rsidR="000C41A3" w:rsidRPr="00F65579" w14:paraId="5A2F9E57" w14:textId="77777777" w:rsidTr="000C41A3">
        <w:trPr>
          <w:cantSplit/>
        </w:trPr>
        <w:tc>
          <w:tcPr>
            <w:tcW w:w="1278" w:type="dxa"/>
            <w:shd w:val="clear" w:color="auto" w:fill="auto"/>
            <w:noWrap/>
          </w:tcPr>
          <w:p w14:paraId="7D48D4C7" w14:textId="4237636D" w:rsidR="000C41A3" w:rsidRPr="00F65579" w:rsidRDefault="00551763" w:rsidP="000C41A3">
            <w:pPr>
              <w:pStyle w:val="Tabletextright"/>
            </w:pPr>
            <w:r w:rsidRPr="00F65579">
              <w:t>476 771</w:t>
            </w:r>
          </w:p>
        </w:tc>
        <w:tc>
          <w:tcPr>
            <w:tcW w:w="1170" w:type="dxa"/>
            <w:shd w:val="clear" w:color="auto" w:fill="auto"/>
            <w:noWrap/>
          </w:tcPr>
          <w:p w14:paraId="6E17C1BD" w14:textId="77777777" w:rsidR="000C41A3" w:rsidRPr="00F65579" w:rsidRDefault="000C41A3" w:rsidP="000C41A3">
            <w:pPr>
              <w:pStyle w:val="Tabletextright"/>
            </w:pPr>
            <w:r w:rsidRPr="00F65579">
              <w:t>444 530</w:t>
            </w:r>
          </w:p>
        </w:tc>
        <w:tc>
          <w:tcPr>
            <w:tcW w:w="1138" w:type="dxa"/>
            <w:shd w:val="clear" w:color="auto" w:fill="E0E0E0"/>
            <w:noWrap/>
          </w:tcPr>
          <w:p w14:paraId="20705BC9" w14:textId="77777777" w:rsidR="000C41A3" w:rsidRPr="00F65579" w:rsidRDefault="000C41A3" w:rsidP="000C41A3">
            <w:pPr>
              <w:pStyle w:val="Tabletextright"/>
            </w:pPr>
          </w:p>
        </w:tc>
        <w:tc>
          <w:tcPr>
            <w:tcW w:w="1138" w:type="dxa"/>
            <w:shd w:val="clear" w:color="auto" w:fill="E0E0E0"/>
            <w:noWrap/>
          </w:tcPr>
          <w:p w14:paraId="117DE5B2" w14:textId="77777777" w:rsidR="000C41A3" w:rsidRPr="00F65579" w:rsidRDefault="000C41A3" w:rsidP="000C41A3">
            <w:pPr>
              <w:pStyle w:val="Tabletextright"/>
            </w:pPr>
          </w:p>
        </w:tc>
        <w:tc>
          <w:tcPr>
            <w:tcW w:w="1138" w:type="dxa"/>
            <w:shd w:val="clear" w:color="auto" w:fill="auto"/>
            <w:noWrap/>
          </w:tcPr>
          <w:p w14:paraId="25E18F91" w14:textId="77777777" w:rsidR="000C41A3" w:rsidRPr="00F65579" w:rsidRDefault="000C41A3" w:rsidP="000C41A3">
            <w:pPr>
              <w:pStyle w:val="Tabletextright"/>
            </w:pPr>
          </w:p>
        </w:tc>
        <w:tc>
          <w:tcPr>
            <w:tcW w:w="1138" w:type="dxa"/>
            <w:shd w:val="clear" w:color="auto" w:fill="auto"/>
            <w:noWrap/>
          </w:tcPr>
          <w:p w14:paraId="594D8677" w14:textId="77777777" w:rsidR="000C41A3" w:rsidRPr="00F65579" w:rsidRDefault="000C41A3" w:rsidP="000C41A3">
            <w:pPr>
              <w:pStyle w:val="Tabletextright"/>
            </w:pPr>
          </w:p>
        </w:tc>
        <w:tc>
          <w:tcPr>
            <w:tcW w:w="1138" w:type="dxa"/>
            <w:shd w:val="clear" w:color="auto" w:fill="E0E0E0"/>
            <w:noWrap/>
          </w:tcPr>
          <w:p w14:paraId="0E2C6670" w14:textId="7DA7709B" w:rsidR="000C41A3" w:rsidRPr="00F65579" w:rsidRDefault="000C41A3" w:rsidP="000C41A3">
            <w:pPr>
              <w:pStyle w:val="Tabletextright"/>
            </w:pPr>
            <w:r w:rsidRPr="00F65579">
              <w:t xml:space="preserve">19 </w:t>
            </w:r>
            <w:r w:rsidR="00551763" w:rsidRPr="00F65579">
              <w:t>569 634</w:t>
            </w:r>
          </w:p>
        </w:tc>
        <w:tc>
          <w:tcPr>
            <w:tcW w:w="1138" w:type="dxa"/>
            <w:shd w:val="clear" w:color="auto" w:fill="E0E0E0"/>
            <w:noWrap/>
          </w:tcPr>
          <w:p w14:paraId="58629D0B" w14:textId="77777777" w:rsidR="000C41A3" w:rsidRPr="00F65579" w:rsidRDefault="000C41A3" w:rsidP="000C41A3">
            <w:pPr>
              <w:pStyle w:val="Tabletextright"/>
            </w:pPr>
            <w:r w:rsidRPr="00F65579">
              <w:t>18 987 019</w:t>
            </w:r>
          </w:p>
        </w:tc>
      </w:tr>
      <w:tr w:rsidR="000C41A3" w:rsidRPr="00F65579" w14:paraId="4BAF719C" w14:textId="77777777" w:rsidTr="000C41A3">
        <w:trPr>
          <w:cantSplit/>
        </w:trPr>
        <w:tc>
          <w:tcPr>
            <w:tcW w:w="1278" w:type="dxa"/>
            <w:shd w:val="clear" w:color="auto" w:fill="auto"/>
            <w:noWrap/>
          </w:tcPr>
          <w:p w14:paraId="6FDA464B" w14:textId="77777777" w:rsidR="000C41A3" w:rsidRPr="00F65579" w:rsidRDefault="000C41A3" w:rsidP="000C41A3">
            <w:pPr>
              <w:pStyle w:val="Tabletextright"/>
            </w:pPr>
            <w:r w:rsidRPr="00F65579">
              <w:t>652 180</w:t>
            </w:r>
          </w:p>
        </w:tc>
        <w:tc>
          <w:tcPr>
            <w:tcW w:w="1170" w:type="dxa"/>
            <w:shd w:val="clear" w:color="auto" w:fill="auto"/>
            <w:noWrap/>
          </w:tcPr>
          <w:p w14:paraId="23C7B185" w14:textId="77777777" w:rsidR="000C41A3" w:rsidRPr="00F65579" w:rsidRDefault="000C41A3" w:rsidP="000C41A3">
            <w:pPr>
              <w:pStyle w:val="Tabletextright"/>
            </w:pPr>
            <w:r w:rsidRPr="00F65579">
              <w:t>457 953</w:t>
            </w:r>
          </w:p>
        </w:tc>
        <w:tc>
          <w:tcPr>
            <w:tcW w:w="1138" w:type="dxa"/>
            <w:shd w:val="clear" w:color="auto" w:fill="E0E0E0"/>
            <w:noWrap/>
          </w:tcPr>
          <w:p w14:paraId="3EF201F9" w14:textId="77777777" w:rsidR="000C41A3" w:rsidRPr="00F65579" w:rsidRDefault="000C41A3" w:rsidP="000C41A3">
            <w:pPr>
              <w:pStyle w:val="Tabletextright"/>
            </w:pPr>
          </w:p>
        </w:tc>
        <w:tc>
          <w:tcPr>
            <w:tcW w:w="1138" w:type="dxa"/>
            <w:shd w:val="clear" w:color="auto" w:fill="E0E0E0"/>
            <w:noWrap/>
          </w:tcPr>
          <w:p w14:paraId="6542924F" w14:textId="77777777" w:rsidR="000C41A3" w:rsidRPr="00F65579" w:rsidRDefault="000C41A3" w:rsidP="000C41A3">
            <w:pPr>
              <w:pStyle w:val="Tabletextright"/>
            </w:pPr>
          </w:p>
        </w:tc>
        <w:tc>
          <w:tcPr>
            <w:tcW w:w="1138" w:type="dxa"/>
            <w:shd w:val="clear" w:color="auto" w:fill="auto"/>
            <w:noWrap/>
          </w:tcPr>
          <w:p w14:paraId="45F3CD45" w14:textId="77777777" w:rsidR="000C41A3" w:rsidRPr="00F65579" w:rsidRDefault="000C41A3" w:rsidP="000C41A3">
            <w:pPr>
              <w:pStyle w:val="Tabletextright"/>
            </w:pPr>
          </w:p>
        </w:tc>
        <w:tc>
          <w:tcPr>
            <w:tcW w:w="1138" w:type="dxa"/>
            <w:shd w:val="clear" w:color="auto" w:fill="auto"/>
            <w:noWrap/>
          </w:tcPr>
          <w:p w14:paraId="3516B179" w14:textId="77777777" w:rsidR="000C41A3" w:rsidRPr="00F65579" w:rsidRDefault="000C41A3" w:rsidP="000C41A3">
            <w:pPr>
              <w:pStyle w:val="Tabletextright"/>
            </w:pPr>
          </w:p>
        </w:tc>
        <w:tc>
          <w:tcPr>
            <w:tcW w:w="1138" w:type="dxa"/>
            <w:shd w:val="clear" w:color="auto" w:fill="E0E0E0"/>
            <w:noWrap/>
          </w:tcPr>
          <w:p w14:paraId="42A34DE4" w14:textId="77777777" w:rsidR="000C41A3" w:rsidRPr="00F65579" w:rsidRDefault="000C41A3" w:rsidP="000C41A3">
            <w:pPr>
              <w:pStyle w:val="Tabletextright"/>
            </w:pPr>
            <w:r w:rsidRPr="00F65579">
              <w:t>652 180</w:t>
            </w:r>
          </w:p>
        </w:tc>
        <w:tc>
          <w:tcPr>
            <w:tcW w:w="1138" w:type="dxa"/>
            <w:shd w:val="clear" w:color="auto" w:fill="E0E0E0"/>
            <w:noWrap/>
          </w:tcPr>
          <w:p w14:paraId="0DF002FE" w14:textId="77777777" w:rsidR="000C41A3" w:rsidRPr="00F65579" w:rsidRDefault="000C41A3" w:rsidP="000C41A3">
            <w:pPr>
              <w:pStyle w:val="Tabletextright"/>
            </w:pPr>
            <w:r w:rsidRPr="00F65579">
              <w:t>457 953</w:t>
            </w:r>
          </w:p>
        </w:tc>
      </w:tr>
      <w:tr w:rsidR="000C41A3" w:rsidRPr="00F65579" w14:paraId="258E7DFC" w14:textId="77777777" w:rsidTr="000C41A3">
        <w:trPr>
          <w:cantSplit/>
        </w:trPr>
        <w:tc>
          <w:tcPr>
            <w:tcW w:w="1278" w:type="dxa"/>
            <w:shd w:val="clear" w:color="auto" w:fill="auto"/>
            <w:noWrap/>
          </w:tcPr>
          <w:p w14:paraId="24A65560" w14:textId="77777777" w:rsidR="000C41A3" w:rsidRPr="00F65579" w:rsidRDefault="000C41A3" w:rsidP="000C41A3">
            <w:pPr>
              <w:pStyle w:val="Tabletextright"/>
            </w:pPr>
            <w:r w:rsidRPr="00F65579">
              <w:t>5 864 524</w:t>
            </w:r>
          </w:p>
        </w:tc>
        <w:tc>
          <w:tcPr>
            <w:tcW w:w="1170" w:type="dxa"/>
            <w:shd w:val="clear" w:color="auto" w:fill="auto"/>
            <w:noWrap/>
          </w:tcPr>
          <w:p w14:paraId="1C260657" w14:textId="77777777" w:rsidR="000C41A3" w:rsidRPr="00F65579" w:rsidRDefault="000C41A3" w:rsidP="000C41A3">
            <w:pPr>
              <w:pStyle w:val="Tabletextright"/>
            </w:pPr>
            <w:r w:rsidRPr="00F65579">
              <w:t>5 406 374</w:t>
            </w:r>
          </w:p>
        </w:tc>
        <w:tc>
          <w:tcPr>
            <w:tcW w:w="1138" w:type="dxa"/>
            <w:shd w:val="clear" w:color="auto" w:fill="E0E0E0"/>
            <w:noWrap/>
          </w:tcPr>
          <w:p w14:paraId="79CDEF80" w14:textId="77777777" w:rsidR="000C41A3" w:rsidRPr="00F65579" w:rsidRDefault="000C41A3" w:rsidP="000C41A3">
            <w:pPr>
              <w:pStyle w:val="Tabletextright"/>
            </w:pPr>
          </w:p>
        </w:tc>
        <w:tc>
          <w:tcPr>
            <w:tcW w:w="1138" w:type="dxa"/>
            <w:shd w:val="clear" w:color="auto" w:fill="E0E0E0"/>
            <w:noWrap/>
          </w:tcPr>
          <w:p w14:paraId="6C69EEAB" w14:textId="77777777" w:rsidR="000C41A3" w:rsidRPr="00F65579" w:rsidRDefault="000C41A3" w:rsidP="000C41A3">
            <w:pPr>
              <w:pStyle w:val="Tabletextright"/>
            </w:pPr>
          </w:p>
        </w:tc>
        <w:tc>
          <w:tcPr>
            <w:tcW w:w="1138" w:type="dxa"/>
            <w:shd w:val="clear" w:color="auto" w:fill="auto"/>
            <w:noWrap/>
          </w:tcPr>
          <w:p w14:paraId="36F608FD" w14:textId="77777777" w:rsidR="000C41A3" w:rsidRPr="00F65579" w:rsidRDefault="000C41A3" w:rsidP="000C41A3">
            <w:pPr>
              <w:pStyle w:val="Tabletextright"/>
            </w:pPr>
          </w:p>
        </w:tc>
        <w:tc>
          <w:tcPr>
            <w:tcW w:w="1138" w:type="dxa"/>
            <w:shd w:val="clear" w:color="auto" w:fill="auto"/>
            <w:noWrap/>
          </w:tcPr>
          <w:p w14:paraId="17C396EC" w14:textId="77777777" w:rsidR="000C41A3" w:rsidRPr="00F65579" w:rsidRDefault="000C41A3" w:rsidP="000C41A3">
            <w:pPr>
              <w:pStyle w:val="Tabletextright"/>
            </w:pPr>
          </w:p>
        </w:tc>
        <w:tc>
          <w:tcPr>
            <w:tcW w:w="1138" w:type="dxa"/>
            <w:shd w:val="clear" w:color="auto" w:fill="E0E0E0"/>
            <w:noWrap/>
          </w:tcPr>
          <w:p w14:paraId="45819A60" w14:textId="77777777" w:rsidR="000C41A3" w:rsidRPr="00F65579" w:rsidRDefault="000C41A3" w:rsidP="000C41A3">
            <w:pPr>
              <w:pStyle w:val="Tabletextright"/>
            </w:pPr>
            <w:r w:rsidRPr="00F65579">
              <w:t>5 864 524</w:t>
            </w:r>
          </w:p>
        </w:tc>
        <w:tc>
          <w:tcPr>
            <w:tcW w:w="1138" w:type="dxa"/>
            <w:shd w:val="clear" w:color="auto" w:fill="E0E0E0"/>
            <w:noWrap/>
          </w:tcPr>
          <w:p w14:paraId="180C2906" w14:textId="77777777" w:rsidR="000C41A3" w:rsidRPr="00F65579" w:rsidRDefault="000C41A3" w:rsidP="000C41A3">
            <w:pPr>
              <w:pStyle w:val="Tabletextright"/>
            </w:pPr>
            <w:r w:rsidRPr="00F65579">
              <w:t>5 406 374</w:t>
            </w:r>
          </w:p>
        </w:tc>
      </w:tr>
      <w:tr w:rsidR="000C41A3" w:rsidRPr="00F65579" w14:paraId="6B106939" w14:textId="77777777" w:rsidTr="000C41A3">
        <w:trPr>
          <w:cantSplit/>
        </w:trPr>
        <w:tc>
          <w:tcPr>
            <w:tcW w:w="1278" w:type="dxa"/>
            <w:shd w:val="clear" w:color="auto" w:fill="auto"/>
            <w:noWrap/>
          </w:tcPr>
          <w:p w14:paraId="6683E5DD" w14:textId="77777777" w:rsidR="000C41A3" w:rsidRPr="00F65579" w:rsidRDefault="000C41A3" w:rsidP="000C41A3">
            <w:pPr>
              <w:pStyle w:val="Tabletextright"/>
            </w:pPr>
            <w:r w:rsidRPr="00F65579">
              <w:t>91 727</w:t>
            </w:r>
          </w:p>
        </w:tc>
        <w:tc>
          <w:tcPr>
            <w:tcW w:w="1170" w:type="dxa"/>
            <w:shd w:val="clear" w:color="auto" w:fill="auto"/>
            <w:noWrap/>
          </w:tcPr>
          <w:p w14:paraId="6D164DC3" w14:textId="77777777" w:rsidR="000C41A3" w:rsidRPr="00F65579" w:rsidRDefault="000C41A3" w:rsidP="000C41A3">
            <w:pPr>
              <w:pStyle w:val="Tabletextright"/>
            </w:pPr>
            <w:r w:rsidRPr="00F65579">
              <w:t>122 887</w:t>
            </w:r>
          </w:p>
        </w:tc>
        <w:tc>
          <w:tcPr>
            <w:tcW w:w="1138" w:type="dxa"/>
            <w:shd w:val="clear" w:color="auto" w:fill="E0E0E0"/>
            <w:noWrap/>
          </w:tcPr>
          <w:p w14:paraId="0BB2230F" w14:textId="77777777" w:rsidR="000C41A3" w:rsidRPr="00F65579" w:rsidRDefault="000C41A3" w:rsidP="000C41A3">
            <w:pPr>
              <w:pStyle w:val="Tabletextright"/>
            </w:pPr>
            <w:r w:rsidRPr="00F65579">
              <w:t>5 961</w:t>
            </w:r>
          </w:p>
        </w:tc>
        <w:tc>
          <w:tcPr>
            <w:tcW w:w="1138" w:type="dxa"/>
            <w:shd w:val="clear" w:color="auto" w:fill="E0E0E0"/>
            <w:noWrap/>
          </w:tcPr>
          <w:p w14:paraId="4BF7BB9C" w14:textId="77777777" w:rsidR="000C41A3" w:rsidRPr="00F65579" w:rsidRDefault="000C41A3" w:rsidP="000C41A3">
            <w:pPr>
              <w:pStyle w:val="Tabletextright"/>
            </w:pPr>
            <w:r w:rsidRPr="00F65579">
              <w:t>4 217</w:t>
            </w:r>
          </w:p>
        </w:tc>
        <w:tc>
          <w:tcPr>
            <w:tcW w:w="1138" w:type="dxa"/>
            <w:shd w:val="clear" w:color="auto" w:fill="auto"/>
            <w:noWrap/>
          </w:tcPr>
          <w:p w14:paraId="79E51C3F" w14:textId="77777777" w:rsidR="000C41A3" w:rsidRPr="00F65579" w:rsidRDefault="000C41A3" w:rsidP="000C41A3">
            <w:pPr>
              <w:pStyle w:val="Tabletextright"/>
            </w:pPr>
          </w:p>
        </w:tc>
        <w:tc>
          <w:tcPr>
            <w:tcW w:w="1138" w:type="dxa"/>
            <w:shd w:val="clear" w:color="auto" w:fill="auto"/>
            <w:noWrap/>
          </w:tcPr>
          <w:p w14:paraId="65798F27" w14:textId="77777777" w:rsidR="000C41A3" w:rsidRPr="00F65579" w:rsidRDefault="000C41A3" w:rsidP="000C41A3">
            <w:pPr>
              <w:pStyle w:val="Tabletextright"/>
            </w:pPr>
          </w:p>
        </w:tc>
        <w:tc>
          <w:tcPr>
            <w:tcW w:w="1138" w:type="dxa"/>
            <w:shd w:val="clear" w:color="auto" w:fill="E0E0E0"/>
            <w:noWrap/>
          </w:tcPr>
          <w:p w14:paraId="0375A529" w14:textId="77777777" w:rsidR="000C41A3" w:rsidRPr="00F65579" w:rsidRDefault="000C41A3" w:rsidP="000C41A3">
            <w:pPr>
              <w:pStyle w:val="Tabletextright"/>
            </w:pPr>
            <w:r w:rsidRPr="00F65579">
              <w:t>97 688</w:t>
            </w:r>
          </w:p>
        </w:tc>
        <w:tc>
          <w:tcPr>
            <w:tcW w:w="1138" w:type="dxa"/>
            <w:shd w:val="clear" w:color="auto" w:fill="E0E0E0"/>
            <w:noWrap/>
          </w:tcPr>
          <w:p w14:paraId="534DCF24" w14:textId="77777777" w:rsidR="000C41A3" w:rsidRPr="00F65579" w:rsidRDefault="000C41A3" w:rsidP="000C41A3">
            <w:pPr>
              <w:pStyle w:val="Tabletextright"/>
            </w:pPr>
            <w:r w:rsidRPr="00F65579">
              <w:t>127 104</w:t>
            </w:r>
          </w:p>
        </w:tc>
      </w:tr>
      <w:tr w:rsidR="000C41A3" w:rsidRPr="00F65579" w14:paraId="32BDEF47" w14:textId="77777777" w:rsidTr="000C41A3">
        <w:trPr>
          <w:cantSplit/>
        </w:trPr>
        <w:tc>
          <w:tcPr>
            <w:tcW w:w="1278" w:type="dxa"/>
            <w:shd w:val="clear" w:color="auto" w:fill="auto"/>
            <w:noWrap/>
          </w:tcPr>
          <w:p w14:paraId="6FA1A50B" w14:textId="16AE0C13" w:rsidR="000C41A3" w:rsidRPr="00F65579" w:rsidRDefault="000C41A3" w:rsidP="000C41A3">
            <w:pPr>
              <w:pStyle w:val="Tabletextright"/>
            </w:pPr>
            <w:r w:rsidRPr="00F65579">
              <w:t>283 2</w:t>
            </w:r>
            <w:r w:rsidR="00551763" w:rsidRPr="00F65579">
              <w:t>24</w:t>
            </w:r>
          </w:p>
        </w:tc>
        <w:tc>
          <w:tcPr>
            <w:tcW w:w="1170" w:type="dxa"/>
            <w:shd w:val="clear" w:color="auto" w:fill="auto"/>
            <w:noWrap/>
          </w:tcPr>
          <w:p w14:paraId="27458238" w14:textId="77777777" w:rsidR="000C41A3" w:rsidRPr="00F65579" w:rsidRDefault="000C41A3" w:rsidP="000C41A3">
            <w:pPr>
              <w:pStyle w:val="Tabletextright"/>
            </w:pPr>
            <w:r w:rsidRPr="00F65579">
              <w:t>12 002</w:t>
            </w:r>
          </w:p>
        </w:tc>
        <w:tc>
          <w:tcPr>
            <w:tcW w:w="1138" w:type="dxa"/>
            <w:shd w:val="clear" w:color="auto" w:fill="E0E0E0"/>
            <w:noWrap/>
          </w:tcPr>
          <w:p w14:paraId="30A1757D" w14:textId="77777777" w:rsidR="000C41A3" w:rsidRPr="00F65579" w:rsidRDefault="000C41A3" w:rsidP="000C41A3">
            <w:pPr>
              <w:pStyle w:val="Tabletextright"/>
            </w:pPr>
            <w:r w:rsidRPr="00F65579">
              <w:t>1 087</w:t>
            </w:r>
          </w:p>
        </w:tc>
        <w:tc>
          <w:tcPr>
            <w:tcW w:w="1138" w:type="dxa"/>
            <w:shd w:val="clear" w:color="auto" w:fill="E0E0E0"/>
            <w:noWrap/>
          </w:tcPr>
          <w:p w14:paraId="3D24F967" w14:textId="77777777" w:rsidR="000C41A3" w:rsidRPr="00F65579" w:rsidRDefault="000C41A3" w:rsidP="000C41A3">
            <w:pPr>
              <w:pStyle w:val="Tabletextright"/>
            </w:pPr>
            <w:r w:rsidRPr="00F65579">
              <w:t>823</w:t>
            </w:r>
          </w:p>
        </w:tc>
        <w:tc>
          <w:tcPr>
            <w:tcW w:w="1138" w:type="dxa"/>
            <w:shd w:val="clear" w:color="auto" w:fill="auto"/>
            <w:noWrap/>
          </w:tcPr>
          <w:p w14:paraId="4E80B8B6" w14:textId="77777777" w:rsidR="000C41A3" w:rsidRPr="00F65579" w:rsidRDefault="000C41A3" w:rsidP="000C41A3">
            <w:pPr>
              <w:pStyle w:val="Tabletextright"/>
            </w:pPr>
          </w:p>
        </w:tc>
        <w:tc>
          <w:tcPr>
            <w:tcW w:w="1138" w:type="dxa"/>
            <w:shd w:val="clear" w:color="auto" w:fill="auto"/>
            <w:noWrap/>
          </w:tcPr>
          <w:p w14:paraId="3B3B0538" w14:textId="77777777" w:rsidR="000C41A3" w:rsidRPr="00F65579" w:rsidRDefault="000C41A3" w:rsidP="000C41A3">
            <w:pPr>
              <w:pStyle w:val="Tabletextright"/>
            </w:pPr>
          </w:p>
        </w:tc>
        <w:tc>
          <w:tcPr>
            <w:tcW w:w="1138" w:type="dxa"/>
            <w:shd w:val="clear" w:color="auto" w:fill="E0E0E0"/>
            <w:noWrap/>
          </w:tcPr>
          <w:p w14:paraId="62440CC9" w14:textId="04561C25" w:rsidR="000C41A3" w:rsidRPr="00F65579" w:rsidRDefault="000C41A3" w:rsidP="000C41A3">
            <w:pPr>
              <w:pStyle w:val="Tabletextright"/>
            </w:pPr>
            <w:r w:rsidRPr="00F65579">
              <w:t xml:space="preserve">512 </w:t>
            </w:r>
            <w:r w:rsidR="00551763" w:rsidRPr="00F65579">
              <w:t>957</w:t>
            </w:r>
          </w:p>
        </w:tc>
        <w:tc>
          <w:tcPr>
            <w:tcW w:w="1138" w:type="dxa"/>
            <w:shd w:val="clear" w:color="auto" w:fill="E0E0E0"/>
            <w:noWrap/>
          </w:tcPr>
          <w:p w14:paraId="67AB53E2" w14:textId="77777777" w:rsidR="000C41A3" w:rsidRPr="00F65579" w:rsidRDefault="000C41A3" w:rsidP="000C41A3">
            <w:pPr>
              <w:pStyle w:val="Tabletextright"/>
            </w:pPr>
            <w:r w:rsidRPr="00F65579">
              <w:t>115 417</w:t>
            </w:r>
          </w:p>
        </w:tc>
      </w:tr>
      <w:tr w:rsidR="000C41A3" w:rsidRPr="00F65579" w14:paraId="2C7A67FE" w14:textId="77777777" w:rsidTr="000C41A3">
        <w:trPr>
          <w:cantSplit/>
          <w:trHeight w:val="446"/>
        </w:trPr>
        <w:tc>
          <w:tcPr>
            <w:tcW w:w="1278" w:type="dxa"/>
            <w:shd w:val="clear" w:color="auto" w:fill="auto"/>
            <w:noWrap/>
          </w:tcPr>
          <w:p w14:paraId="3B913908" w14:textId="77777777" w:rsidR="000C41A3" w:rsidRPr="00F65579" w:rsidRDefault="000C41A3" w:rsidP="000C41A3">
            <w:pPr>
              <w:pStyle w:val="Tabletextright"/>
            </w:pPr>
          </w:p>
        </w:tc>
        <w:tc>
          <w:tcPr>
            <w:tcW w:w="1170" w:type="dxa"/>
            <w:shd w:val="clear" w:color="auto" w:fill="auto"/>
            <w:noWrap/>
          </w:tcPr>
          <w:p w14:paraId="4D45B143" w14:textId="77777777" w:rsidR="000C41A3" w:rsidRPr="00F65579" w:rsidRDefault="000C41A3" w:rsidP="000C41A3">
            <w:pPr>
              <w:pStyle w:val="Tabletextright"/>
            </w:pPr>
            <w:r w:rsidRPr="00F65579">
              <w:t> </w:t>
            </w:r>
          </w:p>
        </w:tc>
        <w:tc>
          <w:tcPr>
            <w:tcW w:w="1138" w:type="dxa"/>
            <w:shd w:val="clear" w:color="auto" w:fill="E0E0E0"/>
            <w:noWrap/>
          </w:tcPr>
          <w:p w14:paraId="05AE2A84" w14:textId="77777777" w:rsidR="000C41A3" w:rsidRPr="00F65579" w:rsidRDefault="000C41A3" w:rsidP="000C41A3">
            <w:pPr>
              <w:pStyle w:val="Tabletextright"/>
            </w:pPr>
          </w:p>
        </w:tc>
        <w:tc>
          <w:tcPr>
            <w:tcW w:w="1138" w:type="dxa"/>
            <w:shd w:val="clear" w:color="auto" w:fill="E0E0E0"/>
            <w:noWrap/>
          </w:tcPr>
          <w:p w14:paraId="05A1AEE6" w14:textId="77777777" w:rsidR="000C41A3" w:rsidRPr="00F65579" w:rsidRDefault="000C41A3" w:rsidP="000C41A3">
            <w:pPr>
              <w:pStyle w:val="Tabletextright"/>
            </w:pPr>
          </w:p>
        </w:tc>
        <w:tc>
          <w:tcPr>
            <w:tcW w:w="1138" w:type="dxa"/>
            <w:shd w:val="clear" w:color="auto" w:fill="auto"/>
            <w:noWrap/>
          </w:tcPr>
          <w:p w14:paraId="26BF4FB9" w14:textId="7AA191F2" w:rsidR="000C41A3" w:rsidRPr="00F65579" w:rsidRDefault="00551763" w:rsidP="000C41A3">
            <w:pPr>
              <w:pStyle w:val="Tabletextright"/>
            </w:pPr>
            <w:r w:rsidRPr="00F65579">
              <w:t xml:space="preserve">5 </w:t>
            </w:r>
            <w:r w:rsidR="00550DEA" w:rsidRPr="00F65579">
              <w:t>792 880</w:t>
            </w:r>
          </w:p>
        </w:tc>
        <w:tc>
          <w:tcPr>
            <w:tcW w:w="1138" w:type="dxa"/>
            <w:shd w:val="clear" w:color="auto" w:fill="auto"/>
            <w:noWrap/>
          </w:tcPr>
          <w:p w14:paraId="14623F75" w14:textId="77777777" w:rsidR="000C41A3" w:rsidRPr="00F65579" w:rsidRDefault="000C41A3" w:rsidP="000C41A3">
            <w:pPr>
              <w:pStyle w:val="Tabletextright"/>
            </w:pPr>
            <w:r w:rsidRPr="00F65579">
              <w:t>128 247</w:t>
            </w:r>
          </w:p>
        </w:tc>
        <w:tc>
          <w:tcPr>
            <w:tcW w:w="1138" w:type="dxa"/>
            <w:shd w:val="clear" w:color="auto" w:fill="E0E0E0"/>
            <w:noWrap/>
          </w:tcPr>
          <w:p w14:paraId="1829176A" w14:textId="5A7A7289" w:rsidR="000C41A3" w:rsidRPr="00F65579" w:rsidRDefault="0027651E" w:rsidP="000C41A3">
            <w:pPr>
              <w:pStyle w:val="Tabletextright"/>
            </w:pPr>
            <w:r w:rsidRPr="00F65579">
              <w:t xml:space="preserve">5 </w:t>
            </w:r>
            <w:r w:rsidR="00550DEA" w:rsidRPr="00F65579">
              <w:t>792 880</w:t>
            </w:r>
          </w:p>
        </w:tc>
        <w:tc>
          <w:tcPr>
            <w:tcW w:w="1138" w:type="dxa"/>
            <w:shd w:val="clear" w:color="auto" w:fill="E0E0E0"/>
            <w:noWrap/>
          </w:tcPr>
          <w:p w14:paraId="7B7401EA" w14:textId="77777777" w:rsidR="000C41A3" w:rsidRPr="00F65579" w:rsidRDefault="000C41A3" w:rsidP="000C41A3">
            <w:pPr>
              <w:pStyle w:val="Tabletextright"/>
            </w:pPr>
            <w:r w:rsidRPr="00F65579">
              <w:t>128 247</w:t>
            </w:r>
          </w:p>
        </w:tc>
      </w:tr>
      <w:tr w:rsidR="000C41A3" w:rsidRPr="00F65579" w14:paraId="49A123FC" w14:textId="77777777" w:rsidTr="000C41A3">
        <w:trPr>
          <w:cantSplit/>
        </w:trPr>
        <w:tc>
          <w:tcPr>
            <w:tcW w:w="1278" w:type="dxa"/>
            <w:shd w:val="clear" w:color="auto" w:fill="auto"/>
            <w:noWrap/>
          </w:tcPr>
          <w:p w14:paraId="6EF44A05" w14:textId="6F38E3AC" w:rsidR="000C41A3" w:rsidRPr="00F65579" w:rsidRDefault="000C41A3" w:rsidP="000C41A3">
            <w:pPr>
              <w:pStyle w:val="Tabletextrightbold"/>
            </w:pPr>
            <w:r w:rsidRPr="00F65579">
              <w:t xml:space="preserve">11 </w:t>
            </w:r>
            <w:r w:rsidR="00551763" w:rsidRPr="00F65579">
              <w:t>750 442</w:t>
            </w:r>
          </w:p>
        </w:tc>
        <w:tc>
          <w:tcPr>
            <w:tcW w:w="1170" w:type="dxa"/>
            <w:shd w:val="clear" w:color="auto" w:fill="auto"/>
            <w:noWrap/>
          </w:tcPr>
          <w:p w14:paraId="2CC89E59" w14:textId="77777777" w:rsidR="000C41A3" w:rsidRPr="00F65579" w:rsidRDefault="000C41A3" w:rsidP="000C41A3">
            <w:pPr>
              <w:pStyle w:val="Tabletextrightbold"/>
            </w:pPr>
            <w:r w:rsidRPr="00F65579">
              <w:t>11 254 937</w:t>
            </w:r>
          </w:p>
        </w:tc>
        <w:tc>
          <w:tcPr>
            <w:tcW w:w="1138" w:type="dxa"/>
            <w:shd w:val="clear" w:color="auto" w:fill="E0E0E0"/>
            <w:noWrap/>
          </w:tcPr>
          <w:p w14:paraId="276F91FA" w14:textId="77777777" w:rsidR="000C41A3" w:rsidRPr="00F65579" w:rsidRDefault="000C41A3" w:rsidP="000C41A3">
            <w:pPr>
              <w:pStyle w:val="Tabletextrightbold"/>
            </w:pPr>
            <w:r w:rsidRPr="00F65579">
              <w:t>8 556</w:t>
            </w:r>
          </w:p>
        </w:tc>
        <w:tc>
          <w:tcPr>
            <w:tcW w:w="1138" w:type="dxa"/>
            <w:shd w:val="clear" w:color="auto" w:fill="E0E0E0"/>
            <w:noWrap/>
          </w:tcPr>
          <w:p w14:paraId="7E3FEEE5" w14:textId="77777777" w:rsidR="000C41A3" w:rsidRPr="00F65579" w:rsidRDefault="000C41A3" w:rsidP="000C41A3">
            <w:pPr>
              <w:pStyle w:val="Tabletextrightbold"/>
            </w:pPr>
            <w:r w:rsidRPr="00F65579">
              <w:t>5 097</w:t>
            </w:r>
          </w:p>
        </w:tc>
        <w:tc>
          <w:tcPr>
            <w:tcW w:w="1138" w:type="dxa"/>
            <w:shd w:val="clear" w:color="auto" w:fill="auto"/>
            <w:noWrap/>
          </w:tcPr>
          <w:p w14:paraId="75BCC78A" w14:textId="586EE128" w:rsidR="000C41A3" w:rsidRPr="00F65579" w:rsidRDefault="00551763" w:rsidP="000C41A3">
            <w:pPr>
              <w:pStyle w:val="Tabletextrightbold"/>
            </w:pPr>
            <w:r w:rsidRPr="00F65579">
              <w:t xml:space="preserve">15 </w:t>
            </w:r>
            <w:r w:rsidR="00550DEA" w:rsidRPr="00F65579">
              <w:t>682 399</w:t>
            </w:r>
          </w:p>
        </w:tc>
        <w:tc>
          <w:tcPr>
            <w:tcW w:w="1138" w:type="dxa"/>
            <w:shd w:val="clear" w:color="auto" w:fill="auto"/>
            <w:noWrap/>
          </w:tcPr>
          <w:p w14:paraId="663FFF2D" w14:textId="77777777" w:rsidR="000C41A3" w:rsidRPr="00F65579" w:rsidRDefault="000C41A3" w:rsidP="000C41A3">
            <w:pPr>
              <w:pStyle w:val="Tabletextrightbold"/>
            </w:pPr>
            <w:r w:rsidRPr="00F65579">
              <w:t>8 267 428</w:t>
            </w:r>
          </w:p>
        </w:tc>
        <w:tc>
          <w:tcPr>
            <w:tcW w:w="1138" w:type="dxa"/>
            <w:shd w:val="clear" w:color="auto" w:fill="E0E0E0"/>
            <w:noWrap/>
          </w:tcPr>
          <w:p w14:paraId="402D5FE7" w14:textId="6FA47779" w:rsidR="000C41A3" w:rsidRPr="00F65579" w:rsidRDefault="00551763" w:rsidP="000C41A3">
            <w:pPr>
              <w:pStyle w:val="Tabletextrightbold"/>
            </w:pPr>
            <w:r w:rsidRPr="00F65579">
              <w:t xml:space="preserve">64 </w:t>
            </w:r>
            <w:r w:rsidR="00550DEA" w:rsidRPr="00F65579">
              <w:t>701 154</w:t>
            </w:r>
          </w:p>
        </w:tc>
        <w:tc>
          <w:tcPr>
            <w:tcW w:w="1138" w:type="dxa"/>
            <w:shd w:val="clear" w:color="auto" w:fill="E0E0E0"/>
            <w:noWrap/>
          </w:tcPr>
          <w:p w14:paraId="27C4F2BE" w14:textId="77777777" w:rsidR="000C41A3" w:rsidRPr="00F65579" w:rsidRDefault="000C41A3" w:rsidP="000C41A3">
            <w:pPr>
              <w:pStyle w:val="Tabletextrightbold"/>
            </w:pPr>
            <w:r w:rsidRPr="00F65579">
              <w:t>54 570 109</w:t>
            </w:r>
          </w:p>
        </w:tc>
      </w:tr>
      <w:tr w:rsidR="000C41A3" w:rsidRPr="00F65579" w14:paraId="5BD1CDFD" w14:textId="77777777" w:rsidTr="000C41A3">
        <w:trPr>
          <w:cantSplit/>
          <w:trHeight w:hRule="exact" w:val="58"/>
        </w:trPr>
        <w:tc>
          <w:tcPr>
            <w:tcW w:w="1278" w:type="dxa"/>
            <w:shd w:val="clear" w:color="auto" w:fill="auto"/>
            <w:noWrap/>
          </w:tcPr>
          <w:p w14:paraId="45EE66E5" w14:textId="77777777" w:rsidR="000C41A3" w:rsidRPr="00F65579" w:rsidRDefault="000C41A3" w:rsidP="000C41A3">
            <w:pPr>
              <w:pStyle w:val="Tabletextrightbold"/>
            </w:pPr>
          </w:p>
        </w:tc>
        <w:tc>
          <w:tcPr>
            <w:tcW w:w="1170" w:type="dxa"/>
            <w:shd w:val="clear" w:color="auto" w:fill="auto"/>
            <w:noWrap/>
          </w:tcPr>
          <w:p w14:paraId="65EE2BB1" w14:textId="77777777" w:rsidR="000C41A3" w:rsidRPr="00F65579" w:rsidRDefault="000C41A3" w:rsidP="000C41A3">
            <w:pPr>
              <w:pStyle w:val="Tabletextrightbold"/>
            </w:pPr>
          </w:p>
        </w:tc>
        <w:tc>
          <w:tcPr>
            <w:tcW w:w="1138" w:type="dxa"/>
            <w:shd w:val="clear" w:color="auto" w:fill="E0E0E0"/>
            <w:noWrap/>
          </w:tcPr>
          <w:p w14:paraId="7D0F1098" w14:textId="77777777" w:rsidR="000C41A3" w:rsidRPr="00F65579" w:rsidRDefault="000C41A3" w:rsidP="000C41A3">
            <w:pPr>
              <w:pStyle w:val="Tabletextrightbold"/>
            </w:pPr>
          </w:p>
        </w:tc>
        <w:tc>
          <w:tcPr>
            <w:tcW w:w="1138" w:type="dxa"/>
            <w:shd w:val="clear" w:color="auto" w:fill="E0E0E0"/>
            <w:noWrap/>
          </w:tcPr>
          <w:p w14:paraId="45FC9B9E" w14:textId="77777777" w:rsidR="000C41A3" w:rsidRPr="00F65579" w:rsidRDefault="000C41A3" w:rsidP="000C41A3">
            <w:pPr>
              <w:pStyle w:val="Tabletextrightbold"/>
            </w:pPr>
          </w:p>
        </w:tc>
        <w:tc>
          <w:tcPr>
            <w:tcW w:w="1138" w:type="dxa"/>
            <w:shd w:val="clear" w:color="auto" w:fill="auto"/>
            <w:noWrap/>
          </w:tcPr>
          <w:p w14:paraId="06EAD4BE" w14:textId="77777777" w:rsidR="000C41A3" w:rsidRPr="00F65579" w:rsidRDefault="000C41A3" w:rsidP="000C41A3">
            <w:pPr>
              <w:pStyle w:val="Tabletextrightbold"/>
            </w:pPr>
          </w:p>
        </w:tc>
        <w:tc>
          <w:tcPr>
            <w:tcW w:w="1138" w:type="dxa"/>
            <w:shd w:val="clear" w:color="auto" w:fill="auto"/>
            <w:noWrap/>
          </w:tcPr>
          <w:p w14:paraId="79F0366A" w14:textId="77777777" w:rsidR="000C41A3" w:rsidRPr="00F65579" w:rsidRDefault="000C41A3" w:rsidP="000C41A3">
            <w:pPr>
              <w:pStyle w:val="Tabletextrightbold"/>
            </w:pPr>
          </w:p>
        </w:tc>
        <w:tc>
          <w:tcPr>
            <w:tcW w:w="1138" w:type="dxa"/>
            <w:shd w:val="clear" w:color="auto" w:fill="E0E0E0"/>
            <w:noWrap/>
          </w:tcPr>
          <w:p w14:paraId="0F6485F5" w14:textId="77777777" w:rsidR="000C41A3" w:rsidRPr="00F65579" w:rsidRDefault="000C41A3" w:rsidP="000C41A3">
            <w:pPr>
              <w:pStyle w:val="Tabletextrightbold"/>
            </w:pPr>
          </w:p>
        </w:tc>
        <w:tc>
          <w:tcPr>
            <w:tcW w:w="1138" w:type="dxa"/>
            <w:shd w:val="clear" w:color="auto" w:fill="E0E0E0"/>
            <w:noWrap/>
          </w:tcPr>
          <w:p w14:paraId="1E73CED0" w14:textId="77777777" w:rsidR="000C41A3" w:rsidRPr="00F65579" w:rsidRDefault="000C41A3" w:rsidP="000C41A3">
            <w:pPr>
              <w:pStyle w:val="Tabletextrightbold"/>
            </w:pPr>
          </w:p>
        </w:tc>
      </w:tr>
      <w:tr w:rsidR="000C41A3" w:rsidRPr="00F65579" w14:paraId="43DFBF25" w14:textId="77777777" w:rsidTr="000C41A3">
        <w:trPr>
          <w:cantSplit/>
        </w:trPr>
        <w:tc>
          <w:tcPr>
            <w:tcW w:w="1278" w:type="dxa"/>
            <w:shd w:val="clear" w:color="auto" w:fill="auto"/>
            <w:noWrap/>
          </w:tcPr>
          <w:p w14:paraId="1AD8473E" w14:textId="77777777" w:rsidR="000C41A3" w:rsidRPr="00F65579" w:rsidRDefault="000C41A3" w:rsidP="000C41A3">
            <w:pPr>
              <w:pStyle w:val="Tabletextright"/>
              <w:rPr>
                <w:b/>
                <w:bCs/>
              </w:rPr>
            </w:pPr>
          </w:p>
        </w:tc>
        <w:tc>
          <w:tcPr>
            <w:tcW w:w="1170" w:type="dxa"/>
            <w:shd w:val="clear" w:color="auto" w:fill="auto"/>
            <w:noWrap/>
          </w:tcPr>
          <w:p w14:paraId="7631D150" w14:textId="77777777" w:rsidR="000C41A3" w:rsidRPr="00F65579" w:rsidRDefault="000C41A3" w:rsidP="000C41A3">
            <w:pPr>
              <w:pStyle w:val="Tabletextright"/>
              <w:rPr>
                <w:b/>
                <w:bCs/>
              </w:rPr>
            </w:pPr>
          </w:p>
        </w:tc>
        <w:tc>
          <w:tcPr>
            <w:tcW w:w="1138" w:type="dxa"/>
            <w:shd w:val="clear" w:color="auto" w:fill="E0E0E0"/>
            <w:noWrap/>
          </w:tcPr>
          <w:p w14:paraId="7037E850" w14:textId="77777777" w:rsidR="000C41A3" w:rsidRPr="00F65579" w:rsidRDefault="000C41A3" w:rsidP="000C41A3">
            <w:pPr>
              <w:pStyle w:val="Tabletextright"/>
              <w:rPr>
                <w:b/>
                <w:bCs/>
              </w:rPr>
            </w:pPr>
          </w:p>
        </w:tc>
        <w:tc>
          <w:tcPr>
            <w:tcW w:w="1138" w:type="dxa"/>
            <w:shd w:val="clear" w:color="auto" w:fill="E0E0E0"/>
            <w:noWrap/>
          </w:tcPr>
          <w:p w14:paraId="2BD847D0" w14:textId="77777777" w:rsidR="000C41A3" w:rsidRPr="00F65579" w:rsidRDefault="000C41A3" w:rsidP="000C41A3">
            <w:pPr>
              <w:pStyle w:val="Tabletextright"/>
              <w:rPr>
                <w:b/>
                <w:bCs/>
              </w:rPr>
            </w:pPr>
          </w:p>
        </w:tc>
        <w:tc>
          <w:tcPr>
            <w:tcW w:w="1138" w:type="dxa"/>
            <w:shd w:val="clear" w:color="auto" w:fill="auto"/>
            <w:noWrap/>
          </w:tcPr>
          <w:p w14:paraId="2347CF0E" w14:textId="77777777" w:rsidR="000C41A3" w:rsidRPr="00F65579" w:rsidRDefault="000C41A3" w:rsidP="000C41A3">
            <w:pPr>
              <w:pStyle w:val="Tabletextright"/>
              <w:rPr>
                <w:b/>
                <w:bCs/>
              </w:rPr>
            </w:pPr>
          </w:p>
        </w:tc>
        <w:tc>
          <w:tcPr>
            <w:tcW w:w="1138" w:type="dxa"/>
            <w:shd w:val="clear" w:color="auto" w:fill="auto"/>
            <w:noWrap/>
          </w:tcPr>
          <w:p w14:paraId="14DF136C" w14:textId="77777777" w:rsidR="000C41A3" w:rsidRPr="00F65579" w:rsidRDefault="000C41A3" w:rsidP="000C41A3">
            <w:pPr>
              <w:pStyle w:val="Tabletextright"/>
              <w:rPr>
                <w:b/>
                <w:bCs/>
              </w:rPr>
            </w:pPr>
          </w:p>
        </w:tc>
        <w:tc>
          <w:tcPr>
            <w:tcW w:w="1138" w:type="dxa"/>
            <w:shd w:val="clear" w:color="auto" w:fill="E0E0E0"/>
            <w:noWrap/>
          </w:tcPr>
          <w:p w14:paraId="4CF8C6B6" w14:textId="77777777" w:rsidR="000C41A3" w:rsidRPr="00F65579" w:rsidRDefault="000C41A3" w:rsidP="000C41A3">
            <w:pPr>
              <w:pStyle w:val="Tabletextright"/>
              <w:rPr>
                <w:b/>
                <w:bCs/>
              </w:rPr>
            </w:pPr>
          </w:p>
        </w:tc>
        <w:tc>
          <w:tcPr>
            <w:tcW w:w="1138" w:type="dxa"/>
            <w:shd w:val="clear" w:color="auto" w:fill="E0E0E0"/>
            <w:noWrap/>
          </w:tcPr>
          <w:p w14:paraId="7EEC21F5" w14:textId="77777777" w:rsidR="000C41A3" w:rsidRPr="00F65579" w:rsidRDefault="000C41A3" w:rsidP="000C41A3">
            <w:pPr>
              <w:pStyle w:val="Tabletextright"/>
              <w:rPr>
                <w:b/>
                <w:bCs/>
              </w:rPr>
            </w:pPr>
          </w:p>
        </w:tc>
      </w:tr>
      <w:tr w:rsidR="000C41A3" w:rsidRPr="00F65579" w14:paraId="67639DF7" w14:textId="77777777" w:rsidTr="000C41A3">
        <w:trPr>
          <w:cantSplit/>
        </w:trPr>
        <w:tc>
          <w:tcPr>
            <w:tcW w:w="1278" w:type="dxa"/>
            <w:shd w:val="clear" w:color="auto" w:fill="auto"/>
            <w:noWrap/>
          </w:tcPr>
          <w:p w14:paraId="79B4D41E" w14:textId="77777777" w:rsidR="000C41A3" w:rsidRPr="00F65579" w:rsidRDefault="000C41A3" w:rsidP="000C41A3">
            <w:pPr>
              <w:pStyle w:val="Tabletextright"/>
              <w:rPr>
                <w:bCs/>
              </w:rPr>
            </w:pPr>
          </w:p>
        </w:tc>
        <w:tc>
          <w:tcPr>
            <w:tcW w:w="1170" w:type="dxa"/>
            <w:shd w:val="clear" w:color="auto" w:fill="auto"/>
            <w:noWrap/>
          </w:tcPr>
          <w:p w14:paraId="293A6F65" w14:textId="77777777" w:rsidR="000C41A3" w:rsidRPr="00F65579" w:rsidRDefault="000C41A3" w:rsidP="000C41A3">
            <w:pPr>
              <w:pStyle w:val="Tabletextright"/>
            </w:pPr>
          </w:p>
        </w:tc>
        <w:tc>
          <w:tcPr>
            <w:tcW w:w="1138" w:type="dxa"/>
            <w:shd w:val="clear" w:color="auto" w:fill="E0E0E0"/>
            <w:noWrap/>
          </w:tcPr>
          <w:p w14:paraId="41D05021" w14:textId="77777777" w:rsidR="000C41A3" w:rsidRPr="00F65579" w:rsidRDefault="000C41A3" w:rsidP="000C41A3">
            <w:pPr>
              <w:pStyle w:val="Tabletextright"/>
              <w:rPr>
                <w:bCs/>
              </w:rPr>
            </w:pPr>
          </w:p>
        </w:tc>
        <w:tc>
          <w:tcPr>
            <w:tcW w:w="1138" w:type="dxa"/>
            <w:shd w:val="clear" w:color="auto" w:fill="E0E0E0"/>
            <w:noWrap/>
          </w:tcPr>
          <w:p w14:paraId="6F9EE50A" w14:textId="77777777" w:rsidR="000C41A3" w:rsidRPr="00F65579" w:rsidRDefault="000C41A3" w:rsidP="000C41A3">
            <w:pPr>
              <w:pStyle w:val="Tabletextright"/>
            </w:pPr>
          </w:p>
        </w:tc>
        <w:tc>
          <w:tcPr>
            <w:tcW w:w="1138" w:type="dxa"/>
            <w:shd w:val="clear" w:color="auto" w:fill="auto"/>
            <w:noWrap/>
          </w:tcPr>
          <w:p w14:paraId="3DC5B5C8" w14:textId="77777777" w:rsidR="000C41A3" w:rsidRPr="00F65579" w:rsidRDefault="000C41A3" w:rsidP="000C41A3">
            <w:pPr>
              <w:pStyle w:val="Tabletextright"/>
              <w:rPr>
                <w:bCs/>
              </w:rPr>
            </w:pPr>
            <w:r w:rsidRPr="00F65579">
              <w:rPr>
                <w:bCs/>
              </w:rPr>
              <w:t>3 595 407</w:t>
            </w:r>
          </w:p>
        </w:tc>
        <w:tc>
          <w:tcPr>
            <w:tcW w:w="1138" w:type="dxa"/>
            <w:shd w:val="clear" w:color="auto" w:fill="auto"/>
            <w:noWrap/>
          </w:tcPr>
          <w:p w14:paraId="64DB8AF4" w14:textId="77777777" w:rsidR="000C41A3" w:rsidRPr="00F65579" w:rsidRDefault="000C41A3" w:rsidP="000C41A3">
            <w:pPr>
              <w:pStyle w:val="Tabletextright"/>
            </w:pPr>
            <w:r w:rsidRPr="00F65579">
              <w:rPr>
                <w:bCs/>
              </w:rPr>
              <w:t>3 580 619</w:t>
            </w:r>
          </w:p>
        </w:tc>
        <w:tc>
          <w:tcPr>
            <w:tcW w:w="1138" w:type="dxa"/>
            <w:shd w:val="clear" w:color="auto" w:fill="E0E0E0"/>
            <w:noWrap/>
          </w:tcPr>
          <w:p w14:paraId="556E8F8D" w14:textId="77777777" w:rsidR="000C41A3" w:rsidRPr="00F65579" w:rsidRDefault="000C41A3" w:rsidP="000C41A3">
            <w:pPr>
              <w:pStyle w:val="Tabletextright"/>
              <w:rPr>
                <w:bCs/>
              </w:rPr>
            </w:pPr>
            <w:r w:rsidRPr="00F65579">
              <w:rPr>
                <w:bCs/>
              </w:rPr>
              <w:t>4 588 342</w:t>
            </w:r>
          </w:p>
        </w:tc>
        <w:tc>
          <w:tcPr>
            <w:tcW w:w="1138" w:type="dxa"/>
            <w:shd w:val="clear" w:color="auto" w:fill="E0E0E0"/>
            <w:noWrap/>
          </w:tcPr>
          <w:p w14:paraId="0D85F70E" w14:textId="77777777" w:rsidR="000C41A3" w:rsidRPr="00F65579" w:rsidRDefault="000C41A3" w:rsidP="000C41A3">
            <w:pPr>
              <w:pStyle w:val="Tabletextright"/>
            </w:pPr>
            <w:r w:rsidRPr="00F65579">
              <w:rPr>
                <w:bCs/>
              </w:rPr>
              <w:t>4 042 668</w:t>
            </w:r>
          </w:p>
        </w:tc>
      </w:tr>
      <w:tr w:rsidR="000C41A3" w:rsidRPr="00F65579" w14:paraId="1CEB5ACF" w14:textId="77777777" w:rsidTr="000C41A3">
        <w:trPr>
          <w:cantSplit/>
        </w:trPr>
        <w:tc>
          <w:tcPr>
            <w:tcW w:w="1278" w:type="dxa"/>
            <w:shd w:val="clear" w:color="auto" w:fill="auto"/>
            <w:noWrap/>
          </w:tcPr>
          <w:p w14:paraId="73AFEA50" w14:textId="77777777" w:rsidR="000C41A3" w:rsidRPr="00F65579" w:rsidRDefault="000C41A3" w:rsidP="000C41A3">
            <w:pPr>
              <w:pStyle w:val="Tabletextright"/>
              <w:rPr>
                <w:bCs/>
              </w:rPr>
            </w:pPr>
            <w:r w:rsidRPr="00F65579">
              <w:rPr>
                <w:bCs/>
              </w:rPr>
              <w:t>1 181 823</w:t>
            </w:r>
          </w:p>
        </w:tc>
        <w:tc>
          <w:tcPr>
            <w:tcW w:w="1170" w:type="dxa"/>
            <w:shd w:val="clear" w:color="auto" w:fill="auto"/>
            <w:noWrap/>
          </w:tcPr>
          <w:p w14:paraId="3EBCFA3F" w14:textId="77777777" w:rsidR="000C41A3" w:rsidRPr="00F65579" w:rsidRDefault="000C41A3" w:rsidP="000C41A3">
            <w:pPr>
              <w:pStyle w:val="Tabletextright"/>
            </w:pPr>
            <w:r w:rsidRPr="00F65579">
              <w:t>1 150 355</w:t>
            </w:r>
          </w:p>
        </w:tc>
        <w:tc>
          <w:tcPr>
            <w:tcW w:w="1138" w:type="dxa"/>
            <w:shd w:val="clear" w:color="auto" w:fill="E0E0E0"/>
            <w:noWrap/>
          </w:tcPr>
          <w:p w14:paraId="72D90E09" w14:textId="77777777" w:rsidR="000C41A3" w:rsidRPr="00F65579" w:rsidRDefault="000C41A3" w:rsidP="000C41A3">
            <w:pPr>
              <w:pStyle w:val="Tabletextright"/>
              <w:rPr>
                <w:bCs/>
              </w:rPr>
            </w:pPr>
            <w:r w:rsidRPr="00F65579">
              <w:rPr>
                <w:bCs/>
              </w:rPr>
              <w:t>5 907</w:t>
            </w:r>
          </w:p>
        </w:tc>
        <w:tc>
          <w:tcPr>
            <w:tcW w:w="1138" w:type="dxa"/>
            <w:shd w:val="clear" w:color="auto" w:fill="E0E0E0"/>
            <w:noWrap/>
          </w:tcPr>
          <w:p w14:paraId="0BFC7698" w14:textId="77777777" w:rsidR="000C41A3" w:rsidRPr="00F65579" w:rsidRDefault="000C41A3" w:rsidP="000C41A3">
            <w:pPr>
              <w:pStyle w:val="Tabletextright"/>
            </w:pPr>
            <w:r w:rsidRPr="00F65579">
              <w:rPr>
                <w:bCs/>
              </w:rPr>
              <w:t>4 910</w:t>
            </w:r>
          </w:p>
        </w:tc>
        <w:tc>
          <w:tcPr>
            <w:tcW w:w="1138" w:type="dxa"/>
            <w:shd w:val="clear" w:color="auto" w:fill="auto"/>
            <w:noWrap/>
          </w:tcPr>
          <w:p w14:paraId="6F5E5A7D" w14:textId="77777777" w:rsidR="000C41A3" w:rsidRPr="00F65579" w:rsidRDefault="000C41A3" w:rsidP="000C41A3">
            <w:pPr>
              <w:pStyle w:val="Tabletextright"/>
              <w:rPr>
                <w:bCs/>
              </w:rPr>
            </w:pPr>
          </w:p>
        </w:tc>
        <w:tc>
          <w:tcPr>
            <w:tcW w:w="1138" w:type="dxa"/>
            <w:shd w:val="clear" w:color="auto" w:fill="auto"/>
            <w:noWrap/>
          </w:tcPr>
          <w:p w14:paraId="11C2733C" w14:textId="77777777" w:rsidR="000C41A3" w:rsidRPr="00F65579" w:rsidRDefault="000C41A3" w:rsidP="000C41A3">
            <w:pPr>
              <w:pStyle w:val="Tabletextright"/>
            </w:pPr>
          </w:p>
        </w:tc>
        <w:tc>
          <w:tcPr>
            <w:tcW w:w="1138" w:type="dxa"/>
            <w:shd w:val="clear" w:color="auto" w:fill="E0E0E0"/>
            <w:noWrap/>
          </w:tcPr>
          <w:p w14:paraId="6BCB8828" w14:textId="77777777" w:rsidR="000C41A3" w:rsidRPr="00F65579" w:rsidRDefault="000C41A3" w:rsidP="000C41A3">
            <w:pPr>
              <w:pStyle w:val="Tabletextright"/>
              <w:rPr>
                <w:bCs/>
              </w:rPr>
            </w:pPr>
            <w:r w:rsidRPr="00F65579">
              <w:rPr>
                <w:bCs/>
              </w:rPr>
              <w:t>1 188 536</w:t>
            </w:r>
          </w:p>
        </w:tc>
        <w:tc>
          <w:tcPr>
            <w:tcW w:w="1138" w:type="dxa"/>
            <w:shd w:val="clear" w:color="auto" w:fill="E0E0E0"/>
            <w:noWrap/>
          </w:tcPr>
          <w:p w14:paraId="7A334BAE" w14:textId="77777777" w:rsidR="000C41A3" w:rsidRPr="00F65579" w:rsidRDefault="000C41A3" w:rsidP="000C41A3">
            <w:pPr>
              <w:pStyle w:val="Tabletextright"/>
            </w:pPr>
            <w:r w:rsidRPr="00F65579">
              <w:rPr>
                <w:bCs/>
              </w:rPr>
              <w:t>1 156 058</w:t>
            </w:r>
          </w:p>
        </w:tc>
      </w:tr>
      <w:tr w:rsidR="000C41A3" w:rsidRPr="00F65579" w14:paraId="4288DD7A" w14:textId="77777777" w:rsidTr="000C41A3">
        <w:trPr>
          <w:cantSplit/>
        </w:trPr>
        <w:tc>
          <w:tcPr>
            <w:tcW w:w="1278" w:type="dxa"/>
            <w:shd w:val="clear" w:color="auto" w:fill="auto"/>
            <w:noWrap/>
          </w:tcPr>
          <w:p w14:paraId="0C076FC6" w14:textId="77777777" w:rsidR="000C41A3" w:rsidRPr="00F65579" w:rsidRDefault="000C41A3" w:rsidP="000C41A3">
            <w:pPr>
              <w:pStyle w:val="Tabletextright"/>
              <w:rPr>
                <w:bCs/>
              </w:rPr>
            </w:pPr>
          </w:p>
        </w:tc>
        <w:tc>
          <w:tcPr>
            <w:tcW w:w="1170" w:type="dxa"/>
            <w:shd w:val="clear" w:color="auto" w:fill="auto"/>
            <w:noWrap/>
          </w:tcPr>
          <w:p w14:paraId="1457B7BA" w14:textId="77777777" w:rsidR="000C41A3" w:rsidRPr="00F65579" w:rsidRDefault="000C41A3" w:rsidP="000C41A3">
            <w:pPr>
              <w:pStyle w:val="Tabletextright"/>
            </w:pPr>
          </w:p>
        </w:tc>
        <w:tc>
          <w:tcPr>
            <w:tcW w:w="1138" w:type="dxa"/>
            <w:shd w:val="clear" w:color="auto" w:fill="E0E0E0"/>
            <w:noWrap/>
          </w:tcPr>
          <w:p w14:paraId="04302846" w14:textId="77777777" w:rsidR="000C41A3" w:rsidRPr="00F65579" w:rsidRDefault="000C41A3" w:rsidP="000C41A3">
            <w:pPr>
              <w:pStyle w:val="Tabletextright"/>
              <w:rPr>
                <w:bCs/>
              </w:rPr>
            </w:pPr>
          </w:p>
        </w:tc>
        <w:tc>
          <w:tcPr>
            <w:tcW w:w="1138" w:type="dxa"/>
            <w:shd w:val="clear" w:color="auto" w:fill="E0E0E0"/>
            <w:noWrap/>
          </w:tcPr>
          <w:p w14:paraId="4685C6C4" w14:textId="77777777" w:rsidR="000C41A3" w:rsidRPr="00F65579" w:rsidRDefault="000C41A3" w:rsidP="000C41A3">
            <w:pPr>
              <w:pStyle w:val="Tabletextright"/>
            </w:pPr>
          </w:p>
        </w:tc>
        <w:tc>
          <w:tcPr>
            <w:tcW w:w="1138" w:type="dxa"/>
            <w:shd w:val="clear" w:color="auto" w:fill="auto"/>
            <w:noWrap/>
          </w:tcPr>
          <w:p w14:paraId="15273608" w14:textId="6A17B29B" w:rsidR="000C41A3" w:rsidRPr="00F65579" w:rsidRDefault="000C41A3" w:rsidP="000C41A3">
            <w:pPr>
              <w:pStyle w:val="Tabletextright"/>
              <w:rPr>
                <w:bCs/>
              </w:rPr>
            </w:pPr>
            <w:r w:rsidRPr="00F65579">
              <w:rPr>
                <w:bCs/>
              </w:rPr>
              <w:t xml:space="preserve">1 </w:t>
            </w:r>
            <w:r w:rsidR="00551763" w:rsidRPr="00F65579">
              <w:rPr>
                <w:bCs/>
              </w:rPr>
              <w:t>217 234</w:t>
            </w:r>
          </w:p>
        </w:tc>
        <w:tc>
          <w:tcPr>
            <w:tcW w:w="1138" w:type="dxa"/>
            <w:shd w:val="clear" w:color="auto" w:fill="auto"/>
            <w:noWrap/>
          </w:tcPr>
          <w:p w14:paraId="1C5088CE" w14:textId="77777777" w:rsidR="000C41A3" w:rsidRPr="00F65579" w:rsidRDefault="000C41A3" w:rsidP="000C41A3">
            <w:pPr>
              <w:pStyle w:val="Tabletextright"/>
            </w:pPr>
            <w:r w:rsidRPr="00F65579">
              <w:rPr>
                <w:bCs/>
              </w:rPr>
              <w:t>1 164 265</w:t>
            </w:r>
          </w:p>
        </w:tc>
        <w:tc>
          <w:tcPr>
            <w:tcW w:w="1138" w:type="dxa"/>
            <w:shd w:val="clear" w:color="auto" w:fill="E0E0E0"/>
            <w:noWrap/>
          </w:tcPr>
          <w:p w14:paraId="589D0DA4" w14:textId="1E91C2C4" w:rsidR="000C41A3" w:rsidRPr="00F65579" w:rsidRDefault="000C41A3" w:rsidP="000C41A3">
            <w:pPr>
              <w:pStyle w:val="Tabletextright"/>
              <w:rPr>
                <w:bCs/>
              </w:rPr>
            </w:pPr>
            <w:r w:rsidRPr="00F65579">
              <w:rPr>
                <w:bCs/>
              </w:rPr>
              <w:t xml:space="preserve">1 </w:t>
            </w:r>
            <w:r w:rsidR="00A524A7" w:rsidRPr="00F65579">
              <w:rPr>
                <w:bCs/>
              </w:rPr>
              <w:t>217 234</w:t>
            </w:r>
          </w:p>
        </w:tc>
        <w:tc>
          <w:tcPr>
            <w:tcW w:w="1138" w:type="dxa"/>
            <w:shd w:val="clear" w:color="auto" w:fill="E0E0E0"/>
            <w:noWrap/>
          </w:tcPr>
          <w:p w14:paraId="1C213F5F" w14:textId="77777777" w:rsidR="000C41A3" w:rsidRPr="00F65579" w:rsidRDefault="000C41A3" w:rsidP="000C41A3">
            <w:pPr>
              <w:pStyle w:val="Tabletextright"/>
            </w:pPr>
            <w:r w:rsidRPr="00F65579">
              <w:rPr>
                <w:bCs/>
              </w:rPr>
              <w:t>1 164 265</w:t>
            </w:r>
          </w:p>
        </w:tc>
      </w:tr>
      <w:tr w:rsidR="000C41A3" w:rsidRPr="00F65579" w14:paraId="280664C5" w14:textId="77777777" w:rsidTr="000C41A3">
        <w:trPr>
          <w:cantSplit/>
        </w:trPr>
        <w:tc>
          <w:tcPr>
            <w:tcW w:w="1278" w:type="dxa"/>
            <w:shd w:val="clear" w:color="auto" w:fill="auto"/>
            <w:noWrap/>
          </w:tcPr>
          <w:p w14:paraId="17A5737B" w14:textId="77777777" w:rsidR="000C41A3" w:rsidRPr="00F65579" w:rsidRDefault="000C41A3" w:rsidP="000C41A3">
            <w:pPr>
              <w:pStyle w:val="Tabletextright"/>
              <w:rPr>
                <w:bCs/>
              </w:rPr>
            </w:pPr>
          </w:p>
        </w:tc>
        <w:tc>
          <w:tcPr>
            <w:tcW w:w="1170" w:type="dxa"/>
            <w:shd w:val="clear" w:color="auto" w:fill="auto"/>
            <w:noWrap/>
          </w:tcPr>
          <w:p w14:paraId="414BE736" w14:textId="77777777" w:rsidR="000C41A3" w:rsidRPr="00F65579" w:rsidRDefault="000C41A3" w:rsidP="000C41A3">
            <w:pPr>
              <w:pStyle w:val="Tabletextright"/>
            </w:pPr>
          </w:p>
        </w:tc>
        <w:tc>
          <w:tcPr>
            <w:tcW w:w="1138" w:type="dxa"/>
            <w:shd w:val="clear" w:color="auto" w:fill="E0E0E0"/>
            <w:noWrap/>
          </w:tcPr>
          <w:p w14:paraId="17F1DEEE" w14:textId="77777777" w:rsidR="000C41A3" w:rsidRPr="00F65579" w:rsidRDefault="000C41A3" w:rsidP="000C41A3">
            <w:pPr>
              <w:pStyle w:val="Tabletextright"/>
              <w:rPr>
                <w:bCs/>
              </w:rPr>
            </w:pPr>
          </w:p>
        </w:tc>
        <w:tc>
          <w:tcPr>
            <w:tcW w:w="1138" w:type="dxa"/>
            <w:shd w:val="clear" w:color="auto" w:fill="E0E0E0"/>
            <w:noWrap/>
          </w:tcPr>
          <w:p w14:paraId="350221E9" w14:textId="77777777" w:rsidR="000C41A3" w:rsidRPr="00F65579" w:rsidRDefault="000C41A3" w:rsidP="000C41A3">
            <w:pPr>
              <w:pStyle w:val="Tabletextright"/>
            </w:pPr>
          </w:p>
        </w:tc>
        <w:tc>
          <w:tcPr>
            <w:tcW w:w="1138" w:type="dxa"/>
            <w:shd w:val="clear" w:color="auto" w:fill="auto"/>
            <w:noWrap/>
          </w:tcPr>
          <w:p w14:paraId="2DDBAC21" w14:textId="77777777" w:rsidR="000C41A3" w:rsidRPr="00F65579" w:rsidRDefault="000C41A3" w:rsidP="000C41A3">
            <w:pPr>
              <w:pStyle w:val="Tabletextright"/>
              <w:rPr>
                <w:bCs/>
              </w:rPr>
            </w:pPr>
          </w:p>
        </w:tc>
        <w:tc>
          <w:tcPr>
            <w:tcW w:w="1138" w:type="dxa"/>
            <w:shd w:val="clear" w:color="auto" w:fill="auto"/>
            <w:noWrap/>
          </w:tcPr>
          <w:p w14:paraId="5F674893" w14:textId="77777777" w:rsidR="000C41A3" w:rsidRPr="00F65579" w:rsidRDefault="000C41A3" w:rsidP="000C41A3">
            <w:pPr>
              <w:pStyle w:val="Tabletextright"/>
            </w:pPr>
          </w:p>
        </w:tc>
        <w:tc>
          <w:tcPr>
            <w:tcW w:w="1138" w:type="dxa"/>
            <w:shd w:val="clear" w:color="auto" w:fill="E0E0E0"/>
            <w:noWrap/>
          </w:tcPr>
          <w:p w14:paraId="18582066" w14:textId="77777777" w:rsidR="000C41A3" w:rsidRPr="00F65579" w:rsidRDefault="000C41A3" w:rsidP="000C41A3">
            <w:pPr>
              <w:pStyle w:val="Tabletextright"/>
              <w:rPr>
                <w:bCs/>
              </w:rPr>
            </w:pPr>
            <w:r w:rsidRPr="00F65579">
              <w:rPr>
                <w:bCs/>
              </w:rPr>
              <w:t>155 397</w:t>
            </w:r>
          </w:p>
        </w:tc>
        <w:tc>
          <w:tcPr>
            <w:tcW w:w="1138" w:type="dxa"/>
            <w:shd w:val="clear" w:color="auto" w:fill="E0E0E0"/>
            <w:noWrap/>
          </w:tcPr>
          <w:p w14:paraId="07DF993D" w14:textId="77777777" w:rsidR="000C41A3" w:rsidRPr="00F65579" w:rsidRDefault="000C41A3" w:rsidP="000C41A3">
            <w:pPr>
              <w:pStyle w:val="Tabletextright"/>
            </w:pPr>
            <w:r w:rsidRPr="00F65579">
              <w:rPr>
                <w:bCs/>
              </w:rPr>
              <w:t>162 793</w:t>
            </w:r>
          </w:p>
        </w:tc>
      </w:tr>
      <w:tr w:rsidR="000C41A3" w:rsidRPr="00F65579" w14:paraId="3E5F6826" w14:textId="77777777" w:rsidTr="000C41A3">
        <w:trPr>
          <w:cantSplit/>
        </w:trPr>
        <w:tc>
          <w:tcPr>
            <w:tcW w:w="1278" w:type="dxa"/>
            <w:shd w:val="clear" w:color="auto" w:fill="auto"/>
            <w:noWrap/>
          </w:tcPr>
          <w:p w14:paraId="1854A878" w14:textId="77777777" w:rsidR="000C41A3" w:rsidRPr="00F65579" w:rsidRDefault="000C41A3" w:rsidP="000C41A3">
            <w:pPr>
              <w:pStyle w:val="Tabletextright"/>
              <w:rPr>
                <w:bCs/>
              </w:rPr>
            </w:pPr>
          </w:p>
        </w:tc>
        <w:tc>
          <w:tcPr>
            <w:tcW w:w="1170" w:type="dxa"/>
            <w:shd w:val="clear" w:color="auto" w:fill="auto"/>
            <w:noWrap/>
          </w:tcPr>
          <w:p w14:paraId="02CFC157" w14:textId="77777777" w:rsidR="000C41A3" w:rsidRPr="00F65579" w:rsidRDefault="000C41A3" w:rsidP="000C41A3">
            <w:pPr>
              <w:pStyle w:val="Tabletextright"/>
            </w:pPr>
          </w:p>
        </w:tc>
        <w:tc>
          <w:tcPr>
            <w:tcW w:w="1138" w:type="dxa"/>
            <w:shd w:val="clear" w:color="auto" w:fill="E0E0E0"/>
            <w:noWrap/>
          </w:tcPr>
          <w:p w14:paraId="7738CD7D" w14:textId="77777777" w:rsidR="000C41A3" w:rsidRPr="00F65579" w:rsidRDefault="000C41A3" w:rsidP="000C41A3">
            <w:pPr>
              <w:pStyle w:val="Tabletextright"/>
              <w:rPr>
                <w:bCs/>
              </w:rPr>
            </w:pPr>
          </w:p>
        </w:tc>
        <w:tc>
          <w:tcPr>
            <w:tcW w:w="1138" w:type="dxa"/>
            <w:shd w:val="clear" w:color="auto" w:fill="E0E0E0"/>
            <w:noWrap/>
          </w:tcPr>
          <w:p w14:paraId="59303F07" w14:textId="77777777" w:rsidR="000C41A3" w:rsidRPr="00F65579" w:rsidRDefault="000C41A3" w:rsidP="000C41A3">
            <w:pPr>
              <w:pStyle w:val="Tabletextright"/>
            </w:pPr>
          </w:p>
        </w:tc>
        <w:tc>
          <w:tcPr>
            <w:tcW w:w="1138" w:type="dxa"/>
            <w:shd w:val="clear" w:color="auto" w:fill="auto"/>
            <w:noWrap/>
          </w:tcPr>
          <w:p w14:paraId="2AEEE1CF" w14:textId="77777777" w:rsidR="000C41A3" w:rsidRPr="00F65579" w:rsidRDefault="000C41A3" w:rsidP="000C41A3">
            <w:pPr>
              <w:pStyle w:val="Tabletextright"/>
              <w:rPr>
                <w:bCs/>
              </w:rPr>
            </w:pPr>
          </w:p>
        </w:tc>
        <w:tc>
          <w:tcPr>
            <w:tcW w:w="1138" w:type="dxa"/>
            <w:shd w:val="clear" w:color="auto" w:fill="auto"/>
            <w:noWrap/>
          </w:tcPr>
          <w:p w14:paraId="29599C1D" w14:textId="77777777" w:rsidR="000C41A3" w:rsidRPr="00F65579" w:rsidRDefault="000C41A3" w:rsidP="000C41A3">
            <w:pPr>
              <w:pStyle w:val="Tabletextright"/>
            </w:pPr>
          </w:p>
        </w:tc>
        <w:tc>
          <w:tcPr>
            <w:tcW w:w="1138" w:type="dxa"/>
            <w:shd w:val="clear" w:color="auto" w:fill="E0E0E0"/>
            <w:noWrap/>
          </w:tcPr>
          <w:p w14:paraId="6DC6DD2C" w14:textId="77777777" w:rsidR="000C41A3" w:rsidRPr="00F65579" w:rsidRDefault="000C41A3" w:rsidP="000C41A3">
            <w:pPr>
              <w:pStyle w:val="Tabletextright"/>
              <w:rPr>
                <w:bCs/>
              </w:rPr>
            </w:pPr>
            <w:r w:rsidRPr="00F65579">
              <w:rPr>
                <w:bCs/>
              </w:rPr>
              <w:t>10 944</w:t>
            </w:r>
          </w:p>
        </w:tc>
        <w:tc>
          <w:tcPr>
            <w:tcW w:w="1138" w:type="dxa"/>
            <w:shd w:val="clear" w:color="auto" w:fill="E0E0E0"/>
            <w:noWrap/>
          </w:tcPr>
          <w:p w14:paraId="011FDC9F" w14:textId="77777777" w:rsidR="000C41A3" w:rsidRPr="00F65579" w:rsidRDefault="000C41A3" w:rsidP="000C41A3">
            <w:pPr>
              <w:pStyle w:val="Tabletextright"/>
            </w:pPr>
            <w:r w:rsidRPr="00F65579">
              <w:rPr>
                <w:bCs/>
              </w:rPr>
              <w:t>4 056</w:t>
            </w:r>
          </w:p>
        </w:tc>
      </w:tr>
      <w:tr w:rsidR="000C41A3" w:rsidRPr="00F65579" w14:paraId="5CFA74A4" w14:textId="77777777" w:rsidTr="000C41A3">
        <w:trPr>
          <w:cantSplit/>
        </w:trPr>
        <w:tc>
          <w:tcPr>
            <w:tcW w:w="1278" w:type="dxa"/>
            <w:shd w:val="clear" w:color="auto" w:fill="auto"/>
            <w:noWrap/>
          </w:tcPr>
          <w:p w14:paraId="6D2B4FF9" w14:textId="32F1CC53" w:rsidR="000C41A3" w:rsidRPr="00F65579" w:rsidRDefault="000C41A3" w:rsidP="000C41A3">
            <w:pPr>
              <w:pStyle w:val="Tabletextright"/>
              <w:rPr>
                <w:bCs/>
              </w:rPr>
            </w:pPr>
            <w:r w:rsidRPr="00F65579">
              <w:rPr>
                <w:bCs/>
              </w:rPr>
              <w:t xml:space="preserve">14 </w:t>
            </w:r>
            <w:r w:rsidR="00551763" w:rsidRPr="00F65579">
              <w:rPr>
                <w:bCs/>
              </w:rPr>
              <w:t>118</w:t>
            </w:r>
          </w:p>
        </w:tc>
        <w:tc>
          <w:tcPr>
            <w:tcW w:w="1170" w:type="dxa"/>
            <w:shd w:val="clear" w:color="auto" w:fill="auto"/>
            <w:noWrap/>
          </w:tcPr>
          <w:p w14:paraId="31A7E46A" w14:textId="77777777" w:rsidR="000C41A3" w:rsidRPr="00F65579" w:rsidRDefault="000C41A3" w:rsidP="000C41A3">
            <w:pPr>
              <w:pStyle w:val="Tabletextright"/>
            </w:pPr>
            <w:r w:rsidRPr="00F65579">
              <w:rPr>
                <w:bCs/>
              </w:rPr>
              <w:t>9 197</w:t>
            </w:r>
          </w:p>
        </w:tc>
        <w:tc>
          <w:tcPr>
            <w:tcW w:w="1138" w:type="dxa"/>
            <w:shd w:val="clear" w:color="auto" w:fill="E0E0E0"/>
            <w:noWrap/>
          </w:tcPr>
          <w:p w14:paraId="10F29226" w14:textId="77777777" w:rsidR="000C41A3" w:rsidRPr="00F65579" w:rsidRDefault="000C41A3" w:rsidP="000C41A3">
            <w:pPr>
              <w:pStyle w:val="Tabletextright"/>
              <w:rPr>
                <w:bCs/>
              </w:rPr>
            </w:pPr>
            <w:r w:rsidRPr="00F65579">
              <w:rPr>
                <w:bCs/>
              </w:rPr>
              <w:t>144</w:t>
            </w:r>
          </w:p>
        </w:tc>
        <w:tc>
          <w:tcPr>
            <w:tcW w:w="1138" w:type="dxa"/>
            <w:shd w:val="clear" w:color="auto" w:fill="E0E0E0"/>
            <w:noWrap/>
          </w:tcPr>
          <w:p w14:paraId="44DD74E6" w14:textId="77777777" w:rsidR="000C41A3" w:rsidRPr="00F65579" w:rsidRDefault="000C41A3" w:rsidP="000C41A3">
            <w:pPr>
              <w:pStyle w:val="Tabletextright"/>
            </w:pPr>
            <w:r w:rsidRPr="00F65579">
              <w:rPr>
                <w:bCs/>
              </w:rPr>
              <w:t>150</w:t>
            </w:r>
          </w:p>
        </w:tc>
        <w:tc>
          <w:tcPr>
            <w:tcW w:w="1138" w:type="dxa"/>
            <w:shd w:val="clear" w:color="auto" w:fill="auto"/>
            <w:noWrap/>
          </w:tcPr>
          <w:p w14:paraId="7EDA8520" w14:textId="77777777" w:rsidR="000C41A3" w:rsidRPr="00F65579" w:rsidRDefault="000C41A3" w:rsidP="000C41A3">
            <w:pPr>
              <w:pStyle w:val="Tabletextright"/>
              <w:rPr>
                <w:bCs/>
              </w:rPr>
            </w:pPr>
          </w:p>
        </w:tc>
        <w:tc>
          <w:tcPr>
            <w:tcW w:w="1138" w:type="dxa"/>
            <w:shd w:val="clear" w:color="auto" w:fill="auto"/>
            <w:noWrap/>
          </w:tcPr>
          <w:p w14:paraId="20321A35" w14:textId="77777777" w:rsidR="000C41A3" w:rsidRPr="00F65579" w:rsidRDefault="000C41A3" w:rsidP="000C41A3">
            <w:pPr>
              <w:pStyle w:val="Tabletextright"/>
            </w:pPr>
          </w:p>
        </w:tc>
        <w:tc>
          <w:tcPr>
            <w:tcW w:w="1138" w:type="dxa"/>
            <w:shd w:val="clear" w:color="auto" w:fill="E0E0E0"/>
            <w:noWrap/>
          </w:tcPr>
          <w:p w14:paraId="3D242737" w14:textId="4C25764F" w:rsidR="000C41A3" w:rsidRPr="00F65579" w:rsidRDefault="00A524A7" w:rsidP="000C41A3">
            <w:pPr>
              <w:pStyle w:val="Tabletextright"/>
              <w:rPr>
                <w:bCs/>
              </w:rPr>
            </w:pPr>
            <w:r w:rsidRPr="00F65579">
              <w:rPr>
                <w:bCs/>
              </w:rPr>
              <w:t>40 649</w:t>
            </w:r>
          </w:p>
        </w:tc>
        <w:tc>
          <w:tcPr>
            <w:tcW w:w="1138" w:type="dxa"/>
            <w:shd w:val="clear" w:color="auto" w:fill="E0E0E0"/>
            <w:noWrap/>
          </w:tcPr>
          <w:p w14:paraId="2F013928" w14:textId="77777777" w:rsidR="000C41A3" w:rsidRPr="00F65579" w:rsidRDefault="000C41A3" w:rsidP="000C41A3">
            <w:pPr>
              <w:pStyle w:val="Tabletextright"/>
            </w:pPr>
            <w:r w:rsidRPr="00F65579">
              <w:rPr>
                <w:bCs/>
              </w:rPr>
              <w:t>32 939</w:t>
            </w:r>
          </w:p>
        </w:tc>
      </w:tr>
      <w:tr w:rsidR="000C41A3" w:rsidRPr="00F65579" w14:paraId="7131B510" w14:textId="77777777" w:rsidTr="000C41A3">
        <w:trPr>
          <w:cantSplit/>
        </w:trPr>
        <w:tc>
          <w:tcPr>
            <w:tcW w:w="1278" w:type="dxa"/>
            <w:shd w:val="clear" w:color="auto" w:fill="auto"/>
            <w:noWrap/>
          </w:tcPr>
          <w:p w14:paraId="0F59B1DD" w14:textId="77777777" w:rsidR="000C41A3" w:rsidRPr="00F65579" w:rsidRDefault="000C41A3" w:rsidP="000C41A3">
            <w:pPr>
              <w:pStyle w:val="Tabletextright"/>
              <w:rPr>
                <w:bCs/>
              </w:rPr>
            </w:pPr>
            <w:r w:rsidRPr="00F65579">
              <w:rPr>
                <w:bCs/>
              </w:rPr>
              <w:t>13 901 355</w:t>
            </w:r>
          </w:p>
        </w:tc>
        <w:tc>
          <w:tcPr>
            <w:tcW w:w="1170" w:type="dxa"/>
            <w:shd w:val="clear" w:color="auto" w:fill="auto"/>
            <w:noWrap/>
          </w:tcPr>
          <w:p w14:paraId="7F092F8B" w14:textId="77777777" w:rsidR="000C41A3" w:rsidRPr="00F65579" w:rsidRDefault="000C41A3" w:rsidP="000C41A3">
            <w:pPr>
              <w:pStyle w:val="Tabletextright"/>
            </w:pPr>
            <w:r w:rsidRPr="00F65579">
              <w:rPr>
                <w:bCs/>
              </w:rPr>
              <w:t>10 457 483</w:t>
            </w:r>
          </w:p>
        </w:tc>
        <w:tc>
          <w:tcPr>
            <w:tcW w:w="1138" w:type="dxa"/>
            <w:shd w:val="clear" w:color="auto" w:fill="E0E0E0"/>
            <w:noWrap/>
          </w:tcPr>
          <w:p w14:paraId="1E71D38C" w14:textId="77777777" w:rsidR="000C41A3" w:rsidRPr="00F65579" w:rsidRDefault="000C41A3" w:rsidP="000C41A3">
            <w:pPr>
              <w:pStyle w:val="Tabletextright"/>
              <w:rPr>
                <w:bCs/>
              </w:rPr>
            </w:pPr>
            <w:r w:rsidRPr="00F65579">
              <w:rPr>
                <w:bCs/>
              </w:rPr>
              <w:t>1 643</w:t>
            </w:r>
          </w:p>
        </w:tc>
        <w:tc>
          <w:tcPr>
            <w:tcW w:w="1138" w:type="dxa"/>
            <w:shd w:val="clear" w:color="auto" w:fill="E0E0E0"/>
            <w:noWrap/>
          </w:tcPr>
          <w:p w14:paraId="0FCD52A4" w14:textId="77777777" w:rsidR="000C41A3" w:rsidRPr="00F65579" w:rsidRDefault="000C41A3" w:rsidP="000C41A3">
            <w:pPr>
              <w:pStyle w:val="Tabletextright"/>
            </w:pPr>
            <w:r w:rsidRPr="00F65579">
              <w:rPr>
                <w:bCs/>
              </w:rPr>
              <w:t>1 055</w:t>
            </w:r>
          </w:p>
        </w:tc>
        <w:tc>
          <w:tcPr>
            <w:tcW w:w="1138" w:type="dxa"/>
            <w:shd w:val="clear" w:color="auto" w:fill="auto"/>
            <w:noWrap/>
          </w:tcPr>
          <w:p w14:paraId="52E81A92" w14:textId="77777777" w:rsidR="000C41A3" w:rsidRPr="00F65579" w:rsidRDefault="000C41A3" w:rsidP="000C41A3">
            <w:pPr>
              <w:pStyle w:val="Tabletextright"/>
              <w:rPr>
                <w:bCs/>
              </w:rPr>
            </w:pPr>
            <w:r w:rsidRPr="00F65579">
              <w:rPr>
                <w:bCs/>
              </w:rPr>
              <w:t>5 143 796</w:t>
            </w:r>
          </w:p>
        </w:tc>
        <w:tc>
          <w:tcPr>
            <w:tcW w:w="1138" w:type="dxa"/>
            <w:shd w:val="clear" w:color="auto" w:fill="auto"/>
            <w:noWrap/>
          </w:tcPr>
          <w:p w14:paraId="2D502756" w14:textId="77777777" w:rsidR="000C41A3" w:rsidRPr="00F65579" w:rsidRDefault="000C41A3" w:rsidP="000C41A3">
            <w:pPr>
              <w:pStyle w:val="Tabletextright"/>
            </w:pPr>
            <w:r w:rsidRPr="00F65579">
              <w:rPr>
                <w:bCs/>
              </w:rPr>
              <w:t>3 453 504</w:t>
            </w:r>
          </w:p>
        </w:tc>
        <w:tc>
          <w:tcPr>
            <w:tcW w:w="1138" w:type="dxa"/>
            <w:shd w:val="clear" w:color="auto" w:fill="E0E0E0"/>
            <w:noWrap/>
          </w:tcPr>
          <w:p w14:paraId="7701CEFA" w14:textId="77777777" w:rsidR="000C41A3" w:rsidRPr="00F65579" w:rsidRDefault="000C41A3" w:rsidP="000C41A3">
            <w:pPr>
              <w:pStyle w:val="Tabletextright"/>
              <w:rPr>
                <w:bCs/>
              </w:rPr>
            </w:pPr>
            <w:r w:rsidRPr="00F65579">
              <w:rPr>
                <w:bCs/>
              </w:rPr>
              <w:t>54 826 401</w:t>
            </w:r>
          </w:p>
        </w:tc>
        <w:tc>
          <w:tcPr>
            <w:tcW w:w="1138" w:type="dxa"/>
            <w:shd w:val="clear" w:color="auto" w:fill="E0E0E0"/>
            <w:noWrap/>
          </w:tcPr>
          <w:p w14:paraId="1B6E4AA1" w14:textId="77777777" w:rsidR="000C41A3" w:rsidRPr="00F65579" w:rsidRDefault="000C41A3" w:rsidP="000C41A3">
            <w:pPr>
              <w:pStyle w:val="Tabletextright"/>
            </w:pPr>
            <w:r w:rsidRPr="00F65579">
              <w:rPr>
                <w:bCs/>
              </w:rPr>
              <w:t>47 652 540</w:t>
            </w:r>
          </w:p>
        </w:tc>
      </w:tr>
      <w:tr w:rsidR="000C41A3" w:rsidRPr="00F65579" w14:paraId="291D9A6D" w14:textId="77777777" w:rsidTr="000C41A3">
        <w:trPr>
          <w:cantSplit/>
        </w:trPr>
        <w:tc>
          <w:tcPr>
            <w:tcW w:w="1278" w:type="dxa"/>
            <w:shd w:val="clear" w:color="auto" w:fill="auto"/>
            <w:noWrap/>
          </w:tcPr>
          <w:p w14:paraId="1AFC17F5" w14:textId="7DDD5503" w:rsidR="000C41A3" w:rsidRPr="00F65579" w:rsidRDefault="000C41A3" w:rsidP="000C41A3">
            <w:pPr>
              <w:pStyle w:val="Tabletextrightbold"/>
            </w:pPr>
            <w:r w:rsidRPr="00F65579">
              <w:t xml:space="preserve">15 097 </w:t>
            </w:r>
            <w:r w:rsidR="00551763" w:rsidRPr="00F65579">
              <w:t>296</w:t>
            </w:r>
          </w:p>
        </w:tc>
        <w:tc>
          <w:tcPr>
            <w:tcW w:w="1170" w:type="dxa"/>
            <w:shd w:val="clear" w:color="auto" w:fill="auto"/>
            <w:noWrap/>
          </w:tcPr>
          <w:p w14:paraId="542FD045" w14:textId="77777777" w:rsidR="000C41A3" w:rsidRPr="00F65579" w:rsidRDefault="000C41A3" w:rsidP="000C41A3">
            <w:pPr>
              <w:pStyle w:val="Tabletextrightbold"/>
            </w:pPr>
            <w:r w:rsidRPr="00F65579">
              <w:t>11 617 035</w:t>
            </w:r>
          </w:p>
        </w:tc>
        <w:tc>
          <w:tcPr>
            <w:tcW w:w="1138" w:type="dxa"/>
            <w:shd w:val="clear" w:color="auto" w:fill="E0E0E0"/>
            <w:noWrap/>
          </w:tcPr>
          <w:p w14:paraId="4955BEBB" w14:textId="77777777" w:rsidR="000C41A3" w:rsidRPr="00F65579" w:rsidRDefault="000C41A3" w:rsidP="000C41A3">
            <w:pPr>
              <w:pStyle w:val="Tabletextrightbold"/>
            </w:pPr>
            <w:r w:rsidRPr="00F65579">
              <w:t>7 694</w:t>
            </w:r>
          </w:p>
        </w:tc>
        <w:tc>
          <w:tcPr>
            <w:tcW w:w="1138" w:type="dxa"/>
            <w:shd w:val="clear" w:color="auto" w:fill="E0E0E0"/>
            <w:noWrap/>
          </w:tcPr>
          <w:p w14:paraId="7982F9B3" w14:textId="77777777" w:rsidR="000C41A3" w:rsidRPr="00F65579" w:rsidRDefault="000C41A3" w:rsidP="000C41A3">
            <w:pPr>
              <w:pStyle w:val="Tabletextrightbold"/>
            </w:pPr>
            <w:r w:rsidRPr="00F65579">
              <w:t>6 115</w:t>
            </w:r>
          </w:p>
        </w:tc>
        <w:tc>
          <w:tcPr>
            <w:tcW w:w="1138" w:type="dxa"/>
            <w:shd w:val="clear" w:color="auto" w:fill="auto"/>
            <w:noWrap/>
          </w:tcPr>
          <w:p w14:paraId="30B24C34" w14:textId="3B1352F6" w:rsidR="000C41A3" w:rsidRPr="00F65579" w:rsidRDefault="000C41A3" w:rsidP="000C41A3">
            <w:pPr>
              <w:pStyle w:val="Tabletextrightbold"/>
            </w:pPr>
            <w:r w:rsidRPr="00F65579">
              <w:t xml:space="preserve">9 </w:t>
            </w:r>
            <w:r w:rsidR="00551763" w:rsidRPr="00F65579">
              <w:t>956 437</w:t>
            </w:r>
          </w:p>
        </w:tc>
        <w:tc>
          <w:tcPr>
            <w:tcW w:w="1138" w:type="dxa"/>
            <w:shd w:val="clear" w:color="auto" w:fill="auto"/>
            <w:noWrap/>
          </w:tcPr>
          <w:p w14:paraId="43222A40" w14:textId="77777777" w:rsidR="000C41A3" w:rsidRPr="00F65579" w:rsidRDefault="000C41A3" w:rsidP="000C41A3">
            <w:pPr>
              <w:pStyle w:val="Tabletextrightbold"/>
            </w:pPr>
            <w:r w:rsidRPr="00F65579">
              <w:t>8 198 388</w:t>
            </w:r>
          </w:p>
        </w:tc>
        <w:tc>
          <w:tcPr>
            <w:tcW w:w="1138" w:type="dxa"/>
            <w:shd w:val="clear" w:color="auto" w:fill="E0E0E0"/>
            <w:noWrap/>
          </w:tcPr>
          <w:p w14:paraId="10BBBE68" w14:textId="4EAD4606" w:rsidR="000C41A3" w:rsidRPr="00F65579" w:rsidRDefault="000C41A3" w:rsidP="000C41A3">
            <w:pPr>
              <w:pStyle w:val="Tabletextrightbold"/>
            </w:pPr>
            <w:r w:rsidRPr="00F65579">
              <w:t xml:space="preserve">62 </w:t>
            </w:r>
            <w:r w:rsidR="00A524A7" w:rsidRPr="00F65579">
              <w:t>027 503</w:t>
            </w:r>
          </w:p>
        </w:tc>
        <w:tc>
          <w:tcPr>
            <w:tcW w:w="1138" w:type="dxa"/>
            <w:shd w:val="clear" w:color="auto" w:fill="E0E0E0"/>
            <w:noWrap/>
          </w:tcPr>
          <w:p w14:paraId="0D845781" w14:textId="77777777" w:rsidR="000C41A3" w:rsidRPr="00F65579" w:rsidRDefault="000C41A3" w:rsidP="000C41A3">
            <w:pPr>
              <w:pStyle w:val="Tabletextrightbold"/>
            </w:pPr>
            <w:r w:rsidRPr="00F65579">
              <w:t>54 215 319</w:t>
            </w:r>
          </w:p>
        </w:tc>
      </w:tr>
      <w:tr w:rsidR="000C41A3" w:rsidRPr="00F65579" w14:paraId="1B415901" w14:textId="77777777" w:rsidTr="000C41A3">
        <w:trPr>
          <w:cantSplit/>
          <w:trHeight w:hRule="exact" w:val="58"/>
        </w:trPr>
        <w:tc>
          <w:tcPr>
            <w:tcW w:w="1278" w:type="dxa"/>
            <w:shd w:val="clear" w:color="auto" w:fill="auto"/>
            <w:noWrap/>
          </w:tcPr>
          <w:p w14:paraId="6FBA01AA" w14:textId="77777777" w:rsidR="000C41A3" w:rsidRPr="00F65579" w:rsidRDefault="000C41A3" w:rsidP="000C41A3">
            <w:pPr>
              <w:pStyle w:val="Tabletextright"/>
              <w:rPr>
                <w:b/>
                <w:bCs/>
              </w:rPr>
            </w:pPr>
            <w:r w:rsidRPr="00F65579">
              <w:rPr>
                <w:b/>
                <w:bCs/>
              </w:rPr>
              <w:t> </w:t>
            </w:r>
          </w:p>
        </w:tc>
        <w:tc>
          <w:tcPr>
            <w:tcW w:w="1170" w:type="dxa"/>
            <w:shd w:val="clear" w:color="auto" w:fill="auto"/>
            <w:noWrap/>
          </w:tcPr>
          <w:p w14:paraId="4DDECE31" w14:textId="77777777" w:rsidR="000C41A3" w:rsidRPr="00F65579" w:rsidRDefault="000C41A3" w:rsidP="000C41A3">
            <w:pPr>
              <w:pStyle w:val="Tabletextright"/>
            </w:pPr>
          </w:p>
        </w:tc>
        <w:tc>
          <w:tcPr>
            <w:tcW w:w="1138" w:type="dxa"/>
            <w:shd w:val="clear" w:color="auto" w:fill="E0E0E0"/>
            <w:noWrap/>
          </w:tcPr>
          <w:p w14:paraId="77991C51" w14:textId="77777777" w:rsidR="000C41A3" w:rsidRPr="00F65579" w:rsidRDefault="000C41A3" w:rsidP="000C41A3">
            <w:pPr>
              <w:pStyle w:val="Tabletextright"/>
              <w:rPr>
                <w:b/>
                <w:bCs/>
              </w:rPr>
            </w:pPr>
            <w:r w:rsidRPr="00F65579">
              <w:rPr>
                <w:b/>
                <w:bCs/>
              </w:rPr>
              <w:t> </w:t>
            </w:r>
          </w:p>
        </w:tc>
        <w:tc>
          <w:tcPr>
            <w:tcW w:w="1138" w:type="dxa"/>
            <w:shd w:val="clear" w:color="auto" w:fill="E0E0E0"/>
            <w:noWrap/>
          </w:tcPr>
          <w:p w14:paraId="47E04C8E" w14:textId="77777777" w:rsidR="000C41A3" w:rsidRPr="00F65579" w:rsidRDefault="000C41A3" w:rsidP="000C41A3">
            <w:pPr>
              <w:pStyle w:val="Tabletextright"/>
            </w:pPr>
          </w:p>
        </w:tc>
        <w:tc>
          <w:tcPr>
            <w:tcW w:w="1138" w:type="dxa"/>
            <w:shd w:val="clear" w:color="auto" w:fill="auto"/>
            <w:noWrap/>
          </w:tcPr>
          <w:p w14:paraId="02E5CA9E" w14:textId="77777777" w:rsidR="000C41A3" w:rsidRPr="00F65579" w:rsidRDefault="000C41A3" w:rsidP="000C41A3">
            <w:pPr>
              <w:pStyle w:val="Tabletextright"/>
              <w:rPr>
                <w:b/>
                <w:bCs/>
              </w:rPr>
            </w:pPr>
          </w:p>
        </w:tc>
        <w:tc>
          <w:tcPr>
            <w:tcW w:w="1138" w:type="dxa"/>
            <w:shd w:val="clear" w:color="auto" w:fill="auto"/>
            <w:noWrap/>
          </w:tcPr>
          <w:p w14:paraId="449AB982" w14:textId="77777777" w:rsidR="000C41A3" w:rsidRPr="00F65579" w:rsidRDefault="000C41A3" w:rsidP="000C41A3">
            <w:pPr>
              <w:pStyle w:val="Tabletextright"/>
            </w:pPr>
            <w:r w:rsidRPr="00F65579">
              <w:t> </w:t>
            </w:r>
          </w:p>
        </w:tc>
        <w:tc>
          <w:tcPr>
            <w:tcW w:w="1138" w:type="dxa"/>
            <w:shd w:val="clear" w:color="auto" w:fill="E0E0E0"/>
            <w:noWrap/>
          </w:tcPr>
          <w:p w14:paraId="7ECB8D36" w14:textId="77777777" w:rsidR="000C41A3" w:rsidRPr="00F65579" w:rsidRDefault="000C41A3" w:rsidP="000C41A3">
            <w:pPr>
              <w:pStyle w:val="Tabletextright"/>
              <w:rPr>
                <w:b/>
                <w:bCs/>
              </w:rPr>
            </w:pPr>
          </w:p>
        </w:tc>
        <w:tc>
          <w:tcPr>
            <w:tcW w:w="1138" w:type="dxa"/>
            <w:shd w:val="clear" w:color="auto" w:fill="E0E0E0"/>
            <w:noWrap/>
          </w:tcPr>
          <w:p w14:paraId="61F5516B" w14:textId="77777777" w:rsidR="000C41A3" w:rsidRPr="00F65579" w:rsidRDefault="000C41A3" w:rsidP="000C41A3">
            <w:pPr>
              <w:pStyle w:val="Tabletextright"/>
            </w:pPr>
          </w:p>
        </w:tc>
      </w:tr>
      <w:tr w:rsidR="000C41A3" w:rsidRPr="00F65579" w14:paraId="5E1F5B7E" w14:textId="77777777" w:rsidTr="000C41A3">
        <w:trPr>
          <w:cantSplit/>
        </w:trPr>
        <w:tc>
          <w:tcPr>
            <w:tcW w:w="1278" w:type="dxa"/>
            <w:shd w:val="clear" w:color="auto" w:fill="auto"/>
            <w:noWrap/>
          </w:tcPr>
          <w:p w14:paraId="35003AC1" w14:textId="38690085" w:rsidR="000C41A3" w:rsidRPr="00F65579" w:rsidRDefault="000C41A3" w:rsidP="000C41A3">
            <w:pPr>
              <w:pStyle w:val="Tabletextrightbold"/>
            </w:pPr>
            <w:r w:rsidRPr="00F65579">
              <w:t xml:space="preserve">(3 </w:t>
            </w:r>
            <w:r w:rsidR="00551763" w:rsidRPr="00F65579">
              <w:t>346 854</w:t>
            </w:r>
            <w:r w:rsidRPr="00F65579">
              <w:t>)</w:t>
            </w:r>
          </w:p>
        </w:tc>
        <w:tc>
          <w:tcPr>
            <w:tcW w:w="1170" w:type="dxa"/>
            <w:shd w:val="clear" w:color="auto" w:fill="auto"/>
            <w:noWrap/>
          </w:tcPr>
          <w:p w14:paraId="64DACB36" w14:textId="77777777" w:rsidR="000C41A3" w:rsidRPr="00F65579" w:rsidRDefault="000C41A3" w:rsidP="000C41A3">
            <w:pPr>
              <w:pStyle w:val="Tabletextrightbold"/>
            </w:pPr>
            <w:r w:rsidRPr="00F65579">
              <w:t>(362 098)</w:t>
            </w:r>
          </w:p>
        </w:tc>
        <w:tc>
          <w:tcPr>
            <w:tcW w:w="1138" w:type="dxa"/>
            <w:shd w:val="clear" w:color="auto" w:fill="E0E0E0"/>
            <w:noWrap/>
          </w:tcPr>
          <w:p w14:paraId="38B2D34C" w14:textId="77777777" w:rsidR="000C41A3" w:rsidRPr="00F65579" w:rsidRDefault="000C41A3" w:rsidP="000C41A3">
            <w:pPr>
              <w:pStyle w:val="Tabletextrightbold"/>
            </w:pPr>
            <w:r w:rsidRPr="00F65579">
              <w:t>862</w:t>
            </w:r>
          </w:p>
        </w:tc>
        <w:tc>
          <w:tcPr>
            <w:tcW w:w="1138" w:type="dxa"/>
            <w:shd w:val="clear" w:color="auto" w:fill="E0E0E0"/>
            <w:noWrap/>
          </w:tcPr>
          <w:p w14:paraId="3F60EE0A" w14:textId="77777777" w:rsidR="000C41A3" w:rsidRPr="00F65579" w:rsidRDefault="000C41A3" w:rsidP="000C41A3">
            <w:pPr>
              <w:pStyle w:val="Tabletextrightbold"/>
            </w:pPr>
            <w:r w:rsidRPr="00F65579">
              <w:t>(1 018)</w:t>
            </w:r>
          </w:p>
        </w:tc>
        <w:tc>
          <w:tcPr>
            <w:tcW w:w="1138" w:type="dxa"/>
            <w:shd w:val="clear" w:color="auto" w:fill="auto"/>
            <w:noWrap/>
          </w:tcPr>
          <w:p w14:paraId="0498D0E6" w14:textId="6C365F19" w:rsidR="000C41A3" w:rsidRPr="00F65579" w:rsidRDefault="00551763" w:rsidP="000C41A3">
            <w:pPr>
              <w:pStyle w:val="Tabletextrightbold"/>
            </w:pPr>
            <w:r w:rsidRPr="00F65579">
              <w:t xml:space="preserve">5 </w:t>
            </w:r>
            <w:r w:rsidR="00550DEA" w:rsidRPr="00F65579">
              <w:t>725 962</w:t>
            </w:r>
          </w:p>
        </w:tc>
        <w:tc>
          <w:tcPr>
            <w:tcW w:w="1138" w:type="dxa"/>
            <w:shd w:val="clear" w:color="auto" w:fill="auto"/>
            <w:noWrap/>
          </w:tcPr>
          <w:p w14:paraId="7592C42B" w14:textId="77777777" w:rsidR="000C41A3" w:rsidRPr="00F65579" w:rsidRDefault="000C41A3" w:rsidP="000C41A3">
            <w:pPr>
              <w:pStyle w:val="Tabletextrightbold"/>
            </w:pPr>
            <w:r w:rsidRPr="00F65579">
              <w:t>69 040</w:t>
            </w:r>
          </w:p>
        </w:tc>
        <w:tc>
          <w:tcPr>
            <w:tcW w:w="1138" w:type="dxa"/>
            <w:shd w:val="clear" w:color="auto" w:fill="E0E0E0"/>
            <w:noWrap/>
          </w:tcPr>
          <w:p w14:paraId="1A7CA3CE" w14:textId="7D95AD77" w:rsidR="000C41A3" w:rsidRPr="00F65579" w:rsidRDefault="00A524A7" w:rsidP="000C41A3">
            <w:pPr>
              <w:pStyle w:val="Tabletextrightbold"/>
            </w:pPr>
            <w:r w:rsidRPr="00F65579">
              <w:t xml:space="preserve">2 </w:t>
            </w:r>
            <w:r w:rsidR="00550DEA" w:rsidRPr="00F65579">
              <w:t>673 651</w:t>
            </w:r>
          </w:p>
        </w:tc>
        <w:tc>
          <w:tcPr>
            <w:tcW w:w="1138" w:type="dxa"/>
            <w:shd w:val="clear" w:color="auto" w:fill="E0E0E0"/>
            <w:noWrap/>
          </w:tcPr>
          <w:p w14:paraId="3AA4C4D1" w14:textId="77777777" w:rsidR="000C41A3" w:rsidRPr="00F65579" w:rsidRDefault="000C41A3" w:rsidP="000C41A3">
            <w:pPr>
              <w:pStyle w:val="Tabletextrightbold"/>
            </w:pPr>
            <w:r w:rsidRPr="00F65579">
              <w:t>354 790</w:t>
            </w:r>
          </w:p>
        </w:tc>
      </w:tr>
      <w:tr w:rsidR="000C41A3" w:rsidRPr="00F65579" w14:paraId="5CC7F047" w14:textId="77777777" w:rsidTr="000C41A3">
        <w:trPr>
          <w:cantSplit/>
          <w:trHeight w:hRule="exact" w:val="58"/>
        </w:trPr>
        <w:tc>
          <w:tcPr>
            <w:tcW w:w="1278" w:type="dxa"/>
            <w:shd w:val="clear" w:color="auto" w:fill="auto"/>
            <w:noWrap/>
          </w:tcPr>
          <w:p w14:paraId="7405DB3E" w14:textId="77777777" w:rsidR="000C41A3" w:rsidRPr="00F65579" w:rsidRDefault="000C41A3" w:rsidP="000C41A3">
            <w:pPr>
              <w:pStyle w:val="Tabletextright"/>
              <w:rPr>
                <w:bCs/>
              </w:rPr>
            </w:pPr>
          </w:p>
        </w:tc>
        <w:tc>
          <w:tcPr>
            <w:tcW w:w="1170" w:type="dxa"/>
            <w:shd w:val="clear" w:color="auto" w:fill="auto"/>
            <w:noWrap/>
          </w:tcPr>
          <w:p w14:paraId="1FB8DE00" w14:textId="77777777" w:rsidR="000C41A3" w:rsidRPr="00F65579" w:rsidRDefault="000C41A3" w:rsidP="000C41A3">
            <w:pPr>
              <w:pStyle w:val="Tabletextright"/>
              <w:rPr>
                <w:bCs/>
              </w:rPr>
            </w:pPr>
          </w:p>
        </w:tc>
        <w:tc>
          <w:tcPr>
            <w:tcW w:w="1138" w:type="dxa"/>
            <w:shd w:val="clear" w:color="auto" w:fill="E0E0E0"/>
            <w:noWrap/>
          </w:tcPr>
          <w:p w14:paraId="12295EE0" w14:textId="77777777" w:rsidR="000C41A3" w:rsidRPr="00F65579" w:rsidRDefault="000C41A3" w:rsidP="000C41A3">
            <w:pPr>
              <w:pStyle w:val="Tabletextright"/>
              <w:rPr>
                <w:bCs/>
              </w:rPr>
            </w:pPr>
          </w:p>
        </w:tc>
        <w:tc>
          <w:tcPr>
            <w:tcW w:w="1138" w:type="dxa"/>
            <w:shd w:val="clear" w:color="auto" w:fill="E0E0E0"/>
            <w:noWrap/>
          </w:tcPr>
          <w:p w14:paraId="582965AE" w14:textId="77777777" w:rsidR="000C41A3" w:rsidRPr="00F65579" w:rsidRDefault="000C41A3" w:rsidP="000C41A3">
            <w:pPr>
              <w:pStyle w:val="Tabletextright"/>
              <w:rPr>
                <w:bCs/>
              </w:rPr>
            </w:pPr>
          </w:p>
        </w:tc>
        <w:tc>
          <w:tcPr>
            <w:tcW w:w="1138" w:type="dxa"/>
            <w:shd w:val="clear" w:color="auto" w:fill="auto"/>
            <w:noWrap/>
          </w:tcPr>
          <w:p w14:paraId="472EA7CA" w14:textId="77777777" w:rsidR="000C41A3" w:rsidRPr="00F65579" w:rsidRDefault="000C41A3" w:rsidP="000C41A3">
            <w:pPr>
              <w:pStyle w:val="Tabletextright"/>
              <w:rPr>
                <w:bCs/>
              </w:rPr>
            </w:pPr>
          </w:p>
        </w:tc>
        <w:tc>
          <w:tcPr>
            <w:tcW w:w="1138" w:type="dxa"/>
            <w:shd w:val="clear" w:color="auto" w:fill="auto"/>
            <w:noWrap/>
          </w:tcPr>
          <w:p w14:paraId="63E7D995" w14:textId="77777777" w:rsidR="000C41A3" w:rsidRPr="00F65579" w:rsidRDefault="000C41A3" w:rsidP="000C41A3">
            <w:pPr>
              <w:pStyle w:val="Tabletextright"/>
              <w:rPr>
                <w:bCs/>
              </w:rPr>
            </w:pPr>
          </w:p>
        </w:tc>
        <w:tc>
          <w:tcPr>
            <w:tcW w:w="1138" w:type="dxa"/>
            <w:shd w:val="clear" w:color="auto" w:fill="E0E0E0"/>
            <w:noWrap/>
          </w:tcPr>
          <w:p w14:paraId="509303DE" w14:textId="77777777" w:rsidR="000C41A3" w:rsidRPr="00F65579" w:rsidRDefault="000C41A3" w:rsidP="000C41A3">
            <w:pPr>
              <w:pStyle w:val="Tabletextright"/>
              <w:rPr>
                <w:bCs/>
              </w:rPr>
            </w:pPr>
          </w:p>
        </w:tc>
        <w:tc>
          <w:tcPr>
            <w:tcW w:w="1138" w:type="dxa"/>
            <w:shd w:val="clear" w:color="auto" w:fill="E0E0E0"/>
            <w:noWrap/>
          </w:tcPr>
          <w:p w14:paraId="33083437" w14:textId="77777777" w:rsidR="000C41A3" w:rsidRPr="00F65579" w:rsidRDefault="000C41A3" w:rsidP="000C41A3">
            <w:pPr>
              <w:pStyle w:val="Tabletextright"/>
              <w:rPr>
                <w:bCs/>
              </w:rPr>
            </w:pPr>
          </w:p>
        </w:tc>
      </w:tr>
      <w:tr w:rsidR="000C41A3" w:rsidRPr="00F65579" w14:paraId="50F0065C" w14:textId="77777777" w:rsidTr="000C41A3">
        <w:trPr>
          <w:cantSplit/>
        </w:trPr>
        <w:tc>
          <w:tcPr>
            <w:tcW w:w="1278" w:type="dxa"/>
            <w:shd w:val="clear" w:color="auto" w:fill="auto"/>
            <w:noWrap/>
          </w:tcPr>
          <w:p w14:paraId="7D59CCE0" w14:textId="77777777" w:rsidR="000C41A3" w:rsidRPr="00F65579" w:rsidRDefault="000C41A3" w:rsidP="000C41A3">
            <w:pPr>
              <w:pStyle w:val="Tabletextright"/>
              <w:rPr>
                <w:bCs/>
              </w:rPr>
            </w:pPr>
          </w:p>
        </w:tc>
        <w:tc>
          <w:tcPr>
            <w:tcW w:w="1170" w:type="dxa"/>
            <w:shd w:val="clear" w:color="auto" w:fill="auto"/>
            <w:noWrap/>
          </w:tcPr>
          <w:p w14:paraId="79159B97" w14:textId="77777777" w:rsidR="000C41A3" w:rsidRPr="00F65579" w:rsidRDefault="000C41A3" w:rsidP="000C41A3">
            <w:pPr>
              <w:pStyle w:val="Tabletextright"/>
              <w:rPr>
                <w:bCs/>
              </w:rPr>
            </w:pPr>
          </w:p>
        </w:tc>
        <w:tc>
          <w:tcPr>
            <w:tcW w:w="1138" w:type="dxa"/>
            <w:shd w:val="clear" w:color="auto" w:fill="E0E0E0"/>
            <w:noWrap/>
          </w:tcPr>
          <w:p w14:paraId="4CFEF78D" w14:textId="77777777" w:rsidR="000C41A3" w:rsidRPr="00F65579" w:rsidRDefault="000C41A3" w:rsidP="000C41A3">
            <w:pPr>
              <w:pStyle w:val="Tabletextright"/>
              <w:rPr>
                <w:bCs/>
              </w:rPr>
            </w:pPr>
          </w:p>
        </w:tc>
        <w:tc>
          <w:tcPr>
            <w:tcW w:w="1138" w:type="dxa"/>
            <w:shd w:val="clear" w:color="auto" w:fill="E0E0E0"/>
            <w:noWrap/>
          </w:tcPr>
          <w:p w14:paraId="6C6BB443" w14:textId="77777777" w:rsidR="000C41A3" w:rsidRPr="00F65579" w:rsidRDefault="000C41A3" w:rsidP="000C41A3">
            <w:pPr>
              <w:pStyle w:val="Tabletextright"/>
              <w:rPr>
                <w:bCs/>
              </w:rPr>
            </w:pPr>
          </w:p>
        </w:tc>
        <w:tc>
          <w:tcPr>
            <w:tcW w:w="1138" w:type="dxa"/>
            <w:shd w:val="clear" w:color="auto" w:fill="auto"/>
            <w:noWrap/>
          </w:tcPr>
          <w:p w14:paraId="7AEF5896" w14:textId="77777777" w:rsidR="000C41A3" w:rsidRPr="00F65579" w:rsidRDefault="000C41A3" w:rsidP="000C41A3">
            <w:pPr>
              <w:pStyle w:val="Tabletextright"/>
              <w:rPr>
                <w:bCs/>
              </w:rPr>
            </w:pPr>
          </w:p>
        </w:tc>
        <w:tc>
          <w:tcPr>
            <w:tcW w:w="1138" w:type="dxa"/>
            <w:shd w:val="clear" w:color="auto" w:fill="auto"/>
            <w:noWrap/>
          </w:tcPr>
          <w:p w14:paraId="4B266236" w14:textId="77777777" w:rsidR="000C41A3" w:rsidRPr="00F65579" w:rsidRDefault="000C41A3" w:rsidP="000C41A3">
            <w:pPr>
              <w:pStyle w:val="Tabletextright"/>
              <w:rPr>
                <w:bCs/>
              </w:rPr>
            </w:pPr>
          </w:p>
        </w:tc>
        <w:tc>
          <w:tcPr>
            <w:tcW w:w="1138" w:type="dxa"/>
            <w:shd w:val="clear" w:color="auto" w:fill="E0E0E0"/>
            <w:noWrap/>
          </w:tcPr>
          <w:p w14:paraId="1A9284DD" w14:textId="77777777" w:rsidR="000C41A3" w:rsidRPr="00F65579" w:rsidRDefault="000C41A3" w:rsidP="000C41A3">
            <w:pPr>
              <w:pStyle w:val="Tabletextright"/>
              <w:rPr>
                <w:bCs/>
              </w:rPr>
            </w:pPr>
          </w:p>
        </w:tc>
        <w:tc>
          <w:tcPr>
            <w:tcW w:w="1138" w:type="dxa"/>
            <w:shd w:val="clear" w:color="auto" w:fill="E0E0E0"/>
            <w:noWrap/>
          </w:tcPr>
          <w:p w14:paraId="01FFE48F" w14:textId="77777777" w:rsidR="000C41A3" w:rsidRPr="00F65579" w:rsidRDefault="000C41A3" w:rsidP="000C41A3">
            <w:pPr>
              <w:pStyle w:val="Tabletextright"/>
              <w:rPr>
                <w:bCs/>
              </w:rPr>
            </w:pPr>
          </w:p>
        </w:tc>
      </w:tr>
      <w:tr w:rsidR="000C41A3" w:rsidRPr="00F65579" w14:paraId="3E9415F0" w14:textId="77777777" w:rsidTr="000C41A3">
        <w:trPr>
          <w:cantSplit/>
        </w:trPr>
        <w:tc>
          <w:tcPr>
            <w:tcW w:w="1278" w:type="dxa"/>
            <w:shd w:val="clear" w:color="auto" w:fill="auto"/>
            <w:noWrap/>
          </w:tcPr>
          <w:p w14:paraId="2330CB0C" w14:textId="4891D13B" w:rsidR="000C41A3" w:rsidRPr="00F65579" w:rsidRDefault="00551763" w:rsidP="000C41A3">
            <w:pPr>
              <w:pStyle w:val="Tabletextright"/>
              <w:rPr>
                <w:bCs/>
              </w:rPr>
            </w:pPr>
            <w:r w:rsidRPr="00F65579">
              <w:rPr>
                <w:bCs/>
              </w:rPr>
              <w:t>21 921</w:t>
            </w:r>
          </w:p>
        </w:tc>
        <w:tc>
          <w:tcPr>
            <w:tcW w:w="1170" w:type="dxa"/>
            <w:shd w:val="clear" w:color="auto" w:fill="auto"/>
            <w:noWrap/>
          </w:tcPr>
          <w:p w14:paraId="21EA4AC0" w14:textId="77777777" w:rsidR="000C41A3" w:rsidRPr="00F65579" w:rsidRDefault="000C41A3" w:rsidP="000C41A3">
            <w:pPr>
              <w:pStyle w:val="Tabletextright"/>
            </w:pPr>
            <w:r w:rsidRPr="00F65579">
              <w:rPr>
                <w:bCs/>
              </w:rPr>
              <w:t>1,490</w:t>
            </w:r>
          </w:p>
        </w:tc>
        <w:tc>
          <w:tcPr>
            <w:tcW w:w="1138" w:type="dxa"/>
            <w:shd w:val="clear" w:color="auto" w:fill="E0E0E0"/>
            <w:noWrap/>
          </w:tcPr>
          <w:p w14:paraId="344274DA" w14:textId="77777777" w:rsidR="000C41A3" w:rsidRPr="00F65579" w:rsidRDefault="000C41A3" w:rsidP="000C41A3">
            <w:pPr>
              <w:pStyle w:val="Tabletextright"/>
              <w:rPr>
                <w:bCs/>
              </w:rPr>
            </w:pPr>
          </w:p>
        </w:tc>
        <w:tc>
          <w:tcPr>
            <w:tcW w:w="1138" w:type="dxa"/>
            <w:shd w:val="clear" w:color="auto" w:fill="E0E0E0"/>
            <w:noWrap/>
          </w:tcPr>
          <w:p w14:paraId="7489A583" w14:textId="77777777" w:rsidR="000C41A3" w:rsidRPr="00F65579" w:rsidRDefault="000C41A3" w:rsidP="000C41A3">
            <w:pPr>
              <w:pStyle w:val="Tabletextright"/>
            </w:pPr>
          </w:p>
        </w:tc>
        <w:tc>
          <w:tcPr>
            <w:tcW w:w="1138" w:type="dxa"/>
            <w:shd w:val="clear" w:color="auto" w:fill="auto"/>
            <w:noWrap/>
          </w:tcPr>
          <w:p w14:paraId="5F9F7605" w14:textId="77777777" w:rsidR="000C41A3" w:rsidRPr="00F65579" w:rsidRDefault="000C41A3" w:rsidP="000C41A3">
            <w:pPr>
              <w:pStyle w:val="Tabletextright"/>
              <w:rPr>
                <w:bCs/>
              </w:rPr>
            </w:pPr>
          </w:p>
        </w:tc>
        <w:tc>
          <w:tcPr>
            <w:tcW w:w="1138" w:type="dxa"/>
            <w:shd w:val="clear" w:color="auto" w:fill="auto"/>
            <w:noWrap/>
          </w:tcPr>
          <w:p w14:paraId="037F7928" w14:textId="77777777" w:rsidR="000C41A3" w:rsidRPr="00F65579" w:rsidRDefault="000C41A3" w:rsidP="000C41A3">
            <w:pPr>
              <w:pStyle w:val="Tabletextright"/>
            </w:pPr>
          </w:p>
        </w:tc>
        <w:tc>
          <w:tcPr>
            <w:tcW w:w="1138" w:type="dxa"/>
            <w:shd w:val="clear" w:color="auto" w:fill="E0E0E0"/>
            <w:noWrap/>
          </w:tcPr>
          <w:p w14:paraId="4C57B71E" w14:textId="2F6ECECC" w:rsidR="000C41A3" w:rsidRPr="00F65579" w:rsidRDefault="00A524A7" w:rsidP="000C41A3">
            <w:pPr>
              <w:pStyle w:val="Tabletextright"/>
              <w:rPr>
                <w:bCs/>
              </w:rPr>
            </w:pPr>
            <w:r w:rsidRPr="00F65579">
              <w:rPr>
                <w:bCs/>
              </w:rPr>
              <w:t>21 921</w:t>
            </w:r>
          </w:p>
        </w:tc>
        <w:tc>
          <w:tcPr>
            <w:tcW w:w="1138" w:type="dxa"/>
            <w:shd w:val="clear" w:color="auto" w:fill="E0E0E0"/>
            <w:noWrap/>
          </w:tcPr>
          <w:p w14:paraId="5C18CD98" w14:textId="77777777" w:rsidR="000C41A3" w:rsidRPr="00F65579" w:rsidRDefault="000C41A3" w:rsidP="000C41A3">
            <w:pPr>
              <w:pStyle w:val="Tabletextright"/>
            </w:pPr>
            <w:r w:rsidRPr="00F65579">
              <w:rPr>
                <w:bCs/>
              </w:rPr>
              <w:t>1,490</w:t>
            </w:r>
          </w:p>
        </w:tc>
      </w:tr>
      <w:tr w:rsidR="000C41A3" w:rsidRPr="00F65579" w14:paraId="789407D9" w14:textId="77777777" w:rsidTr="000C41A3">
        <w:trPr>
          <w:cantSplit/>
          <w:trHeight w:val="279"/>
        </w:trPr>
        <w:tc>
          <w:tcPr>
            <w:tcW w:w="1278" w:type="dxa"/>
            <w:shd w:val="clear" w:color="auto" w:fill="auto"/>
            <w:noWrap/>
          </w:tcPr>
          <w:p w14:paraId="521A6A3C" w14:textId="77777777" w:rsidR="000C41A3" w:rsidRPr="00F65579" w:rsidRDefault="000C41A3" w:rsidP="000C41A3">
            <w:pPr>
              <w:pStyle w:val="Tabletextright"/>
              <w:rPr>
                <w:bCs/>
              </w:rPr>
            </w:pPr>
            <w:r w:rsidRPr="00F65579">
              <w:rPr>
                <w:bCs/>
              </w:rPr>
              <w:t>108 614</w:t>
            </w:r>
          </w:p>
        </w:tc>
        <w:tc>
          <w:tcPr>
            <w:tcW w:w="1170" w:type="dxa"/>
            <w:shd w:val="clear" w:color="auto" w:fill="auto"/>
            <w:noWrap/>
          </w:tcPr>
          <w:p w14:paraId="5A6A55AA" w14:textId="77777777" w:rsidR="000C41A3" w:rsidRPr="00F65579" w:rsidRDefault="000C41A3" w:rsidP="000C41A3">
            <w:pPr>
              <w:pStyle w:val="Tabletextright"/>
            </w:pPr>
            <w:r w:rsidRPr="00F65579">
              <w:rPr>
                <w:bCs/>
              </w:rPr>
              <w:t>1 520 013</w:t>
            </w:r>
          </w:p>
        </w:tc>
        <w:tc>
          <w:tcPr>
            <w:tcW w:w="1138" w:type="dxa"/>
            <w:shd w:val="clear" w:color="auto" w:fill="E0E0E0"/>
            <w:noWrap/>
          </w:tcPr>
          <w:p w14:paraId="3C653ABE" w14:textId="77777777" w:rsidR="000C41A3" w:rsidRPr="00F65579" w:rsidRDefault="000C41A3" w:rsidP="000C41A3">
            <w:pPr>
              <w:pStyle w:val="Tabletextright"/>
              <w:rPr>
                <w:bCs/>
              </w:rPr>
            </w:pPr>
          </w:p>
        </w:tc>
        <w:tc>
          <w:tcPr>
            <w:tcW w:w="1138" w:type="dxa"/>
            <w:shd w:val="clear" w:color="auto" w:fill="E0E0E0"/>
            <w:noWrap/>
          </w:tcPr>
          <w:p w14:paraId="128B58A7" w14:textId="77777777" w:rsidR="000C41A3" w:rsidRPr="00F65579" w:rsidRDefault="000C41A3" w:rsidP="000C41A3">
            <w:pPr>
              <w:pStyle w:val="Tabletextright"/>
            </w:pPr>
          </w:p>
        </w:tc>
        <w:tc>
          <w:tcPr>
            <w:tcW w:w="1138" w:type="dxa"/>
            <w:shd w:val="clear" w:color="auto" w:fill="auto"/>
            <w:noWrap/>
          </w:tcPr>
          <w:p w14:paraId="06D4B90A" w14:textId="77777777" w:rsidR="000C41A3" w:rsidRPr="00F65579" w:rsidRDefault="000C41A3" w:rsidP="000C41A3">
            <w:pPr>
              <w:pStyle w:val="Tabletextright"/>
              <w:rPr>
                <w:bCs/>
              </w:rPr>
            </w:pPr>
          </w:p>
        </w:tc>
        <w:tc>
          <w:tcPr>
            <w:tcW w:w="1138" w:type="dxa"/>
            <w:shd w:val="clear" w:color="auto" w:fill="auto"/>
            <w:noWrap/>
          </w:tcPr>
          <w:p w14:paraId="29CB7B38" w14:textId="77777777" w:rsidR="000C41A3" w:rsidRPr="00F65579" w:rsidRDefault="000C41A3" w:rsidP="000C41A3">
            <w:pPr>
              <w:pStyle w:val="Tabletextright"/>
            </w:pPr>
          </w:p>
        </w:tc>
        <w:tc>
          <w:tcPr>
            <w:tcW w:w="1138" w:type="dxa"/>
            <w:shd w:val="clear" w:color="auto" w:fill="E0E0E0"/>
            <w:noWrap/>
          </w:tcPr>
          <w:p w14:paraId="7E42CADD" w14:textId="77777777" w:rsidR="000C41A3" w:rsidRPr="00F65579" w:rsidRDefault="000C41A3" w:rsidP="000C41A3">
            <w:pPr>
              <w:pStyle w:val="Tabletextright"/>
              <w:rPr>
                <w:bCs/>
              </w:rPr>
            </w:pPr>
            <w:r w:rsidRPr="00F65579">
              <w:rPr>
                <w:bCs/>
              </w:rPr>
              <w:t>78 485</w:t>
            </w:r>
          </w:p>
        </w:tc>
        <w:tc>
          <w:tcPr>
            <w:tcW w:w="1138" w:type="dxa"/>
            <w:shd w:val="clear" w:color="auto" w:fill="E0E0E0"/>
            <w:noWrap/>
          </w:tcPr>
          <w:p w14:paraId="636D70FA" w14:textId="77777777" w:rsidR="000C41A3" w:rsidRPr="00F65579" w:rsidRDefault="000C41A3" w:rsidP="000C41A3">
            <w:pPr>
              <w:pStyle w:val="Tabletextright"/>
            </w:pPr>
            <w:r w:rsidRPr="00F65579">
              <w:rPr>
                <w:bCs/>
              </w:rPr>
              <w:t>1 494 043</w:t>
            </w:r>
          </w:p>
        </w:tc>
      </w:tr>
      <w:tr w:rsidR="000C41A3" w:rsidRPr="00F65579" w14:paraId="2F228C7F" w14:textId="77777777" w:rsidTr="000C41A3">
        <w:trPr>
          <w:cantSplit/>
          <w:trHeight w:val="279"/>
        </w:trPr>
        <w:tc>
          <w:tcPr>
            <w:tcW w:w="1278" w:type="dxa"/>
            <w:shd w:val="clear" w:color="auto" w:fill="auto"/>
            <w:noWrap/>
          </w:tcPr>
          <w:p w14:paraId="61FE18A6" w14:textId="77777777" w:rsidR="000C41A3" w:rsidRPr="00F65579" w:rsidDel="00255301" w:rsidRDefault="000C41A3" w:rsidP="000C41A3">
            <w:pPr>
              <w:pStyle w:val="Tabletextright"/>
              <w:rPr>
                <w:bCs/>
              </w:rPr>
            </w:pPr>
            <w:r w:rsidRPr="00F65579">
              <w:rPr>
                <w:bCs/>
              </w:rPr>
              <w:t>1 311</w:t>
            </w:r>
          </w:p>
        </w:tc>
        <w:tc>
          <w:tcPr>
            <w:tcW w:w="1170" w:type="dxa"/>
            <w:shd w:val="clear" w:color="auto" w:fill="auto"/>
            <w:noWrap/>
          </w:tcPr>
          <w:p w14:paraId="6C048C37" w14:textId="77777777" w:rsidR="000C41A3" w:rsidRPr="00F65579" w:rsidRDefault="000C41A3" w:rsidP="000C41A3">
            <w:pPr>
              <w:pStyle w:val="Tabletextright"/>
              <w:rPr>
                <w:bCs/>
              </w:rPr>
            </w:pPr>
            <w:r w:rsidRPr="00F65579">
              <w:t>(5 459)</w:t>
            </w:r>
          </w:p>
        </w:tc>
        <w:tc>
          <w:tcPr>
            <w:tcW w:w="1138" w:type="dxa"/>
            <w:shd w:val="clear" w:color="auto" w:fill="E0E0E0"/>
            <w:noWrap/>
          </w:tcPr>
          <w:p w14:paraId="05841A1D" w14:textId="77777777" w:rsidR="000C41A3" w:rsidRPr="00F65579" w:rsidRDefault="000C41A3" w:rsidP="000C41A3">
            <w:pPr>
              <w:pStyle w:val="Tabletextright"/>
              <w:rPr>
                <w:bCs/>
              </w:rPr>
            </w:pPr>
          </w:p>
        </w:tc>
        <w:tc>
          <w:tcPr>
            <w:tcW w:w="1138" w:type="dxa"/>
            <w:shd w:val="clear" w:color="auto" w:fill="E0E0E0"/>
            <w:noWrap/>
          </w:tcPr>
          <w:p w14:paraId="37EA6F07" w14:textId="77777777" w:rsidR="000C41A3" w:rsidRPr="00F65579" w:rsidRDefault="000C41A3" w:rsidP="000C41A3">
            <w:pPr>
              <w:pStyle w:val="Tabletextright"/>
            </w:pPr>
          </w:p>
        </w:tc>
        <w:tc>
          <w:tcPr>
            <w:tcW w:w="1138" w:type="dxa"/>
            <w:shd w:val="clear" w:color="auto" w:fill="auto"/>
            <w:noWrap/>
          </w:tcPr>
          <w:p w14:paraId="37B224A1" w14:textId="77777777" w:rsidR="000C41A3" w:rsidRPr="00F65579" w:rsidDel="005200E0" w:rsidRDefault="000C41A3" w:rsidP="000C41A3">
            <w:pPr>
              <w:pStyle w:val="Tabletextright"/>
              <w:rPr>
                <w:bCs/>
              </w:rPr>
            </w:pPr>
          </w:p>
        </w:tc>
        <w:tc>
          <w:tcPr>
            <w:tcW w:w="1138" w:type="dxa"/>
            <w:shd w:val="clear" w:color="auto" w:fill="auto"/>
            <w:noWrap/>
          </w:tcPr>
          <w:p w14:paraId="4833FA19" w14:textId="77777777" w:rsidR="000C41A3" w:rsidRPr="00F65579" w:rsidRDefault="000C41A3" w:rsidP="000C41A3">
            <w:pPr>
              <w:pStyle w:val="Tabletextright"/>
              <w:rPr>
                <w:bCs/>
              </w:rPr>
            </w:pPr>
          </w:p>
        </w:tc>
        <w:tc>
          <w:tcPr>
            <w:tcW w:w="1138" w:type="dxa"/>
            <w:shd w:val="clear" w:color="auto" w:fill="E0E0E0"/>
            <w:noWrap/>
          </w:tcPr>
          <w:p w14:paraId="0D0E611C" w14:textId="77777777" w:rsidR="000C41A3" w:rsidRPr="00F65579" w:rsidDel="005200E0" w:rsidRDefault="000C41A3" w:rsidP="000C41A3">
            <w:pPr>
              <w:pStyle w:val="Tabletextright"/>
              <w:rPr>
                <w:bCs/>
              </w:rPr>
            </w:pPr>
            <w:r w:rsidRPr="00F65579">
              <w:rPr>
                <w:bCs/>
              </w:rPr>
              <w:t>1 311</w:t>
            </w:r>
          </w:p>
        </w:tc>
        <w:tc>
          <w:tcPr>
            <w:tcW w:w="1138" w:type="dxa"/>
            <w:shd w:val="clear" w:color="auto" w:fill="E0E0E0"/>
            <w:noWrap/>
          </w:tcPr>
          <w:p w14:paraId="7BB02258" w14:textId="77777777" w:rsidR="000C41A3" w:rsidRPr="00F65579" w:rsidRDefault="000C41A3" w:rsidP="000C41A3">
            <w:pPr>
              <w:pStyle w:val="Tabletextright"/>
              <w:rPr>
                <w:bCs/>
              </w:rPr>
            </w:pPr>
            <w:r w:rsidRPr="00F65579">
              <w:t>(5 459)</w:t>
            </w:r>
          </w:p>
        </w:tc>
      </w:tr>
      <w:tr w:rsidR="000C41A3" w:rsidRPr="00F65579" w14:paraId="19417A7F" w14:textId="77777777" w:rsidTr="000C41A3">
        <w:trPr>
          <w:cantSplit/>
        </w:trPr>
        <w:tc>
          <w:tcPr>
            <w:tcW w:w="1278" w:type="dxa"/>
            <w:shd w:val="clear" w:color="auto" w:fill="auto"/>
            <w:noWrap/>
          </w:tcPr>
          <w:p w14:paraId="5B74A7CC" w14:textId="441EDC95" w:rsidR="000C41A3" w:rsidRPr="00F65579" w:rsidRDefault="00551763" w:rsidP="000C41A3">
            <w:pPr>
              <w:pStyle w:val="Tabletextrightbold"/>
            </w:pPr>
            <w:r w:rsidRPr="00F65579">
              <w:t>131 846</w:t>
            </w:r>
          </w:p>
        </w:tc>
        <w:tc>
          <w:tcPr>
            <w:tcW w:w="1170" w:type="dxa"/>
            <w:shd w:val="clear" w:color="auto" w:fill="auto"/>
            <w:noWrap/>
          </w:tcPr>
          <w:p w14:paraId="255617C6" w14:textId="77777777" w:rsidR="000C41A3" w:rsidRPr="00F65579" w:rsidRDefault="000C41A3" w:rsidP="000C41A3">
            <w:pPr>
              <w:pStyle w:val="Tabletextrightbold"/>
            </w:pPr>
            <w:r w:rsidRPr="00F65579">
              <w:t>1 516 044</w:t>
            </w:r>
          </w:p>
        </w:tc>
        <w:tc>
          <w:tcPr>
            <w:tcW w:w="1138" w:type="dxa"/>
            <w:shd w:val="clear" w:color="auto" w:fill="E0E0E0"/>
            <w:noWrap/>
          </w:tcPr>
          <w:p w14:paraId="72DAD886" w14:textId="77777777" w:rsidR="000C41A3" w:rsidRPr="00F65579" w:rsidRDefault="000C41A3" w:rsidP="000C41A3">
            <w:pPr>
              <w:pStyle w:val="Tabletextrightbold"/>
            </w:pPr>
            <w:r w:rsidRPr="00F65579">
              <w:t>–</w:t>
            </w:r>
          </w:p>
        </w:tc>
        <w:tc>
          <w:tcPr>
            <w:tcW w:w="1138" w:type="dxa"/>
            <w:shd w:val="clear" w:color="auto" w:fill="E0E0E0"/>
            <w:noWrap/>
          </w:tcPr>
          <w:p w14:paraId="50B18577" w14:textId="77777777" w:rsidR="000C41A3" w:rsidRPr="00F65579" w:rsidRDefault="000C41A3" w:rsidP="000C41A3">
            <w:pPr>
              <w:pStyle w:val="Tabletextrightbold"/>
            </w:pPr>
            <w:r w:rsidRPr="00F65579">
              <w:t>–</w:t>
            </w:r>
          </w:p>
        </w:tc>
        <w:tc>
          <w:tcPr>
            <w:tcW w:w="1138" w:type="dxa"/>
            <w:shd w:val="clear" w:color="auto" w:fill="auto"/>
            <w:noWrap/>
          </w:tcPr>
          <w:p w14:paraId="4559F894" w14:textId="77777777" w:rsidR="000C41A3" w:rsidRPr="00F65579" w:rsidRDefault="000C41A3" w:rsidP="000C41A3">
            <w:pPr>
              <w:pStyle w:val="Tabletextrightbold"/>
            </w:pPr>
            <w:r w:rsidRPr="00F65579">
              <w:t>–</w:t>
            </w:r>
          </w:p>
        </w:tc>
        <w:tc>
          <w:tcPr>
            <w:tcW w:w="1138" w:type="dxa"/>
            <w:shd w:val="clear" w:color="auto" w:fill="auto"/>
            <w:noWrap/>
          </w:tcPr>
          <w:p w14:paraId="27A21125" w14:textId="77777777" w:rsidR="000C41A3" w:rsidRPr="00F65579" w:rsidRDefault="000C41A3" w:rsidP="000C41A3">
            <w:pPr>
              <w:pStyle w:val="Tabletextrightbold"/>
            </w:pPr>
            <w:r w:rsidRPr="00F65579">
              <w:t>–</w:t>
            </w:r>
          </w:p>
        </w:tc>
        <w:tc>
          <w:tcPr>
            <w:tcW w:w="1138" w:type="dxa"/>
            <w:shd w:val="clear" w:color="auto" w:fill="E0E0E0"/>
            <w:noWrap/>
          </w:tcPr>
          <w:p w14:paraId="0F7887F2" w14:textId="56432616" w:rsidR="000C41A3" w:rsidRPr="00F65579" w:rsidRDefault="00A524A7" w:rsidP="000C41A3">
            <w:pPr>
              <w:pStyle w:val="Tabletextrightbold"/>
            </w:pPr>
            <w:r w:rsidRPr="00F65579">
              <w:t>101 717</w:t>
            </w:r>
          </w:p>
        </w:tc>
        <w:tc>
          <w:tcPr>
            <w:tcW w:w="1138" w:type="dxa"/>
            <w:shd w:val="clear" w:color="auto" w:fill="E0E0E0"/>
            <w:noWrap/>
          </w:tcPr>
          <w:p w14:paraId="1E03F7AD" w14:textId="77777777" w:rsidR="000C41A3" w:rsidRPr="00F65579" w:rsidRDefault="000C41A3" w:rsidP="000C41A3">
            <w:pPr>
              <w:pStyle w:val="Tabletextrightbold"/>
            </w:pPr>
            <w:r w:rsidRPr="00F65579">
              <w:t>1 490 074</w:t>
            </w:r>
          </w:p>
        </w:tc>
      </w:tr>
      <w:tr w:rsidR="000C41A3" w:rsidRPr="00F65579" w14:paraId="4E24D3AA" w14:textId="77777777" w:rsidTr="000C41A3">
        <w:trPr>
          <w:cantSplit/>
          <w:trHeight w:hRule="exact" w:val="58"/>
        </w:trPr>
        <w:tc>
          <w:tcPr>
            <w:tcW w:w="1278" w:type="dxa"/>
            <w:shd w:val="clear" w:color="auto" w:fill="auto"/>
            <w:noWrap/>
          </w:tcPr>
          <w:p w14:paraId="00051B07" w14:textId="77777777" w:rsidR="000C41A3" w:rsidRPr="00F65579" w:rsidRDefault="000C41A3" w:rsidP="000C41A3">
            <w:pPr>
              <w:pStyle w:val="Tabletextrightbold"/>
            </w:pPr>
          </w:p>
        </w:tc>
        <w:tc>
          <w:tcPr>
            <w:tcW w:w="1170" w:type="dxa"/>
            <w:shd w:val="clear" w:color="auto" w:fill="auto"/>
            <w:noWrap/>
          </w:tcPr>
          <w:p w14:paraId="5EEA9A8E" w14:textId="77777777" w:rsidR="000C41A3" w:rsidRPr="00F65579" w:rsidRDefault="000C41A3" w:rsidP="000C41A3">
            <w:pPr>
              <w:pStyle w:val="Tabletextrightbold"/>
            </w:pPr>
          </w:p>
        </w:tc>
        <w:tc>
          <w:tcPr>
            <w:tcW w:w="1138" w:type="dxa"/>
            <w:shd w:val="clear" w:color="auto" w:fill="E0E0E0"/>
            <w:noWrap/>
          </w:tcPr>
          <w:p w14:paraId="69383092" w14:textId="77777777" w:rsidR="000C41A3" w:rsidRPr="00F65579" w:rsidRDefault="000C41A3" w:rsidP="000C41A3">
            <w:pPr>
              <w:pStyle w:val="Tabletextrightbold"/>
            </w:pPr>
            <w:r w:rsidRPr="00F65579">
              <w:t> </w:t>
            </w:r>
          </w:p>
        </w:tc>
        <w:tc>
          <w:tcPr>
            <w:tcW w:w="1138" w:type="dxa"/>
            <w:shd w:val="clear" w:color="auto" w:fill="E0E0E0"/>
            <w:noWrap/>
          </w:tcPr>
          <w:p w14:paraId="2BAC49D3" w14:textId="77777777" w:rsidR="000C41A3" w:rsidRPr="00F65579" w:rsidRDefault="000C41A3" w:rsidP="000C41A3">
            <w:pPr>
              <w:pStyle w:val="Tabletextrightbold"/>
            </w:pPr>
          </w:p>
        </w:tc>
        <w:tc>
          <w:tcPr>
            <w:tcW w:w="1138" w:type="dxa"/>
            <w:shd w:val="clear" w:color="auto" w:fill="auto"/>
            <w:noWrap/>
          </w:tcPr>
          <w:p w14:paraId="0B98F601" w14:textId="77777777" w:rsidR="000C41A3" w:rsidRPr="00F65579" w:rsidRDefault="000C41A3" w:rsidP="000C41A3">
            <w:pPr>
              <w:pStyle w:val="Tabletextrightbold"/>
            </w:pPr>
          </w:p>
        </w:tc>
        <w:tc>
          <w:tcPr>
            <w:tcW w:w="1138" w:type="dxa"/>
            <w:shd w:val="clear" w:color="auto" w:fill="auto"/>
            <w:noWrap/>
          </w:tcPr>
          <w:p w14:paraId="06222962" w14:textId="77777777" w:rsidR="000C41A3" w:rsidRPr="00F65579" w:rsidRDefault="000C41A3" w:rsidP="000C41A3">
            <w:pPr>
              <w:pStyle w:val="Tabletextrightbold"/>
            </w:pPr>
            <w:r w:rsidRPr="00F65579">
              <w:t> </w:t>
            </w:r>
          </w:p>
        </w:tc>
        <w:tc>
          <w:tcPr>
            <w:tcW w:w="1138" w:type="dxa"/>
            <w:shd w:val="clear" w:color="auto" w:fill="E0E0E0"/>
            <w:noWrap/>
          </w:tcPr>
          <w:p w14:paraId="679A3DBC" w14:textId="77777777" w:rsidR="000C41A3" w:rsidRPr="00F65579" w:rsidRDefault="000C41A3" w:rsidP="000C41A3">
            <w:pPr>
              <w:pStyle w:val="Tabletextrightbold"/>
            </w:pPr>
          </w:p>
        </w:tc>
        <w:tc>
          <w:tcPr>
            <w:tcW w:w="1138" w:type="dxa"/>
            <w:shd w:val="clear" w:color="auto" w:fill="E0E0E0"/>
            <w:noWrap/>
          </w:tcPr>
          <w:p w14:paraId="233F4AC9" w14:textId="77777777" w:rsidR="000C41A3" w:rsidRPr="00F65579" w:rsidRDefault="000C41A3" w:rsidP="000C41A3">
            <w:pPr>
              <w:pStyle w:val="Tabletextrightbold"/>
            </w:pPr>
          </w:p>
        </w:tc>
      </w:tr>
      <w:tr w:rsidR="000C41A3" w:rsidRPr="00F65579" w14:paraId="492BE49D" w14:textId="77777777" w:rsidTr="000C41A3">
        <w:trPr>
          <w:cantSplit/>
        </w:trPr>
        <w:tc>
          <w:tcPr>
            <w:tcW w:w="1278" w:type="dxa"/>
            <w:shd w:val="clear" w:color="auto" w:fill="auto"/>
            <w:noWrap/>
          </w:tcPr>
          <w:p w14:paraId="75D90802" w14:textId="2E3853DD" w:rsidR="000C41A3" w:rsidRPr="00F65579" w:rsidRDefault="000C41A3" w:rsidP="000C41A3">
            <w:pPr>
              <w:pStyle w:val="Tabletextrightbold"/>
            </w:pPr>
            <w:r w:rsidRPr="00F65579">
              <w:t xml:space="preserve">(3 </w:t>
            </w:r>
            <w:r w:rsidR="00551763" w:rsidRPr="00F65579">
              <w:t>215 008</w:t>
            </w:r>
            <w:r w:rsidRPr="00F65579">
              <w:t>)</w:t>
            </w:r>
          </w:p>
        </w:tc>
        <w:tc>
          <w:tcPr>
            <w:tcW w:w="1170" w:type="dxa"/>
            <w:shd w:val="clear" w:color="auto" w:fill="auto"/>
            <w:noWrap/>
          </w:tcPr>
          <w:p w14:paraId="22151A1B" w14:textId="77777777" w:rsidR="000C41A3" w:rsidRPr="00F65579" w:rsidRDefault="000C41A3" w:rsidP="000C41A3">
            <w:pPr>
              <w:pStyle w:val="Tabletextrightbold"/>
            </w:pPr>
            <w:r w:rsidRPr="00F65579">
              <w:t>1</w:t>
            </w:r>
            <w:r w:rsidRPr="00F65579">
              <w:rPr>
                <w:b w:val="0"/>
              </w:rPr>
              <w:t xml:space="preserve"> </w:t>
            </w:r>
            <w:r w:rsidRPr="00F65579">
              <w:t>153</w:t>
            </w:r>
            <w:r w:rsidRPr="00F65579">
              <w:rPr>
                <w:b w:val="0"/>
              </w:rPr>
              <w:t xml:space="preserve"> </w:t>
            </w:r>
            <w:r w:rsidRPr="00F65579">
              <w:t>946</w:t>
            </w:r>
          </w:p>
        </w:tc>
        <w:tc>
          <w:tcPr>
            <w:tcW w:w="1138" w:type="dxa"/>
            <w:shd w:val="clear" w:color="auto" w:fill="E0E0E0"/>
            <w:noWrap/>
          </w:tcPr>
          <w:p w14:paraId="1E974E82" w14:textId="77777777" w:rsidR="000C41A3" w:rsidRPr="00F65579" w:rsidRDefault="000C41A3" w:rsidP="000C41A3">
            <w:pPr>
              <w:pStyle w:val="Tabletextrightbold"/>
            </w:pPr>
            <w:r w:rsidRPr="00F65579">
              <w:t>862</w:t>
            </w:r>
          </w:p>
        </w:tc>
        <w:tc>
          <w:tcPr>
            <w:tcW w:w="1138" w:type="dxa"/>
            <w:shd w:val="clear" w:color="auto" w:fill="E0E0E0"/>
            <w:noWrap/>
          </w:tcPr>
          <w:p w14:paraId="2DAB9CC1" w14:textId="77777777" w:rsidR="000C41A3" w:rsidRPr="00F65579" w:rsidRDefault="000C41A3" w:rsidP="000C41A3">
            <w:pPr>
              <w:pStyle w:val="Tabletextrightbold"/>
            </w:pPr>
            <w:r w:rsidRPr="00F65579">
              <w:t>(1 018)</w:t>
            </w:r>
          </w:p>
        </w:tc>
        <w:tc>
          <w:tcPr>
            <w:tcW w:w="1138" w:type="dxa"/>
            <w:shd w:val="clear" w:color="auto" w:fill="auto"/>
            <w:noWrap/>
          </w:tcPr>
          <w:p w14:paraId="2BA9758D" w14:textId="674A0C47" w:rsidR="000C41A3" w:rsidRPr="00F65579" w:rsidRDefault="00551763" w:rsidP="000C41A3">
            <w:pPr>
              <w:pStyle w:val="Tabletextrightbold"/>
            </w:pPr>
            <w:r w:rsidRPr="00F65579">
              <w:t xml:space="preserve">5 </w:t>
            </w:r>
            <w:r w:rsidR="00550DEA" w:rsidRPr="00F65579">
              <w:t>725 962</w:t>
            </w:r>
          </w:p>
        </w:tc>
        <w:tc>
          <w:tcPr>
            <w:tcW w:w="1138" w:type="dxa"/>
            <w:shd w:val="clear" w:color="auto" w:fill="auto"/>
            <w:noWrap/>
          </w:tcPr>
          <w:p w14:paraId="1F0F691B" w14:textId="77777777" w:rsidR="000C41A3" w:rsidRPr="00F65579" w:rsidRDefault="000C41A3" w:rsidP="000C41A3">
            <w:pPr>
              <w:pStyle w:val="Tabletextrightbold"/>
            </w:pPr>
            <w:r w:rsidRPr="00F65579">
              <w:t>69 040</w:t>
            </w:r>
          </w:p>
        </w:tc>
        <w:tc>
          <w:tcPr>
            <w:tcW w:w="1138" w:type="dxa"/>
            <w:shd w:val="clear" w:color="auto" w:fill="E0E0E0"/>
            <w:noWrap/>
          </w:tcPr>
          <w:p w14:paraId="2D400435" w14:textId="5193C846" w:rsidR="000C41A3" w:rsidRPr="00F65579" w:rsidRDefault="000C41A3" w:rsidP="000C41A3">
            <w:pPr>
              <w:pStyle w:val="Tabletextrightbold"/>
            </w:pPr>
            <w:r w:rsidRPr="00F65579">
              <w:t xml:space="preserve">2 </w:t>
            </w:r>
            <w:r w:rsidR="00550DEA" w:rsidRPr="00F65579">
              <w:t>775 368</w:t>
            </w:r>
          </w:p>
        </w:tc>
        <w:tc>
          <w:tcPr>
            <w:tcW w:w="1138" w:type="dxa"/>
            <w:shd w:val="clear" w:color="auto" w:fill="E0E0E0"/>
            <w:noWrap/>
          </w:tcPr>
          <w:p w14:paraId="0BEE1F1A" w14:textId="77777777" w:rsidR="000C41A3" w:rsidRPr="00F65579" w:rsidRDefault="000C41A3" w:rsidP="000C41A3">
            <w:pPr>
              <w:pStyle w:val="Tabletextrightbold"/>
            </w:pPr>
            <w:r w:rsidRPr="00F65579">
              <w:t>1 844 864</w:t>
            </w:r>
          </w:p>
        </w:tc>
      </w:tr>
      <w:tr w:rsidR="000C41A3" w:rsidRPr="00F65579" w14:paraId="22D97E0F" w14:textId="77777777" w:rsidTr="000C41A3">
        <w:trPr>
          <w:cantSplit/>
          <w:trHeight w:hRule="exact" w:val="58"/>
        </w:trPr>
        <w:tc>
          <w:tcPr>
            <w:tcW w:w="1278" w:type="dxa"/>
            <w:shd w:val="clear" w:color="auto" w:fill="auto"/>
            <w:noWrap/>
          </w:tcPr>
          <w:p w14:paraId="33EE2F68" w14:textId="77777777" w:rsidR="000C41A3" w:rsidRPr="00F65579" w:rsidRDefault="000C41A3" w:rsidP="000C41A3">
            <w:pPr>
              <w:pStyle w:val="Tabletextright"/>
              <w:rPr>
                <w:b/>
                <w:bCs/>
              </w:rPr>
            </w:pPr>
          </w:p>
        </w:tc>
        <w:tc>
          <w:tcPr>
            <w:tcW w:w="1170" w:type="dxa"/>
            <w:shd w:val="clear" w:color="auto" w:fill="auto"/>
            <w:noWrap/>
          </w:tcPr>
          <w:p w14:paraId="539D707D" w14:textId="77777777" w:rsidR="000C41A3" w:rsidRPr="00F65579" w:rsidRDefault="000C41A3" w:rsidP="000C41A3">
            <w:pPr>
              <w:pStyle w:val="Tabletextright"/>
              <w:rPr>
                <w:b/>
                <w:bCs/>
              </w:rPr>
            </w:pPr>
          </w:p>
        </w:tc>
        <w:tc>
          <w:tcPr>
            <w:tcW w:w="1138" w:type="dxa"/>
            <w:shd w:val="clear" w:color="auto" w:fill="E0E0E0"/>
            <w:noWrap/>
          </w:tcPr>
          <w:p w14:paraId="59F13EBB" w14:textId="77777777" w:rsidR="000C41A3" w:rsidRPr="00F65579" w:rsidRDefault="000C41A3" w:rsidP="000C41A3">
            <w:pPr>
              <w:pStyle w:val="Tabletextright"/>
              <w:rPr>
                <w:b/>
                <w:bCs/>
              </w:rPr>
            </w:pPr>
          </w:p>
        </w:tc>
        <w:tc>
          <w:tcPr>
            <w:tcW w:w="1138" w:type="dxa"/>
            <w:shd w:val="clear" w:color="auto" w:fill="E0E0E0"/>
            <w:noWrap/>
          </w:tcPr>
          <w:p w14:paraId="1700652D" w14:textId="77777777" w:rsidR="000C41A3" w:rsidRPr="00F65579" w:rsidRDefault="000C41A3" w:rsidP="000C41A3">
            <w:pPr>
              <w:pStyle w:val="Tabletextright"/>
              <w:rPr>
                <w:b/>
                <w:bCs/>
              </w:rPr>
            </w:pPr>
          </w:p>
        </w:tc>
        <w:tc>
          <w:tcPr>
            <w:tcW w:w="1138" w:type="dxa"/>
            <w:shd w:val="clear" w:color="auto" w:fill="auto"/>
            <w:noWrap/>
          </w:tcPr>
          <w:p w14:paraId="05362FA4" w14:textId="77777777" w:rsidR="000C41A3" w:rsidRPr="00F65579" w:rsidRDefault="000C41A3" w:rsidP="000C41A3">
            <w:pPr>
              <w:pStyle w:val="Tabletextright"/>
              <w:rPr>
                <w:b/>
                <w:bCs/>
              </w:rPr>
            </w:pPr>
          </w:p>
        </w:tc>
        <w:tc>
          <w:tcPr>
            <w:tcW w:w="1138" w:type="dxa"/>
            <w:shd w:val="clear" w:color="auto" w:fill="auto"/>
            <w:noWrap/>
          </w:tcPr>
          <w:p w14:paraId="0ACE5437" w14:textId="77777777" w:rsidR="000C41A3" w:rsidRPr="00F65579" w:rsidRDefault="000C41A3" w:rsidP="000C41A3">
            <w:pPr>
              <w:pStyle w:val="Tabletextright"/>
              <w:rPr>
                <w:b/>
                <w:bCs/>
              </w:rPr>
            </w:pPr>
          </w:p>
        </w:tc>
        <w:tc>
          <w:tcPr>
            <w:tcW w:w="1138" w:type="dxa"/>
            <w:shd w:val="clear" w:color="auto" w:fill="E0E0E0"/>
            <w:noWrap/>
          </w:tcPr>
          <w:p w14:paraId="288166D9" w14:textId="77777777" w:rsidR="000C41A3" w:rsidRPr="00F65579" w:rsidRDefault="000C41A3" w:rsidP="000C41A3">
            <w:pPr>
              <w:pStyle w:val="Tabletextright"/>
              <w:rPr>
                <w:b/>
                <w:bCs/>
              </w:rPr>
            </w:pPr>
          </w:p>
        </w:tc>
        <w:tc>
          <w:tcPr>
            <w:tcW w:w="1138" w:type="dxa"/>
            <w:shd w:val="clear" w:color="auto" w:fill="E0E0E0"/>
            <w:noWrap/>
          </w:tcPr>
          <w:p w14:paraId="07535466" w14:textId="77777777" w:rsidR="000C41A3" w:rsidRPr="00F65579" w:rsidRDefault="000C41A3" w:rsidP="000C41A3">
            <w:pPr>
              <w:pStyle w:val="Tabletextright"/>
              <w:rPr>
                <w:b/>
                <w:bCs/>
              </w:rPr>
            </w:pPr>
          </w:p>
        </w:tc>
      </w:tr>
      <w:tr w:rsidR="000C41A3" w:rsidRPr="00F65579" w14:paraId="6B257B64" w14:textId="77777777" w:rsidTr="000C41A3">
        <w:trPr>
          <w:cantSplit/>
        </w:trPr>
        <w:tc>
          <w:tcPr>
            <w:tcW w:w="1278" w:type="dxa"/>
            <w:shd w:val="clear" w:color="auto" w:fill="auto"/>
            <w:noWrap/>
          </w:tcPr>
          <w:p w14:paraId="0CC5D759" w14:textId="77777777" w:rsidR="000C41A3" w:rsidRPr="00F65579" w:rsidRDefault="000C41A3" w:rsidP="000C41A3">
            <w:pPr>
              <w:pStyle w:val="Tabletextright"/>
              <w:rPr>
                <w:b/>
                <w:bCs/>
              </w:rPr>
            </w:pPr>
          </w:p>
        </w:tc>
        <w:tc>
          <w:tcPr>
            <w:tcW w:w="1170" w:type="dxa"/>
            <w:shd w:val="clear" w:color="auto" w:fill="auto"/>
            <w:noWrap/>
          </w:tcPr>
          <w:p w14:paraId="1CE33944" w14:textId="77777777" w:rsidR="000C41A3" w:rsidRPr="00F65579" w:rsidRDefault="000C41A3" w:rsidP="000C41A3">
            <w:pPr>
              <w:pStyle w:val="Tabletextright"/>
            </w:pPr>
          </w:p>
        </w:tc>
        <w:tc>
          <w:tcPr>
            <w:tcW w:w="1138" w:type="dxa"/>
            <w:shd w:val="clear" w:color="auto" w:fill="E0E0E0"/>
            <w:noWrap/>
          </w:tcPr>
          <w:p w14:paraId="5418A790" w14:textId="77777777" w:rsidR="000C41A3" w:rsidRPr="00F65579" w:rsidRDefault="000C41A3" w:rsidP="000C41A3">
            <w:pPr>
              <w:pStyle w:val="Tabletextright"/>
              <w:rPr>
                <w:b/>
                <w:bCs/>
              </w:rPr>
            </w:pPr>
          </w:p>
        </w:tc>
        <w:tc>
          <w:tcPr>
            <w:tcW w:w="1138" w:type="dxa"/>
            <w:shd w:val="clear" w:color="auto" w:fill="E0E0E0"/>
            <w:noWrap/>
          </w:tcPr>
          <w:p w14:paraId="50E1328D" w14:textId="77777777" w:rsidR="000C41A3" w:rsidRPr="00F65579" w:rsidRDefault="000C41A3" w:rsidP="000C41A3">
            <w:pPr>
              <w:pStyle w:val="Tabletextright"/>
            </w:pPr>
          </w:p>
        </w:tc>
        <w:tc>
          <w:tcPr>
            <w:tcW w:w="1138" w:type="dxa"/>
            <w:shd w:val="clear" w:color="auto" w:fill="auto"/>
            <w:noWrap/>
          </w:tcPr>
          <w:p w14:paraId="6A5D32FF" w14:textId="77777777" w:rsidR="000C41A3" w:rsidRPr="00F65579" w:rsidRDefault="000C41A3" w:rsidP="000C41A3">
            <w:pPr>
              <w:pStyle w:val="Tabletextright"/>
              <w:rPr>
                <w:b/>
                <w:bCs/>
              </w:rPr>
            </w:pPr>
          </w:p>
        </w:tc>
        <w:tc>
          <w:tcPr>
            <w:tcW w:w="1138" w:type="dxa"/>
            <w:shd w:val="clear" w:color="auto" w:fill="auto"/>
            <w:noWrap/>
          </w:tcPr>
          <w:p w14:paraId="147A506F" w14:textId="77777777" w:rsidR="000C41A3" w:rsidRPr="00F65579" w:rsidRDefault="000C41A3" w:rsidP="000C41A3">
            <w:pPr>
              <w:pStyle w:val="Tabletextright"/>
              <w:rPr>
                <w:bCs/>
              </w:rPr>
            </w:pPr>
          </w:p>
        </w:tc>
        <w:tc>
          <w:tcPr>
            <w:tcW w:w="1138" w:type="dxa"/>
            <w:shd w:val="clear" w:color="auto" w:fill="E0E0E0"/>
            <w:noWrap/>
          </w:tcPr>
          <w:p w14:paraId="336C661A" w14:textId="77777777" w:rsidR="000C41A3" w:rsidRPr="00F65579" w:rsidRDefault="000C41A3" w:rsidP="000C41A3">
            <w:pPr>
              <w:pStyle w:val="Tabletextright"/>
              <w:rPr>
                <w:b/>
                <w:bCs/>
              </w:rPr>
            </w:pPr>
          </w:p>
        </w:tc>
        <w:tc>
          <w:tcPr>
            <w:tcW w:w="1138" w:type="dxa"/>
            <w:shd w:val="clear" w:color="auto" w:fill="E0E0E0"/>
            <w:noWrap/>
          </w:tcPr>
          <w:p w14:paraId="6095BAA0" w14:textId="77777777" w:rsidR="000C41A3" w:rsidRPr="00F65579" w:rsidRDefault="000C41A3" w:rsidP="000C41A3">
            <w:pPr>
              <w:pStyle w:val="Tabletextright"/>
              <w:rPr>
                <w:bCs/>
              </w:rPr>
            </w:pPr>
          </w:p>
        </w:tc>
      </w:tr>
      <w:tr w:rsidR="000C41A3" w:rsidRPr="00F65579" w14:paraId="158AC7B7" w14:textId="77777777" w:rsidTr="000C41A3">
        <w:trPr>
          <w:cantSplit/>
        </w:trPr>
        <w:tc>
          <w:tcPr>
            <w:tcW w:w="1278" w:type="dxa"/>
            <w:shd w:val="clear" w:color="auto" w:fill="auto"/>
            <w:noWrap/>
          </w:tcPr>
          <w:p w14:paraId="17FBA16B" w14:textId="77777777" w:rsidR="000C41A3" w:rsidRPr="00F65579" w:rsidRDefault="000C41A3" w:rsidP="000C41A3">
            <w:pPr>
              <w:pStyle w:val="Tabletextright"/>
              <w:rPr>
                <w:bCs/>
              </w:rPr>
            </w:pPr>
          </w:p>
        </w:tc>
        <w:tc>
          <w:tcPr>
            <w:tcW w:w="1170" w:type="dxa"/>
            <w:shd w:val="clear" w:color="auto" w:fill="auto"/>
            <w:noWrap/>
          </w:tcPr>
          <w:p w14:paraId="2B6C438A" w14:textId="77777777" w:rsidR="000C41A3" w:rsidRPr="00F65579" w:rsidRDefault="000C41A3" w:rsidP="000C41A3">
            <w:pPr>
              <w:pStyle w:val="Tabletextright"/>
            </w:pPr>
          </w:p>
        </w:tc>
        <w:tc>
          <w:tcPr>
            <w:tcW w:w="1138" w:type="dxa"/>
            <w:shd w:val="clear" w:color="auto" w:fill="E0E0E0"/>
            <w:noWrap/>
          </w:tcPr>
          <w:p w14:paraId="7367CB6A" w14:textId="77777777" w:rsidR="000C41A3" w:rsidRPr="00F65579" w:rsidRDefault="000C41A3" w:rsidP="000C41A3">
            <w:pPr>
              <w:pStyle w:val="Tabletextright"/>
              <w:rPr>
                <w:bCs/>
              </w:rPr>
            </w:pPr>
          </w:p>
        </w:tc>
        <w:tc>
          <w:tcPr>
            <w:tcW w:w="1138" w:type="dxa"/>
            <w:shd w:val="clear" w:color="auto" w:fill="E0E0E0"/>
            <w:noWrap/>
          </w:tcPr>
          <w:p w14:paraId="6FF389E1" w14:textId="77777777" w:rsidR="000C41A3" w:rsidRPr="00F65579" w:rsidRDefault="000C41A3" w:rsidP="000C41A3">
            <w:pPr>
              <w:pStyle w:val="Tabletextright"/>
            </w:pPr>
          </w:p>
        </w:tc>
        <w:tc>
          <w:tcPr>
            <w:tcW w:w="1138" w:type="dxa"/>
            <w:shd w:val="clear" w:color="auto" w:fill="auto"/>
            <w:noWrap/>
          </w:tcPr>
          <w:p w14:paraId="6CFD7DFD" w14:textId="77777777" w:rsidR="000C41A3" w:rsidRPr="00F65579" w:rsidRDefault="000C41A3" w:rsidP="000C41A3">
            <w:pPr>
              <w:pStyle w:val="Tabletextright"/>
              <w:rPr>
                <w:bCs/>
              </w:rPr>
            </w:pPr>
            <w:r w:rsidRPr="00F65579">
              <w:rPr>
                <w:bCs/>
              </w:rPr>
              <w:t>(3 370 909)</w:t>
            </w:r>
          </w:p>
        </w:tc>
        <w:tc>
          <w:tcPr>
            <w:tcW w:w="1138" w:type="dxa"/>
            <w:shd w:val="clear" w:color="auto" w:fill="auto"/>
            <w:noWrap/>
          </w:tcPr>
          <w:p w14:paraId="53D7397C" w14:textId="77777777" w:rsidR="000C41A3" w:rsidRPr="00F65579" w:rsidRDefault="000C41A3" w:rsidP="000C41A3">
            <w:pPr>
              <w:pStyle w:val="Tabletextright"/>
              <w:rPr>
                <w:bCs/>
              </w:rPr>
            </w:pPr>
            <w:r w:rsidRPr="00F65579">
              <w:rPr>
                <w:bCs/>
              </w:rPr>
              <w:t>(258 099)</w:t>
            </w:r>
          </w:p>
        </w:tc>
        <w:tc>
          <w:tcPr>
            <w:tcW w:w="1138" w:type="dxa"/>
            <w:shd w:val="clear" w:color="auto" w:fill="E0E0E0"/>
            <w:noWrap/>
          </w:tcPr>
          <w:p w14:paraId="02C53D84" w14:textId="77777777" w:rsidR="000C41A3" w:rsidRPr="00F65579" w:rsidRDefault="000C41A3" w:rsidP="000C41A3">
            <w:pPr>
              <w:pStyle w:val="Tabletextright"/>
              <w:rPr>
                <w:bCs/>
              </w:rPr>
            </w:pPr>
            <w:r w:rsidRPr="00F65579">
              <w:rPr>
                <w:bCs/>
              </w:rPr>
              <w:t>(3 370 909)</w:t>
            </w:r>
          </w:p>
        </w:tc>
        <w:tc>
          <w:tcPr>
            <w:tcW w:w="1138" w:type="dxa"/>
            <w:shd w:val="clear" w:color="auto" w:fill="E0E0E0"/>
            <w:noWrap/>
          </w:tcPr>
          <w:p w14:paraId="63D5A0E8" w14:textId="77777777" w:rsidR="000C41A3" w:rsidRPr="00F65579" w:rsidRDefault="000C41A3" w:rsidP="000C41A3">
            <w:pPr>
              <w:pStyle w:val="Tabletextright"/>
              <w:rPr>
                <w:bCs/>
              </w:rPr>
            </w:pPr>
            <w:r w:rsidRPr="00F65579">
              <w:rPr>
                <w:bCs/>
              </w:rPr>
              <w:t>(258 099)</w:t>
            </w:r>
          </w:p>
        </w:tc>
      </w:tr>
      <w:tr w:rsidR="000C41A3" w:rsidRPr="00F65579" w14:paraId="62A26299" w14:textId="77777777" w:rsidTr="000C41A3">
        <w:trPr>
          <w:cantSplit/>
        </w:trPr>
        <w:tc>
          <w:tcPr>
            <w:tcW w:w="1278" w:type="dxa"/>
            <w:shd w:val="clear" w:color="auto" w:fill="auto"/>
            <w:noWrap/>
          </w:tcPr>
          <w:p w14:paraId="081C8363" w14:textId="23EE1705" w:rsidR="000C41A3" w:rsidRPr="00F65579" w:rsidRDefault="00551763" w:rsidP="000C41A3">
            <w:pPr>
              <w:pStyle w:val="Tabletextright"/>
              <w:rPr>
                <w:bCs/>
              </w:rPr>
            </w:pPr>
            <w:r w:rsidRPr="00F65579">
              <w:rPr>
                <w:bCs/>
              </w:rPr>
              <w:t>247 654</w:t>
            </w:r>
          </w:p>
        </w:tc>
        <w:tc>
          <w:tcPr>
            <w:tcW w:w="1170" w:type="dxa"/>
            <w:shd w:val="clear" w:color="auto" w:fill="auto"/>
            <w:noWrap/>
          </w:tcPr>
          <w:p w14:paraId="48E92084" w14:textId="77777777" w:rsidR="000C41A3" w:rsidRPr="00F65579" w:rsidRDefault="000C41A3" w:rsidP="000C41A3">
            <w:pPr>
              <w:pStyle w:val="Tabletextright"/>
            </w:pPr>
            <w:r w:rsidRPr="00F65579">
              <w:rPr>
                <w:bCs/>
              </w:rPr>
              <w:t>(5 263)</w:t>
            </w:r>
          </w:p>
        </w:tc>
        <w:tc>
          <w:tcPr>
            <w:tcW w:w="1138" w:type="dxa"/>
            <w:shd w:val="clear" w:color="auto" w:fill="E0E0E0"/>
            <w:noWrap/>
          </w:tcPr>
          <w:p w14:paraId="32914098" w14:textId="77777777" w:rsidR="000C41A3" w:rsidRPr="00F65579" w:rsidRDefault="000C41A3" w:rsidP="000C41A3">
            <w:pPr>
              <w:pStyle w:val="Tabletextright"/>
              <w:rPr>
                <w:bCs/>
              </w:rPr>
            </w:pPr>
          </w:p>
        </w:tc>
        <w:tc>
          <w:tcPr>
            <w:tcW w:w="1138" w:type="dxa"/>
            <w:shd w:val="clear" w:color="auto" w:fill="E0E0E0"/>
            <w:noWrap/>
          </w:tcPr>
          <w:p w14:paraId="0967DC7E" w14:textId="77777777" w:rsidR="000C41A3" w:rsidRPr="00F65579" w:rsidRDefault="000C41A3" w:rsidP="000C41A3">
            <w:pPr>
              <w:pStyle w:val="Tabletextright"/>
              <w:rPr>
                <w:bCs/>
              </w:rPr>
            </w:pPr>
          </w:p>
        </w:tc>
        <w:tc>
          <w:tcPr>
            <w:tcW w:w="1138" w:type="dxa"/>
            <w:shd w:val="clear" w:color="auto" w:fill="auto"/>
            <w:noWrap/>
          </w:tcPr>
          <w:p w14:paraId="70827602" w14:textId="77777777" w:rsidR="000C41A3" w:rsidRPr="00F65579" w:rsidRDefault="000C41A3" w:rsidP="000C41A3">
            <w:pPr>
              <w:pStyle w:val="Tabletextright"/>
              <w:rPr>
                <w:bCs/>
              </w:rPr>
            </w:pPr>
          </w:p>
        </w:tc>
        <w:tc>
          <w:tcPr>
            <w:tcW w:w="1138" w:type="dxa"/>
            <w:shd w:val="clear" w:color="auto" w:fill="auto"/>
            <w:noWrap/>
          </w:tcPr>
          <w:p w14:paraId="57F61952" w14:textId="77777777" w:rsidR="000C41A3" w:rsidRPr="00F65579" w:rsidRDefault="000C41A3" w:rsidP="000C41A3">
            <w:pPr>
              <w:pStyle w:val="Tabletextright"/>
              <w:rPr>
                <w:bCs/>
              </w:rPr>
            </w:pPr>
          </w:p>
        </w:tc>
        <w:tc>
          <w:tcPr>
            <w:tcW w:w="1138" w:type="dxa"/>
            <w:shd w:val="clear" w:color="auto" w:fill="E0E0E0"/>
            <w:noWrap/>
          </w:tcPr>
          <w:p w14:paraId="17363C87" w14:textId="2B762CCB" w:rsidR="000C41A3" w:rsidRPr="00F65579" w:rsidRDefault="00A524A7" w:rsidP="000C41A3">
            <w:pPr>
              <w:pStyle w:val="Tabletextright"/>
              <w:rPr>
                <w:bCs/>
              </w:rPr>
            </w:pPr>
            <w:r w:rsidRPr="00F65579">
              <w:rPr>
                <w:bCs/>
              </w:rPr>
              <w:t>247 654</w:t>
            </w:r>
          </w:p>
        </w:tc>
        <w:tc>
          <w:tcPr>
            <w:tcW w:w="1138" w:type="dxa"/>
            <w:shd w:val="clear" w:color="auto" w:fill="E0E0E0"/>
            <w:noWrap/>
          </w:tcPr>
          <w:p w14:paraId="16BCC370" w14:textId="77777777" w:rsidR="000C41A3" w:rsidRPr="00F65579" w:rsidRDefault="000C41A3" w:rsidP="000C41A3">
            <w:pPr>
              <w:pStyle w:val="Tabletextright"/>
              <w:rPr>
                <w:bCs/>
              </w:rPr>
            </w:pPr>
            <w:r w:rsidRPr="00F65579">
              <w:rPr>
                <w:bCs/>
              </w:rPr>
              <w:t>(5 263)</w:t>
            </w:r>
          </w:p>
        </w:tc>
      </w:tr>
      <w:tr w:rsidR="000C41A3" w:rsidRPr="00F65579" w14:paraId="5FEE6A1E" w14:textId="77777777" w:rsidTr="000C41A3">
        <w:trPr>
          <w:cantSplit/>
          <w:trHeight w:val="279"/>
        </w:trPr>
        <w:tc>
          <w:tcPr>
            <w:tcW w:w="1278" w:type="dxa"/>
            <w:shd w:val="clear" w:color="auto" w:fill="auto"/>
            <w:noWrap/>
          </w:tcPr>
          <w:p w14:paraId="0AAD694B" w14:textId="34B2AE7E" w:rsidR="000C41A3" w:rsidRPr="00F65579" w:rsidRDefault="00A524A7" w:rsidP="000C41A3">
            <w:pPr>
              <w:pStyle w:val="Tabletextrightbold"/>
            </w:pPr>
            <w:r w:rsidRPr="00F65579">
              <w:t>2 967 354</w:t>
            </w:r>
          </w:p>
        </w:tc>
        <w:tc>
          <w:tcPr>
            <w:tcW w:w="1170" w:type="dxa"/>
            <w:shd w:val="clear" w:color="auto" w:fill="auto"/>
            <w:noWrap/>
          </w:tcPr>
          <w:p w14:paraId="39AD1054" w14:textId="77777777" w:rsidR="000C41A3" w:rsidRPr="00F65579" w:rsidRDefault="000C41A3" w:rsidP="000C41A3">
            <w:pPr>
              <w:pStyle w:val="Tabletextrightbold"/>
            </w:pPr>
            <w:r w:rsidRPr="00F65579">
              <w:t>1 148 683</w:t>
            </w:r>
          </w:p>
        </w:tc>
        <w:tc>
          <w:tcPr>
            <w:tcW w:w="1138" w:type="dxa"/>
            <w:shd w:val="clear" w:color="auto" w:fill="E0E0E0"/>
            <w:noWrap/>
          </w:tcPr>
          <w:p w14:paraId="3F583531" w14:textId="77777777" w:rsidR="000C41A3" w:rsidRPr="00F65579" w:rsidRDefault="000C41A3" w:rsidP="000C41A3">
            <w:pPr>
              <w:pStyle w:val="Tabletextrightbold"/>
            </w:pPr>
            <w:r w:rsidRPr="00F65579">
              <w:t>862</w:t>
            </w:r>
          </w:p>
        </w:tc>
        <w:tc>
          <w:tcPr>
            <w:tcW w:w="1138" w:type="dxa"/>
            <w:shd w:val="clear" w:color="auto" w:fill="E0E0E0"/>
            <w:noWrap/>
          </w:tcPr>
          <w:p w14:paraId="35FD6800" w14:textId="77777777" w:rsidR="000C41A3" w:rsidRPr="00F65579" w:rsidRDefault="000C41A3" w:rsidP="000C41A3">
            <w:pPr>
              <w:pStyle w:val="Tabletextrightbold"/>
            </w:pPr>
            <w:r w:rsidRPr="00F65579">
              <w:t>(1 018)</w:t>
            </w:r>
          </w:p>
        </w:tc>
        <w:tc>
          <w:tcPr>
            <w:tcW w:w="1138" w:type="dxa"/>
            <w:shd w:val="clear" w:color="auto" w:fill="auto"/>
            <w:noWrap/>
          </w:tcPr>
          <w:p w14:paraId="558BA19D" w14:textId="56BCF274" w:rsidR="000C41A3" w:rsidRPr="00F65579" w:rsidRDefault="00A524A7" w:rsidP="000C41A3">
            <w:pPr>
              <w:pStyle w:val="Tabletextrightbold"/>
            </w:pPr>
            <w:r w:rsidRPr="00F65579">
              <w:t xml:space="preserve">2 </w:t>
            </w:r>
            <w:r w:rsidR="00550DEA" w:rsidRPr="00F65579">
              <w:t>355 053</w:t>
            </w:r>
          </w:p>
        </w:tc>
        <w:tc>
          <w:tcPr>
            <w:tcW w:w="1138" w:type="dxa"/>
            <w:shd w:val="clear" w:color="auto" w:fill="auto"/>
            <w:noWrap/>
          </w:tcPr>
          <w:p w14:paraId="68C3E72A" w14:textId="77777777" w:rsidR="000C41A3" w:rsidRPr="00F65579" w:rsidRDefault="000C41A3" w:rsidP="000C41A3">
            <w:pPr>
              <w:pStyle w:val="Tabletextrightbold"/>
            </w:pPr>
            <w:r w:rsidRPr="00F65579">
              <w:t>(189 059)</w:t>
            </w:r>
          </w:p>
        </w:tc>
        <w:tc>
          <w:tcPr>
            <w:tcW w:w="1138" w:type="dxa"/>
            <w:shd w:val="clear" w:color="auto" w:fill="E0E0E0"/>
            <w:noWrap/>
          </w:tcPr>
          <w:p w14:paraId="3E881C03" w14:textId="20BC2C99" w:rsidR="000C41A3" w:rsidRPr="00F65579" w:rsidRDefault="000C41A3" w:rsidP="000C41A3">
            <w:pPr>
              <w:pStyle w:val="Tabletextrightbold"/>
            </w:pPr>
            <w:r w:rsidRPr="00F65579">
              <w:t>(</w:t>
            </w:r>
            <w:r w:rsidR="00550DEA" w:rsidRPr="00F65579">
              <w:t>347 887</w:t>
            </w:r>
            <w:r w:rsidR="00A524A7" w:rsidRPr="00F65579">
              <w:t>)</w:t>
            </w:r>
          </w:p>
        </w:tc>
        <w:tc>
          <w:tcPr>
            <w:tcW w:w="1138" w:type="dxa"/>
            <w:shd w:val="clear" w:color="auto" w:fill="E0E0E0"/>
            <w:noWrap/>
          </w:tcPr>
          <w:p w14:paraId="06A76C32" w14:textId="77777777" w:rsidR="000C41A3" w:rsidRPr="00F65579" w:rsidRDefault="000C41A3" w:rsidP="000C41A3">
            <w:pPr>
              <w:pStyle w:val="Tabletextrightbold"/>
            </w:pPr>
            <w:r w:rsidRPr="00F65579">
              <w:t>1 581 502</w:t>
            </w:r>
          </w:p>
        </w:tc>
      </w:tr>
    </w:tbl>
    <w:p w14:paraId="5869E454"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space="720"/>
          <w:noEndnote/>
        </w:sectPr>
      </w:pPr>
    </w:p>
    <w:p w14:paraId="716945C7" w14:textId="77777777" w:rsidR="000C41A3" w:rsidRPr="00F65579" w:rsidRDefault="000C41A3" w:rsidP="000C41A3">
      <w:pPr>
        <w:pStyle w:val="Heading4"/>
      </w:pPr>
      <w:bookmarkStart w:id="86" w:name="Administered_end"/>
      <w:r w:rsidRPr="00F65579">
        <w:lastRenderedPageBreak/>
        <w:t>Administered income and expenses</w:t>
      </w:r>
    </w:p>
    <w:bookmarkEnd w:id="86"/>
    <w:p w14:paraId="6EA6C645" w14:textId="77777777" w:rsidR="000C41A3" w:rsidRPr="00F65579" w:rsidRDefault="000C41A3" w:rsidP="000C41A3">
      <w:pPr>
        <w:pStyle w:val="Heading5"/>
        <w:sectPr w:rsidR="000C41A3" w:rsidRPr="00F65579" w:rsidSect="000C41A3">
          <w:pgSz w:w="11909" w:h="16834" w:code="9"/>
          <w:pgMar w:top="1728" w:right="1152" w:bottom="1152" w:left="1152" w:header="720" w:footer="288" w:gutter="0"/>
          <w:cols w:space="720"/>
          <w:noEndnote/>
        </w:sectPr>
      </w:pPr>
    </w:p>
    <w:p w14:paraId="0F114353" w14:textId="77777777" w:rsidR="000C41A3" w:rsidRPr="00F65579" w:rsidRDefault="000C41A3" w:rsidP="000C41A3">
      <w:pPr>
        <w:pStyle w:val="Heading5"/>
      </w:pPr>
      <w:r w:rsidRPr="00F65579">
        <w:t>Payments on behalf of the State (POBOS) Appropriations</w:t>
      </w:r>
    </w:p>
    <w:p w14:paraId="24507D2D" w14:textId="77777777" w:rsidR="000C41A3" w:rsidRPr="00F65579" w:rsidRDefault="000C41A3" w:rsidP="000C41A3">
      <w:r w:rsidRPr="00F65579">
        <w:t>POBOS is an appropriation which provides for payments to be made on behalf of the State. These payments are not related to the direct provision of outputs of the Department.</w:t>
      </w:r>
    </w:p>
    <w:p w14:paraId="3EDEFFC3" w14:textId="77777777" w:rsidR="000C41A3" w:rsidRPr="00F65579" w:rsidRDefault="000C41A3" w:rsidP="000C41A3">
      <w:pPr>
        <w:pStyle w:val="Heading5"/>
      </w:pPr>
      <w:r w:rsidRPr="00F65579">
        <w:t>Special appropriations</w:t>
      </w:r>
    </w:p>
    <w:p w14:paraId="0C06C292" w14:textId="77777777" w:rsidR="000C41A3" w:rsidRPr="00F65579" w:rsidRDefault="000C41A3" w:rsidP="000C41A3">
      <w:r w:rsidRPr="00F65579">
        <w:t>Special appropriations income is recognised when the amount appropriated for the purpose specified under the relevant legislation is due and payable by the Department.</w:t>
      </w:r>
    </w:p>
    <w:p w14:paraId="7A630FA3"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455BCDAF" w14:textId="77777777" w:rsidR="000C41A3" w:rsidRPr="00F65579" w:rsidRDefault="000C41A3" w:rsidP="000C41A3"/>
    <w:tbl>
      <w:tblPr>
        <w:tblStyle w:val="AnnualReporttexttable"/>
        <w:tblW w:w="0" w:type="auto"/>
        <w:tblLayout w:type="fixed"/>
        <w:tblLook w:val="0680" w:firstRow="0" w:lastRow="0" w:firstColumn="1" w:lastColumn="0" w:noHBand="1" w:noVBand="1"/>
      </w:tblPr>
      <w:tblGrid>
        <w:gridCol w:w="3865"/>
        <w:gridCol w:w="2340"/>
        <w:gridCol w:w="1110"/>
        <w:gridCol w:w="1080"/>
      </w:tblGrid>
      <w:tr w:rsidR="000C41A3" w:rsidRPr="00F65579" w14:paraId="0CBB9116"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6DEE9AF2" w14:textId="77777777" w:rsidR="000C41A3" w:rsidRPr="00F65579" w:rsidRDefault="000C41A3" w:rsidP="000C41A3">
            <w:pPr>
              <w:pStyle w:val="Tabletextbold"/>
            </w:pPr>
            <w:r w:rsidRPr="00F65579">
              <w:t>Authority</w:t>
            </w:r>
          </w:p>
        </w:tc>
        <w:tc>
          <w:tcPr>
            <w:tcW w:w="2340" w:type="dxa"/>
          </w:tcPr>
          <w:p w14:paraId="75BB3716" w14:textId="77777777" w:rsidR="000C41A3" w:rsidRPr="00F65579" w:rsidRDefault="000C41A3" w:rsidP="000C41A3">
            <w:pPr>
              <w:pStyle w:val="Tabletextbold"/>
              <w:cnfStyle w:val="000000000000" w:firstRow="0" w:lastRow="0" w:firstColumn="0" w:lastColumn="0" w:oddVBand="0" w:evenVBand="0" w:oddHBand="0" w:evenHBand="0" w:firstRowFirstColumn="0" w:firstRowLastColumn="0" w:lastRowFirstColumn="0" w:lastRowLastColumn="0"/>
            </w:pPr>
            <w:r w:rsidRPr="00F65579">
              <w:t>Purpose</w:t>
            </w:r>
          </w:p>
        </w:tc>
        <w:tc>
          <w:tcPr>
            <w:tcW w:w="2190" w:type="dxa"/>
            <w:gridSpan w:val="2"/>
          </w:tcPr>
          <w:p w14:paraId="2A3D4CE4" w14:textId="77777777" w:rsidR="000C41A3" w:rsidRPr="00F65579" w:rsidRDefault="000C41A3" w:rsidP="000C41A3">
            <w:pPr>
              <w:pStyle w:val="Tabletextheadingcentred"/>
              <w:cnfStyle w:val="000000000000" w:firstRow="0" w:lastRow="0" w:firstColumn="0" w:lastColumn="0" w:oddVBand="0" w:evenVBand="0" w:oddHBand="0" w:evenHBand="0" w:firstRowFirstColumn="0" w:firstRowLastColumn="0" w:lastRowFirstColumn="0" w:lastRowLastColumn="0"/>
            </w:pPr>
            <w:r w:rsidRPr="00F65579">
              <w:t>Appropriations applied</w:t>
            </w:r>
          </w:p>
        </w:tc>
      </w:tr>
      <w:tr w:rsidR="000C41A3" w:rsidRPr="00F65579" w14:paraId="3D30EAD9"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12B9ACB2" w14:textId="77777777" w:rsidR="000C41A3" w:rsidRPr="00F65579" w:rsidRDefault="000C41A3" w:rsidP="000C41A3">
            <w:pPr>
              <w:pStyle w:val="Tabletextbold"/>
            </w:pPr>
          </w:p>
        </w:tc>
        <w:tc>
          <w:tcPr>
            <w:tcW w:w="2340" w:type="dxa"/>
          </w:tcPr>
          <w:p w14:paraId="7822E8E0" w14:textId="77777777" w:rsidR="000C41A3" w:rsidRPr="00F65579" w:rsidRDefault="000C41A3" w:rsidP="000C41A3">
            <w:pPr>
              <w:pStyle w:val="Tabletextbold"/>
              <w:cnfStyle w:val="000000000000" w:firstRow="0" w:lastRow="0" w:firstColumn="0" w:lastColumn="0" w:oddVBand="0" w:evenVBand="0" w:oddHBand="0" w:evenHBand="0" w:firstRowFirstColumn="0" w:firstRowLastColumn="0" w:lastRowFirstColumn="0" w:lastRowLastColumn="0"/>
            </w:pPr>
          </w:p>
        </w:tc>
        <w:tc>
          <w:tcPr>
            <w:tcW w:w="1110" w:type="dxa"/>
          </w:tcPr>
          <w:p w14:paraId="6E4CCCC3" w14:textId="77777777" w:rsidR="000C41A3" w:rsidRPr="00F65579" w:rsidRDefault="000C41A3" w:rsidP="000C41A3">
            <w:pPr>
              <w:pStyle w:val="Tabletextrightbold"/>
              <w:cnfStyle w:val="000000000000" w:firstRow="0" w:lastRow="0" w:firstColumn="0" w:lastColumn="0" w:oddVBand="0" w:evenVBand="0" w:oddHBand="0" w:evenHBand="0" w:firstRowFirstColumn="0" w:firstRowLastColumn="0" w:lastRowFirstColumn="0" w:lastRowLastColumn="0"/>
            </w:pPr>
            <w:r w:rsidRPr="00F65579">
              <w:t>2019</w:t>
            </w:r>
            <w:r w:rsidRPr="00F65579">
              <w:br/>
              <w:t>$’000</w:t>
            </w:r>
          </w:p>
        </w:tc>
        <w:tc>
          <w:tcPr>
            <w:tcW w:w="1080" w:type="dxa"/>
          </w:tcPr>
          <w:p w14:paraId="13584A8E" w14:textId="77777777" w:rsidR="000C41A3" w:rsidRPr="00F65579" w:rsidRDefault="000C41A3" w:rsidP="000C41A3">
            <w:pPr>
              <w:pStyle w:val="Tabletextrightbold"/>
              <w:cnfStyle w:val="000000000000" w:firstRow="0" w:lastRow="0" w:firstColumn="0" w:lastColumn="0" w:oddVBand="0" w:evenVBand="0" w:oddHBand="0" w:evenHBand="0" w:firstRowFirstColumn="0" w:firstRowLastColumn="0" w:lastRowFirstColumn="0" w:lastRowLastColumn="0"/>
            </w:pPr>
            <w:r w:rsidRPr="00F65579">
              <w:t>2018</w:t>
            </w:r>
            <w:r w:rsidRPr="00F65579">
              <w:br/>
              <w:t>$’000</w:t>
            </w:r>
          </w:p>
        </w:tc>
      </w:tr>
      <w:tr w:rsidR="000C41A3" w:rsidRPr="00F65579" w14:paraId="4050739A"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18AE68B1" w14:textId="77777777" w:rsidR="000C41A3" w:rsidRPr="00F65579" w:rsidRDefault="000C41A3" w:rsidP="000C41A3">
            <w:pPr>
              <w:pStyle w:val="Tabletext"/>
            </w:pPr>
            <w:r w:rsidRPr="00F65579">
              <w:rPr>
                <w:i/>
              </w:rPr>
              <w:t>Constitution Act, No. 8750 of 1975</w:t>
            </w:r>
            <w:r w:rsidRPr="00F65579">
              <w:t xml:space="preserve"> – Governors’ Pensions</w:t>
            </w:r>
          </w:p>
        </w:tc>
        <w:tc>
          <w:tcPr>
            <w:tcW w:w="2340" w:type="dxa"/>
          </w:tcPr>
          <w:p w14:paraId="75F30A51"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r w:rsidRPr="00F65579">
              <w:t>Governors’ pensions</w:t>
            </w:r>
          </w:p>
        </w:tc>
        <w:tc>
          <w:tcPr>
            <w:tcW w:w="1110" w:type="dxa"/>
            <w:shd w:val="clear" w:color="auto" w:fill="DDDDDD"/>
          </w:tcPr>
          <w:p w14:paraId="07DFB23A"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1 772</w:t>
            </w:r>
          </w:p>
        </w:tc>
        <w:tc>
          <w:tcPr>
            <w:tcW w:w="1080" w:type="dxa"/>
          </w:tcPr>
          <w:p w14:paraId="2BC504A8"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 xml:space="preserve">1 734 </w:t>
            </w:r>
          </w:p>
        </w:tc>
      </w:tr>
      <w:tr w:rsidR="000C41A3" w:rsidRPr="00F65579" w14:paraId="35EEFF7A"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696FBB3A" w14:textId="77777777" w:rsidR="000C41A3" w:rsidRPr="00F65579" w:rsidRDefault="000C41A3" w:rsidP="000C41A3">
            <w:pPr>
              <w:pStyle w:val="Tabletext"/>
            </w:pPr>
            <w:r w:rsidRPr="00F65579">
              <w:rPr>
                <w:i/>
              </w:rPr>
              <w:t>County Court Act, No. 6230 of 1958</w:t>
            </w:r>
            <w:r w:rsidRPr="00F65579">
              <w:t xml:space="preserve"> – Judges </w:t>
            </w:r>
          </w:p>
        </w:tc>
        <w:tc>
          <w:tcPr>
            <w:tcW w:w="2340" w:type="dxa"/>
          </w:tcPr>
          <w:p w14:paraId="7E6E8991"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r w:rsidRPr="00F65579">
              <w:t>Judges’ pensions</w:t>
            </w:r>
          </w:p>
        </w:tc>
        <w:tc>
          <w:tcPr>
            <w:tcW w:w="1110" w:type="dxa"/>
            <w:shd w:val="clear" w:color="auto" w:fill="DDDDDD"/>
          </w:tcPr>
          <w:p w14:paraId="71A07649"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18 528</w:t>
            </w:r>
          </w:p>
        </w:tc>
        <w:tc>
          <w:tcPr>
            <w:tcW w:w="1080" w:type="dxa"/>
          </w:tcPr>
          <w:p w14:paraId="33E6BD0A"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 xml:space="preserve">17 408 </w:t>
            </w:r>
          </w:p>
        </w:tc>
      </w:tr>
      <w:tr w:rsidR="000C41A3" w:rsidRPr="00F65579" w14:paraId="68B5A6C4"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2CCBB2CE" w14:textId="77777777" w:rsidR="000C41A3" w:rsidRPr="00F65579" w:rsidRDefault="000C41A3" w:rsidP="000C41A3">
            <w:pPr>
              <w:pStyle w:val="Tabletext"/>
            </w:pPr>
            <w:r w:rsidRPr="00F65579">
              <w:rPr>
                <w:i/>
              </w:rPr>
              <w:t>Constitution Act, No. 8750 of 1975</w:t>
            </w:r>
            <w:r w:rsidRPr="00F65579">
              <w:t xml:space="preserve"> – Supreme Court Judges</w:t>
            </w:r>
          </w:p>
        </w:tc>
        <w:tc>
          <w:tcPr>
            <w:tcW w:w="2340" w:type="dxa"/>
          </w:tcPr>
          <w:p w14:paraId="1D974741"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r w:rsidRPr="00F65579">
              <w:t>Judges’ pensions</w:t>
            </w:r>
          </w:p>
        </w:tc>
        <w:tc>
          <w:tcPr>
            <w:tcW w:w="1110" w:type="dxa"/>
            <w:shd w:val="clear" w:color="auto" w:fill="DDDDDD"/>
          </w:tcPr>
          <w:p w14:paraId="4F9547DA"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13 602</w:t>
            </w:r>
          </w:p>
        </w:tc>
        <w:tc>
          <w:tcPr>
            <w:tcW w:w="1080" w:type="dxa"/>
          </w:tcPr>
          <w:p w14:paraId="2CF25BBA"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 xml:space="preserve">12 459 </w:t>
            </w:r>
          </w:p>
        </w:tc>
      </w:tr>
      <w:tr w:rsidR="000C41A3" w:rsidRPr="00F65579" w14:paraId="31D92117"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1BCB8FE3" w14:textId="77777777" w:rsidR="000C41A3" w:rsidRPr="00F65579" w:rsidRDefault="000C41A3" w:rsidP="000C41A3">
            <w:pPr>
              <w:pStyle w:val="Tabletext"/>
            </w:pPr>
            <w:r w:rsidRPr="00F65579">
              <w:rPr>
                <w:i/>
              </w:rPr>
              <w:t>State Superannuation Act, No. 50 of 1988</w:t>
            </w:r>
            <w:r w:rsidRPr="00F65579">
              <w:t>, Section</w:t>
            </w:r>
            <w:r w:rsidRPr="00F65579">
              <w:rPr>
                <w:rFonts w:ascii="Calibri" w:hAnsi="Calibri" w:cs="Calibri"/>
              </w:rPr>
              <w:t> </w:t>
            </w:r>
            <w:r w:rsidRPr="00F65579">
              <w:t>90(2) – Contributions</w:t>
            </w:r>
          </w:p>
        </w:tc>
        <w:tc>
          <w:tcPr>
            <w:tcW w:w="2340" w:type="dxa"/>
          </w:tcPr>
          <w:p w14:paraId="6B5BB368"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r w:rsidRPr="00F65579">
              <w:t>Superannuation contributions</w:t>
            </w:r>
          </w:p>
        </w:tc>
        <w:tc>
          <w:tcPr>
            <w:tcW w:w="1110" w:type="dxa"/>
            <w:shd w:val="clear" w:color="auto" w:fill="DDDDDD"/>
          </w:tcPr>
          <w:p w14:paraId="37FE829C"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1 116 413</w:t>
            </w:r>
          </w:p>
        </w:tc>
        <w:tc>
          <w:tcPr>
            <w:tcW w:w="1080" w:type="dxa"/>
          </w:tcPr>
          <w:p w14:paraId="39E56ED1"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 xml:space="preserve">1 073 456 </w:t>
            </w:r>
          </w:p>
        </w:tc>
      </w:tr>
      <w:tr w:rsidR="000C41A3" w:rsidRPr="00F65579" w14:paraId="23CEAD2C"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71D74F09" w14:textId="77777777" w:rsidR="000C41A3" w:rsidRPr="00F65579" w:rsidRDefault="000C41A3" w:rsidP="000C41A3">
            <w:pPr>
              <w:pStyle w:val="Tabletext"/>
            </w:pPr>
            <w:r w:rsidRPr="00F65579">
              <w:rPr>
                <w:i/>
              </w:rPr>
              <w:t>Treasury Corporation of Victoria Act, No. 80 of</w:t>
            </w:r>
            <w:r w:rsidRPr="00F65579">
              <w:rPr>
                <w:rFonts w:ascii="Calibri" w:hAnsi="Calibri" w:cs="Calibri"/>
                <w:i/>
              </w:rPr>
              <w:t> </w:t>
            </w:r>
            <w:r w:rsidRPr="00F65579">
              <w:rPr>
                <w:i/>
              </w:rPr>
              <w:t>1992</w:t>
            </w:r>
            <w:r w:rsidRPr="00F65579">
              <w:t>, Section 38 – Debt Retirement</w:t>
            </w:r>
          </w:p>
        </w:tc>
        <w:tc>
          <w:tcPr>
            <w:tcW w:w="2340" w:type="dxa"/>
          </w:tcPr>
          <w:p w14:paraId="6C000ABF"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r w:rsidRPr="00F65579">
              <w:t>Budget sector debt retirement</w:t>
            </w:r>
          </w:p>
        </w:tc>
        <w:tc>
          <w:tcPr>
            <w:tcW w:w="1110" w:type="dxa"/>
            <w:shd w:val="clear" w:color="auto" w:fill="DDDDDD"/>
          </w:tcPr>
          <w:p w14:paraId="58A9329A"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1 525 234</w:t>
            </w:r>
          </w:p>
        </w:tc>
        <w:tc>
          <w:tcPr>
            <w:tcW w:w="1080" w:type="dxa"/>
          </w:tcPr>
          <w:p w14:paraId="6E072977"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 xml:space="preserve">20 841 </w:t>
            </w:r>
          </w:p>
        </w:tc>
      </w:tr>
      <w:tr w:rsidR="000C41A3" w:rsidRPr="00F65579" w14:paraId="39A77E11"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4AD63D09" w14:textId="77777777" w:rsidR="000C41A3" w:rsidRPr="00F65579" w:rsidRDefault="000C41A3" w:rsidP="000C41A3">
            <w:pPr>
              <w:pStyle w:val="Tabletext"/>
            </w:pPr>
            <w:r w:rsidRPr="00F65579">
              <w:rPr>
                <w:i/>
              </w:rPr>
              <w:t>Taxation (Interest on Overpayments) Act, No. 35 of 1986</w:t>
            </w:r>
            <w:r w:rsidRPr="00F65579">
              <w:t>, Section 11</w:t>
            </w:r>
          </w:p>
        </w:tc>
        <w:tc>
          <w:tcPr>
            <w:tcW w:w="2340" w:type="dxa"/>
          </w:tcPr>
          <w:p w14:paraId="17F06A1F"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r w:rsidRPr="00F65579">
              <w:t>Interest on overpayments of</w:t>
            </w:r>
            <w:r w:rsidRPr="00F65579">
              <w:rPr>
                <w:rFonts w:ascii="Calibri" w:hAnsi="Calibri" w:cs="Calibri"/>
              </w:rPr>
              <w:t> </w:t>
            </w:r>
            <w:r w:rsidRPr="00F65579">
              <w:t>tax</w:t>
            </w:r>
          </w:p>
        </w:tc>
        <w:tc>
          <w:tcPr>
            <w:tcW w:w="1110" w:type="dxa"/>
            <w:shd w:val="clear" w:color="auto" w:fill="DDDDDD"/>
          </w:tcPr>
          <w:p w14:paraId="7D23F7A8"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806</w:t>
            </w:r>
          </w:p>
        </w:tc>
        <w:tc>
          <w:tcPr>
            <w:tcW w:w="1080" w:type="dxa"/>
          </w:tcPr>
          <w:p w14:paraId="67E0E469"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 xml:space="preserve">793 </w:t>
            </w:r>
          </w:p>
        </w:tc>
      </w:tr>
      <w:tr w:rsidR="000C41A3" w:rsidRPr="00F65579" w14:paraId="7F842E39"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699C178F" w14:textId="77777777" w:rsidR="000C41A3" w:rsidRPr="00F65579" w:rsidRDefault="000C41A3" w:rsidP="000C41A3">
            <w:pPr>
              <w:pStyle w:val="Tabletext"/>
            </w:pPr>
            <w:r w:rsidRPr="00F65579">
              <w:rPr>
                <w:i/>
              </w:rPr>
              <w:t>State Owned Enterprises Act, No. 90 of 1992</w:t>
            </w:r>
            <w:r w:rsidRPr="00F65579">
              <w:t>, Section 88</w:t>
            </w:r>
          </w:p>
        </w:tc>
        <w:tc>
          <w:tcPr>
            <w:tcW w:w="2340" w:type="dxa"/>
          </w:tcPr>
          <w:p w14:paraId="2440AA6F"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r w:rsidRPr="00F65579">
              <w:t>State equivalent tax refunds</w:t>
            </w:r>
          </w:p>
        </w:tc>
        <w:tc>
          <w:tcPr>
            <w:tcW w:w="1110" w:type="dxa"/>
            <w:shd w:val="clear" w:color="auto" w:fill="DDDDDD"/>
          </w:tcPr>
          <w:p w14:paraId="5FD723DD"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w:t>
            </w:r>
          </w:p>
        </w:tc>
        <w:tc>
          <w:tcPr>
            <w:tcW w:w="1080" w:type="dxa"/>
          </w:tcPr>
          <w:p w14:paraId="5B87B052"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 xml:space="preserve">13 152 </w:t>
            </w:r>
          </w:p>
        </w:tc>
      </w:tr>
      <w:tr w:rsidR="000C41A3" w:rsidRPr="00F65579" w14:paraId="0A95750C"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0CEE4B41" w14:textId="77777777" w:rsidR="000C41A3" w:rsidRPr="00F65579" w:rsidRDefault="000C41A3" w:rsidP="000C41A3">
            <w:pPr>
              <w:pStyle w:val="Tabletext"/>
            </w:pPr>
            <w:r w:rsidRPr="00F65579">
              <w:rPr>
                <w:i/>
              </w:rPr>
              <w:t>Liquor Control Reform Act, No. 94 of 1998</w:t>
            </w:r>
            <w:r w:rsidRPr="00F65579">
              <w:t>, Section</w:t>
            </w:r>
            <w:r w:rsidRPr="00F65579">
              <w:rPr>
                <w:rFonts w:ascii="Calibri" w:hAnsi="Calibri" w:cs="Calibri"/>
              </w:rPr>
              <w:t> </w:t>
            </w:r>
            <w:r w:rsidRPr="00F65579">
              <w:t>177(2)</w:t>
            </w:r>
          </w:p>
        </w:tc>
        <w:tc>
          <w:tcPr>
            <w:tcW w:w="2340" w:type="dxa"/>
          </w:tcPr>
          <w:p w14:paraId="2CC9AA8C"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r w:rsidRPr="00F65579">
              <w:t>Safety net payments</w:t>
            </w:r>
          </w:p>
        </w:tc>
        <w:tc>
          <w:tcPr>
            <w:tcW w:w="1110" w:type="dxa"/>
            <w:shd w:val="clear" w:color="auto" w:fill="DDDDDD"/>
          </w:tcPr>
          <w:p w14:paraId="4FA07D99"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4 591</w:t>
            </w:r>
          </w:p>
        </w:tc>
        <w:tc>
          <w:tcPr>
            <w:tcW w:w="1080" w:type="dxa"/>
          </w:tcPr>
          <w:p w14:paraId="5AFF2E06"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 xml:space="preserve">3 468 </w:t>
            </w:r>
          </w:p>
        </w:tc>
      </w:tr>
      <w:tr w:rsidR="000C41A3" w:rsidRPr="00F65579" w14:paraId="3B9A7DDA"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22B8112C" w14:textId="77777777" w:rsidR="000C41A3" w:rsidRPr="00F65579" w:rsidRDefault="000C41A3" w:rsidP="000C41A3">
            <w:pPr>
              <w:pStyle w:val="Tabletext"/>
            </w:pPr>
            <w:r w:rsidRPr="00F65579">
              <w:rPr>
                <w:bCs/>
                <w:i/>
              </w:rPr>
              <w:t>Gambling Regulation Act, No. 114 of 2003</w:t>
            </w:r>
            <w:r w:rsidRPr="00F65579">
              <w:rPr>
                <w:bCs/>
              </w:rPr>
              <w:t>, Section</w:t>
            </w:r>
            <w:r w:rsidRPr="00F65579">
              <w:rPr>
                <w:rFonts w:ascii="Calibri" w:hAnsi="Calibri" w:cs="Calibri"/>
                <w:bCs/>
              </w:rPr>
              <w:t> </w:t>
            </w:r>
            <w:r w:rsidRPr="00F65579">
              <w:rPr>
                <w:bCs/>
              </w:rPr>
              <w:t>3.6.12</w:t>
            </w:r>
          </w:p>
        </w:tc>
        <w:tc>
          <w:tcPr>
            <w:tcW w:w="2340" w:type="dxa"/>
          </w:tcPr>
          <w:p w14:paraId="0A778739"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r w:rsidRPr="00F65579">
              <w:rPr>
                <w:bCs/>
              </w:rPr>
              <w:t>Payments to Community Support Fund</w:t>
            </w:r>
          </w:p>
        </w:tc>
        <w:tc>
          <w:tcPr>
            <w:tcW w:w="1110" w:type="dxa"/>
            <w:shd w:val="clear" w:color="auto" w:fill="DDDDDD"/>
          </w:tcPr>
          <w:p w14:paraId="268B5F10"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147 121</w:t>
            </w:r>
          </w:p>
        </w:tc>
        <w:tc>
          <w:tcPr>
            <w:tcW w:w="1080" w:type="dxa"/>
          </w:tcPr>
          <w:p w14:paraId="4BCABBFC"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 xml:space="preserve">146 159 </w:t>
            </w:r>
          </w:p>
        </w:tc>
      </w:tr>
      <w:tr w:rsidR="000C41A3" w:rsidRPr="00F65579" w14:paraId="3B53ECCF"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30DADCBA" w14:textId="77777777" w:rsidR="000C41A3" w:rsidRPr="00F65579" w:rsidRDefault="000C41A3" w:rsidP="000C41A3">
            <w:pPr>
              <w:pStyle w:val="Tabletext"/>
              <w:rPr>
                <w:bCs/>
              </w:rPr>
            </w:pPr>
            <w:r w:rsidRPr="00F65579">
              <w:rPr>
                <w:bCs/>
                <w:i/>
              </w:rPr>
              <w:t>Gambling Regulation Amendment (Wagering and Betting) Act 2018</w:t>
            </w:r>
            <w:r w:rsidRPr="00F65579">
              <w:rPr>
                <w:bCs/>
              </w:rPr>
              <w:t>, Section 4.6A.5</w:t>
            </w:r>
            <w:r w:rsidRPr="00F65579">
              <w:rPr>
                <w:vertAlign w:val="superscript"/>
              </w:rPr>
              <w:t>(a)</w:t>
            </w:r>
          </w:p>
        </w:tc>
        <w:tc>
          <w:tcPr>
            <w:tcW w:w="2340" w:type="dxa"/>
          </w:tcPr>
          <w:p w14:paraId="57529ED1"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rPr>
                <w:bCs/>
              </w:rPr>
            </w:pPr>
            <w:r w:rsidRPr="00F65579">
              <w:rPr>
                <w:bCs/>
              </w:rPr>
              <w:t>Victorian racing industry</w:t>
            </w:r>
          </w:p>
        </w:tc>
        <w:tc>
          <w:tcPr>
            <w:tcW w:w="1110" w:type="dxa"/>
            <w:shd w:val="clear" w:color="auto" w:fill="DDDDDD"/>
          </w:tcPr>
          <w:p w14:paraId="17A38A33"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7 291</w:t>
            </w:r>
          </w:p>
        </w:tc>
        <w:tc>
          <w:tcPr>
            <w:tcW w:w="1080" w:type="dxa"/>
          </w:tcPr>
          <w:p w14:paraId="77F98AEF"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w:t>
            </w:r>
          </w:p>
        </w:tc>
      </w:tr>
      <w:tr w:rsidR="000C41A3" w:rsidRPr="00F65579" w14:paraId="6D276540"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1DB08FF4" w14:textId="77777777" w:rsidR="000C41A3" w:rsidRPr="00F65579" w:rsidRDefault="000C41A3" w:rsidP="000C41A3">
            <w:pPr>
              <w:pStyle w:val="Tabletext"/>
            </w:pPr>
            <w:r w:rsidRPr="00F65579">
              <w:rPr>
                <w:i/>
              </w:rPr>
              <w:t>Financial Management Act, No. 18 of 1994</w:t>
            </w:r>
            <w:r w:rsidRPr="00F65579">
              <w:t>, Section 39</w:t>
            </w:r>
          </w:p>
        </w:tc>
        <w:tc>
          <w:tcPr>
            <w:tcW w:w="2340" w:type="dxa"/>
          </w:tcPr>
          <w:p w14:paraId="198F3373"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r w:rsidRPr="00F65579">
              <w:t>Interest on advances</w:t>
            </w:r>
          </w:p>
        </w:tc>
        <w:tc>
          <w:tcPr>
            <w:tcW w:w="1110" w:type="dxa"/>
            <w:shd w:val="clear" w:color="auto" w:fill="DDDDDD"/>
          </w:tcPr>
          <w:p w14:paraId="25B571E9"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5 008</w:t>
            </w:r>
          </w:p>
        </w:tc>
        <w:tc>
          <w:tcPr>
            <w:tcW w:w="1080" w:type="dxa"/>
          </w:tcPr>
          <w:p w14:paraId="3CDFB4C9"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 xml:space="preserve">10 540 </w:t>
            </w:r>
          </w:p>
        </w:tc>
      </w:tr>
      <w:tr w:rsidR="000C41A3" w:rsidRPr="00F65579" w14:paraId="7FE22258"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1B64271D" w14:textId="77777777" w:rsidR="000C41A3" w:rsidRPr="00F65579" w:rsidRDefault="000C41A3" w:rsidP="000C41A3">
            <w:pPr>
              <w:pStyle w:val="Tabletext"/>
              <w:rPr>
                <w:bCs/>
              </w:rPr>
            </w:pPr>
            <w:r w:rsidRPr="00F65579">
              <w:rPr>
                <w:bCs/>
                <w:i/>
              </w:rPr>
              <w:t>Taxation Administration Act 1997</w:t>
            </w:r>
            <w:r w:rsidRPr="00F65579">
              <w:rPr>
                <w:bCs/>
              </w:rPr>
              <w:t>, Section 121</w:t>
            </w:r>
          </w:p>
        </w:tc>
        <w:tc>
          <w:tcPr>
            <w:tcW w:w="2340" w:type="dxa"/>
          </w:tcPr>
          <w:p w14:paraId="6C3D3583"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r w:rsidRPr="00F65579">
              <w:t>Court costs</w:t>
            </w:r>
          </w:p>
        </w:tc>
        <w:tc>
          <w:tcPr>
            <w:tcW w:w="1110" w:type="dxa"/>
            <w:shd w:val="clear" w:color="auto" w:fill="DDDDDD"/>
          </w:tcPr>
          <w:p w14:paraId="033AC25A"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380</w:t>
            </w:r>
          </w:p>
        </w:tc>
        <w:tc>
          <w:tcPr>
            <w:tcW w:w="1080" w:type="dxa"/>
          </w:tcPr>
          <w:p w14:paraId="003EAF92"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rPr>
                <w:bCs/>
              </w:rPr>
            </w:pPr>
            <w:r w:rsidRPr="00F65579">
              <w:rPr>
                <w:bCs/>
              </w:rPr>
              <w:t xml:space="preserve">772 </w:t>
            </w:r>
          </w:p>
        </w:tc>
      </w:tr>
      <w:tr w:rsidR="000C41A3" w:rsidRPr="00F65579" w14:paraId="44C5A455" w14:textId="77777777" w:rsidTr="000D7749">
        <w:trPr>
          <w:trHeight w:hRule="exact" w:val="120"/>
        </w:trPr>
        <w:tc>
          <w:tcPr>
            <w:cnfStyle w:val="001000000000" w:firstRow="0" w:lastRow="0" w:firstColumn="1" w:lastColumn="0" w:oddVBand="0" w:evenVBand="0" w:oddHBand="0" w:evenHBand="0" w:firstRowFirstColumn="0" w:firstRowLastColumn="0" w:lastRowFirstColumn="0" w:lastRowLastColumn="0"/>
            <w:tcW w:w="3865" w:type="dxa"/>
          </w:tcPr>
          <w:p w14:paraId="214C848C" w14:textId="77777777" w:rsidR="000C41A3" w:rsidRPr="00F65579" w:rsidRDefault="000C41A3" w:rsidP="000C41A3">
            <w:pPr>
              <w:pStyle w:val="Tabletext"/>
              <w:rPr>
                <w:bCs/>
                <w:i/>
              </w:rPr>
            </w:pPr>
          </w:p>
        </w:tc>
        <w:tc>
          <w:tcPr>
            <w:tcW w:w="2340" w:type="dxa"/>
          </w:tcPr>
          <w:p w14:paraId="0F85BED0"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18F5DDC6"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pPr>
          </w:p>
        </w:tc>
        <w:tc>
          <w:tcPr>
            <w:tcW w:w="1080" w:type="dxa"/>
          </w:tcPr>
          <w:p w14:paraId="2B49AEDA" w14:textId="77777777" w:rsidR="000C41A3" w:rsidRPr="00F65579" w:rsidRDefault="000C41A3" w:rsidP="000C41A3">
            <w:pPr>
              <w:pStyle w:val="Tabletextright"/>
              <w:cnfStyle w:val="000000000000" w:firstRow="0" w:lastRow="0" w:firstColumn="0" w:lastColumn="0" w:oddVBand="0" w:evenVBand="0" w:oddHBand="0" w:evenHBand="0" w:firstRowFirstColumn="0" w:firstRowLastColumn="0" w:lastRowFirstColumn="0" w:lastRowLastColumn="0"/>
            </w:pPr>
          </w:p>
        </w:tc>
      </w:tr>
      <w:tr w:rsidR="000C41A3" w:rsidRPr="00F65579" w14:paraId="52665B77" w14:textId="77777777" w:rsidTr="000D7749">
        <w:tc>
          <w:tcPr>
            <w:cnfStyle w:val="001000000000" w:firstRow="0" w:lastRow="0" w:firstColumn="1" w:lastColumn="0" w:oddVBand="0" w:evenVBand="0" w:oddHBand="0" w:evenHBand="0" w:firstRowFirstColumn="0" w:firstRowLastColumn="0" w:lastRowFirstColumn="0" w:lastRowLastColumn="0"/>
            <w:tcW w:w="3865" w:type="dxa"/>
          </w:tcPr>
          <w:p w14:paraId="6D3E2120" w14:textId="77777777" w:rsidR="000C41A3" w:rsidRPr="00F65579" w:rsidRDefault="000C41A3" w:rsidP="000C41A3">
            <w:pPr>
              <w:pStyle w:val="Tabletextbold"/>
            </w:pPr>
            <w:r w:rsidRPr="00F65579">
              <w:t>Total special appropriations</w:t>
            </w:r>
          </w:p>
        </w:tc>
        <w:tc>
          <w:tcPr>
            <w:tcW w:w="2340" w:type="dxa"/>
          </w:tcPr>
          <w:p w14:paraId="0389B713" w14:textId="77777777" w:rsidR="000C41A3" w:rsidRPr="00F65579" w:rsidRDefault="000C41A3" w:rsidP="000C41A3">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5540FD7D" w14:textId="77777777" w:rsidR="000C41A3" w:rsidRPr="00F65579" w:rsidRDefault="000C41A3" w:rsidP="000C41A3">
            <w:pPr>
              <w:pStyle w:val="Tabletextrightbold"/>
              <w:cnfStyle w:val="000000000000" w:firstRow="0" w:lastRow="0" w:firstColumn="0" w:lastColumn="0" w:oddVBand="0" w:evenVBand="0" w:oddHBand="0" w:evenHBand="0" w:firstRowFirstColumn="0" w:firstRowLastColumn="0" w:lastRowFirstColumn="0" w:lastRowLastColumn="0"/>
            </w:pPr>
            <w:r w:rsidRPr="00F65579">
              <w:t>2 840 746</w:t>
            </w:r>
          </w:p>
        </w:tc>
        <w:tc>
          <w:tcPr>
            <w:tcW w:w="1080" w:type="dxa"/>
          </w:tcPr>
          <w:p w14:paraId="394976FB" w14:textId="77777777" w:rsidR="000C41A3" w:rsidRPr="00F65579" w:rsidRDefault="000C41A3" w:rsidP="000C41A3">
            <w:pPr>
              <w:pStyle w:val="Tabletextrightbold"/>
              <w:cnfStyle w:val="000000000000" w:firstRow="0" w:lastRow="0" w:firstColumn="0" w:lastColumn="0" w:oddVBand="0" w:evenVBand="0" w:oddHBand="0" w:evenHBand="0" w:firstRowFirstColumn="0" w:firstRowLastColumn="0" w:lastRowFirstColumn="0" w:lastRowLastColumn="0"/>
            </w:pPr>
            <w:r w:rsidRPr="00F65579">
              <w:t>1 300 782</w:t>
            </w:r>
          </w:p>
        </w:tc>
      </w:tr>
    </w:tbl>
    <w:p w14:paraId="3BCFCDBB" w14:textId="77777777" w:rsidR="000C41A3" w:rsidRPr="00F65579" w:rsidRDefault="000C41A3" w:rsidP="000C41A3">
      <w:pPr>
        <w:pStyle w:val="Notes"/>
      </w:pPr>
      <w:r w:rsidRPr="00F65579">
        <w:t>Note</w:t>
      </w:r>
      <w:r w:rsidR="000D7749" w:rsidRPr="00F65579">
        <w:t>:</w:t>
      </w:r>
    </w:p>
    <w:p w14:paraId="2E144F2F" w14:textId="77777777" w:rsidR="000C41A3" w:rsidRPr="00F65579" w:rsidRDefault="000C41A3" w:rsidP="000C41A3">
      <w:pPr>
        <w:pStyle w:val="Notes"/>
        <w:ind w:right="1325"/>
      </w:pPr>
      <w:r w:rsidRPr="00F65579">
        <w:t>(a) The payment of a proportion of wagering and betting tax to the Victorian Racing Industry is consistent with the Victorian Government’s commitment that the Victorian Racing Industry be no worse off as a result of the introduction of a point of consumption tax on wagering and betting.</w:t>
      </w:r>
    </w:p>
    <w:p w14:paraId="5C2E8627" w14:textId="77777777" w:rsidR="000C41A3" w:rsidRPr="00F65579" w:rsidRDefault="000C41A3" w:rsidP="000C41A3"/>
    <w:p w14:paraId="7FDD7C54" w14:textId="77777777" w:rsidR="000C41A3" w:rsidRPr="00F65579" w:rsidRDefault="000C41A3" w:rsidP="000C41A3">
      <w:pPr>
        <w:sectPr w:rsidR="000C41A3" w:rsidRPr="00F65579" w:rsidSect="000C41A3">
          <w:headerReference w:type="even" r:id="rId70"/>
          <w:headerReference w:type="default" r:id="rId71"/>
          <w:type w:val="continuous"/>
          <w:pgSz w:w="11909" w:h="16834" w:code="9"/>
          <w:pgMar w:top="1728" w:right="1152" w:bottom="1152" w:left="1152" w:header="720" w:footer="288" w:gutter="0"/>
          <w:cols w:space="720"/>
          <w:noEndnote/>
        </w:sectPr>
      </w:pPr>
    </w:p>
    <w:p w14:paraId="6EF78D83" w14:textId="77777777" w:rsidR="000C41A3" w:rsidRPr="00F65579" w:rsidRDefault="000C41A3" w:rsidP="000C41A3">
      <w:pPr>
        <w:pStyle w:val="Heading4"/>
      </w:pPr>
      <w:r w:rsidRPr="00F65579">
        <w:lastRenderedPageBreak/>
        <w:t>Commonwealth grants</w:t>
      </w:r>
    </w:p>
    <w:p w14:paraId="29FCC31E" w14:textId="77777777" w:rsidR="000C41A3" w:rsidRPr="00F65579" w:rsidRDefault="000C41A3" w:rsidP="000C41A3">
      <w:r w:rsidRPr="00F65579">
        <w:t>The Department’s administered grants mainly comprise funds provided by the Commonwealth to assist the State in meeting general or specific service delivery obligations, primarily for the purpose of aiding in the financing of operations, capital purposes and/or for on passing to other recipients.</w:t>
      </w:r>
    </w:p>
    <w:p w14:paraId="60D6185C" w14:textId="77777777" w:rsidR="000C41A3" w:rsidRPr="00F65579" w:rsidRDefault="000C41A3" w:rsidP="000C41A3">
      <w:pPr>
        <w:pStyle w:val="Heading4"/>
      </w:pPr>
      <w:r w:rsidRPr="00F65579">
        <w:t>Taxation (includes taxes, fines, regulatory fees and other state revenue)</w:t>
      </w:r>
    </w:p>
    <w:p w14:paraId="10715FAF" w14:textId="77777777" w:rsidR="000C41A3" w:rsidRPr="00F65579" w:rsidRDefault="000C41A3" w:rsidP="000C41A3">
      <w:r w:rsidRPr="00F65579">
        <w:t xml:space="preserve">State taxation revenue is recognised by the State on receipt of a taxpayer’s self-assessment, or the time the taxpayer’s obligation to pay arises pursuant to the issue of an assessment, whichever is earlier. Revenue in relation to the Growth Area Infrastructure Contribution (GAIC) is recognised on the occurrence of the first GAIC taxable event. Revenue in relation to the Fire Services Property Levy is recognised on receipt from a municipal council of an annual estimate of liability, a payment, or an annual reconciliation. Fines and regulatory fees revenue is recognised at the time the fine or regulatory fee is issued. </w:t>
      </w:r>
    </w:p>
    <w:p w14:paraId="68708361" w14:textId="77777777" w:rsidR="000C41A3" w:rsidRPr="00F65579" w:rsidRDefault="000C41A3" w:rsidP="000C41A3">
      <w:r w:rsidRPr="00F65579">
        <w:t>Income tax equivalent and rate equivalent revenue are recognised when the right to receive the payment is established.</w:t>
      </w:r>
    </w:p>
    <w:p w14:paraId="3F6D1307" w14:textId="77777777" w:rsidR="000C41A3" w:rsidRPr="00F65579" w:rsidRDefault="000C41A3" w:rsidP="000C41A3">
      <w:pPr>
        <w:pStyle w:val="Heading4"/>
      </w:pPr>
      <w:r w:rsidRPr="00F65579">
        <w:t>Dividends</w:t>
      </w:r>
    </w:p>
    <w:p w14:paraId="567FD7DF" w14:textId="77777777" w:rsidR="000C41A3" w:rsidRPr="00F65579" w:rsidRDefault="000C41A3" w:rsidP="000C41A3">
      <w:r w:rsidRPr="00F65579">
        <w:t>Dividends are recognised when the right to receive the payment is established.</w:t>
      </w:r>
    </w:p>
    <w:p w14:paraId="0189682C" w14:textId="77777777" w:rsidR="000C41A3" w:rsidRPr="00F65579" w:rsidRDefault="000C41A3" w:rsidP="000C41A3">
      <w:pPr>
        <w:pStyle w:val="Heading4"/>
      </w:pPr>
      <w:r w:rsidRPr="00F65579">
        <w:t>Capital asset charge</w:t>
      </w:r>
    </w:p>
    <w:p w14:paraId="0F6E1184" w14:textId="77777777" w:rsidR="000C41A3" w:rsidRPr="00F65579" w:rsidRDefault="000C41A3" w:rsidP="000C41A3">
      <w:r w:rsidRPr="00F65579">
        <w:t>This revenue represents the amount levied by the State on departments and relevant agencies for the opportunity cost of capital used in service delivery.</w:t>
      </w:r>
    </w:p>
    <w:p w14:paraId="0CA2AAE8" w14:textId="77777777" w:rsidR="000C41A3" w:rsidRPr="00F65579" w:rsidRDefault="000C41A3" w:rsidP="000C41A3">
      <w:pPr>
        <w:pStyle w:val="Heading4"/>
      </w:pPr>
      <w:r w:rsidRPr="00F65579">
        <w:br w:type="column"/>
      </w:r>
      <w:r w:rsidRPr="00F65579">
        <w:t>Interest income</w:t>
      </w:r>
    </w:p>
    <w:p w14:paraId="57833CDE" w14:textId="77777777" w:rsidR="000C41A3" w:rsidRPr="00F65579" w:rsidRDefault="000C41A3" w:rsidP="000C41A3">
      <w:r w:rsidRPr="00F65579">
        <w:t>Interest income includes interest received on bank term deposits and other investments, and the unwinding over time of discounts on financial assets including interest on finance leases. Interest income is recognised on a time proportionate basis that takes into account the effective yield on the financial asset.</w:t>
      </w:r>
    </w:p>
    <w:p w14:paraId="60C2E3C8" w14:textId="77777777" w:rsidR="000C41A3" w:rsidRPr="00F65579" w:rsidRDefault="000C41A3" w:rsidP="000C41A3">
      <w:pPr>
        <w:pStyle w:val="Heading4"/>
      </w:pPr>
      <w:r w:rsidRPr="00F65579">
        <w:t>Other income</w:t>
      </w:r>
    </w:p>
    <w:p w14:paraId="2FA94A9F" w14:textId="73928834" w:rsidR="000C41A3" w:rsidRPr="00F65579" w:rsidRDefault="000C41A3" w:rsidP="000C41A3">
      <w:r w:rsidRPr="00F65579">
        <w:t>Other income relates to other miscellaneous revenue.</w:t>
      </w:r>
    </w:p>
    <w:p w14:paraId="0CA07CDF" w14:textId="77777777" w:rsidR="000C41A3" w:rsidRPr="00F65579" w:rsidRDefault="000C41A3" w:rsidP="000C41A3">
      <w:pPr>
        <w:pStyle w:val="Heading4"/>
      </w:pPr>
      <w:r w:rsidRPr="00F65579">
        <w:t>Grants expense</w:t>
      </w:r>
    </w:p>
    <w:p w14:paraId="03E338F4" w14:textId="77777777" w:rsidR="000C41A3" w:rsidRPr="00F65579" w:rsidRDefault="000C41A3" w:rsidP="000C41A3">
      <w:r w:rsidRPr="00F65579">
        <w:t>Grants can either be operating or capital in nature. 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3F0C961F" w14:textId="77777777" w:rsidR="000C41A3" w:rsidRPr="00F65579" w:rsidRDefault="000C41A3" w:rsidP="000C41A3">
      <w:pPr>
        <w:pStyle w:val="Heading4"/>
      </w:pPr>
      <w:r w:rsidRPr="00F65579">
        <w:t>Contribution to GST administration costs</w:t>
      </w:r>
    </w:p>
    <w:p w14:paraId="60E806EA" w14:textId="473F004C" w:rsidR="000C41A3" w:rsidRPr="00F65579" w:rsidRDefault="000C41A3" w:rsidP="000C41A3">
      <w:r w:rsidRPr="00F65579">
        <w:t>Payments to the Commonwealth for the State’s share of the cost of administering GST.</w:t>
      </w:r>
    </w:p>
    <w:p w14:paraId="405E2F2D" w14:textId="77777777" w:rsidR="000C41A3" w:rsidRPr="00F65579" w:rsidRDefault="000C41A3" w:rsidP="000C41A3">
      <w:pPr>
        <w:pStyle w:val="Heading4"/>
      </w:pPr>
      <w:r w:rsidRPr="00F65579">
        <w:t>Other economic flows included in net result</w:t>
      </w:r>
    </w:p>
    <w:p w14:paraId="7844A7F6" w14:textId="77777777" w:rsidR="000C41A3" w:rsidRPr="00F65579" w:rsidRDefault="000C41A3" w:rsidP="000C41A3">
      <w:r w:rsidRPr="00F65579">
        <w:t>Net realised and unrealised gains and losses on the revaluation of investments which do not form part of income from transactions are reported as part of income from other economic flows in the net result or as unrealised gains and losses taken direct to equity, forming part of the total change in net worth in the comprehensive result.</w:t>
      </w:r>
    </w:p>
    <w:p w14:paraId="7CEC87AB" w14:textId="77777777" w:rsidR="000C41A3" w:rsidRPr="00F65579" w:rsidRDefault="000C41A3" w:rsidP="000C41A3"/>
    <w:p w14:paraId="191D9C57" w14:textId="77777777" w:rsidR="000C41A3" w:rsidRPr="00F65579" w:rsidRDefault="000C41A3" w:rsidP="000C41A3">
      <w:pPr>
        <w:sectPr w:rsidR="000C41A3" w:rsidRPr="00F65579" w:rsidSect="000C41A3">
          <w:headerReference w:type="even" r:id="rId72"/>
          <w:headerReference w:type="default" r:id="rId73"/>
          <w:footerReference w:type="even" r:id="rId74"/>
          <w:footerReference w:type="default" r:id="rId75"/>
          <w:pgSz w:w="11909" w:h="16834" w:code="9"/>
          <w:pgMar w:top="1728" w:right="1152" w:bottom="1152" w:left="1152" w:header="720" w:footer="288" w:gutter="0"/>
          <w:cols w:num="2" w:space="720"/>
          <w:noEndnote/>
        </w:sectPr>
      </w:pPr>
    </w:p>
    <w:p w14:paraId="20037AC4" w14:textId="77777777" w:rsidR="000C41A3" w:rsidRPr="00F65579" w:rsidRDefault="000C41A3" w:rsidP="000C41A3">
      <w:pPr>
        <w:pStyle w:val="Heading3numbered"/>
      </w:pPr>
      <w:r w:rsidRPr="00F65579">
        <w:lastRenderedPageBreak/>
        <w:t>Administered assets and liabilities as at 30 June 2019</w:t>
      </w:r>
    </w:p>
    <w:tbl>
      <w:tblPr>
        <w:tblW w:w="0" w:type="auto"/>
        <w:tblLayout w:type="fixed"/>
        <w:tblLook w:val="0000" w:firstRow="0" w:lastRow="0" w:firstColumn="0" w:lastColumn="0" w:noHBand="0" w:noVBand="0"/>
      </w:tblPr>
      <w:tblGrid>
        <w:gridCol w:w="4788"/>
        <w:gridCol w:w="1260"/>
        <w:gridCol w:w="1260"/>
        <w:gridCol w:w="1243"/>
        <w:gridCol w:w="1243"/>
      </w:tblGrid>
      <w:tr w:rsidR="000C41A3" w:rsidRPr="00F65579" w14:paraId="63CB16EC" w14:textId="77777777" w:rsidTr="000C41A3">
        <w:trPr>
          <w:cantSplit/>
        </w:trPr>
        <w:tc>
          <w:tcPr>
            <w:tcW w:w="4788" w:type="dxa"/>
            <w:shd w:val="clear" w:color="auto" w:fill="auto"/>
            <w:noWrap/>
          </w:tcPr>
          <w:p w14:paraId="40897DC8" w14:textId="77777777" w:rsidR="000C41A3" w:rsidRPr="00F65579" w:rsidRDefault="000C41A3" w:rsidP="000C41A3">
            <w:pPr>
              <w:pStyle w:val="Tabletext"/>
            </w:pPr>
          </w:p>
        </w:tc>
        <w:tc>
          <w:tcPr>
            <w:tcW w:w="2520" w:type="dxa"/>
            <w:gridSpan w:val="2"/>
            <w:shd w:val="clear" w:color="auto" w:fill="auto"/>
            <w:noWrap/>
            <w:vAlign w:val="bottom"/>
          </w:tcPr>
          <w:p w14:paraId="75AB2D8E" w14:textId="77777777" w:rsidR="000C41A3" w:rsidRPr="00F65579" w:rsidRDefault="000C41A3" w:rsidP="000C41A3">
            <w:pPr>
              <w:pStyle w:val="Tabletextheadingcentred"/>
            </w:pPr>
            <w:r w:rsidRPr="00F65579">
              <w:br/>
            </w:r>
            <w:r w:rsidRPr="00F65579">
              <w:br/>
              <w:t>Optimise Victoria's fiscal resources</w:t>
            </w:r>
          </w:p>
        </w:tc>
        <w:tc>
          <w:tcPr>
            <w:tcW w:w="2486" w:type="dxa"/>
            <w:gridSpan w:val="2"/>
            <w:shd w:val="clear" w:color="auto" w:fill="auto"/>
            <w:noWrap/>
            <w:vAlign w:val="bottom"/>
          </w:tcPr>
          <w:p w14:paraId="42FFA0DD" w14:textId="77777777" w:rsidR="000C41A3" w:rsidRPr="00F65579" w:rsidRDefault="000C41A3" w:rsidP="000C41A3">
            <w:pPr>
              <w:pStyle w:val="Tabletextheadingcentred"/>
            </w:pPr>
            <w:r w:rsidRPr="00F65579">
              <w:t>Strengthen Victoria’s economic performance</w:t>
            </w:r>
          </w:p>
        </w:tc>
      </w:tr>
      <w:tr w:rsidR="000C41A3" w:rsidRPr="00F65579" w14:paraId="2DABAA3F" w14:textId="77777777" w:rsidTr="000C41A3">
        <w:trPr>
          <w:cantSplit/>
        </w:trPr>
        <w:tc>
          <w:tcPr>
            <w:tcW w:w="4788" w:type="dxa"/>
            <w:shd w:val="clear" w:color="auto" w:fill="auto"/>
            <w:noWrap/>
          </w:tcPr>
          <w:p w14:paraId="013B575F" w14:textId="77777777" w:rsidR="000C41A3" w:rsidRPr="00F65579" w:rsidRDefault="000C41A3" w:rsidP="000C41A3">
            <w:pPr>
              <w:pStyle w:val="Tabletext"/>
            </w:pPr>
          </w:p>
        </w:tc>
        <w:tc>
          <w:tcPr>
            <w:tcW w:w="1260" w:type="dxa"/>
            <w:shd w:val="clear" w:color="auto" w:fill="auto"/>
            <w:noWrap/>
          </w:tcPr>
          <w:p w14:paraId="5C937FBF" w14:textId="77777777" w:rsidR="000C41A3" w:rsidRPr="00F65579" w:rsidRDefault="000C41A3" w:rsidP="000C41A3">
            <w:pPr>
              <w:pStyle w:val="Tabletextheadingright"/>
            </w:pPr>
            <w:r w:rsidRPr="00F65579">
              <w:t>2019</w:t>
            </w:r>
          </w:p>
        </w:tc>
        <w:tc>
          <w:tcPr>
            <w:tcW w:w="1260" w:type="dxa"/>
            <w:shd w:val="clear" w:color="auto" w:fill="auto"/>
            <w:noWrap/>
            <w:vAlign w:val="bottom"/>
          </w:tcPr>
          <w:p w14:paraId="2198B0FC" w14:textId="77777777" w:rsidR="000C41A3" w:rsidRPr="00F65579" w:rsidRDefault="000C41A3" w:rsidP="000C41A3">
            <w:pPr>
              <w:pStyle w:val="Tabletextheadingright"/>
            </w:pPr>
            <w:r w:rsidRPr="00F65579">
              <w:t>2018</w:t>
            </w:r>
          </w:p>
        </w:tc>
        <w:tc>
          <w:tcPr>
            <w:tcW w:w="1243" w:type="dxa"/>
            <w:shd w:val="clear" w:color="auto" w:fill="auto"/>
            <w:noWrap/>
          </w:tcPr>
          <w:p w14:paraId="79CA7661" w14:textId="77777777" w:rsidR="000C41A3" w:rsidRPr="00F65579" w:rsidRDefault="000C41A3" w:rsidP="000C41A3">
            <w:pPr>
              <w:pStyle w:val="Tabletextheadingright"/>
            </w:pPr>
            <w:r w:rsidRPr="00F65579">
              <w:t>2019</w:t>
            </w:r>
          </w:p>
        </w:tc>
        <w:tc>
          <w:tcPr>
            <w:tcW w:w="1243" w:type="dxa"/>
            <w:shd w:val="clear" w:color="auto" w:fill="auto"/>
            <w:noWrap/>
            <w:vAlign w:val="bottom"/>
          </w:tcPr>
          <w:p w14:paraId="672C6856" w14:textId="77777777" w:rsidR="000C41A3" w:rsidRPr="00F65579" w:rsidRDefault="000C41A3" w:rsidP="000C41A3">
            <w:pPr>
              <w:pStyle w:val="Tabletextheadingright"/>
            </w:pPr>
            <w:r w:rsidRPr="00F65579">
              <w:t>2018</w:t>
            </w:r>
          </w:p>
        </w:tc>
      </w:tr>
      <w:tr w:rsidR="000C41A3" w:rsidRPr="00F65579" w14:paraId="55D163E8" w14:textId="77777777" w:rsidTr="000C41A3">
        <w:trPr>
          <w:cantSplit/>
        </w:trPr>
        <w:tc>
          <w:tcPr>
            <w:tcW w:w="4788" w:type="dxa"/>
            <w:shd w:val="clear" w:color="auto" w:fill="auto"/>
            <w:noWrap/>
          </w:tcPr>
          <w:p w14:paraId="2DAF0828" w14:textId="77777777" w:rsidR="000C41A3" w:rsidRPr="00F65579" w:rsidRDefault="000C41A3" w:rsidP="000C41A3">
            <w:pPr>
              <w:pStyle w:val="Tabletext"/>
            </w:pPr>
          </w:p>
        </w:tc>
        <w:tc>
          <w:tcPr>
            <w:tcW w:w="1260" w:type="dxa"/>
            <w:shd w:val="clear" w:color="auto" w:fill="auto"/>
            <w:noWrap/>
          </w:tcPr>
          <w:p w14:paraId="2ED8B522" w14:textId="77777777" w:rsidR="000C41A3" w:rsidRPr="00F65579" w:rsidRDefault="000C41A3" w:rsidP="000C41A3">
            <w:pPr>
              <w:pStyle w:val="Tabletextheadingright"/>
            </w:pPr>
            <w:r w:rsidRPr="00F65579">
              <w:t>$’000</w:t>
            </w:r>
          </w:p>
        </w:tc>
        <w:tc>
          <w:tcPr>
            <w:tcW w:w="1260" w:type="dxa"/>
            <w:shd w:val="clear" w:color="auto" w:fill="auto"/>
            <w:noWrap/>
          </w:tcPr>
          <w:p w14:paraId="4AA9A195" w14:textId="77777777" w:rsidR="000C41A3" w:rsidRPr="00F65579" w:rsidRDefault="000C41A3" w:rsidP="000C41A3">
            <w:pPr>
              <w:pStyle w:val="Tabletextheadingright"/>
            </w:pPr>
            <w:r w:rsidRPr="00F65579">
              <w:t>$’000</w:t>
            </w:r>
          </w:p>
        </w:tc>
        <w:tc>
          <w:tcPr>
            <w:tcW w:w="1243" w:type="dxa"/>
            <w:shd w:val="clear" w:color="auto" w:fill="auto"/>
            <w:noWrap/>
          </w:tcPr>
          <w:p w14:paraId="68A8AEDD" w14:textId="77777777" w:rsidR="000C41A3" w:rsidRPr="00F65579" w:rsidRDefault="000C41A3" w:rsidP="000C41A3">
            <w:pPr>
              <w:pStyle w:val="Tabletextheadingright"/>
            </w:pPr>
            <w:r w:rsidRPr="00F65579">
              <w:t>$’000</w:t>
            </w:r>
          </w:p>
        </w:tc>
        <w:tc>
          <w:tcPr>
            <w:tcW w:w="1243" w:type="dxa"/>
            <w:shd w:val="clear" w:color="auto" w:fill="auto"/>
            <w:noWrap/>
          </w:tcPr>
          <w:p w14:paraId="2A49370B" w14:textId="77777777" w:rsidR="000C41A3" w:rsidRPr="00F65579" w:rsidRDefault="000C41A3" w:rsidP="000C41A3">
            <w:pPr>
              <w:pStyle w:val="Tabletextheadingright"/>
            </w:pPr>
            <w:r w:rsidRPr="00F65579">
              <w:t>$’000</w:t>
            </w:r>
          </w:p>
        </w:tc>
      </w:tr>
      <w:tr w:rsidR="000C41A3" w:rsidRPr="00F65579" w14:paraId="7B764643" w14:textId="77777777" w:rsidTr="000C41A3">
        <w:trPr>
          <w:cantSplit/>
        </w:trPr>
        <w:tc>
          <w:tcPr>
            <w:tcW w:w="4788" w:type="dxa"/>
            <w:shd w:val="clear" w:color="auto" w:fill="auto"/>
          </w:tcPr>
          <w:p w14:paraId="5CF29CFC" w14:textId="77777777" w:rsidR="000C41A3" w:rsidRPr="00F65579" w:rsidRDefault="000C41A3" w:rsidP="000C41A3">
            <w:pPr>
              <w:pStyle w:val="Tabletextbold"/>
            </w:pPr>
            <w:r w:rsidRPr="00F65579">
              <w:t>Administered assets</w:t>
            </w:r>
          </w:p>
        </w:tc>
        <w:tc>
          <w:tcPr>
            <w:tcW w:w="1260" w:type="dxa"/>
            <w:shd w:val="clear" w:color="auto" w:fill="auto"/>
            <w:noWrap/>
          </w:tcPr>
          <w:p w14:paraId="627D6A5A" w14:textId="77777777" w:rsidR="000C41A3" w:rsidRPr="00F65579" w:rsidRDefault="000C41A3" w:rsidP="000C41A3">
            <w:pPr>
              <w:pStyle w:val="Tabletextright"/>
            </w:pPr>
          </w:p>
        </w:tc>
        <w:tc>
          <w:tcPr>
            <w:tcW w:w="1260" w:type="dxa"/>
            <w:shd w:val="clear" w:color="auto" w:fill="auto"/>
            <w:noWrap/>
          </w:tcPr>
          <w:p w14:paraId="0065F3BD" w14:textId="77777777" w:rsidR="000C41A3" w:rsidRPr="00F65579" w:rsidRDefault="000C41A3" w:rsidP="000C41A3">
            <w:pPr>
              <w:pStyle w:val="Tabletextright"/>
            </w:pPr>
          </w:p>
        </w:tc>
        <w:tc>
          <w:tcPr>
            <w:tcW w:w="1243" w:type="dxa"/>
            <w:shd w:val="clear" w:color="auto" w:fill="E0E0E0"/>
            <w:noWrap/>
          </w:tcPr>
          <w:p w14:paraId="6244427F" w14:textId="77777777" w:rsidR="000C41A3" w:rsidRPr="00F65579" w:rsidRDefault="000C41A3" w:rsidP="000C41A3">
            <w:pPr>
              <w:pStyle w:val="Tabletextright"/>
            </w:pPr>
          </w:p>
        </w:tc>
        <w:tc>
          <w:tcPr>
            <w:tcW w:w="1243" w:type="dxa"/>
            <w:shd w:val="clear" w:color="auto" w:fill="E0E0E0"/>
            <w:noWrap/>
          </w:tcPr>
          <w:p w14:paraId="6FB7DBC0" w14:textId="77777777" w:rsidR="000C41A3" w:rsidRPr="00F65579" w:rsidRDefault="000C41A3" w:rsidP="000C41A3">
            <w:pPr>
              <w:pStyle w:val="Tabletextright"/>
            </w:pPr>
          </w:p>
        </w:tc>
      </w:tr>
      <w:tr w:rsidR="000C41A3" w:rsidRPr="00F65579" w14:paraId="054F9014" w14:textId="77777777" w:rsidTr="000C41A3">
        <w:trPr>
          <w:cantSplit/>
        </w:trPr>
        <w:tc>
          <w:tcPr>
            <w:tcW w:w="4788" w:type="dxa"/>
            <w:shd w:val="clear" w:color="auto" w:fill="auto"/>
          </w:tcPr>
          <w:p w14:paraId="03727FBD" w14:textId="77777777" w:rsidR="000C41A3" w:rsidRPr="00F65579" w:rsidRDefault="000C41A3" w:rsidP="000C41A3">
            <w:pPr>
              <w:pStyle w:val="Tabletextbold"/>
            </w:pPr>
            <w:r w:rsidRPr="00F65579">
              <w:t>Financial assets</w:t>
            </w:r>
          </w:p>
        </w:tc>
        <w:tc>
          <w:tcPr>
            <w:tcW w:w="1260" w:type="dxa"/>
            <w:shd w:val="clear" w:color="auto" w:fill="auto"/>
            <w:noWrap/>
          </w:tcPr>
          <w:p w14:paraId="5A9B31D4" w14:textId="77777777" w:rsidR="000C41A3" w:rsidRPr="00F65579" w:rsidRDefault="000C41A3" w:rsidP="000C41A3">
            <w:pPr>
              <w:pStyle w:val="Tabletextright"/>
            </w:pPr>
          </w:p>
        </w:tc>
        <w:tc>
          <w:tcPr>
            <w:tcW w:w="1260" w:type="dxa"/>
            <w:shd w:val="clear" w:color="auto" w:fill="auto"/>
            <w:noWrap/>
          </w:tcPr>
          <w:p w14:paraId="0ED36663" w14:textId="77777777" w:rsidR="000C41A3" w:rsidRPr="00F65579" w:rsidRDefault="000C41A3" w:rsidP="000C41A3">
            <w:pPr>
              <w:pStyle w:val="Tabletextright"/>
            </w:pPr>
          </w:p>
        </w:tc>
        <w:tc>
          <w:tcPr>
            <w:tcW w:w="1243" w:type="dxa"/>
            <w:shd w:val="clear" w:color="auto" w:fill="E0E0E0"/>
            <w:noWrap/>
          </w:tcPr>
          <w:p w14:paraId="5F0BABAB" w14:textId="77777777" w:rsidR="000C41A3" w:rsidRPr="00F65579" w:rsidRDefault="000C41A3" w:rsidP="000C41A3">
            <w:pPr>
              <w:pStyle w:val="Tabletextright"/>
            </w:pPr>
          </w:p>
        </w:tc>
        <w:tc>
          <w:tcPr>
            <w:tcW w:w="1243" w:type="dxa"/>
            <w:shd w:val="clear" w:color="auto" w:fill="E0E0E0"/>
            <w:noWrap/>
          </w:tcPr>
          <w:p w14:paraId="5DC5B8CE" w14:textId="77777777" w:rsidR="000C41A3" w:rsidRPr="00F65579" w:rsidRDefault="000C41A3" w:rsidP="000C41A3">
            <w:pPr>
              <w:pStyle w:val="Tabletextright"/>
            </w:pPr>
          </w:p>
        </w:tc>
      </w:tr>
      <w:tr w:rsidR="000C41A3" w:rsidRPr="00F65579" w14:paraId="035FB7E9" w14:textId="77777777" w:rsidTr="000C41A3">
        <w:trPr>
          <w:cantSplit/>
        </w:trPr>
        <w:tc>
          <w:tcPr>
            <w:tcW w:w="4788" w:type="dxa"/>
            <w:shd w:val="clear" w:color="auto" w:fill="auto"/>
          </w:tcPr>
          <w:p w14:paraId="58570F8E" w14:textId="77777777" w:rsidR="000C41A3" w:rsidRPr="00F65579" w:rsidRDefault="000C41A3" w:rsidP="000C41A3">
            <w:pPr>
              <w:pStyle w:val="Tabletext"/>
            </w:pPr>
            <w:r w:rsidRPr="00F65579">
              <w:t>Cash and deposits</w:t>
            </w:r>
          </w:p>
        </w:tc>
        <w:tc>
          <w:tcPr>
            <w:tcW w:w="1260" w:type="dxa"/>
            <w:shd w:val="clear" w:color="auto" w:fill="auto"/>
            <w:noWrap/>
          </w:tcPr>
          <w:p w14:paraId="1EFC8E95" w14:textId="77777777" w:rsidR="000C41A3" w:rsidRPr="00F65579" w:rsidRDefault="000C41A3" w:rsidP="000C41A3">
            <w:pPr>
              <w:pStyle w:val="Tabletextright"/>
            </w:pPr>
          </w:p>
        </w:tc>
        <w:tc>
          <w:tcPr>
            <w:tcW w:w="1260" w:type="dxa"/>
            <w:shd w:val="clear" w:color="auto" w:fill="auto"/>
            <w:noWrap/>
          </w:tcPr>
          <w:p w14:paraId="59F6B55B" w14:textId="77777777" w:rsidR="000C41A3" w:rsidRPr="00F65579" w:rsidRDefault="000C41A3" w:rsidP="000C41A3">
            <w:pPr>
              <w:pStyle w:val="Tabletextright"/>
            </w:pPr>
          </w:p>
        </w:tc>
        <w:tc>
          <w:tcPr>
            <w:tcW w:w="1243" w:type="dxa"/>
            <w:shd w:val="clear" w:color="auto" w:fill="E0E0E0"/>
            <w:noWrap/>
          </w:tcPr>
          <w:p w14:paraId="68984BFB" w14:textId="77777777" w:rsidR="000C41A3" w:rsidRPr="00F65579" w:rsidRDefault="000C41A3" w:rsidP="000C41A3">
            <w:pPr>
              <w:pStyle w:val="Tabletextright"/>
            </w:pPr>
          </w:p>
        </w:tc>
        <w:tc>
          <w:tcPr>
            <w:tcW w:w="1243" w:type="dxa"/>
            <w:shd w:val="clear" w:color="auto" w:fill="E0E0E0"/>
            <w:noWrap/>
          </w:tcPr>
          <w:p w14:paraId="35A7D9EA" w14:textId="77777777" w:rsidR="000C41A3" w:rsidRPr="00F65579" w:rsidRDefault="000C41A3" w:rsidP="000C41A3">
            <w:pPr>
              <w:pStyle w:val="Tabletextright"/>
            </w:pPr>
          </w:p>
        </w:tc>
      </w:tr>
      <w:tr w:rsidR="000C41A3" w:rsidRPr="00F65579" w14:paraId="6D328410" w14:textId="77777777" w:rsidTr="000C41A3">
        <w:trPr>
          <w:cantSplit/>
        </w:trPr>
        <w:tc>
          <w:tcPr>
            <w:tcW w:w="4788" w:type="dxa"/>
            <w:shd w:val="clear" w:color="auto" w:fill="auto"/>
          </w:tcPr>
          <w:p w14:paraId="0A1F0737" w14:textId="77777777" w:rsidR="000C41A3" w:rsidRPr="00F65579" w:rsidRDefault="000C41A3" w:rsidP="000C41A3">
            <w:pPr>
              <w:pStyle w:val="Tabletext"/>
            </w:pPr>
            <w:r w:rsidRPr="00F65579">
              <w:t>Receivables</w:t>
            </w:r>
          </w:p>
        </w:tc>
        <w:tc>
          <w:tcPr>
            <w:tcW w:w="1260" w:type="dxa"/>
            <w:shd w:val="clear" w:color="auto" w:fill="auto"/>
            <w:noWrap/>
          </w:tcPr>
          <w:p w14:paraId="63648AD7" w14:textId="77777777" w:rsidR="000C41A3" w:rsidRPr="00F65579" w:rsidRDefault="000C41A3" w:rsidP="000C41A3">
            <w:pPr>
              <w:pStyle w:val="Tabletextright"/>
            </w:pPr>
            <w:r w:rsidRPr="00F65579">
              <w:t>2 664 712</w:t>
            </w:r>
          </w:p>
        </w:tc>
        <w:tc>
          <w:tcPr>
            <w:tcW w:w="1260" w:type="dxa"/>
            <w:shd w:val="clear" w:color="auto" w:fill="auto"/>
            <w:noWrap/>
          </w:tcPr>
          <w:p w14:paraId="232F4D59" w14:textId="77777777" w:rsidR="000C41A3" w:rsidRPr="00F65579" w:rsidRDefault="000C41A3" w:rsidP="000C41A3">
            <w:pPr>
              <w:pStyle w:val="Tabletextright"/>
            </w:pPr>
            <w:r w:rsidRPr="00F65579">
              <w:t>2 464 494</w:t>
            </w:r>
          </w:p>
        </w:tc>
        <w:tc>
          <w:tcPr>
            <w:tcW w:w="1243" w:type="dxa"/>
            <w:shd w:val="clear" w:color="auto" w:fill="E0E0E0"/>
            <w:noWrap/>
          </w:tcPr>
          <w:p w14:paraId="68B710BE" w14:textId="77777777" w:rsidR="000C41A3" w:rsidRPr="00F65579" w:rsidRDefault="000C41A3" w:rsidP="000C41A3">
            <w:pPr>
              <w:pStyle w:val="Tabletextright"/>
            </w:pPr>
            <w:r w:rsidRPr="00F65579">
              <w:t>29 846</w:t>
            </w:r>
          </w:p>
        </w:tc>
        <w:tc>
          <w:tcPr>
            <w:tcW w:w="1243" w:type="dxa"/>
            <w:shd w:val="clear" w:color="auto" w:fill="E0E0E0"/>
            <w:noWrap/>
          </w:tcPr>
          <w:p w14:paraId="520A38D1" w14:textId="77777777" w:rsidR="000C41A3" w:rsidRPr="00F65579" w:rsidRDefault="000C41A3" w:rsidP="000C41A3">
            <w:pPr>
              <w:pStyle w:val="Tabletextright"/>
            </w:pPr>
            <w:r w:rsidRPr="00F65579">
              <w:t>21 342</w:t>
            </w:r>
          </w:p>
        </w:tc>
      </w:tr>
      <w:tr w:rsidR="000C41A3" w:rsidRPr="00F65579" w14:paraId="7F39D5BD" w14:textId="77777777" w:rsidTr="000C41A3">
        <w:trPr>
          <w:cantSplit/>
        </w:trPr>
        <w:tc>
          <w:tcPr>
            <w:tcW w:w="4788" w:type="dxa"/>
            <w:shd w:val="clear" w:color="auto" w:fill="auto"/>
          </w:tcPr>
          <w:p w14:paraId="4601475C" w14:textId="77777777" w:rsidR="000C41A3" w:rsidRPr="00F65579" w:rsidRDefault="000C41A3" w:rsidP="000C41A3">
            <w:pPr>
              <w:pStyle w:val="Tabletext"/>
            </w:pPr>
            <w:r w:rsidRPr="00F65579">
              <w:t>Advances paid</w:t>
            </w:r>
          </w:p>
        </w:tc>
        <w:tc>
          <w:tcPr>
            <w:tcW w:w="1260" w:type="dxa"/>
            <w:shd w:val="clear" w:color="auto" w:fill="auto"/>
            <w:noWrap/>
          </w:tcPr>
          <w:p w14:paraId="3A1B5D7A" w14:textId="77777777" w:rsidR="000C41A3" w:rsidRPr="00F65579" w:rsidRDefault="000C41A3" w:rsidP="000C41A3">
            <w:pPr>
              <w:pStyle w:val="Tabletextright"/>
            </w:pPr>
          </w:p>
        </w:tc>
        <w:tc>
          <w:tcPr>
            <w:tcW w:w="1260" w:type="dxa"/>
            <w:shd w:val="clear" w:color="auto" w:fill="auto"/>
            <w:noWrap/>
          </w:tcPr>
          <w:p w14:paraId="46DDEEFB" w14:textId="77777777" w:rsidR="000C41A3" w:rsidRPr="00F65579" w:rsidRDefault="000C41A3" w:rsidP="000C41A3">
            <w:pPr>
              <w:pStyle w:val="Tabletextright"/>
            </w:pPr>
          </w:p>
        </w:tc>
        <w:tc>
          <w:tcPr>
            <w:tcW w:w="1243" w:type="dxa"/>
            <w:shd w:val="clear" w:color="auto" w:fill="E0E0E0"/>
            <w:noWrap/>
          </w:tcPr>
          <w:p w14:paraId="4B25EEF8" w14:textId="77777777" w:rsidR="000C41A3" w:rsidRPr="00F65579" w:rsidRDefault="000C41A3" w:rsidP="000C41A3">
            <w:pPr>
              <w:pStyle w:val="Tabletextright"/>
            </w:pPr>
          </w:p>
        </w:tc>
        <w:tc>
          <w:tcPr>
            <w:tcW w:w="1243" w:type="dxa"/>
            <w:shd w:val="clear" w:color="auto" w:fill="E0E0E0"/>
            <w:noWrap/>
          </w:tcPr>
          <w:p w14:paraId="094D8D7E" w14:textId="77777777" w:rsidR="000C41A3" w:rsidRPr="00F65579" w:rsidRDefault="000C41A3" w:rsidP="000C41A3">
            <w:pPr>
              <w:pStyle w:val="Tabletextright"/>
            </w:pPr>
          </w:p>
        </w:tc>
      </w:tr>
      <w:tr w:rsidR="000C41A3" w:rsidRPr="00F65579" w14:paraId="58A8EAAE" w14:textId="77777777" w:rsidTr="000C41A3">
        <w:trPr>
          <w:cantSplit/>
        </w:trPr>
        <w:tc>
          <w:tcPr>
            <w:tcW w:w="4788" w:type="dxa"/>
            <w:shd w:val="clear" w:color="auto" w:fill="auto"/>
          </w:tcPr>
          <w:p w14:paraId="68C9B1FD" w14:textId="77777777" w:rsidR="000C41A3" w:rsidRPr="00F65579" w:rsidRDefault="000C41A3" w:rsidP="000C41A3">
            <w:pPr>
              <w:pStyle w:val="Tabletext"/>
            </w:pPr>
            <w:r w:rsidRPr="00F65579">
              <w:t>Investments in controlled entities</w:t>
            </w:r>
          </w:p>
        </w:tc>
        <w:tc>
          <w:tcPr>
            <w:tcW w:w="1260" w:type="dxa"/>
            <w:shd w:val="clear" w:color="auto" w:fill="auto"/>
            <w:noWrap/>
          </w:tcPr>
          <w:p w14:paraId="1CBE1A58" w14:textId="77777777" w:rsidR="000C41A3" w:rsidRPr="00F65579" w:rsidRDefault="000C41A3" w:rsidP="000C41A3">
            <w:pPr>
              <w:pStyle w:val="Tabletextright"/>
            </w:pPr>
          </w:p>
        </w:tc>
        <w:tc>
          <w:tcPr>
            <w:tcW w:w="1260" w:type="dxa"/>
            <w:shd w:val="clear" w:color="auto" w:fill="auto"/>
            <w:noWrap/>
          </w:tcPr>
          <w:p w14:paraId="440556DE" w14:textId="77777777" w:rsidR="000C41A3" w:rsidRPr="00F65579" w:rsidRDefault="000C41A3" w:rsidP="000C41A3">
            <w:pPr>
              <w:pStyle w:val="Tabletextright"/>
            </w:pPr>
          </w:p>
        </w:tc>
        <w:tc>
          <w:tcPr>
            <w:tcW w:w="1243" w:type="dxa"/>
            <w:shd w:val="clear" w:color="auto" w:fill="E0E0E0"/>
            <w:noWrap/>
          </w:tcPr>
          <w:p w14:paraId="1BE265A2" w14:textId="77777777" w:rsidR="000C41A3" w:rsidRPr="00F65579" w:rsidRDefault="000C41A3" w:rsidP="000C41A3">
            <w:pPr>
              <w:pStyle w:val="Tabletextright"/>
            </w:pPr>
          </w:p>
        </w:tc>
        <w:tc>
          <w:tcPr>
            <w:tcW w:w="1243" w:type="dxa"/>
            <w:shd w:val="clear" w:color="auto" w:fill="E0E0E0"/>
            <w:noWrap/>
          </w:tcPr>
          <w:p w14:paraId="5761A94E" w14:textId="77777777" w:rsidR="000C41A3" w:rsidRPr="00F65579" w:rsidRDefault="000C41A3" w:rsidP="000C41A3">
            <w:pPr>
              <w:pStyle w:val="Tabletextright"/>
            </w:pPr>
          </w:p>
        </w:tc>
      </w:tr>
      <w:tr w:rsidR="000C41A3" w:rsidRPr="00F65579" w14:paraId="5C2AEA5F" w14:textId="77777777" w:rsidTr="000C41A3">
        <w:trPr>
          <w:cantSplit/>
        </w:trPr>
        <w:tc>
          <w:tcPr>
            <w:tcW w:w="4788" w:type="dxa"/>
            <w:shd w:val="clear" w:color="auto" w:fill="auto"/>
          </w:tcPr>
          <w:p w14:paraId="633FEAC7" w14:textId="77777777" w:rsidR="000C41A3" w:rsidRPr="00F65579" w:rsidRDefault="000C41A3" w:rsidP="000C41A3">
            <w:pPr>
              <w:pStyle w:val="Tabletext"/>
            </w:pPr>
            <w:r w:rsidRPr="00F65579">
              <w:t>Investment in associate entity</w:t>
            </w:r>
          </w:p>
        </w:tc>
        <w:tc>
          <w:tcPr>
            <w:tcW w:w="1260" w:type="dxa"/>
            <w:shd w:val="clear" w:color="auto" w:fill="auto"/>
            <w:noWrap/>
          </w:tcPr>
          <w:p w14:paraId="261EBEC5" w14:textId="77777777" w:rsidR="000C41A3" w:rsidRPr="00F65579" w:rsidRDefault="000C41A3" w:rsidP="000C41A3">
            <w:pPr>
              <w:pStyle w:val="Tabletextright"/>
            </w:pPr>
          </w:p>
        </w:tc>
        <w:tc>
          <w:tcPr>
            <w:tcW w:w="1260" w:type="dxa"/>
            <w:shd w:val="clear" w:color="auto" w:fill="auto"/>
            <w:noWrap/>
          </w:tcPr>
          <w:p w14:paraId="04894351" w14:textId="77777777" w:rsidR="000C41A3" w:rsidRPr="00F65579" w:rsidRDefault="000C41A3" w:rsidP="000C41A3">
            <w:pPr>
              <w:pStyle w:val="Tabletextright"/>
            </w:pPr>
          </w:p>
        </w:tc>
        <w:tc>
          <w:tcPr>
            <w:tcW w:w="1243" w:type="dxa"/>
            <w:shd w:val="clear" w:color="auto" w:fill="E0E0E0"/>
            <w:noWrap/>
          </w:tcPr>
          <w:p w14:paraId="20E8334C" w14:textId="77777777" w:rsidR="000C41A3" w:rsidRPr="00F65579" w:rsidRDefault="000C41A3" w:rsidP="000C41A3">
            <w:pPr>
              <w:pStyle w:val="Tabletextright"/>
            </w:pPr>
          </w:p>
        </w:tc>
        <w:tc>
          <w:tcPr>
            <w:tcW w:w="1243" w:type="dxa"/>
            <w:shd w:val="clear" w:color="auto" w:fill="E0E0E0"/>
            <w:noWrap/>
          </w:tcPr>
          <w:p w14:paraId="0704BF48" w14:textId="77777777" w:rsidR="000C41A3" w:rsidRPr="00F65579" w:rsidRDefault="000C41A3" w:rsidP="000C41A3">
            <w:pPr>
              <w:pStyle w:val="Tabletextright"/>
            </w:pPr>
          </w:p>
        </w:tc>
      </w:tr>
      <w:tr w:rsidR="000C41A3" w:rsidRPr="00F65579" w14:paraId="52867C59" w14:textId="77777777" w:rsidTr="000C41A3">
        <w:trPr>
          <w:cantSplit/>
        </w:trPr>
        <w:tc>
          <w:tcPr>
            <w:tcW w:w="4788" w:type="dxa"/>
            <w:shd w:val="clear" w:color="auto" w:fill="auto"/>
          </w:tcPr>
          <w:p w14:paraId="756E27B5" w14:textId="77777777" w:rsidR="000C41A3" w:rsidRPr="00F65579" w:rsidRDefault="000C41A3" w:rsidP="000C41A3">
            <w:pPr>
              <w:pStyle w:val="Tabletext"/>
            </w:pPr>
            <w:r w:rsidRPr="00F65579">
              <w:t>Other investments</w:t>
            </w:r>
          </w:p>
        </w:tc>
        <w:tc>
          <w:tcPr>
            <w:tcW w:w="1260" w:type="dxa"/>
            <w:shd w:val="clear" w:color="auto" w:fill="auto"/>
            <w:noWrap/>
          </w:tcPr>
          <w:p w14:paraId="1DF64BDC" w14:textId="77777777" w:rsidR="000C41A3" w:rsidRPr="00F65579" w:rsidRDefault="000C41A3" w:rsidP="000C41A3">
            <w:pPr>
              <w:pStyle w:val="Tabletextright"/>
            </w:pPr>
          </w:p>
        </w:tc>
        <w:tc>
          <w:tcPr>
            <w:tcW w:w="1260" w:type="dxa"/>
            <w:shd w:val="clear" w:color="auto" w:fill="auto"/>
            <w:noWrap/>
          </w:tcPr>
          <w:p w14:paraId="0CC8E934" w14:textId="77777777" w:rsidR="000C41A3" w:rsidRPr="00F65579" w:rsidRDefault="000C41A3" w:rsidP="000C41A3">
            <w:pPr>
              <w:pStyle w:val="Tabletextright"/>
            </w:pPr>
          </w:p>
        </w:tc>
        <w:tc>
          <w:tcPr>
            <w:tcW w:w="1243" w:type="dxa"/>
            <w:shd w:val="clear" w:color="auto" w:fill="E0E0E0"/>
            <w:noWrap/>
          </w:tcPr>
          <w:p w14:paraId="12A71ECD" w14:textId="77777777" w:rsidR="000C41A3" w:rsidRPr="00F65579" w:rsidRDefault="000C41A3" w:rsidP="000C41A3">
            <w:pPr>
              <w:pStyle w:val="Tabletextright"/>
            </w:pPr>
          </w:p>
        </w:tc>
        <w:tc>
          <w:tcPr>
            <w:tcW w:w="1243" w:type="dxa"/>
            <w:shd w:val="clear" w:color="auto" w:fill="E0E0E0"/>
            <w:noWrap/>
          </w:tcPr>
          <w:p w14:paraId="305546B6" w14:textId="77777777" w:rsidR="000C41A3" w:rsidRPr="00F65579" w:rsidRDefault="000C41A3" w:rsidP="000C41A3">
            <w:pPr>
              <w:pStyle w:val="Tabletextright"/>
            </w:pPr>
          </w:p>
        </w:tc>
      </w:tr>
      <w:tr w:rsidR="000C41A3" w:rsidRPr="00F65579" w14:paraId="7CD0FAC3" w14:textId="77777777" w:rsidTr="000C41A3">
        <w:trPr>
          <w:cantSplit/>
        </w:trPr>
        <w:tc>
          <w:tcPr>
            <w:tcW w:w="4788" w:type="dxa"/>
            <w:shd w:val="clear" w:color="auto" w:fill="auto"/>
          </w:tcPr>
          <w:p w14:paraId="0C5D4012" w14:textId="77777777" w:rsidR="000C41A3" w:rsidRPr="00F65579" w:rsidRDefault="000C41A3" w:rsidP="000C41A3">
            <w:pPr>
              <w:pStyle w:val="Tabletextbold"/>
            </w:pPr>
            <w:r w:rsidRPr="00F65579">
              <w:t>Total financial assets</w:t>
            </w:r>
          </w:p>
        </w:tc>
        <w:tc>
          <w:tcPr>
            <w:tcW w:w="1260" w:type="dxa"/>
            <w:shd w:val="clear" w:color="auto" w:fill="auto"/>
            <w:noWrap/>
          </w:tcPr>
          <w:p w14:paraId="706FAEEE" w14:textId="77777777" w:rsidR="000C41A3" w:rsidRPr="00F65579" w:rsidRDefault="000C41A3" w:rsidP="000C41A3">
            <w:pPr>
              <w:pStyle w:val="Tabletextrightbold"/>
            </w:pPr>
            <w:r w:rsidRPr="00F65579">
              <w:t>2 664 712</w:t>
            </w:r>
          </w:p>
        </w:tc>
        <w:tc>
          <w:tcPr>
            <w:tcW w:w="1260" w:type="dxa"/>
            <w:shd w:val="clear" w:color="auto" w:fill="auto"/>
            <w:noWrap/>
          </w:tcPr>
          <w:p w14:paraId="0796C9BD" w14:textId="77777777" w:rsidR="000C41A3" w:rsidRPr="00F65579" w:rsidRDefault="000C41A3" w:rsidP="000C41A3">
            <w:pPr>
              <w:pStyle w:val="Tabletextrightbold"/>
            </w:pPr>
            <w:r w:rsidRPr="00F65579">
              <w:t>2 464 494</w:t>
            </w:r>
          </w:p>
        </w:tc>
        <w:tc>
          <w:tcPr>
            <w:tcW w:w="1243" w:type="dxa"/>
            <w:shd w:val="clear" w:color="auto" w:fill="E0E0E0"/>
            <w:noWrap/>
          </w:tcPr>
          <w:p w14:paraId="3EC61314" w14:textId="77777777" w:rsidR="000C41A3" w:rsidRPr="00F65579" w:rsidRDefault="000C41A3" w:rsidP="000C41A3">
            <w:pPr>
              <w:pStyle w:val="Tabletextrightbold"/>
            </w:pPr>
            <w:r w:rsidRPr="00F65579">
              <w:t>29 846</w:t>
            </w:r>
          </w:p>
        </w:tc>
        <w:tc>
          <w:tcPr>
            <w:tcW w:w="1243" w:type="dxa"/>
            <w:shd w:val="clear" w:color="auto" w:fill="E0E0E0"/>
            <w:noWrap/>
          </w:tcPr>
          <w:p w14:paraId="4FD6C1AD" w14:textId="77777777" w:rsidR="000C41A3" w:rsidRPr="00F65579" w:rsidRDefault="000C41A3" w:rsidP="000C41A3">
            <w:pPr>
              <w:pStyle w:val="Tabletextrightbold"/>
            </w:pPr>
            <w:r w:rsidRPr="00F65579">
              <w:t>21 342</w:t>
            </w:r>
          </w:p>
        </w:tc>
      </w:tr>
      <w:tr w:rsidR="000C41A3" w:rsidRPr="00F65579" w14:paraId="452D72F2" w14:textId="77777777" w:rsidTr="000C41A3">
        <w:trPr>
          <w:cantSplit/>
        </w:trPr>
        <w:tc>
          <w:tcPr>
            <w:tcW w:w="4788" w:type="dxa"/>
            <w:shd w:val="clear" w:color="auto" w:fill="auto"/>
          </w:tcPr>
          <w:p w14:paraId="783100C6" w14:textId="77777777" w:rsidR="000C41A3" w:rsidRPr="00F65579" w:rsidRDefault="000C41A3" w:rsidP="000C41A3">
            <w:pPr>
              <w:pStyle w:val="Tabletext"/>
            </w:pPr>
          </w:p>
        </w:tc>
        <w:tc>
          <w:tcPr>
            <w:tcW w:w="1260" w:type="dxa"/>
            <w:shd w:val="clear" w:color="auto" w:fill="auto"/>
            <w:noWrap/>
          </w:tcPr>
          <w:p w14:paraId="0AF7A88A" w14:textId="77777777" w:rsidR="000C41A3" w:rsidRPr="00F65579" w:rsidRDefault="000C41A3" w:rsidP="000C41A3">
            <w:pPr>
              <w:pStyle w:val="Tabletextright"/>
              <w:rPr>
                <w:bCs/>
              </w:rPr>
            </w:pPr>
          </w:p>
        </w:tc>
        <w:tc>
          <w:tcPr>
            <w:tcW w:w="1260" w:type="dxa"/>
            <w:shd w:val="clear" w:color="auto" w:fill="auto"/>
            <w:noWrap/>
          </w:tcPr>
          <w:p w14:paraId="5A096C4E" w14:textId="77777777" w:rsidR="000C41A3" w:rsidRPr="00F65579" w:rsidRDefault="000C41A3" w:rsidP="000C41A3">
            <w:pPr>
              <w:pStyle w:val="Tabletextright"/>
            </w:pPr>
          </w:p>
        </w:tc>
        <w:tc>
          <w:tcPr>
            <w:tcW w:w="1243" w:type="dxa"/>
            <w:shd w:val="clear" w:color="auto" w:fill="E0E0E0"/>
            <w:noWrap/>
          </w:tcPr>
          <w:p w14:paraId="368CD2B0" w14:textId="77777777" w:rsidR="000C41A3" w:rsidRPr="00F65579" w:rsidRDefault="000C41A3" w:rsidP="000C41A3">
            <w:pPr>
              <w:pStyle w:val="Tabletextright"/>
            </w:pPr>
          </w:p>
        </w:tc>
        <w:tc>
          <w:tcPr>
            <w:tcW w:w="1243" w:type="dxa"/>
            <w:shd w:val="clear" w:color="auto" w:fill="E0E0E0"/>
            <w:noWrap/>
          </w:tcPr>
          <w:p w14:paraId="537B886C" w14:textId="77777777" w:rsidR="000C41A3" w:rsidRPr="00F65579" w:rsidRDefault="000C41A3" w:rsidP="000C41A3">
            <w:pPr>
              <w:pStyle w:val="Tabletextright"/>
            </w:pPr>
          </w:p>
        </w:tc>
      </w:tr>
      <w:tr w:rsidR="000C41A3" w:rsidRPr="00F65579" w14:paraId="47A0E771" w14:textId="77777777" w:rsidTr="000C41A3">
        <w:trPr>
          <w:cantSplit/>
        </w:trPr>
        <w:tc>
          <w:tcPr>
            <w:tcW w:w="4788" w:type="dxa"/>
            <w:shd w:val="clear" w:color="auto" w:fill="auto"/>
          </w:tcPr>
          <w:p w14:paraId="7B9F9456" w14:textId="77777777" w:rsidR="000C41A3" w:rsidRPr="00F65579" w:rsidRDefault="000C41A3" w:rsidP="000C41A3">
            <w:pPr>
              <w:pStyle w:val="Tabletextbold"/>
            </w:pPr>
            <w:r w:rsidRPr="00F65579">
              <w:t>Non-financial assets</w:t>
            </w:r>
          </w:p>
        </w:tc>
        <w:tc>
          <w:tcPr>
            <w:tcW w:w="1260" w:type="dxa"/>
            <w:shd w:val="clear" w:color="auto" w:fill="auto"/>
            <w:noWrap/>
          </w:tcPr>
          <w:p w14:paraId="340AB30F" w14:textId="77777777" w:rsidR="000C41A3" w:rsidRPr="00F65579" w:rsidRDefault="000C41A3" w:rsidP="000C41A3">
            <w:pPr>
              <w:pStyle w:val="Tabletextright"/>
            </w:pPr>
            <w:r w:rsidRPr="00F65579">
              <w:rPr>
                <w:bCs/>
              </w:rPr>
              <w:t> </w:t>
            </w:r>
          </w:p>
        </w:tc>
        <w:tc>
          <w:tcPr>
            <w:tcW w:w="1260" w:type="dxa"/>
            <w:shd w:val="clear" w:color="auto" w:fill="auto"/>
            <w:noWrap/>
          </w:tcPr>
          <w:p w14:paraId="19841E31" w14:textId="77777777" w:rsidR="000C41A3" w:rsidRPr="00F65579" w:rsidRDefault="000C41A3" w:rsidP="000C41A3">
            <w:pPr>
              <w:pStyle w:val="Tabletextright"/>
            </w:pPr>
            <w:r w:rsidRPr="00F65579">
              <w:t> </w:t>
            </w:r>
          </w:p>
        </w:tc>
        <w:tc>
          <w:tcPr>
            <w:tcW w:w="1243" w:type="dxa"/>
            <w:shd w:val="clear" w:color="auto" w:fill="E0E0E0"/>
            <w:noWrap/>
          </w:tcPr>
          <w:p w14:paraId="7C870C2C" w14:textId="77777777" w:rsidR="000C41A3" w:rsidRPr="00F65579" w:rsidRDefault="000C41A3" w:rsidP="000C41A3">
            <w:pPr>
              <w:pStyle w:val="Tabletextright"/>
            </w:pPr>
          </w:p>
        </w:tc>
        <w:tc>
          <w:tcPr>
            <w:tcW w:w="1243" w:type="dxa"/>
            <w:shd w:val="clear" w:color="auto" w:fill="E0E0E0"/>
            <w:noWrap/>
          </w:tcPr>
          <w:p w14:paraId="63EAF409" w14:textId="77777777" w:rsidR="000C41A3" w:rsidRPr="00F65579" w:rsidRDefault="000C41A3" w:rsidP="000C41A3">
            <w:pPr>
              <w:pStyle w:val="Tabletextright"/>
            </w:pPr>
          </w:p>
        </w:tc>
      </w:tr>
      <w:tr w:rsidR="000C41A3" w:rsidRPr="00F65579" w14:paraId="78F76815" w14:textId="77777777" w:rsidTr="000C41A3">
        <w:trPr>
          <w:cantSplit/>
        </w:trPr>
        <w:tc>
          <w:tcPr>
            <w:tcW w:w="4788" w:type="dxa"/>
            <w:shd w:val="clear" w:color="auto" w:fill="auto"/>
          </w:tcPr>
          <w:p w14:paraId="02DBC2A8" w14:textId="77777777" w:rsidR="000C41A3" w:rsidRPr="00F65579" w:rsidRDefault="000C41A3" w:rsidP="000C41A3">
            <w:pPr>
              <w:pStyle w:val="Tabletext"/>
            </w:pPr>
            <w:r w:rsidRPr="00F65579">
              <w:t>Prepayments</w:t>
            </w:r>
          </w:p>
        </w:tc>
        <w:tc>
          <w:tcPr>
            <w:tcW w:w="1260" w:type="dxa"/>
            <w:shd w:val="clear" w:color="auto" w:fill="auto"/>
            <w:noWrap/>
          </w:tcPr>
          <w:p w14:paraId="43C74A06" w14:textId="77777777" w:rsidR="000C41A3" w:rsidRPr="00F65579" w:rsidRDefault="000C41A3" w:rsidP="000C41A3">
            <w:pPr>
              <w:pStyle w:val="Tabletextright"/>
            </w:pPr>
          </w:p>
        </w:tc>
        <w:tc>
          <w:tcPr>
            <w:tcW w:w="1260" w:type="dxa"/>
            <w:shd w:val="clear" w:color="auto" w:fill="auto"/>
            <w:noWrap/>
          </w:tcPr>
          <w:p w14:paraId="4F6F9B5A" w14:textId="77777777" w:rsidR="000C41A3" w:rsidRPr="00F65579" w:rsidRDefault="000C41A3" w:rsidP="000C41A3">
            <w:pPr>
              <w:pStyle w:val="Tabletextright"/>
            </w:pPr>
          </w:p>
        </w:tc>
        <w:tc>
          <w:tcPr>
            <w:tcW w:w="1243" w:type="dxa"/>
            <w:shd w:val="clear" w:color="auto" w:fill="E0E0E0"/>
            <w:noWrap/>
          </w:tcPr>
          <w:p w14:paraId="07A7AE01" w14:textId="77777777" w:rsidR="000C41A3" w:rsidRPr="00F65579" w:rsidRDefault="000C41A3" w:rsidP="000C41A3">
            <w:pPr>
              <w:pStyle w:val="Tabletextright"/>
            </w:pPr>
            <w:r w:rsidRPr="00F65579">
              <w:rPr>
                <w:bCs/>
              </w:rPr>
              <w:t>–</w:t>
            </w:r>
          </w:p>
        </w:tc>
        <w:tc>
          <w:tcPr>
            <w:tcW w:w="1243" w:type="dxa"/>
            <w:shd w:val="clear" w:color="auto" w:fill="E0E0E0"/>
            <w:noWrap/>
          </w:tcPr>
          <w:p w14:paraId="46CB1BD4" w14:textId="77777777" w:rsidR="000C41A3" w:rsidRPr="00F65579" w:rsidRDefault="000C41A3" w:rsidP="000C41A3">
            <w:pPr>
              <w:pStyle w:val="Tabletextright"/>
            </w:pPr>
            <w:r w:rsidRPr="00F65579">
              <w:rPr>
                <w:bCs/>
              </w:rPr>
              <w:t>27 770</w:t>
            </w:r>
          </w:p>
        </w:tc>
      </w:tr>
      <w:tr w:rsidR="000C41A3" w:rsidRPr="00F65579" w14:paraId="1D68BE1C" w14:textId="77777777" w:rsidTr="000C41A3">
        <w:trPr>
          <w:cantSplit/>
        </w:trPr>
        <w:tc>
          <w:tcPr>
            <w:tcW w:w="4788" w:type="dxa"/>
            <w:shd w:val="clear" w:color="auto" w:fill="auto"/>
          </w:tcPr>
          <w:p w14:paraId="4660E630" w14:textId="77777777" w:rsidR="000C41A3" w:rsidRPr="00F65579" w:rsidRDefault="000C41A3" w:rsidP="000C41A3">
            <w:pPr>
              <w:pStyle w:val="Tabletextbold"/>
            </w:pPr>
            <w:r w:rsidRPr="00F65579">
              <w:t>Total non-financial assets</w:t>
            </w:r>
          </w:p>
        </w:tc>
        <w:tc>
          <w:tcPr>
            <w:tcW w:w="1260" w:type="dxa"/>
            <w:shd w:val="clear" w:color="auto" w:fill="auto"/>
            <w:noWrap/>
          </w:tcPr>
          <w:p w14:paraId="0E6BA352" w14:textId="77777777" w:rsidR="000C41A3" w:rsidRPr="00F65579" w:rsidRDefault="000C41A3" w:rsidP="000C41A3">
            <w:pPr>
              <w:pStyle w:val="Tabletextrightbold"/>
            </w:pPr>
            <w:r w:rsidRPr="00F65579">
              <w:t>–</w:t>
            </w:r>
          </w:p>
        </w:tc>
        <w:tc>
          <w:tcPr>
            <w:tcW w:w="1260" w:type="dxa"/>
            <w:shd w:val="clear" w:color="auto" w:fill="auto"/>
            <w:noWrap/>
          </w:tcPr>
          <w:p w14:paraId="52653922" w14:textId="77777777" w:rsidR="000C41A3" w:rsidRPr="00F65579" w:rsidRDefault="000C41A3" w:rsidP="000C41A3">
            <w:pPr>
              <w:pStyle w:val="Tabletextrightbold"/>
            </w:pPr>
            <w:r w:rsidRPr="00F65579">
              <w:t>–</w:t>
            </w:r>
          </w:p>
        </w:tc>
        <w:tc>
          <w:tcPr>
            <w:tcW w:w="1243" w:type="dxa"/>
            <w:shd w:val="clear" w:color="auto" w:fill="E0E0E0"/>
            <w:noWrap/>
          </w:tcPr>
          <w:p w14:paraId="104DBDF9" w14:textId="77777777" w:rsidR="000C41A3" w:rsidRPr="00F65579" w:rsidRDefault="000C41A3" w:rsidP="000C41A3">
            <w:pPr>
              <w:pStyle w:val="Tabletextrightbold"/>
            </w:pPr>
            <w:r w:rsidRPr="00F65579">
              <w:t>–</w:t>
            </w:r>
          </w:p>
        </w:tc>
        <w:tc>
          <w:tcPr>
            <w:tcW w:w="1243" w:type="dxa"/>
            <w:shd w:val="clear" w:color="auto" w:fill="E0E0E0"/>
            <w:noWrap/>
          </w:tcPr>
          <w:p w14:paraId="117DAD29" w14:textId="77777777" w:rsidR="000C41A3" w:rsidRPr="00F65579" w:rsidRDefault="000C41A3" w:rsidP="000C41A3">
            <w:pPr>
              <w:pStyle w:val="Tabletextrightbold"/>
            </w:pPr>
            <w:r w:rsidRPr="00F65579">
              <w:t>27 770</w:t>
            </w:r>
          </w:p>
        </w:tc>
      </w:tr>
      <w:tr w:rsidR="000C41A3" w:rsidRPr="00F65579" w14:paraId="314C24C8" w14:textId="77777777" w:rsidTr="000C41A3">
        <w:trPr>
          <w:cantSplit/>
        </w:trPr>
        <w:tc>
          <w:tcPr>
            <w:tcW w:w="4788" w:type="dxa"/>
            <w:shd w:val="clear" w:color="auto" w:fill="auto"/>
          </w:tcPr>
          <w:p w14:paraId="56520532" w14:textId="77777777" w:rsidR="000C41A3" w:rsidRPr="00F65579" w:rsidRDefault="000C41A3" w:rsidP="000C41A3">
            <w:pPr>
              <w:pStyle w:val="Tabletextbold"/>
              <w:rPr>
                <w:bCs/>
              </w:rPr>
            </w:pPr>
            <w:r w:rsidRPr="00F65579">
              <w:rPr>
                <w:bCs/>
              </w:rPr>
              <w:t>Total administered assets</w:t>
            </w:r>
          </w:p>
        </w:tc>
        <w:tc>
          <w:tcPr>
            <w:tcW w:w="1260" w:type="dxa"/>
            <w:shd w:val="clear" w:color="auto" w:fill="auto"/>
            <w:noWrap/>
          </w:tcPr>
          <w:p w14:paraId="239E44E1" w14:textId="77777777" w:rsidR="000C41A3" w:rsidRPr="00F65579" w:rsidRDefault="000C41A3" w:rsidP="000C41A3">
            <w:pPr>
              <w:pStyle w:val="Tabletextrightbold"/>
            </w:pPr>
            <w:r w:rsidRPr="00F65579">
              <w:t>2 664 712</w:t>
            </w:r>
          </w:p>
        </w:tc>
        <w:tc>
          <w:tcPr>
            <w:tcW w:w="1260" w:type="dxa"/>
            <w:shd w:val="clear" w:color="auto" w:fill="auto"/>
            <w:noWrap/>
          </w:tcPr>
          <w:p w14:paraId="09C52CEE" w14:textId="77777777" w:rsidR="000C41A3" w:rsidRPr="00F65579" w:rsidRDefault="000C41A3" w:rsidP="000C41A3">
            <w:pPr>
              <w:pStyle w:val="Tabletextrightbold"/>
            </w:pPr>
            <w:r w:rsidRPr="00F65579">
              <w:t>2 464 494</w:t>
            </w:r>
          </w:p>
        </w:tc>
        <w:tc>
          <w:tcPr>
            <w:tcW w:w="1243" w:type="dxa"/>
            <w:shd w:val="clear" w:color="auto" w:fill="E0E0E0"/>
            <w:noWrap/>
          </w:tcPr>
          <w:p w14:paraId="6C595AFC" w14:textId="77777777" w:rsidR="000C41A3" w:rsidRPr="00F65579" w:rsidRDefault="000C41A3" w:rsidP="000C41A3">
            <w:pPr>
              <w:pStyle w:val="Tabletextrightbold"/>
            </w:pPr>
            <w:r w:rsidRPr="00F65579">
              <w:t>29 846</w:t>
            </w:r>
          </w:p>
        </w:tc>
        <w:tc>
          <w:tcPr>
            <w:tcW w:w="1243" w:type="dxa"/>
            <w:shd w:val="clear" w:color="auto" w:fill="E0E0E0"/>
            <w:noWrap/>
          </w:tcPr>
          <w:p w14:paraId="3B045C0D" w14:textId="77777777" w:rsidR="000C41A3" w:rsidRPr="00F65579" w:rsidRDefault="000C41A3" w:rsidP="000C41A3">
            <w:pPr>
              <w:pStyle w:val="Tabletextrightbold"/>
            </w:pPr>
            <w:r w:rsidRPr="00F65579">
              <w:t>49 112</w:t>
            </w:r>
          </w:p>
        </w:tc>
      </w:tr>
      <w:tr w:rsidR="000C41A3" w:rsidRPr="00F65579" w14:paraId="1FA36589" w14:textId="77777777" w:rsidTr="000C41A3">
        <w:trPr>
          <w:cantSplit/>
        </w:trPr>
        <w:tc>
          <w:tcPr>
            <w:tcW w:w="4788" w:type="dxa"/>
            <w:shd w:val="clear" w:color="auto" w:fill="auto"/>
          </w:tcPr>
          <w:p w14:paraId="512BE020" w14:textId="77777777" w:rsidR="000C41A3" w:rsidRPr="00F65579" w:rsidRDefault="000C41A3" w:rsidP="000C41A3">
            <w:pPr>
              <w:pStyle w:val="Tabletext"/>
            </w:pPr>
          </w:p>
        </w:tc>
        <w:tc>
          <w:tcPr>
            <w:tcW w:w="1260" w:type="dxa"/>
            <w:shd w:val="clear" w:color="auto" w:fill="auto"/>
            <w:noWrap/>
          </w:tcPr>
          <w:p w14:paraId="1B4212CE" w14:textId="77777777" w:rsidR="000C41A3" w:rsidRPr="00F65579" w:rsidRDefault="000C41A3" w:rsidP="000C41A3">
            <w:pPr>
              <w:pStyle w:val="Tabletextright"/>
            </w:pPr>
            <w:r w:rsidRPr="00F65579">
              <w:rPr>
                <w:b/>
                <w:bCs/>
              </w:rPr>
              <w:t> </w:t>
            </w:r>
          </w:p>
        </w:tc>
        <w:tc>
          <w:tcPr>
            <w:tcW w:w="1260" w:type="dxa"/>
            <w:shd w:val="clear" w:color="auto" w:fill="auto"/>
            <w:noWrap/>
          </w:tcPr>
          <w:p w14:paraId="50D820E2" w14:textId="77777777" w:rsidR="000C41A3" w:rsidRPr="00F65579" w:rsidRDefault="000C41A3" w:rsidP="000C41A3">
            <w:pPr>
              <w:pStyle w:val="Tabletextright"/>
            </w:pPr>
            <w:r w:rsidRPr="00F65579">
              <w:t> </w:t>
            </w:r>
          </w:p>
        </w:tc>
        <w:tc>
          <w:tcPr>
            <w:tcW w:w="1243" w:type="dxa"/>
            <w:shd w:val="clear" w:color="auto" w:fill="E0E0E0"/>
            <w:noWrap/>
          </w:tcPr>
          <w:p w14:paraId="0E7252D9" w14:textId="77777777" w:rsidR="000C41A3" w:rsidRPr="00F65579" w:rsidRDefault="000C41A3" w:rsidP="000C41A3">
            <w:pPr>
              <w:pStyle w:val="Tabletextright"/>
            </w:pPr>
          </w:p>
        </w:tc>
        <w:tc>
          <w:tcPr>
            <w:tcW w:w="1243" w:type="dxa"/>
            <w:shd w:val="clear" w:color="auto" w:fill="E0E0E0"/>
            <w:noWrap/>
          </w:tcPr>
          <w:p w14:paraId="52E11304" w14:textId="77777777" w:rsidR="000C41A3" w:rsidRPr="00F65579" w:rsidRDefault="000C41A3" w:rsidP="000C41A3">
            <w:pPr>
              <w:pStyle w:val="Tabletextright"/>
            </w:pPr>
          </w:p>
        </w:tc>
      </w:tr>
      <w:tr w:rsidR="000C41A3" w:rsidRPr="00F65579" w14:paraId="4746409C" w14:textId="77777777" w:rsidTr="000C41A3">
        <w:trPr>
          <w:cantSplit/>
        </w:trPr>
        <w:tc>
          <w:tcPr>
            <w:tcW w:w="4788" w:type="dxa"/>
            <w:shd w:val="clear" w:color="auto" w:fill="auto"/>
          </w:tcPr>
          <w:p w14:paraId="5A7AED85" w14:textId="77777777" w:rsidR="000C41A3" w:rsidRPr="00F65579" w:rsidRDefault="000C41A3" w:rsidP="000C41A3">
            <w:pPr>
              <w:pStyle w:val="Tabletextbold"/>
            </w:pPr>
            <w:r w:rsidRPr="00F65579">
              <w:t>Administered liabilities</w:t>
            </w:r>
          </w:p>
        </w:tc>
        <w:tc>
          <w:tcPr>
            <w:tcW w:w="1260" w:type="dxa"/>
            <w:shd w:val="clear" w:color="auto" w:fill="auto"/>
            <w:noWrap/>
          </w:tcPr>
          <w:p w14:paraId="38F6DC5C" w14:textId="77777777" w:rsidR="000C41A3" w:rsidRPr="00F65579" w:rsidRDefault="000C41A3" w:rsidP="000C41A3">
            <w:pPr>
              <w:pStyle w:val="Tabletextright"/>
            </w:pPr>
            <w:r w:rsidRPr="00F65579">
              <w:rPr>
                <w:bCs/>
              </w:rPr>
              <w:t> </w:t>
            </w:r>
          </w:p>
        </w:tc>
        <w:tc>
          <w:tcPr>
            <w:tcW w:w="1260" w:type="dxa"/>
            <w:shd w:val="clear" w:color="auto" w:fill="auto"/>
            <w:noWrap/>
          </w:tcPr>
          <w:p w14:paraId="7170957A" w14:textId="77777777" w:rsidR="000C41A3" w:rsidRPr="00F65579" w:rsidRDefault="000C41A3" w:rsidP="000C41A3">
            <w:pPr>
              <w:pStyle w:val="Tabletextright"/>
            </w:pPr>
            <w:r w:rsidRPr="00F65579">
              <w:t> </w:t>
            </w:r>
          </w:p>
        </w:tc>
        <w:tc>
          <w:tcPr>
            <w:tcW w:w="1243" w:type="dxa"/>
            <w:shd w:val="clear" w:color="auto" w:fill="E0E0E0"/>
            <w:noWrap/>
          </w:tcPr>
          <w:p w14:paraId="07236448" w14:textId="77777777" w:rsidR="000C41A3" w:rsidRPr="00F65579" w:rsidRDefault="000C41A3" w:rsidP="000C41A3">
            <w:pPr>
              <w:pStyle w:val="Tabletextright"/>
            </w:pPr>
          </w:p>
        </w:tc>
        <w:tc>
          <w:tcPr>
            <w:tcW w:w="1243" w:type="dxa"/>
            <w:shd w:val="clear" w:color="auto" w:fill="E0E0E0"/>
            <w:noWrap/>
          </w:tcPr>
          <w:p w14:paraId="73CAD47A" w14:textId="77777777" w:rsidR="000C41A3" w:rsidRPr="00F65579" w:rsidRDefault="000C41A3" w:rsidP="000C41A3">
            <w:pPr>
              <w:pStyle w:val="Tabletextright"/>
            </w:pPr>
          </w:p>
        </w:tc>
      </w:tr>
      <w:tr w:rsidR="000C41A3" w:rsidRPr="00F65579" w14:paraId="5E3668EB" w14:textId="77777777" w:rsidTr="000C41A3">
        <w:trPr>
          <w:cantSplit/>
        </w:trPr>
        <w:tc>
          <w:tcPr>
            <w:tcW w:w="4788" w:type="dxa"/>
            <w:shd w:val="clear" w:color="auto" w:fill="auto"/>
          </w:tcPr>
          <w:p w14:paraId="6D2976E9" w14:textId="77777777" w:rsidR="000C41A3" w:rsidRPr="00F65579" w:rsidRDefault="000C41A3" w:rsidP="000C41A3">
            <w:pPr>
              <w:pStyle w:val="Tabletext"/>
            </w:pPr>
            <w:r w:rsidRPr="00F65579">
              <w:t xml:space="preserve">Payables </w:t>
            </w:r>
          </w:p>
        </w:tc>
        <w:tc>
          <w:tcPr>
            <w:tcW w:w="1260" w:type="dxa"/>
            <w:shd w:val="clear" w:color="auto" w:fill="auto"/>
            <w:noWrap/>
          </w:tcPr>
          <w:p w14:paraId="6AC3CB78" w14:textId="77777777" w:rsidR="000C41A3" w:rsidRPr="00F65579" w:rsidRDefault="000C41A3" w:rsidP="000C41A3">
            <w:pPr>
              <w:pStyle w:val="Tabletextright"/>
              <w:rPr>
                <w:bCs/>
              </w:rPr>
            </w:pPr>
            <w:r w:rsidRPr="00F65579">
              <w:rPr>
                <w:bCs/>
              </w:rPr>
              <w:t>24 569</w:t>
            </w:r>
          </w:p>
        </w:tc>
        <w:tc>
          <w:tcPr>
            <w:tcW w:w="1260" w:type="dxa"/>
            <w:shd w:val="clear" w:color="auto" w:fill="auto"/>
            <w:noWrap/>
          </w:tcPr>
          <w:p w14:paraId="74619A20" w14:textId="77777777" w:rsidR="000C41A3" w:rsidRPr="00F65579" w:rsidRDefault="000C41A3" w:rsidP="000C41A3">
            <w:pPr>
              <w:pStyle w:val="Tabletextright"/>
            </w:pPr>
            <w:r w:rsidRPr="00F65579">
              <w:rPr>
                <w:bCs/>
              </w:rPr>
              <w:t>8 960</w:t>
            </w:r>
          </w:p>
        </w:tc>
        <w:tc>
          <w:tcPr>
            <w:tcW w:w="1243" w:type="dxa"/>
            <w:shd w:val="clear" w:color="auto" w:fill="E0E0E0"/>
            <w:noWrap/>
          </w:tcPr>
          <w:p w14:paraId="5F62AE2A" w14:textId="77777777" w:rsidR="000C41A3" w:rsidRPr="00F65579" w:rsidRDefault="000C41A3" w:rsidP="000C41A3">
            <w:pPr>
              <w:pStyle w:val="Tabletextright"/>
              <w:rPr>
                <w:bCs/>
              </w:rPr>
            </w:pPr>
            <w:r w:rsidRPr="00F65579">
              <w:rPr>
                <w:bCs/>
              </w:rPr>
              <w:t>38 441</w:t>
            </w:r>
          </w:p>
        </w:tc>
        <w:tc>
          <w:tcPr>
            <w:tcW w:w="1243" w:type="dxa"/>
            <w:shd w:val="clear" w:color="auto" w:fill="E0E0E0"/>
            <w:noWrap/>
          </w:tcPr>
          <w:p w14:paraId="67C07ADD" w14:textId="77777777" w:rsidR="000C41A3" w:rsidRPr="00F65579" w:rsidRDefault="000C41A3" w:rsidP="000C41A3">
            <w:pPr>
              <w:pStyle w:val="Tabletextright"/>
            </w:pPr>
            <w:r w:rsidRPr="00F65579">
              <w:rPr>
                <w:bCs/>
              </w:rPr>
              <w:t>71 379</w:t>
            </w:r>
          </w:p>
        </w:tc>
      </w:tr>
      <w:tr w:rsidR="000C41A3" w:rsidRPr="00F65579" w14:paraId="18508499" w14:textId="77777777" w:rsidTr="000C41A3">
        <w:trPr>
          <w:cantSplit/>
        </w:trPr>
        <w:tc>
          <w:tcPr>
            <w:tcW w:w="4788" w:type="dxa"/>
            <w:shd w:val="clear" w:color="auto" w:fill="auto"/>
          </w:tcPr>
          <w:p w14:paraId="6863EA24" w14:textId="77777777" w:rsidR="000C41A3" w:rsidRPr="00F65579" w:rsidRDefault="000C41A3" w:rsidP="000C41A3">
            <w:pPr>
              <w:pStyle w:val="Tabletext"/>
            </w:pPr>
            <w:r w:rsidRPr="00F65579">
              <w:t>Advances received</w:t>
            </w:r>
          </w:p>
        </w:tc>
        <w:tc>
          <w:tcPr>
            <w:tcW w:w="1260" w:type="dxa"/>
            <w:shd w:val="clear" w:color="auto" w:fill="auto"/>
            <w:noWrap/>
          </w:tcPr>
          <w:p w14:paraId="5C1A610F" w14:textId="77777777" w:rsidR="000C41A3" w:rsidRPr="00F65579" w:rsidRDefault="000C41A3" w:rsidP="000C41A3">
            <w:pPr>
              <w:pStyle w:val="Tabletextright"/>
              <w:rPr>
                <w:bCs/>
              </w:rPr>
            </w:pPr>
          </w:p>
        </w:tc>
        <w:tc>
          <w:tcPr>
            <w:tcW w:w="1260" w:type="dxa"/>
            <w:shd w:val="clear" w:color="auto" w:fill="auto"/>
            <w:noWrap/>
          </w:tcPr>
          <w:p w14:paraId="7B0A718F" w14:textId="77777777" w:rsidR="000C41A3" w:rsidRPr="00F65579" w:rsidRDefault="000C41A3" w:rsidP="000C41A3">
            <w:pPr>
              <w:pStyle w:val="Tabletextright"/>
            </w:pPr>
          </w:p>
        </w:tc>
        <w:tc>
          <w:tcPr>
            <w:tcW w:w="1243" w:type="dxa"/>
            <w:shd w:val="clear" w:color="auto" w:fill="E0E0E0"/>
            <w:noWrap/>
          </w:tcPr>
          <w:p w14:paraId="5AB3777B" w14:textId="77777777" w:rsidR="000C41A3" w:rsidRPr="00F65579" w:rsidRDefault="000C41A3" w:rsidP="000C41A3">
            <w:pPr>
              <w:pStyle w:val="Tabletextright"/>
              <w:rPr>
                <w:bCs/>
              </w:rPr>
            </w:pPr>
          </w:p>
        </w:tc>
        <w:tc>
          <w:tcPr>
            <w:tcW w:w="1243" w:type="dxa"/>
            <w:shd w:val="clear" w:color="auto" w:fill="E0E0E0"/>
            <w:noWrap/>
          </w:tcPr>
          <w:p w14:paraId="31FB7F54" w14:textId="77777777" w:rsidR="000C41A3" w:rsidRPr="00F65579" w:rsidRDefault="000C41A3" w:rsidP="000C41A3">
            <w:pPr>
              <w:pStyle w:val="Tabletextright"/>
            </w:pPr>
          </w:p>
        </w:tc>
      </w:tr>
      <w:tr w:rsidR="000C41A3" w:rsidRPr="00F65579" w14:paraId="5EC03D85" w14:textId="77777777" w:rsidTr="000C41A3">
        <w:trPr>
          <w:cantSplit/>
        </w:trPr>
        <w:tc>
          <w:tcPr>
            <w:tcW w:w="4788" w:type="dxa"/>
            <w:shd w:val="clear" w:color="auto" w:fill="auto"/>
          </w:tcPr>
          <w:p w14:paraId="63FB9535" w14:textId="77777777" w:rsidR="000C41A3" w:rsidRPr="00F65579" w:rsidRDefault="000C41A3" w:rsidP="000C41A3">
            <w:pPr>
              <w:pStyle w:val="Tabletext"/>
            </w:pPr>
            <w:r w:rsidRPr="00F65579">
              <w:t xml:space="preserve">Public Account SAU liability </w:t>
            </w:r>
          </w:p>
        </w:tc>
        <w:tc>
          <w:tcPr>
            <w:tcW w:w="1260" w:type="dxa"/>
            <w:shd w:val="clear" w:color="auto" w:fill="auto"/>
            <w:noWrap/>
          </w:tcPr>
          <w:p w14:paraId="4597F1DD" w14:textId="77777777" w:rsidR="000C41A3" w:rsidRPr="00F65579" w:rsidRDefault="000C41A3" w:rsidP="000C41A3">
            <w:pPr>
              <w:pStyle w:val="Tabletextright"/>
              <w:rPr>
                <w:bCs/>
              </w:rPr>
            </w:pPr>
          </w:p>
        </w:tc>
        <w:tc>
          <w:tcPr>
            <w:tcW w:w="1260" w:type="dxa"/>
            <w:shd w:val="clear" w:color="auto" w:fill="auto"/>
            <w:noWrap/>
          </w:tcPr>
          <w:p w14:paraId="71267C6E" w14:textId="77777777" w:rsidR="000C41A3" w:rsidRPr="00F65579" w:rsidRDefault="000C41A3" w:rsidP="000C41A3">
            <w:pPr>
              <w:pStyle w:val="Tabletextright"/>
            </w:pPr>
          </w:p>
        </w:tc>
        <w:tc>
          <w:tcPr>
            <w:tcW w:w="1243" w:type="dxa"/>
            <w:shd w:val="clear" w:color="auto" w:fill="E0E0E0"/>
            <w:noWrap/>
          </w:tcPr>
          <w:p w14:paraId="6C807D4C" w14:textId="77777777" w:rsidR="000C41A3" w:rsidRPr="00F65579" w:rsidRDefault="000C41A3" w:rsidP="000C41A3">
            <w:pPr>
              <w:pStyle w:val="Tabletextright"/>
              <w:rPr>
                <w:bCs/>
              </w:rPr>
            </w:pPr>
          </w:p>
        </w:tc>
        <w:tc>
          <w:tcPr>
            <w:tcW w:w="1243" w:type="dxa"/>
            <w:shd w:val="clear" w:color="auto" w:fill="E0E0E0"/>
            <w:noWrap/>
          </w:tcPr>
          <w:p w14:paraId="1853B7D6" w14:textId="77777777" w:rsidR="000C41A3" w:rsidRPr="00F65579" w:rsidRDefault="000C41A3" w:rsidP="000C41A3">
            <w:pPr>
              <w:pStyle w:val="Tabletextright"/>
            </w:pPr>
          </w:p>
        </w:tc>
      </w:tr>
      <w:tr w:rsidR="000C41A3" w:rsidRPr="00F65579" w14:paraId="4EF6A806" w14:textId="77777777" w:rsidTr="000C41A3">
        <w:trPr>
          <w:cantSplit/>
        </w:trPr>
        <w:tc>
          <w:tcPr>
            <w:tcW w:w="4788" w:type="dxa"/>
            <w:shd w:val="clear" w:color="auto" w:fill="auto"/>
          </w:tcPr>
          <w:p w14:paraId="1004FAAD" w14:textId="77777777" w:rsidR="000C41A3" w:rsidRPr="00F65579" w:rsidRDefault="000C41A3" w:rsidP="000C41A3">
            <w:pPr>
              <w:pStyle w:val="Tabletext"/>
            </w:pPr>
            <w:r w:rsidRPr="00F65579">
              <w:t xml:space="preserve">Provisions </w:t>
            </w:r>
          </w:p>
        </w:tc>
        <w:tc>
          <w:tcPr>
            <w:tcW w:w="1260" w:type="dxa"/>
            <w:shd w:val="clear" w:color="auto" w:fill="auto"/>
            <w:noWrap/>
          </w:tcPr>
          <w:p w14:paraId="2A116CC8" w14:textId="77777777" w:rsidR="000C41A3" w:rsidRPr="00F65579" w:rsidRDefault="000C41A3" w:rsidP="000C41A3">
            <w:pPr>
              <w:pStyle w:val="Tabletextright"/>
              <w:rPr>
                <w:bCs/>
              </w:rPr>
            </w:pPr>
            <w:r w:rsidRPr="00F65579">
              <w:rPr>
                <w:bCs/>
              </w:rPr>
              <w:t>–</w:t>
            </w:r>
          </w:p>
        </w:tc>
        <w:tc>
          <w:tcPr>
            <w:tcW w:w="1260" w:type="dxa"/>
            <w:shd w:val="clear" w:color="auto" w:fill="auto"/>
            <w:noWrap/>
          </w:tcPr>
          <w:p w14:paraId="7986F564" w14:textId="77777777" w:rsidR="000C41A3" w:rsidRPr="00F65579" w:rsidRDefault="000C41A3" w:rsidP="000C41A3">
            <w:pPr>
              <w:pStyle w:val="Tabletextright"/>
            </w:pPr>
            <w:r w:rsidRPr="00F65579">
              <w:rPr>
                <w:bCs/>
              </w:rPr>
              <w:t>27</w:t>
            </w:r>
          </w:p>
        </w:tc>
        <w:tc>
          <w:tcPr>
            <w:tcW w:w="1243" w:type="dxa"/>
            <w:shd w:val="clear" w:color="auto" w:fill="E0E0E0"/>
            <w:noWrap/>
          </w:tcPr>
          <w:p w14:paraId="4980FB22" w14:textId="77777777" w:rsidR="000C41A3" w:rsidRPr="00F65579" w:rsidRDefault="000C41A3" w:rsidP="000C41A3">
            <w:pPr>
              <w:pStyle w:val="Tabletextright"/>
              <w:rPr>
                <w:bCs/>
              </w:rPr>
            </w:pPr>
            <w:r w:rsidRPr="00F65579">
              <w:rPr>
                <w:bCs/>
              </w:rPr>
              <w:t>70 088</w:t>
            </w:r>
          </w:p>
        </w:tc>
        <w:tc>
          <w:tcPr>
            <w:tcW w:w="1243" w:type="dxa"/>
            <w:shd w:val="clear" w:color="auto" w:fill="E0E0E0"/>
            <w:noWrap/>
          </w:tcPr>
          <w:p w14:paraId="742F204A" w14:textId="77777777" w:rsidR="000C41A3" w:rsidRPr="00F65579" w:rsidRDefault="000C41A3" w:rsidP="000C41A3">
            <w:pPr>
              <w:pStyle w:val="Tabletextright"/>
            </w:pPr>
            <w:r w:rsidRPr="00F65579">
              <w:rPr>
                <w:bCs/>
              </w:rPr>
              <w:t>95 190</w:t>
            </w:r>
          </w:p>
        </w:tc>
      </w:tr>
      <w:tr w:rsidR="000C41A3" w:rsidRPr="00F65579" w14:paraId="58E2DA0D" w14:textId="77777777" w:rsidTr="000C41A3">
        <w:trPr>
          <w:cantSplit/>
        </w:trPr>
        <w:tc>
          <w:tcPr>
            <w:tcW w:w="4788" w:type="dxa"/>
            <w:shd w:val="clear" w:color="auto" w:fill="auto"/>
          </w:tcPr>
          <w:p w14:paraId="6798D2CE" w14:textId="77777777" w:rsidR="000C41A3" w:rsidRPr="00F65579" w:rsidRDefault="000C41A3" w:rsidP="000C41A3">
            <w:pPr>
              <w:pStyle w:val="Tabletext"/>
            </w:pPr>
            <w:r w:rsidRPr="00F65579">
              <w:t>Unearned income</w:t>
            </w:r>
          </w:p>
        </w:tc>
        <w:tc>
          <w:tcPr>
            <w:tcW w:w="1260" w:type="dxa"/>
            <w:shd w:val="clear" w:color="auto" w:fill="auto"/>
            <w:noWrap/>
          </w:tcPr>
          <w:p w14:paraId="6CDC26DD" w14:textId="77777777" w:rsidR="000C41A3" w:rsidRPr="00F65579" w:rsidRDefault="000C41A3" w:rsidP="000C41A3">
            <w:pPr>
              <w:pStyle w:val="Tabletextright"/>
              <w:rPr>
                <w:bCs/>
              </w:rPr>
            </w:pPr>
          </w:p>
        </w:tc>
        <w:tc>
          <w:tcPr>
            <w:tcW w:w="1260" w:type="dxa"/>
            <w:shd w:val="clear" w:color="auto" w:fill="auto"/>
            <w:noWrap/>
          </w:tcPr>
          <w:p w14:paraId="54CBDA0E" w14:textId="77777777" w:rsidR="000C41A3" w:rsidRPr="00F65579" w:rsidRDefault="000C41A3" w:rsidP="000C41A3">
            <w:pPr>
              <w:pStyle w:val="Tabletextright"/>
            </w:pPr>
          </w:p>
        </w:tc>
        <w:tc>
          <w:tcPr>
            <w:tcW w:w="1243" w:type="dxa"/>
            <w:shd w:val="clear" w:color="auto" w:fill="E0E0E0"/>
            <w:noWrap/>
          </w:tcPr>
          <w:p w14:paraId="2B7928F9" w14:textId="77777777" w:rsidR="000C41A3" w:rsidRPr="00F65579" w:rsidRDefault="000C41A3" w:rsidP="000C41A3">
            <w:pPr>
              <w:pStyle w:val="Tabletextright"/>
              <w:rPr>
                <w:bCs/>
              </w:rPr>
            </w:pPr>
          </w:p>
        </w:tc>
        <w:tc>
          <w:tcPr>
            <w:tcW w:w="1243" w:type="dxa"/>
            <w:shd w:val="clear" w:color="auto" w:fill="E0E0E0"/>
            <w:noWrap/>
          </w:tcPr>
          <w:p w14:paraId="6225A2C9" w14:textId="77777777" w:rsidR="000C41A3" w:rsidRPr="00F65579" w:rsidRDefault="000C41A3" w:rsidP="000C41A3">
            <w:pPr>
              <w:pStyle w:val="Tabletextright"/>
            </w:pPr>
          </w:p>
        </w:tc>
      </w:tr>
      <w:tr w:rsidR="000C41A3" w:rsidRPr="00F65579" w14:paraId="29606E8F" w14:textId="77777777" w:rsidTr="000C41A3">
        <w:trPr>
          <w:cantSplit/>
        </w:trPr>
        <w:tc>
          <w:tcPr>
            <w:tcW w:w="4788" w:type="dxa"/>
            <w:shd w:val="clear" w:color="auto" w:fill="auto"/>
          </w:tcPr>
          <w:p w14:paraId="11D4072E" w14:textId="77777777" w:rsidR="000C41A3" w:rsidRPr="00F65579" w:rsidRDefault="000C41A3" w:rsidP="000C41A3">
            <w:pPr>
              <w:pStyle w:val="Tabletext"/>
            </w:pPr>
            <w:r w:rsidRPr="00F65579">
              <w:t>Advances for capital works</w:t>
            </w:r>
          </w:p>
        </w:tc>
        <w:tc>
          <w:tcPr>
            <w:tcW w:w="1260" w:type="dxa"/>
            <w:shd w:val="clear" w:color="auto" w:fill="auto"/>
            <w:noWrap/>
          </w:tcPr>
          <w:p w14:paraId="0E243D1D" w14:textId="77777777" w:rsidR="000C41A3" w:rsidRPr="00F65579" w:rsidRDefault="000C41A3" w:rsidP="000C41A3">
            <w:pPr>
              <w:pStyle w:val="Tabletextright"/>
              <w:rPr>
                <w:bCs/>
              </w:rPr>
            </w:pPr>
          </w:p>
        </w:tc>
        <w:tc>
          <w:tcPr>
            <w:tcW w:w="1260" w:type="dxa"/>
            <w:shd w:val="clear" w:color="auto" w:fill="auto"/>
            <w:noWrap/>
          </w:tcPr>
          <w:p w14:paraId="1F494D5D" w14:textId="77777777" w:rsidR="000C41A3" w:rsidRPr="00F65579" w:rsidRDefault="000C41A3" w:rsidP="000C41A3">
            <w:pPr>
              <w:pStyle w:val="Tabletextright"/>
            </w:pPr>
          </w:p>
        </w:tc>
        <w:tc>
          <w:tcPr>
            <w:tcW w:w="1243" w:type="dxa"/>
            <w:shd w:val="clear" w:color="auto" w:fill="E0E0E0"/>
            <w:noWrap/>
          </w:tcPr>
          <w:p w14:paraId="5A29BBBB" w14:textId="77777777" w:rsidR="000C41A3" w:rsidRPr="00F65579" w:rsidRDefault="000C41A3" w:rsidP="000C41A3">
            <w:pPr>
              <w:pStyle w:val="Tabletextright"/>
              <w:rPr>
                <w:bCs/>
              </w:rPr>
            </w:pPr>
          </w:p>
        </w:tc>
        <w:tc>
          <w:tcPr>
            <w:tcW w:w="1243" w:type="dxa"/>
            <w:shd w:val="clear" w:color="auto" w:fill="E0E0E0"/>
            <w:noWrap/>
          </w:tcPr>
          <w:p w14:paraId="0E13D1B3" w14:textId="77777777" w:rsidR="000C41A3" w:rsidRPr="00F65579" w:rsidRDefault="000C41A3" w:rsidP="000C41A3">
            <w:pPr>
              <w:pStyle w:val="Tabletextright"/>
              <w:rPr>
                <w:bCs/>
              </w:rPr>
            </w:pPr>
          </w:p>
        </w:tc>
      </w:tr>
      <w:tr w:rsidR="000C41A3" w:rsidRPr="00F65579" w14:paraId="2A0EE5DA" w14:textId="77777777" w:rsidTr="000C41A3">
        <w:trPr>
          <w:cantSplit/>
        </w:trPr>
        <w:tc>
          <w:tcPr>
            <w:tcW w:w="4788" w:type="dxa"/>
            <w:shd w:val="clear" w:color="auto" w:fill="auto"/>
          </w:tcPr>
          <w:p w14:paraId="737E3611" w14:textId="77777777" w:rsidR="000C41A3" w:rsidRPr="00F65579" w:rsidRDefault="000C41A3" w:rsidP="000C41A3">
            <w:pPr>
              <w:pStyle w:val="Tabletext"/>
            </w:pPr>
            <w:r w:rsidRPr="00F65579">
              <w:t>Borrowings</w:t>
            </w:r>
          </w:p>
        </w:tc>
        <w:tc>
          <w:tcPr>
            <w:tcW w:w="1260" w:type="dxa"/>
            <w:shd w:val="clear" w:color="auto" w:fill="auto"/>
            <w:noWrap/>
          </w:tcPr>
          <w:p w14:paraId="4BED2D60" w14:textId="77777777" w:rsidR="000C41A3" w:rsidRPr="00F65579" w:rsidRDefault="000C41A3" w:rsidP="000C41A3">
            <w:pPr>
              <w:pStyle w:val="Tabletextright"/>
              <w:rPr>
                <w:bCs/>
              </w:rPr>
            </w:pPr>
          </w:p>
        </w:tc>
        <w:tc>
          <w:tcPr>
            <w:tcW w:w="1260" w:type="dxa"/>
            <w:shd w:val="clear" w:color="auto" w:fill="auto"/>
            <w:noWrap/>
          </w:tcPr>
          <w:p w14:paraId="64F297CF" w14:textId="77777777" w:rsidR="000C41A3" w:rsidRPr="00F65579" w:rsidRDefault="000C41A3" w:rsidP="000C41A3">
            <w:pPr>
              <w:pStyle w:val="Tabletextright"/>
            </w:pPr>
          </w:p>
        </w:tc>
        <w:tc>
          <w:tcPr>
            <w:tcW w:w="1243" w:type="dxa"/>
            <w:shd w:val="clear" w:color="auto" w:fill="E0E0E0"/>
            <w:noWrap/>
          </w:tcPr>
          <w:p w14:paraId="49B6DB88" w14:textId="77777777" w:rsidR="000C41A3" w:rsidRPr="00F65579" w:rsidRDefault="000C41A3" w:rsidP="000C41A3">
            <w:pPr>
              <w:pStyle w:val="Tabletextright"/>
              <w:rPr>
                <w:bCs/>
              </w:rPr>
            </w:pPr>
          </w:p>
        </w:tc>
        <w:tc>
          <w:tcPr>
            <w:tcW w:w="1243" w:type="dxa"/>
            <w:shd w:val="clear" w:color="auto" w:fill="E0E0E0"/>
            <w:noWrap/>
          </w:tcPr>
          <w:p w14:paraId="0710C980" w14:textId="77777777" w:rsidR="000C41A3" w:rsidRPr="00F65579" w:rsidRDefault="000C41A3" w:rsidP="000C41A3">
            <w:pPr>
              <w:pStyle w:val="Tabletextright"/>
            </w:pPr>
          </w:p>
        </w:tc>
      </w:tr>
      <w:tr w:rsidR="000C41A3" w:rsidRPr="00F65579" w14:paraId="649D7457" w14:textId="77777777" w:rsidTr="000C41A3">
        <w:trPr>
          <w:cantSplit/>
        </w:trPr>
        <w:tc>
          <w:tcPr>
            <w:tcW w:w="4788" w:type="dxa"/>
            <w:shd w:val="clear" w:color="auto" w:fill="auto"/>
          </w:tcPr>
          <w:p w14:paraId="1894B86F" w14:textId="77777777" w:rsidR="000C41A3" w:rsidRPr="00F65579" w:rsidRDefault="000C41A3" w:rsidP="000C41A3">
            <w:pPr>
              <w:pStyle w:val="Tabletext"/>
            </w:pPr>
            <w:r w:rsidRPr="00F65579">
              <w:t xml:space="preserve">Superannuation liability </w:t>
            </w:r>
          </w:p>
        </w:tc>
        <w:tc>
          <w:tcPr>
            <w:tcW w:w="1260" w:type="dxa"/>
            <w:shd w:val="clear" w:color="auto" w:fill="auto"/>
            <w:noWrap/>
          </w:tcPr>
          <w:p w14:paraId="1C7444CE" w14:textId="77777777" w:rsidR="000C41A3" w:rsidRPr="00F65579" w:rsidRDefault="000C41A3" w:rsidP="000C41A3">
            <w:pPr>
              <w:pStyle w:val="Tabletextright"/>
            </w:pPr>
          </w:p>
        </w:tc>
        <w:tc>
          <w:tcPr>
            <w:tcW w:w="1260" w:type="dxa"/>
            <w:shd w:val="clear" w:color="auto" w:fill="auto"/>
            <w:noWrap/>
          </w:tcPr>
          <w:p w14:paraId="33805B71" w14:textId="77777777" w:rsidR="000C41A3" w:rsidRPr="00F65579" w:rsidRDefault="000C41A3" w:rsidP="000C41A3">
            <w:pPr>
              <w:pStyle w:val="Tabletextright"/>
            </w:pPr>
          </w:p>
        </w:tc>
        <w:tc>
          <w:tcPr>
            <w:tcW w:w="1243" w:type="dxa"/>
            <w:shd w:val="clear" w:color="auto" w:fill="E0E0E0"/>
            <w:noWrap/>
          </w:tcPr>
          <w:p w14:paraId="5E40D843" w14:textId="77777777" w:rsidR="000C41A3" w:rsidRPr="00F65579" w:rsidRDefault="000C41A3" w:rsidP="000C41A3">
            <w:pPr>
              <w:pStyle w:val="Tabletextright"/>
              <w:rPr>
                <w:bCs/>
              </w:rPr>
            </w:pPr>
          </w:p>
        </w:tc>
        <w:tc>
          <w:tcPr>
            <w:tcW w:w="1243" w:type="dxa"/>
            <w:shd w:val="clear" w:color="auto" w:fill="E0E0E0"/>
            <w:noWrap/>
          </w:tcPr>
          <w:p w14:paraId="78B576DA" w14:textId="77777777" w:rsidR="000C41A3" w:rsidRPr="00F65579" w:rsidRDefault="000C41A3" w:rsidP="000C41A3">
            <w:pPr>
              <w:pStyle w:val="Tabletextright"/>
            </w:pPr>
          </w:p>
        </w:tc>
      </w:tr>
      <w:tr w:rsidR="000C41A3" w:rsidRPr="00F65579" w14:paraId="1FDBED9F" w14:textId="77777777" w:rsidTr="000C41A3">
        <w:trPr>
          <w:cantSplit/>
        </w:trPr>
        <w:tc>
          <w:tcPr>
            <w:tcW w:w="4788" w:type="dxa"/>
            <w:shd w:val="clear" w:color="auto" w:fill="auto"/>
          </w:tcPr>
          <w:p w14:paraId="07852439" w14:textId="77777777" w:rsidR="000C41A3" w:rsidRPr="00F65579" w:rsidRDefault="000C41A3" w:rsidP="000C41A3">
            <w:pPr>
              <w:pStyle w:val="Tabletextbold"/>
            </w:pPr>
            <w:r w:rsidRPr="00F65579">
              <w:t>Total administered liabilities</w:t>
            </w:r>
          </w:p>
        </w:tc>
        <w:tc>
          <w:tcPr>
            <w:tcW w:w="1260" w:type="dxa"/>
            <w:shd w:val="clear" w:color="auto" w:fill="auto"/>
            <w:noWrap/>
          </w:tcPr>
          <w:p w14:paraId="19CB406D" w14:textId="77777777" w:rsidR="000C41A3" w:rsidRPr="00F65579" w:rsidRDefault="000C41A3" w:rsidP="000C41A3">
            <w:pPr>
              <w:pStyle w:val="Tabletextrightbold"/>
            </w:pPr>
            <w:r w:rsidRPr="00F65579">
              <w:t>24 569</w:t>
            </w:r>
          </w:p>
        </w:tc>
        <w:tc>
          <w:tcPr>
            <w:tcW w:w="1260" w:type="dxa"/>
            <w:shd w:val="clear" w:color="auto" w:fill="auto"/>
            <w:noWrap/>
          </w:tcPr>
          <w:p w14:paraId="25736566" w14:textId="77777777" w:rsidR="000C41A3" w:rsidRPr="00F65579" w:rsidRDefault="000C41A3" w:rsidP="000C41A3">
            <w:pPr>
              <w:pStyle w:val="Tabletextrightbold"/>
            </w:pPr>
            <w:r w:rsidRPr="00F65579">
              <w:t>8 987</w:t>
            </w:r>
          </w:p>
        </w:tc>
        <w:tc>
          <w:tcPr>
            <w:tcW w:w="1243" w:type="dxa"/>
            <w:shd w:val="clear" w:color="auto" w:fill="E0E0E0"/>
            <w:noWrap/>
          </w:tcPr>
          <w:p w14:paraId="5705BEB0" w14:textId="77777777" w:rsidR="000C41A3" w:rsidRPr="00F65579" w:rsidRDefault="000C41A3" w:rsidP="000C41A3">
            <w:pPr>
              <w:pStyle w:val="Tabletextrightbold"/>
            </w:pPr>
            <w:r w:rsidRPr="00F65579">
              <w:t>108 529</w:t>
            </w:r>
          </w:p>
        </w:tc>
        <w:tc>
          <w:tcPr>
            <w:tcW w:w="1243" w:type="dxa"/>
            <w:shd w:val="clear" w:color="auto" w:fill="E0E0E0"/>
            <w:noWrap/>
          </w:tcPr>
          <w:p w14:paraId="12714E77" w14:textId="77777777" w:rsidR="000C41A3" w:rsidRPr="00F65579" w:rsidRDefault="000C41A3" w:rsidP="000C41A3">
            <w:pPr>
              <w:pStyle w:val="Tabletextrightbold"/>
            </w:pPr>
            <w:r w:rsidRPr="00F65579">
              <w:t>166 569</w:t>
            </w:r>
          </w:p>
        </w:tc>
      </w:tr>
      <w:tr w:rsidR="000C41A3" w:rsidRPr="00F65579" w14:paraId="0A6936A9" w14:textId="77777777" w:rsidTr="000C41A3">
        <w:trPr>
          <w:cantSplit/>
        </w:trPr>
        <w:tc>
          <w:tcPr>
            <w:tcW w:w="4788" w:type="dxa"/>
            <w:shd w:val="clear" w:color="auto" w:fill="auto"/>
          </w:tcPr>
          <w:p w14:paraId="53379DB0" w14:textId="77777777" w:rsidR="000C41A3" w:rsidRPr="00F65579" w:rsidRDefault="000C41A3" w:rsidP="000C41A3">
            <w:pPr>
              <w:pStyle w:val="Tabletext"/>
            </w:pPr>
          </w:p>
        </w:tc>
        <w:tc>
          <w:tcPr>
            <w:tcW w:w="1260" w:type="dxa"/>
            <w:shd w:val="clear" w:color="auto" w:fill="auto"/>
            <w:noWrap/>
          </w:tcPr>
          <w:p w14:paraId="17A95A3B" w14:textId="77777777" w:rsidR="000C41A3" w:rsidRPr="00F65579" w:rsidRDefault="000C41A3" w:rsidP="000C41A3">
            <w:pPr>
              <w:pStyle w:val="Tabletextright"/>
            </w:pPr>
          </w:p>
        </w:tc>
        <w:tc>
          <w:tcPr>
            <w:tcW w:w="1260" w:type="dxa"/>
            <w:shd w:val="clear" w:color="auto" w:fill="auto"/>
            <w:noWrap/>
          </w:tcPr>
          <w:p w14:paraId="56F7557C" w14:textId="77777777" w:rsidR="000C41A3" w:rsidRPr="00F65579" w:rsidRDefault="000C41A3" w:rsidP="000C41A3">
            <w:pPr>
              <w:pStyle w:val="Tabletextright"/>
            </w:pPr>
          </w:p>
        </w:tc>
        <w:tc>
          <w:tcPr>
            <w:tcW w:w="1243" w:type="dxa"/>
            <w:shd w:val="clear" w:color="auto" w:fill="E0E0E0"/>
            <w:noWrap/>
          </w:tcPr>
          <w:p w14:paraId="69975DE5" w14:textId="77777777" w:rsidR="000C41A3" w:rsidRPr="00F65579" w:rsidRDefault="000C41A3" w:rsidP="000C41A3">
            <w:pPr>
              <w:pStyle w:val="Tabletextright"/>
            </w:pPr>
          </w:p>
        </w:tc>
        <w:tc>
          <w:tcPr>
            <w:tcW w:w="1243" w:type="dxa"/>
            <w:shd w:val="clear" w:color="auto" w:fill="E0E0E0"/>
            <w:noWrap/>
          </w:tcPr>
          <w:p w14:paraId="6EFA10F3" w14:textId="77777777" w:rsidR="000C41A3" w:rsidRPr="00F65579" w:rsidRDefault="000C41A3" w:rsidP="000C41A3">
            <w:pPr>
              <w:pStyle w:val="Tabletextright"/>
            </w:pPr>
          </w:p>
        </w:tc>
      </w:tr>
      <w:tr w:rsidR="000C41A3" w:rsidRPr="00F65579" w14:paraId="7877AFA6" w14:textId="77777777" w:rsidTr="000C41A3">
        <w:trPr>
          <w:cantSplit/>
        </w:trPr>
        <w:tc>
          <w:tcPr>
            <w:tcW w:w="4788" w:type="dxa"/>
            <w:shd w:val="clear" w:color="auto" w:fill="auto"/>
          </w:tcPr>
          <w:p w14:paraId="0162B8F5" w14:textId="77777777" w:rsidR="000C41A3" w:rsidRPr="00F65579" w:rsidRDefault="000C41A3" w:rsidP="000C41A3">
            <w:pPr>
              <w:pStyle w:val="Tabletextbold"/>
            </w:pPr>
            <w:r w:rsidRPr="00F65579">
              <w:t>Net administered assets</w:t>
            </w:r>
          </w:p>
        </w:tc>
        <w:tc>
          <w:tcPr>
            <w:tcW w:w="1260" w:type="dxa"/>
            <w:shd w:val="clear" w:color="auto" w:fill="auto"/>
            <w:noWrap/>
          </w:tcPr>
          <w:p w14:paraId="435E2E06" w14:textId="77777777" w:rsidR="000C41A3" w:rsidRPr="00F65579" w:rsidRDefault="000C41A3" w:rsidP="000C41A3">
            <w:pPr>
              <w:pStyle w:val="Tabletextrightbold"/>
            </w:pPr>
            <w:r w:rsidRPr="00F65579">
              <w:t>2 640 143</w:t>
            </w:r>
          </w:p>
        </w:tc>
        <w:tc>
          <w:tcPr>
            <w:tcW w:w="1260" w:type="dxa"/>
            <w:shd w:val="clear" w:color="auto" w:fill="auto"/>
            <w:noWrap/>
          </w:tcPr>
          <w:p w14:paraId="0F187DAA" w14:textId="77777777" w:rsidR="000C41A3" w:rsidRPr="00F65579" w:rsidRDefault="000C41A3" w:rsidP="000C41A3">
            <w:pPr>
              <w:pStyle w:val="Tabletextrightbold"/>
            </w:pPr>
            <w:r w:rsidRPr="00F65579">
              <w:t>2 455 507</w:t>
            </w:r>
          </w:p>
        </w:tc>
        <w:tc>
          <w:tcPr>
            <w:tcW w:w="1243" w:type="dxa"/>
            <w:shd w:val="clear" w:color="auto" w:fill="E0E0E0"/>
            <w:noWrap/>
          </w:tcPr>
          <w:p w14:paraId="3999ADC3" w14:textId="77777777" w:rsidR="000C41A3" w:rsidRPr="00F65579" w:rsidRDefault="000C41A3" w:rsidP="000C41A3">
            <w:pPr>
              <w:pStyle w:val="Tabletextrightbold"/>
            </w:pPr>
            <w:r w:rsidRPr="00F65579">
              <w:t>(78 683)</w:t>
            </w:r>
          </w:p>
        </w:tc>
        <w:tc>
          <w:tcPr>
            <w:tcW w:w="1243" w:type="dxa"/>
            <w:shd w:val="clear" w:color="auto" w:fill="E0E0E0"/>
            <w:noWrap/>
          </w:tcPr>
          <w:p w14:paraId="57ABE4DC" w14:textId="77777777" w:rsidR="000C41A3" w:rsidRPr="00F65579" w:rsidRDefault="000C41A3" w:rsidP="000C41A3">
            <w:pPr>
              <w:pStyle w:val="Tabletextrightbold"/>
            </w:pPr>
            <w:r w:rsidRPr="00F65579">
              <w:t>(117 457)</w:t>
            </w:r>
          </w:p>
        </w:tc>
      </w:tr>
    </w:tbl>
    <w:p w14:paraId="229A6A71" w14:textId="77777777" w:rsidR="000C41A3" w:rsidRPr="00F65579" w:rsidRDefault="000C41A3" w:rsidP="000C41A3">
      <w:pPr>
        <w:spacing w:before="0" w:after="0"/>
      </w:pPr>
      <w:r w:rsidRPr="00F65579">
        <w:br w:type="page"/>
      </w:r>
    </w:p>
    <w:p w14:paraId="18F243B3" w14:textId="77777777" w:rsidR="000C41A3" w:rsidRPr="00F65579" w:rsidRDefault="000C41A3" w:rsidP="000C41A3">
      <w:pPr>
        <w:pStyle w:val="Heading30"/>
        <w:spacing w:after="100"/>
      </w:pPr>
    </w:p>
    <w:tbl>
      <w:tblPr>
        <w:tblW w:w="0" w:type="auto"/>
        <w:tblLayout w:type="fixed"/>
        <w:tblLook w:val="0000" w:firstRow="0" w:lastRow="0" w:firstColumn="0" w:lastColumn="0" w:noHBand="0" w:noVBand="0"/>
      </w:tblPr>
      <w:tblGrid>
        <w:gridCol w:w="1278"/>
        <w:gridCol w:w="1170"/>
        <w:gridCol w:w="1138"/>
        <w:gridCol w:w="1138"/>
        <w:gridCol w:w="1138"/>
        <w:gridCol w:w="1138"/>
        <w:gridCol w:w="1275"/>
        <w:gridCol w:w="1275"/>
      </w:tblGrid>
      <w:tr w:rsidR="000C41A3" w:rsidRPr="00F65579" w14:paraId="0949A311" w14:textId="77777777" w:rsidTr="000C41A3">
        <w:trPr>
          <w:cantSplit/>
        </w:trPr>
        <w:tc>
          <w:tcPr>
            <w:tcW w:w="2448" w:type="dxa"/>
            <w:gridSpan w:val="2"/>
            <w:shd w:val="clear" w:color="auto" w:fill="auto"/>
            <w:noWrap/>
            <w:vAlign w:val="bottom"/>
          </w:tcPr>
          <w:p w14:paraId="211BEAEB" w14:textId="77777777" w:rsidR="000C41A3" w:rsidRPr="00F65579" w:rsidRDefault="000C41A3" w:rsidP="000C41A3">
            <w:pPr>
              <w:pStyle w:val="Tabletextheadingcentred"/>
            </w:pPr>
            <w:r w:rsidRPr="00F65579">
              <w:t>Improve how Government manages its balance sheet, commercial activities and public sector infrastructure</w:t>
            </w:r>
          </w:p>
        </w:tc>
        <w:tc>
          <w:tcPr>
            <w:tcW w:w="2276" w:type="dxa"/>
            <w:gridSpan w:val="2"/>
            <w:shd w:val="clear" w:color="auto" w:fill="auto"/>
            <w:noWrap/>
            <w:vAlign w:val="bottom"/>
          </w:tcPr>
          <w:p w14:paraId="470FF863" w14:textId="77777777" w:rsidR="000C41A3" w:rsidRPr="00F65579" w:rsidRDefault="000C41A3" w:rsidP="000C41A3">
            <w:pPr>
              <w:pStyle w:val="Tabletextheadingcentred"/>
            </w:pPr>
            <w:r w:rsidRPr="00F65579">
              <w:t>Deliver efficient whole of government common services</w:t>
            </w:r>
          </w:p>
        </w:tc>
        <w:tc>
          <w:tcPr>
            <w:tcW w:w="2276" w:type="dxa"/>
            <w:gridSpan w:val="2"/>
            <w:shd w:val="clear" w:color="auto" w:fill="auto"/>
            <w:noWrap/>
            <w:vAlign w:val="bottom"/>
          </w:tcPr>
          <w:p w14:paraId="4AB8BE96" w14:textId="77777777" w:rsidR="000C41A3" w:rsidRPr="00F65579" w:rsidRDefault="000C41A3" w:rsidP="000C41A3">
            <w:pPr>
              <w:pStyle w:val="Tabletextheadingcentred"/>
            </w:pPr>
            <w:r w:rsidRPr="00F65579">
              <w:t xml:space="preserve">Other – Not </w:t>
            </w:r>
            <w:r w:rsidRPr="00F65579">
              <w:br/>
              <w:t>attributable</w:t>
            </w:r>
          </w:p>
        </w:tc>
        <w:tc>
          <w:tcPr>
            <w:tcW w:w="2550" w:type="dxa"/>
            <w:gridSpan w:val="2"/>
            <w:shd w:val="clear" w:color="auto" w:fill="auto"/>
            <w:noWrap/>
            <w:vAlign w:val="bottom"/>
          </w:tcPr>
          <w:p w14:paraId="2C746B6B" w14:textId="77777777" w:rsidR="000C41A3" w:rsidRPr="00F65579" w:rsidRDefault="000C41A3" w:rsidP="000C41A3">
            <w:pPr>
              <w:pStyle w:val="Tabletextheadingcentred"/>
            </w:pPr>
            <w:r w:rsidRPr="00F65579">
              <w:t>Departmental total</w:t>
            </w:r>
          </w:p>
        </w:tc>
      </w:tr>
      <w:tr w:rsidR="000C41A3" w:rsidRPr="00F65579" w14:paraId="2852EF3B" w14:textId="77777777" w:rsidTr="000C41A3">
        <w:trPr>
          <w:cantSplit/>
        </w:trPr>
        <w:tc>
          <w:tcPr>
            <w:tcW w:w="1278" w:type="dxa"/>
            <w:shd w:val="clear" w:color="auto" w:fill="auto"/>
            <w:noWrap/>
          </w:tcPr>
          <w:p w14:paraId="690189AE" w14:textId="77777777" w:rsidR="000C41A3" w:rsidRPr="00F65579" w:rsidRDefault="000C41A3" w:rsidP="000C41A3">
            <w:pPr>
              <w:pStyle w:val="Tabletextheadingright"/>
            </w:pPr>
            <w:r w:rsidRPr="00F65579">
              <w:t>2019</w:t>
            </w:r>
          </w:p>
        </w:tc>
        <w:tc>
          <w:tcPr>
            <w:tcW w:w="1170" w:type="dxa"/>
            <w:shd w:val="clear" w:color="auto" w:fill="auto"/>
            <w:noWrap/>
            <w:vAlign w:val="bottom"/>
          </w:tcPr>
          <w:p w14:paraId="7B0BD57D" w14:textId="77777777" w:rsidR="000C41A3" w:rsidRPr="00F65579" w:rsidRDefault="000C41A3" w:rsidP="000C41A3">
            <w:pPr>
              <w:pStyle w:val="Tabletextheadingright"/>
            </w:pPr>
            <w:r w:rsidRPr="00F65579">
              <w:t>2018</w:t>
            </w:r>
          </w:p>
        </w:tc>
        <w:tc>
          <w:tcPr>
            <w:tcW w:w="1138" w:type="dxa"/>
            <w:shd w:val="clear" w:color="auto" w:fill="auto"/>
            <w:noWrap/>
          </w:tcPr>
          <w:p w14:paraId="100A113A" w14:textId="77777777" w:rsidR="000C41A3" w:rsidRPr="00F65579" w:rsidRDefault="000C41A3" w:rsidP="000C41A3">
            <w:pPr>
              <w:pStyle w:val="Tabletextheadingright"/>
            </w:pPr>
            <w:r w:rsidRPr="00F65579">
              <w:t>2019</w:t>
            </w:r>
          </w:p>
        </w:tc>
        <w:tc>
          <w:tcPr>
            <w:tcW w:w="1138" w:type="dxa"/>
            <w:shd w:val="clear" w:color="auto" w:fill="auto"/>
            <w:noWrap/>
            <w:vAlign w:val="bottom"/>
          </w:tcPr>
          <w:p w14:paraId="6D439870" w14:textId="77777777" w:rsidR="000C41A3" w:rsidRPr="00F65579" w:rsidRDefault="000C41A3" w:rsidP="000C41A3">
            <w:pPr>
              <w:pStyle w:val="Tabletextheadingright"/>
            </w:pPr>
            <w:r w:rsidRPr="00F65579">
              <w:t>2018</w:t>
            </w:r>
          </w:p>
        </w:tc>
        <w:tc>
          <w:tcPr>
            <w:tcW w:w="1138" w:type="dxa"/>
            <w:shd w:val="clear" w:color="auto" w:fill="auto"/>
            <w:noWrap/>
          </w:tcPr>
          <w:p w14:paraId="553BEDA2" w14:textId="77777777" w:rsidR="000C41A3" w:rsidRPr="00F65579" w:rsidRDefault="000C41A3" w:rsidP="000C41A3">
            <w:pPr>
              <w:pStyle w:val="Tabletextheadingright"/>
            </w:pPr>
            <w:r w:rsidRPr="00F65579">
              <w:t>2019</w:t>
            </w:r>
          </w:p>
        </w:tc>
        <w:tc>
          <w:tcPr>
            <w:tcW w:w="1138" w:type="dxa"/>
            <w:shd w:val="clear" w:color="auto" w:fill="auto"/>
            <w:noWrap/>
            <w:vAlign w:val="bottom"/>
          </w:tcPr>
          <w:p w14:paraId="77183DE2" w14:textId="77777777" w:rsidR="000C41A3" w:rsidRPr="00F65579" w:rsidRDefault="000C41A3" w:rsidP="000C41A3">
            <w:pPr>
              <w:pStyle w:val="Tabletextheadingright"/>
            </w:pPr>
            <w:r w:rsidRPr="00F65579">
              <w:t>2018</w:t>
            </w:r>
          </w:p>
        </w:tc>
        <w:tc>
          <w:tcPr>
            <w:tcW w:w="1275" w:type="dxa"/>
            <w:shd w:val="clear" w:color="auto" w:fill="auto"/>
            <w:noWrap/>
          </w:tcPr>
          <w:p w14:paraId="780B05BA" w14:textId="77777777" w:rsidR="000C41A3" w:rsidRPr="00F65579" w:rsidRDefault="000C41A3" w:rsidP="000C41A3">
            <w:pPr>
              <w:pStyle w:val="Tabletextheadingright"/>
            </w:pPr>
            <w:r w:rsidRPr="00F65579">
              <w:t>2019</w:t>
            </w:r>
          </w:p>
        </w:tc>
        <w:tc>
          <w:tcPr>
            <w:tcW w:w="1275" w:type="dxa"/>
            <w:shd w:val="clear" w:color="auto" w:fill="auto"/>
            <w:noWrap/>
            <w:vAlign w:val="bottom"/>
          </w:tcPr>
          <w:p w14:paraId="59E7AFDF" w14:textId="77777777" w:rsidR="000C41A3" w:rsidRPr="00F65579" w:rsidRDefault="000C41A3" w:rsidP="000C41A3">
            <w:pPr>
              <w:pStyle w:val="Tabletextheadingright"/>
            </w:pPr>
            <w:r w:rsidRPr="00F65579">
              <w:t>2018</w:t>
            </w:r>
          </w:p>
        </w:tc>
      </w:tr>
      <w:tr w:rsidR="000C41A3" w:rsidRPr="00F65579" w14:paraId="7D1B35D1" w14:textId="77777777" w:rsidTr="000C41A3">
        <w:trPr>
          <w:cantSplit/>
        </w:trPr>
        <w:tc>
          <w:tcPr>
            <w:tcW w:w="1278" w:type="dxa"/>
            <w:shd w:val="clear" w:color="auto" w:fill="auto"/>
            <w:noWrap/>
          </w:tcPr>
          <w:p w14:paraId="10B06F85" w14:textId="77777777" w:rsidR="000C41A3" w:rsidRPr="00F65579" w:rsidRDefault="000C41A3" w:rsidP="000C41A3">
            <w:pPr>
              <w:pStyle w:val="Tabletextheadingright"/>
            </w:pPr>
            <w:r w:rsidRPr="00F65579">
              <w:t>$’000</w:t>
            </w:r>
          </w:p>
        </w:tc>
        <w:tc>
          <w:tcPr>
            <w:tcW w:w="1170" w:type="dxa"/>
            <w:shd w:val="clear" w:color="auto" w:fill="auto"/>
            <w:noWrap/>
          </w:tcPr>
          <w:p w14:paraId="5BB306EC" w14:textId="77777777" w:rsidR="000C41A3" w:rsidRPr="00F65579" w:rsidRDefault="000C41A3" w:rsidP="000C41A3">
            <w:pPr>
              <w:pStyle w:val="Tabletextheadingright"/>
            </w:pPr>
            <w:r w:rsidRPr="00F65579">
              <w:t>$’000</w:t>
            </w:r>
          </w:p>
        </w:tc>
        <w:tc>
          <w:tcPr>
            <w:tcW w:w="1138" w:type="dxa"/>
            <w:shd w:val="clear" w:color="auto" w:fill="auto"/>
            <w:noWrap/>
          </w:tcPr>
          <w:p w14:paraId="7E1D821E" w14:textId="77777777" w:rsidR="000C41A3" w:rsidRPr="00F65579" w:rsidRDefault="000C41A3" w:rsidP="000C41A3">
            <w:pPr>
              <w:pStyle w:val="Tabletextheadingright"/>
            </w:pPr>
            <w:r w:rsidRPr="00F65579">
              <w:t>$’000</w:t>
            </w:r>
          </w:p>
        </w:tc>
        <w:tc>
          <w:tcPr>
            <w:tcW w:w="1138" w:type="dxa"/>
            <w:shd w:val="clear" w:color="auto" w:fill="auto"/>
            <w:noWrap/>
          </w:tcPr>
          <w:p w14:paraId="4D15B8CD" w14:textId="77777777" w:rsidR="000C41A3" w:rsidRPr="00F65579" w:rsidRDefault="000C41A3" w:rsidP="000C41A3">
            <w:pPr>
              <w:pStyle w:val="Tabletextheadingright"/>
            </w:pPr>
            <w:r w:rsidRPr="00F65579">
              <w:t>$’000</w:t>
            </w:r>
          </w:p>
        </w:tc>
        <w:tc>
          <w:tcPr>
            <w:tcW w:w="1138" w:type="dxa"/>
            <w:shd w:val="clear" w:color="auto" w:fill="auto"/>
            <w:noWrap/>
          </w:tcPr>
          <w:p w14:paraId="555F6CB5" w14:textId="77777777" w:rsidR="000C41A3" w:rsidRPr="00F65579" w:rsidRDefault="000C41A3" w:rsidP="000C41A3">
            <w:pPr>
              <w:pStyle w:val="Tabletextheadingright"/>
            </w:pPr>
            <w:r w:rsidRPr="00F65579">
              <w:t>$’000</w:t>
            </w:r>
          </w:p>
        </w:tc>
        <w:tc>
          <w:tcPr>
            <w:tcW w:w="1138" w:type="dxa"/>
            <w:shd w:val="clear" w:color="auto" w:fill="auto"/>
            <w:noWrap/>
          </w:tcPr>
          <w:p w14:paraId="48DA4C98" w14:textId="77777777" w:rsidR="000C41A3" w:rsidRPr="00F65579" w:rsidRDefault="000C41A3" w:rsidP="000C41A3">
            <w:pPr>
              <w:pStyle w:val="Tabletextheadingright"/>
            </w:pPr>
            <w:r w:rsidRPr="00F65579">
              <w:t>$’000</w:t>
            </w:r>
          </w:p>
        </w:tc>
        <w:tc>
          <w:tcPr>
            <w:tcW w:w="1275" w:type="dxa"/>
            <w:shd w:val="clear" w:color="auto" w:fill="auto"/>
            <w:noWrap/>
          </w:tcPr>
          <w:p w14:paraId="79B9522F" w14:textId="77777777" w:rsidR="000C41A3" w:rsidRPr="00F65579" w:rsidRDefault="000C41A3" w:rsidP="000C41A3">
            <w:pPr>
              <w:pStyle w:val="Tabletextheadingright"/>
            </w:pPr>
            <w:r w:rsidRPr="00F65579">
              <w:t>$’000</w:t>
            </w:r>
          </w:p>
        </w:tc>
        <w:tc>
          <w:tcPr>
            <w:tcW w:w="1275" w:type="dxa"/>
            <w:shd w:val="clear" w:color="auto" w:fill="auto"/>
            <w:noWrap/>
          </w:tcPr>
          <w:p w14:paraId="5592D5A6" w14:textId="77777777" w:rsidR="000C41A3" w:rsidRPr="00F65579" w:rsidRDefault="000C41A3" w:rsidP="000C41A3">
            <w:pPr>
              <w:pStyle w:val="Tabletextheadingright"/>
            </w:pPr>
            <w:r w:rsidRPr="00F65579">
              <w:t>$’000</w:t>
            </w:r>
          </w:p>
        </w:tc>
      </w:tr>
      <w:tr w:rsidR="000C41A3" w:rsidRPr="00F65579" w14:paraId="139740EA" w14:textId="77777777" w:rsidTr="000C41A3">
        <w:trPr>
          <w:cantSplit/>
        </w:trPr>
        <w:tc>
          <w:tcPr>
            <w:tcW w:w="1278" w:type="dxa"/>
            <w:shd w:val="clear" w:color="auto" w:fill="auto"/>
            <w:noWrap/>
          </w:tcPr>
          <w:p w14:paraId="17EC7E13" w14:textId="77777777" w:rsidR="000C41A3" w:rsidRPr="00F65579" w:rsidRDefault="000C41A3" w:rsidP="000C41A3">
            <w:pPr>
              <w:pStyle w:val="Tabletextright"/>
            </w:pPr>
          </w:p>
        </w:tc>
        <w:tc>
          <w:tcPr>
            <w:tcW w:w="1170" w:type="dxa"/>
            <w:shd w:val="clear" w:color="auto" w:fill="auto"/>
            <w:noWrap/>
          </w:tcPr>
          <w:p w14:paraId="66AD6F26" w14:textId="77777777" w:rsidR="000C41A3" w:rsidRPr="00F65579" w:rsidRDefault="000C41A3" w:rsidP="000C41A3">
            <w:pPr>
              <w:pStyle w:val="Tabletextright"/>
            </w:pPr>
          </w:p>
        </w:tc>
        <w:tc>
          <w:tcPr>
            <w:tcW w:w="1138" w:type="dxa"/>
            <w:shd w:val="clear" w:color="auto" w:fill="E0E0E0"/>
            <w:noWrap/>
          </w:tcPr>
          <w:p w14:paraId="268DF340" w14:textId="77777777" w:rsidR="000C41A3" w:rsidRPr="00F65579" w:rsidRDefault="000C41A3" w:rsidP="000C41A3">
            <w:pPr>
              <w:pStyle w:val="Tabletextright"/>
            </w:pPr>
          </w:p>
        </w:tc>
        <w:tc>
          <w:tcPr>
            <w:tcW w:w="1138" w:type="dxa"/>
            <w:shd w:val="clear" w:color="auto" w:fill="E0E0E0"/>
            <w:noWrap/>
          </w:tcPr>
          <w:p w14:paraId="2EB9AE0D" w14:textId="77777777" w:rsidR="000C41A3" w:rsidRPr="00F65579" w:rsidRDefault="000C41A3" w:rsidP="000C41A3">
            <w:pPr>
              <w:pStyle w:val="Tabletextright"/>
            </w:pPr>
          </w:p>
        </w:tc>
        <w:tc>
          <w:tcPr>
            <w:tcW w:w="1138" w:type="dxa"/>
            <w:shd w:val="clear" w:color="auto" w:fill="auto"/>
            <w:noWrap/>
          </w:tcPr>
          <w:p w14:paraId="2456ED5C" w14:textId="77777777" w:rsidR="000C41A3" w:rsidRPr="00F65579" w:rsidRDefault="000C41A3" w:rsidP="000C41A3">
            <w:pPr>
              <w:pStyle w:val="Tabletextright"/>
            </w:pPr>
          </w:p>
        </w:tc>
        <w:tc>
          <w:tcPr>
            <w:tcW w:w="1138" w:type="dxa"/>
            <w:shd w:val="clear" w:color="auto" w:fill="auto"/>
            <w:noWrap/>
          </w:tcPr>
          <w:p w14:paraId="35DCA496" w14:textId="77777777" w:rsidR="000C41A3" w:rsidRPr="00F65579" w:rsidRDefault="000C41A3" w:rsidP="000C41A3">
            <w:pPr>
              <w:pStyle w:val="Tabletextright"/>
            </w:pPr>
          </w:p>
        </w:tc>
        <w:tc>
          <w:tcPr>
            <w:tcW w:w="1275" w:type="dxa"/>
            <w:shd w:val="clear" w:color="auto" w:fill="E0E0E0"/>
            <w:noWrap/>
          </w:tcPr>
          <w:p w14:paraId="6CA2D0E0" w14:textId="77777777" w:rsidR="000C41A3" w:rsidRPr="00F65579" w:rsidRDefault="000C41A3" w:rsidP="000C41A3">
            <w:pPr>
              <w:pStyle w:val="Tabletextright"/>
            </w:pPr>
          </w:p>
        </w:tc>
        <w:tc>
          <w:tcPr>
            <w:tcW w:w="1275" w:type="dxa"/>
            <w:shd w:val="clear" w:color="auto" w:fill="E0E0E0"/>
            <w:noWrap/>
          </w:tcPr>
          <w:p w14:paraId="3D341F08" w14:textId="77777777" w:rsidR="000C41A3" w:rsidRPr="00F65579" w:rsidRDefault="000C41A3" w:rsidP="000C41A3">
            <w:pPr>
              <w:pStyle w:val="Tabletextright"/>
            </w:pPr>
          </w:p>
        </w:tc>
      </w:tr>
      <w:tr w:rsidR="000C41A3" w:rsidRPr="00F65579" w14:paraId="1DD4468D" w14:textId="77777777" w:rsidTr="000C41A3">
        <w:trPr>
          <w:cantSplit/>
        </w:trPr>
        <w:tc>
          <w:tcPr>
            <w:tcW w:w="1278" w:type="dxa"/>
            <w:shd w:val="clear" w:color="auto" w:fill="auto"/>
            <w:noWrap/>
          </w:tcPr>
          <w:p w14:paraId="2CA1FDAB" w14:textId="77777777" w:rsidR="000C41A3" w:rsidRPr="00F65579" w:rsidRDefault="000C41A3" w:rsidP="000C41A3">
            <w:pPr>
              <w:pStyle w:val="Tabletextright"/>
            </w:pPr>
          </w:p>
        </w:tc>
        <w:tc>
          <w:tcPr>
            <w:tcW w:w="1170" w:type="dxa"/>
            <w:shd w:val="clear" w:color="auto" w:fill="auto"/>
            <w:noWrap/>
          </w:tcPr>
          <w:p w14:paraId="5D8D467C" w14:textId="77777777" w:rsidR="000C41A3" w:rsidRPr="00F65579" w:rsidRDefault="000C41A3" w:rsidP="000C41A3">
            <w:pPr>
              <w:pStyle w:val="Tabletextright"/>
            </w:pPr>
          </w:p>
        </w:tc>
        <w:tc>
          <w:tcPr>
            <w:tcW w:w="1138" w:type="dxa"/>
            <w:shd w:val="clear" w:color="auto" w:fill="E0E0E0"/>
            <w:noWrap/>
          </w:tcPr>
          <w:p w14:paraId="0FD5FA30" w14:textId="77777777" w:rsidR="000C41A3" w:rsidRPr="00F65579" w:rsidRDefault="000C41A3" w:rsidP="000C41A3">
            <w:pPr>
              <w:pStyle w:val="Tabletextright"/>
            </w:pPr>
          </w:p>
        </w:tc>
        <w:tc>
          <w:tcPr>
            <w:tcW w:w="1138" w:type="dxa"/>
            <w:shd w:val="clear" w:color="auto" w:fill="E0E0E0"/>
            <w:noWrap/>
          </w:tcPr>
          <w:p w14:paraId="1EEBAF93" w14:textId="77777777" w:rsidR="000C41A3" w:rsidRPr="00F65579" w:rsidRDefault="000C41A3" w:rsidP="000C41A3">
            <w:pPr>
              <w:pStyle w:val="Tabletextright"/>
            </w:pPr>
          </w:p>
        </w:tc>
        <w:tc>
          <w:tcPr>
            <w:tcW w:w="1138" w:type="dxa"/>
            <w:shd w:val="clear" w:color="auto" w:fill="auto"/>
            <w:noWrap/>
          </w:tcPr>
          <w:p w14:paraId="52BB4D5A" w14:textId="77777777" w:rsidR="000C41A3" w:rsidRPr="00F65579" w:rsidRDefault="000C41A3" w:rsidP="000C41A3">
            <w:pPr>
              <w:pStyle w:val="Tabletextright"/>
            </w:pPr>
          </w:p>
        </w:tc>
        <w:tc>
          <w:tcPr>
            <w:tcW w:w="1138" w:type="dxa"/>
            <w:shd w:val="clear" w:color="auto" w:fill="auto"/>
            <w:noWrap/>
          </w:tcPr>
          <w:p w14:paraId="76936350" w14:textId="77777777" w:rsidR="000C41A3" w:rsidRPr="00F65579" w:rsidRDefault="000C41A3" w:rsidP="000C41A3">
            <w:pPr>
              <w:pStyle w:val="Tabletextright"/>
            </w:pPr>
          </w:p>
        </w:tc>
        <w:tc>
          <w:tcPr>
            <w:tcW w:w="1275" w:type="dxa"/>
            <w:shd w:val="clear" w:color="auto" w:fill="E0E0E0"/>
            <w:noWrap/>
          </w:tcPr>
          <w:p w14:paraId="0F55EA4D" w14:textId="77777777" w:rsidR="000C41A3" w:rsidRPr="00F65579" w:rsidRDefault="000C41A3" w:rsidP="000C41A3">
            <w:pPr>
              <w:pStyle w:val="Tabletextright"/>
            </w:pPr>
          </w:p>
        </w:tc>
        <w:tc>
          <w:tcPr>
            <w:tcW w:w="1275" w:type="dxa"/>
            <w:shd w:val="clear" w:color="auto" w:fill="E0E0E0"/>
            <w:noWrap/>
          </w:tcPr>
          <w:p w14:paraId="6E0A57B9" w14:textId="77777777" w:rsidR="000C41A3" w:rsidRPr="00F65579" w:rsidRDefault="000C41A3" w:rsidP="000C41A3">
            <w:pPr>
              <w:pStyle w:val="Tabletextright"/>
            </w:pPr>
          </w:p>
        </w:tc>
      </w:tr>
      <w:tr w:rsidR="000C41A3" w:rsidRPr="00F65579" w14:paraId="5E396BE6" w14:textId="77777777" w:rsidTr="000C41A3">
        <w:trPr>
          <w:cantSplit/>
        </w:trPr>
        <w:tc>
          <w:tcPr>
            <w:tcW w:w="1278" w:type="dxa"/>
            <w:shd w:val="clear" w:color="auto" w:fill="auto"/>
            <w:noWrap/>
          </w:tcPr>
          <w:p w14:paraId="73A349E4" w14:textId="77777777" w:rsidR="000C41A3" w:rsidRPr="00F65579" w:rsidRDefault="000C41A3" w:rsidP="000C41A3">
            <w:pPr>
              <w:pStyle w:val="Tabletextright"/>
            </w:pPr>
            <w:r w:rsidRPr="00F65579">
              <w:t>1 422 132</w:t>
            </w:r>
          </w:p>
        </w:tc>
        <w:tc>
          <w:tcPr>
            <w:tcW w:w="1170" w:type="dxa"/>
            <w:shd w:val="clear" w:color="auto" w:fill="auto"/>
            <w:noWrap/>
          </w:tcPr>
          <w:p w14:paraId="5A569248" w14:textId="77777777" w:rsidR="000C41A3" w:rsidRPr="00F65579" w:rsidRDefault="000C41A3" w:rsidP="000C41A3">
            <w:pPr>
              <w:pStyle w:val="Tabletextright"/>
            </w:pPr>
            <w:r w:rsidRPr="00F65579">
              <w:t>2 258 096</w:t>
            </w:r>
          </w:p>
        </w:tc>
        <w:tc>
          <w:tcPr>
            <w:tcW w:w="1138" w:type="dxa"/>
            <w:shd w:val="clear" w:color="auto" w:fill="E0E0E0"/>
            <w:noWrap/>
          </w:tcPr>
          <w:p w14:paraId="4636C812" w14:textId="77777777" w:rsidR="000C41A3" w:rsidRPr="00F65579" w:rsidRDefault="000C41A3" w:rsidP="000C41A3">
            <w:pPr>
              <w:pStyle w:val="Tabletextright"/>
            </w:pPr>
          </w:p>
        </w:tc>
        <w:tc>
          <w:tcPr>
            <w:tcW w:w="1138" w:type="dxa"/>
            <w:shd w:val="clear" w:color="auto" w:fill="E0E0E0"/>
            <w:noWrap/>
          </w:tcPr>
          <w:p w14:paraId="3EA6344E" w14:textId="77777777" w:rsidR="000C41A3" w:rsidRPr="00F65579" w:rsidRDefault="000C41A3" w:rsidP="000C41A3">
            <w:pPr>
              <w:pStyle w:val="Tabletextright"/>
            </w:pPr>
          </w:p>
        </w:tc>
        <w:tc>
          <w:tcPr>
            <w:tcW w:w="1138" w:type="dxa"/>
            <w:shd w:val="clear" w:color="auto" w:fill="auto"/>
            <w:noWrap/>
          </w:tcPr>
          <w:p w14:paraId="09315F0B" w14:textId="49684588" w:rsidR="000C41A3" w:rsidRPr="00F65579" w:rsidRDefault="00A524A7" w:rsidP="000C41A3">
            <w:pPr>
              <w:pStyle w:val="Tabletextright"/>
            </w:pPr>
            <w:r w:rsidRPr="00F65579">
              <w:t>2 481 831</w:t>
            </w:r>
          </w:p>
        </w:tc>
        <w:tc>
          <w:tcPr>
            <w:tcW w:w="1138" w:type="dxa"/>
            <w:shd w:val="clear" w:color="auto" w:fill="auto"/>
            <w:noWrap/>
          </w:tcPr>
          <w:p w14:paraId="4617E025" w14:textId="77777777" w:rsidR="000C41A3" w:rsidRPr="00F65579" w:rsidRDefault="000C41A3" w:rsidP="000C41A3">
            <w:pPr>
              <w:pStyle w:val="Tabletextright"/>
            </w:pPr>
            <w:r w:rsidRPr="00F65579">
              <w:t>102 868</w:t>
            </w:r>
          </w:p>
        </w:tc>
        <w:tc>
          <w:tcPr>
            <w:tcW w:w="1275" w:type="dxa"/>
            <w:shd w:val="clear" w:color="auto" w:fill="E0E0E0"/>
            <w:noWrap/>
          </w:tcPr>
          <w:p w14:paraId="1CFEB94B" w14:textId="37F151DB" w:rsidR="000C41A3" w:rsidRPr="00F65579" w:rsidRDefault="00A524A7" w:rsidP="000C41A3">
            <w:pPr>
              <w:pStyle w:val="Tabletextright"/>
            </w:pPr>
            <w:r w:rsidRPr="00F65579">
              <w:t>3 903 963</w:t>
            </w:r>
          </w:p>
        </w:tc>
        <w:tc>
          <w:tcPr>
            <w:tcW w:w="1275" w:type="dxa"/>
            <w:shd w:val="clear" w:color="auto" w:fill="E0E0E0"/>
            <w:noWrap/>
          </w:tcPr>
          <w:p w14:paraId="73174184" w14:textId="77777777" w:rsidR="000C41A3" w:rsidRPr="00F65579" w:rsidRDefault="000C41A3" w:rsidP="000C41A3">
            <w:pPr>
              <w:pStyle w:val="Tabletextright"/>
            </w:pPr>
            <w:r w:rsidRPr="00F65579">
              <w:t>2 360 964</w:t>
            </w:r>
          </w:p>
        </w:tc>
      </w:tr>
      <w:tr w:rsidR="000C41A3" w:rsidRPr="00F65579" w14:paraId="19DB91FF" w14:textId="77777777" w:rsidTr="000C41A3">
        <w:trPr>
          <w:cantSplit/>
        </w:trPr>
        <w:tc>
          <w:tcPr>
            <w:tcW w:w="1278" w:type="dxa"/>
            <w:shd w:val="clear" w:color="auto" w:fill="auto"/>
            <w:noWrap/>
          </w:tcPr>
          <w:p w14:paraId="5BED35A3" w14:textId="473536EE" w:rsidR="000C41A3" w:rsidRPr="00F65579" w:rsidRDefault="00A524A7" w:rsidP="000C41A3">
            <w:pPr>
              <w:pStyle w:val="Tabletextright"/>
            </w:pPr>
            <w:r w:rsidRPr="00F65579">
              <w:t>201 790</w:t>
            </w:r>
          </w:p>
        </w:tc>
        <w:tc>
          <w:tcPr>
            <w:tcW w:w="1170" w:type="dxa"/>
            <w:shd w:val="clear" w:color="auto" w:fill="auto"/>
            <w:noWrap/>
          </w:tcPr>
          <w:p w14:paraId="362F9B50" w14:textId="77777777" w:rsidR="000C41A3" w:rsidRPr="00F65579" w:rsidRDefault="000C41A3" w:rsidP="000C41A3">
            <w:pPr>
              <w:pStyle w:val="Tabletextright"/>
            </w:pPr>
            <w:r w:rsidRPr="00F65579">
              <w:t>169 736</w:t>
            </w:r>
          </w:p>
        </w:tc>
        <w:tc>
          <w:tcPr>
            <w:tcW w:w="1138" w:type="dxa"/>
            <w:shd w:val="clear" w:color="auto" w:fill="E0E0E0"/>
            <w:noWrap/>
          </w:tcPr>
          <w:p w14:paraId="5B661185" w14:textId="77777777" w:rsidR="000C41A3" w:rsidRPr="00F65579" w:rsidRDefault="000C41A3" w:rsidP="000C41A3">
            <w:pPr>
              <w:pStyle w:val="Tabletextright"/>
            </w:pPr>
            <w:r w:rsidRPr="00F65579">
              <w:t>256 184</w:t>
            </w:r>
          </w:p>
        </w:tc>
        <w:tc>
          <w:tcPr>
            <w:tcW w:w="1138" w:type="dxa"/>
            <w:shd w:val="clear" w:color="auto" w:fill="E0E0E0"/>
            <w:noWrap/>
          </w:tcPr>
          <w:p w14:paraId="75BB03C3" w14:textId="77777777" w:rsidR="000C41A3" w:rsidRPr="00F65579" w:rsidRDefault="000C41A3" w:rsidP="000C41A3">
            <w:pPr>
              <w:pStyle w:val="Tabletextright"/>
            </w:pPr>
            <w:r w:rsidRPr="00F65579">
              <w:t>251 458</w:t>
            </w:r>
          </w:p>
        </w:tc>
        <w:tc>
          <w:tcPr>
            <w:tcW w:w="1138" w:type="dxa"/>
            <w:shd w:val="clear" w:color="auto" w:fill="auto"/>
            <w:noWrap/>
          </w:tcPr>
          <w:p w14:paraId="228C57FD" w14:textId="77777777" w:rsidR="000C41A3" w:rsidRPr="00F65579" w:rsidRDefault="000C41A3" w:rsidP="000C41A3">
            <w:pPr>
              <w:pStyle w:val="Tabletextright"/>
            </w:pPr>
          </w:p>
        </w:tc>
        <w:tc>
          <w:tcPr>
            <w:tcW w:w="1138" w:type="dxa"/>
            <w:shd w:val="clear" w:color="auto" w:fill="auto"/>
            <w:noWrap/>
          </w:tcPr>
          <w:p w14:paraId="7D183A08" w14:textId="77777777" w:rsidR="000C41A3" w:rsidRPr="00F65579" w:rsidRDefault="000C41A3" w:rsidP="000C41A3">
            <w:pPr>
              <w:pStyle w:val="Tabletextright"/>
            </w:pPr>
          </w:p>
        </w:tc>
        <w:tc>
          <w:tcPr>
            <w:tcW w:w="1275" w:type="dxa"/>
            <w:shd w:val="clear" w:color="auto" w:fill="E0E0E0"/>
            <w:noWrap/>
          </w:tcPr>
          <w:p w14:paraId="25773CCB" w14:textId="33A2DE9E" w:rsidR="000C41A3" w:rsidRPr="00F65579" w:rsidRDefault="000C41A3" w:rsidP="000C41A3">
            <w:pPr>
              <w:pStyle w:val="Tabletextright"/>
            </w:pPr>
            <w:r w:rsidRPr="00F65579">
              <w:t xml:space="preserve">3 </w:t>
            </w:r>
            <w:r w:rsidR="00A524A7" w:rsidRPr="00F65579">
              <w:t>152 532</w:t>
            </w:r>
          </w:p>
        </w:tc>
        <w:tc>
          <w:tcPr>
            <w:tcW w:w="1275" w:type="dxa"/>
            <w:shd w:val="clear" w:color="auto" w:fill="E0E0E0"/>
            <w:noWrap/>
          </w:tcPr>
          <w:p w14:paraId="6A640332" w14:textId="77777777" w:rsidR="000C41A3" w:rsidRPr="00F65579" w:rsidRDefault="000C41A3" w:rsidP="000C41A3">
            <w:pPr>
              <w:pStyle w:val="Tabletextright"/>
            </w:pPr>
            <w:r w:rsidRPr="00F65579">
              <w:t>2 907 030</w:t>
            </w:r>
          </w:p>
        </w:tc>
      </w:tr>
      <w:tr w:rsidR="000C41A3" w:rsidRPr="00F65579" w14:paraId="40F0020D" w14:textId="77777777" w:rsidTr="000C41A3">
        <w:trPr>
          <w:cantSplit/>
        </w:trPr>
        <w:tc>
          <w:tcPr>
            <w:tcW w:w="1278" w:type="dxa"/>
            <w:shd w:val="clear" w:color="auto" w:fill="auto"/>
            <w:noWrap/>
          </w:tcPr>
          <w:p w14:paraId="177CAEA5" w14:textId="77777777" w:rsidR="000C41A3" w:rsidRPr="00F65579" w:rsidRDefault="000C41A3" w:rsidP="000C41A3">
            <w:pPr>
              <w:pStyle w:val="Tabletextright"/>
            </w:pPr>
            <w:r w:rsidRPr="00F65579">
              <w:t>3 936 225</w:t>
            </w:r>
          </w:p>
        </w:tc>
        <w:tc>
          <w:tcPr>
            <w:tcW w:w="1170" w:type="dxa"/>
            <w:shd w:val="clear" w:color="auto" w:fill="auto"/>
            <w:noWrap/>
          </w:tcPr>
          <w:p w14:paraId="25449C9A" w14:textId="77777777" w:rsidR="000C41A3" w:rsidRPr="00F65579" w:rsidRDefault="000C41A3" w:rsidP="000C41A3">
            <w:pPr>
              <w:pStyle w:val="Tabletextright"/>
            </w:pPr>
            <w:r w:rsidRPr="00F65579">
              <w:t>5 304 401</w:t>
            </w:r>
          </w:p>
        </w:tc>
        <w:tc>
          <w:tcPr>
            <w:tcW w:w="1138" w:type="dxa"/>
            <w:shd w:val="clear" w:color="auto" w:fill="E0E0E0"/>
            <w:noWrap/>
          </w:tcPr>
          <w:p w14:paraId="54387D50" w14:textId="77777777" w:rsidR="000C41A3" w:rsidRPr="00F65579" w:rsidRDefault="000C41A3" w:rsidP="000C41A3">
            <w:pPr>
              <w:pStyle w:val="Tabletextright"/>
            </w:pPr>
          </w:p>
        </w:tc>
        <w:tc>
          <w:tcPr>
            <w:tcW w:w="1138" w:type="dxa"/>
            <w:shd w:val="clear" w:color="auto" w:fill="E0E0E0"/>
            <w:noWrap/>
          </w:tcPr>
          <w:p w14:paraId="162C36D7" w14:textId="77777777" w:rsidR="000C41A3" w:rsidRPr="00F65579" w:rsidRDefault="000C41A3" w:rsidP="000C41A3">
            <w:pPr>
              <w:pStyle w:val="Tabletextright"/>
            </w:pPr>
          </w:p>
        </w:tc>
        <w:tc>
          <w:tcPr>
            <w:tcW w:w="1138" w:type="dxa"/>
            <w:shd w:val="clear" w:color="auto" w:fill="auto"/>
            <w:noWrap/>
          </w:tcPr>
          <w:p w14:paraId="3940823D" w14:textId="77777777" w:rsidR="000C41A3" w:rsidRPr="00F65579" w:rsidRDefault="000C41A3" w:rsidP="000C41A3">
            <w:pPr>
              <w:pStyle w:val="Tabletextright"/>
            </w:pPr>
          </w:p>
        </w:tc>
        <w:tc>
          <w:tcPr>
            <w:tcW w:w="1138" w:type="dxa"/>
            <w:shd w:val="clear" w:color="auto" w:fill="auto"/>
            <w:noWrap/>
          </w:tcPr>
          <w:p w14:paraId="7AD13779" w14:textId="77777777" w:rsidR="000C41A3" w:rsidRPr="00F65579" w:rsidRDefault="000C41A3" w:rsidP="000C41A3">
            <w:pPr>
              <w:pStyle w:val="Tabletextright"/>
            </w:pPr>
          </w:p>
        </w:tc>
        <w:tc>
          <w:tcPr>
            <w:tcW w:w="1275" w:type="dxa"/>
            <w:shd w:val="clear" w:color="auto" w:fill="E0E0E0"/>
            <w:noWrap/>
          </w:tcPr>
          <w:p w14:paraId="474A0A94" w14:textId="77777777" w:rsidR="000C41A3" w:rsidRPr="00F65579" w:rsidRDefault="000C41A3" w:rsidP="000C41A3">
            <w:pPr>
              <w:pStyle w:val="Tabletextright"/>
            </w:pPr>
            <w:r w:rsidRPr="00F65579">
              <w:t>3 936 225</w:t>
            </w:r>
          </w:p>
        </w:tc>
        <w:tc>
          <w:tcPr>
            <w:tcW w:w="1275" w:type="dxa"/>
            <w:shd w:val="clear" w:color="auto" w:fill="E0E0E0"/>
            <w:noWrap/>
          </w:tcPr>
          <w:p w14:paraId="7E849FB6" w14:textId="77777777" w:rsidR="000C41A3" w:rsidRPr="00F65579" w:rsidRDefault="000C41A3" w:rsidP="000C41A3">
            <w:pPr>
              <w:pStyle w:val="Tabletextright"/>
            </w:pPr>
            <w:r w:rsidRPr="00F65579">
              <w:t>5 304 401</w:t>
            </w:r>
          </w:p>
        </w:tc>
      </w:tr>
      <w:tr w:rsidR="000C41A3" w:rsidRPr="00F65579" w14:paraId="2952E333" w14:textId="77777777" w:rsidTr="000C41A3">
        <w:trPr>
          <w:cantSplit/>
        </w:trPr>
        <w:tc>
          <w:tcPr>
            <w:tcW w:w="1278" w:type="dxa"/>
            <w:shd w:val="clear" w:color="auto" w:fill="auto"/>
            <w:noWrap/>
          </w:tcPr>
          <w:p w14:paraId="528B8D28" w14:textId="77777777" w:rsidR="000C41A3" w:rsidRPr="00F65579" w:rsidRDefault="000C41A3" w:rsidP="000C41A3">
            <w:pPr>
              <w:pStyle w:val="Tabletextright"/>
            </w:pPr>
          </w:p>
        </w:tc>
        <w:tc>
          <w:tcPr>
            <w:tcW w:w="1170" w:type="dxa"/>
            <w:shd w:val="clear" w:color="auto" w:fill="auto"/>
            <w:noWrap/>
          </w:tcPr>
          <w:p w14:paraId="4EB3089A" w14:textId="77777777" w:rsidR="000C41A3" w:rsidRPr="00F65579" w:rsidRDefault="000C41A3" w:rsidP="000C41A3">
            <w:pPr>
              <w:pStyle w:val="Tabletextright"/>
            </w:pPr>
          </w:p>
        </w:tc>
        <w:tc>
          <w:tcPr>
            <w:tcW w:w="1138" w:type="dxa"/>
            <w:shd w:val="clear" w:color="auto" w:fill="E0E0E0"/>
            <w:noWrap/>
          </w:tcPr>
          <w:p w14:paraId="455DEA51" w14:textId="77777777" w:rsidR="000C41A3" w:rsidRPr="00F65579" w:rsidRDefault="000C41A3" w:rsidP="000C41A3">
            <w:pPr>
              <w:pStyle w:val="Tabletextright"/>
            </w:pPr>
          </w:p>
        </w:tc>
        <w:tc>
          <w:tcPr>
            <w:tcW w:w="1138" w:type="dxa"/>
            <w:shd w:val="clear" w:color="auto" w:fill="E0E0E0"/>
            <w:noWrap/>
          </w:tcPr>
          <w:p w14:paraId="3EF2EE42" w14:textId="77777777" w:rsidR="000C41A3" w:rsidRPr="00F65579" w:rsidRDefault="000C41A3" w:rsidP="000C41A3">
            <w:pPr>
              <w:pStyle w:val="Tabletextright"/>
            </w:pPr>
          </w:p>
        </w:tc>
        <w:tc>
          <w:tcPr>
            <w:tcW w:w="1138" w:type="dxa"/>
            <w:shd w:val="clear" w:color="auto" w:fill="auto"/>
            <w:noWrap/>
          </w:tcPr>
          <w:p w14:paraId="08AB22BC" w14:textId="1E4069F5" w:rsidR="000C41A3" w:rsidRPr="00F65579" w:rsidRDefault="0054670B" w:rsidP="000C41A3">
            <w:pPr>
              <w:pStyle w:val="Tabletextright"/>
            </w:pPr>
            <w:r w:rsidRPr="00F65579">
              <w:t>111 715 613</w:t>
            </w:r>
          </w:p>
        </w:tc>
        <w:tc>
          <w:tcPr>
            <w:tcW w:w="1138" w:type="dxa"/>
            <w:shd w:val="clear" w:color="auto" w:fill="auto"/>
            <w:noWrap/>
          </w:tcPr>
          <w:p w14:paraId="28604816" w14:textId="77777777" w:rsidR="000C41A3" w:rsidRPr="00F65579" w:rsidRDefault="000C41A3" w:rsidP="000C41A3">
            <w:pPr>
              <w:pStyle w:val="Tabletextright"/>
            </w:pPr>
            <w:r w:rsidRPr="00F65579">
              <w:t>104 988 735</w:t>
            </w:r>
          </w:p>
        </w:tc>
        <w:tc>
          <w:tcPr>
            <w:tcW w:w="1275" w:type="dxa"/>
            <w:shd w:val="clear" w:color="auto" w:fill="E0E0E0"/>
            <w:noWrap/>
          </w:tcPr>
          <w:p w14:paraId="10BA39E7" w14:textId="12A8E3B9" w:rsidR="000C41A3" w:rsidRPr="00F65579" w:rsidRDefault="0054670B" w:rsidP="000C41A3">
            <w:pPr>
              <w:pStyle w:val="Tabletextright"/>
            </w:pPr>
            <w:r w:rsidRPr="00F65579">
              <w:t>111 715 613</w:t>
            </w:r>
          </w:p>
        </w:tc>
        <w:tc>
          <w:tcPr>
            <w:tcW w:w="1275" w:type="dxa"/>
            <w:shd w:val="clear" w:color="auto" w:fill="E0E0E0"/>
            <w:noWrap/>
          </w:tcPr>
          <w:p w14:paraId="534C1873" w14:textId="77777777" w:rsidR="000C41A3" w:rsidRPr="00F65579" w:rsidRDefault="000C41A3" w:rsidP="000C41A3">
            <w:pPr>
              <w:pStyle w:val="Tabletextright"/>
            </w:pPr>
            <w:r w:rsidRPr="00F65579">
              <w:t>104 988 735</w:t>
            </w:r>
          </w:p>
        </w:tc>
      </w:tr>
      <w:tr w:rsidR="000C41A3" w:rsidRPr="00F65579" w14:paraId="649ABE60" w14:textId="77777777" w:rsidTr="000C41A3">
        <w:trPr>
          <w:cantSplit/>
        </w:trPr>
        <w:tc>
          <w:tcPr>
            <w:tcW w:w="1278" w:type="dxa"/>
            <w:shd w:val="clear" w:color="auto" w:fill="auto"/>
            <w:noWrap/>
          </w:tcPr>
          <w:p w14:paraId="6BE2D2D2" w14:textId="77777777" w:rsidR="000C41A3" w:rsidRPr="00F65579" w:rsidRDefault="000C41A3" w:rsidP="000C41A3">
            <w:pPr>
              <w:pStyle w:val="Tabletextright"/>
            </w:pPr>
          </w:p>
        </w:tc>
        <w:tc>
          <w:tcPr>
            <w:tcW w:w="1170" w:type="dxa"/>
            <w:shd w:val="clear" w:color="auto" w:fill="auto"/>
            <w:noWrap/>
          </w:tcPr>
          <w:p w14:paraId="77BEC470" w14:textId="77777777" w:rsidR="000C41A3" w:rsidRPr="00F65579" w:rsidRDefault="000C41A3" w:rsidP="000C41A3">
            <w:pPr>
              <w:pStyle w:val="Tabletextright"/>
            </w:pPr>
          </w:p>
        </w:tc>
        <w:tc>
          <w:tcPr>
            <w:tcW w:w="1138" w:type="dxa"/>
            <w:shd w:val="clear" w:color="auto" w:fill="E0E0E0"/>
            <w:noWrap/>
          </w:tcPr>
          <w:p w14:paraId="6C82EA28" w14:textId="77777777" w:rsidR="000C41A3" w:rsidRPr="00F65579" w:rsidRDefault="000C41A3" w:rsidP="000C41A3">
            <w:pPr>
              <w:pStyle w:val="Tabletextright"/>
            </w:pPr>
          </w:p>
        </w:tc>
        <w:tc>
          <w:tcPr>
            <w:tcW w:w="1138" w:type="dxa"/>
            <w:shd w:val="clear" w:color="auto" w:fill="E0E0E0"/>
            <w:noWrap/>
          </w:tcPr>
          <w:p w14:paraId="755DE8E7" w14:textId="77777777" w:rsidR="000C41A3" w:rsidRPr="00F65579" w:rsidRDefault="000C41A3" w:rsidP="000C41A3">
            <w:pPr>
              <w:pStyle w:val="Tabletextright"/>
            </w:pPr>
          </w:p>
        </w:tc>
        <w:tc>
          <w:tcPr>
            <w:tcW w:w="1138" w:type="dxa"/>
            <w:shd w:val="clear" w:color="auto" w:fill="auto"/>
            <w:noWrap/>
          </w:tcPr>
          <w:p w14:paraId="2EBCE72C" w14:textId="77777777" w:rsidR="000C41A3" w:rsidRPr="00F65579" w:rsidRDefault="000C41A3" w:rsidP="000C41A3">
            <w:pPr>
              <w:pStyle w:val="Tabletextright"/>
            </w:pPr>
            <w:r w:rsidRPr="00F65579">
              <w:t>–</w:t>
            </w:r>
          </w:p>
        </w:tc>
        <w:tc>
          <w:tcPr>
            <w:tcW w:w="1138" w:type="dxa"/>
            <w:shd w:val="clear" w:color="auto" w:fill="auto"/>
            <w:noWrap/>
          </w:tcPr>
          <w:p w14:paraId="1FFD4333" w14:textId="77777777" w:rsidR="000C41A3" w:rsidRPr="00F65579" w:rsidRDefault="000C41A3" w:rsidP="000C41A3">
            <w:pPr>
              <w:pStyle w:val="Tabletextright"/>
            </w:pPr>
            <w:r w:rsidRPr="00F65579">
              <w:t>7 041</w:t>
            </w:r>
          </w:p>
        </w:tc>
        <w:tc>
          <w:tcPr>
            <w:tcW w:w="1275" w:type="dxa"/>
            <w:shd w:val="clear" w:color="auto" w:fill="E0E0E0"/>
            <w:noWrap/>
          </w:tcPr>
          <w:p w14:paraId="5207C88E" w14:textId="77777777" w:rsidR="000C41A3" w:rsidRPr="00F65579" w:rsidRDefault="000C41A3" w:rsidP="000C41A3">
            <w:pPr>
              <w:pStyle w:val="Tabletextright"/>
            </w:pPr>
            <w:r w:rsidRPr="00F65579">
              <w:t>–</w:t>
            </w:r>
          </w:p>
        </w:tc>
        <w:tc>
          <w:tcPr>
            <w:tcW w:w="1275" w:type="dxa"/>
            <w:shd w:val="clear" w:color="auto" w:fill="E0E0E0"/>
            <w:noWrap/>
          </w:tcPr>
          <w:p w14:paraId="0FA5BEF0" w14:textId="77777777" w:rsidR="000C41A3" w:rsidRPr="00F65579" w:rsidRDefault="000C41A3" w:rsidP="000C41A3">
            <w:pPr>
              <w:pStyle w:val="Tabletextright"/>
            </w:pPr>
            <w:r w:rsidRPr="00F65579">
              <w:t>7 041</w:t>
            </w:r>
          </w:p>
        </w:tc>
      </w:tr>
      <w:tr w:rsidR="000C41A3" w:rsidRPr="00F65579" w14:paraId="01DEF598" w14:textId="77777777" w:rsidTr="000C41A3">
        <w:trPr>
          <w:cantSplit/>
        </w:trPr>
        <w:tc>
          <w:tcPr>
            <w:tcW w:w="1278" w:type="dxa"/>
            <w:shd w:val="clear" w:color="auto" w:fill="auto"/>
            <w:noWrap/>
          </w:tcPr>
          <w:p w14:paraId="1F8643C4" w14:textId="77777777" w:rsidR="000C41A3" w:rsidRPr="00F65579" w:rsidRDefault="000C41A3" w:rsidP="000C41A3">
            <w:pPr>
              <w:pStyle w:val="Tabletextright"/>
            </w:pPr>
            <w:r w:rsidRPr="00F65579">
              <w:t>705 265</w:t>
            </w:r>
          </w:p>
        </w:tc>
        <w:tc>
          <w:tcPr>
            <w:tcW w:w="1170" w:type="dxa"/>
            <w:shd w:val="clear" w:color="auto" w:fill="auto"/>
            <w:noWrap/>
          </w:tcPr>
          <w:p w14:paraId="7CE27657" w14:textId="77777777" w:rsidR="000C41A3" w:rsidRPr="00F65579" w:rsidRDefault="000C41A3" w:rsidP="000C41A3">
            <w:pPr>
              <w:pStyle w:val="Tabletextright"/>
            </w:pPr>
            <w:r w:rsidRPr="00F65579">
              <w:t>427 777</w:t>
            </w:r>
          </w:p>
        </w:tc>
        <w:tc>
          <w:tcPr>
            <w:tcW w:w="1138" w:type="dxa"/>
            <w:shd w:val="clear" w:color="auto" w:fill="E0E0E0"/>
            <w:noWrap/>
          </w:tcPr>
          <w:p w14:paraId="16E2D408" w14:textId="77777777" w:rsidR="000C41A3" w:rsidRPr="00F65579" w:rsidRDefault="000C41A3" w:rsidP="000C41A3">
            <w:pPr>
              <w:pStyle w:val="Tabletextright"/>
            </w:pPr>
          </w:p>
        </w:tc>
        <w:tc>
          <w:tcPr>
            <w:tcW w:w="1138" w:type="dxa"/>
            <w:shd w:val="clear" w:color="auto" w:fill="E0E0E0"/>
            <w:noWrap/>
          </w:tcPr>
          <w:p w14:paraId="16ECE417" w14:textId="77777777" w:rsidR="000C41A3" w:rsidRPr="00F65579" w:rsidRDefault="000C41A3" w:rsidP="000C41A3">
            <w:pPr>
              <w:pStyle w:val="Tabletextright"/>
            </w:pPr>
          </w:p>
        </w:tc>
        <w:tc>
          <w:tcPr>
            <w:tcW w:w="1138" w:type="dxa"/>
            <w:shd w:val="clear" w:color="auto" w:fill="auto"/>
            <w:noWrap/>
          </w:tcPr>
          <w:p w14:paraId="18F70E24" w14:textId="77777777" w:rsidR="000C41A3" w:rsidRPr="00F65579" w:rsidRDefault="000C41A3" w:rsidP="000C41A3">
            <w:pPr>
              <w:pStyle w:val="Tabletextright"/>
            </w:pPr>
          </w:p>
        </w:tc>
        <w:tc>
          <w:tcPr>
            <w:tcW w:w="1138" w:type="dxa"/>
            <w:shd w:val="clear" w:color="auto" w:fill="auto"/>
            <w:noWrap/>
          </w:tcPr>
          <w:p w14:paraId="58E62F01" w14:textId="77777777" w:rsidR="000C41A3" w:rsidRPr="00F65579" w:rsidRDefault="000C41A3" w:rsidP="000C41A3">
            <w:pPr>
              <w:pStyle w:val="Tabletextright"/>
            </w:pPr>
          </w:p>
        </w:tc>
        <w:tc>
          <w:tcPr>
            <w:tcW w:w="1275" w:type="dxa"/>
            <w:shd w:val="clear" w:color="auto" w:fill="E0E0E0"/>
            <w:noWrap/>
          </w:tcPr>
          <w:p w14:paraId="11A60E7C" w14:textId="77777777" w:rsidR="000C41A3" w:rsidRPr="00F65579" w:rsidRDefault="000C41A3" w:rsidP="000C41A3">
            <w:pPr>
              <w:pStyle w:val="Tabletextright"/>
            </w:pPr>
            <w:r w:rsidRPr="00F65579">
              <w:t>705 265</w:t>
            </w:r>
          </w:p>
        </w:tc>
        <w:tc>
          <w:tcPr>
            <w:tcW w:w="1275" w:type="dxa"/>
            <w:shd w:val="clear" w:color="auto" w:fill="E0E0E0"/>
            <w:noWrap/>
          </w:tcPr>
          <w:p w14:paraId="2A866BB6" w14:textId="77777777" w:rsidR="000C41A3" w:rsidRPr="00F65579" w:rsidRDefault="000C41A3" w:rsidP="000C41A3">
            <w:pPr>
              <w:pStyle w:val="Tabletextright"/>
            </w:pPr>
            <w:r w:rsidRPr="00F65579">
              <w:t>427 777</w:t>
            </w:r>
          </w:p>
        </w:tc>
      </w:tr>
      <w:tr w:rsidR="000C41A3" w:rsidRPr="00F65579" w14:paraId="5038E24C" w14:textId="77777777" w:rsidTr="000C41A3">
        <w:trPr>
          <w:cantSplit/>
        </w:trPr>
        <w:tc>
          <w:tcPr>
            <w:tcW w:w="1278" w:type="dxa"/>
            <w:shd w:val="clear" w:color="auto" w:fill="auto"/>
            <w:noWrap/>
          </w:tcPr>
          <w:p w14:paraId="61807ED7" w14:textId="143D62DE" w:rsidR="000C41A3" w:rsidRPr="00F65579" w:rsidRDefault="000C41A3" w:rsidP="000C41A3">
            <w:pPr>
              <w:pStyle w:val="Tabletextrightbold"/>
            </w:pPr>
            <w:r w:rsidRPr="00F65579">
              <w:t xml:space="preserve">6 </w:t>
            </w:r>
            <w:r w:rsidR="00A524A7" w:rsidRPr="00F65579">
              <w:t>265 412</w:t>
            </w:r>
          </w:p>
        </w:tc>
        <w:tc>
          <w:tcPr>
            <w:tcW w:w="1170" w:type="dxa"/>
            <w:shd w:val="clear" w:color="auto" w:fill="auto"/>
            <w:noWrap/>
          </w:tcPr>
          <w:p w14:paraId="198EE7E9" w14:textId="77777777" w:rsidR="000C41A3" w:rsidRPr="00F65579" w:rsidRDefault="000C41A3" w:rsidP="000C41A3">
            <w:pPr>
              <w:pStyle w:val="Tabletextrightbold"/>
            </w:pPr>
            <w:r w:rsidRPr="00F65579">
              <w:t>8 160 010</w:t>
            </w:r>
          </w:p>
        </w:tc>
        <w:tc>
          <w:tcPr>
            <w:tcW w:w="1138" w:type="dxa"/>
            <w:shd w:val="clear" w:color="auto" w:fill="E0E0E0"/>
            <w:noWrap/>
          </w:tcPr>
          <w:p w14:paraId="1A638C0C" w14:textId="77777777" w:rsidR="000C41A3" w:rsidRPr="00F65579" w:rsidRDefault="000C41A3" w:rsidP="000C41A3">
            <w:pPr>
              <w:pStyle w:val="Tabletextrightbold"/>
            </w:pPr>
            <w:r w:rsidRPr="00F65579">
              <w:t>256 184</w:t>
            </w:r>
          </w:p>
        </w:tc>
        <w:tc>
          <w:tcPr>
            <w:tcW w:w="1138" w:type="dxa"/>
            <w:shd w:val="clear" w:color="auto" w:fill="E0E0E0"/>
            <w:noWrap/>
          </w:tcPr>
          <w:p w14:paraId="780056E3" w14:textId="77777777" w:rsidR="000C41A3" w:rsidRPr="00F65579" w:rsidRDefault="000C41A3" w:rsidP="000C41A3">
            <w:pPr>
              <w:pStyle w:val="Tabletextrightbold"/>
            </w:pPr>
            <w:r w:rsidRPr="00F65579">
              <w:t>251 458</w:t>
            </w:r>
          </w:p>
        </w:tc>
        <w:tc>
          <w:tcPr>
            <w:tcW w:w="1138" w:type="dxa"/>
            <w:shd w:val="clear" w:color="auto" w:fill="auto"/>
            <w:noWrap/>
          </w:tcPr>
          <w:p w14:paraId="40123AF3" w14:textId="2DAA4870" w:rsidR="000C41A3" w:rsidRPr="00F65579" w:rsidRDefault="0054670B" w:rsidP="000C41A3">
            <w:pPr>
              <w:pStyle w:val="Tabletextrightbold"/>
            </w:pPr>
            <w:r w:rsidRPr="00F65579">
              <w:t>114 197 444</w:t>
            </w:r>
          </w:p>
        </w:tc>
        <w:tc>
          <w:tcPr>
            <w:tcW w:w="1138" w:type="dxa"/>
            <w:shd w:val="clear" w:color="auto" w:fill="auto"/>
            <w:noWrap/>
          </w:tcPr>
          <w:p w14:paraId="166C591E" w14:textId="77777777" w:rsidR="000C41A3" w:rsidRPr="00F65579" w:rsidRDefault="000C41A3" w:rsidP="000C41A3">
            <w:pPr>
              <w:pStyle w:val="Tabletextrightbold"/>
            </w:pPr>
            <w:r w:rsidRPr="00F65579">
              <w:t>105 098 644</w:t>
            </w:r>
          </w:p>
        </w:tc>
        <w:tc>
          <w:tcPr>
            <w:tcW w:w="1275" w:type="dxa"/>
            <w:shd w:val="clear" w:color="auto" w:fill="E0E0E0"/>
            <w:noWrap/>
          </w:tcPr>
          <w:p w14:paraId="55A38965" w14:textId="0369DFDD" w:rsidR="000C41A3" w:rsidRPr="00F65579" w:rsidRDefault="0054670B" w:rsidP="000C41A3">
            <w:pPr>
              <w:pStyle w:val="Tabletextrightbold"/>
            </w:pPr>
            <w:r w:rsidRPr="00F65579">
              <w:t>123 413 598</w:t>
            </w:r>
          </w:p>
        </w:tc>
        <w:tc>
          <w:tcPr>
            <w:tcW w:w="1275" w:type="dxa"/>
            <w:shd w:val="clear" w:color="auto" w:fill="E0E0E0"/>
            <w:noWrap/>
          </w:tcPr>
          <w:p w14:paraId="7DDADC0D" w14:textId="77777777" w:rsidR="000C41A3" w:rsidRPr="00F65579" w:rsidRDefault="000C41A3" w:rsidP="000C41A3">
            <w:pPr>
              <w:pStyle w:val="Tabletextrightbold"/>
            </w:pPr>
            <w:r w:rsidRPr="00F65579">
              <w:t>115 995 948</w:t>
            </w:r>
          </w:p>
        </w:tc>
      </w:tr>
      <w:tr w:rsidR="000C41A3" w:rsidRPr="00F65579" w14:paraId="76D1D7CA" w14:textId="77777777" w:rsidTr="000C41A3">
        <w:trPr>
          <w:cantSplit/>
        </w:trPr>
        <w:tc>
          <w:tcPr>
            <w:tcW w:w="1278" w:type="dxa"/>
            <w:shd w:val="clear" w:color="auto" w:fill="auto"/>
            <w:noWrap/>
          </w:tcPr>
          <w:p w14:paraId="314E55F3" w14:textId="77777777" w:rsidR="000C41A3" w:rsidRPr="00F65579" w:rsidRDefault="000C41A3" w:rsidP="000C41A3">
            <w:pPr>
              <w:pStyle w:val="Tabletextright"/>
              <w:rPr>
                <w:bCs/>
              </w:rPr>
            </w:pPr>
          </w:p>
        </w:tc>
        <w:tc>
          <w:tcPr>
            <w:tcW w:w="1170" w:type="dxa"/>
            <w:shd w:val="clear" w:color="auto" w:fill="auto"/>
            <w:noWrap/>
          </w:tcPr>
          <w:p w14:paraId="25442B0A" w14:textId="77777777" w:rsidR="000C41A3" w:rsidRPr="00F65579" w:rsidRDefault="000C41A3" w:rsidP="000C41A3">
            <w:pPr>
              <w:pStyle w:val="Tabletextright"/>
            </w:pPr>
          </w:p>
        </w:tc>
        <w:tc>
          <w:tcPr>
            <w:tcW w:w="1138" w:type="dxa"/>
            <w:shd w:val="clear" w:color="auto" w:fill="E0E0E0"/>
            <w:noWrap/>
          </w:tcPr>
          <w:p w14:paraId="4333D75B" w14:textId="77777777" w:rsidR="000C41A3" w:rsidRPr="00F65579" w:rsidRDefault="000C41A3" w:rsidP="000C41A3">
            <w:pPr>
              <w:pStyle w:val="Tabletextright"/>
            </w:pPr>
          </w:p>
        </w:tc>
        <w:tc>
          <w:tcPr>
            <w:tcW w:w="1138" w:type="dxa"/>
            <w:shd w:val="clear" w:color="auto" w:fill="E0E0E0"/>
            <w:noWrap/>
          </w:tcPr>
          <w:p w14:paraId="36D984CB" w14:textId="77777777" w:rsidR="000C41A3" w:rsidRPr="00F65579" w:rsidRDefault="000C41A3" w:rsidP="000C41A3">
            <w:pPr>
              <w:pStyle w:val="Tabletextright"/>
            </w:pPr>
          </w:p>
        </w:tc>
        <w:tc>
          <w:tcPr>
            <w:tcW w:w="1138" w:type="dxa"/>
            <w:shd w:val="clear" w:color="auto" w:fill="auto"/>
            <w:noWrap/>
          </w:tcPr>
          <w:p w14:paraId="51C82534" w14:textId="77777777" w:rsidR="000C41A3" w:rsidRPr="00F65579" w:rsidRDefault="000C41A3" w:rsidP="000C41A3">
            <w:pPr>
              <w:pStyle w:val="Tabletextright"/>
              <w:rPr>
                <w:bCs/>
              </w:rPr>
            </w:pPr>
          </w:p>
        </w:tc>
        <w:tc>
          <w:tcPr>
            <w:tcW w:w="1138" w:type="dxa"/>
            <w:shd w:val="clear" w:color="auto" w:fill="auto"/>
            <w:noWrap/>
          </w:tcPr>
          <w:p w14:paraId="06482458" w14:textId="77777777" w:rsidR="000C41A3" w:rsidRPr="00F65579" w:rsidRDefault="000C41A3" w:rsidP="000C41A3">
            <w:pPr>
              <w:pStyle w:val="Tabletextright"/>
            </w:pPr>
          </w:p>
        </w:tc>
        <w:tc>
          <w:tcPr>
            <w:tcW w:w="1275" w:type="dxa"/>
            <w:shd w:val="clear" w:color="auto" w:fill="E0E0E0"/>
            <w:noWrap/>
          </w:tcPr>
          <w:p w14:paraId="18A6FF64" w14:textId="77777777" w:rsidR="000C41A3" w:rsidRPr="00F65579" w:rsidRDefault="000C41A3" w:rsidP="000C41A3">
            <w:pPr>
              <w:pStyle w:val="Tabletextright"/>
            </w:pPr>
          </w:p>
        </w:tc>
        <w:tc>
          <w:tcPr>
            <w:tcW w:w="1275" w:type="dxa"/>
            <w:shd w:val="clear" w:color="auto" w:fill="E0E0E0"/>
            <w:noWrap/>
          </w:tcPr>
          <w:p w14:paraId="59A05460" w14:textId="77777777" w:rsidR="000C41A3" w:rsidRPr="00F65579" w:rsidRDefault="000C41A3" w:rsidP="000C41A3">
            <w:pPr>
              <w:pStyle w:val="Tabletextright"/>
            </w:pPr>
          </w:p>
        </w:tc>
      </w:tr>
      <w:tr w:rsidR="000C41A3" w:rsidRPr="00F65579" w14:paraId="060582AA" w14:textId="77777777" w:rsidTr="000C41A3">
        <w:trPr>
          <w:cantSplit/>
        </w:trPr>
        <w:tc>
          <w:tcPr>
            <w:tcW w:w="1278" w:type="dxa"/>
            <w:shd w:val="clear" w:color="auto" w:fill="auto"/>
            <w:noWrap/>
          </w:tcPr>
          <w:p w14:paraId="6B505651" w14:textId="77777777" w:rsidR="000C41A3" w:rsidRPr="00F65579" w:rsidRDefault="000C41A3" w:rsidP="000C41A3">
            <w:pPr>
              <w:pStyle w:val="Tabletextright"/>
            </w:pPr>
            <w:r w:rsidRPr="00F65579">
              <w:rPr>
                <w:bCs/>
              </w:rPr>
              <w:t> </w:t>
            </w:r>
          </w:p>
        </w:tc>
        <w:tc>
          <w:tcPr>
            <w:tcW w:w="1170" w:type="dxa"/>
            <w:shd w:val="clear" w:color="auto" w:fill="auto"/>
            <w:noWrap/>
          </w:tcPr>
          <w:p w14:paraId="040C5E09" w14:textId="77777777" w:rsidR="000C41A3" w:rsidRPr="00F65579" w:rsidRDefault="000C41A3" w:rsidP="000C41A3">
            <w:pPr>
              <w:pStyle w:val="Tabletextright"/>
            </w:pPr>
            <w:r w:rsidRPr="00F65579">
              <w:t> </w:t>
            </w:r>
          </w:p>
        </w:tc>
        <w:tc>
          <w:tcPr>
            <w:tcW w:w="1138" w:type="dxa"/>
            <w:shd w:val="clear" w:color="auto" w:fill="E0E0E0"/>
            <w:noWrap/>
          </w:tcPr>
          <w:p w14:paraId="69803571" w14:textId="77777777" w:rsidR="000C41A3" w:rsidRPr="00F65579" w:rsidRDefault="000C41A3" w:rsidP="000C41A3">
            <w:pPr>
              <w:pStyle w:val="Tabletextright"/>
            </w:pPr>
          </w:p>
        </w:tc>
        <w:tc>
          <w:tcPr>
            <w:tcW w:w="1138" w:type="dxa"/>
            <w:shd w:val="clear" w:color="auto" w:fill="E0E0E0"/>
            <w:noWrap/>
          </w:tcPr>
          <w:p w14:paraId="768F1666" w14:textId="77777777" w:rsidR="000C41A3" w:rsidRPr="00F65579" w:rsidRDefault="000C41A3" w:rsidP="000C41A3">
            <w:pPr>
              <w:pStyle w:val="Tabletextright"/>
            </w:pPr>
          </w:p>
        </w:tc>
        <w:tc>
          <w:tcPr>
            <w:tcW w:w="1138" w:type="dxa"/>
            <w:shd w:val="clear" w:color="auto" w:fill="auto"/>
            <w:noWrap/>
          </w:tcPr>
          <w:p w14:paraId="6A5B4BE6" w14:textId="77777777" w:rsidR="000C41A3" w:rsidRPr="00F65579" w:rsidRDefault="000C41A3" w:rsidP="000C41A3">
            <w:pPr>
              <w:pStyle w:val="Tabletextright"/>
            </w:pPr>
            <w:r w:rsidRPr="00F65579">
              <w:rPr>
                <w:bCs/>
              </w:rPr>
              <w:t> </w:t>
            </w:r>
          </w:p>
        </w:tc>
        <w:tc>
          <w:tcPr>
            <w:tcW w:w="1138" w:type="dxa"/>
            <w:shd w:val="clear" w:color="auto" w:fill="auto"/>
            <w:noWrap/>
          </w:tcPr>
          <w:p w14:paraId="4B7BB8B4" w14:textId="77777777" w:rsidR="000C41A3" w:rsidRPr="00F65579" w:rsidRDefault="000C41A3" w:rsidP="000C41A3">
            <w:pPr>
              <w:pStyle w:val="Tabletextright"/>
            </w:pPr>
            <w:r w:rsidRPr="00F65579">
              <w:t> </w:t>
            </w:r>
          </w:p>
        </w:tc>
        <w:tc>
          <w:tcPr>
            <w:tcW w:w="1275" w:type="dxa"/>
            <w:shd w:val="clear" w:color="auto" w:fill="E0E0E0"/>
            <w:noWrap/>
          </w:tcPr>
          <w:p w14:paraId="6469BEC9" w14:textId="77777777" w:rsidR="000C41A3" w:rsidRPr="00F65579" w:rsidRDefault="000C41A3" w:rsidP="000C41A3">
            <w:pPr>
              <w:pStyle w:val="Tabletextright"/>
            </w:pPr>
          </w:p>
        </w:tc>
        <w:tc>
          <w:tcPr>
            <w:tcW w:w="1275" w:type="dxa"/>
            <w:shd w:val="clear" w:color="auto" w:fill="E0E0E0"/>
            <w:noWrap/>
          </w:tcPr>
          <w:p w14:paraId="47C9065A" w14:textId="77777777" w:rsidR="000C41A3" w:rsidRPr="00F65579" w:rsidRDefault="000C41A3" w:rsidP="000C41A3">
            <w:pPr>
              <w:pStyle w:val="Tabletextright"/>
            </w:pPr>
          </w:p>
        </w:tc>
      </w:tr>
      <w:tr w:rsidR="000C41A3" w:rsidRPr="00F65579" w14:paraId="4713AEAB" w14:textId="77777777" w:rsidTr="000C41A3">
        <w:trPr>
          <w:cantSplit/>
        </w:trPr>
        <w:tc>
          <w:tcPr>
            <w:tcW w:w="1278" w:type="dxa"/>
            <w:shd w:val="clear" w:color="auto" w:fill="auto"/>
            <w:noWrap/>
          </w:tcPr>
          <w:p w14:paraId="1C7270AD" w14:textId="77777777" w:rsidR="000C41A3" w:rsidRPr="00F65579" w:rsidRDefault="000C41A3" w:rsidP="000C41A3">
            <w:pPr>
              <w:pStyle w:val="Tabletextright"/>
            </w:pPr>
          </w:p>
        </w:tc>
        <w:tc>
          <w:tcPr>
            <w:tcW w:w="1170" w:type="dxa"/>
            <w:shd w:val="clear" w:color="auto" w:fill="auto"/>
            <w:noWrap/>
          </w:tcPr>
          <w:p w14:paraId="6D596A2C" w14:textId="77777777" w:rsidR="000C41A3" w:rsidRPr="00F65579" w:rsidRDefault="000C41A3" w:rsidP="000C41A3">
            <w:pPr>
              <w:pStyle w:val="Tabletextright"/>
            </w:pPr>
          </w:p>
        </w:tc>
        <w:tc>
          <w:tcPr>
            <w:tcW w:w="1138" w:type="dxa"/>
            <w:shd w:val="clear" w:color="auto" w:fill="E0E0E0"/>
            <w:noWrap/>
          </w:tcPr>
          <w:p w14:paraId="1A4B0536" w14:textId="77777777" w:rsidR="000C41A3" w:rsidRPr="00F65579" w:rsidRDefault="000C41A3" w:rsidP="000C41A3">
            <w:pPr>
              <w:pStyle w:val="Tabletextright"/>
            </w:pPr>
          </w:p>
        </w:tc>
        <w:tc>
          <w:tcPr>
            <w:tcW w:w="1138" w:type="dxa"/>
            <w:shd w:val="clear" w:color="auto" w:fill="E0E0E0"/>
            <w:noWrap/>
          </w:tcPr>
          <w:p w14:paraId="4B139965" w14:textId="77777777" w:rsidR="000C41A3" w:rsidRPr="00F65579" w:rsidRDefault="000C41A3" w:rsidP="000C41A3">
            <w:pPr>
              <w:pStyle w:val="Tabletextright"/>
            </w:pPr>
          </w:p>
        </w:tc>
        <w:tc>
          <w:tcPr>
            <w:tcW w:w="1138" w:type="dxa"/>
            <w:shd w:val="clear" w:color="auto" w:fill="auto"/>
            <w:noWrap/>
          </w:tcPr>
          <w:p w14:paraId="49F09B0C" w14:textId="77777777" w:rsidR="000C41A3" w:rsidRPr="00F65579" w:rsidRDefault="000C41A3" w:rsidP="000C41A3">
            <w:pPr>
              <w:pStyle w:val="Tabletextright"/>
            </w:pPr>
          </w:p>
        </w:tc>
        <w:tc>
          <w:tcPr>
            <w:tcW w:w="1138" w:type="dxa"/>
            <w:shd w:val="clear" w:color="auto" w:fill="auto"/>
            <w:noWrap/>
          </w:tcPr>
          <w:p w14:paraId="2E78EFA8" w14:textId="77777777" w:rsidR="000C41A3" w:rsidRPr="00F65579" w:rsidRDefault="000C41A3" w:rsidP="000C41A3">
            <w:pPr>
              <w:pStyle w:val="Tabletextright"/>
            </w:pPr>
          </w:p>
        </w:tc>
        <w:tc>
          <w:tcPr>
            <w:tcW w:w="1275" w:type="dxa"/>
            <w:shd w:val="clear" w:color="auto" w:fill="E0E0E0"/>
            <w:noWrap/>
          </w:tcPr>
          <w:p w14:paraId="708EC0C4" w14:textId="77777777" w:rsidR="000C41A3" w:rsidRPr="00F65579" w:rsidRDefault="000C41A3" w:rsidP="000C41A3">
            <w:pPr>
              <w:pStyle w:val="Tabletextright"/>
            </w:pPr>
            <w:r w:rsidRPr="00F65579">
              <w:t>–</w:t>
            </w:r>
          </w:p>
        </w:tc>
        <w:tc>
          <w:tcPr>
            <w:tcW w:w="1275" w:type="dxa"/>
            <w:shd w:val="clear" w:color="auto" w:fill="E0E0E0"/>
            <w:noWrap/>
          </w:tcPr>
          <w:p w14:paraId="2F861D02" w14:textId="77777777" w:rsidR="000C41A3" w:rsidRPr="00F65579" w:rsidRDefault="000C41A3" w:rsidP="000C41A3">
            <w:pPr>
              <w:pStyle w:val="Tabletextright"/>
            </w:pPr>
            <w:r w:rsidRPr="00F65579">
              <w:rPr>
                <w:bCs/>
              </w:rPr>
              <w:t>27 770</w:t>
            </w:r>
          </w:p>
        </w:tc>
      </w:tr>
      <w:tr w:rsidR="000C41A3" w:rsidRPr="00F65579" w14:paraId="6C476823" w14:textId="77777777" w:rsidTr="000C41A3">
        <w:trPr>
          <w:cantSplit/>
        </w:trPr>
        <w:tc>
          <w:tcPr>
            <w:tcW w:w="1278" w:type="dxa"/>
            <w:shd w:val="clear" w:color="auto" w:fill="auto"/>
            <w:noWrap/>
          </w:tcPr>
          <w:p w14:paraId="5920A0E6" w14:textId="77777777" w:rsidR="000C41A3" w:rsidRPr="00F65579" w:rsidRDefault="000C41A3" w:rsidP="000C41A3">
            <w:pPr>
              <w:pStyle w:val="Tabletextrightbold"/>
            </w:pPr>
            <w:r w:rsidRPr="00F65579">
              <w:t>–</w:t>
            </w:r>
          </w:p>
        </w:tc>
        <w:tc>
          <w:tcPr>
            <w:tcW w:w="1170" w:type="dxa"/>
            <w:shd w:val="clear" w:color="auto" w:fill="auto"/>
            <w:noWrap/>
          </w:tcPr>
          <w:p w14:paraId="53C97C08" w14:textId="77777777" w:rsidR="000C41A3" w:rsidRPr="00F65579" w:rsidRDefault="000C41A3" w:rsidP="000C41A3">
            <w:pPr>
              <w:pStyle w:val="Tabletextrightbold"/>
            </w:pPr>
            <w:r w:rsidRPr="00F65579">
              <w:t>–</w:t>
            </w:r>
          </w:p>
        </w:tc>
        <w:tc>
          <w:tcPr>
            <w:tcW w:w="1138" w:type="dxa"/>
            <w:shd w:val="clear" w:color="auto" w:fill="E0E0E0"/>
            <w:noWrap/>
          </w:tcPr>
          <w:p w14:paraId="73A82EFF" w14:textId="77777777" w:rsidR="000C41A3" w:rsidRPr="00F65579" w:rsidRDefault="000C41A3" w:rsidP="000C41A3">
            <w:pPr>
              <w:pStyle w:val="Tabletextrightbold"/>
            </w:pPr>
            <w:r w:rsidRPr="00F65579">
              <w:t>–</w:t>
            </w:r>
          </w:p>
        </w:tc>
        <w:tc>
          <w:tcPr>
            <w:tcW w:w="1138" w:type="dxa"/>
            <w:shd w:val="clear" w:color="auto" w:fill="E0E0E0"/>
            <w:noWrap/>
          </w:tcPr>
          <w:p w14:paraId="161FE2A7" w14:textId="77777777" w:rsidR="000C41A3" w:rsidRPr="00F65579" w:rsidRDefault="000C41A3" w:rsidP="000C41A3">
            <w:pPr>
              <w:pStyle w:val="Tabletextrightbold"/>
            </w:pPr>
            <w:r w:rsidRPr="00F65579">
              <w:t>–</w:t>
            </w:r>
          </w:p>
        </w:tc>
        <w:tc>
          <w:tcPr>
            <w:tcW w:w="1138" w:type="dxa"/>
            <w:shd w:val="clear" w:color="auto" w:fill="auto"/>
            <w:noWrap/>
          </w:tcPr>
          <w:p w14:paraId="6046D770" w14:textId="77777777" w:rsidR="000C41A3" w:rsidRPr="00F65579" w:rsidRDefault="000C41A3" w:rsidP="000C41A3">
            <w:pPr>
              <w:pStyle w:val="Tabletextrightbold"/>
            </w:pPr>
            <w:r w:rsidRPr="00F65579">
              <w:t>–</w:t>
            </w:r>
          </w:p>
        </w:tc>
        <w:tc>
          <w:tcPr>
            <w:tcW w:w="1138" w:type="dxa"/>
            <w:shd w:val="clear" w:color="auto" w:fill="auto"/>
            <w:noWrap/>
          </w:tcPr>
          <w:p w14:paraId="18C3DB6D" w14:textId="77777777" w:rsidR="000C41A3" w:rsidRPr="00F65579" w:rsidRDefault="000C41A3" w:rsidP="000C41A3">
            <w:pPr>
              <w:pStyle w:val="Tabletextrightbold"/>
            </w:pPr>
            <w:r w:rsidRPr="00F65579">
              <w:t>–</w:t>
            </w:r>
          </w:p>
        </w:tc>
        <w:tc>
          <w:tcPr>
            <w:tcW w:w="1275" w:type="dxa"/>
            <w:shd w:val="clear" w:color="auto" w:fill="E0E0E0"/>
            <w:noWrap/>
          </w:tcPr>
          <w:p w14:paraId="2CC5A21E" w14:textId="77777777" w:rsidR="000C41A3" w:rsidRPr="00F65579" w:rsidRDefault="000C41A3" w:rsidP="000C41A3">
            <w:pPr>
              <w:pStyle w:val="Tabletextrightbold"/>
            </w:pPr>
            <w:r w:rsidRPr="00F65579">
              <w:t>–</w:t>
            </w:r>
          </w:p>
        </w:tc>
        <w:tc>
          <w:tcPr>
            <w:tcW w:w="1275" w:type="dxa"/>
            <w:shd w:val="clear" w:color="auto" w:fill="E0E0E0"/>
            <w:noWrap/>
          </w:tcPr>
          <w:p w14:paraId="34E9113F" w14:textId="77777777" w:rsidR="000C41A3" w:rsidRPr="00F65579" w:rsidRDefault="000C41A3" w:rsidP="000C41A3">
            <w:pPr>
              <w:pStyle w:val="Tabletextrightbold"/>
            </w:pPr>
            <w:r w:rsidRPr="00F65579">
              <w:t>27 770</w:t>
            </w:r>
          </w:p>
        </w:tc>
      </w:tr>
      <w:tr w:rsidR="000C41A3" w:rsidRPr="00F65579" w14:paraId="4F714A79" w14:textId="77777777" w:rsidTr="000C41A3">
        <w:trPr>
          <w:cantSplit/>
        </w:trPr>
        <w:tc>
          <w:tcPr>
            <w:tcW w:w="1278" w:type="dxa"/>
            <w:shd w:val="clear" w:color="auto" w:fill="auto"/>
            <w:noWrap/>
          </w:tcPr>
          <w:p w14:paraId="0A730725" w14:textId="4C8F37D8" w:rsidR="000C41A3" w:rsidRPr="00F65579" w:rsidRDefault="000C41A3" w:rsidP="000C41A3">
            <w:pPr>
              <w:pStyle w:val="Tabletextrightbold"/>
            </w:pPr>
            <w:r w:rsidRPr="00F65579">
              <w:t xml:space="preserve">6 </w:t>
            </w:r>
            <w:r w:rsidR="00A524A7" w:rsidRPr="00F65579">
              <w:t>265 412</w:t>
            </w:r>
          </w:p>
        </w:tc>
        <w:tc>
          <w:tcPr>
            <w:tcW w:w="1170" w:type="dxa"/>
            <w:shd w:val="clear" w:color="auto" w:fill="auto"/>
            <w:noWrap/>
          </w:tcPr>
          <w:p w14:paraId="79E5D6CD" w14:textId="77777777" w:rsidR="000C41A3" w:rsidRPr="00F65579" w:rsidRDefault="000C41A3" w:rsidP="000C41A3">
            <w:pPr>
              <w:pStyle w:val="Tabletextrightbold"/>
            </w:pPr>
            <w:r w:rsidRPr="00F65579">
              <w:t>8 160 010</w:t>
            </w:r>
          </w:p>
        </w:tc>
        <w:tc>
          <w:tcPr>
            <w:tcW w:w="1138" w:type="dxa"/>
            <w:shd w:val="clear" w:color="auto" w:fill="E0E0E0"/>
            <w:noWrap/>
          </w:tcPr>
          <w:p w14:paraId="016E77CE" w14:textId="77777777" w:rsidR="000C41A3" w:rsidRPr="00F65579" w:rsidRDefault="000C41A3" w:rsidP="000C41A3">
            <w:pPr>
              <w:pStyle w:val="Tabletextrightbold"/>
            </w:pPr>
            <w:r w:rsidRPr="00F65579">
              <w:t>256 184</w:t>
            </w:r>
          </w:p>
        </w:tc>
        <w:tc>
          <w:tcPr>
            <w:tcW w:w="1138" w:type="dxa"/>
            <w:shd w:val="clear" w:color="auto" w:fill="E0E0E0"/>
            <w:noWrap/>
          </w:tcPr>
          <w:p w14:paraId="05F6BABC" w14:textId="77777777" w:rsidR="000C41A3" w:rsidRPr="00F65579" w:rsidRDefault="000C41A3" w:rsidP="000C41A3">
            <w:pPr>
              <w:pStyle w:val="Tabletextrightbold"/>
            </w:pPr>
            <w:r w:rsidRPr="00F65579">
              <w:t>251 458</w:t>
            </w:r>
          </w:p>
        </w:tc>
        <w:tc>
          <w:tcPr>
            <w:tcW w:w="1138" w:type="dxa"/>
            <w:shd w:val="clear" w:color="auto" w:fill="auto"/>
            <w:noWrap/>
          </w:tcPr>
          <w:p w14:paraId="656667CE" w14:textId="09EF39AB" w:rsidR="000C41A3" w:rsidRPr="00F65579" w:rsidRDefault="0054670B" w:rsidP="000C41A3">
            <w:pPr>
              <w:pStyle w:val="Tabletextrightbold"/>
            </w:pPr>
            <w:r w:rsidRPr="00F65579">
              <w:t>114 197 444</w:t>
            </w:r>
          </w:p>
        </w:tc>
        <w:tc>
          <w:tcPr>
            <w:tcW w:w="1138" w:type="dxa"/>
            <w:shd w:val="clear" w:color="auto" w:fill="auto"/>
            <w:noWrap/>
          </w:tcPr>
          <w:p w14:paraId="24A9474D" w14:textId="77777777" w:rsidR="000C41A3" w:rsidRPr="00F65579" w:rsidRDefault="000C41A3" w:rsidP="000C41A3">
            <w:pPr>
              <w:pStyle w:val="Tabletextrightbold"/>
            </w:pPr>
            <w:r w:rsidRPr="00F65579">
              <w:t>105 098 644</w:t>
            </w:r>
          </w:p>
        </w:tc>
        <w:tc>
          <w:tcPr>
            <w:tcW w:w="1275" w:type="dxa"/>
            <w:shd w:val="clear" w:color="auto" w:fill="E0E0E0"/>
            <w:noWrap/>
          </w:tcPr>
          <w:p w14:paraId="0D211A0F" w14:textId="5280F14E" w:rsidR="000C41A3" w:rsidRPr="00F65579" w:rsidRDefault="0054670B" w:rsidP="000C41A3">
            <w:pPr>
              <w:pStyle w:val="Tabletextrightbold"/>
            </w:pPr>
            <w:r w:rsidRPr="00F65579">
              <w:t>123 413 598</w:t>
            </w:r>
          </w:p>
        </w:tc>
        <w:tc>
          <w:tcPr>
            <w:tcW w:w="1275" w:type="dxa"/>
            <w:shd w:val="clear" w:color="auto" w:fill="E0E0E0"/>
            <w:noWrap/>
          </w:tcPr>
          <w:p w14:paraId="49F1770F" w14:textId="77777777" w:rsidR="000C41A3" w:rsidRPr="00F65579" w:rsidRDefault="000C41A3" w:rsidP="000C41A3">
            <w:pPr>
              <w:pStyle w:val="Tabletextrightbold"/>
            </w:pPr>
            <w:r w:rsidRPr="00F65579">
              <w:t>116 023 718</w:t>
            </w:r>
          </w:p>
        </w:tc>
      </w:tr>
      <w:tr w:rsidR="000C41A3" w:rsidRPr="00F65579" w14:paraId="39B4CA88" w14:textId="77777777" w:rsidTr="000C41A3">
        <w:trPr>
          <w:cantSplit/>
        </w:trPr>
        <w:tc>
          <w:tcPr>
            <w:tcW w:w="1278" w:type="dxa"/>
            <w:shd w:val="clear" w:color="auto" w:fill="auto"/>
            <w:noWrap/>
          </w:tcPr>
          <w:p w14:paraId="4842DD7F" w14:textId="77777777" w:rsidR="000C41A3" w:rsidRPr="00F65579" w:rsidRDefault="000C41A3" w:rsidP="000C41A3">
            <w:pPr>
              <w:pStyle w:val="Tabletextright"/>
            </w:pPr>
            <w:r w:rsidRPr="00F65579">
              <w:t> </w:t>
            </w:r>
          </w:p>
        </w:tc>
        <w:tc>
          <w:tcPr>
            <w:tcW w:w="1170" w:type="dxa"/>
            <w:shd w:val="clear" w:color="auto" w:fill="auto"/>
            <w:noWrap/>
          </w:tcPr>
          <w:p w14:paraId="48382D4C" w14:textId="77777777" w:rsidR="000C41A3" w:rsidRPr="00F65579" w:rsidRDefault="000C41A3" w:rsidP="000C41A3">
            <w:pPr>
              <w:pStyle w:val="Tabletextright"/>
            </w:pPr>
            <w:r w:rsidRPr="00F65579">
              <w:t> </w:t>
            </w:r>
          </w:p>
        </w:tc>
        <w:tc>
          <w:tcPr>
            <w:tcW w:w="1138" w:type="dxa"/>
            <w:shd w:val="clear" w:color="auto" w:fill="E0E0E0"/>
            <w:noWrap/>
          </w:tcPr>
          <w:p w14:paraId="2E2EA67C" w14:textId="77777777" w:rsidR="000C41A3" w:rsidRPr="00F65579" w:rsidRDefault="000C41A3" w:rsidP="000C41A3">
            <w:pPr>
              <w:pStyle w:val="Tabletextright"/>
            </w:pPr>
          </w:p>
        </w:tc>
        <w:tc>
          <w:tcPr>
            <w:tcW w:w="1138" w:type="dxa"/>
            <w:shd w:val="clear" w:color="auto" w:fill="E0E0E0"/>
            <w:noWrap/>
          </w:tcPr>
          <w:p w14:paraId="4EB5AFC6" w14:textId="77777777" w:rsidR="000C41A3" w:rsidRPr="00F65579" w:rsidRDefault="000C41A3" w:rsidP="000C41A3">
            <w:pPr>
              <w:pStyle w:val="Tabletextright"/>
            </w:pPr>
          </w:p>
        </w:tc>
        <w:tc>
          <w:tcPr>
            <w:tcW w:w="1138" w:type="dxa"/>
            <w:shd w:val="clear" w:color="auto" w:fill="auto"/>
            <w:noWrap/>
          </w:tcPr>
          <w:p w14:paraId="2B2518C5" w14:textId="77777777" w:rsidR="000C41A3" w:rsidRPr="00F65579" w:rsidRDefault="000C41A3" w:rsidP="000C41A3">
            <w:pPr>
              <w:pStyle w:val="Tabletextright"/>
            </w:pPr>
            <w:r w:rsidRPr="00F65579">
              <w:t> </w:t>
            </w:r>
          </w:p>
        </w:tc>
        <w:tc>
          <w:tcPr>
            <w:tcW w:w="1138" w:type="dxa"/>
            <w:shd w:val="clear" w:color="auto" w:fill="auto"/>
            <w:noWrap/>
          </w:tcPr>
          <w:p w14:paraId="49340F3D" w14:textId="77777777" w:rsidR="000C41A3" w:rsidRPr="00F65579" w:rsidRDefault="000C41A3" w:rsidP="000C41A3">
            <w:pPr>
              <w:pStyle w:val="Tabletextright"/>
            </w:pPr>
            <w:r w:rsidRPr="00F65579">
              <w:t> </w:t>
            </w:r>
          </w:p>
        </w:tc>
        <w:tc>
          <w:tcPr>
            <w:tcW w:w="1275" w:type="dxa"/>
            <w:shd w:val="clear" w:color="auto" w:fill="E0E0E0"/>
            <w:noWrap/>
          </w:tcPr>
          <w:p w14:paraId="6D39708C" w14:textId="77777777" w:rsidR="000C41A3" w:rsidRPr="00F65579" w:rsidRDefault="000C41A3" w:rsidP="000C41A3">
            <w:pPr>
              <w:pStyle w:val="Tabletextright"/>
            </w:pPr>
          </w:p>
        </w:tc>
        <w:tc>
          <w:tcPr>
            <w:tcW w:w="1275" w:type="dxa"/>
            <w:shd w:val="clear" w:color="auto" w:fill="E0E0E0"/>
            <w:noWrap/>
          </w:tcPr>
          <w:p w14:paraId="4F9F9F72" w14:textId="77777777" w:rsidR="000C41A3" w:rsidRPr="00F65579" w:rsidRDefault="000C41A3" w:rsidP="000C41A3">
            <w:pPr>
              <w:pStyle w:val="Tabletextright"/>
            </w:pPr>
          </w:p>
        </w:tc>
      </w:tr>
      <w:tr w:rsidR="000C41A3" w:rsidRPr="00F65579" w14:paraId="59E9C072" w14:textId="77777777" w:rsidTr="000C41A3">
        <w:trPr>
          <w:cantSplit/>
        </w:trPr>
        <w:tc>
          <w:tcPr>
            <w:tcW w:w="1278" w:type="dxa"/>
            <w:shd w:val="clear" w:color="auto" w:fill="auto"/>
            <w:noWrap/>
          </w:tcPr>
          <w:p w14:paraId="67CA8F62" w14:textId="77777777" w:rsidR="000C41A3" w:rsidRPr="00F65579" w:rsidRDefault="000C41A3" w:rsidP="000C41A3">
            <w:pPr>
              <w:pStyle w:val="Tabletextright"/>
            </w:pPr>
            <w:r w:rsidRPr="00F65579">
              <w:t> </w:t>
            </w:r>
          </w:p>
        </w:tc>
        <w:tc>
          <w:tcPr>
            <w:tcW w:w="1170" w:type="dxa"/>
            <w:shd w:val="clear" w:color="auto" w:fill="auto"/>
            <w:noWrap/>
          </w:tcPr>
          <w:p w14:paraId="60EB837B" w14:textId="77777777" w:rsidR="000C41A3" w:rsidRPr="00F65579" w:rsidRDefault="000C41A3" w:rsidP="000C41A3">
            <w:pPr>
              <w:pStyle w:val="Tabletextright"/>
            </w:pPr>
            <w:r w:rsidRPr="00F65579">
              <w:t> </w:t>
            </w:r>
          </w:p>
        </w:tc>
        <w:tc>
          <w:tcPr>
            <w:tcW w:w="1138" w:type="dxa"/>
            <w:shd w:val="clear" w:color="auto" w:fill="E0E0E0"/>
            <w:noWrap/>
          </w:tcPr>
          <w:p w14:paraId="46200091" w14:textId="77777777" w:rsidR="000C41A3" w:rsidRPr="00F65579" w:rsidRDefault="000C41A3" w:rsidP="000C41A3">
            <w:pPr>
              <w:pStyle w:val="Tabletextright"/>
            </w:pPr>
          </w:p>
        </w:tc>
        <w:tc>
          <w:tcPr>
            <w:tcW w:w="1138" w:type="dxa"/>
            <w:shd w:val="clear" w:color="auto" w:fill="E0E0E0"/>
            <w:noWrap/>
          </w:tcPr>
          <w:p w14:paraId="54C29051" w14:textId="77777777" w:rsidR="000C41A3" w:rsidRPr="00F65579" w:rsidRDefault="000C41A3" w:rsidP="000C41A3">
            <w:pPr>
              <w:pStyle w:val="Tabletextright"/>
            </w:pPr>
          </w:p>
        </w:tc>
        <w:tc>
          <w:tcPr>
            <w:tcW w:w="1138" w:type="dxa"/>
            <w:shd w:val="clear" w:color="auto" w:fill="auto"/>
            <w:noWrap/>
          </w:tcPr>
          <w:p w14:paraId="472764DE" w14:textId="77777777" w:rsidR="000C41A3" w:rsidRPr="00F65579" w:rsidRDefault="000C41A3" w:rsidP="000C41A3">
            <w:pPr>
              <w:pStyle w:val="Tabletextright"/>
            </w:pPr>
            <w:r w:rsidRPr="00F65579">
              <w:t> </w:t>
            </w:r>
          </w:p>
        </w:tc>
        <w:tc>
          <w:tcPr>
            <w:tcW w:w="1138" w:type="dxa"/>
            <w:shd w:val="clear" w:color="auto" w:fill="auto"/>
            <w:noWrap/>
          </w:tcPr>
          <w:p w14:paraId="4D5572A3" w14:textId="77777777" w:rsidR="000C41A3" w:rsidRPr="00F65579" w:rsidRDefault="000C41A3" w:rsidP="000C41A3">
            <w:pPr>
              <w:pStyle w:val="Tabletextright"/>
            </w:pPr>
            <w:r w:rsidRPr="00F65579">
              <w:t> </w:t>
            </w:r>
          </w:p>
        </w:tc>
        <w:tc>
          <w:tcPr>
            <w:tcW w:w="1275" w:type="dxa"/>
            <w:shd w:val="clear" w:color="auto" w:fill="E0E0E0"/>
            <w:noWrap/>
          </w:tcPr>
          <w:p w14:paraId="621BB6D2" w14:textId="77777777" w:rsidR="000C41A3" w:rsidRPr="00F65579" w:rsidRDefault="000C41A3" w:rsidP="000C41A3">
            <w:pPr>
              <w:pStyle w:val="Tabletextright"/>
            </w:pPr>
          </w:p>
        </w:tc>
        <w:tc>
          <w:tcPr>
            <w:tcW w:w="1275" w:type="dxa"/>
            <w:shd w:val="clear" w:color="auto" w:fill="E0E0E0"/>
            <w:noWrap/>
          </w:tcPr>
          <w:p w14:paraId="5C418DCC" w14:textId="77777777" w:rsidR="000C41A3" w:rsidRPr="00F65579" w:rsidRDefault="000C41A3" w:rsidP="000C41A3">
            <w:pPr>
              <w:pStyle w:val="Tabletextright"/>
            </w:pPr>
          </w:p>
        </w:tc>
      </w:tr>
      <w:tr w:rsidR="000C41A3" w:rsidRPr="00F65579" w14:paraId="1EEF49CE" w14:textId="77777777" w:rsidTr="000C41A3">
        <w:trPr>
          <w:cantSplit/>
        </w:trPr>
        <w:tc>
          <w:tcPr>
            <w:tcW w:w="1278" w:type="dxa"/>
            <w:shd w:val="clear" w:color="auto" w:fill="auto"/>
            <w:noWrap/>
          </w:tcPr>
          <w:p w14:paraId="7788C07C" w14:textId="3755BBAA" w:rsidR="000C41A3" w:rsidRPr="00F65579" w:rsidRDefault="00A524A7" w:rsidP="000C41A3">
            <w:pPr>
              <w:pStyle w:val="Tabletextright"/>
              <w:rPr>
                <w:bCs/>
              </w:rPr>
            </w:pPr>
            <w:r w:rsidRPr="00F65579">
              <w:rPr>
                <w:bCs/>
              </w:rPr>
              <w:t>70 689</w:t>
            </w:r>
          </w:p>
        </w:tc>
        <w:tc>
          <w:tcPr>
            <w:tcW w:w="1170" w:type="dxa"/>
            <w:shd w:val="clear" w:color="auto" w:fill="auto"/>
            <w:noWrap/>
          </w:tcPr>
          <w:p w14:paraId="544D448A" w14:textId="77777777" w:rsidR="000C41A3" w:rsidRPr="00F65579" w:rsidRDefault="000C41A3" w:rsidP="000C41A3">
            <w:pPr>
              <w:pStyle w:val="Tabletextright"/>
            </w:pPr>
            <w:r w:rsidRPr="00F65579">
              <w:rPr>
                <w:bCs/>
              </w:rPr>
              <w:t>126 573</w:t>
            </w:r>
          </w:p>
        </w:tc>
        <w:tc>
          <w:tcPr>
            <w:tcW w:w="1138" w:type="dxa"/>
            <w:shd w:val="clear" w:color="auto" w:fill="E0E0E0"/>
            <w:noWrap/>
          </w:tcPr>
          <w:p w14:paraId="334B46C3" w14:textId="77777777" w:rsidR="000C41A3" w:rsidRPr="00F65579" w:rsidRDefault="000C41A3" w:rsidP="000C41A3">
            <w:pPr>
              <w:pStyle w:val="Tabletextright"/>
              <w:rPr>
                <w:bCs/>
              </w:rPr>
            </w:pPr>
            <w:r w:rsidRPr="00F65579">
              <w:rPr>
                <w:bCs/>
              </w:rPr>
              <w:t>14 631</w:t>
            </w:r>
          </w:p>
        </w:tc>
        <w:tc>
          <w:tcPr>
            <w:tcW w:w="1138" w:type="dxa"/>
            <w:shd w:val="clear" w:color="auto" w:fill="E0E0E0"/>
            <w:noWrap/>
          </w:tcPr>
          <w:p w14:paraId="69E67E81" w14:textId="77777777" w:rsidR="000C41A3" w:rsidRPr="00F65579" w:rsidRDefault="000C41A3" w:rsidP="000C41A3">
            <w:pPr>
              <w:pStyle w:val="Tabletextright"/>
            </w:pPr>
            <w:r w:rsidRPr="00F65579">
              <w:rPr>
                <w:bCs/>
              </w:rPr>
              <w:t>20 894</w:t>
            </w:r>
          </w:p>
        </w:tc>
        <w:tc>
          <w:tcPr>
            <w:tcW w:w="1138" w:type="dxa"/>
            <w:shd w:val="clear" w:color="auto" w:fill="auto"/>
            <w:noWrap/>
          </w:tcPr>
          <w:p w14:paraId="4A9008A2" w14:textId="341C7AAC" w:rsidR="000C41A3" w:rsidRPr="00F65579" w:rsidRDefault="0054670B" w:rsidP="000C41A3">
            <w:pPr>
              <w:pStyle w:val="Tabletextright"/>
              <w:rPr>
                <w:bCs/>
              </w:rPr>
            </w:pPr>
            <w:r w:rsidRPr="00F65579">
              <w:rPr>
                <w:bCs/>
              </w:rPr>
              <w:t>43 748</w:t>
            </w:r>
          </w:p>
        </w:tc>
        <w:tc>
          <w:tcPr>
            <w:tcW w:w="1138" w:type="dxa"/>
            <w:shd w:val="clear" w:color="auto" w:fill="auto"/>
            <w:noWrap/>
          </w:tcPr>
          <w:p w14:paraId="12A80CAA" w14:textId="77777777" w:rsidR="000C41A3" w:rsidRPr="00F65579" w:rsidRDefault="000C41A3" w:rsidP="000C41A3">
            <w:pPr>
              <w:pStyle w:val="Tabletextright"/>
            </w:pPr>
            <w:r w:rsidRPr="00F65579">
              <w:rPr>
                <w:bCs/>
              </w:rPr>
              <w:t>10 273</w:t>
            </w:r>
          </w:p>
        </w:tc>
        <w:tc>
          <w:tcPr>
            <w:tcW w:w="1275" w:type="dxa"/>
            <w:shd w:val="clear" w:color="auto" w:fill="E0E0E0"/>
            <w:noWrap/>
          </w:tcPr>
          <w:p w14:paraId="53FA991E" w14:textId="7AB77E2E" w:rsidR="000C41A3" w:rsidRPr="00F65579" w:rsidRDefault="0054670B" w:rsidP="000C41A3">
            <w:pPr>
              <w:pStyle w:val="Tabletextright"/>
              <w:rPr>
                <w:bCs/>
              </w:rPr>
            </w:pPr>
            <w:r w:rsidRPr="00F65579">
              <w:rPr>
                <w:bCs/>
              </w:rPr>
              <w:t>192 078</w:t>
            </w:r>
          </w:p>
        </w:tc>
        <w:tc>
          <w:tcPr>
            <w:tcW w:w="1275" w:type="dxa"/>
            <w:shd w:val="clear" w:color="auto" w:fill="E0E0E0"/>
            <w:noWrap/>
          </w:tcPr>
          <w:p w14:paraId="4FD0F90D" w14:textId="77777777" w:rsidR="000C41A3" w:rsidRPr="00F65579" w:rsidRDefault="000C41A3" w:rsidP="000C41A3">
            <w:pPr>
              <w:pStyle w:val="Tabletextright"/>
            </w:pPr>
            <w:r w:rsidRPr="00F65579">
              <w:rPr>
                <w:bCs/>
              </w:rPr>
              <w:t>238 079</w:t>
            </w:r>
          </w:p>
        </w:tc>
      </w:tr>
      <w:tr w:rsidR="000C41A3" w:rsidRPr="00F65579" w14:paraId="3BC71E2D" w14:textId="77777777" w:rsidTr="000C41A3">
        <w:trPr>
          <w:cantSplit/>
        </w:trPr>
        <w:tc>
          <w:tcPr>
            <w:tcW w:w="1278" w:type="dxa"/>
            <w:shd w:val="clear" w:color="auto" w:fill="auto"/>
            <w:noWrap/>
          </w:tcPr>
          <w:p w14:paraId="5CEF34C2" w14:textId="77777777" w:rsidR="000C41A3" w:rsidRPr="00F65579" w:rsidRDefault="000C41A3" w:rsidP="000C41A3">
            <w:pPr>
              <w:pStyle w:val="Tabletextright"/>
              <w:rPr>
                <w:bCs/>
              </w:rPr>
            </w:pPr>
            <w:r w:rsidRPr="00F65579">
              <w:rPr>
                <w:bCs/>
              </w:rPr>
              <w:t>3 936 225</w:t>
            </w:r>
          </w:p>
        </w:tc>
        <w:tc>
          <w:tcPr>
            <w:tcW w:w="1170" w:type="dxa"/>
            <w:shd w:val="clear" w:color="auto" w:fill="auto"/>
            <w:noWrap/>
          </w:tcPr>
          <w:p w14:paraId="5FC7D6E8" w14:textId="77777777" w:rsidR="000C41A3" w:rsidRPr="00F65579" w:rsidRDefault="000C41A3" w:rsidP="000C41A3">
            <w:pPr>
              <w:pStyle w:val="Tabletextright"/>
            </w:pPr>
            <w:r w:rsidRPr="00F65579">
              <w:rPr>
                <w:bCs/>
              </w:rPr>
              <w:t>5 304 401</w:t>
            </w:r>
          </w:p>
        </w:tc>
        <w:tc>
          <w:tcPr>
            <w:tcW w:w="1138" w:type="dxa"/>
            <w:shd w:val="clear" w:color="auto" w:fill="E0E0E0"/>
            <w:noWrap/>
          </w:tcPr>
          <w:p w14:paraId="108C79B8" w14:textId="77777777" w:rsidR="000C41A3" w:rsidRPr="00F65579" w:rsidRDefault="000C41A3" w:rsidP="000C41A3">
            <w:pPr>
              <w:pStyle w:val="Tabletextright"/>
              <w:rPr>
                <w:bCs/>
              </w:rPr>
            </w:pPr>
          </w:p>
        </w:tc>
        <w:tc>
          <w:tcPr>
            <w:tcW w:w="1138" w:type="dxa"/>
            <w:shd w:val="clear" w:color="auto" w:fill="E0E0E0"/>
            <w:noWrap/>
          </w:tcPr>
          <w:p w14:paraId="78264FD9" w14:textId="77777777" w:rsidR="000C41A3" w:rsidRPr="00F65579" w:rsidRDefault="000C41A3" w:rsidP="000C41A3">
            <w:pPr>
              <w:pStyle w:val="Tabletextright"/>
            </w:pPr>
          </w:p>
        </w:tc>
        <w:tc>
          <w:tcPr>
            <w:tcW w:w="1138" w:type="dxa"/>
            <w:shd w:val="clear" w:color="auto" w:fill="auto"/>
            <w:noWrap/>
          </w:tcPr>
          <w:p w14:paraId="70D22706" w14:textId="77777777" w:rsidR="000C41A3" w:rsidRPr="00F65579" w:rsidRDefault="000C41A3" w:rsidP="000C41A3">
            <w:pPr>
              <w:pStyle w:val="Tabletextright"/>
              <w:rPr>
                <w:bCs/>
              </w:rPr>
            </w:pPr>
          </w:p>
        </w:tc>
        <w:tc>
          <w:tcPr>
            <w:tcW w:w="1138" w:type="dxa"/>
            <w:shd w:val="clear" w:color="auto" w:fill="auto"/>
            <w:noWrap/>
          </w:tcPr>
          <w:p w14:paraId="4930004C" w14:textId="77777777" w:rsidR="000C41A3" w:rsidRPr="00F65579" w:rsidRDefault="000C41A3" w:rsidP="000C41A3">
            <w:pPr>
              <w:pStyle w:val="Tabletextright"/>
            </w:pPr>
          </w:p>
        </w:tc>
        <w:tc>
          <w:tcPr>
            <w:tcW w:w="1275" w:type="dxa"/>
            <w:shd w:val="clear" w:color="auto" w:fill="E0E0E0"/>
            <w:noWrap/>
          </w:tcPr>
          <w:p w14:paraId="51884BD5" w14:textId="77777777" w:rsidR="000C41A3" w:rsidRPr="00F65579" w:rsidRDefault="000C41A3" w:rsidP="000C41A3">
            <w:pPr>
              <w:pStyle w:val="Tabletextright"/>
              <w:rPr>
                <w:bCs/>
              </w:rPr>
            </w:pPr>
            <w:r w:rsidRPr="00F65579">
              <w:rPr>
                <w:bCs/>
              </w:rPr>
              <w:t>3 936 225</w:t>
            </w:r>
          </w:p>
        </w:tc>
        <w:tc>
          <w:tcPr>
            <w:tcW w:w="1275" w:type="dxa"/>
            <w:shd w:val="clear" w:color="auto" w:fill="E0E0E0"/>
            <w:noWrap/>
          </w:tcPr>
          <w:p w14:paraId="74D21D9E" w14:textId="77777777" w:rsidR="000C41A3" w:rsidRPr="00F65579" w:rsidRDefault="000C41A3" w:rsidP="000C41A3">
            <w:pPr>
              <w:pStyle w:val="Tabletextright"/>
            </w:pPr>
            <w:r w:rsidRPr="00F65579">
              <w:rPr>
                <w:bCs/>
              </w:rPr>
              <w:t>5 304 401</w:t>
            </w:r>
          </w:p>
        </w:tc>
      </w:tr>
      <w:tr w:rsidR="000C41A3" w:rsidRPr="00F65579" w14:paraId="2B63FC30" w14:textId="77777777" w:rsidTr="000C41A3">
        <w:trPr>
          <w:cantSplit/>
        </w:trPr>
        <w:tc>
          <w:tcPr>
            <w:tcW w:w="1278" w:type="dxa"/>
            <w:shd w:val="clear" w:color="auto" w:fill="auto"/>
            <w:noWrap/>
          </w:tcPr>
          <w:p w14:paraId="60DD6DDA" w14:textId="77777777" w:rsidR="000C41A3" w:rsidRPr="00F65579" w:rsidRDefault="000C41A3" w:rsidP="000C41A3">
            <w:pPr>
              <w:pStyle w:val="Tabletextright"/>
              <w:rPr>
                <w:bCs/>
              </w:rPr>
            </w:pPr>
          </w:p>
        </w:tc>
        <w:tc>
          <w:tcPr>
            <w:tcW w:w="1170" w:type="dxa"/>
            <w:shd w:val="clear" w:color="auto" w:fill="auto"/>
            <w:noWrap/>
          </w:tcPr>
          <w:p w14:paraId="29CC254E" w14:textId="77777777" w:rsidR="000C41A3" w:rsidRPr="00F65579" w:rsidRDefault="000C41A3" w:rsidP="000C41A3">
            <w:pPr>
              <w:pStyle w:val="Tabletextright"/>
            </w:pPr>
          </w:p>
        </w:tc>
        <w:tc>
          <w:tcPr>
            <w:tcW w:w="1138" w:type="dxa"/>
            <w:shd w:val="clear" w:color="auto" w:fill="E0E0E0"/>
            <w:noWrap/>
          </w:tcPr>
          <w:p w14:paraId="17BFE466" w14:textId="77777777" w:rsidR="000C41A3" w:rsidRPr="00F65579" w:rsidRDefault="000C41A3" w:rsidP="000C41A3">
            <w:pPr>
              <w:pStyle w:val="Tabletextright"/>
              <w:rPr>
                <w:bCs/>
              </w:rPr>
            </w:pPr>
          </w:p>
        </w:tc>
        <w:tc>
          <w:tcPr>
            <w:tcW w:w="1138" w:type="dxa"/>
            <w:shd w:val="clear" w:color="auto" w:fill="E0E0E0"/>
            <w:noWrap/>
          </w:tcPr>
          <w:p w14:paraId="37A9E656" w14:textId="77777777" w:rsidR="000C41A3" w:rsidRPr="00F65579" w:rsidRDefault="000C41A3" w:rsidP="000C41A3">
            <w:pPr>
              <w:pStyle w:val="Tabletextright"/>
            </w:pPr>
          </w:p>
        </w:tc>
        <w:tc>
          <w:tcPr>
            <w:tcW w:w="1138" w:type="dxa"/>
            <w:shd w:val="clear" w:color="auto" w:fill="auto"/>
            <w:noWrap/>
          </w:tcPr>
          <w:p w14:paraId="0BF63D73" w14:textId="54768B77" w:rsidR="000C41A3" w:rsidRPr="00F65579" w:rsidRDefault="0054670B" w:rsidP="000C41A3">
            <w:pPr>
              <w:pStyle w:val="Tabletextright"/>
              <w:rPr>
                <w:bCs/>
              </w:rPr>
            </w:pPr>
            <w:r w:rsidRPr="00F65579">
              <w:t>10</w:t>
            </w:r>
            <w:r w:rsidR="000E3083" w:rsidRPr="00F65579">
              <w:t xml:space="preserve"> </w:t>
            </w:r>
            <w:r w:rsidRPr="00F65579">
              <w:t>020 681</w:t>
            </w:r>
          </w:p>
        </w:tc>
        <w:tc>
          <w:tcPr>
            <w:tcW w:w="1138" w:type="dxa"/>
            <w:shd w:val="clear" w:color="auto" w:fill="auto"/>
            <w:noWrap/>
          </w:tcPr>
          <w:p w14:paraId="00A00DD8" w14:textId="77777777" w:rsidR="000C41A3" w:rsidRPr="00F65579" w:rsidRDefault="000C41A3" w:rsidP="000C41A3">
            <w:pPr>
              <w:pStyle w:val="Tabletextright"/>
            </w:pPr>
            <w:r w:rsidRPr="00F65579">
              <w:rPr>
                <w:bCs/>
              </w:rPr>
              <w:t>9 287 686</w:t>
            </w:r>
          </w:p>
        </w:tc>
        <w:tc>
          <w:tcPr>
            <w:tcW w:w="1275" w:type="dxa"/>
            <w:shd w:val="clear" w:color="auto" w:fill="E0E0E0"/>
            <w:noWrap/>
          </w:tcPr>
          <w:p w14:paraId="173FB944" w14:textId="3D667FCB" w:rsidR="000C41A3" w:rsidRPr="00F65579" w:rsidRDefault="000E3083" w:rsidP="000C41A3">
            <w:pPr>
              <w:pStyle w:val="Tabletextright"/>
              <w:rPr>
                <w:bCs/>
              </w:rPr>
            </w:pPr>
            <w:r w:rsidRPr="00F65579">
              <w:t>10 020 681</w:t>
            </w:r>
          </w:p>
        </w:tc>
        <w:tc>
          <w:tcPr>
            <w:tcW w:w="1275" w:type="dxa"/>
            <w:shd w:val="clear" w:color="auto" w:fill="E0E0E0"/>
            <w:noWrap/>
          </w:tcPr>
          <w:p w14:paraId="02B3161D" w14:textId="77777777" w:rsidR="000C41A3" w:rsidRPr="00F65579" w:rsidRDefault="000C41A3" w:rsidP="000C41A3">
            <w:pPr>
              <w:pStyle w:val="Tabletextright"/>
            </w:pPr>
            <w:r w:rsidRPr="00F65579">
              <w:rPr>
                <w:bCs/>
              </w:rPr>
              <w:t>9 287 686</w:t>
            </w:r>
          </w:p>
        </w:tc>
      </w:tr>
      <w:tr w:rsidR="000C41A3" w:rsidRPr="00F65579" w14:paraId="0DA321BF" w14:textId="77777777" w:rsidTr="000C41A3">
        <w:trPr>
          <w:cantSplit/>
        </w:trPr>
        <w:tc>
          <w:tcPr>
            <w:tcW w:w="1278" w:type="dxa"/>
            <w:shd w:val="clear" w:color="auto" w:fill="auto"/>
            <w:noWrap/>
          </w:tcPr>
          <w:p w14:paraId="35CE8EA0" w14:textId="77777777" w:rsidR="000C41A3" w:rsidRPr="00F65579" w:rsidRDefault="000C41A3" w:rsidP="000C41A3">
            <w:pPr>
              <w:pStyle w:val="Tabletextright"/>
              <w:rPr>
                <w:bCs/>
              </w:rPr>
            </w:pPr>
            <w:r w:rsidRPr="00F65579">
              <w:rPr>
                <w:bCs/>
              </w:rPr>
              <w:t>57</w:t>
            </w:r>
          </w:p>
        </w:tc>
        <w:tc>
          <w:tcPr>
            <w:tcW w:w="1170" w:type="dxa"/>
            <w:shd w:val="clear" w:color="auto" w:fill="auto"/>
            <w:noWrap/>
          </w:tcPr>
          <w:p w14:paraId="50426667" w14:textId="77777777" w:rsidR="000C41A3" w:rsidRPr="00F65579" w:rsidRDefault="000C41A3" w:rsidP="000C41A3">
            <w:pPr>
              <w:pStyle w:val="Tabletextright"/>
            </w:pPr>
            <w:r w:rsidRPr="00F65579">
              <w:rPr>
                <w:bCs/>
              </w:rPr>
              <w:t>57</w:t>
            </w:r>
          </w:p>
        </w:tc>
        <w:tc>
          <w:tcPr>
            <w:tcW w:w="1138" w:type="dxa"/>
            <w:shd w:val="clear" w:color="auto" w:fill="E0E0E0"/>
            <w:noWrap/>
          </w:tcPr>
          <w:p w14:paraId="1E5F7083" w14:textId="77777777" w:rsidR="000C41A3" w:rsidRPr="00F65579" w:rsidRDefault="000C41A3" w:rsidP="000C41A3">
            <w:pPr>
              <w:pStyle w:val="Tabletextright"/>
              <w:rPr>
                <w:bCs/>
              </w:rPr>
            </w:pPr>
          </w:p>
        </w:tc>
        <w:tc>
          <w:tcPr>
            <w:tcW w:w="1138" w:type="dxa"/>
            <w:shd w:val="clear" w:color="auto" w:fill="E0E0E0"/>
            <w:noWrap/>
          </w:tcPr>
          <w:p w14:paraId="4E6C0511" w14:textId="77777777" w:rsidR="000C41A3" w:rsidRPr="00F65579" w:rsidRDefault="000C41A3" w:rsidP="000C41A3">
            <w:pPr>
              <w:pStyle w:val="Tabletextright"/>
            </w:pPr>
          </w:p>
        </w:tc>
        <w:tc>
          <w:tcPr>
            <w:tcW w:w="1138" w:type="dxa"/>
            <w:shd w:val="clear" w:color="auto" w:fill="auto"/>
            <w:noWrap/>
          </w:tcPr>
          <w:p w14:paraId="210B2EDA" w14:textId="77777777" w:rsidR="000C41A3" w:rsidRPr="00F65579" w:rsidRDefault="000C41A3" w:rsidP="000C41A3">
            <w:pPr>
              <w:pStyle w:val="Tabletextright"/>
              <w:rPr>
                <w:bCs/>
              </w:rPr>
            </w:pPr>
          </w:p>
        </w:tc>
        <w:tc>
          <w:tcPr>
            <w:tcW w:w="1138" w:type="dxa"/>
            <w:shd w:val="clear" w:color="auto" w:fill="auto"/>
            <w:noWrap/>
          </w:tcPr>
          <w:p w14:paraId="45111439" w14:textId="77777777" w:rsidR="000C41A3" w:rsidRPr="00F65579" w:rsidRDefault="000C41A3" w:rsidP="000C41A3">
            <w:pPr>
              <w:pStyle w:val="Tabletextright"/>
            </w:pPr>
          </w:p>
        </w:tc>
        <w:tc>
          <w:tcPr>
            <w:tcW w:w="1275" w:type="dxa"/>
            <w:shd w:val="clear" w:color="auto" w:fill="E0E0E0"/>
            <w:noWrap/>
          </w:tcPr>
          <w:p w14:paraId="3B419CEF" w14:textId="77777777" w:rsidR="000C41A3" w:rsidRPr="00F65579" w:rsidRDefault="000C41A3" w:rsidP="000C41A3">
            <w:pPr>
              <w:pStyle w:val="Tabletextright"/>
              <w:rPr>
                <w:bCs/>
              </w:rPr>
            </w:pPr>
            <w:r w:rsidRPr="00F65579">
              <w:rPr>
                <w:bCs/>
              </w:rPr>
              <w:t>70 145</w:t>
            </w:r>
          </w:p>
        </w:tc>
        <w:tc>
          <w:tcPr>
            <w:tcW w:w="1275" w:type="dxa"/>
            <w:shd w:val="clear" w:color="auto" w:fill="E0E0E0"/>
            <w:noWrap/>
          </w:tcPr>
          <w:p w14:paraId="5F2E4893" w14:textId="77777777" w:rsidR="000C41A3" w:rsidRPr="00F65579" w:rsidRDefault="000C41A3" w:rsidP="000C41A3">
            <w:pPr>
              <w:pStyle w:val="Tabletextright"/>
            </w:pPr>
            <w:r w:rsidRPr="00F65579">
              <w:rPr>
                <w:bCs/>
              </w:rPr>
              <w:t>95 274</w:t>
            </w:r>
          </w:p>
        </w:tc>
      </w:tr>
      <w:tr w:rsidR="000C41A3" w:rsidRPr="00F65579" w14:paraId="1422D769" w14:textId="77777777" w:rsidTr="000C41A3">
        <w:trPr>
          <w:cantSplit/>
        </w:trPr>
        <w:tc>
          <w:tcPr>
            <w:tcW w:w="1278" w:type="dxa"/>
            <w:shd w:val="clear" w:color="auto" w:fill="auto"/>
            <w:noWrap/>
          </w:tcPr>
          <w:p w14:paraId="465256E8" w14:textId="77777777" w:rsidR="000C41A3" w:rsidRPr="00F65579" w:rsidRDefault="000C41A3" w:rsidP="000C41A3">
            <w:pPr>
              <w:pStyle w:val="Tabletextright"/>
              <w:rPr>
                <w:bCs/>
              </w:rPr>
            </w:pPr>
            <w:r w:rsidRPr="00F65579">
              <w:rPr>
                <w:bCs/>
              </w:rPr>
              <w:t>60 258</w:t>
            </w:r>
          </w:p>
        </w:tc>
        <w:tc>
          <w:tcPr>
            <w:tcW w:w="1170" w:type="dxa"/>
            <w:shd w:val="clear" w:color="auto" w:fill="auto"/>
            <w:noWrap/>
          </w:tcPr>
          <w:p w14:paraId="5FDCD6CC" w14:textId="77777777" w:rsidR="000C41A3" w:rsidRPr="00F65579" w:rsidRDefault="000C41A3" w:rsidP="000C41A3">
            <w:pPr>
              <w:pStyle w:val="Tabletextright"/>
            </w:pPr>
            <w:r w:rsidRPr="00F65579">
              <w:rPr>
                <w:bCs/>
              </w:rPr>
              <w:t>73 306</w:t>
            </w:r>
          </w:p>
        </w:tc>
        <w:tc>
          <w:tcPr>
            <w:tcW w:w="1138" w:type="dxa"/>
            <w:shd w:val="clear" w:color="auto" w:fill="E0E0E0"/>
            <w:noWrap/>
          </w:tcPr>
          <w:p w14:paraId="36294C1E" w14:textId="77777777" w:rsidR="000C41A3" w:rsidRPr="00F65579" w:rsidRDefault="000C41A3" w:rsidP="000C41A3">
            <w:pPr>
              <w:pStyle w:val="Tabletextright"/>
              <w:rPr>
                <w:bCs/>
              </w:rPr>
            </w:pPr>
          </w:p>
        </w:tc>
        <w:tc>
          <w:tcPr>
            <w:tcW w:w="1138" w:type="dxa"/>
            <w:shd w:val="clear" w:color="auto" w:fill="E0E0E0"/>
            <w:noWrap/>
          </w:tcPr>
          <w:p w14:paraId="6959E5F9" w14:textId="77777777" w:rsidR="000C41A3" w:rsidRPr="00F65579" w:rsidRDefault="000C41A3" w:rsidP="000C41A3">
            <w:pPr>
              <w:pStyle w:val="Tabletextright"/>
            </w:pPr>
          </w:p>
        </w:tc>
        <w:tc>
          <w:tcPr>
            <w:tcW w:w="1138" w:type="dxa"/>
            <w:shd w:val="clear" w:color="auto" w:fill="auto"/>
            <w:noWrap/>
          </w:tcPr>
          <w:p w14:paraId="38D881CF" w14:textId="77777777" w:rsidR="000C41A3" w:rsidRPr="00F65579" w:rsidRDefault="000C41A3" w:rsidP="000C41A3">
            <w:pPr>
              <w:pStyle w:val="Tabletextright"/>
              <w:rPr>
                <w:bCs/>
              </w:rPr>
            </w:pPr>
          </w:p>
        </w:tc>
        <w:tc>
          <w:tcPr>
            <w:tcW w:w="1138" w:type="dxa"/>
            <w:shd w:val="clear" w:color="auto" w:fill="auto"/>
            <w:noWrap/>
          </w:tcPr>
          <w:p w14:paraId="64F8C1CE" w14:textId="77777777" w:rsidR="000C41A3" w:rsidRPr="00F65579" w:rsidRDefault="000C41A3" w:rsidP="000C41A3">
            <w:pPr>
              <w:pStyle w:val="Tabletextright"/>
            </w:pPr>
          </w:p>
        </w:tc>
        <w:tc>
          <w:tcPr>
            <w:tcW w:w="1275" w:type="dxa"/>
            <w:shd w:val="clear" w:color="auto" w:fill="E0E0E0"/>
            <w:noWrap/>
          </w:tcPr>
          <w:p w14:paraId="362FF359" w14:textId="77777777" w:rsidR="000C41A3" w:rsidRPr="00F65579" w:rsidRDefault="000C41A3" w:rsidP="000C41A3">
            <w:pPr>
              <w:pStyle w:val="Tabletextright"/>
              <w:rPr>
                <w:bCs/>
              </w:rPr>
            </w:pPr>
            <w:r w:rsidRPr="00F65579">
              <w:rPr>
                <w:bCs/>
              </w:rPr>
              <w:t>60 258</w:t>
            </w:r>
          </w:p>
        </w:tc>
        <w:tc>
          <w:tcPr>
            <w:tcW w:w="1275" w:type="dxa"/>
            <w:shd w:val="clear" w:color="auto" w:fill="E0E0E0"/>
            <w:noWrap/>
          </w:tcPr>
          <w:p w14:paraId="68976C4E" w14:textId="77777777" w:rsidR="000C41A3" w:rsidRPr="00F65579" w:rsidRDefault="000C41A3" w:rsidP="000C41A3">
            <w:pPr>
              <w:pStyle w:val="Tabletextright"/>
            </w:pPr>
            <w:r w:rsidRPr="00F65579">
              <w:rPr>
                <w:bCs/>
              </w:rPr>
              <w:t>73 306</w:t>
            </w:r>
          </w:p>
        </w:tc>
      </w:tr>
      <w:tr w:rsidR="000C41A3" w:rsidRPr="00F65579" w14:paraId="0AEC8612" w14:textId="77777777" w:rsidTr="000C41A3">
        <w:trPr>
          <w:cantSplit/>
        </w:trPr>
        <w:tc>
          <w:tcPr>
            <w:tcW w:w="1278" w:type="dxa"/>
            <w:shd w:val="clear" w:color="auto" w:fill="auto"/>
            <w:noWrap/>
          </w:tcPr>
          <w:p w14:paraId="17AEA047" w14:textId="77777777" w:rsidR="000C41A3" w:rsidRPr="00F65579" w:rsidRDefault="000C41A3" w:rsidP="000C41A3">
            <w:pPr>
              <w:pStyle w:val="Tabletextright"/>
              <w:rPr>
                <w:bCs/>
              </w:rPr>
            </w:pPr>
          </w:p>
        </w:tc>
        <w:tc>
          <w:tcPr>
            <w:tcW w:w="1170" w:type="dxa"/>
            <w:shd w:val="clear" w:color="auto" w:fill="auto"/>
            <w:noWrap/>
          </w:tcPr>
          <w:p w14:paraId="21478210" w14:textId="77777777" w:rsidR="000C41A3" w:rsidRPr="00F65579" w:rsidRDefault="000C41A3" w:rsidP="000C41A3">
            <w:pPr>
              <w:pStyle w:val="Tabletextright"/>
              <w:rPr>
                <w:bCs/>
              </w:rPr>
            </w:pPr>
          </w:p>
        </w:tc>
        <w:tc>
          <w:tcPr>
            <w:tcW w:w="1138" w:type="dxa"/>
            <w:shd w:val="clear" w:color="auto" w:fill="E0E0E0"/>
            <w:noWrap/>
          </w:tcPr>
          <w:p w14:paraId="4F55511D" w14:textId="77777777" w:rsidR="000C41A3" w:rsidRPr="00F65579" w:rsidRDefault="000C41A3" w:rsidP="000C41A3">
            <w:pPr>
              <w:pStyle w:val="Tabletextright"/>
              <w:rPr>
                <w:bCs/>
              </w:rPr>
            </w:pPr>
            <w:r w:rsidRPr="00F65579">
              <w:rPr>
                <w:bCs/>
              </w:rPr>
              <w:t>97 116</w:t>
            </w:r>
          </w:p>
        </w:tc>
        <w:tc>
          <w:tcPr>
            <w:tcW w:w="1138" w:type="dxa"/>
            <w:shd w:val="clear" w:color="auto" w:fill="E0E0E0"/>
            <w:noWrap/>
          </w:tcPr>
          <w:p w14:paraId="1715B34F" w14:textId="77777777" w:rsidR="000C41A3" w:rsidRPr="00F65579" w:rsidRDefault="000C41A3" w:rsidP="000C41A3">
            <w:pPr>
              <w:pStyle w:val="Tabletextright"/>
            </w:pPr>
            <w:r w:rsidRPr="00F65579">
              <w:rPr>
                <w:bCs/>
              </w:rPr>
              <w:t>47 123</w:t>
            </w:r>
          </w:p>
        </w:tc>
        <w:tc>
          <w:tcPr>
            <w:tcW w:w="1138" w:type="dxa"/>
            <w:shd w:val="clear" w:color="auto" w:fill="auto"/>
            <w:noWrap/>
          </w:tcPr>
          <w:p w14:paraId="368C9526" w14:textId="77777777" w:rsidR="000C41A3" w:rsidRPr="00F65579" w:rsidRDefault="000C41A3" w:rsidP="000C41A3">
            <w:pPr>
              <w:pStyle w:val="Tabletextright"/>
              <w:rPr>
                <w:bCs/>
              </w:rPr>
            </w:pPr>
          </w:p>
        </w:tc>
        <w:tc>
          <w:tcPr>
            <w:tcW w:w="1138" w:type="dxa"/>
            <w:shd w:val="clear" w:color="auto" w:fill="auto"/>
            <w:noWrap/>
          </w:tcPr>
          <w:p w14:paraId="4A42962A" w14:textId="77777777" w:rsidR="000C41A3" w:rsidRPr="00F65579" w:rsidRDefault="000C41A3" w:rsidP="000C41A3">
            <w:pPr>
              <w:pStyle w:val="Tabletextright"/>
            </w:pPr>
          </w:p>
        </w:tc>
        <w:tc>
          <w:tcPr>
            <w:tcW w:w="1275" w:type="dxa"/>
            <w:shd w:val="clear" w:color="auto" w:fill="E0E0E0"/>
            <w:noWrap/>
          </w:tcPr>
          <w:p w14:paraId="7787AE68" w14:textId="77777777" w:rsidR="000C41A3" w:rsidRPr="00F65579" w:rsidRDefault="000C41A3" w:rsidP="000C41A3">
            <w:pPr>
              <w:pStyle w:val="Tabletextright"/>
              <w:rPr>
                <w:bCs/>
              </w:rPr>
            </w:pPr>
            <w:r w:rsidRPr="00F65579">
              <w:rPr>
                <w:bCs/>
              </w:rPr>
              <w:t>97 116</w:t>
            </w:r>
          </w:p>
        </w:tc>
        <w:tc>
          <w:tcPr>
            <w:tcW w:w="1275" w:type="dxa"/>
            <w:shd w:val="clear" w:color="auto" w:fill="E0E0E0"/>
            <w:noWrap/>
          </w:tcPr>
          <w:p w14:paraId="2B3AD43A" w14:textId="77777777" w:rsidR="000C41A3" w:rsidRPr="00F65579" w:rsidRDefault="000C41A3" w:rsidP="000C41A3">
            <w:pPr>
              <w:pStyle w:val="Tabletextright"/>
              <w:rPr>
                <w:bCs/>
              </w:rPr>
            </w:pPr>
            <w:r w:rsidRPr="00F65579">
              <w:rPr>
                <w:bCs/>
              </w:rPr>
              <w:t>47 123</w:t>
            </w:r>
          </w:p>
        </w:tc>
      </w:tr>
      <w:tr w:rsidR="000C41A3" w:rsidRPr="00F65579" w14:paraId="24ED346C" w14:textId="77777777" w:rsidTr="000C41A3">
        <w:trPr>
          <w:cantSplit/>
        </w:trPr>
        <w:tc>
          <w:tcPr>
            <w:tcW w:w="1278" w:type="dxa"/>
            <w:shd w:val="clear" w:color="auto" w:fill="auto"/>
            <w:noWrap/>
          </w:tcPr>
          <w:p w14:paraId="2EE02194" w14:textId="77777777" w:rsidR="000C41A3" w:rsidRPr="00F65579" w:rsidRDefault="000C41A3" w:rsidP="000C41A3">
            <w:pPr>
              <w:pStyle w:val="Tabletextright"/>
              <w:rPr>
                <w:bCs/>
              </w:rPr>
            </w:pPr>
            <w:r w:rsidRPr="00F65579">
              <w:rPr>
                <w:bCs/>
              </w:rPr>
              <w:t>27 485 744</w:t>
            </w:r>
          </w:p>
        </w:tc>
        <w:tc>
          <w:tcPr>
            <w:tcW w:w="1170" w:type="dxa"/>
            <w:shd w:val="clear" w:color="auto" w:fill="auto"/>
            <w:noWrap/>
          </w:tcPr>
          <w:p w14:paraId="6774F7B7" w14:textId="77777777" w:rsidR="000C41A3" w:rsidRPr="00F65579" w:rsidRDefault="000C41A3" w:rsidP="000C41A3">
            <w:pPr>
              <w:pStyle w:val="Tabletextright"/>
            </w:pPr>
            <w:r w:rsidRPr="00F65579">
              <w:rPr>
                <w:bCs/>
              </w:rPr>
              <w:t>23 140 908</w:t>
            </w:r>
          </w:p>
        </w:tc>
        <w:tc>
          <w:tcPr>
            <w:tcW w:w="1138" w:type="dxa"/>
            <w:shd w:val="clear" w:color="auto" w:fill="E0E0E0"/>
            <w:noWrap/>
          </w:tcPr>
          <w:p w14:paraId="0D50163A" w14:textId="77777777" w:rsidR="000C41A3" w:rsidRPr="00F65579" w:rsidRDefault="000C41A3" w:rsidP="000C41A3">
            <w:pPr>
              <w:pStyle w:val="Tabletextright"/>
              <w:rPr>
                <w:bCs/>
              </w:rPr>
            </w:pPr>
            <w:r w:rsidRPr="00F65579">
              <w:rPr>
                <w:bCs/>
              </w:rPr>
              <w:t>268 792</w:t>
            </w:r>
          </w:p>
        </w:tc>
        <w:tc>
          <w:tcPr>
            <w:tcW w:w="1138" w:type="dxa"/>
            <w:shd w:val="clear" w:color="auto" w:fill="E0E0E0"/>
            <w:noWrap/>
          </w:tcPr>
          <w:p w14:paraId="54717461" w14:textId="77777777" w:rsidR="000C41A3" w:rsidRPr="00F65579" w:rsidRDefault="000C41A3" w:rsidP="000C41A3">
            <w:pPr>
              <w:pStyle w:val="Tabletextright"/>
            </w:pPr>
            <w:r w:rsidRPr="00F65579">
              <w:rPr>
                <w:bCs/>
              </w:rPr>
              <w:t>226 292</w:t>
            </w:r>
          </w:p>
        </w:tc>
        <w:tc>
          <w:tcPr>
            <w:tcW w:w="1138" w:type="dxa"/>
            <w:shd w:val="clear" w:color="auto" w:fill="auto"/>
            <w:noWrap/>
          </w:tcPr>
          <w:p w14:paraId="1F8A87C1" w14:textId="77777777" w:rsidR="000C41A3" w:rsidRPr="00F65579" w:rsidRDefault="000C41A3" w:rsidP="000C41A3">
            <w:pPr>
              <w:pStyle w:val="Tabletextright"/>
              <w:rPr>
                <w:bCs/>
              </w:rPr>
            </w:pPr>
          </w:p>
        </w:tc>
        <w:tc>
          <w:tcPr>
            <w:tcW w:w="1138" w:type="dxa"/>
            <w:shd w:val="clear" w:color="auto" w:fill="auto"/>
            <w:noWrap/>
          </w:tcPr>
          <w:p w14:paraId="2086BAC7" w14:textId="77777777" w:rsidR="000C41A3" w:rsidRPr="00F65579" w:rsidRDefault="000C41A3" w:rsidP="000C41A3">
            <w:pPr>
              <w:pStyle w:val="Tabletextright"/>
            </w:pPr>
          </w:p>
        </w:tc>
        <w:tc>
          <w:tcPr>
            <w:tcW w:w="1275" w:type="dxa"/>
            <w:shd w:val="clear" w:color="auto" w:fill="E0E0E0"/>
            <w:noWrap/>
          </w:tcPr>
          <w:p w14:paraId="6BB81897" w14:textId="77777777" w:rsidR="000C41A3" w:rsidRPr="00F65579" w:rsidRDefault="000C41A3" w:rsidP="000C41A3">
            <w:pPr>
              <w:pStyle w:val="Tabletextright"/>
              <w:rPr>
                <w:bCs/>
              </w:rPr>
            </w:pPr>
            <w:r w:rsidRPr="00F65579">
              <w:rPr>
                <w:bCs/>
              </w:rPr>
              <w:t>27 754 536</w:t>
            </w:r>
          </w:p>
        </w:tc>
        <w:tc>
          <w:tcPr>
            <w:tcW w:w="1275" w:type="dxa"/>
            <w:shd w:val="clear" w:color="auto" w:fill="E0E0E0"/>
            <w:noWrap/>
          </w:tcPr>
          <w:p w14:paraId="109450D2" w14:textId="77777777" w:rsidR="000C41A3" w:rsidRPr="00F65579" w:rsidRDefault="000C41A3" w:rsidP="000C41A3">
            <w:pPr>
              <w:pStyle w:val="Tabletextright"/>
            </w:pPr>
            <w:r w:rsidRPr="00F65579">
              <w:rPr>
                <w:bCs/>
              </w:rPr>
              <w:t>23 367 200</w:t>
            </w:r>
          </w:p>
        </w:tc>
      </w:tr>
      <w:tr w:rsidR="000C41A3" w:rsidRPr="00F65579" w14:paraId="4DFF06AE" w14:textId="77777777" w:rsidTr="000C41A3">
        <w:trPr>
          <w:cantSplit/>
        </w:trPr>
        <w:tc>
          <w:tcPr>
            <w:tcW w:w="1278" w:type="dxa"/>
            <w:shd w:val="clear" w:color="auto" w:fill="auto"/>
            <w:noWrap/>
          </w:tcPr>
          <w:p w14:paraId="3B00EC8D" w14:textId="77777777" w:rsidR="000C41A3" w:rsidRPr="00F65579" w:rsidRDefault="000C41A3" w:rsidP="000C41A3">
            <w:pPr>
              <w:pStyle w:val="Tabletextright"/>
              <w:rPr>
                <w:bCs/>
              </w:rPr>
            </w:pPr>
            <w:r w:rsidRPr="00F65579">
              <w:rPr>
                <w:bCs/>
              </w:rPr>
              <w:t> </w:t>
            </w:r>
          </w:p>
        </w:tc>
        <w:tc>
          <w:tcPr>
            <w:tcW w:w="1170" w:type="dxa"/>
            <w:shd w:val="clear" w:color="auto" w:fill="auto"/>
            <w:noWrap/>
          </w:tcPr>
          <w:p w14:paraId="2D7FA47B" w14:textId="77777777" w:rsidR="000C41A3" w:rsidRPr="00F65579" w:rsidRDefault="000C41A3" w:rsidP="000C41A3">
            <w:pPr>
              <w:pStyle w:val="Tabletextright"/>
            </w:pPr>
          </w:p>
        </w:tc>
        <w:tc>
          <w:tcPr>
            <w:tcW w:w="1138" w:type="dxa"/>
            <w:shd w:val="clear" w:color="auto" w:fill="E0E0E0"/>
            <w:noWrap/>
          </w:tcPr>
          <w:p w14:paraId="14D5D28F" w14:textId="77777777" w:rsidR="000C41A3" w:rsidRPr="00F65579" w:rsidRDefault="000C41A3" w:rsidP="000C41A3">
            <w:pPr>
              <w:pStyle w:val="Tabletextright"/>
              <w:rPr>
                <w:bCs/>
              </w:rPr>
            </w:pPr>
          </w:p>
        </w:tc>
        <w:tc>
          <w:tcPr>
            <w:tcW w:w="1138" w:type="dxa"/>
            <w:shd w:val="clear" w:color="auto" w:fill="E0E0E0"/>
            <w:noWrap/>
          </w:tcPr>
          <w:p w14:paraId="69FB838D" w14:textId="77777777" w:rsidR="000C41A3" w:rsidRPr="00F65579" w:rsidRDefault="000C41A3" w:rsidP="000C41A3">
            <w:pPr>
              <w:pStyle w:val="Tabletextright"/>
            </w:pPr>
          </w:p>
        </w:tc>
        <w:tc>
          <w:tcPr>
            <w:tcW w:w="1138" w:type="dxa"/>
            <w:shd w:val="clear" w:color="auto" w:fill="auto"/>
            <w:noWrap/>
          </w:tcPr>
          <w:p w14:paraId="70F29CA0" w14:textId="77777777" w:rsidR="000C41A3" w:rsidRPr="00F65579" w:rsidRDefault="000C41A3" w:rsidP="000C41A3">
            <w:pPr>
              <w:pStyle w:val="Tabletextright"/>
              <w:rPr>
                <w:bCs/>
              </w:rPr>
            </w:pPr>
            <w:r w:rsidRPr="00F65579">
              <w:rPr>
                <w:bCs/>
              </w:rPr>
              <w:t>28 631 257</w:t>
            </w:r>
          </w:p>
        </w:tc>
        <w:tc>
          <w:tcPr>
            <w:tcW w:w="1138" w:type="dxa"/>
            <w:shd w:val="clear" w:color="auto" w:fill="auto"/>
            <w:noWrap/>
          </w:tcPr>
          <w:p w14:paraId="266F8F40" w14:textId="77777777" w:rsidR="000C41A3" w:rsidRPr="00F65579" w:rsidRDefault="000C41A3" w:rsidP="000C41A3">
            <w:pPr>
              <w:pStyle w:val="Tabletextright"/>
            </w:pPr>
            <w:r w:rsidRPr="00F65579">
              <w:rPr>
                <w:bCs/>
              </w:rPr>
              <w:t>25 205 357</w:t>
            </w:r>
          </w:p>
        </w:tc>
        <w:tc>
          <w:tcPr>
            <w:tcW w:w="1275" w:type="dxa"/>
            <w:shd w:val="clear" w:color="auto" w:fill="E0E0E0"/>
            <w:noWrap/>
          </w:tcPr>
          <w:p w14:paraId="20D75E19" w14:textId="77777777" w:rsidR="000C41A3" w:rsidRPr="00F65579" w:rsidRDefault="000C41A3" w:rsidP="000C41A3">
            <w:pPr>
              <w:pStyle w:val="Tabletextright"/>
              <w:rPr>
                <w:bCs/>
              </w:rPr>
            </w:pPr>
            <w:r w:rsidRPr="00F65579">
              <w:rPr>
                <w:bCs/>
              </w:rPr>
              <w:t>28 631 257</w:t>
            </w:r>
          </w:p>
        </w:tc>
        <w:tc>
          <w:tcPr>
            <w:tcW w:w="1275" w:type="dxa"/>
            <w:shd w:val="clear" w:color="auto" w:fill="E0E0E0"/>
            <w:noWrap/>
          </w:tcPr>
          <w:p w14:paraId="0141A261" w14:textId="77777777" w:rsidR="000C41A3" w:rsidRPr="00F65579" w:rsidRDefault="000C41A3" w:rsidP="000C41A3">
            <w:pPr>
              <w:pStyle w:val="Tabletextright"/>
            </w:pPr>
            <w:r w:rsidRPr="00F65579">
              <w:rPr>
                <w:bCs/>
              </w:rPr>
              <w:t>25 205 357</w:t>
            </w:r>
          </w:p>
        </w:tc>
      </w:tr>
      <w:tr w:rsidR="000C41A3" w:rsidRPr="00F65579" w14:paraId="5DE77F87" w14:textId="77777777" w:rsidTr="000C41A3">
        <w:trPr>
          <w:cantSplit/>
        </w:trPr>
        <w:tc>
          <w:tcPr>
            <w:tcW w:w="1278" w:type="dxa"/>
            <w:shd w:val="clear" w:color="auto" w:fill="auto"/>
            <w:noWrap/>
          </w:tcPr>
          <w:p w14:paraId="4BB017D4" w14:textId="45495C1C" w:rsidR="000C41A3" w:rsidRPr="00F65579" w:rsidRDefault="000C41A3" w:rsidP="000C41A3">
            <w:pPr>
              <w:pStyle w:val="Tabletextrightbold"/>
            </w:pPr>
            <w:r w:rsidRPr="00F65579">
              <w:t xml:space="preserve">31 </w:t>
            </w:r>
            <w:r w:rsidR="00A524A7" w:rsidRPr="00F65579">
              <w:t>552 973</w:t>
            </w:r>
          </w:p>
        </w:tc>
        <w:tc>
          <w:tcPr>
            <w:tcW w:w="1170" w:type="dxa"/>
            <w:shd w:val="clear" w:color="auto" w:fill="auto"/>
            <w:noWrap/>
          </w:tcPr>
          <w:p w14:paraId="3D8F046C" w14:textId="77777777" w:rsidR="000C41A3" w:rsidRPr="00F65579" w:rsidRDefault="000C41A3" w:rsidP="000C41A3">
            <w:pPr>
              <w:pStyle w:val="Tabletextrightbold"/>
            </w:pPr>
            <w:r w:rsidRPr="00F65579">
              <w:t>28 645 245</w:t>
            </w:r>
          </w:p>
        </w:tc>
        <w:tc>
          <w:tcPr>
            <w:tcW w:w="1138" w:type="dxa"/>
            <w:shd w:val="clear" w:color="auto" w:fill="E0E0E0"/>
            <w:noWrap/>
          </w:tcPr>
          <w:p w14:paraId="32A965FF" w14:textId="77777777" w:rsidR="000C41A3" w:rsidRPr="00F65579" w:rsidRDefault="000C41A3" w:rsidP="000C41A3">
            <w:pPr>
              <w:pStyle w:val="Tabletextrightbold"/>
            </w:pPr>
            <w:r w:rsidRPr="00F65579">
              <w:t>380 539</w:t>
            </w:r>
          </w:p>
        </w:tc>
        <w:tc>
          <w:tcPr>
            <w:tcW w:w="1138" w:type="dxa"/>
            <w:shd w:val="clear" w:color="auto" w:fill="E0E0E0"/>
            <w:noWrap/>
          </w:tcPr>
          <w:p w14:paraId="27BABB69" w14:textId="77777777" w:rsidR="000C41A3" w:rsidRPr="00F65579" w:rsidRDefault="000C41A3" w:rsidP="000C41A3">
            <w:pPr>
              <w:pStyle w:val="Tabletextrightbold"/>
            </w:pPr>
            <w:r w:rsidRPr="00F65579">
              <w:t>294 309</w:t>
            </w:r>
          </w:p>
        </w:tc>
        <w:tc>
          <w:tcPr>
            <w:tcW w:w="1138" w:type="dxa"/>
            <w:shd w:val="clear" w:color="auto" w:fill="auto"/>
            <w:noWrap/>
          </w:tcPr>
          <w:p w14:paraId="41B46178" w14:textId="2FEE8243" w:rsidR="000C41A3" w:rsidRPr="00F65579" w:rsidRDefault="00A524A7" w:rsidP="000C41A3">
            <w:pPr>
              <w:pStyle w:val="Tabletextrightbold"/>
            </w:pPr>
            <w:r w:rsidRPr="00F65579">
              <w:t xml:space="preserve">38 </w:t>
            </w:r>
            <w:r w:rsidR="000E3083" w:rsidRPr="00F65579">
              <w:t>695 686</w:t>
            </w:r>
          </w:p>
        </w:tc>
        <w:tc>
          <w:tcPr>
            <w:tcW w:w="1138" w:type="dxa"/>
            <w:shd w:val="clear" w:color="auto" w:fill="auto"/>
            <w:noWrap/>
          </w:tcPr>
          <w:p w14:paraId="400C0685" w14:textId="77777777" w:rsidR="000C41A3" w:rsidRPr="00F65579" w:rsidRDefault="000C41A3" w:rsidP="000C41A3">
            <w:pPr>
              <w:pStyle w:val="Tabletextrightbold"/>
            </w:pPr>
            <w:r w:rsidRPr="00F65579">
              <w:t>34 503 316</w:t>
            </w:r>
          </w:p>
        </w:tc>
        <w:tc>
          <w:tcPr>
            <w:tcW w:w="1275" w:type="dxa"/>
            <w:shd w:val="clear" w:color="auto" w:fill="E0E0E0"/>
            <w:noWrap/>
          </w:tcPr>
          <w:p w14:paraId="2862F290" w14:textId="5934FBA9" w:rsidR="000C41A3" w:rsidRPr="00F65579" w:rsidRDefault="00A524A7" w:rsidP="000C41A3">
            <w:pPr>
              <w:pStyle w:val="Tabletextrightbold"/>
            </w:pPr>
            <w:r w:rsidRPr="00F65579">
              <w:t xml:space="preserve">70 </w:t>
            </w:r>
            <w:r w:rsidR="000E3083" w:rsidRPr="00F65579">
              <w:t>762 296</w:t>
            </w:r>
          </w:p>
        </w:tc>
        <w:tc>
          <w:tcPr>
            <w:tcW w:w="1275" w:type="dxa"/>
            <w:shd w:val="clear" w:color="auto" w:fill="E0E0E0"/>
            <w:noWrap/>
          </w:tcPr>
          <w:p w14:paraId="77003468" w14:textId="77777777" w:rsidR="000C41A3" w:rsidRPr="00F65579" w:rsidRDefault="000C41A3" w:rsidP="000C41A3">
            <w:pPr>
              <w:pStyle w:val="Tabletextrightbold"/>
            </w:pPr>
            <w:r w:rsidRPr="00F65579">
              <w:t>63 618 426</w:t>
            </w:r>
          </w:p>
        </w:tc>
      </w:tr>
      <w:tr w:rsidR="000C41A3" w:rsidRPr="00F65579" w14:paraId="454F6592" w14:textId="77777777" w:rsidTr="000C41A3">
        <w:trPr>
          <w:cantSplit/>
          <w:trHeight w:val="87"/>
        </w:trPr>
        <w:tc>
          <w:tcPr>
            <w:tcW w:w="1278" w:type="dxa"/>
            <w:shd w:val="clear" w:color="auto" w:fill="auto"/>
            <w:noWrap/>
          </w:tcPr>
          <w:p w14:paraId="151440BA" w14:textId="77777777" w:rsidR="000C41A3" w:rsidRPr="00F65579" w:rsidRDefault="000C41A3" w:rsidP="000C41A3">
            <w:pPr>
              <w:pStyle w:val="Tabletextrightbold"/>
            </w:pPr>
            <w:r w:rsidRPr="00F65579">
              <w:t> </w:t>
            </w:r>
          </w:p>
        </w:tc>
        <w:tc>
          <w:tcPr>
            <w:tcW w:w="1170" w:type="dxa"/>
            <w:shd w:val="clear" w:color="auto" w:fill="auto"/>
            <w:noWrap/>
          </w:tcPr>
          <w:p w14:paraId="4503DB83" w14:textId="77777777" w:rsidR="000C41A3" w:rsidRPr="00F65579" w:rsidRDefault="000C41A3" w:rsidP="000C41A3">
            <w:pPr>
              <w:pStyle w:val="Tabletextrightbold"/>
            </w:pPr>
          </w:p>
        </w:tc>
        <w:tc>
          <w:tcPr>
            <w:tcW w:w="1138" w:type="dxa"/>
            <w:shd w:val="clear" w:color="auto" w:fill="E0E0E0"/>
            <w:noWrap/>
          </w:tcPr>
          <w:p w14:paraId="4009166B" w14:textId="77777777" w:rsidR="000C41A3" w:rsidRPr="00F65579" w:rsidRDefault="000C41A3" w:rsidP="000C41A3">
            <w:pPr>
              <w:pStyle w:val="Tabletextrightbold"/>
            </w:pPr>
          </w:p>
        </w:tc>
        <w:tc>
          <w:tcPr>
            <w:tcW w:w="1138" w:type="dxa"/>
            <w:shd w:val="clear" w:color="auto" w:fill="E0E0E0"/>
            <w:noWrap/>
          </w:tcPr>
          <w:p w14:paraId="37ADDAF1" w14:textId="77777777" w:rsidR="000C41A3" w:rsidRPr="00F65579" w:rsidRDefault="000C41A3" w:rsidP="000C41A3">
            <w:pPr>
              <w:pStyle w:val="Tabletextrightbold"/>
            </w:pPr>
          </w:p>
        </w:tc>
        <w:tc>
          <w:tcPr>
            <w:tcW w:w="1138" w:type="dxa"/>
            <w:shd w:val="clear" w:color="auto" w:fill="auto"/>
            <w:noWrap/>
          </w:tcPr>
          <w:p w14:paraId="23B521C0" w14:textId="77777777" w:rsidR="000C41A3" w:rsidRPr="00F65579" w:rsidRDefault="000C41A3" w:rsidP="000C41A3">
            <w:pPr>
              <w:pStyle w:val="Tabletextrightbold"/>
            </w:pPr>
          </w:p>
        </w:tc>
        <w:tc>
          <w:tcPr>
            <w:tcW w:w="1138" w:type="dxa"/>
            <w:shd w:val="clear" w:color="auto" w:fill="auto"/>
            <w:noWrap/>
          </w:tcPr>
          <w:p w14:paraId="76DC8030" w14:textId="77777777" w:rsidR="000C41A3" w:rsidRPr="00F65579" w:rsidRDefault="000C41A3" w:rsidP="000C41A3">
            <w:pPr>
              <w:pStyle w:val="Tabletextrightbold"/>
            </w:pPr>
          </w:p>
        </w:tc>
        <w:tc>
          <w:tcPr>
            <w:tcW w:w="1275" w:type="dxa"/>
            <w:shd w:val="clear" w:color="auto" w:fill="E0E0E0"/>
            <w:noWrap/>
          </w:tcPr>
          <w:p w14:paraId="042EAF8C" w14:textId="77777777" w:rsidR="000C41A3" w:rsidRPr="00F65579" w:rsidRDefault="000C41A3" w:rsidP="000C41A3">
            <w:pPr>
              <w:pStyle w:val="Tabletextrightbold"/>
            </w:pPr>
          </w:p>
        </w:tc>
        <w:tc>
          <w:tcPr>
            <w:tcW w:w="1275" w:type="dxa"/>
            <w:shd w:val="clear" w:color="auto" w:fill="E0E0E0"/>
            <w:noWrap/>
          </w:tcPr>
          <w:p w14:paraId="0E1135F3" w14:textId="77777777" w:rsidR="000C41A3" w:rsidRPr="00F65579" w:rsidRDefault="000C41A3" w:rsidP="000C41A3">
            <w:pPr>
              <w:pStyle w:val="Tabletextrightbold"/>
            </w:pPr>
          </w:p>
        </w:tc>
      </w:tr>
      <w:tr w:rsidR="000C41A3" w:rsidRPr="00F65579" w14:paraId="014EE055" w14:textId="77777777" w:rsidTr="000C41A3">
        <w:trPr>
          <w:cantSplit/>
          <w:trHeight w:val="87"/>
        </w:trPr>
        <w:tc>
          <w:tcPr>
            <w:tcW w:w="1278" w:type="dxa"/>
            <w:shd w:val="clear" w:color="auto" w:fill="auto"/>
            <w:noWrap/>
          </w:tcPr>
          <w:p w14:paraId="11F87805" w14:textId="342A174F" w:rsidR="000C41A3" w:rsidRPr="00F65579" w:rsidRDefault="000C41A3" w:rsidP="000C41A3">
            <w:pPr>
              <w:pStyle w:val="Tabletextrightbold"/>
            </w:pPr>
            <w:r w:rsidRPr="00F65579">
              <w:t xml:space="preserve">(25 </w:t>
            </w:r>
            <w:r w:rsidR="00A524A7" w:rsidRPr="00F65579">
              <w:t>287 561</w:t>
            </w:r>
            <w:r w:rsidRPr="00F65579">
              <w:t>)</w:t>
            </w:r>
          </w:p>
        </w:tc>
        <w:tc>
          <w:tcPr>
            <w:tcW w:w="1170" w:type="dxa"/>
            <w:shd w:val="clear" w:color="auto" w:fill="auto"/>
            <w:noWrap/>
          </w:tcPr>
          <w:p w14:paraId="04211377" w14:textId="77777777" w:rsidR="000C41A3" w:rsidRPr="00F65579" w:rsidRDefault="000C41A3" w:rsidP="000C41A3">
            <w:pPr>
              <w:pStyle w:val="Tabletextrightbold"/>
            </w:pPr>
            <w:r w:rsidRPr="00F65579">
              <w:t>(20 485 235)</w:t>
            </w:r>
          </w:p>
        </w:tc>
        <w:tc>
          <w:tcPr>
            <w:tcW w:w="1138" w:type="dxa"/>
            <w:shd w:val="clear" w:color="auto" w:fill="E0E0E0"/>
            <w:noWrap/>
          </w:tcPr>
          <w:p w14:paraId="03F45FD3" w14:textId="77777777" w:rsidR="000C41A3" w:rsidRPr="00F65579" w:rsidRDefault="000C41A3" w:rsidP="000C41A3">
            <w:pPr>
              <w:pStyle w:val="Tabletextrightbold"/>
            </w:pPr>
            <w:r w:rsidRPr="00F65579">
              <w:t>(124 355)</w:t>
            </w:r>
          </w:p>
        </w:tc>
        <w:tc>
          <w:tcPr>
            <w:tcW w:w="1138" w:type="dxa"/>
            <w:shd w:val="clear" w:color="auto" w:fill="E0E0E0"/>
            <w:noWrap/>
          </w:tcPr>
          <w:p w14:paraId="510CDFD8" w14:textId="77777777" w:rsidR="000C41A3" w:rsidRPr="00F65579" w:rsidRDefault="000C41A3" w:rsidP="000C41A3">
            <w:pPr>
              <w:pStyle w:val="Tabletextrightbold"/>
            </w:pPr>
            <w:r w:rsidRPr="00F65579">
              <w:t>(42 851)</w:t>
            </w:r>
          </w:p>
        </w:tc>
        <w:tc>
          <w:tcPr>
            <w:tcW w:w="1138" w:type="dxa"/>
            <w:shd w:val="clear" w:color="auto" w:fill="auto"/>
            <w:noWrap/>
          </w:tcPr>
          <w:p w14:paraId="75F4322A" w14:textId="6AA40A27" w:rsidR="000C41A3" w:rsidRPr="00F65579" w:rsidRDefault="000E3083" w:rsidP="000C41A3">
            <w:pPr>
              <w:pStyle w:val="Tabletextrightbold"/>
            </w:pPr>
            <w:r w:rsidRPr="00F65579">
              <w:t>75 501 758</w:t>
            </w:r>
          </w:p>
        </w:tc>
        <w:tc>
          <w:tcPr>
            <w:tcW w:w="1138" w:type="dxa"/>
            <w:shd w:val="clear" w:color="auto" w:fill="auto"/>
            <w:noWrap/>
          </w:tcPr>
          <w:p w14:paraId="34356726" w14:textId="77777777" w:rsidR="000C41A3" w:rsidRPr="00F65579" w:rsidRDefault="000C41A3" w:rsidP="000C41A3">
            <w:pPr>
              <w:pStyle w:val="Tabletextrightbold"/>
            </w:pPr>
            <w:r w:rsidRPr="00F65579">
              <w:t>70 595 328</w:t>
            </w:r>
          </w:p>
        </w:tc>
        <w:tc>
          <w:tcPr>
            <w:tcW w:w="1275" w:type="dxa"/>
            <w:shd w:val="clear" w:color="auto" w:fill="E0E0E0"/>
            <w:noWrap/>
          </w:tcPr>
          <w:p w14:paraId="7FC2FA3D" w14:textId="43187D84" w:rsidR="000C41A3" w:rsidRPr="00F65579" w:rsidRDefault="000E3083" w:rsidP="000C41A3">
            <w:pPr>
              <w:pStyle w:val="Tabletextrightbold"/>
            </w:pPr>
            <w:r w:rsidRPr="00F65579">
              <w:t>52 651 302</w:t>
            </w:r>
          </w:p>
        </w:tc>
        <w:tc>
          <w:tcPr>
            <w:tcW w:w="1275" w:type="dxa"/>
            <w:shd w:val="clear" w:color="auto" w:fill="E0E0E0"/>
            <w:noWrap/>
          </w:tcPr>
          <w:p w14:paraId="7606E367" w14:textId="77777777" w:rsidR="000C41A3" w:rsidRPr="00F65579" w:rsidRDefault="000C41A3" w:rsidP="000C41A3">
            <w:pPr>
              <w:pStyle w:val="Tabletextrightbold"/>
            </w:pPr>
            <w:r w:rsidRPr="00F65579">
              <w:t>52 405 292</w:t>
            </w:r>
          </w:p>
        </w:tc>
      </w:tr>
    </w:tbl>
    <w:p w14:paraId="4A00BE5F" w14:textId="77777777" w:rsidR="000C41A3" w:rsidRPr="00F65579" w:rsidRDefault="000C41A3" w:rsidP="000C41A3"/>
    <w:p w14:paraId="199423C6" w14:textId="77777777" w:rsidR="000C41A3" w:rsidRPr="00F65579" w:rsidRDefault="000C41A3" w:rsidP="000C41A3">
      <w:pPr>
        <w:sectPr w:rsidR="000C41A3" w:rsidRPr="00F65579" w:rsidSect="000C41A3">
          <w:pgSz w:w="11909" w:h="16834" w:code="9"/>
          <w:pgMar w:top="1728" w:right="1152" w:bottom="1152" w:left="1152" w:header="720" w:footer="288" w:gutter="0"/>
          <w:cols w:space="720"/>
          <w:noEndnote/>
        </w:sectPr>
      </w:pPr>
    </w:p>
    <w:p w14:paraId="632D1907" w14:textId="77777777" w:rsidR="000C41A3" w:rsidRPr="00F65579" w:rsidRDefault="000C41A3" w:rsidP="000C41A3">
      <w:pPr>
        <w:pStyle w:val="Heading4"/>
      </w:pPr>
      <w:r w:rsidRPr="00F65579">
        <w:lastRenderedPageBreak/>
        <w:t>Administered assets and liabilities</w:t>
      </w:r>
    </w:p>
    <w:p w14:paraId="542600ED" w14:textId="77777777" w:rsidR="000C41A3" w:rsidRPr="00F65579" w:rsidRDefault="000C41A3" w:rsidP="000C41A3">
      <w:pPr>
        <w:pStyle w:val="Heading5"/>
      </w:pPr>
      <w:r w:rsidRPr="00F65579">
        <w:t>Receivables</w:t>
      </w:r>
    </w:p>
    <w:p w14:paraId="50FE66B4" w14:textId="77777777" w:rsidR="000C41A3" w:rsidRPr="00F65579" w:rsidRDefault="000C41A3" w:rsidP="000C41A3">
      <w:r w:rsidRPr="00F65579">
        <w:t xml:space="preserve">Receivables mainly comprise receivables relating to taxation, dividends, grants and the Department’s finance lease arrangements relating to the State’s motor vehicle fleet. Finance lease receivables are initially recorded at amounts equal to the present value of the minimum lease payments receivable plus the present value of any unguaranteed residual value expected to accrue at the end of the lease term. Finance lease payments are allocated between interest revenue and reduction of the lease receivable over the term of the lease in order to reflect a constant periodic rate of return on the net investment outstanding in respect of the lease. </w:t>
      </w:r>
    </w:p>
    <w:p w14:paraId="4AB6E2BA" w14:textId="77777777" w:rsidR="000C41A3" w:rsidRPr="00F65579" w:rsidRDefault="000C41A3" w:rsidP="000C41A3">
      <w:pPr>
        <w:pStyle w:val="Heading5"/>
      </w:pPr>
      <w:r w:rsidRPr="00F65579">
        <w:t>Advances paid</w:t>
      </w:r>
    </w:p>
    <w:p w14:paraId="6524E384" w14:textId="77777777" w:rsidR="000C41A3" w:rsidRPr="00F65579" w:rsidRDefault="000C41A3" w:rsidP="000C41A3">
      <w:r w:rsidRPr="00F65579">
        <w:t xml:space="preserve">These are advances from the Victorian Transport Fund paid to the Port Lessor Pty Ltd under a formal loan/advance agreement at an agreed commercial rate of interest. Advances are initially measured at fair value and subsequently measured at amortised cost. </w:t>
      </w:r>
    </w:p>
    <w:p w14:paraId="53393903" w14:textId="77777777" w:rsidR="000C41A3" w:rsidRPr="00F65579" w:rsidRDefault="000C41A3" w:rsidP="000C41A3">
      <w:pPr>
        <w:pStyle w:val="Heading5"/>
      </w:pPr>
      <w:r w:rsidRPr="00F65579">
        <w:t>Investment in controlled entities</w:t>
      </w:r>
    </w:p>
    <w:p w14:paraId="554CFDCF" w14:textId="77777777" w:rsidR="000C41A3" w:rsidRPr="00F65579" w:rsidRDefault="000C41A3" w:rsidP="000C41A3">
      <w:r w:rsidRPr="00F65579">
        <w:t>This relates to the State’s equity investment in entities controlled by the State, in its capacity as owner and is carried at cost.</w:t>
      </w:r>
    </w:p>
    <w:p w14:paraId="05B1C040" w14:textId="77777777" w:rsidR="000C41A3" w:rsidRPr="00F65579" w:rsidRDefault="000C41A3" w:rsidP="000C41A3">
      <w:pPr>
        <w:pStyle w:val="Heading5"/>
      </w:pPr>
      <w:r w:rsidRPr="00F65579">
        <w:t>Investment in associate entity</w:t>
      </w:r>
    </w:p>
    <w:p w14:paraId="0F2906C2" w14:textId="77777777" w:rsidR="000C41A3" w:rsidRPr="00F65579" w:rsidRDefault="000C41A3" w:rsidP="000C41A3">
      <w:r w:rsidRPr="00F65579">
        <w:t>On 1 July 2016, an investment in Property Exchange Australia Limited (PEXA) was transferred from the Department of Environment, Land, Water and Planning (DELWP) to the Department. PEXA was established in January 2010 to develop a single national electronic conveyancing system for settling property transactions. While the State’s ownership interest in PEXA was less than 20 per cent, the investment was accounted for using the equity method as the State had significant influence through its representation on the Board of Directors and participation in policy making processes. Under this method, the State’s share of the post-acquisition profits or losses of associates is recognised in the net result as other economic flows. The share of post</w:t>
      </w:r>
      <w:r w:rsidRPr="00F65579">
        <w:noBreakHyphen/>
        <w:t>acquisition movements in revaluation surpluses and any other reserves is recognised in both the comprehensive operating statement and the statement of changes in equity. The cumulative post acquisition movements are adjusted against the cost of the investment.</w:t>
      </w:r>
    </w:p>
    <w:p w14:paraId="33F4FA19" w14:textId="77777777" w:rsidR="000C41A3" w:rsidRPr="00F65579" w:rsidRDefault="000C41A3" w:rsidP="000C41A3">
      <w:r w:rsidRPr="00F65579">
        <w:t>In November 2018, the State’s investment in PEXA was acquired by LMC Bidco Pty Ltd for a cash consideration of $117 million.</w:t>
      </w:r>
    </w:p>
    <w:p w14:paraId="582B5EB5" w14:textId="77777777" w:rsidR="000C41A3" w:rsidRPr="00F65579" w:rsidRDefault="000C41A3" w:rsidP="000C41A3">
      <w:pPr>
        <w:pStyle w:val="Heading5"/>
      </w:pPr>
      <w:r w:rsidRPr="00F65579">
        <w:t>Other investments</w:t>
      </w:r>
    </w:p>
    <w:p w14:paraId="12DD267D" w14:textId="77777777" w:rsidR="000C41A3" w:rsidRPr="00F65579" w:rsidRDefault="000C41A3" w:rsidP="000C41A3">
      <w:pPr>
        <w:keepLines/>
      </w:pPr>
      <w:r w:rsidRPr="00F65579">
        <w:t>Other investments are</w:t>
      </w:r>
      <w:r w:rsidRPr="00F65579">
        <w:rPr>
          <w:b/>
        </w:rPr>
        <w:t xml:space="preserve"> </w:t>
      </w:r>
      <w:r w:rsidRPr="00F65579">
        <w:t>‘available</w:t>
      </w:r>
      <w:r w:rsidRPr="00F65579">
        <w:noBreakHyphen/>
        <w:t>for</w:t>
      </w:r>
      <w:r w:rsidRPr="00F65579">
        <w:noBreakHyphen/>
        <w:t>sale’ financial instrument assets. Such assets are initially recognised at fair value. Subsequent to initial recognition, they are measured at fair value with gains and losses arising from changes in fair value, recognised in ‘Other economic flows – other comprehensive income’ until the investments are disposed. Movements resulting from impairment are recognised in the net result as other economic flows. On disposal, the cumulative gain or loss previously recognised in ‘other economic flows – other comprehensive income’ is transferred to other economic flows in the net result.</w:t>
      </w:r>
    </w:p>
    <w:p w14:paraId="491A4FFE" w14:textId="77777777" w:rsidR="000C41A3" w:rsidRPr="00F65579" w:rsidRDefault="000C41A3" w:rsidP="000C41A3">
      <w:pPr>
        <w:pStyle w:val="Heading5"/>
      </w:pPr>
      <w:r w:rsidRPr="00F65579">
        <w:t>Public Account SAU liability</w:t>
      </w:r>
    </w:p>
    <w:p w14:paraId="117BA129" w14:textId="77777777" w:rsidR="000C41A3" w:rsidRPr="00F65579" w:rsidRDefault="000C41A3" w:rsidP="000C41A3">
      <w:pPr>
        <w:rPr>
          <w:snapToGrid w:val="0"/>
        </w:rPr>
      </w:pPr>
      <w:r w:rsidRPr="00F65579">
        <w:rPr>
          <w:snapToGrid w:val="0"/>
        </w:rPr>
        <w:t>These are the outstanding liabilities to other departments in respect of (a) amounts appropriated from the Consolidated Fund but remaining undrawn at the end of the year, net of Public Account advances to other departments, and (b) Trust Account funds held on their behalf within the Public Account.</w:t>
      </w:r>
    </w:p>
    <w:p w14:paraId="4EE26C39" w14:textId="77777777" w:rsidR="000C41A3" w:rsidRPr="00F65579" w:rsidRDefault="000C41A3" w:rsidP="000C41A3">
      <w:pPr>
        <w:pStyle w:val="Heading5"/>
      </w:pPr>
      <w:r w:rsidRPr="00F65579">
        <w:t>Unearned income</w:t>
      </w:r>
    </w:p>
    <w:p w14:paraId="5F5EA7BD" w14:textId="77777777" w:rsidR="000C41A3" w:rsidRPr="00F65579" w:rsidRDefault="000C41A3" w:rsidP="000C41A3">
      <w:r w:rsidRPr="00F65579">
        <w:t>This mainly represents the upfront payment of a 30</w:t>
      </w:r>
      <w:r w:rsidRPr="00F65579">
        <w:rPr>
          <w:rFonts w:ascii="Calibri" w:hAnsi="Calibri" w:cs="Calibri"/>
        </w:rPr>
        <w:t> </w:t>
      </w:r>
      <w:r w:rsidRPr="00F65579">
        <w:t>year lease obligation resulting from the sale of the State’s hydroelectricity scheme – Southern Hydro Limited. Revenue is recognised on a straight line method over the lease period.</w:t>
      </w:r>
    </w:p>
    <w:p w14:paraId="4D55E01E" w14:textId="77777777" w:rsidR="000C41A3" w:rsidRPr="00F65579" w:rsidRDefault="000C41A3" w:rsidP="000C41A3">
      <w:pPr>
        <w:pStyle w:val="Heading5"/>
      </w:pPr>
      <w:r w:rsidRPr="00F65579">
        <w:t>Borrowings</w:t>
      </w:r>
    </w:p>
    <w:p w14:paraId="7283AC4C" w14:textId="77777777" w:rsidR="000C41A3" w:rsidRPr="00F65579" w:rsidRDefault="000C41A3" w:rsidP="000C41A3">
      <w:r w:rsidRPr="00F65579">
        <w:t>Borrowings are recorded initially at fair value, being the cost of the borrowings, net of transaction costs. The measurement basis subsequent to initial recognition is at amortised cost.</w:t>
      </w:r>
      <w:r w:rsidRPr="00F65579" w:rsidDel="00536A03">
        <w:t xml:space="preserve"> </w:t>
      </w:r>
      <w:r w:rsidRPr="00F65579">
        <w:t>Any difference between the initial recognised amount and the redemption value is recognised in the net result over the period of the borrowings using the effective interest rate method.</w:t>
      </w:r>
    </w:p>
    <w:p w14:paraId="4075D1CD" w14:textId="77777777" w:rsidR="000C41A3" w:rsidRPr="00F65579" w:rsidRDefault="000C41A3" w:rsidP="000C41A3">
      <w:r w:rsidRPr="00F65579">
        <w:t>Borrowings refer to interest bearing liabilities mainly for the Budget Sector Debt Portfolio (BSDP), finance leases and other interest bearing arrangements. Borrowings exclude liabilities raised from other government entities, which are classified as advances received.</w:t>
      </w:r>
    </w:p>
    <w:p w14:paraId="02FE786C" w14:textId="77777777" w:rsidR="000C41A3" w:rsidRPr="00F65579" w:rsidRDefault="000C41A3" w:rsidP="000C41A3">
      <w:r w:rsidRPr="00F65579">
        <w:t>Management of the BSDP is based on the key objectives of achieving relative certainty of interest cost over the budgeting period while minimising net borrowing costs, and conservatively managing the financial and operational risks of the budget sector treasury operations.</w:t>
      </w:r>
    </w:p>
    <w:p w14:paraId="775E7DA1" w14:textId="77777777" w:rsidR="000C41A3" w:rsidRPr="00F65579" w:rsidRDefault="000C41A3" w:rsidP="000C41A3">
      <w:pPr>
        <w:keepLines/>
      </w:pPr>
      <w:r w:rsidRPr="00F65579">
        <w:lastRenderedPageBreak/>
        <w:t>The BSDP is primarily composed of fixed rate borrowing facilities that have an even maturity profile. This ensures that a relatively small proportion of the BSDP is subject to re-pricing in any one period, with the effect that BSDP interest costs are not subject to large fluctuations as a result of movements in market interest rates. Since borrowings in the BSDP are held to maturity, the BSDP is accounted for on an historical cost basis. This is categorised as financial liabilities carried at amortised cost.</w:t>
      </w:r>
    </w:p>
    <w:p w14:paraId="7F0684BE" w14:textId="77777777" w:rsidR="000C41A3" w:rsidRPr="00F65579" w:rsidRDefault="000C41A3" w:rsidP="000C41A3">
      <w:pPr>
        <w:pStyle w:val="Heading5"/>
      </w:pPr>
      <w:r w:rsidRPr="00F65579">
        <w:t>Advances received</w:t>
      </w:r>
    </w:p>
    <w:p w14:paraId="381F7C83" w14:textId="77777777" w:rsidR="000C41A3" w:rsidRPr="00F65579" w:rsidRDefault="000C41A3" w:rsidP="000C41A3">
      <w:r w:rsidRPr="00F65579">
        <w:t>Advances received are from Port Lessor Pty Ltd. The advance received is under a loan agreement based on similar terms and conditions as the advances paid from the Victorian Transport Fund with a small interest rate spread and is categorised as financial liabilities at amortised cost.</w:t>
      </w:r>
    </w:p>
    <w:p w14:paraId="2AF88170" w14:textId="77777777" w:rsidR="000C41A3" w:rsidRPr="00F65579" w:rsidRDefault="000C41A3" w:rsidP="000C41A3">
      <w:pPr>
        <w:pStyle w:val="Heading5"/>
      </w:pPr>
      <w:r w:rsidRPr="00F65579">
        <w:t>Advances for capital works</w:t>
      </w:r>
    </w:p>
    <w:p w14:paraId="1A8A62FB" w14:textId="77777777" w:rsidR="000C41A3" w:rsidRPr="00F65579" w:rsidRDefault="000C41A3" w:rsidP="000C41A3">
      <w:r w:rsidRPr="00F65579">
        <w:t>Funds received in advance for capital works managed on behalf of other departments and agencies are recognised as current liabilities until the associated capital expenditure is incurred. Advances for capital works are managed through the Finance Agency Trust.</w:t>
      </w:r>
    </w:p>
    <w:p w14:paraId="4A0400FD" w14:textId="77777777" w:rsidR="000C41A3" w:rsidRPr="00F65579" w:rsidRDefault="000C41A3" w:rsidP="000C41A3">
      <w:pPr>
        <w:pStyle w:val="Heading5"/>
      </w:pPr>
      <w:r w:rsidRPr="00F65579">
        <w:t>Superannuation liability</w:t>
      </w:r>
    </w:p>
    <w:p w14:paraId="16A6C088" w14:textId="77777777" w:rsidR="000C41A3" w:rsidRPr="00F65579" w:rsidRDefault="000C41A3" w:rsidP="000C41A3">
      <w:r w:rsidRPr="00F65579">
        <w:t xml:space="preserve">A liability or asset in respect of defined benefit superannuation plans is recognised in the statement of administered assets and liabilities. This is determined in accordance with </w:t>
      </w:r>
      <w:r w:rsidR="00A4639D" w:rsidRPr="00F65579">
        <w:t>AASB</w:t>
      </w:r>
      <w:r w:rsidR="00A4639D" w:rsidRPr="00F65579">
        <w:rPr>
          <w:rFonts w:ascii="Calibri" w:hAnsi="Calibri" w:cs="Calibri"/>
        </w:rPr>
        <w:t> </w:t>
      </w:r>
      <w:r w:rsidRPr="00F65579">
        <w:t xml:space="preserve">119 </w:t>
      </w:r>
      <w:r w:rsidRPr="00F65579">
        <w:rPr>
          <w:i/>
        </w:rPr>
        <w:t xml:space="preserve">Employee Benefits </w:t>
      </w:r>
      <w:r w:rsidRPr="00F65579">
        <w:t>and actuarial valuations are carried out to determine the amount to recognise at each reporting date. Accrued benefits are measured as the net present value of estimated future benefit payments to members arising from their membership of the scheme up to the end of the reporting period. Re-measurements of the liability are recognised in full in the statement of administered income and expenses in the period in which they occur. Past service cost is recognised immediately to the extent that the benefits are already vested, and otherwise is amortised on a straight-line basis over the average period until the benefits become vested.</w:t>
      </w:r>
    </w:p>
    <w:p w14:paraId="1634D3FC" w14:textId="77777777" w:rsidR="000C41A3" w:rsidRPr="00F65579" w:rsidRDefault="000C41A3" w:rsidP="000C41A3">
      <w:r w:rsidRPr="00F65579">
        <w:t xml:space="preserve">The superannuation liability recognised in the administered balance sheet represents the present value of the defined benefit obligation, adjusted for unrecognised past service cost, net of the fair value of the plan assets. This liability mainly represents the State’s superannuation liability with respect to </w:t>
      </w:r>
      <w:r w:rsidRPr="00F65579">
        <w:t xml:space="preserve">superannuation funds operated principally for general government sector employees, being the State’s share of the shortfall between the total net assets of the State’s general government sector superannuation funds at 30 June 2019 and the present value of benefits that members have accrued up to that date, as determined by an actuarial assessment. The balance of the superannuation liability with respect to these funds is to be met by Commonwealth funded agencies. In addition, the State also recognises a liability for accrued benefits arising from constitutionally protected pension entitlements principally in respect of judges and other judicial office holders. No assets are held in respect of these liabilities and pensions are paid from the Consolidated Fund. </w:t>
      </w:r>
    </w:p>
    <w:p w14:paraId="03B53554" w14:textId="77777777" w:rsidR="000C41A3" w:rsidRPr="00F65579" w:rsidRDefault="000C41A3" w:rsidP="000C41A3">
      <w:r w:rsidRPr="00F65579">
        <w:t>It is government policy that the superannuation liability for the entire general government sector should be recognised and disclosed in the administered balance sheet of the Department.</w:t>
      </w:r>
    </w:p>
    <w:p w14:paraId="59CB95A1" w14:textId="77777777" w:rsidR="000C41A3" w:rsidRPr="00F65579" w:rsidRDefault="000C41A3" w:rsidP="000C41A3">
      <w:r w:rsidRPr="00F65579">
        <w:t>The Department manages the State’s superannuation liability by:</w:t>
      </w:r>
    </w:p>
    <w:p w14:paraId="72383194" w14:textId="77777777" w:rsidR="000C41A3" w:rsidRPr="00F65579" w:rsidRDefault="000C41A3" w:rsidP="000C41A3">
      <w:pPr>
        <w:pStyle w:val="Bullet"/>
      </w:pPr>
      <w:r w:rsidRPr="00F65579">
        <w:t>conducting regular actuarial valuations of the State’s public sector superannuation schemes;</w:t>
      </w:r>
    </w:p>
    <w:p w14:paraId="70D2F0C6" w14:textId="77777777" w:rsidR="000C41A3" w:rsidRPr="00F65579" w:rsidRDefault="000C41A3" w:rsidP="000C41A3">
      <w:pPr>
        <w:pStyle w:val="Bullet"/>
      </w:pPr>
      <w:r w:rsidRPr="00F65579">
        <w:t>monitoring the performance of the associated superannuation assets, the majority of which are required to be invested through the Victorian Funds Management Corporation (VFMC);</w:t>
      </w:r>
    </w:p>
    <w:p w14:paraId="676BDF6D" w14:textId="77777777" w:rsidR="000C41A3" w:rsidRPr="00F65579" w:rsidRDefault="000C41A3" w:rsidP="000C41A3">
      <w:pPr>
        <w:pStyle w:val="Bullet"/>
      </w:pPr>
      <w:r w:rsidRPr="00F65579">
        <w:t>prudentially supervising the State’s public sector superannuation schemes and VFMC; and</w:t>
      </w:r>
    </w:p>
    <w:p w14:paraId="30675069" w14:textId="77777777" w:rsidR="000C41A3" w:rsidRPr="00F65579" w:rsidRDefault="000C41A3" w:rsidP="000C41A3">
      <w:pPr>
        <w:pStyle w:val="Bullet"/>
      </w:pPr>
      <w:r w:rsidRPr="00F65579">
        <w:t>providing advice to government on a wide range of superannuation issues.</w:t>
      </w:r>
    </w:p>
    <w:p w14:paraId="068490A2" w14:textId="77777777" w:rsidR="000C41A3" w:rsidRPr="00F65579" w:rsidRDefault="000C41A3" w:rsidP="000C41A3">
      <w:r w:rsidRPr="00F65579">
        <w:t>The State’s superannuation liability with respect to</w:t>
      </w:r>
      <w:r w:rsidRPr="00F65579">
        <w:rPr>
          <w:rFonts w:ascii="Calibri" w:hAnsi="Calibri" w:cs="Calibri"/>
        </w:rPr>
        <w:t> </w:t>
      </w:r>
      <w:r w:rsidRPr="00F65579">
        <w:t>superannuation funds operated principally for</w:t>
      </w:r>
      <w:r w:rsidRPr="00F65579">
        <w:rPr>
          <w:rFonts w:ascii="Calibri" w:hAnsi="Calibri" w:cs="Calibri"/>
        </w:rPr>
        <w:t> </w:t>
      </w:r>
      <w:r w:rsidRPr="00F65579">
        <w:t>general government sector employees was $28</w:t>
      </w:r>
      <w:r w:rsidRPr="00F65579">
        <w:rPr>
          <w:rFonts w:ascii="Calibri" w:hAnsi="Calibri" w:cs="Calibri"/>
        </w:rPr>
        <w:t> </w:t>
      </w:r>
      <w:r w:rsidRPr="00F65579">
        <w:t>631</w:t>
      </w:r>
      <w:r w:rsidRPr="00F65579">
        <w:rPr>
          <w:rFonts w:ascii="Calibri" w:hAnsi="Calibri" w:cs="Calibri"/>
        </w:rPr>
        <w:t> </w:t>
      </w:r>
      <w:r w:rsidRPr="00F65579">
        <w:t>million as at 30 June 2019 (2018</w:t>
      </w:r>
      <w:r w:rsidRPr="00F65579">
        <w:rPr>
          <w:rFonts w:ascii="Calibri" w:hAnsi="Calibri" w:cs="Calibri"/>
        </w:rPr>
        <w:t> </w:t>
      </w:r>
      <w:r w:rsidRPr="00F65579">
        <w:t>– $25</w:t>
      </w:r>
      <w:r w:rsidRPr="00F65579">
        <w:rPr>
          <w:rFonts w:ascii="Calibri" w:hAnsi="Calibri" w:cs="Calibri"/>
        </w:rPr>
        <w:t> </w:t>
      </w:r>
      <w:r w:rsidRPr="00F65579">
        <w:t>205</w:t>
      </w:r>
      <w:r w:rsidRPr="00F65579">
        <w:rPr>
          <w:rFonts w:ascii="Calibri" w:hAnsi="Calibri" w:cs="Calibri"/>
        </w:rPr>
        <w:t> </w:t>
      </w:r>
      <w:r w:rsidRPr="00F65579">
        <w:t xml:space="preserve">million). In accordance with the </w:t>
      </w:r>
      <w:r w:rsidRPr="00F65579">
        <w:rPr>
          <w:i/>
        </w:rPr>
        <w:t>State Superannuation Act</w:t>
      </w:r>
      <w:r w:rsidRPr="00F65579">
        <w:t xml:space="preserve"> </w:t>
      </w:r>
      <w:r w:rsidRPr="00F65579">
        <w:rPr>
          <w:i/>
        </w:rPr>
        <w:t>1988</w:t>
      </w:r>
      <w:r w:rsidRPr="00F65579">
        <w:t>, the Government, through the Consolidated Fund, is primarily responsible for meeting the employer’s share of the superannuation liability of the State Superannuation Fund section of the Emergency Services Superannuation Scheme. However, under the terms of that Act, the responsible Minister can effectively pass this liability to individual authorities. The liability also includes $1</w:t>
      </w:r>
      <w:r w:rsidRPr="00F65579">
        <w:rPr>
          <w:rFonts w:ascii="Calibri" w:hAnsi="Calibri" w:cs="Calibri"/>
        </w:rPr>
        <w:t> </w:t>
      </w:r>
      <w:r w:rsidRPr="00F65579">
        <w:t>262 million (2018 – $1</w:t>
      </w:r>
      <w:r w:rsidRPr="00F65579">
        <w:rPr>
          <w:rFonts w:ascii="Calibri" w:hAnsi="Calibri" w:cs="Calibri"/>
        </w:rPr>
        <w:t> </w:t>
      </w:r>
      <w:r w:rsidRPr="00F65579">
        <w:t>120 million) for accrued benefits arising from constitutionally protected pension entitlements, principally in respect of judges and other judicial office holders.</w:t>
      </w:r>
    </w:p>
    <w:p w14:paraId="26AD4B14" w14:textId="77777777" w:rsidR="000C41A3" w:rsidRPr="00F65579" w:rsidRDefault="000C41A3" w:rsidP="000C41A3">
      <w:pPr>
        <w:sectPr w:rsidR="000C41A3" w:rsidRPr="00F65579" w:rsidSect="000C41A3">
          <w:pgSz w:w="11909" w:h="16834" w:code="9"/>
          <w:pgMar w:top="1728" w:right="1152" w:bottom="1152" w:left="1152" w:header="720" w:footer="288" w:gutter="0"/>
          <w:cols w:num="2" w:space="720"/>
          <w:noEndnote/>
        </w:sectPr>
      </w:pPr>
    </w:p>
    <w:p w14:paraId="612608E4" w14:textId="77777777" w:rsidR="000C41A3" w:rsidRPr="00F65579" w:rsidRDefault="000C41A3" w:rsidP="000C41A3">
      <w:pPr>
        <w:spacing w:before="0" w:after="0"/>
      </w:pPr>
      <w:r w:rsidRPr="00F65579">
        <w:br w:type="page"/>
      </w:r>
    </w:p>
    <w:p w14:paraId="0B300FBD" w14:textId="77777777" w:rsidR="000C41A3" w:rsidRPr="00F65579" w:rsidRDefault="000C41A3" w:rsidP="000C41A3"/>
    <w:tbl>
      <w:tblPr>
        <w:tblStyle w:val="AnnualReporttexttable"/>
        <w:tblW w:w="8028" w:type="dxa"/>
        <w:tblLayout w:type="fixed"/>
        <w:tblLook w:val="0080" w:firstRow="0" w:lastRow="0" w:firstColumn="1" w:lastColumn="0" w:noHBand="0" w:noVBand="0"/>
      </w:tblPr>
      <w:tblGrid>
        <w:gridCol w:w="5508"/>
        <w:gridCol w:w="1260"/>
        <w:gridCol w:w="1260"/>
      </w:tblGrid>
      <w:tr w:rsidR="000C41A3" w:rsidRPr="00F65579" w14:paraId="1B970BFF"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4DD87145"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14:paraId="037E32F8" w14:textId="77777777" w:rsidR="000C41A3" w:rsidRPr="00F65579" w:rsidRDefault="000C41A3" w:rsidP="000C41A3">
            <w:pPr>
              <w:pStyle w:val="Tableheader"/>
              <w:rPr>
                <w:b/>
              </w:rPr>
            </w:pPr>
            <w:r w:rsidRPr="00F65579">
              <w:rPr>
                <w:b/>
              </w:rPr>
              <w:t>2019</w:t>
            </w:r>
            <w:r w:rsidRPr="00F65579">
              <w:rPr>
                <w:b/>
              </w:rPr>
              <w:br/>
              <w:t>$m</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14:paraId="1B7611D6" w14:textId="77777777" w:rsidR="000C41A3" w:rsidRPr="00F65579" w:rsidRDefault="000C41A3" w:rsidP="000C41A3">
            <w:pPr>
              <w:pStyle w:val="Tableheader"/>
              <w:rPr>
                <w:b/>
              </w:rPr>
            </w:pPr>
            <w:r w:rsidRPr="00F65579">
              <w:rPr>
                <w:b/>
              </w:rPr>
              <w:t>2018</w:t>
            </w:r>
            <w:r w:rsidRPr="00F65579">
              <w:rPr>
                <w:b/>
              </w:rPr>
              <w:br/>
              <w:t>$m</w:t>
            </w:r>
          </w:p>
        </w:tc>
      </w:tr>
      <w:tr w:rsidR="000C41A3" w:rsidRPr="00F65579" w14:paraId="6D25FD59"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0CB3F388" w14:textId="77777777" w:rsidR="000C41A3" w:rsidRPr="00F65579" w:rsidRDefault="000C41A3" w:rsidP="000C41A3">
            <w:pPr>
              <w:pStyle w:val="Tabletextbold"/>
            </w:pPr>
            <w:r w:rsidRPr="00F65579">
              <w:t>Reconciliation of the present value of the defined benefit obligation</w:t>
            </w:r>
          </w:p>
        </w:tc>
        <w:tc>
          <w:tcPr>
            <w:cnfStyle w:val="000010000000" w:firstRow="0" w:lastRow="0" w:firstColumn="0" w:lastColumn="0" w:oddVBand="1" w:evenVBand="0" w:oddHBand="0" w:evenHBand="0" w:firstRowFirstColumn="0" w:firstRowLastColumn="0" w:lastRowFirstColumn="0" w:lastRowLastColumn="0"/>
            <w:tcW w:w="1260" w:type="dxa"/>
          </w:tcPr>
          <w:p w14:paraId="6E925D3A"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000F7C73" w14:textId="77777777" w:rsidR="000C41A3" w:rsidRPr="00F65579" w:rsidRDefault="000C41A3" w:rsidP="000C41A3">
            <w:pPr>
              <w:pStyle w:val="Tabletextright"/>
            </w:pPr>
          </w:p>
        </w:tc>
      </w:tr>
      <w:tr w:rsidR="000C41A3" w:rsidRPr="00F65579" w14:paraId="21413FFB"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65753AAA" w14:textId="77777777" w:rsidR="000C41A3" w:rsidRPr="00F65579" w:rsidRDefault="000C41A3" w:rsidP="000C41A3">
            <w:pPr>
              <w:pStyle w:val="Tabletext"/>
            </w:pPr>
            <w:r w:rsidRPr="00F65579">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5D5872A2" w14:textId="77777777" w:rsidR="000C41A3" w:rsidRPr="00F65579" w:rsidRDefault="000C41A3" w:rsidP="000C41A3">
            <w:pPr>
              <w:pStyle w:val="Tabletextright"/>
              <w:rPr>
                <w:bCs/>
              </w:rPr>
            </w:pPr>
            <w:r w:rsidRPr="00F65579">
              <w:rPr>
                <w:bCs/>
              </w:rPr>
              <w:t>48 151</w:t>
            </w:r>
          </w:p>
        </w:tc>
        <w:tc>
          <w:tcPr>
            <w:cnfStyle w:val="000001000000" w:firstRow="0" w:lastRow="0" w:firstColumn="0" w:lastColumn="0" w:oddVBand="0" w:evenVBand="1" w:oddHBand="0" w:evenHBand="0" w:firstRowFirstColumn="0" w:firstRowLastColumn="0" w:lastRowFirstColumn="0" w:lastRowLastColumn="0"/>
            <w:tcW w:w="1260" w:type="dxa"/>
          </w:tcPr>
          <w:p w14:paraId="253299C1" w14:textId="77777777" w:rsidR="000C41A3" w:rsidRPr="00F65579" w:rsidRDefault="000C41A3" w:rsidP="000C41A3">
            <w:pPr>
              <w:pStyle w:val="Tabletextright"/>
              <w:rPr>
                <w:bCs/>
              </w:rPr>
            </w:pPr>
            <w:r w:rsidRPr="00F65579">
              <w:rPr>
                <w:bCs/>
              </w:rPr>
              <w:t>46 545</w:t>
            </w:r>
          </w:p>
        </w:tc>
      </w:tr>
      <w:tr w:rsidR="000C41A3" w:rsidRPr="00F65579" w14:paraId="7898DF0F"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5F4042DE" w14:textId="77777777" w:rsidR="000C41A3" w:rsidRPr="00F65579" w:rsidRDefault="000C41A3" w:rsidP="000C41A3">
            <w:pPr>
              <w:pStyle w:val="Tabletext"/>
            </w:pPr>
            <w:r w:rsidRPr="00F65579">
              <w:t>Current service cost</w:t>
            </w:r>
          </w:p>
        </w:tc>
        <w:tc>
          <w:tcPr>
            <w:cnfStyle w:val="000010000000" w:firstRow="0" w:lastRow="0" w:firstColumn="0" w:lastColumn="0" w:oddVBand="1" w:evenVBand="0" w:oddHBand="0" w:evenHBand="0" w:firstRowFirstColumn="0" w:firstRowLastColumn="0" w:lastRowFirstColumn="0" w:lastRowLastColumn="0"/>
            <w:tcW w:w="1260" w:type="dxa"/>
          </w:tcPr>
          <w:p w14:paraId="3F5231D0" w14:textId="77777777" w:rsidR="000C41A3" w:rsidRPr="00F65579" w:rsidRDefault="000C41A3" w:rsidP="000C41A3">
            <w:pPr>
              <w:pStyle w:val="Tabletextright"/>
              <w:rPr>
                <w:bCs/>
              </w:rPr>
            </w:pPr>
            <w:r w:rsidRPr="00F65579">
              <w:rPr>
                <w:bCs/>
              </w:rPr>
              <w:t>990</w:t>
            </w:r>
          </w:p>
        </w:tc>
        <w:tc>
          <w:tcPr>
            <w:cnfStyle w:val="000001000000" w:firstRow="0" w:lastRow="0" w:firstColumn="0" w:lastColumn="0" w:oddVBand="0" w:evenVBand="1" w:oddHBand="0" w:evenHBand="0" w:firstRowFirstColumn="0" w:firstRowLastColumn="0" w:lastRowFirstColumn="0" w:lastRowLastColumn="0"/>
            <w:tcW w:w="1260" w:type="dxa"/>
          </w:tcPr>
          <w:p w14:paraId="4F4DD95F" w14:textId="77777777" w:rsidR="000C41A3" w:rsidRPr="00F65579" w:rsidRDefault="000C41A3" w:rsidP="000C41A3">
            <w:pPr>
              <w:pStyle w:val="Tabletextright"/>
              <w:rPr>
                <w:bCs/>
              </w:rPr>
            </w:pPr>
            <w:r w:rsidRPr="00F65579">
              <w:rPr>
                <w:bCs/>
              </w:rPr>
              <w:t>913</w:t>
            </w:r>
          </w:p>
        </w:tc>
      </w:tr>
      <w:tr w:rsidR="000C41A3" w:rsidRPr="00F65579" w14:paraId="41A08471"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1BB24294" w14:textId="77777777" w:rsidR="000C41A3" w:rsidRPr="00F65579" w:rsidRDefault="000C41A3" w:rsidP="000C41A3">
            <w:pPr>
              <w:pStyle w:val="Tabletext"/>
            </w:pPr>
            <w:r w:rsidRPr="00F65579">
              <w:t>Interest cost</w:t>
            </w:r>
          </w:p>
        </w:tc>
        <w:tc>
          <w:tcPr>
            <w:cnfStyle w:val="000010000000" w:firstRow="0" w:lastRow="0" w:firstColumn="0" w:lastColumn="0" w:oddVBand="1" w:evenVBand="0" w:oddHBand="0" w:evenHBand="0" w:firstRowFirstColumn="0" w:firstRowLastColumn="0" w:lastRowFirstColumn="0" w:lastRowLastColumn="0"/>
            <w:tcW w:w="1260" w:type="dxa"/>
          </w:tcPr>
          <w:p w14:paraId="20B0F29F" w14:textId="77777777" w:rsidR="000C41A3" w:rsidRPr="00F65579" w:rsidRDefault="000C41A3" w:rsidP="000C41A3">
            <w:pPr>
              <w:pStyle w:val="Tabletextright"/>
              <w:rPr>
                <w:bCs/>
              </w:rPr>
            </w:pPr>
            <w:r w:rsidRPr="00F65579">
              <w:rPr>
                <w:bCs/>
              </w:rPr>
              <w:t>1 314</w:t>
            </w:r>
          </w:p>
        </w:tc>
        <w:tc>
          <w:tcPr>
            <w:cnfStyle w:val="000001000000" w:firstRow="0" w:lastRow="0" w:firstColumn="0" w:lastColumn="0" w:oddVBand="0" w:evenVBand="1" w:oddHBand="0" w:evenHBand="0" w:firstRowFirstColumn="0" w:firstRowLastColumn="0" w:lastRowFirstColumn="0" w:lastRowLastColumn="0"/>
            <w:tcW w:w="1260" w:type="dxa"/>
          </w:tcPr>
          <w:p w14:paraId="3F5882D9" w14:textId="77777777" w:rsidR="000C41A3" w:rsidRPr="00F65579" w:rsidRDefault="000C41A3" w:rsidP="000C41A3">
            <w:pPr>
              <w:pStyle w:val="Tabletextright"/>
              <w:rPr>
                <w:bCs/>
              </w:rPr>
            </w:pPr>
            <w:r w:rsidRPr="00F65579">
              <w:rPr>
                <w:bCs/>
              </w:rPr>
              <w:t>1 337</w:t>
            </w:r>
          </w:p>
        </w:tc>
      </w:tr>
      <w:tr w:rsidR="000C41A3" w:rsidRPr="00F65579" w14:paraId="5FBB017D"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4605B313" w14:textId="77777777" w:rsidR="000C41A3" w:rsidRPr="00F65579" w:rsidRDefault="000C41A3" w:rsidP="000C41A3">
            <w:pPr>
              <w:pStyle w:val="Tabletext"/>
            </w:pPr>
            <w:r w:rsidRPr="00F65579">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tcPr>
          <w:p w14:paraId="63B3B971" w14:textId="77777777" w:rsidR="000C41A3" w:rsidRPr="00F65579" w:rsidRDefault="000C41A3" w:rsidP="000C41A3">
            <w:pPr>
              <w:pStyle w:val="Tabletextright"/>
              <w:rPr>
                <w:bCs/>
              </w:rPr>
            </w:pPr>
            <w:r w:rsidRPr="00F65579">
              <w:rPr>
                <w:bCs/>
              </w:rPr>
              <w:t>233</w:t>
            </w:r>
          </w:p>
        </w:tc>
        <w:tc>
          <w:tcPr>
            <w:cnfStyle w:val="000001000000" w:firstRow="0" w:lastRow="0" w:firstColumn="0" w:lastColumn="0" w:oddVBand="0" w:evenVBand="1" w:oddHBand="0" w:evenHBand="0" w:firstRowFirstColumn="0" w:firstRowLastColumn="0" w:lastRowFirstColumn="0" w:lastRowLastColumn="0"/>
            <w:tcW w:w="1260" w:type="dxa"/>
          </w:tcPr>
          <w:p w14:paraId="00DE0037" w14:textId="77777777" w:rsidR="000C41A3" w:rsidRPr="00F65579" w:rsidRDefault="000C41A3" w:rsidP="000C41A3">
            <w:pPr>
              <w:pStyle w:val="Tabletextright"/>
              <w:rPr>
                <w:bCs/>
              </w:rPr>
            </w:pPr>
            <w:r w:rsidRPr="00F65579">
              <w:rPr>
                <w:bCs/>
              </w:rPr>
              <w:t>229</w:t>
            </w:r>
          </w:p>
        </w:tc>
      </w:tr>
      <w:tr w:rsidR="000C41A3" w:rsidRPr="00F65579" w14:paraId="52C2D474"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24350B81" w14:textId="77777777" w:rsidR="000C41A3" w:rsidRPr="00F65579" w:rsidRDefault="000C41A3" w:rsidP="000C41A3">
            <w:pPr>
              <w:pStyle w:val="Tabletext"/>
            </w:pPr>
            <w:r w:rsidRPr="00F65579">
              <w:t>Actuarial (gains)/losses</w:t>
            </w:r>
          </w:p>
        </w:tc>
        <w:tc>
          <w:tcPr>
            <w:cnfStyle w:val="000010000000" w:firstRow="0" w:lastRow="0" w:firstColumn="0" w:lastColumn="0" w:oddVBand="1" w:evenVBand="0" w:oddHBand="0" w:evenHBand="0" w:firstRowFirstColumn="0" w:firstRowLastColumn="0" w:lastRowFirstColumn="0" w:lastRowLastColumn="0"/>
            <w:tcW w:w="1260" w:type="dxa"/>
          </w:tcPr>
          <w:p w14:paraId="220712CE" w14:textId="77777777" w:rsidR="000C41A3" w:rsidRPr="00F65579" w:rsidRDefault="000C41A3" w:rsidP="000C41A3">
            <w:pPr>
              <w:pStyle w:val="Tabletextright"/>
              <w:rPr>
                <w:bCs/>
              </w:rPr>
            </w:pPr>
            <w:r w:rsidRPr="00F65579">
              <w:rPr>
                <w:bCs/>
              </w:rPr>
              <w:t>3 906</w:t>
            </w:r>
          </w:p>
        </w:tc>
        <w:tc>
          <w:tcPr>
            <w:cnfStyle w:val="000001000000" w:firstRow="0" w:lastRow="0" w:firstColumn="0" w:lastColumn="0" w:oddVBand="0" w:evenVBand="1" w:oddHBand="0" w:evenHBand="0" w:firstRowFirstColumn="0" w:firstRowLastColumn="0" w:lastRowFirstColumn="0" w:lastRowLastColumn="0"/>
            <w:tcW w:w="1260" w:type="dxa"/>
          </w:tcPr>
          <w:p w14:paraId="0469327F" w14:textId="77777777" w:rsidR="000C41A3" w:rsidRPr="00F65579" w:rsidRDefault="000C41A3" w:rsidP="000C41A3">
            <w:pPr>
              <w:pStyle w:val="Tabletextright"/>
              <w:rPr>
                <w:bCs/>
              </w:rPr>
            </w:pPr>
            <w:r w:rsidRPr="00F65579">
              <w:rPr>
                <w:bCs/>
              </w:rPr>
              <w:t>1 214</w:t>
            </w:r>
          </w:p>
        </w:tc>
      </w:tr>
      <w:tr w:rsidR="000C41A3" w:rsidRPr="00F65579" w14:paraId="68134772"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175D4753" w14:textId="77777777" w:rsidR="000C41A3" w:rsidRPr="00F65579" w:rsidRDefault="000C41A3" w:rsidP="000C41A3">
            <w:pPr>
              <w:pStyle w:val="Tabletext"/>
            </w:pPr>
            <w:r w:rsidRPr="00F65579">
              <w:t>Benefits paid</w:t>
            </w:r>
          </w:p>
        </w:tc>
        <w:tc>
          <w:tcPr>
            <w:cnfStyle w:val="000010000000" w:firstRow="0" w:lastRow="0" w:firstColumn="0" w:lastColumn="0" w:oddVBand="1" w:evenVBand="0" w:oddHBand="0" w:evenHBand="0" w:firstRowFirstColumn="0" w:firstRowLastColumn="0" w:lastRowFirstColumn="0" w:lastRowLastColumn="0"/>
            <w:tcW w:w="1260" w:type="dxa"/>
          </w:tcPr>
          <w:p w14:paraId="7086052E" w14:textId="77777777" w:rsidR="000C41A3" w:rsidRPr="00F65579" w:rsidRDefault="000C41A3" w:rsidP="000C41A3">
            <w:pPr>
              <w:pStyle w:val="Tabletextright"/>
              <w:rPr>
                <w:bCs/>
              </w:rPr>
            </w:pPr>
            <w:r w:rsidRPr="00F65579">
              <w:rPr>
                <w:bCs/>
              </w:rPr>
              <w:t>(2 181)</w:t>
            </w:r>
          </w:p>
        </w:tc>
        <w:tc>
          <w:tcPr>
            <w:cnfStyle w:val="000001000000" w:firstRow="0" w:lastRow="0" w:firstColumn="0" w:lastColumn="0" w:oddVBand="0" w:evenVBand="1" w:oddHBand="0" w:evenHBand="0" w:firstRowFirstColumn="0" w:firstRowLastColumn="0" w:lastRowFirstColumn="0" w:lastRowLastColumn="0"/>
            <w:tcW w:w="1260" w:type="dxa"/>
          </w:tcPr>
          <w:p w14:paraId="6081A13B" w14:textId="77777777" w:rsidR="000C41A3" w:rsidRPr="00F65579" w:rsidRDefault="000C41A3" w:rsidP="000C41A3">
            <w:pPr>
              <w:pStyle w:val="Tabletextright"/>
              <w:rPr>
                <w:bCs/>
              </w:rPr>
            </w:pPr>
            <w:r w:rsidRPr="00F65579">
              <w:rPr>
                <w:bCs/>
              </w:rPr>
              <w:t>(2 087)</w:t>
            </w:r>
          </w:p>
        </w:tc>
      </w:tr>
      <w:tr w:rsidR="000C41A3" w:rsidRPr="00F65579" w14:paraId="7E75EBD3"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46A8D9A6" w14:textId="77777777" w:rsidR="000C41A3" w:rsidRPr="00F65579" w:rsidRDefault="000C41A3" w:rsidP="000C41A3">
            <w:pPr>
              <w:pStyle w:val="Tabletextbold"/>
            </w:pPr>
            <w:r w:rsidRPr="00F65579">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56B28B19" w14:textId="77777777" w:rsidR="000C41A3" w:rsidRPr="00F65579" w:rsidRDefault="000C41A3" w:rsidP="000C41A3">
            <w:pPr>
              <w:pStyle w:val="Tabletextrightbold"/>
            </w:pPr>
            <w:r w:rsidRPr="00F65579">
              <w:t>52 413</w:t>
            </w:r>
          </w:p>
        </w:tc>
        <w:tc>
          <w:tcPr>
            <w:cnfStyle w:val="000001000000" w:firstRow="0" w:lastRow="0" w:firstColumn="0" w:lastColumn="0" w:oddVBand="0" w:evenVBand="1" w:oddHBand="0" w:evenHBand="0" w:firstRowFirstColumn="0" w:firstRowLastColumn="0" w:lastRowFirstColumn="0" w:lastRowLastColumn="0"/>
            <w:tcW w:w="1260" w:type="dxa"/>
          </w:tcPr>
          <w:p w14:paraId="1A8F1719" w14:textId="77777777" w:rsidR="000C41A3" w:rsidRPr="00F65579" w:rsidRDefault="000C41A3" w:rsidP="000C41A3">
            <w:pPr>
              <w:pStyle w:val="Tabletextrightbold"/>
            </w:pPr>
            <w:r w:rsidRPr="00F65579">
              <w:t>48 151</w:t>
            </w:r>
          </w:p>
        </w:tc>
      </w:tr>
      <w:tr w:rsidR="000C41A3" w:rsidRPr="00F65579" w14:paraId="77F65E4C"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0CE50460"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260" w:type="dxa"/>
          </w:tcPr>
          <w:p w14:paraId="48E5A121" w14:textId="77777777" w:rsidR="000C41A3" w:rsidRPr="00F65579" w:rsidRDefault="000C41A3" w:rsidP="000C41A3">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2C63490E" w14:textId="77777777" w:rsidR="000C41A3" w:rsidRPr="00F65579" w:rsidRDefault="000C41A3" w:rsidP="000C41A3">
            <w:pPr>
              <w:pStyle w:val="Tabletextrightbold"/>
            </w:pPr>
          </w:p>
        </w:tc>
      </w:tr>
      <w:tr w:rsidR="000C41A3" w:rsidRPr="00F65579" w14:paraId="0C0CD9FE"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418C7D00" w14:textId="77777777" w:rsidR="000C41A3" w:rsidRPr="00F65579" w:rsidRDefault="000C41A3" w:rsidP="000C41A3">
            <w:pPr>
              <w:pStyle w:val="Tabletextbold"/>
            </w:pPr>
            <w:r w:rsidRPr="00F65579">
              <w:t>Reconciliation of fair value of superannuation plan assets</w:t>
            </w:r>
          </w:p>
        </w:tc>
        <w:tc>
          <w:tcPr>
            <w:cnfStyle w:val="000010000000" w:firstRow="0" w:lastRow="0" w:firstColumn="0" w:lastColumn="0" w:oddVBand="1" w:evenVBand="0" w:oddHBand="0" w:evenHBand="0" w:firstRowFirstColumn="0" w:firstRowLastColumn="0" w:lastRowFirstColumn="0" w:lastRowLastColumn="0"/>
            <w:tcW w:w="1260" w:type="dxa"/>
          </w:tcPr>
          <w:p w14:paraId="45A43859" w14:textId="77777777" w:rsidR="000C41A3" w:rsidRPr="00F65579" w:rsidRDefault="000C41A3" w:rsidP="000C41A3">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481295E2" w14:textId="77777777" w:rsidR="000C41A3" w:rsidRPr="00F65579" w:rsidRDefault="000C41A3" w:rsidP="000C41A3">
            <w:pPr>
              <w:pStyle w:val="Tabletextrightbold"/>
            </w:pPr>
          </w:p>
        </w:tc>
      </w:tr>
      <w:tr w:rsidR="000C41A3" w:rsidRPr="00F65579" w14:paraId="2D86299E"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6413A569" w14:textId="77777777" w:rsidR="000C41A3" w:rsidRPr="00F65579" w:rsidRDefault="000C41A3" w:rsidP="000C41A3">
            <w:pPr>
              <w:pStyle w:val="Tabletext"/>
              <w:rPr>
                <w:b/>
              </w:rPr>
            </w:pPr>
            <w:r w:rsidRPr="00F65579">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60BD9990" w14:textId="77777777" w:rsidR="000C41A3" w:rsidRPr="00F65579" w:rsidRDefault="000C41A3" w:rsidP="00285316">
            <w:pPr>
              <w:pStyle w:val="Tabletextright"/>
            </w:pPr>
            <w:r w:rsidRPr="00F65579">
              <w:t>22 946</w:t>
            </w:r>
          </w:p>
        </w:tc>
        <w:tc>
          <w:tcPr>
            <w:cnfStyle w:val="000001000000" w:firstRow="0" w:lastRow="0" w:firstColumn="0" w:lastColumn="0" w:oddVBand="0" w:evenVBand="1" w:oddHBand="0" w:evenHBand="0" w:firstRowFirstColumn="0" w:firstRowLastColumn="0" w:lastRowFirstColumn="0" w:lastRowLastColumn="0"/>
            <w:tcW w:w="1260" w:type="dxa"/>
          </w:tcPr>
          <w:p w14:paraId="64B92325" w14:textId="77777777" w:rsidR="000C41A3" w:rsidRPr="00F65579" w:rsidRDefault="000C41A3" w:rsidP="00285316">
            <w:pPr>
              <w:pStyle w:val="Tabletextright"/>
            </w:pPr>
            <w:r w:rsidRPr="00F65579">
              <w:t>21 644</w:t>
            </w:r>
          </w:p>
        </w:tc>
      </w:tr>
      <w:tr w:rsidR="000C41A3" w:rsidRPr="00F65579" w14:paraId="49081D29"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0EF770D0" w14:textId="77777777" w:rsidR="000C41A3" w:rsidRPr="00F65579" w:rsidRDefault="000C41A3" w:rsidP="000C41A3">
            <w:pPr>
              <w:pStyle w:val="Tabletext"/>
            </w:pPr>
            <w:r w:rsidRPr="00F65579">
              <w:t>Interest income</w:t>
            </w:r>
          </w:p>
        </w:tc>
        <w:tc>
          <w:tcPr>
            <w:cnfStyle w:val="000010000000" w:firstRow="0" w:lastRow="0" w:firstColumn="0" w:lastColumn="0" w:oddVBand="1" w:evenVBand="0" w:oddHBand="0" w:evenHBand="0" w:firstRowFirstColumn="0" w:firstRowLastColumn="0" w:lastRowFirstColumn="0" w:lastRowLastColumn="0"/>
            <w:tcW w:w="1260" w:type="dxa"/>
          </w:tcPr>
          <w:p w14:paraId="45AF89F1" w14:textId="77777777" w:rsidR="000C41A3" w:rsidRPr="00F65579" w:rsidRDefault="000C41A3" w:rsidP="000C41A3">
            <w:pPr>
              <w:pStyle w:val="Tabletextright"/>
              <w:rPr>
                <w:bCs/>
              </w:rPr>
            </w:pPr>
            <w:r w:rsidRPr="00F65579">
              <w:rPr>
                <w:bCs/>
              </w:rPr>
              <w:t>626</w:t>
            </w:r>
          </w:p>
        </w:tc>
        <w:tc>
          <w:tcPr>
            <w:cnfStyle w:val="000001000000" w:firstRow="0" w:lastRow="0" w:firstColumn="0" w:lastColumn="0" w:oddVBand="0" w:evenVBand="1" w:oddHBand="0" w:evenHBand="0" w:firstRowFirstColumn="0" w:firstRowLastColumn="0" w:lastRowFirstColumn="0" w:lastRowLastColumn="0"/>
            <w:tcW w:w="1260" w:type="dxa"/>
          </w:tcPr>
          <w:p w14:paraId="7A4BCD18" w14:textId="77777777" w:rsidR="000C41A3" w:rsidRPr="00F65579" w:rsidRDefault="000C41A3" w:rsidP="000C41A3">
            <w:pPr>
              <w:pStyle w:val="Tabletextright"/>
              <w:rPr>
                <w:bCs/>
              </w:rPr>
            </w:pPr>
            <w:r w:rsidRPr="00F65579">
              <w:rPr>
                <w:bCs/>
              </w:rPr>
              <w:t>622</w:t>
            </w:r>
          </w:p>
        </w:tc>
      </w:tr>
      <w:tr w:rsidR="000C41A3" w:rsidRPr="00F65579" w14:paraId="382B65EC"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57538915" w14:textId="77777777" w:rsidR="000C41A3" w:rsidRPr="00F65579" w:rsidRDefault="000C41A3" w:rsidP="000C41A3">
            <w:pPr>
              <w:pStyle w:val="Tabletext"/>
            </w:pPr>
            <w:r w:rsidRPr="00F65579">
              <w:t>Expected return on plan assets excluding interest income</w:t>
            </w:r>
          </w:p>
        </w:tc>
        <w:tc>
          <w:tcPr>
            <w:cnfStyle w:val="000010000000" w:firstRow="0" w:lastRow="0" w:firstColumn="0" w:lastColumn="0" w:oddVBand="1" w:evenVBand="0" w:oddHBand="0" w:evenHBand="0" w:firstRowFirstColumn="0" w:firstRowLastColumn="0" w:lastRowFirstColumn="0" w:lastRowLastColumn="0"/>
            <w:tcW w:w="1260" w:type="dxa"/>
          </w:tcPr>
          <w:p w14:paraId="3ABEC6A4" w14:textId="77777777" w:rsidR="000C41A3" w:rsidRPr="00F65579" w:rsidRDefault="000C41A3" w:rsidP="000C41A3">
            <w:pPr>
              <w:pStyle w:val="Tabletextright"/>
              <w:rPr>
                <w:bCs/>
              </w:rPr>
            </w:pPr>
            <w:r w:rsidRPr="00F65579">
              <w:rPr>
                <w:bCs/>
              </w:rPr>
              <w:t>1 039</w:t>
            </w:r>
          </w:p>
        </w:tc>
        <w:tc>
          <w:tcPr>
            <w:cnfStyle w:val="000001000000" w:firstRow="0" w:lastRow="0" w:firstColumn="0" w:lastColumn="0" w:oddVBand="0" w:evenVBand="1" w:oddHBand="0" w:evenHBand="0" w:firstRowFirstColumn="0" w:firstRowLastColumn="0" w:lastRowFirstColumn="0" w:lastRowLastColumn="0"/>
            <w:tcW w:w="1260" w:type="dxa"/>
          </w:tcPr>
          <w:p w14:paraId="43D75D84" w14:textId="77777777" w:rsidR="000C41A3" w:rsidRPr="00F65579" w:rsidRDefault="000C41A3" w:rsidP="000C41A3">
            <w:pPr>
              <w:pStyle w:val="Tabletextright"/>
              <w:rPr>
                <w:bCs/>
              </w:rPr>
            </w:pPr>
            <w:r w:rsidRPr="00F65579">
              <w:rPr>
                <w:bCs/>
              </w:rPr>
              <w:t>956</w:t>
            </w:r>
          </w:p>
        </w:tc>
      </w:tr>
      <w:tr w:rsidR="000C41A3" w:rsidRPr="00F65579" w14:paraId="0BC77C72"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73F1E7D2" w14:textId="77777777" w:rsidR="000C41A3" w:rsidRPr="00F65579" w:rsidRDefault="000C41A3" w:rsidP="000C41A3">
            <w:pPr>
              <w:pStyle w:val="Tabletext"/>
            </w:pPr>
            <w:r w:rsidRPr="00F65579">
              <w:t>Actuarial gains/(losses)</w:t>
            </w:r>
          </w:p>
        </w:tc>
        <w:tc>
          <w:tcPr>
            <w:cnfStyle w:val="000010000000" w:firstRow="0" w:lastRow="0" w:firstColumn="0" w:lastColumn="0" w:oddVBand="1" w:evenVBand="0" w:oddHBand="0" w:evenHBand="0" w:firstRowFirstColumn="0" w:firstRowLastColumn="0" w:lastRowFirstColumn="0" w:lastRowLastColumn="0"/>
            <w:tcW w:w="1260" w:type="dxa"/>
          </w:tcPr>
          <w:p w14:paraId="2257625F" w14:textId="77777777" w:rsidR="000C41A3" w:rsidRPr="00F65579" w:rsidRDefault="000C41A3" w:rsidP="000C41A3">
            <w:pPr>
              <w:pStyle w:val="Tabletextright"/>
              <w:rPr>
                <w:bCs/>
              </w:rPr>
            </w:pPr>
            <w:r w:rsidRPr="00F65579">
              <w:rPr>
                <w:bCs/>
              </w:rPr>
              <w:t>(504)</w:t>
            </w:r>
          </w:p>
        </w:tc>
        <w:tc>
          <w:tcPr>
            <w:cnfStyle w:val="000001000000" w:firstRow="0" w:lastRow="0" w:firstColumn="0" w:lastColumn="0" w:oddVBand="0" w:evenVBand="1" w:oddHBand="0" w:evenHBand="0" w:firstRowFirstColumn="0" w:firstRowLastColumn="0" w:lastRowFirstColumn="0" w:lastRowLastColumn="0"/>
            <w:tcW w:w="1260" w:type="dxa"/>
          </w:tcPr>
          <w:p w14:paraId="0D658C63" w14:textId="77777777" w:rsidR="000C41A3" w:rsidRPr="00F65579" w:rsidRDefault="000C41A3" w:rsidP="000C41A3">
            <w:pPr>
              <w:pStyle w:val="Tabletextright"/>
              <w:rPr>
                <w:bCs/>
              </w:rPr>
            </w:pPr>
            <w:r w:rsidRPr="00F65579">
              <w:rPr>
                <w:bCs/>
              </w:rPr>
              <w:t>1</w:t>
            </w:r>
          </w:p>
        </w:tc>
      </w:tr>
      <w:tr w:rsidR="000C41A3" w:rsidRPr="00F65579" w14:paraId="6970DD4E"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7EFDEA04" w14:textId="77777777" w:rsidR="000C41A3" w:rsidRPr="00F65579" w:rsidRDefault="000C41A3" w:rsidP="000C41A3">
            <w:pPr>
              <w:pStyle w:val="Tabletext"/>
            </w:pPr>
            <w:r w:rsidRPr="00F65579">
              <w:t>Employer contributions</w:t>
            </w:r>
          </w:p>
        </w:tc>
        <w:tc>
          <w:tcPr>
            <w:cnfStyle w:val="000010000000" w:firstRow="0" w:lastRow="0" w:firstColumn="0" w:lastColumn="0" w:oddVBand="1" w:evenVBand="0" w:oddHBand="0" w:evenHBand="0" w:firstRowFirstColumn="0" w:firstRowLastColumn="0" w:lastRowFirstColumn="0" w:lastRowLastColumn="0"/>
            <w:tcW w:w="1260" w:type="dxa"/>
          </w:tcPr>
          <w:p w14:paraId="6E079C07" w14:textId="77777777" w:rsidR="000C41A3" w:rsidRPr="00F65579" w:rsidRDefault="000C41A3" w:rsidP="000C41A3">
            <w:pPr>
              <w:pStyle w:val="Tabletextright"/>
              <w:rPr>
                <w:bCs/>
              </w:rPr>
            </w:pPr>
            <w:r w:rsidRPr="00F65579">
              <w:rPr>
                <w:bCs/>
              </w:rPr>
              <w:t>1 623</w:t>
            </w:r>
          </w:p>
        </w:tc>
        <w:tc>
          <w:tcPr>
            <w:cnfStyle w:val="000001000000" w:firstRow="0" w:lastRow="0" w:firstColumn="0" w:lastColumn="0" w:oddVBand="0" w:evenVBand="1" w:oddHBand="0" w:evenHBand="0" w:firstRowFirstColumn="0" w:firstRowLastColumn="0" w:lastRowFirstColumn="0" w:lastRowLastColumn="0"/>
            <w:tcW w:w="1260" w:type="dxa"/>
          </w:tcPr>
          <w:p w14:paraId="34F9AD0F" w14:textId="77777777" w:rsidR="000C41A3" w:rsidRPr="00F65579" w:rsidRDefault="000C41A3" w:rsidP="000C41A3">
            <w:pPr>
              <w:pStyle w:val="Tabletextright"/>
              <w:rPr>
                <w:bCs/>
              </w:rPr>
            </w:pPr>
            <w:r w:rsidRPr="00F65579">
              <w:rPr>
                <w:bCs/>
              </w:rPr>
              <w:t>1 581</w:t>
            </w:r>
          </w:p>
        </w:tc>
      </w:tr>
      <w:tr w:rsidR="000C41A3" w:rsidRPr="00F65579" w14:paraId="455A53CB"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29E6F6C4" w14:textId="77777777" w:rsidR="000C41A3" w:rsidRPr="00F65579" w:rsidRDefault="000C41A3" w:rsidP="000C41A3">
            <w:pPr>
              <w:pStyle w:val="Tabletext"/>
            </w:pPr>
            <w:r w:rsidRPr="00F65579">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tcPr>
          <w:p w14:paraId="1C959998" w14:textId="77777777" w:rsidR="000C41A3" w:rsidRPr="00F65579" w:rsidRDefault="000C41A3" w:rsidP="000C41A3">
            <w:pPr>
              <w:pStyle w:val="Tabletextright"/>
              <w:rPr>
                <w:bCs/>
              </w:rPr>
            </w:pPr>
            <w:r w:rsidRPr="00F65579">
              <w:rPr>
                <w:bCs/>
              </w:rPr>
              <w:t>233</w:t>
            </w:r>
          </w:p>
        </w:tc>
        <w:tc>
          <w:tcPr>
            <w:cnfStyle w:val="000001000000" w:firstRow="0" w:lastRow="0" w:firstColumn="0" w:lastColumn="0" w:oddVBand="0" w:evenVBand="1" w:oddHBand="0" w:evenHBand="0" w:firstRowFirstColumn="0" w:firstRowLastColumn="0" w:lastRowFirstColumn="0" w:lastRowLastColumn="0"/>
            <w:tcW w:w="1260" w:type="dxa"/>
          </w:tcPr>
          <w:p w14:paraId="32320E46" w14:textId="77777777" w:rsidR="000C41A3" w:rsidRPr="00F65579" w:rsidRDefault="000C41A3" w:rsidP="000C41A3">
            <w:pPr>
              <w:pStyle w:val="Tabletextright"/>
              <w:rPr>
                <w:bCs/>
              </w:rPr>
            </w:pPr>
            <w:r w:rsidRPr="00F65579">
              <w:rPr>
                <w:bCs/>
              </w:rPr>
              <w:t>229</w:t>
            </w:r>
          </w:p>
        </w:tc>
      </w:tr>
      <w:tr w:rsidR="000C41A3" w:rsidRPr="00F65579" w14:paraId="16A03D93"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354D6DB6" w14:textId="77777777" w:rsidR="000C41A3" w:rsidRPr="00F65579" w:rsidRDefault="000C41A3" w:rsidP="000C41A3">
            <w:pPr>
              <w:pStyle w:val="Tabletext"/>
            </w:pPr>
            <w:r w:rsidRPr="00F65579">
              <w:t>Benefits paid (including tax paid)</w:t>
            </w:r>
          </w:p>
        </w:tc>
        <w:tc>
          <w:tcPr>
            <w:cnfStyle w:val="000010000000" w:firstRow="0" w:lastRow="0" w:firstColumn="0" w:lastColumn="0" w:oddVBand="1" w:evenVBand="0" w:oddHBand="0" w:evenHBand="0" w:firstRowFirstColumn="0" w:firstRowLastColumn="0" w:lastRowFirstColumn="0" w:lastRowLastColumn="0"/>
            <w:tcW w:w="1260" w:type="dxa"/>
          </w:tcPr>
          <w:p w14:paraId="7676A639" w14:textId="77777777" w:rsidR="000C41A3" w:rsidRPr="00F65579" w:rsidRDefault="000C41A3" w:rsidP="000C41A3">
            <w:pPr>
              <w:pStyle w:val="Tabletextright"/>
              <w:rPr>
                <w:bCs/>
              </w:rPr>
            </w:pPr>
            <w:r w:rsidRPr="00F65579">
              <w:rPr>
                <w:bCs/>
              </w:rPr>
              <w:t>(2 181)</w:t>
            </w:r>
          </w:p>
        </w:tc>
        <w:tc>
          <w:tcPr>
            <w:cnfStyle w:val="000001000000" w:firstRow="0" w:lastRow="0" w:firstColumn="0" w:lastColumn="0" w:oddVBand="0" w:evenVBand="1" w:oddHBand="0" w:evenHBand="0" w:firstRowFirstColumn="0" w:firstRowLastColumn="0" w:lastRowFirstColumn="0" w:lastRowLastColumn="0"/>
            <w:tcW w:w="1260" w:type="dxa"/>
          </w:tcPr>
          <w:p w14:paraId="40D3C102" w14:textId="77777777" w:rsidR="000C41A3" w:rsidRPr="00F65579" w:rsidRDefault="000C41A3" w:rsidP="000C41A3">
            <w:pPr>
              <w:pStyle w:val="Tabletextright"/>
              <w:rPr>
                <w:bCs/>
              </w:rPr>
            </w:pPr>
            <w:r w:rsidRPr="00F65579">
              <w:rPr>
                <w:bCs/>
              </w:rPr>
              <w:t>(2 087)</w:t>
            </w:r>
          </w:p>
        </w:tc>
      </w:tr>
      <w:tr w:rsidR="000C41A3" w:rsidRPr="00F65579" w14:paraId="54B7818E"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1C66EDB2" w14:textId="77777777" w:rsidR="000C41A3" w:rsidRPr="00F65579" w:rsidRDefault="000C41A3" w:rsidP="000C41A3">
            <w:pPr>
              <w:pStyle w:val="Tabletextbold"/>
            </w:pPr>
            <w:r w:rsidRPr="00F65579">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33B98F78" w14:textId="77777777" w:rsidR="000C41A3" w:rsidRPr="00F65579" w:rsidRDefault="000C41A3" w:rsidP="000C41A3">
            <w:pPr>
              <w:pStyle w:val="Tabletextrightbold"/>
            </w:pPr>
            <w:r w:rsidRPr="00F65579">
              <w:t>23 782</w:t>
            </w:r>
          </w:p>
        </w:tc>
        <w:tc>
          <w:tcPr>
            <w:cnfStyle w:val="000001000000" w:firstRow="0" w:lastRow="0" w:firstColumn="0" w:lastColumn="0" w:oddVBand="0" w:evenVBand="1" w:oddHBand="0" w:evenHBand="0" w:firstRowFirstColumn="0" w:firstRowLastColumn="0" w:lastRowFirstColumn="0" w:lastRowLastColumn="0"/>
            <w:tcW w:w="1260" w:type="dxa"/>
          </w:tcPr>
          <w:p w14:paraId="70C1C535" w14:textId="77777777" w:rsidR="000C41A3" w:rsidRPr="00F65579" w:rsidRDefault="000C41A3" w:rsidP="000C41A3">
            <w:pPr>
              <w:pStyle w:val="Tabletextrightbold"/>
            </w:pPr>
            <w:r w:rsidRPr="00F65579">
              <w:t>22 946</w:t>
            </w:r>
          </w:p>
        </w:tc>
      </w:tr>
      <w:tr w:rsidR="000C41A3" w:rsidRPr="00F65579" w14:paraId="54851AFE"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1EF215CE"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260" w:type="dxa"/>
          </w:tcPr>
          <w:p w14:paraId="483B44EB" w14:textId="77777777" w:rsidR="000C41A3" w:rsidRPr="00F65579" w:rsidRDefault="000C41A3" w:rsidP="000C41A3">
            <w:pPr>
              <w:pStyle w:val="Tabletext"/>
              <w:jc w:val="right"/>
              <w:rPr>
                <w:rFonts w:ascii="Arial" w:hAnsi="Arial" w:cs="Arial"/>
                <w:bCs/>
              </w:rPr>
            </w:pPr>
          </w:p>
        </w:tc>
        <w:tc>
          <w:tcPr>
            <w:cnfStyle w:val="000001000000" w:firstRow="0" w:lastRow="0" w:firstColumn="0" w:lastColumn="0" w:oddVBand="0" w:evenVBand="1" w:oddHBand="0" w:evenHBand="0" w:firstRowFirstColumn="0" w:firstRowLastColumn="0" w:lastRowFirstColumn="0" w:lastRowLastColumn="0"/>
            <w:tcW w:w="1260" w:type="dxa"/>
          </w:tcPr>
          <w:p w14:paraId="24CFD758" w14:textId="77777777" w:rsidR="000C41A3" w:rsidRPr="00F65579" w:rsidRDefault="000C41A3" w:rsidP="000C41A3">
            <w:pPr>
              <w:pStyle w:val="Tabletext"/>
              <w:jc w:val="right"/>
              <w:rPr>
                <w:rFonts w:ascii="Arial" w:hAnsi="Arial" w:cs="Arial"/>
                <w:bCs/>
                <w:color w:val="000000"/>
              </w:rPr>
            </w:pPr>
          </w:p>
        </w:tc>
      </w:tr>
      <w:tr w:rsidR="000C41A3" w:rsidRPr="00F65579" w14:paraId="37E86F5B"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11695BD1" w14:textId="308E3162" w:rsidR="000C41A3" w:rsidRPr="00F65579" w:rsidRDefault="000C41A3" w:rsidP="000C41A3">
            <w:pPr>
              <w:pStyle w:val="Tabletextbold"/>
            </w:pPr>
            <w:r w:rsidRPr="00F65579">
              <w:t>Reconciliation of liabilities disclosed in the administered statement of assets and liabilities</w:t>
            </w:r>
          </w:p>
        </w:tc>
        <w:tc>
          <w:tcPr>
            <w:cnfStyle w:val="000010000000" w:firstRow="0" w:lastRow="0" w:firstColumn="0" w:lastColumn="0" w:oddVBand="1" w:evenVBand="0" w:oddHBand="0" w:evenHBand="0" w:firstRowFirstColumn="0" w:firstRowLastColumn="0" w:lastRowFirstColumn="0" w:lastRowLastColumn="0"/>
            <w:tcW w:w="1260" w:type="dxa"/>
          </w:tcPr>
          <w:p w14:paraId="11F416BA" w14:textId="77777777" w:rsidR="000C41A3" w:rsidRPr="00F65579" w:rsidRDefault="000C41A3" w:rsidP="000C41A3">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5C18A114" w14:textId="77777777" w:rsidR="000C41A3" w:rsidRPr="00F65579" w:rsidRDefault="000C41A3" w:rsidP="000C41A3">
            <w:pPr>
              <w:pStyle w:val="Tabletextrightbold"/>
            </w:pPr>
          </w:p>
        </w:tc>
      </w:tr>
      <w:tr w:rsidR="000C41A3" w:rsidRPr="00F65579" w14:paraId="5248BAD5"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6B04CFE5" w14:textId="77777777" w:rsidR="000C41A3" w:rsidRPr="00F65579" w:rsidRDefault="000C41A3" w:rsidP="000C41A3">
            <w:pPr>
              <w:pStyle w:val="Tabletext"/>
            </w:pPr>
            <w:r w:rsidRPr="00F65579">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14:paraId="32A87C3A" w14:textId="77777777" w:rsidR="000C41A3" w:rsidRPr="00F65579" w:rsidRDefault="000C41A3" w:rsidP="000C41A3">
            <w:pPr>
              <w:pStyle w:val="Tabletextright"/>
            </w:pPr>
            <w:r w:rsidRPr="00F65579">
              <w:t>27 269</w:t>
            </w:r>
          </w:p>
        </w:tc>
        <w:tc>
          <w:tcPr>
            <w:cnfStyle w:val="000001000000" w:firstRow="0" w:lastRow="0" w:firstColumn="0" w:lastColumn="0" w:oddVBand="0" w:evenVBand="1" w:oddHBand="0" w:evenHBand="0" w:firstRowFirstColumn="0" w:firstRowLastColumn="0" w:lastRowFirstColumn="0" w:lastRowLastColumn="0"/>
            <w:tcW w:w="1260" w:type="dxa"/>
          </w:tcPr>
          <w:p w14:paraId="04B2969D" w14:textId="77777777" w:rsidR="000C41A3" w:rsidRPr="00F65579" w:rsidRDefault="000C41A3" w:rsidP="000C41A3">
            <w:pPr>
              <w:pStyle w:val="Tabletextright"/>
            </w:pPr>
            <w:r w:rsidRPr="00F65579">
              <w:t>24 036</w:t>
            </w:r>
          </w:p>
        </w:tc>
      </w:tr>
      <w:tr w:rsidR="000C41A3" w:rsidRPr="00F65579" w14:paraId="7749BB15"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4B346741" w14:textId="77777777" w:rsidR="000C41A3" w:rsidRPr="00F65579" w:rsidRDefault="000C41A3" w:rsidP="000C41A3">
            <w:pPr>
              <w:pStyle w:val="Tabletext"/>
            </w:pPr>
            <w:r w:rsidRPr="00F65579">
              <w:t>Other funds</w:t>
            </w:r>
          </w:p>
        </w:tc>
        <w:tc>
          <w:tcPr>
            <w:cnfStyle w:val="000010000000" w:firstRow="0" w:lastRow="0" w:firstColumn="0" w:lastColumn="0" w:oddVBand="1" w:evenVBand="0" w:oddHBand="0" w:evenHBand="0" w:firstRowFirstColumn="0" w:firstRowLastColumn="0" w:lastRowFirstColumn="0" w:lastRowLastColumn="0"/>
            <w:tcW w:w="1260" w:type="dxa"/>
          </w:tcPr>
          <w:p w14:paraId="3469F557" w14:textId="77777777" w:rsidR="000C41A3" w:rsidRPr="00F65579" w:rsidRDefault="000C41A3" w:rsidP="000C41A3">
            <w:pPr>
              <w:pStyle w:val="Tabletextright"/>
              <w:rPr>
                <w:bCs/>
              </w:rPr>
            </w:pPr>
            <w:r w:rsidRPr="00F65579">
              <w:rPr>
                <w:bCs/>
              </w:rPr>
              <w:t>1 362</w:t>
            </w:r>
          </w:p>
        </w:tc>
        <w:tc>
          <w:tcPr>
            <w:cnfStyle w:val="000001000000" w:firstRow="0" w:lastRow="0" w:firstColumn="0" w:lastColumn="0" w:oddVBand="0" w:evenVBand="1" w:oddHBand="0" w:evenHBand="0" w:firstRowFirstColumn="0" w:firstRowLastColumn="0" w:lastRowFirstColumn="0" w:lastRowLastColumn="0"/>
            <w:tcW w:w="1260" w:type="dxa"/>
          </w:tcPr>
          <w:p w14:paraId="5FF5E471" w14:textId="77777777" w:rsidR="000C41A3" w:rsidRPr="00F65579" w:rsidRDefault="000C41A3" w:rsidP="000C41A3">
            <w:pPr>
              <w:pStyle w:val="Tabletextright"/>
              <w:rPr>
                <w:bCs/>
              </w:rPr>
            </w:pPr>
            <w:r w:rsidRPr="00F65579">
              <w:rPr>
                <w:bCs/>
              </w:rPr>
              <w:t>1 169</w:t>
            </w:r>
          </w:p>
        </w:tc>
      </w:tr>
      <w:tr w:rsidR="000C41A3" w:rsidRPr="00F65579" w14:paraId="6D86946F"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629B1461" w14:textId="77777777" w:rsidR="000C41A3" w:rsidRPr="00F65579" w:rsidRDefault="000C41A3" w:rsidP="000C41A3">
            <w:pPr>
              <w:pStyle w:val="Tabletextbold"/>
            </w:pPr>
            <w:r w:rsidRPr="00F65579">
              <w:t>Total superannuation liability</w:t>
            </w:r>
          </w:p>
        </w:tc>
        <w:tc>
          <w:tcPr>
            <w:cnfStyle w:val="000010000000" w:firstRow="0" w:lastRow="0" w:firstColumn="0" w:lastColumn="0" w:oddVBand="1" w:evenVBand="0" w:oddHBand="0" w:evenHBand="0" w:firstRowFirstColumn="0" w:firstRowLastColumn="0" w:lastRowFirstColumn="0" w:lastRowLastColumn="0"/>
            <w:tcW w:w="1260" w:type="dxa"/>
          </w:tcPr>
          <w:p w14:paraId="7269C1E6" w14:textId="77777777" w:rsidR="000C41A3" w:rsidRPr="00F65579" w:rsidRDefault="000C41A3" w:rsidP="000C41A3">
            <w:pPr>
              <w:pStyle w:val="Tabletextrightbold"/>
            </w:pPr>
            <w:r w:rsidRPr="00F65579">
              <w:t>28 631</w:t>
            </w:r>
          </w:p>
        </w:tc>
        <w:tc>
          <w:tcPr>
            <w:cnfStyle w:val="000001000000" w:firstRow="0" w:lastRow="0" w:firstColumn="0" w:lastColumn="0" w:oddVBand="0" w:evenVBand="1" w:oddHBand="0" w:evenHBand="0" w:firstRowFirstColumn="0" w:firstRowLastColumn="0" w:lastRowFirstColumn="0" w:lastRowLastColumn="0"/>
            <w:tcW w:w="1260" w:type="dxa"/>
          </w:tcPr>
          <w:p w14:paraId="5E408DA3" w14:textId="77777777" w:rsidR="000C41A3" w:rsidRPr="00F65579" w:rsidRDefault="000C41A3" w:rsidP="000C41A3">
            <w:pPr>
              <w:pStyle w:val="Tabletextrightbold"/>
            </w:pPr>
            <w:r w:rsidRPr="00F65579">
              <w:t>25 205</w:t>
            </w:r>
          </w:p>
        </w:tc>
      </w:tr>
    </w:tbl>
    <w:p w14:paraId="5EF94794" w14:textId="77777777" w:rsidR="000C41A3" w:rsidRPr="00F65579" w:rsidRDefault="000C41A3" w:rsidP="000C41A3"/>
    <w:tbl>
      <w:tblPr>
        <w:tblStyle w:val="AnnualReporttexttable"/>
        <w:tblW w:w="8028" w:type="dxa"/>
        <w:tblLayout w:type="fixed"/>
        <w:tblLook w:val="0080" w:firstRow="0" w:lastRow="0" w:firstColumn="1" w:lastColumn="0" w:noHBand="0" w:noVBand="0"/>
      </w:tblPr>
      <w:tblGrid>
        <w:gridCol w:w="5508"/>
        <w:gridCol w:w="1260"/>
        <w:gridCol w:w="1260"/>
      </w:tblGrid>
      <w:tr w:rsidR="000C41A3" w:rsidRPr="00F65579" w14:paraId="13AE80ED"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1C3BF047" w14:textId="77777777" w:rsidR="000C41A3" w:rsidRPr="00F65579" w:rsidRDefault="000C41A3" w:rsidP="000C41A3">
            <w:pPr>
              <w:pStyle w:val="Tableheader"/>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14:paraId="427DA2C4" w14:textId="77777777" w:rsidR="000C41A3" w:rsidRPr="00F65579" w:rsidRDefault="000C41A3" w:rsidP="000C41A3">
            <w:pPr>
              <w:pStyle w:val="Tableheader"/>
              <w:rPr>
                <w:b/>
              </w:rPr>
            </w:pPr>
            <w:r w:rsidRPr="00F65579">
              <w:rPr>
                <w:b/>
              </w:rPr>
              <w:t>2019</w:t>
            </w:r>
            <w:r w:rsidRPr="00F65579">
              <w:rPr>
                <w:b/>
              </w:rPr>
              <w:br/>
              <w:t>%</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14:paraId="68DA2446" w14:textId="77777777" w:rsidR="000C41A3" w:rsidRPr="00F65579" w:rsidRDefault="000C41A3" w:rsidP="000C41A3">
            <w:pPr>
              <w:pStyle w:val="Tableheader"/>
              <w:rPr>
                <w:b/>
              </w:rPr>
            </w:pPr>
            <w:r w:rsidRPr="00F65579">
              <w:rPr>
                <w:b/>
              </w:rPr>
              <w:t>2018</w:t>
            </w:r>
            <w:r w:rsidRPr="00F65579">
              <w:rPr>
                <w:b/>
              </w:rPr>
              <w:br/>
              <w:t>%</w:t>
            </w:r>
          </w:p>
        </w:tc>
      </w:tr>
      <w:tr w:rsidR="000C41A3" w:rsidRPr="00F65579" w14:paraId="5D95C6BE"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2894C25D" w14:textId="77777777" w:rsidR="000C41A3" w:rsidRPr="00F65579" w:rsidRDefault="000C41A3" w:rsidP="000C41A3">
            <w:pPr>
              <w:pStyle w:val="Tabletextbold"/>
            </w:pPr>
            <w:r w:rsidRPr="00F65579">
              <w:t>Actuarial assumptions</w:t>
            </w:r>
          </w:p>
        </w:tc>
        <w:tc>
          <w:tcPr>
            <w:cnfStyle w:val="000010000000" w:firstRow="0" w:lastRow="0" w:firstColumn="0" w:lastColumn="0" w:oddVBand="1" w:evenVBand="0" w:oddHBand="0" w:evenHBand="0" w:firstRowFirstColumn="0" w:firstRowLastColumn="0" w:lastRowFirstColumn="0" w:lastRowLastColumn="0"/>
            <w:tcW w:w="1260" w:type="dxa"/>
          </w:tcPr>
          <w:p w14:paraId="6DF14173"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5B68C68C" w14:textId="77777777" w:rsidR="000C41A3" w:rsidRPr="00F65579" w:rsidRDefault="000C41A3" w:rsidP="000C41A3">
            <w:pPr>
              <w:pStyle w:val="Tabletextright"/>
            </w:pPr>
          </w:p>
        </w:tc>
      </w:tr>
      <w:tr w:rsidR="000C41A3" w:rsidRPr="00F65579" w14:paraId="26BBB5C3"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55F657B7" w14:textId="77777777" w:rsidR="000C41A3" w:rsidRPr="00F65579" w:rsidRDefault="000C41A3" w:rsidP="000C41A3">
            <w:pPr>
              <w:pStyle w:val="Tabletext"/>
              <w:rPr>
                <w:i/>
              </w:rPr>
            </w:pPr>
            <w:r w:rsidRPr="00F65579">
              <w:rPr>
                <w:i/>
              </w:rPr>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14:paraId="668FE883"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39D7CC0C" w14:textId="77777777" w:rsidR="000C41A3" w:rsidRPr="00F65579" w:rsidRDefault="000C41A3" w:rsidP="000C41A3">
            <w:pPr>
              <w:pStyle w:val="Tabletextright"/>
            </w:pPr>
          </w:p>
        </w:tc>
      </w:tr>
      <w:tr w:rsidR="000C41A3" w:rsidRPr="00F65579" w14:paraId="2654B815"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0A38C5AC" w14:textId="77777777" w:rsidR="000C41A3" w:rsidRPr="00F65579" w:rsidRDefault="000C41A3" w:rsidP="000C41A3">
            <w:pPr>
              <w:pStyle w:val="Tabletextindent"/>
            </w:pPr>
            <w:r w:rsidRPr="00F65579">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14:paraId="3F040411" w14:textId="77777777" w:rsidR="000C41A3" w:rsidRPr="00F65579" w:rsidRDefault="000C41A3" w:rsidP="000C41A3">
            <w:pPr>
              <w:pStyle w:val="Tabletextright"/>
              <w:rPr>
                <w:bCs/>
              </w:rPr>
            </w:pPr>
            <w:r w:rsidRPr="00F65579">
              <w:rPr>
                <w:bCs/>
              </w:rPr>
              <w:t>8.0</w:t>
            </w:r>
          </w:p>
        </w:tc>
        <w:tc>
          <w:tcPr>
            <w:cnfStyle w:val="000001000000" w:firstRow="0" w:lastRow="0" w:firstColumn="0" w:lastColumn="0" w:oddVBand="0" w:evenVBand="1" w:oddHBand="0" w:evenHBand="0" w:firstRowFirstColumn="0" w:firstRowLastColumn="0" w:lastRowFirstColumn="0" w:lastRowLastColumn="0"/>
            <w:tcW w:w="1260" w:type="dxa"/>
          </w:tcPr>
          <w:p w14:paraId="181CDCF1" w14:textId="77777777" w:rsidR="000C41A3" w:rsidRPr="00F65579" w:rsidRDefault="000C41A3" w:rsidP="000C41A3">
            <w:pPr>
              <w:pStyle w:val="Tabletextright"/>
              <w:rPr>
                <w:bCs/>
              </w:rPr>
            </w:pPr>
            <w:r w:rsidRPr="00F65579">
              <w:rPr>
                <w:bCs/>
              </w:rPr>
              <w:t>8.0</w:t>
            </w:r>
          </w:p>
        </w:tc>
      </w:tr>
      <w:tr w:rsidR="000C41A3" w:rsidRPr="00F65579" w14:paraId="1A78EC10"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1B26CFC1" w14:textId="77777777" w:rsidR="000C41A3" w:rsidRPr="00F65579" w:rsidRDefault="000C41A3" w:rsidP="000C41A3">
            <w:pPr>
              <w:pStyle w:val="Tabletextindent"/>
            </w:pPr>
            <w:r w:rsidRPr="00F65579">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3AFCD596" w14:textId="77777777" w:rsidR="000C41A3" w:rsidRPr="00F65579" w:rsidRDefault="000C41A3" w:rsidP="000C41A3">
            <w:pPr>
              <w:pStyle w:val="Tabletextright"/>
              <w:rPr>
                <w:bCs/>
              </w:rPr>
            </w:pPr>
            <w:r w:rsidRPr="00F65579">
              <w:rPr>
                <w:bCs/>
              </w:rPr>
              <w:t>1.5</w:t>
            </w:r>
          </w:p>
        </w:tc>
        <w:tc>
          <w:tcPr>
            <w:cnfStyle w:val="000001000000" w:firstRow="0" w:lastRow="0" w:firstColumn="0" w:lastColumn="0" w:oddVBand="0" w:evenVBand="1" w:oddHBand="0" w:evenHBand="0" w:firstRowFirstColumn="0" w:firstRowLastColumn="0" w:lastRowFirstColumn="0" w:lastRowLastColumn="0"/>
            <w:tcW w:w="1260" w:type="dxa"/>
          </w:tcPr>
          <w:p w14:paraId="109AB75C" w14:textId="77777777" w:rsidR="000C41A3" w:rsidRPr="00F65579" w:rsidRDefault="000C41A3" w:rsidP="000C41A3">
            <w:pPr>
              <w:pStyle w:val="Tabletextright"/>
              <w:rPr>
                <w:bCs/>
              </w:rPr>
            </w:pPr>
            <w:r w:rsidRPr="00F65579">
              <w:rPr>
                <w:bCs/>
              </w:rPr>
              <w:t>2.8</w:t>
            </w:r>
          </w:p>
        </w:tc>
      </w:tr>
      <w:tr w:rsidR="000C41A3" w:rsidRPr="00F65579" w14:paraId="514F4F2B"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2C04D8A9" w14:textId="77777777" w:rsidR="000C41A3" w:rsidRPr="00F65579" w:rsidRDefault="000C41A3" w:rsidP="000C41A3">
            <w:pPr>
              <w:pStyle w:val="Tabletextindent"/>
            </w:pPr>
            <w:r w:rsidRPr="00F65579">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50F8A3BC" w14:textId="77777777" w:rsidR="000C41A3" w:rsidRPr="00F65579" w:rsidRDefault="000C41A3" w:rsidP="000C41A3">
            <w:pPr>
              <w:pStyle w:val="Tabletextright"/>
              <w:rPr>
                <w:bCs/>
              </w:rPr>
            </w:pPr>
            <w:r w:rsidRPr="00F65579">
              <w:rPr>
                <w:bCs/>
              </w:rPr>
              <w:t>2.7</w:t>
            </w:r>
          </w:p>
        </w:tc>
        <w:tc>
          <w:tcPr>
            <w:cnfStyle w:val="000001000000" w:firstRow="0" w:lastRow="0" w:firstColumn="0" w:lastColumn="0" w:oddVBand="0" w:evenVBand="1" w:oddHBand="0" w:evenHBand="0" w:firstRowFirstColumn="0" w:firstRowLastColumn="0" w:lastRowFirstColumn="0" w:lastRowLastColumn="0"/>
            <w:tcW w:w="1260" w:type="dxa"/>
          </w:tcPr>
          <w:p w14:paraId="6DAE430E" w14:textId="77777777" w:rsidR="000C41A3" w:rsidRPr="00F65579" w:rsidRDefault="000C41A3" w:rsidP="000C41A3">
            <w:pPr>
              <w:pStyle w:val="Tabletextright"/>
              <w:rPr>
                <w:bCs/>
              </w:rPr>
            </w:pPr>
            <w:r w:rsidRPr="00F65579">
              <w:rPr>
                <w:bCs/>
              </w:rPr>
              <w:t>3.4</w:t>
            </w:r>
          </w:p>
        </w:tc>
      </w:tr>
      <w:tr w:rsidR="000C41A3" w:rsidRPr="00F65579" w14:paraId="28353838"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6A9D11CA" w14:textId="77777777" w:rsidR="000C41A3" w:rsidRPr="00F65579" w:rsidRDefault="000C41A3" w:rsidP="000C41A3">
            <w:pPr>
              <w:pStyle w:val="Tabletextindent"/>
            </w:pPr>
            <w:r w:rsidRPr="00F65579">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26C0652D" w14:textId="77777777" w:rsidR="000C41A3" w:rsidRPr="00F65579" w:rsidRDefault="000C41A3" w:rsidP="000C41A3">
            <w:pPr>
              <w:pStyle w:val="Tabletextright"/>
              <w:rPr>
                <w:bCs/>
              </w:rPr>
            </w:pPr>
            <w:r w:rsidRPr="00F65579">
              <w:rPr>
                <w:bCs/>
              </w:rPr>
              <w:t>1.2</w:t>
            </w:r>
          </w:p>
        </w:tc>
        <w:tc>
          <w:tcPr>
            <w:cnfStyle w:val="000001000000" w:firstRow="0" w:lastRow="0" w:firstColumn="0" w:lastColumn="0" w:oddVBand="0" w:evenVBand="1" w:oddHBand="0" w:evenHBand="0" w:firstRowFirstColumn="0" w:firstRowLastColumn="0" w:lastRowFirstColumn="0" w:lastRowLastColumn="0"/>
            <w:tcW w:w="1260" w:type="dxa"/>
          </w:tcPr>
          <w:p w14:paraId="3DF62D50" w14:textId="77777777" w:rsidR="000C41A3" w:rsidRPr="00F65579" w:rsidRDefault="000C41A3" w:rsidP="000C41A3">
            <w:pPr>
              <w:pStyle w:val="Tabletextright"/>
              <w:rPr>
                <w:bCs/>
              </w:rPr>
            </w:pPr>
            <w:r w:rsidRPr="00F65579">
              <w:rPr>
                <w:bCs/>
              </w:rPr>
              <w:t>1.9</w:t>
            </w:r>
          </w:p>
        </w:tc>
      </w:tr>
      <w:tr w:rsidR="000C41A3" w:rsidRPr="00F65579" w14:paraId="5223BD3F"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1CBA943D" w14:textId="77777777" w:rsidR="000C41A3" w:rsidRPr="00F65579" w:rsidRDefault="000C41A3" w:rsidP="000C41A3">
            <w:pPr>
              <w:pStyle w:val="Tabletext"/>
              <w:rPr>
                <w:i/>
              </w:rPr>
            </w:pPr>
            <w:r w:rsidRPr="00F65579">
              <w:rPr>
                <w:i/>
              </w:rPr>
              <w:t>Constitutionally Protected Pensions</w:t>
            </w:r>
          </w:p>
        </w:tc>
        <w:tc>
          <w:tcPr>
            <w:cnfStyle w:val="000010000000" w:firstRow="0" w:lastRow="0" w:firstColumn="0" w:lastColumn="0" w:oddVBand="1" w:evenVBand="0" w:oddHBand="0" w:evenHBand="0" w:firstRowFirstColumn="0" w:firstRowLastColumn="0" w:lastRowFirstColumn="0" w:lastRowLastColumn="0"/>
            <w:tcW w:w="1260" w:type="dxa"/>
          </w:tcPr>
          <w:p w14:paraId="3CD59E1C"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6A1F699E" w14:textId="77777777" w:rsidR="000C41A3" w:rsidRPr="00F65579" w:rsidRDefault="000C41A3" w:rsidP="000C41A3">
            <w:pPr>
              <w:pStyle w:val="Tabletextright"/>
              <w:rPr>
                <w:bCs/>
              </w:rPr>
            </w:pPr>
          </w:p>
        </w:tc>
      </w:tr>
      <w:tr w:rsidR="000C41A3" w:rsidRPr="00F65579" w14:paraId="487F7043"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401FF47A" w14:textId="77777777" w:rsidR="000C41A3" w:rsidRPr="00F65579" w:rsidRDefault="000C41A3" w:rsidP="000C41A3">
            <w:pPr>
              <w:pStyle w:val="Tabletextindent"/>
            </w:pPr>
            <w:r w:rsidRPr="00F65579">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24F2B6F3" w14:textId="77777777" w:rsidR="000C41A3" w:rsidRPr="00F65579" w:rsidRDefault="000C41A3" w:rsidP="000C41A3">
            <w:pPr>
              <w:pStyle w:val="Tabletextright"/>
              <w:rPr>
                <w:bCs/>
              </w:rPr>
            </w:pPr>
            <w:r w:rsidRPr="00F65579">
              <w:rPr>
                <w:bCs/>
              </w:rPr>
              <w:t>1.5</w:t>
            </w:r>
          </w:p>
        </w:tc>
        <w:tc>
          <w:tcPr>
            <w:cnfStyle w:val="000001000000" w:firstRow="0" w:lastRow="0" w:firstColumn="0" w:lastColumn="0" w:oddVBand="0" w:evenVBand="1" w:oddHBand="0" w:evenHBand="0" w:firstRowFirstColumn="0" w:firstRowLastColumn="0" w:lastRowFirstColumn="0" w:lastRowLastColumn="0"/>
            <w:tcW w:w="1260" w:type="dxa"/>
          </w:tcPr>
          <w:p w14:paraId="0E615ED3" w14:textId="77777777" w:rsidR="000C41A3" w:rsidRPr="00F65579" w:rsidRDefault="000C41A3" w:rsidP="000C41A3">
            <w:pPr>
              <w:pStyle w:val="Tabletextright"/>
              <w:rPr>
                <w:bCs/>
              </w:rPr>
            </w:pPr>
            <w:r w:rsidRPr="00F65579">
              <w:rPr>
                <w:bCs/>
              </w:rPr>
              <w:t>2.8</w:t>
            </w:r>
          </w:p>
        </w:tc>
      </w:tr>
      <w:tr w:rsidR="000C41A3" w:rsidRPr="00F65579" w14:paraId="0E6252E6"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5C02893D" w14:textId="77777777" w:rsidR="000C41A3" w:rsidRPr="00F65579" w:rsidRDefault="000C41A3" w:rsidP="000C41A3">
            <w:pPr>
              <w:pStyle w:val="Tabletextindent"/>
            </w:pPr>
            <w:r w:rsidRPr="00F65579">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6857CD43" w14:textId="77777777" w:rsidR="000C41A3" w:rsidRPr="00F65579" w:rsidRDefault="000C41A3" w:rsidP="000C41A3">
            <w:pPr>
              <w:pStyle w:val="Tabletextright"/>
              <w:rPr>
                <w:bCs/>
              </w:rPr>
            </w:pPr>
            <w:r w:rsidRPr="00F65579">
              <w:rPr>
                <w:bCs/>
              </w:rPr>
              <w:t>2.7</w:t>
            </w:r>
          </w:p>
        </w:tc>
        <w:tc>
          <w:tcPr>
            <w:cnfStyle w:val="000001000000" w:firstRow="0" w:lastRow="0" w:firstColumn="0" w:lastColumn="0" w:oddVBand="0" w:evenVBand="1" w:oddHBand="0" w:evenHBand="0" w:firstRowFirstColumn="0" w:firstRowLastColumn="0" w:lastRowFirstColumn="0" w:lastRowLastColumn="0"/>
            <w:tcW w:w="1260" w:type="dxa"/>
          </w:tcPr>
          <w:p w14:paraId="0B6A76F5" w14:textId="77777777" w:rsidR="000C41A3" w:rsidRPr="00F65579" w:rsidRDefault="000C41A3" w:rsidP="000C41A3">
            <w:pPr>
              <w:pStyle w:val="Tabletextright"/>
              <w:rPr>
                <w:bCs/>
              </w:rPr>
            </w:pPr>
            <w:r w:rsidRPr="00F65579">
              <w:rPr>
                <w:bCs/>
              </w:rPr>
              <w:t>3.4</w:t>
            </w:r>
          </w:p>
        </w:tc>
      </w:tr>
      <w:tr w:rsidR="000C41A3" w:rsidRPr="00F65579" w14:paraId="57EFE868"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6D12F660" w14:textId="77777777" w:rsidR="000C41A3" w:rsidRPr="00F65579" w:rsidRDefault="000C41A3" w:rsidP="000C41A3">
            <w:pPr>
              <w:pStyle w:val="Tabletextindent"/>
            </w:pPr>
            <w:r w:rsidRPr="00F65579">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0B82C341" w14:textId="77777777" w:rsidR="000C41A3" w:rsidRPr="00F65579" w:rsidRDefault="000C41A3" w:rsidP="000C41A3">
            <w:pPr>
              <w:pStyle w:val="Tabletextright"/>
              <w:rPr>
                <w:bCs/>
              </w:rPr>
            </w:pPr>
            <w:r w:rsidRPr="00F65579">
              <w:rPr>
                <w:bCs/>
              </w:rPr>
              <w:t>n/a</w:t>
            </w:r>
          </w:p>
        </w:tc>
        <w:tc>
          <w:tcPr>
            <w:cnfStyle w:val="000001000000" w:firstRow="0" w:lastRow="0" w:firstColumn="0" w:lastColumn="0" w:oddVBand="0" w:evenVBand="1" w:oddHBand="0" w:evenHBand="0" w:firstRowFirstColumn="0" w:firstRowLastColumn="0" w:lastRowFirstColumn="0" w:lastRowLastColumn="0"/>
            <w:tcW w:w="1260" w:type="dxa"/>
          </w:tcPr>
          <w:p w14:paraId="32894A30" w14:textId="77777777" w:rsidR="000C41A3" w:rsidRPr="00F65579" w:rsidRDefault="000C41A3" w:rsidP="000C41A3">
            <w:pPr>
              <w:pStyle w:val="Tabletextright"/>
              <w:rPr>
                <w:bCs/>
              </w:rPr>
            </w:pPr>
            <w:r w:rsidRPr="00F65579">
              <w:rPr>
                <w:bCs/>
              </w:rPr>
              <w:t>n/a</w:t>
            </w:r>
          </w:p>
        </w:tc>
      </w:tr>
      <w:tr w:rsidR="000C41A3" w:rsidRPr="00F65579" w14:paraId="3935E7C1"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29B3B6DF" w14:textId="77777777" w:rsidR="000C41A3" w:rsidRPr="00F65579" w:rsidRDefault="000C41A3" w:rsidP="000C41A3">
            <w:pPr>
              <w:pStyle w:val="Tabletext"/>
              <w:rPr>
                <w:i/>
              </w:rPr>
            </w:pPr>
            <w:r w:rsidRPr="00F65579">
              <w:rPr>
                <w:i/>
              </w:rPr>
              <w:t>Health Superannuation Fund</w:t>
            </w:r>
          </w:p>
        </w:tc>
        <w:tc>
          <w:tcPr>
            <w:cnfStyle w:val="000010000000" w:firstRow="0" w:lastRow="0" w:firstColumn="0" w:lastColumn="0" w:oddVBand="1" w:evenVBand="0" w:oddHBand="0" w:evenHBand="0" w:firstRowFirstColumn="0" w:firstRowLastColumn="0" w:lastRowFirstColumn="0" w:lastRowLastColumn="0"/>
            <w:tcW w:w="1260" w:type="dxa"/>
          </w:tcPr>
          <w:p w14:paraId="6E7B61B9"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0E60F8CF" w14:textId="77777777" w:rsidR="000C41A3" w:rsidRPr="00F65579" w:rsidRDefault="000C41A3" w:rsidP="000C41A3">
            <w:pPr>
              <w:pStyle w:val="Tabletextright"/>
              <w:rPr>
                <w:bCs/>
              </w:rPr>
            </w:pPr>
          </w:p>
        </w:tc>
      </w:tr>
      <w:tr w:rsidR="000C41A3" w:rsidRPr="00F65579" w14:paraId="19DC6497"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6408A6AF" w14:textId="77777777" w:rsidR="000C41A3" w:rsidRPr="00F65579" w:rsidRDefault="000C41A3" w:rsidP="000C41A3">
            <w:pPr>
              <w:pStyle w:val="Tabletextindent"/>
            </w:pPr>
            <w:r w:rsidRPr="00F65579">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14:paraId="3AEF8408" w14:textId="77777777" w:rsidR="000C41A3" w:rsidRPr="00F65579" w:rsidRDefault="000C41A3" w:rsidP="000C41A3">
            <w:pPr>
              <w:pStyle w:val="Tabletextright"/>
              <w:rPr>
                <w:bCs/>
              </w:rPr>
            </w:pPr>
            <w:r w:rsidRPr="00F65579">
              <w:rPr>
                <w:bCs/>
              </w:rPr>
              <w:t>5.0</w:t>
            </w:r>
          </w:p>
        </w:tc>
        <w:tc>
          <w:tcPr>
            <w:cnfStyle w:val="000001000000" w:firstRow="0" w:lastRow="0" w:firstColumn="0" w:lastColumn="0" w:oddVBand="0" w:evenVBand="1" w:oddHBand="0" w:evenHBand="0" w:firstRowFirstColumn="0" w:firstRowLastColumn="0" w:lastRowFirstColumn="0" w:lastRowLastColumn="0"/>
            <w:tcW w:w="1260" w:type="dxa"/>
          </w:tcPr>
          <w:p w14:paraId="11A8F56F" w14:textId="77777777" w:rsidR="000C41A3" w:rsidRPr="00F65579" w:rsidRDefault="000C41A3" w:rsidP="000C41A3">
            <w:pPr>
              <w:pStyle w:val="Tabletextright"/>
              <w:rPr>
                <w:bCs/>
              </w:rPr>
            </w:pPr>
            <w:r w:rsidRPr="00F65579">
              <w:rPr>
                <w:bCs/>
              </w:rPr>
              <w:t>5.0</w:t>
            </w:r>
          </w:p>
        </w:tc>
      </w:tr>
      <w:tr w:rsidR="000C41A3" w:rsidRPr="00F65579" w14:paraId="1FDE72F5"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370BB059" w14:textId="77777777" w:rsidR="000C41A3" w:rsidRPr="00F65579" w:rsidRDefault="000C41A3" w:rsidP="000C41A3">
            <w:pPr>
              <w:pStyle w:val="Tabletextindent"/>
            </w:pPr>
            <w:r w:rsidRPr="00F65579">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567928B6" w14:textId="77777777" w:rsidR="000C41A3" w:rsidRPr="00F65579" w:rsidRDefault="000C41A3" w:rsidP="000C41A3">
            <w:pPr>
              <w:pStyle w:val="Tabletextright"/>
              <w:rPr>
                <w:bCs/>
              </w:rPr>
            </w:pPr>
            <w:r w:rsidRPr="00F65579">
              <w:rPr>
                <w:bCs/>
              </w:rPr>
              <w:t>1.5</w:t>
            </w:r>
          </w:p>
        </w:tc>
        <w:tc>
          <w:tcPr>
            <w:cnfStyle w:val="000001000000" w:firstRow="0" w:lastRow="0" w:firstColumn="0" w:lastColumn="0" w:oddVBand="0" w:evenVBand="1" w:oddHBand="0" w:evenHBand="0" w:firstRowFirstColumn="0" w:firstRowLastColumn="0" w:lastRowFirstColumn="0" w:lastRowLastColumn="0"/>
            <w:tcW w:w="1260" w:type="dxa"/>
          </w:tcPr>
          <w:p w14:paraId="011BBAEB" w14:textId="77777777" w:rsidR="000C41A3" w:rsidRPr="00F65579" w:rsidRDefault="000C41A3" w:rsidP="000C41A3">
            <w:pPr>
              <w:pStyle w:val="Tabletextright"/>
              <w:rPr>
                <w:bCs/>
              </w:rPr>
            </w:pPr>
            <w:r w:rsidRPr="00F65579">
              <w:rPr>
                <w:bCs/>
              </w:rPr>
              <w:t>2.8</w:t>
            </w:r>
          </w:p>
        </w:tc>
      </w:tr>
      <w:tr w:rsidR="000C41A3" w:rsidRPr="00F65579" w14:paraId="3D1CFC5E"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33ECF394" w14:textId="77777777" w:rsidR="000C41A3" w:rsidRPr="00F65579" w:rsidRDefault="000C41A3" w:rsidP="000C41A3">
            <w:pPr>
              <w:pStyle w:val="Tabletextindent"/>
            </w:pPr>
            <w:r w:rsidRPr="00F65579">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24493A30" w14:textId="77777777" w:rsidR="000C41A3" w:rsidRPr="00F65579" w:rsidRDefault="000C41A3" w:rsidP="000C41A3">
            <w:pPr>
              <w:pStyle w:val="Tabletextright"/>
              <w:rPr>
                <w:bCs/>
              </w:rPr>
            </w:pPr>
            <w:r w:rsidRPr="00F65579">
              <w:rPr>
                <w:bCs/>
              </w:rPr>
              <w:t>2.7</w:t>
            </w:r>
          </w:p>
        </w:tc>
        <w:tc>
          <w:tcPr>
            <w:cnfStyle w:val="000001000000" w:firstRow="0" w:lastRow="0" w:firstColumn="0" w:lastColumn="0" w:oddVBand="0" w:evenVBand="1" w:oddHBand="0" w:evenHBand="0" w:firstRowFirstColumn="0" w:firstRowLastColumn="0" w:lastRowFirstColumn="0" w:lastRowLastColumn="0"/>
            <w:tcW w:w="1260" w:type="dxa"/>
          </w:tcPr>
          <w:p w14:paraId="284A1539" w14:textId="77777777" w:rsidR="000C41A3" w:rsidRPr="00F65579" w:rsidRDefault="000C41A3" w:rsidP="000C41A3">
            <w:pPr>
              <w:pStyle w:val="Tabletextright"/>
              <w:rPr>
                <w:bCs/>
              </w:rPr>
            </w:pPr>
            <w:r w:rsidRPr="00F65579">
              <w:rPr>
                <w:bCs/>
              </w:rPr>
              <w:t>3.4</w:t>
            </w:r>
          </w:p>
        </w:tc>
      </w:tr>
      <w:tr w:rsidR="000C41A3" w:rsidRPr="00F65579" w14:paraId="66A6E658"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1C0A7D60" w14:textId="77777777" w:rsidR="000C41A3" w:rsidRPr="00F65579" w:rsidRDefault="000C41A3" w:rsidP="000C41A3">
            <w:pPr>
              <w:pStyle w:val="Tabletextindent"/>
            </w:pPr>
            <w:r w:rsidRPr="00F65579">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59789827" w14:textId="77777777" w:rsidR="000C41A3" w:rsidRPr="00F65579" w:rsidRDefault="000C41A3" w:rsidP="000C41A3">
            <w:pPr>
              <w:pStyle w:val="Tabletextright"/>
              <w:rPr>
                <w:bCs/>
              </w:rPr>
            </w:pPr>
            <w:r w:rsidRPr="00F65579">
              <w:rPr>
                <w:bCs/>
              </w:rPr>
              <w:t>1.2</w:t>
            </w:r>
          </w:p>
        </w:tc>
        <w:tc>
          <w:tcPr>
            <w:cnfStyle w:val="000001000000" w:firstRow="0" w:lastRow="0" w:firstColumn="0" w:lastColumn="0" w:oddVBand="0" w:evenVBand="1" w:oddHBand="0" w:evenHBand="0" w:firstRowFirstColumn="0" w:firstRowLastColumn="0" w:lastRowFirstColumn="0" w:lastRowLastColumn="0"/>
            <w:tcW w:w="1260" w:type="dxa"/>
          </w:tcPr>
          <w:p w14:paraId="0271E690" w14:textId="77777777" w:rsidR="000C41A3" w:rsidRPr="00F65579" w:rsidRDefault="000C41A3" w:rsidP="000C41A3">
            <w:pPr>
              <w:pStyle w:val="Tabletextright"/>
              <w:rPr>
                <w:bCs/>
              </w:rPr>
            </w:pPr>
            <w:r w:rsidRPr="00F65579">
              <w:rPr>
                <w:bCs/>
              </w:rPr>
              <w:t>1.9</w:t>
            </w:r>
          </w:p>
        </w:tc>
      </w:tr>
    </w:tbl>
    <w:p w14:paraId="2BDFBB7A" w14:textId="77777777" w:rsidR="000C41A3" w:rsidRPr="00F65579" w:rsidRDefault="000C41A3" w:rsidP="000C41A3">
      <w:pPr>
        <w:rPr>
          <w:sz w:val="20"/>
        </w:rPr>
      </w:pPr>
    </w:p>
    <w:p w14:paraId="41280B51" w14:textId="77777777" w:rsidR="000C41A3" w:rsidRPr="00F65579" w:rsidRDefault="000C41A3" w:rsidP="000C41A3">
      <w:pPr>
        <w:keepNext/>
        <w:ind w:right="1685"/>
      </w:pPr>
      <w:r w:rsidRPr="00F65579">
        <w:lastRenderedPageBreak/>
        <w:t>The expected return on assets assumption is determined by weighting the expected long-term return for each asset class by the target allocation of assets to each class.</w:t>
      </w:r>
    </w:p>
    <w:p w14:paraId="3846EDA8" w14:textId="77777777" w:rsidR="000C41A3" w:rsidRPr="00F65579" w:rsidRDefault="000C41A3" w:rsidP="000C41A3">
      <w:pPr>
        <w:keepNext/>
        <w:ind w:right="1685"/>
      </w:pPr>
    </w:p>
    <w:tbl>
      <w:tblPr>
        <w:tblStyle w:val="AnnualReporttexttable"/>
        <w:tblW w:w="8010" w:type="dxa"/>
        <w:tblLayout w:type="fixed"/>
        <w:tblLook w:val="0080" w:firstRow="0" w:lastRow="0" w:firstColumn="1" w:lastColumn="0" w:noHBand="0" w:noVBand="0"/>
      </w:tblPr>
      <w:tblGrid>
        <w:gridCol w:w="5508"/>
        <w:gridCol w:w="1251"/>
        <w:gridCol w:w="1251"/>
      </w:tblGrid>
      <w:tr w:rsidR="000C41A3" w:rsidRPr="00F65579" w14:paraId="1FC39156" w14:textId="77777777" w:rsidTr="000C41A3">
        <w:tc>
          <w:tcPr>
            <w:cnfStyle w:val="001000000000" w:firstRow="0" w:lastRow="0" w:firstColumn="1" w:lastColumn="0" w:oddVBand="0" w:evenVBand="0" w:oddHBand="0" w:evenHBand="0" w:firstRowFirstColumn="0" w:firstRowLastColumn="0" w:lastRowFirstColumn="0" w:lastRowLastColumn="0"/>
            <w:tcW w:w="5508" w:type="dxa"/>
            <w:noWrap/>
          </w:tcPr>
          <w:p w14:paraId="14180799" w14:textId="77777777" w:rsidR="000C41A3" w:rsidRPr="00F65579" w:rsidRDefault="000C41A3" w:rsidP="000C41A3">
            <w:pPr>
              <w:pStyle w:val="Tableheader"/>
              <w:jc w:val="left"/>
              <w:rPr>
                <w:b/>
                <w:bCs/>
              </w:rPr>
            </w:pPr>
            <w:r w:rsidRPr="00F65579">
              <w:rPr>
                <w:b/>
              </w:rPr>
              <w:t>Categories of plan assets</w:t>
            </w:r>
          </w:p>
        </w:tc>
        <w:tc>
          <w:tcPr>
            <w:cnfStyle w:val="000010000000" w:firstRow="0" w:lastRow="0" w:firstColumn="0" w:lastColumn="0" w:oddVBand="1" w:evenVBand="0" w:oddHBand="0" w:evenHBand="0" w:firstRowFirstColumn="0" w:firstRowLastColumn="0" w:lastRowFirstColumn="0" w:lastRowLastColumn="0"/>
            <w:tcW w:w="1251" w:type="dxa"/>
            <w:shd w:val="clear" w:color="auto" w:fill="auto"/>
          </w:tcPr>
          <w:p w14:paraId="78E82995" w14:textId="77777777" w:rsidR="000C41A3" w:rsidRPr="00F65579" w:rsidRDefault="000C41A3" w:rsidP="000C41A3">
            <w:pPr>
              <w:pStyle w:val="Tableheader"/>
              <w:rPr>
                <w:b/>
              </w:rPr>
            </w:pPr>
            <w:r w:rsidRPr="00F65579">
              <w:rPr>
                <w:b/>
              </w:rPr>
              <w:t>2019</w:t>
            </w:r>
            <w:r w:rsidRPr="00F65579">
              <w:rPr>
                <w:b/>
              </w:rPr>
              <w:br/>
              <w:t>%</w:t>
            </w:r>
          </w:p>
        </w:tc>
        <w:tc>
          <w:tcPr>
            <w:cnfStyle w:val="000001000000" w:firstRow="0" w:lastRow="0" w:firstColumn="0" w:lastColumn="0" w:oddVBand="0" w:evenVBand="1" w:oddHBand="0" w:evenHBand="0" w:firstRowFirstColumn="0" w:firstRowLastColumn="0" w:lastRowFirstColumn="0" w:lastRowLastColumn="0"/>
            <w:tcW w:w="1251" w:type="dxa"/>
            <w:shd w:val="clear" w:color="auto" w:fill="auto"/>
          </w:tcPr>
          <w:p w14:paraId="7D903163" w14:textId="77777777" w:rsidR="000C41A3" w:rsidRPr="00F65579" w:rsidRDefault="000C41A3" w:rsidP="000C41A3">
            <w:pPr>
              <w:pStyle w:val="Tableheader"/>
              <w:rPr>
                <w:b/>
              </w:rPr>
            </w:pPr>
            <w:r w:rsidRPr="00F65579">
              <w:rPr>
                <w:b/>
              </w:rPr>
              <w:t>2018</w:t>
            </w:r>
            <w:r w:rsidRPr="00F65579">
              <w:rPr>
                <w:b/>
              </w:rPr>
              <w:br/>
              <w:t>%</w:t>
            </w:r>
          </w:p>
        </w:tc>
      </w:tr>
      <w:tr w:rsidR="000C41A3" w:rsidRPr="00F65579" w14:paraId="2256E830" w14:textId="77777777" w:rsidTr="000C41A3">
        <w:tc>
          <w:tcPr>
            <w:cnfStyle w:val="001000000000" w:firstRow="0" w:lastRow="0" w:firstColumn="1" w:lastColumn="0" w:oddVBand="0" w:evenVBand="0" w:oddHBand="0" w:evenHBand="0" w:firstRowFirstColumn="0" w:firstRowLastColumn="0" w:lastRowFirstColumn="0" w:lastRowLastColumn="0"/>
            <w:tcW w:w="5508" w:type="dxa"/>
            <w:noWrap/>
          </w:tcPr>
          <w:p w14:paraId="2CAB5926" w14:textId="77777777" w:rsidR="000C41A3" w:rsidRPr="00F65579" w:rsidRDefault="000C41A3" w:rsidP="000C41A3">
            <w:pPr>
              <w:pStyle w:val="Tabletext"/>
            </w:pPr>
            <w:r w:rsidRPr="00F65579">
              <w:t>The major categories of plan assets are as follows:</w:t>
            </w:r>
          </w:p>
        </w:tc>
        <w:tc>
          <w:tcPr>
            <w:cnfStyle w:val="000010000000" w:firstRow="0" w:lastRow="0" w:firstColumn="0" w:lastColumn="0" w:oddVBand="1" w:evenVBand="0" w:oddHBand="0" w:evenHBand="0" w:firstRowFirstColumn="0" w:firstRowLastColumn="0" w:lastRowFirstColumn="0" w:lastRowLastColumn="0"/>
            <w:tcW w:w="1251" w:type="dxa"/>
          </w:tcPr>
          <w:p w14:paraId="4487D687"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251" w:type="dxa"/>
          </w:tcPr>
          <w:p w14:paraId="2A3DDD13" w14:textId="77777777" w:rsidR="000C41A3" w:rsidRPr="00F65579" w:rsidRDefault="000C41A3" w:rsidP="000C41A3">
            <w:pPr>
              <w:pStyle w:val="Tabletextright"/>
            </w:pPr>
          </w:p>
        </w:tc>
      </w:tr>
      <w:tr w:rsidR="000C41A3" w:rsidRPr="00F65579" w14:paraId="0D65B383" w14:textId="77777777" w:rsidTr="000C41A3">
        <w:tc>
          <w:tcPr>
            <w:cnfStyle w:val="001000000000" w:firstRow="0" w:lastRow="0" w:firstColumn="1" w:lastColumn="0" w:oddVBand="0" w:evenVBand="0" w:oddHBand="0" w:evenHBand="0" w:firstRowFirstColumn="0" w:firstRowLastColumn="0" w:lastRowFirstColumn="0" w:lastRowLastColumn="0"/>
            <w:tcW w:w="5508" w:type="dxa"/>
            <w:noWrap/>
          </w:tcPr>
          <w:p w14:paraId="7B163B72" w14:textId="77777777" w:rsidR="000C41A3" w:rsidRPr="00F65579" w:rsidRDefault="000C41A3" w:rsidP="000C41A3">
            <w:pPr>
              <w:pStyle w:val="Tabletextindent"/>
            </w:pPr>
            <w:r w:rsidRPr="00F65579">
              <w:t>Domestic equity</w:t>
            </w:r>
          </w:p>
        </w:tc>
        <w:tc>
          <w:tcPr>
            <w:cnfStyle w:val="000010000000" w:firstRow="0" w:lastRow="0" w:firstColumn="0" w:lastColumn="0" w:oddVBand="1" w:evenVBand="0" w:oddHBand="0" w:evenHBand="0" w:firstRowFirstColumn="0" w:firstRowLastColumn="0" w:lastRowFirstColumn="0" w:lastRowLastColumn="0"/>
            <w:tcW w:w="1251" w:type="dxa"/>
          </w:tcPr>
          <w:p w14:paraId="1EF38598" w14:textId="77777777" w:rsidR="000C41A3" w:rsidRPr="00F65579" w:rsidRDefault="000C41A3" w:rsidP="000C41A3">
            <w:pPr>
              <w:pStyle w:val="Tabletextright"/>
              <w:rPr>
                <w:bCs/>
              </w:rPr>
            </w:pPr>
            <w:r w:rsidRPr="00F65579">
              <w:rPr>
                <w:bCs/>
              </w:rPr>
              <w:t>27.6</w:t>
            </w:r>
          </w:p>
        </w:tc>
        <w:tc>
          <w:tcPr>
            <w:cnfStyle w:val="000001000000" w:firstRow="0" w:lastRow="0" w:firstColumn="0" w:lastColumn="0" w:oddVBand="0" w:evenVBand="1" w:oddHBand="0" w:evenHBand="0" w:firstRowFirstColumn="0" w:firstRowLastColumn="0" w:lastRowFirstColumn="0" w:lastRowLastColumn="0"/>
            <w:tcW w:w="1251" w:type="dxa"/>
          </w:tcPr>
          <w:p w14:paraId="7F58D163" w14:textId="77777777" w:rsidR="000C41A3" w:rsidRPr="00F65579" w:rsidRDefault="000C41A3" w:rsidP="000C41A3">
            <w:pPr>
              <w:pStyle w:val="Tabletextright"/>
              <w:rPr>
                <w:bCs/>
              </w:rPr>
            </w:pPr>
            <w:r w:rsidRPr="00F65579">
              <w:rPr>
                <w:bCs/>
              </w:rPr>
              <w:t>27.6</w:t>
            </w:r>
          </w:p>
        </w:tc>
      </w:tr>
      <w:tr w:rsidR="000C41A3" w:rsidRPr="00F65579" w14:paraId="2217BE17" w14:textId="77777777" w:rsidTr="000C41A3">
        <w:tc>
          <w:tcPr>
            <w:cnfStyle w:val="001000000000" w:firstRow="0" w:lastRow="0" w:firstColumn="1" w:lastColumn="0" w:oddVBand="0" w:evenVBand="0" w:oddHBand="0" w:evenHBand="0" w:firstRowFirstColumn="0" w:firstRowLastColumn="0" w:lastRowFirstColumn="0" w:lastRowLastColumn="0"/>
            <w:tcW w:w="5508" w:type="dxa"/>
            <w:noWrap/>
          </w:tcPr>
          <w:p w14:paraId="11A4557A" w14:textId="77777777" w:rsidR="000C41A3" w:rsidRPr="00F65579" w:rsidRDefault="000C41A3" w:rsidP="000C41A3">
            <w:pPr>
              <w:pStyle w:val="Tabletextindent"/>
            </w:pPr>
            <w:r w:rsidRPr="00F65579">
              <w:t>International equity</w:t>
            </w:r>
          </w:p>
        </w:tc>
        <w:tc>
          <w:tcPr>
            <w:cnfStyle w:val="000010000000" w:firstRow="0" w:lastRow="0" w:firstColumn="0" w:lastColumn="0" w:oddVBand="1" w:evenVBand="0" w:oddHBand="0" w:evenHBand="0" w:firstRowFirstColumn="0" w:firstRowLastColumn="0" w:lastRowFirstColumn="0" w:lastRowLastColumn="0"/>
            <w:tcW w:w="1251" w:type="dxa"/>
          </w:tcPr>
          <w:p w14:paraId="686FD53A" w14:textId="77777777" w:rsidR="000C41A3" w:rsidRPr="00F65579" w:rsidRDefault="000C41A3" w:rsidP="000C41A3">
            <w:pPr>
              <w:pStyle w:val="Tabletextright"/>
              <w:rPr>
                <w:bCs/>
              </w:rPr>
            </w:pPr>
            <w:r w:rsidRPr="00F65579">
              <w:rPr>
                <w:bCs/>
              </w:rPr>
              <w:t>27.6</w:t>
            </w:r>
          </w:p>
        </w:tc>
        <w:tc>
          <w:tcPr>
            <w:cnfStyle w:val="000001000000" w:firstRow="0" w:lastRow="0" w:firstColumn="0" w:lastColumn="0" w:oddVBand="0" w:evenVBand="1" w:oddHBand="0" w:evenHBand="0" w:firstRowFirstColumn="0" w:firstRowLastColumn="0" w:lastRowFirstColumn="0" w:lastRowLastColumn="0"/>
            <w:tcW w:w="1251" w:type="dxa"/>
          </w:tcPr>
          <w:p w14:paraId="2553FCD8" w14:textId="77777777" w:rsidR="000C41A3" w:rsidRPr="00F65579" w:rsidRDefault="000C41A3" w:rsidP="000C41A3">
            <w:pPr>
              <w:pStyle w:val="Tabletextright"/>
              <w:rPr>
                <w:bCs/>
              </w:rPr>
            </w:pPr>
            <w:r w:rsidRPr="00F65579">
              <w:rPr>
                <w:bCs/>
              </w:rPr>
              <w:t>27.6</w:t>
            </w:r>
          </w:p>
        </w:tc>
      </w:tr>
      <w:tr w:rsidR="000C41A3" w:rsidRPr="00F65579" w14:paraId="78F18890" w14:textId="77777777" w:rsidTr="000C41A3">
        <w:tc>
          <w:tcPr>
            <w:cnfStyle w:val="001000000000" w:firstRow="0" w:lastRow="0" w:firstColumn="1" w:lastColumn="0" w:oddVBand="0" w:evenVBand="0" w:oddHBand="0" w:evenHBand="0" w:firstRowFirstColumn="0" w:firstRowLastColumn="0" w:lastRowFirstColumn="0" w:lastRowLastColumn="0"/>
            <w:tcW w:w="5508" w:type="dxa"/>
            <w:noWrap/>
          </w:tcPr>
          <w:p w14:paraId="03E4471C" w14:textId="77777777" w:rsidR="000C41A3" w:rsidRPr="00F65579" w:rsidRDefault="000C41A3" w:rsidP="000C41A3">
            <w:pPr>
              <w:pStyle w:val="Tabletextindent"/>
            </w:pPr>
            <w:r w:rsidRPr="00F65579">
              <w:t>Domestic debt assets</w:t>
            </w:r>
          </w:p>
        </w:tc>
        <w:tc>
          <w:tcPr>
            <w:cnfStyle w:val="000010000000" w:firstRow="0" w:lastRow="0" w:firstColumn="0" w:lastColumn="0" w:oddVBand="1" w:evenVBand="0" w:oddHBand="0" w:evenHBand="0" w:firstRowFirstColumn="0" w:firstRowLastColumn="0" w:lastRowFirstColumn="0" w:lastRowLastColumn="0"/>
            <w:tcW w:w="1251" w:type="dxa"/>
          </w:tcPr>
          <w:p w14:paraId="6788ACF9" w14:textId="77777777" w:rsidR="000C41A3" w:rsidRPr="00F65579" w:rsidRDefault="000C41A3" w:rsidP="000C41A3">
            <w:pPr>
              <w:pStyle w:val="Tabletextright"/>
              <w:rPr>
                <w:bCs/>
              </w:rPr>
            </w:pPr>
            <w:r w:rsidRPr="00F65579">
              <w:rPr>
                <w:bCs/>
              </w:rPr>
              <w:t>17.8</w:t>
            </w:r>
          </w:p>
        </w:tc>
        <w:tc>
          <w:tcPr>
            <w:cnfStyle w:val="000001000000" w:firstRow="0" w:lastRow="0" w:firstColumn="0" w:lastColumn="0" w:oddVBand="0" w:evenVBand="1" w:oddHBand="0" w:evenHBand="0" w:firstRowFirstColumn="0" w:firstRowLastColumn="0" w:lastRowFirstColumn="0" w:lastRowLastColumn="0"/>
            <w:tcW w:w="1251" w:type="dxa"/>
          </w:tcPr>
          <w:p w14:paraId="0160C851" w14:textId="77777777" w:rsidR="000C41A3" w:rsidRPr="00F65579" w:rsidRDefault="000C41A3" w:rsidP="000C41A3">
            <w:pPr>
              <w:pStyle w:val="Tabletextright"/>
              <w:rPr>
                <w:bCs/>
              </w:rPr>
            </w:pPr>
            <w:r w:rsidRPr="00F65579">
              <w:rPr>
                <w:bCs/>
              </w:rPr>
              <w:t>17.8</w:t>
            </w:r>
          </w:p>
        </w:tc>
      </w:tr>
      <w:tr w:rsidR="000C41A3" w:rsidRPr="00F65579" w14:paraId="1B9A7DF2" w14:textId="77777777" w:rsidTr="000C41A3">
        <w:trPr>
          <w:trHeight w:val="91"/>
        </w:trPr>
        <w:tc>
          <w:tcPr>
            <w:cnfStyle w:val="001000000000" w:firstRow="0" w:lastRow="0" w:firstColumn="1" w:lastColumn="0" w:oddVBand="0" w:evenVBand="0" w:oddHBand="0" w:evenHBand="0" w:firstRowFirstColumn="0" w:firstRowLastColumn="0" w:lastRowFirstColumn="0" w:lastRowLastColumn="0"/>
            <w:tcW w:w="5508" w:type="dxa"/>
            <w:noWrap/>
          </w:tcPr>
          <w:p w14:paraId="651104E8" w14:textId="77777777" w:rsidR="000C41A3" w:rsidRPr="00F65579" w:rsidRDefault="000C41A3" w:rsidP="000C41A3">
            <w:pPr>
              <w:pStyle w:val="Tabletextindent"/>
            </w:pPr>
            <w:r w:rsidRPr="00F65579">
              <w:t>Property</w:t>
            </w:r>
          </w:p>
        </w:tc>
        <w:tc>
          <w:tcPr>
            <w:cnfStyle w:val="000010000000" w:firstRow="0" w:lastRow="0" w:firstColumn="0" w:lastColumn="0" w:oddVBand="1" w:evenVBand="0" w:oddHBand="0" w:evenHBand="0" w:firstRowFirstColumn="0" w:firstRowLastColumn="0" w:lastRowFirstColumn="0" w:lastRowLastColumn="0"/>
            <w:tcW w:w="1251" w:type="dxa"/>
          </w:tcPr>
          <w:p w14:paraId="58F622C1" w14:textId="77777777" w:rsidR="000C41A3" w:rsidRPr="00F65579" w:rsidRDefault="000C41A3" w:rsidP="000C41A3">
            <w:pPr>
              <w:pStyle w:val="Tabletextright"/>
              <w:rPr>
                <w:bCs/>
              </w:rPr>
            </w:pPr>
            <w:r w:rsidRPr="00F65579">
              <w:rPr>
                <w:bCs/>
              </w:rPr>
              <w:t>7.5</w:t>
            </w:r>
          </w:p>
        </w:tc>
        <w:tc>
          <w:tcPr>
            <w:cnfStyle w:val="000001000000" w:firstRow="0" w:lastRow="0" w:firstColumn="0" w:lastColumn="0" w:oddVBand="0" w:evenVBand="1" w:oddHBand="0" w:evenHBand="0" w:firstRowFirstColumn="0" w:firstRowLastColumn="0" w:lastRowFirstColumn="0" w:lastRowLastColumn="0"/>
            <w:tcW w:w="1251" w:type="dxa"/>
          </w:tcPr>
          <w:p w14:paraId="75A02438" w14:textId="77777777" w:rsidR="000C41A3" w:rsidRPr="00F65579" w:rsidRDefault="000C41A3" w:rsidP="000C41A3">
            <w:pPr>
              <w:pStyle w:val="Tabletextright"/>
              <w:rPr>
                <w:bCs/>
              </w:rPr>
            </w:pPr>
            <w:r w:rsidRPr="00F65579">
              <w:rPr>
                <w:bCs/>
              </w:rPr>
              <w:t>7.5</w:t>
            </w:r>
          </w:p>
        </w:tc>
      </w:tr>
      <w:tr w:rsidR="000C41A3" w:rsidRPr="00F65579" w14:paraId="27F9EFC4" w14:textId="77777777" w:rsidTr="000C41A3">
        <w:trPr>
          <w:trHeight w:val="151"/>
        </w:trPr>
        <w:tc>
          <w:tcPr>
            <w:cnfStyle w:val="001000000000" w:firstRow="0" w:lastRow="0" w:firstColumn="1" w:lastColumn="0" w:oddVBand="0" w:evenVBand="0" w:oddHBand="0" w:evenHBand="0" w:firstRowFirstColumn="0" w:firstRowLastColumn="0" w:lastRowFirstColumn="0" w:lastRowLastColumn="0"/>
            <w:tcW w:w="5508" w:type="dxa"/>
            <w:noWrap/>
          </w:tcPr>
          <w:p w14:paraId="10DE5B4C" w14:textId="77777777" w:rsidR="000C41A3" w:rsidRPr="00F65579" w:rsidRDefault="000C41A3" w:rsidP="000C41A3">
            <w:pPr>
              <w:pStyle w:val="Tabletextindent"/>
            </w:pPr>
            <w:r w:rsidRPr="00F65579">
              <w:t>Cash</w:t>
            </w:r>
          </w:p>
        </w:tc>
        <w:tc>
          <w:tcPr>
            <w:cnfStyle w:val="000010000000" w:firstRow="0" w:lastRow="0" w:firstColumn="0" w:lastColumn="0" w:oddVBand="1" w:evenVBand="0" w:oddHBand="0" w:evenHBand="0" w:firstRowFirstColumn="0" w:firstRowLastColumn="0" w:lastRowFirstColumn="0" w:lastRowLastColumn="0"/>
            <w:tcW w:w="1251" w:type="dxa"/>
          </w:tcPr>
          <w:p w14:paraId="3D6136CB" w14:textId="77777777" w:rsidR="000C41A3" w:rsidRPr="00F65579" w:rsidRDefault="000C41A3" w:rsidP="000C41A3">
            <w:pPr>
              <w:pStyle w:val="Tabletextright"/>
              <w:rPr>
                <w:bCs/>
              </w:rPr>
            </w:pPr>
            <w:r w:rsidRPr="00F65579">
              <w:rPr>
                <w:bCs/>
              </w:rPr>
              <w:t>4.1</w:t>
            </w:r>
          </w:p>
        </w:tc>
        <w:tc>
          <w:tcPr>
            <w:cnfStyle w:val="000001000000" w:firstRow="0" w:lastRow="0" w:firstColumn="0" w:lastColumn="0" w:oddVBand="0" w:evenVBand="1" w:oddHBand="0" w:evenHBand="0" w:firstRowFirstColumn="0" w:firstRowLastColumn="0" w:lastRowFirstColumn="0" w:lastRowLastColumn="0"/>
            <w:tcW w:w="1251" w:type="dxa"/>
          </w:tcPr>
          <w:p w14:paraId="557FEED3" w14:textId="77777777" w:rsidR="000C41A3" w:rsidRPr="00F65579" w:rsidRDefault="000C41A3" w:rsidP="000C41A3">
            <w:pPr>
              <w:pStyle w:val="Tabletextright"/>
              <w:rPr>
                <w:bCs/>
              </w:rPr>
            </w:pPr>
            <w:r w:rsidRPr="00F65579">
              <w:rPr>
                <w:bCs/>
              </w:rPr>
              <w:t>4.1</w:t>
            </w:r>
          </w:p>
        </w:tc>
      </w:tr>
      <w:tr w:rsidR="000C41A3" w:rsidRPr="00F65579" w14:paraId="21C302EA" w14:textId="77777777" w:rsidTr="000C41A3">
        <w:tc>
          <w:tcPr>
            <w:cnfStyle w:val="001000000000" w:firstRow="0" w:lastRow="0" w:firstColumn="1" w:lastColumn="0" w:oddVBand="0" w:evenVBand="0" w:oddHBand="0" w:evenHBand="0" w:firstRowFirstColumn="0" w:firstRowLastColumn="0" w:lastRowFirstColumn="0" w:lastRowLastColumn="0"/>
            <w:tcW w:w="5508" w:type="dxa"/>
            <w:noWrap/>
          </w:tcPr>
          <w:p w14:paraId="3A70073F" w14:textId="77777777" w:rsidR="000C41A3" w:rsidRPr="00F65579" w:rsidRDefault="000C41A3" w:rsidP="000C41A3">
            <w:pPr>
              <w:pStyle w:val="Tabletextindent"/>
            </w:pPr>
            <w:r w:rsidRPr="00F65579">
              <w:t>Other</w:t>
            </w:r>
          </w:p>
        </w:tc>
        <w:tc>
          <w:tcPr>
            <w:cnfStyle w:val="000010000000" w:firstRow="0" w:lastRow="0" w:firstColumn="0" w:lastColumn="0" w:oddVBand="1" w:evenVBand="0" w:oddHBand="0" w:evenHBand="0" w:firstRowFirstColumn="0" w:firstRowLastColumn="0" w:lastRowFirstColumn="0" w:lastRowLastColumn="0"/>
            <w:tcW w:w="1251" w:type="dxa"/>
          </w:tcPr>
          <w:p w14:paraId="76D2DBF1" w14:textId="77777777" w:rsidR="000C41A3" w:rsidRPr="00F65579" w:rsidRDefault="000C41A3" w:rsidP="000C41A3">
            <w:pPr>
              <w:pStyle w:val="Tabletextright"/>
              <w:rPr>
                <w:bCs/>
              </w:rPr>
            </w:pPr>
            <w:r w:rsidRPr="00F65579">
              <w:rPr>
                <w:bCs/>
              </w:rPr>
              <w:t>15.4</w:t>
            </w:r>
          </w:p>
        </w:tc>
        <w:tc>
          <w:tcPr>
            <w:cnfStyle w:val="000001000000" w:firstRow="0" w:lastRow="0" w:firstColumn="0" w:lastColumn="0" w:oddVBand="0" w:evenVBand="1" w:oddHBand="0" w:evenHBand="0" w:firstRowFirstColumn="0" w:firstRowLastColumn="0" w:lastRowFirstColumn="0" w:lastRowLastColumn="0"/>
            <w:tcW w:w="1251" w:type="dxa"/>
          </w:tcPr>
          <w:p w14:paraId="124CA783" w14:textId="77777777" w:rsidR="000C41A3" w:rsidRPr="00F65579" w:rsidRDefault="000C41A3" w:rsidP="000C41A3">
            <w:pPr>
              <w:pStyle w:val="Tabletextright"/>
              <w:rPr>
                <w:bCs/>
              </w:rPr>
            </w:pPr>
            <w:r w:rsidRPr="00F65579">
              <w:rPr>
                <w:bCs/>
              </w:rPr>
              <w:t>15.4</w:t>
            </w:r>
          </w:p>
        </w:tc>
      </w:tr>
      <w:tr w:rsidR="000C41A3" w:rsidRPr="00F65579" w14:paraId="440E2B99" w14:textId="77777777" w:rsidTr="000C41A3">
        <w:tc>
          <w:tcPr>
            <w:cnfStyle w:val="001000000000" w:firstRow="0" w:lastRow="0" w:firstColumn="1" w:lastColumn="0" w:oddVBand="0" w:evenVBand="0" w:oddHBand="0" w:evenHBand="0" w:firstRowFirstColumn="0" w:firstRowLastColumn="0" w:lastRowFirstColumn="0" w:lastRowLastColumn="0"/>
            <w:tcW w:w="5508" w:type="dxa"/>
            <w:noWrap/>
          </w:tcPr>
          <w:p w14:paraId="515398EF"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251" w:type="dxa"/>
          </w:tcPr>
          <w:p w14:paraId="0F1EDF12" w14:textId="77777777" w:rsidR="000C41A3" w:rsidRPr="00F65579" w:rsidRDefault="000C41A3" w:rsidP="000C41A3">
            <w:pPr>
              <w:pStyle w:val="Tabletextrightbold"/>
            </w:pPr>
            <w:r w:rsidRPr="00F65579">
              <w:t>100.0</w:t>
            </w:r>
          </w:p>
        </w:tc>
        <w:tc>
          <w:tcPr>
            <w:cnfStyle w:val="000001000000" w:firstRow="0" w:lastRow="0" w:firstColumn="0" w:lastColumn="0" w:oddVBand="0" w:evenVBand="1" w:oddHBand="0" w:evenHBand="0" w:firstRowFirstColumn="0" w:firstRowLastColumn="0" w:lastRowFirstColumn="0" w:lastRowLastColumn="0"/>
            <w:tcW w:w="1251" w:type="dxa"/>
          </w:tcPr>
          <w:p w14:paraId="2E606BA4" w14:textId="77777777" w:rsidR="000C41A3" w:rsidRPr="00F65579" w:rsidRDefault="000C41A3" w:rsidP="000C41A3">
            <w:pPr>
              <w:pStyle w:val="Tabletextrightbold"/>
            </w:pPr>
            <w:r w:rsidRPr="00F65579">
              <w:t>100.0</w:t>
            </w:r>
          </w:p>
        </w:tc>
      </w:tr>
    </w:tbl>
    <w:p w14:paraId="6EAB6F2F" w14:textId="77777777" w:rsidR="000C41A3" w:rsidRPr="00F65579" w:rsidRDefault="000C41A3" w:rsidP="000C41A3"/>
    <w:bookmarkEnd w:id="79"/>
    <w:p w14:paraId="41D55FC6" w14:textId="77777777" w:rsidR="000C41A3" w:rsidRPr="00F65579" w:rsidRDefault="000C41A3" w:rsidP="000C41A3"/>
    <w:p w14:paraId="31C818F4" w14:textId="77777777" w:rsidR="000C41A3" w:rsidRPr="00F65579" w:rsidRDefault="000C41A3" w:rsidP="000C41A3">
      <w:pPr>
        <w:sectPr w:rsidR="000C41A3" w:rsidRPr="00F65579" w:rsidSect="000C41A3">
          <w:headerReference w:type="default" r:id="rId76"/>
          <w:type w:val="continuous"/>
          <w:pgSz w:w="11909" w:h="16834" w:code="9"/>
          <w:pgMar w:top="1728" w:right="1152" w:bottom="1152" w:left="1152" w:header="720" w:footer="288" w:gutter="0"/>
          <w:cols w:space="720"/>
          <w:noEndnote/>
        </w:sectPr>
      </w:pPr>
    </w:p>
    <w:p w14:paraId="6472234D" w14:textId="77777777" w:rsidR="000C41A3" w:rsidRPr="00F65579" w:rsidRDefault="000C41A3" w:rsidP="000C41A3">
      <w:pPr>
        <w:pStyle w:val="Heading1numbered"/>
      </w:pPr>
      <w:bookmarkStart w:id="87" w:name="_Toc484452149"/>
      <w:bookmarkStart w:id="88" w:name="_Toc17186219"/>
      <w:r w:rsidRPr="00F65579">
        <w:lastRenderedPageBreak/>
        <w:t>Key assets available to support output delivery</w:t>
      </w:r>
      <w:bookmarkEnd w:id="87"/>
      <w:bookmarkEnd w:id="88"/>
    </w:p>
    <w:p w14:paraId="09C138F0" w14:textId="77777777" w:rsidR="000C41A3" w:rsidRPr="00F65579" w:rsidRDefault="000C41A3" w:rsidP="000C41A3">
      <w:pPr>
        <w:pStyle w:val="Spacer"/>
      </w:pPr>
    </w:p>
    <w:p w14:paraId="54B1FB3F" w14:textId="77777777" w:rsidR="000C41A3" w:rsidRPr="00F65579" w:rsidRDefault="000C41A3" w:rsidP="000C41A3">
      <w:pPr>
        <w:pStyle w:val="Heading4"/>
        <w:sectPr w:rsidR="000C41A3" w:rsidRPr="00F65579" w:rsidSect="000C41A3">
          <w:headerReference w:type="even" r:id="rId77"/>
          <w:headerReference w:type="default" r:id="rId78"/>
          <w:pgSz w:w="11909" w:h="16834" w:code="9"/>
          <w:pgMar w:top="1728" w:right="1152" w:bottom="1152" w:left="1152" w:header="720" w:footer="288" w:gutter="0"/>
          <w:cols w:space="720"/>
          <w:noEndnote/>
        </w:sectPr>
      </w:pPr>
    </w:p>
    <w:p w14:paraId="4B00723C" w14:textId="77777777" w:rsidR="000C41A3" w:rsidRPr="00F65579" w:rsidRDefault="000C41A3" w:rsidP="000C41A3">
      <w:pPr>
        <w:pStyle w:val="Heading4"/>
      </w:pPr>
      <w:bookmarkStart w:id="89" w:name="Non_financial_physical_assets_start"/>
      <w:bookmarkStart w:id="90" w:name="Section_05"/>
      <w:r w:rsidRPr="00F65579">
        <w:t>Introduction</w:t>
      </w:r>
    </w:p>
    <w:bookmarkEnd w:id="89"/>
    <w:p w14:paraId="6B2B332C" w14:textId="77777777" w:rsidR="000C41A3" w:rsidRPr="00F65579" w:rsidRDefault="000C41A3" w:rsidP="000C41A3">
      <w:r w:rsidRPr="00F65579">
        <w:t>The Department controls property, plant and equipment that are utilised in fulfilling its objectives and conducting its activities. They represent the resources that have been entrusted to the Department to be utilised for delivery of those outputs.</w:t>
      </w:r>
    </w:p>
    <w:p w14:paraId="735714D8" w14:textId="77777777" w:rsidR="000C41A3" w:rsidRPr="00F65579" w:rsidRDefault="000C41A3" w:rsidP="000C41A3">
      <w:pPr>
        <w:pStyle w:val="Heading4"/>
      </w:pPr>
      <w:r w:rsidRPr="00F65579">
        <w:t>Judgement required</w:t>
      </w:r>
    </w:p>
    <w:p w14:paraId="6EC79807" w14:textId="77777777" w:rsidR="000C41A3" w:rsidRPr="00F65579" w:rsidRDefault="000C41A3" w:rsidP="000C41A3">
      <w:r w:rsidRPr="00F65579">
        <w:t>Where the assets included in this section are carried at fair value, additional information is disclosed in note 8.3 in connection with how those fair values were determined.</w:t>
      </w:r>
    </w:p>
    <w:p w14:paraId="7A204498" w14:textId="77777777" w:rsidR="000D7749" w:rsidRPr="00F65579" w:rsidRDefault="000D7749" w:rsidP="000D7749">
      <w:pPr>
        <w:pStyle w:val="Spacer"/>
      </w:pPr>
    </w:p>
    <w:p w14:paraId="42F46564" w14:textId="77777777" w:rsidR="000C41A3" w:rsidRPr="00F65579" w:rsidRDefault="000D7749" w:rsidP="000C41A3">
      <w:r w:rsidRPr="00F65579">
        <w:br w:type="column"/>
      </w:r>
      <w:r w:rsidR="000C41A3" w:rsidRPr="00F65579">
        <w:t>In addition, judgements have also been applied in assessing the useful lives of property, plant and equipment.</w:t>
      </w:r>
    </w:p>
    <w:p w14:paraId="34E29601" w14:textId="77777777" w:rsidR="000D7749" w:rsidRPr="00F65579" w:rsidRDefault="000D7749" w:rsidP="000C41A3"/>
    <w:p w14:paraId="73A174AF" w14:textId="77777777" w:rsidR="000C41A3" w:rsidRPr="00F65579" w:rsidRDefault="000C41A3" w:rsidP="000C41A3">
      <w:pPr>
        <w:pStyle w:val="Heading4"/>
      </w:pPr>
      <w:r w:rsidRPr="00F65579">
        <w:t>Structure</w:t>
      </w:r>
    </w:p>
    <w:p w14:paraId="140652FD" w14:textId="54309C8E" w:rsidR="000D7749" w:rsidRPr="00F65579" w:rsidRDefault="000C41A3">
      <w:pPr>
        <w:pStyle w:val="TOC5"/>
        <w:rPr>
          <w:noProof/>
          <w:color w:val="auto"/>
          <w:sz w:val="22"/>
        </w:rPr>
      </w:pPr>
      <w:r w:rsidRPr="00F65579">
        <w:fldChar w:fldCharType="begin"/>
      </w:r>
      <w:r w:rsidRPr="00F65579">
        <w:instrText xml:space="preserve"> TOC \h \z \t "Heading 2 numbered,5" \b Section_05 </w:instrText>
      </w:r>
      <w:r w:rsidRPr="00F65579">
        <w:fldChar w:fldCharType="separate"/>
      </w:r>
      <w:hyperlink w:anchor="_Toc17189200" w:history="1">
        <w:r w:rsidR="000D7749" w:rsidRPr="00F65579">
          <w:rPr>
            <w:rStyle w:val="Hyperlink"/>
            <w:noProof/>
          </w:rPr>
          <w:t>5.1</w:t>
        </w:r>
        <w:r w:rsidR="000D7749" w:rsidRPr="00F65579">
          <w:rPr>
            <w:noProof/>
            <w:color w:val="auto"/>
            <w:sz w:val="22"/>
          </w:rPr>
          <w:tab/>
        </w:r>
        <w:r w:rsidR="000D7749" w:rsidRPr="00F65579">
          <w:rPr>
            <w:rStyle w:val="Hyperlink"/>
            <w:noProof/>
          </w:rPr>
          <w:t>Property, plant and equipment</w:t>
        </w:r>
        <w:r w:rsidR="000D7749" w:rsidRPr="00F65579">
          <w:rPr>
            <w:noProof/>
            <w:webHidden/>
          </w:rPr>
          <w:tab/>
        </w:r>
        <w:r w:rsidR="000D7749" w:rsidRPr="00F65579">
          <w:rPr>
            <w:noProof/>
            <w:webHidden/>
          </w:rPr>
          <w:fldChar w:fldCharType="begin"/>
        </w:r>
        <w:r w:rsidR="000D7749" w:rsidRPr="00F65579">
          <w:rPr>
            <w:noProof/>
            <w:webHidden/>
          </w:rPr>
          <w:instrText xml:space="preserve"> PAGEREF _Toc17189200 \h </w:instrText>
        </w:r>
        <w:r w:rsidR="000D7749" w:rsidRPr="00F65579">
          <w:rPr>
            <w:noProof/>
            <w:webHidden/>
          </w:rPr>
        </w:r>
        <w:r w:rsidR="000D7749" w:rsidRPr="00F65579">
          <w:rPr>
            <w:noProof/>
            <w:webHidden/>
          </w:rPr>
          <w:fldChar w:fldCharType="separate"/>
        </w:r>
        <w:r w:rsidR="002C2B48">
          <w:rPr>
            <w:noProof/>
            <w:webHidden/>
          </w:rPr>
          <w:t>70</w:t>
        </w:r>
        <w:r w:rsidR="000D7749" w:rsidRPr="00F65579">
          <w:rPr>
            <w:noProof/>
            <w:webHidden/>
          </w:rPr>
          <w:fldChar w:fldCharType="end"/>
        </w:r>
      </w:hyperlink>
    </w:p>
    <w:p w14:paraId="51AA7FA9" w14:textId="50F4E48F" w:rsidR="000D7749" w:rsidRPr="00F65579" w:rsidRDefault="00DA453D">
      <w:pPr>
        <w:pStyle w:val="TOC5"/>
        <w:rPr>
          <w:noProof/>
          <w:color w:val="auto"/>
          <w:sz w:val="22"/>
        </w:rPr>
      </w:pPr>
      <w:hyperlink w:anchor="_Toc17189201" w:history="1">
        <w:r w:rsidR="000D7749" w:rsidRPr="00F65579">
          <w:rPr>
            <w:rStyle w:val="Hyperlink"/>
            <w:noProof/>
          </w:rPr>
          <w:t>5.2</w:t>
        </w:r>
        <w:r w:rsidR="000D7749" w:rsidRPr="00F65579">
          <w:rPr>
            <w:noProof/>
            <w:color w:val="auto"/>
            <w:sz w:val="22"/>
          </w:rPr>
          <w:tab/>
        </w:r>
        <w:r w:rsidR="000D7749" w:rsidRPr="00F65579">
          <w:rPr>
            <w:rStyle w:val="Hyperlink"/>
            <w:noProof/>
          </w:rPr>
          <w:t>Intangible assets</w:t>
        </w:r>
        <w:r w:rsidR="000D7749" w:rsidRPr="00F65579">
          <w:rPr>
            <w:noProof/>
            <w:webHidden/>
          </w:rPr>
          <w:tab/>
        </w:r>
        <w:r w:rsidR="000D7749" w:rsidRPr="00F65579">
          <w:rPr>
            <w:noProof/>
            <w:webHidden/>
          </w:rPr>
          <w:fldChar w:fldCharType="begin"/>
        </w:r>
        <w:r w:rsidR="000D7749" w:rsidRPr="00F65579">
          <w:rPr>
            <w:noProof/>
            <w:webHidden/>
          </w:rPr>
          <w:instrText xml:space="preserve"> PAGEREF _Toc17189201 \h </w:instrText>
        </w:r>
        <w:r w:rsidR="000D7749" w:rsidRPr="00F65579">
          <w:rPr>
            <w:noProof/>
            <w:webHidden/>
          </w:rPr>
        </w:r>
        <w:r w:rsidR="000D7749" w:rsidRPr="00F65579">
          <w:rPr>
            <w:noProof/>
            <w:webHidden/>
          </w:rPr>
          <w:fldChar w:fldCharType="separate"/>
        </w:r>
        <w:r w:rsidR="002C2B48">
          <w:rPr>
            <w:noProof/>
            <w:webHidden/>
          </w:rPr>
          <w:t>74</w:t>
        </w:r>
        <w:r w:rsidR="000D7749" w:rsidRPr="00F65579">
          <w:rPr>
            <w:noProof/>
            <w:webHidden/>
          </w:rPr>
          <w:fldChar w:fldCharType="end"/>
        </w:r>
      </w:hyperlink>
    </w:p>
    <w:p w14:paraId="14F068BD" w14:textId="77777777" w:rsidR="000C41A3" w:rsidRPr="00F65579" w:rsidRDefault="000C41A3" w:rsidP="000C41A3">
      <w:r w:rsidRPr="00F65579">
        <w:fldChar w:fldCharType="end"/>
      </w:r>
    </w:p>
    <w:p w14:paraId="65EED52D"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16751A3C" w14:textId="77777777" w:rsidR="000C41A3" w:rsidRPr="00F65579" w:rsidRDefault="000C41A3" w:rsidP="000C41A3">
      <w:pPr>
        <w:pStyle w:val="Heading2numbered"/>
      </w:pPr>
      <w:bookmarkStart w:id="91" w:name="_Toc17186220"/>
      <w:bookmarkStart w:id="92" w:name="_Toc17189200"/>
      <w:r w:rsidRPr="00F65579">
        <w:t>Property, plant and equipment</w:t>
      </w:r>
      <w:bookmarkEnd w:id="91"/>
      <w:bookmarkEnd w:id="92"/>
    </w:p>
    <w:tbl>
      <w:tblPr>
        <w:tblStyle w:val="AnnualReporttexttable"/>
        <w:tblW w:w="7218" w:type="dxa"/>
        <w:tblLayout w:type="fixed"/>
        <w:tblLook w:val="0080" w:firstRow="0" w:lastRow="0" w:firstColumn="1" w:lastColumn="0" w:noHBand="0" w:noVBand="0"/>
      </w:tblPr>
      <w:tblGrid>
        <w:gridCol w:w="5148"/>
        <w:gridCol w:w="1035"/>
        <w:gridCol w:w="1035"/>
      </w:tblGrid>
      <w:tr w:rsidR="000C41A3" w:rsidRPr="00F65579" w14:paraId="2F29109D"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257C1F14"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25C10D58" w14:textId="77777777" w:rsidR="000C41A3" w:rsidRPr="00F65579" w:rsidRDefault="000C41A3" w:rsidP="000C41A3">
            <w:pPr>
              <w:pStyle w:val="Tableheader"/>
              <w:rPr>
                <w:b/>
              </w:rPr>
            </w:pPr>
            <w:r w:rsidRPr="00F65579">
              <w:rPr>
                <w:b/>
              </w:rPr>
              <w:t>2019</w:t>
            </w:r>
            <w:r w:rsidRPr="00F65579">
              <w:rPr>
                <w:b/>
              </w:rPr>
              <w:br/>
              <w:t>$’000</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tcPr>
          <w:p w14:paraId="7A29C2F4" w14:textId="77777777" w:rsidR="000C41A3" w:rsidRPr="00F65579" w:rsidRDefault="000C41A3" w:rsidP="000C41A3">
            <w:pPr>
              <w:pStyle w:val="Tableheader"/>
              <w:rPr>
                <w:b/>
              </w:rPr>
            </w:pPr>
            <w:r w:rsidRPr="00F65579">
              <w:rPr>
                <w:b/>
              </w:rPr>
              <w:t>2018</w:t>
            </w:r>
            <w:r w:rsidRPr="00F65579">
              <w:rPr>
                <w:b/>
              </w:rPr>
              <w:br/>
              <w:t>$’000</w:t>
            </w:r>
          </w:p>
        </w:tc>
      </w:tr>
      <w:tr w:rsidR="000C41A3" w:rsidRPr="00F65579" w14:paraId="2993D875"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556F282E" w14:textId="77777777" w:rsidR="000C41A3" w:rsidRPr="00F65579" w:rsidRDefault="000C41A3" w:rsidP="000C41A3">
            <w:pPr>
              <w:pStyle w:val="Tabletextbold"/>
            </w:pPr>
            <w:r w:rsidRPr="00F65579">
              <w:t>Land</w:t>
            </w:r>
          </w:p>
        </w:tc>
        <w:tc>
          <w:tcPr>
            <w:cnfStyle w:val="000010000000" w:firstRow="0" w:lastRow="0" w:firstColumn="0" w:lastColumn="0" w:oddVBand="1" w:evenVBand="0" w:oddHBand="0" w:evenHBand="0" w:firstRowFirstColumn="0" w:firstRowLastColumn="0" w:lastRowFirstColumn="0" w:lastRowLastColumn="0"/>
            <w:tcW w:w="1035" w:type="dxa"/>
          </w:tcPr>
          <w:p w14:paraId="2465620D"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606F516E" w14:textId="77777777" w:rsidR="000C41A3" w:rsidRPr="00F65579" w:rsidRDefault="000C41A3" w:rsidP="000C41A3">
            <w:pPr>
              <w:pStyle w:val="Tabletextright"/>
            </w:pPr>
          </w:p>
        </w:tc>
      </w:tr>
      <w:tr w:rsidR="000C41A3" w:rsidRPr="00F65579" w14:paraId="7909F4B3"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27E3BEC5" w14:textId="77777777" w:rsidR="000C41A3" w:rsidRPr="00F65579" w:rsidRDefault="000C41A3" w:rsidP="000C41A3">
            <w:pPr>
              <w:pStyle w:val="Tabletext"/>
            </w:pPr>
            <w:r w:rsidRPr="00F65579">
              <w:t>At valuation</w:t>
            </w:r>
          </w:p>
        </w:tc>
        <w:tc>
          <w:tcPr>
            <w:cnfStyle w:val="000010000000" w:firstRow="0" w:lastRow="0" w:firstColumn="0" w:lastColumn="0" w:oddVBand="1" w:evenVBand="0" w:oddHBand="0" w:evenHBand="0" w:firstRowFirstColumn="0" w:firstRowLastColumn="0" w:lastRowFirstColumn="0" w:lastRowLastColumn="0"/>
            <w:tcW w:w="1035" w:type="dxa"/>
          </w:tcPr>
          <w:p w14:paraId="671A633B" w14:textId="77777777" w:rsidR="000C41A3" w:rsidRPr="00F65579" w:rsidRDefault="000C41A3" w:rsidP="000C41A3">
            <w:pPr>
              <w:pStyle w:val="Tabletextrightbold"/>
            </w:pPr>
            <w:r w:rsidRPr="00F65579">
              <w:t>599 781</w:t>
            </w:r>
          </w:p>
        </w:tc>
        <w:tc>
          <w:tcPr>
            <w:cnfStyle w:val="000001000000" w:firstRow="0" w:lastRow="0" w:firstColumn="0" w:lastColumn="0" w:oddVBand="0" w:evenVBand="1" w:oddHBand="0" w:evenHBand="0" w:firstRowFirstColumn="0" w:firstRowLastColumn="0" w:lastRowFirstColumn="0" w:lastRowLastColumn="0"/>
            <w:tcW w:w="1035" w:type="dxa"/>
          </w:tcPr>
          <w:p w14:paraId="7A5DBC33" w14:textId="77777777" w:rsidR="000C41A3" w:rsidRPr="00F65579" w:rsidRDefault="000C41A3" w:rsidP="000C41A3">
            <w:pPr>
              <w:pStyle w:val="Tabletextrightbold"/>
            </w:pPr>
            <w:r w:rsidRPr="00F65579">
              <w:t>602 551</w:t>
            </w:r>
          </w:p>
        </w:tc>
      </w:tr>
      <w:tr w:rsidR="000C41A3" w:rsidRPr="00F65579" w14:paraId="3BC014D0"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0DFD60C1" w14:textId="77777777" w:rsidR="000C41A3" w:rsidRPr="00F65579" w:rsidRDefault="000C41A3" w:rsidP="000C41A3">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4C758AFA" w14:textId="77777777" w:rsidR="000C41A3" w:rsidRPr="00F65579" w:rsidRDefault="000C41A3" w:rsidP="000C41A3">
            <w:pPr>
              <w:pStyle w:val="Tabletextright"/>
              <w:rPr>
                <w:bCs/>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546181DE" w14:textId="77777777" w:rsidR="000C41A3" w:rsidRPr="00F65579" w:rsidRDefault="000C41A3" w:rsidP="000C41A3">
            <w:pPr>
              <w:pStyle w:val="Tabletextright"/>
              <w:rPr>
                <w:bCs/>
                <w:sz w:val="12"/>
                <w:szCs w:val="12"/>
              </w:rPr>
            </w:pPr>
          </w:p>
        </w:tc>
      </w:tr>
      <w:tr w:rsidR="000C41A3" w:rsidRPr="00F65579" w14:paraId="4CBC4578"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52EB505E" w14:textId="77777777" w:rsidR="000C41A3" w:rsidRPr="00F65579" w:rsidRDefault="000C41A3" w:rsidP="000C41A3">
            <w:pPr>
              <w:pStyle w:val="Tabletextbold"/>
            </w:pPr>
            <w:r w:rsidRPr="00F65579">
              <w:t>Buildings (including heritage buildings)</w:t>
            </w:r>
          </w:p>
        </w:tc>
        <w:tc>
          <w:tcPr>
            <w:cnfStyle w:val="000010000000" w:firstRow="0" w:lastRow="0" w:firstColumn="0" w:lastColumn="0" w:oddVBand="1" w:evenVBand="0" w:oddHBand="0" w:evenHBand="0" w:firstRowFirstColumn="0" w:firstRowLastColumn="0" w:lastRowFirstColumn="0" w:lastRowLastColumn="0"/>
            <w:tcW w:w="1035" w:type="dxa"/>
          </w:tcPr>
          <w:p w14:paraId="28771A10"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35" w:type="dxa"/>
          </w:tcPr>
          <w:p w14:paraId="7C2FB193" w14:textId="77777777" w:rsidR="000C41A3" w:rsidRPr="00F65579" w:rsidRDefault="000C41A3" w:rsidP="000C41A3">
            <w:pPr>
              <w:pStyle w:val="Tabletextright"/>
              <w:rPr>
                <w:bCs/>
              </w:rPr>
            </w:pPr>
          </w:p>
        </w:tc>
      </w:tr>
      <w:tr w:rsidR="000C41A3" w:rsidRPr="00F65579" w14:paraId="3D621DE8"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6DC1EA2D" w14:textId="77777777" w:rsidR="000C41A3" w:rsidRPr="00F65579" w:rsidRDefault="000C41A3" w:rsidP="000C41A3">
            <w:pPr>
              <w:pStyle w:val="Tabletext"/>
            </w:pPr>
            <w:r w:rsidRPr="00F65579">
              <w:t xml:space="preserve">At independent valuation </w:t>
            </w:r>
          </w:p>
        </w:tc>
        <w:tc>
          <w:tcPr>
            <w:cnfStyle w:val="000010000000" w:firstRow="0" w:lastRow="0" w:firstColumn="0" w:lastColumn="0" w:oddVBand="1" w:evenVBand="0" w:oddHBand="0" w:evenHBand="0" w:firstRowFirstColumn="0" w:firstRowLastColumn="0" w:lastRowFirstColumn="0" w:lastRowLastColumn="0"/>
            <w:tcW w:w="1035" w:type="dxa"/>
          </w:tcPr>
          <w:p w14:paraId="4341BB88" w14:textId="77777777" w:rsidR="000C41A3" w:rsidRPr="00F65579" w:rsidRDefault="000C41A3" w:rsidP="000C41A3">
            <w:pPr>
              <w:pStyle w:val="Tabletextright"/>
              <w:rPr>
                <w:bCs/>
              </w:rPr>
            </w:pPr>
            <w:r w:rsidRPr="00F65579">
              <w:t xml:space="preserve">176 061 </w:t>
            </w:r>
          </w:p>
        </w:tc>
        <w:tc>
          <w:tcPr>
            <w:cnfStyle w:val="000001000000" w:firstRow="0" w:lastRow="0" w:firstColumn="0" w:lastColumn="0" w:oddVBand="0" w:evenVBand="1" w:oddHBand="0" w:evenHBand="0" w:firstRowFirstColumn="0" w:firstRowLastColumn="0" w:lastRowFirstColumn="0" w:lastRowLastColumn="0"/>
            <w:tcW w:w="1035" w:type="dxa"/>
          </w:tcPr>
          <w:p w14:paraId="4BC41B8F" w14:textId="77777777" w:rsidR="000C41A3" w:rsidRPr="00F65579" w:rsidRDefault="000C41A3" w:rsidP="000C41A3">
            <w:pPr>
              <w:pStyle w:val="Tabletextright"/>
              <w:rPr>
                <w:bCs/>
              </w:rPr>
            </w:pPr>
            <w:r w:rsidRPr="00F65579">
              <w:rPr>
                <w:bCs/>
              </w:rPr>
              <w:t>174 504</w:t>
            </w:r>
          </w:p>
        </w:tc>
      </w:tr>
      <w:tr w:rsidR="000C41A3" w:rsidRPr="00F65579" w14:paraId="58841BAA"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782228C4" w14:textId="77777777" w:rsidR="000C41A3" w:rsidRPr="00F65579" w:rsidRDefault="000C41A3" w:rsidP="000C41A3">
            <w:pPr>
              <w:pStyle w:val="Tabletext"/>
            </w:pPr>
            <w:r w:rsidRPr="00F65579">
              <w:t>At cost</w:t>
            </w:r>
          </w:p>
        </w:tc>
        <w:tc>
          <w:tcPr>
            <w:cnfStyle w:val="000010000000" w:firstRow="0" w:lastRow="0" w:firstColumn="0" w:lastColumn="0" w:oddVBand="1" w:evenVBand="0" w:oddHBand="0" w:evenHBand="0" w:firstRowFirstColumn="0" w:firstRowLastColumn="0" w:lastRowFirstColumn="0" w:lastRowLastColumn="0"/>
            <w:tcW w:w="1035" w:type="dxa"/>
          </w:tcPr>
          <w:p w14:paraId="5182DF16" w14:textId="77777777" w:rsidR="000C41A3" w:rsidRPr="00F65579" w:rsidRDefault="000C41A3" w:rsidP="000C41A3">
            <w:pPr>
              <w:pStyle w:val="Tabletextright"/>
              <w:rPr>
                <w:bCs/>
              </w:rPr>
            </w:pPr>
            <w:r w:rsidRPr="00F65579">
              <w:t xml:space="preserve">7 150 </w:t>
            </w:r>
          </w:p>
        </w:tc>
        <w:tc>
          <w:tcPr>
            <w:cnfStyle w:val="000001000000" w:firstRow="0" w:lastRow="0" w:firstColumn="0" w:lastColumn="0" w:oddVBand="0" w:evenVBand="1" w:oddHBand="0" w:evenHBand="0" w:firstRowFirstColumn="0" w:firstRowLastColumn="0" w:lastRowFirstColumn="0" w:lastRowLastColumn="0"/>
            <w:tcW w:w="1035" w:type="dxa"/>
          </w:tcPr>
          <w:p w14:paraId="24B540CF" w14:textId="77777777" w:rsidR="000C41A3" w:rsidRPr="00F65579" w:rsidRDefault="000C41A3" w:rsidP="000C41A3">
            <w:pPr>
              <w:pStyle w:val="Tabletextright"/>
              <w:rPr>
                <w:bCs/>
              </w:rPr>
            </w:pPr>
            <w:r w:rsidRPr="00F65579">
              <w:rPr>
                <w:bCs/>
              </w:rPr>
              <w:t>7 118</w:t>
            </w:r>
          </w:p>
        </w:tc>
      </w:tr>
      <w:tr w:rsidR="000C41A3" w:rsidRPr="00F65579" w14:paraId="38A8D042"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5F263A1F" w14:textId="77777777" w:rsidR="000C41A3" w:rsidRPr="00F65579" w:rsidRDefault="000C41A3" w:rsidP="000C41A3">
            <w:pPr>
              <w:pStyle w:val="Tabletext"/>
            </w:pPr>
            <w:r w:rsidRPr="00F65579">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5890B0A5" w14:textId="77777777" w:rsidR="000C41A3" w:rsidRPr="00F65579" w:rsidRDefault="000C41A3" w:rsidP="000C41A3">
            <w:pPr>
              <w:pStyle w:val="Tabletextright"/>
            </w:pPr>
            <w:r w:rsidRPr="00F65579">
              <w:t>(24 537)</w:t>
            </w:r>
          </w:p>
        </w:tc>
        <w:tc>
          <w:tcPr>
            <w:cnfStyle w:val="000001000000" w:firstRow="0" w:lastRow="0" w:firstColumn="0" w:lastColumn="0" w:oddVBand="0" w:evenVBand="1" w:oddHBand="0" w:evenHBand="0" w:firstRowFirstColumn="0" w:firstRowLastColumn="0" w:lastRowFirstColumn="0" w:lastRowLastColumn="0"/>
            <w:tcW w:w="1035" w:type="dxa"/>
          </w:tcPr>
          <w:p w14:paraId="41D58DAC" w14:textId="77777777" w:rsidR="000C41A3" w:rsidRPr="00F65579" w:rsidRDefault="000C41A3" w:rsidP="000C41A3">
            <w:pPr>
              <w:pStyle w:val="Tabletextright"/>
              <w:rPr>
                <w:bCs/>
              </w:rPr>
            </w:pPr>
            <w:r w:rsidRPr="00F65579">
              <w:rPr>
                <w:bCs/>
              </w:rPr>
              <w:t>(12 054)</w:t>
            </w:r>
          </w:p>
        </w:tc>
      </w:tr>
      <w:tr w:rsidR="000C41A3" w:rsidRPr="00F65579" w14:paraId="4B7854D0"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3F4A4679"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1F7E6946" w14:textId="77777777" w:rsidR="000C41A3" w:rsidRPr="00F65579" w:rsidRDefault="000C41A3" w:rsidP="000C41A3">
            <w:pPr>
              <w:pStyle w:val="Tabletextrightbold"/>
            </w:pPr>
            <w:r w:rsidRPr="00F65579">
              <w:t xml:space="preserve">158 674 </w:t>
            </w:r>
          </w:p>
        </w:tc>
        <w:tc>
          <w:tcPr>
            <w:cnfStyle w:val="000001000000" w:firstRow="0" w:lastRow="0" w:firstColumn="0" w:lastColumn="0" w:oddVBand="0" w:evenVBand="1" w:oddHBand="0" w:evenHBand="0" w:firstRowFirstColumn="0" w:firstRowLastColumn="0" w:lastRowFirstColumn="0" w:lastRowLastColumn="0"/>
            <w:tcW w:w="1035" w:type="dxa"/>
          </w:tcPr>
          <w:p w14:paraId="4F9969B0" w14:textId="77777777" w:rsidR="000C41A3" w:rsidRPr="00F65579" w:rsidRDefault="000C41A3" w:rsidP="000C41A3">
            <w:pPr>
              <w:pStyle w:val="Tabletextrightbold"/>
            </w:pPr>
            <w:r w:rsidRPr="00F65579">
              <w:t>169 568</w:t>
            </w:r>
          </w:p>
        </w:tc>
      </w:tr>
      <w:tr w:rsidR="000C41A3" w:rsidRPr="00F65579" w14:paraId="1E8BDC17"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625A7B2A" w14:textId="77777777" w:rsidR="000C41A3" w:rsidRPr="00F65579" w:rsidRDefault="000C41A3" w:rsidP="000C41A3">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4433DEA9" w14:textId="77777777" w:rsidR="000C41A3" w:rsidRPr="00F65579" w:rsidRDefault="000C41A3" w:rsidP="000C41A3">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14F1E286" w14:textId="77777777" w:rsidR="000C41A3" w:rsidRPr="00F65579" w:rsidRDefault="000C41A3" w:rsidP="000C41A3">
            <w:pPr>
              <w:pStyle w:val="Tabletextright"/>
              <w:rPr>
                <w:sz w:val="12"/>
                <w:szCs w:val="12"/>
              </w:rPr>
            </w:pPr>
          </w:p>
        </w:tc>
      </w:tr>
      <w:tr w:rsidR="000C41A3" w:rsidRPr="00F65579" w14:paraId="58A1E477"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768714AD" w14:textId="77777777" w:rsidR="000C41A3" w:rsidRPr="00F65579" w:rsidRDefault="000C41A3" w:rsidP="000C41A3">
            <w:pPr>
              <w:pStyle w:val="Tabletext"/>
            </w:pPr>
            <w:r w:rsidRPr="00F65579">
              <w:t xml:space="preserve">Construction in progress – at cost </w:t>
            </w:r>
          </w:p>
        </w:tc>
        <w:tc>
          <w:tcPr>
            <w:cnfStyle w:val="000010000000" w:firstRow="0" w:lastRow="0" w:firstColumn="0" w:lastColumn="0" w:oddVBand="1" w:evenVBand="0" w:oddHBand="0" w:evenHBand="0" w:firstRowFirstColumn="0" w:firstRowLastColumn="0" w:lastRowFirstColumn="0" w:lastRowLastColumn="0"/>
            <w:tcW w:w="1035" w:type="dxa"/>
          </w:tcPr>
          <w:p w14:paraId="37312523" w14:textId="77777777" w:rsidR="000C41A3" w:rsidRPr="00F65579" w:rsidRDefault="000C41A3" w:rsidP="000C41A3">
            <w:pPr>
              <w:pStyle w:val="Tabletextright"/>
              <w:rPr>
                <w:bCs/>
              </w:rPr>
            </w:pPr>
            <w:r w:rsidRPr="00F65579">
              <w:t xml:space="preserve">26 111 </w:t>
            </w:r>
          </w:p>
        </w:tc>
        <w:tc>
          <w:tcPr>
            <w:cnfStyle w:val="000001000000" w:firstRow="0" w:lastRow="0" w:firstColumn="0" w:lastColumn="0" w:oddVBand="0" w:evenVBand="1" w:oddHBand="0" w:evenHBand="0" w:firstRowFirstColumn="0" w:firstRowLastColumn="0" w:lastRowFirstColumn="0" w:lastRowLastColumn="0"/>
            <w:tcW w:w="1035" w:type="dxa"/>
          </w:tcPr>
          <w:p w14:paraId="736A85F4" w14:textId="77777777" w:rsidR="000C41A3" w:rsidRPr="00F65579" w:rsidRDefault="000C41A3" w:rsidP="000C41A3">
            <w:pPr>
              <w:pStyle w:val="Tabletextright"/>
              <w:rPr>
                <w:bCs/>
              </w:rPr>
            </w:pPr>
            <w:r w:rsidRPr="00F65579">
              <w:rPr>
                <w:bCs/>
              </w:rPr>
              <w:t>13 264</w:t>
            </w:r>
          </w:p>
        </w:tc>
      </w:tr>
      <w:tr w:rsidR="000C41A3" w:rsidRPr="00F65579" w14:paraId="73F1AA5C"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55C688C3" w14:textId="77777777" w:rsidR="000C41A3" w:rsidRPr="00F65579" w:rsidRDefault="000C41A3" w:rsidP="000C41A3">
            <w:pPr>
              <w:pStyle w:val="Tabletext"/>
              <w:spacing w:before="0" w:after="0"/>
            </w:pPr>
          </w:p>
        </w:tc>
        <w:tc>
          <w:tcPr>
            <w:cnfStyle w:val="000010000000" w:firstRow="0" w:lastRow="0" w:firstColumn="0" w:lastColumn="0" w:oddVBand="1" w:evenVBand="0" w:oddHBand="0" w:evenHBand="0" w:firstRowFirstColumn="0" w:firstRowLastColumn="0" w:lastRowFirstColumn="0" w:lastRowLastColumn="0"/>
            <w:tcW w:w="1035" w:type="dxa"/>
          </w:tcPr>
          <w:p w14:paraId="3C799162"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1ECB2FB3" w14:textId="77777777" w:rsidR="000C41A3" w:rsidRPr="00F65579" w:rsidRDefault="000C41A3" w:rsidP="000C41A3">
            <w:pPr>
              <w:pStyle w:val="Tabletextright"/>
            </w:pPr>
          </w:p>
        </w:tc>
      </w:tr>
      <w:tr w:rsidR="000C41A3" w:rsidRPr="00F65579" w14:paraId="47993BEE"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19217E71" w14:textId="77777777" w:rsidR="000C41A3" w:rsidRPr="00F65579" w:rsidRDefault="000C41A3" w:rsidP="000C41A3">
            <w:pPr>
              <w:pStyle w:val="Tabletextbold"/>
            </w:pPr>
            <w:r w:rsidRPr="00F65579">
              <w:t>Total buildings</w:t>
            </w:r>
          </w:p>
        </w:tc>
        <w:tc>
          <w:tcPr>
            <w:cnfStyle w:val="000010000000" w:firstRow="0" w:lastRow="0" w:firstColumn="0" w:lastColumn="0" w:oddVBand="1" w:evenVBand="0" w:oddHBand="0" w:evenHBand="0" w:firstRowFirstColumn="0" w:firstRowLastColumn="0" w:lastRowFirstColumn="0" w:lastRowLastColumn="0"/>
            <w:tcW w:w="1035" w:type="dxa"/>
          </w:tcPr>
          <w:p w14:paraId="34FC61A2" w14:textId="77777777" w:rsidR="000C41A3" w:rsidRPr="00F65579" w:rsidRDefault="000C41A3" w:rsidP="000C41A3">
            <w:pPr>
              <w:pStyle w:val="Tabletextrightbold"/>
            </w:pPr>
            <w:r w:rsidRPr="00F65579">
              <w:t xml:space="preserve">184 785 </w:t>
            </w:r>
          </w:p>
        </w:tc>
        <w:tc>
          <w:tcPr>
            <w:cnfStyle w:val="000001000000" w:firstRow="0" w:lastRow="0" w:firstColumn="0" w:lastColumn="0" w:oddVBand="0" w:evenVBand="1" w:oddHBand="0" w:evenHBand="0" w:firstRowFirstColumn="0" w:firstRowLastColumn="0" w:lastRowFirstColumn="0" w:lastRowLastColumn="0"/>
            <w:tcW w:w="1035" w:type="dxa"/>
          </w:tcPr>
          <w:p w14:paraId="513A609D" w14:textId="77777777" w:rsidR="000C41A3" w:rsidRPr="00F65579" w:rsidRDefault="000C41A3" w:rsidP="000C41A3">
            <w:pPr>
              <w:pStyle w:val="Tabletextrightbold"/>
            </w:pPr>
            <w:r w:rsidRPr="00F65579">
              <w:t>182 832</w:t>
            </w:r>
          </w:p>
        </w:tc>
      </w:tr>
      <w:tr w:rsidR="000C41A3" w:rsidRPr="00F65579" w14:paraId="1414DF39"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5C9CEB95" w14:textId="77777777" w:rsidR="000C41A3" w:rsidRPr="00F65579" w:rsidRDefault="000C41A3" w:rsidP="000C41A3">
            <w:pPr>
              <w:pStyle w:val="Tabletext"/>
              <w:spacing w:before="0" w:after="0"/>
              <w:rPr>
                <w:sz w:val="12"/>
              </w:rPr>
            </w:pPr>
          </w:p>
        </w:tc>
        <w:tc>
          <w:tcPr>
            <w:cnfStyle w:val="000010000000" w:firstRow="0" w:lastRow="0" w:firstColumn="0" w:lastColumn="0" w:oddVBand="1" w:evenVBand="0" w:oddHBand="0" w:evenHBand="0" w:firstRowFirstColumn="0" w:firstRowLastColumn="0" w:lastRowFirstColumn="0" w:lastRowLastColumn="0"/>
            <w:tcW w:w="1035" w:type="dxa"/>
          </w:tcPr>
          <w:p w14:paraId="0B068FF8" w14:textId="77777777" w:rsidR="000C41A3" w:rsidRPr="00F65579" w:rsidRDefault="000C41A3" w:rsidP="000C41A3">
            <w:pPr>
              <w:pStyle w:val="Tabletextright"/>
              <w:spacing w:before="0" w:after="0"/>
            </w:pPr>
          </w:p>
        </w:tc>
        <w:tc>
          <w:tcPr>
            <w:cnfStyle w:val="000001000000" w:firstRow="0" w:lastRow="0" w:firstColumn="0" w:lastColumn="0" w:oddVBand="0" w:evenVBand="1" w:oddHBand="0" w:evenHBand="0" w:firstRowFirstColumn="0" w:firstRowLastColumn="0" w:lastRowFirstColumn="0" w:lastRowLastColumn="0"/>
            <w:tcW w:w="1035" w:type="dxa"/>
          </w:tcPr>
          <w:p w14:paraId="15CDD298" w14:textId="77777777" w:rsidR="000C41A3" w:rsidRPr="00F65579" w:rsidRDefault="000C41A3" w:rsidP="000C41A3">
            <w:pPr>
              <w:pStyle w:val="Tabletextright"/>
              <w:spacing w:before="0" w:after="0"/>
            </w:pPr>
          </w:p>
        </w:tc>
      </w:tr>
      <w:tr w:rsidR="000C41A3" w:rsidRPr="00F65579" w14:paraId="2A193284"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7FC4448D" w14:textId="77777777" w:rsidR="000C41A3" w:rsidRPr="00F65579" w:rsidRDefault="000C41A3" w:rsidP="000C41A3">
            <w:pPr>
              <w:pStyle w:val="Tabletextbold"/>
            </w:pPr>
            <w:r w:rsidRPr="00F65579">
              <w:t>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14:paraId="2786D3EE" w14:textId="77777777" w:rsidR="000C41A3" w:rsidRPr="00F65579" w:rsidRDefault="000C41A3" w:rsidP="000C41A3">
            <w:pPr>
              <w:pStyle w:val="Tabletextright"/>
              <w:spacing w:before="0" w:after="0"/>
            </w:pPr>
          </w:p>
        </w:tc>
        <w:tc>
          <w:tcPr>
            <w:cnfStyle w:val="000001000000" w:firstRow="0" w:lastRow="0" w:firstColumn="0" w:lastColumn="0" w:oddVBand="0" w:evenVBand="1" w:oddHBand="0" w:evenHBand="0" w:firstRowFirstColumn="0" w:firstRowLastColumn="0" w:lastRowFirstColumn="0" w:lastRowLastColumn="0"/>
            <w:tcW w:w="1035" w:type="dxa"/>
          </w:tcPr>
          <w:p w14:paraId="7A7D0AED" w14:textId="77777777" w:rsidR="000C41A3" w:rsidRPr="00F65579" w:rsidRDefault="000C41A3" w:rsidP="000C41A3">
            <w:pPr>
              <w:pStyle w:val="Tabletextright"/>
              <w:spacing w:before="0" w:after="0"/>
            </w:pPr>
          </w:p>
        </w:tc>
      </w:tr>
      <w:tr w:rsidR="000C41A3" w:rsidRPr="00F65579" w14:paraId="0467501E"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23B3B4B7" w14:textId="77777777" w:rsidR="000C41A3" w:rsidRPr="00F65579" w:rsidRDefault="000C41A3" w:rsidP="000C41A3">
            <w:pPr>
              <w:pStyle w:val="Tabletext"/>
            </w:pPr>
            <w:r w:rsidRPr="00F65579">
              <w:t>Leasehold improvements – at fair value</w:t>
            </w:r>
          </w:p>
        </w:tc>
        <w:tc>
          <w:tcPr>
            <w:cnfStyle w:val="000010000000" w:firstRow="0" w:lastRow="0" w:firstColumn="0" w:lastColumn="0" w:oddVBand="1" w:evenVBand="0" w:oddHBand="0" w:evenHBand="0" w:firstRowFirstColumn="0" w:firstRowLastColumn="0" w:lastRowFirstColumn="0" w:lastRowLastColumn="0"/>
            <w:tcW w:w="1035" w:type="dxa"/>
          </w:tcPr>
          <w:p w14:paraId="4028A440" w14:textId="77777777" w:rsidR="000C41A3" w:rsidRPr="00F65579" w:rsidRDefault="000C41A3" w:rsidP="000C41A3">
            <w:pPr>
              <w:pStyle w:val="Tabletextright"/>
              <w:rPr>
                <w:bCs/>
              </w:rPr>
            </w:pPr>
            <w:r w:rsidRPr="00F65579">
              <w:t xml:space="preserve">8 985 </w:t>
            </w:r>
          </w:p>
        </w:tc>
        <w:tc>
          <w:tcPr>
            <w:cnfStyle w:val="000001000000" w:firstRow="0" w:lastRow="0" w:firstColumn="0" w:lastColumn="0" w:oddVBand="0" w:evenVBand="1" w:oddHBand="0" w:evenHBand="0" w:firstRowFirstColumn="0" w:firstRowLastColumn="0" w:lastRowFirstColumn="0" w:lastRowLastColumn="0"/>
            <w:tcW w:w="1035" w:type="dxa"/>
          </w:tcPr>
          <w:p w14:paraId="723207EF" w14:textId="77777777" w:rsidR="000C41A3" w:rsidRPr="00F65579" w:rsidRDefault="000C41A3" w:rsidP="000C41A3">
            <w:pPr>
              <w:pStyle w:val="Tabletextright"/>
              <w:rPr>
                <w:bCs/>
              </w:rPr>
            </w:pPr>
            <w:r w:rsidRPr="00F65579">
              <w:rPr>
                <w:bCs/>
              </w:rPr>
              <w:t>10 542</w:t>
            </w:r>
          </w:p>
        </w:tc>
      </w:tr>
      <w:tr w:rsidR="000C41A3" w:rsidRPr="00F65579" w14:paraId="5D377DBE"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0A793EC8" w14:textId="77777777" w:rsidR="000C41A3" w:rsidRPr="00F65579" w:rsidRDefault="000C41A3" w:rsidP="000C41A3">
            <w:pPr>
              <w:pStyle w:val="Tabletext"/>
            </w:pPr>
            <w:r w:rsidRPr="00F65579">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686A34C1" w14:textId="77777777" w:rsidR="000C41A3" w:rsidRPr="00F65579" w:rsidRDefault="000C41A3" w:rsidP="000C41A3">
            <w:pPr>
              <w:pStyle w:val="Tabletextright"/>
              <w:rPr>
                <w:bCs/>
              </w:rPr>
            </w:pPr>
            <w:r w:rsidRPr="00F65579">
              <w:t>(8 912)</w:t>
            </w:r>
          </w:p>
        </w:tc>
        <w:tc>
          <w:tcPr>
            <w:cnfStyle w:val="000001000000" w:firstRow="0" w:lastRow="0" w:firstColumn="0" w:lastColumn="0" w:oddVBand="0" w:evenVBand="1" w:oddHBand="0" w:evenHBand="0" w:firstRowFirstColumn="0" w:firstRowLastColumn="0" w:lastRowFirstColumn="0" w:lastRowLastColumn="0"/>
            <w:tcW w:w="1035" w:type="dxa"/>
          </w:tcPr>
          <w:p w14:paraId="4D76AF7F" w14:textId="77777777" w:rsidR="000C41A3" w:rsidRPr="00F65579" w:rsidRDefault="000C41A3" w:rsidP="000C41A3">
            <w:pPr>
              <w:pStyle w:val="Tabletextright"/>
              <w:rPr>
                <w:bCs/>
              </w:rPr>
            </w:pPr>
            <w:r w:rsidRPr="00F65579">
              <w:rPr>
                <w:bCs/>
              </w:rPr>
              <w:t>(9 083)</w:t>
            </w:r>
          </w:p>
        </w:tc>
      </w:tr>
      <w:tr w:rsidR="000C41A3" w:rsidRPr="00F65579" w14:paraId="1E6DD2F9"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34DFBD5D" w14:textId="77777777" w:rsidR="000C41A3" w:rsidRPr="00F65579" w:rsidRDefault="000C41A3" w:rsidP="000C41A3">
            <w:pPr>
              <w:pStyle w:val="Tabletextbold"/>
            </w:pPr>
            <w:r w:rsidRPr="00F65579">
              <w:t>Total 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14:paraId="06705C60" w14:textId="77777777" w:rsidR="000C41A3" w:rsidRPr="00F65579" w:rsidRDefault="000C41A3" w:rsidP="000C41A3">
            <w:pPr>
              <w:pStyle w:val="Tabletextrightbold"/>
            </w:pPr>
            <w:r w:rsidRPr="00F65579">
              <w:t xml:space="preserve">73 </w:t>
            </w:r>
          </w:p>
        </w:tc>
        <w:tc>
          <w:tcPr>
            <w:cnfStyle w:val="000001000000" w:firstRow="0" w:lastRow="0" w:firstColumn="0" w:lastColumn="0" w:oddVBand="0" w:evenVBand="1" w:oddHBand="0" w:evenHBand="0" w:firstRowFirstColumn="0" w:firstRowLastColumn="0" w:lastRowFirstColumn="0" w:lastRowLastColumn="0"/>
            <w:tcW w:w="1035" w:type="dxa"/>
          </w:tcPr>
          <w:p w14:paraId="1F947C35" w14:textId="77777777" w:rsidR="000C41A3" w:rsidRPr="00F65579" w:rsidRDefault="000C41A3" w:rsidP="000C41A3">
            <w:pPr>
              <w:pStyle w:val="Tabletextrightbold"/>
            </w:pPr>
            <w:r w:rsidRPr="00F65579">
              <w:t>1 459</w:t>
            </w:r>
          </w:p>
        </w:tc>
      </w:tr>
      <w:tr w:rsidR="000C41A3" w:rsidRPr="00F65579" w14:paraId="6C030BBC"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76436C80" w14:textId="77777777" w:rsidR="000C41A3" w:rsidRPr="00F65579" w:rsidRDefault="000C41A3" w:rsidP="000C41A3">
            <w:pPr>
              <w:pStyle w:val="Tabletextbold"/>
              <w:rPr>
                <w:b w:val="0"/>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13A666BC" w14:textId="77777777" w:rsidR="000C41A3" w:rsidRPr="00F65579" w:rsidRDefault="000C41A3" w:rsidP="000C41A3">
            <w:pPr>
              <w:pStyle w:val="Tabletextright"/>
              <w:spacing w:before="0" w:after="0"/>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71BFF410" w14:textId="77777777" w:rsidR="000C41A3" w:rsidRPr="00F65579" w:rsidRDefault="000C41A3" w:rsidP="000C41A3">
            <w:pPr>
              <w:pStyle w:val="Tabletextright"/>
              <w:spacing w:before="0" w:after="0"/>
              <w:rPr>
                <w:sz w:val="12"/>
                <w:szCs w:val="12"/>
              </w:rPr>
            </w:pPr>
          </w:p>
        </w:tc>
      </w:tr>
      <w:tr w:rsidR="000C41A3" w:rsidRPr="00F65579" w14:paraId="37A97BBF"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4BE62A4D" w14:textId="77777777" w:rsidR="000C41A3" w:rsidRPr="00F65579" w:rsidRDefault="000C41A3" w:rsidP="000C41A3">
            <w:pPr>
              <w:pStyle w:val="Tabletextbold"/>
            </w:pPr>
            <w:r w:rsidRPr="00F65579">
              <w:t>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57F1A151"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6BC675FE" w14:textId="77777777" w:rsidR="000C41A3" w:rsidRPr="00F65579" w:rsidRDefault="000C41A3" w:rsidP="000C41A3">
            <w:pPr>
              <w:pStyle w:val="Tabletextright"/>
            </w:pPr>
          </w:p>
        </w:tc>
      </w:tr>
      <w:tr w:rsidR="000C41A3" w:rsidRPr="00F65579" w14:paraId="28A4807F"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7BFD2C91" w14:textId="77777777" w:rsidR="000C41A3" w:rsidRPr="00F65579" w:rsidRDefault="000C41A3" w:rsidP="000C41A3">
            <w:pPr>
              <w:pStyle w:val="Tabletext"/>
            </w:pPr>
            <w:r w:rsidRPr="00F65579">
              <w:t>Office and computer equipment – at fair value</w:t>
            </w:r>
          </w:p>
        </w:tc>
        <w:tc>
          <w:tcPr>
            <w:cnfStyle w:val="000010000000" w:firstRow="0" w:lastRow="0" w:firstColumn="0" w:lastColumn="0" w:oddVBand="1" w:evenVBand="0" w:oddHBand="0" w:evenHBand="0" w:firstRowFirstColumn="0" w:firstRowLastColumn="0" w:lastRowFirstColumn="0" w:lastRowLastColumn="0"/>
            <w:tcW w:w="1035" w:type="dxa"/>
          </w:tcPr>
          <w:p w14:paraId="3AA3C33E" w14:textId="77777777" w:rsidR="000C41A3" w:rsidRPr="00F65579" w:rsidRDefault="000C41A3" w:rsidP="000C41A3">
            <w:pPr>
              <w:pStyle w:val="Tabletextright"/>
              <w:rPr>
                <w:bCs/>
              </w:rPr>
            </w:pPr>
            <w:r w:rsidRPr="00F65579">
              <w:rPr>
                <w:bCs/>
              </w:rPr>
              <w:t xml:space="preserve">3 489 </w:t>
            </w:r>
          </w:p>
        </w:tc>
        <w:tc>
          <w:tcPr>
            <w:cnfStyle w:val="000001000000" w:firstRow="0" w:lastRow="0" w:firstColumn="0" w:lastColumn="0" w:oddVBand="0" w:evenVBand="1" w:oddHBand="0" w:evenHBand="0" w:firstRowFirstColumn="0" w:firstRowLastColumn="0" w:lastRowFirstColumn="0" w:lastRowLastColumn="0"/>
            <w:tcW w:w="1035" w:type="dxa"/>
          </w:tcPr>
          <w:p w14:paraId="3785F212" w14:textId="77777777" w:rsidR="000C41A3" w:rsidRPr="00F65579" w:rsidRDefault="000C41A3" w:rsidP="000C41A3">
            <w:pPr>
              <w:pStyle w:val="Tabletextright"/>
              <w:rPr>
                <w:bCs/>
              </w:rPr>
            </w:pPr>
            <w:r w:rsidRPr="00F65579">
              <w:rPr>
                <w:bCs/>
              </w:rPr>
              <w:t>12 144</w:t>
            </w:r>
          </w:p>
        </w:tc>
      </w:tr>
      <w:tr w:rsidR="000C41A3" w:rsidRPr="00F65579" w14:paraId="0DAB8DB5"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49E24773" w14:textId="77777777" w:rsidR="000C41A3" w:rsidRPr="00F65579" w:rsidRDefault="000C41A3" w:rsidP="000C41A3">
            <w:pPr>
              <w:pStyle w:val="Tabletext"/>
            </w:pPr>
            <w:r w:rsidRPr="00F65579">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08DBF347" w14:textId="77777777" w:rsidR="000C41A3" w:rsidRPr="00F65579" w:rsidRDefault="000C41A3" w:rsidP="000C41A3">
            <w:pPr>
              <w:pStyle w:val="Tabletextright"/>
              <w:rPr>
                <w:bCs/>
              </w:rPr>
            </w:pPr>
            <w:r w:rsidRPr="00F65579">
              <w:rPr>
                <w:bCs/>
              </w:rPr>
              <w:t>(2 316)</w:t>
            </w:r>
          </w:p>
        </w:tc>
        <w:tc>
          <w:tcPr>
            <w:cnfStyle w:val="000001000000" w:firstRow="0" w:lastRow="0" w:firstColumn="0" w:lastColumn="0" w:oddVBand="0" w:evenVBand="1" w:oddHBand="0" w:evenHBand="0" w:firstRowFirstColumn="0" w:firstRowLastColumn="0" w:lastRowFirstColumn="0" w:lastRowLastColumn="0"/>
            <w:tcW w:w="1035" w:type="dxa"/>
          </w:tcPr>
          <w:p w14:paraId="79109EDD" w14:textId="77777777" w:rsidR="000C41A3" w:rsidRPr="00F65579" w:rsidRDefault="000C41A3" w:rsidP="000C41A3">
            <w:pPr>
              <w:pStyle w:val="Tabletextright"/>
              <w:rPr>
                <w:bCs/>
              </w:rPr>
            </w:pPr>
            <w:r w:rsidRPr="00F65579">
              <w:rPr>
                <w:bCs/>
              </w:rPr>
              <w:t>(11 451)</w:t>
            </w:r>
          </w:p>
        </w:tc>
      </w:tr>
      <w:tr w:rsidR="000C41A3" w:rsidRPr="00F65579" w14:paraId="07A9DE9F"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09681154"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786D7C4F" w14:textId="77777777" w:rsidR="000C41A3" w:rsidRPr="00F65579" w:rsidRDefault="000C41A3" w:rsidP="000C41A3">
            <w:pPr>
              <w:pStyle w:val="Tabletextrightbold"/>
            </w:pPr>
            <w:r w:rsidRPr="00F65579">
              <w:t xml:space="preserve">1 173 </w:t>
            </w:r>
          </w:p>
        </w:tc>
        <w:tc>
          <w:tcPr>
            <w:cnfStyle w:val="000001000000" w:firstRow="0" w:lastRow="0" w:firstColumn="0" w:lastColumn="0" w:oddVBand="0" w:evenVBand="1" w:oddHBand="0" w:evenHBand="0" w:firstRowFirstColumn="0" w:firstRowLastColumn="0" w:lastRowFirstColumn="0" w:lastRowLastColumn="0"/>
            <w:tcW w:w="1035" w:type="dxa"/>
          </w:tcPr>
          <w:p w14:paraId="1B46D6C4" w14:textId="77777777" w:rsidR="000C41A3" w:rsidRPr="00F65579" w:rsidRDefault="000C41A3" w:rsidP="000C41A3">
            <w:pPr>
              <w:pStyle w:val="Tabletextrightbold"/>
            </w:pPr>
            <w:r w:rsidRPr="00F65579">
              <w:t>693</w:t>
            </w:r>
          </w:p>
        </w:tc>
      </w:tr>
      <w:tr w:rsidR="000C41A3" w:rsidRPr="00F65579" w14:paraId="428A2989"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1ACE1CD5" w14:textId="77777777" w:rsidR="000C41A3" w:rsidRPr="00F65579" w:rsidRDefault="000C41A3" w:rsidP="000C41A3">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7034CB27" w14:textId="77777777" w:rsidR="000C41A3" w:rsidRPr="00F65579" w:rsidRDefault="000C41A3" w:rsidP="000C41A3">
            <w:pPr>
              <w:pStyle w:val="Tabletextright"/>
              <w:spacing w:before="0" w:after="0"/>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346284B7" w14:textId="77777777" w:rsidR="000C41A3" w:rsidRPr="00F65579" w:rsidRDefault="000C41A3" w:rsidP="000C41A3">
            <w:pPr>
              <w:pStyle w:val="Tabletextright"/>
              <w:spacing w:before="0" w:after="0"/>
              <w:rPr>
                <w:sz w:val="12"/>
                <w:szCs w:val="12"/>
              </w:rPr>
            </w:pPr>
          </w:p>
        </w:tc>
      </w:tr>
      <w:tr w:rsidR="000C41A3" w:rsidRPr="00F65579" w14:paraId="672876FC"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49684A6E" w14:textId="77777777" w:rsidR="000C41A3" w:rsidRPr="00F65579" w:rsidRDefault="000C41A3" w:rsidP="000C41A3">
            <w:pPr>
              <w:pStyle w:val="Tabletext"/>
            </w:pPr>
            <w:r w:rsidRPr="00F65579">
              <w:t>Motor vehicles under finance lease</w:t>
            </w:r>
          </w:p>
        </w:tc>
        <w:tc>
          <w:tcPr>
            <w:cnfStyle w:val="000010000000" w:firstRow="0" w:lastRow="0" w:firstColumn="0" w:lastColumn="0" w:oddVBand="1" w:evenVBand="0" w:oddHBand="0" w:evenHBand="0" w:firstRowFirstColumn="0" w:firstRowLastColumn="0" w:lastRowFirstColumn="0" w:lastRowLastColumn="0"/>
            <w:tcW w:w="1035" w:type="dxa"/>
          </w:tcPr>
          <w:p w14:paraId="40FC39C0" w14:textId="77777777" w:rsidR="000C41A3" w:rsidRPr="00F65579" w:rsidRDefault="000C41A3" w:rsidP="000C41A3">
            <w:pPr>
              <w:pStyle w:val="Tabletextright"/>
              <w:rPr>
                <w:bCs/>
              </w:rPr>
            </w:pPr>
            <w:r w:rsidRPr="00F65579">
              <w:rPr>
                <w:bCs/>
              </w:rPr>
              <w:t xml:space="preserve">6 841 </w:t>
            </w:r>
          </w:p>
        </w:tc>
        <w:tc>
          <w:tcPr>
            <w:cnfStyle w:val="000001000000" w:firstRow="0" w:lastRow="0" w:firstColumn="0" w:lastColumn="0" w:oddVBand="0" w:evenVBand="1" w:oddHBand="0" w:evenHBand="0" w:firstRowFirstColumn="0" w:firstRowLastColumn="0" w:lastRowFirstColumn="0" w:lastRowLastColumn="0"/>
            <w:tcW w:w="1035" w:type="dxa"/>
          </w:tcPr>
          <w:p w14:paraId="274041C9" w14:textId="77777777" w:rsidR="000C41A3" w:rsidRPr="00F65579" w:rsidRDefault="000C41A3" w:rsidP="000C41A3">
            <w:pPr>
              <w:pStyle w:val="Tabletextright"/>
              <w:rPr>
                <w:bCs/>
              </w:rPr>
            </w:pPr>
            <w:r w:rsidRPr="00F65579">
              <w:rPr>
                <w:bCs/>
              </w:rPr>
              <w:t xml:space="preserve">6 175 </w:t>
            </w:r>
          </w:p>
        </w:tc>
      </w:tr>
      <w:tr w:rsidR="000C41A3" w:rsidRPr="00F65579" w14:paraId="4B678F48"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16699FE1" w14:textId="77777777" w:rsidR="000C41A3" w:rsidRPr="00F65579" w:rsidRDefault="000C41A3" w:rsidP="000C41A3">
            <w:pPr>
              <w:pStyle w:val="Tabletext"/>
            </w:pPr>
            <w:r w:rsidRPr="00F65579">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6D2737A7" w14:textId="77777777" w:rsidR="000C41A3" w:rsidRPr="00F65579" w:rsidRDefault="000C41A3" w:rsidP="000C41A3">
            <w:pPr>
              <w:pStyle w:val="Tabletextright"/>
              <w:rPr>
                <w:bCs/>
              </w:rPr>
            </w:pPr>
            <w:r w:rsidRPr="00F65579">
              <w:rPr>
                <w:bCs/>
              </w:rPr>
              <w:t>(1 676)</w:t>
            </w:r>
          </w:p>
        </w:tc>
        <w:tc>
          <w:tcPr>
            <w:cnfStyle w:val="000001000000" w:firstRow="0" w:lastRow="0" w:firstColumn="0" w:lastColumn="0" w:oddVBand="0" w:evenVBand="1" w:oddHBand="0" w:evenHBand="0" w:firstRowFirstColumn="0" w:firstRowLastColumn="0" w:lastRowFirstColumn="0" w:lastRowLastColumn="0"/>
            <w:tcW w:w="1035" w:type="dxa"/>
          </w:tcPr>
          <w:p w14:paraId="148EF55C" w14:textId="77777777" w:rsidR="000C41A3" w:rsidRPr="00F65579" w:rsidRDefault="000C41A3" w:rsidP="000C41A3">
            <w:pPr>
              <w:pStyle w:val="Tabletextright"/>
              <w:rPr>
                <w:bCs/>
              </w:rPr>
            </w:pPr>
            <w:r w:rsidRPr="00F65579">
              <w:rPr>
                <w:bCs/>
              </w:rPr>
              <w:t>(1 684)</w:t>
            </w:r>
          </w:p>
        </w:tc>
      </w:tr>
      <w:tr w:rsidR="000C41A3" w:rsidRPr="00F65579" w14:paraId="14FCCF15"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5EF09439"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4E732B18" w14:textId="77777777" w:rsidR="000C41A3" w:rsidRPr="00F65579" w:rsidRDefault="000C41A3" w:rsidP="000C41A3">
            <w:pPr>
              <w:pStyle w:val="Tabletextrightbold"/>
            </w:pPr>
            <w:r w:rsidRPr="00F65579">
              <w:t xml:space="preserve">5 165 </w:t>
            </w:r>
          </w:p>
        </w:tc>
        <w:tc>
          <w:tcPr>
            <w:cnfStyle w:val="000001000000" w:firstRow="0" w:lastRow="0" w:firstColumn="0" w:lastColumn="0" w:oddVBand="0" w:evenVBand="1" w:oddHBand="0" w:evenHBand="0" w:firstRowFirstColumn="0" w:firstRowLastColumn="0" w:lastRowFirstColumn="0" w:lastRowLastColumn="0"/>
            <w:tcW w:w="1035" w:type="dxa"/>
          </w:tcPr>
          <w:p w14:paraId="33491023" w14:textId="77777777" w:rsidR="000C41A3" w:rsidRPr="00F65579" w:rsidRDefault="000C41A3" w:rsidP="000C41A3">
            <w:pPr>
              <w:pStyle w:val="Tabletextrightbold"/>
            </w:pPr>
            <w:r w:rsidRPr="00F65579">
              <w:t>4 491</w:t>
            </w:r>
          </w:p>
        </w:tc>
      </w:tr>
      <w:tr w:rsidR="000C41A3" w:rsidRPr="00F65579" w14:paraId="5F81432B"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41A10D3B" w14:textId="77777777" w:rsidR="000C41A3" w:rsidRPr="00F65579" w:rsidRDefault="000C41A3" w:rsidP="000C41A3">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5A85578A" w14:textId="77777777" w:rsidR="000C41A3" w:rsidRPr="00F65579" w:rsidRDefault="000C41A3" w:rsidP="000C41A3">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487C316F" w14:textId="77777777" w:rsidR="000C41A3" w:rsidRPr="00F65579" w:rsidRDefault="000C41A3" w:rsidP="000C41A3">
            <w:pPr>
              <w:pStyle w:val="Tabletextright"/>
              <w:rPr>
                <w:sz w:val="12"/>
                <w:szCs w:val="12"/>
              </w:rPr>
            </w:pPr>
          </w:p>
        </w:tc>
      </w:tr>
      <w:tr w:rsidR="000C41A3" w:rsidRPr="00F65579" w14:paraId="35508257"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7CFAAC46" w14:textId="77777777" w:rsidR="000C41A3" w:rsidRPr="00F65579" w:rsidRDefault="000C41A3" w:rsidP="000C41A3">
            <w:pPr>
              <w:pStyle w:val="Tabletextbold"/>
            </w:pPr>
            <w:r w:rsidRPr="00F65579">
              <w:t>Total 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37AFE999" w14:textId="77777777" w:rsidR="000C41A3" w:rsidRPr="00F65579" w:rsidRDefault="000C41A3" w:rsidP="000C41A3">
            <w:pPr>
              <w:pStyle w:val="Tabletextrightbold"/>
            </w:pPr>
            <w:r w:rsidRPr="00F65579">
              <w:t xml:space="preserve">6 338 </w:t>
            </w:r>
          </w:p>
        </w:tc>
        <w:tc>
          <w:tcPr>
            <w:cnfStyle w:val="000001000000" w:firstRow="0" w:lastRow="0" w:firstColumn="0" w:lastColumn="0" w:oddVBand="0" w:evenVBand="1" w:oddHBand="0" w:evenHBand="0" w:firstRowFirstColumn="0" w:firstRowLastColumn="0" w:lastRowFirstColumn="0" w:lastRowLastColumn="0"/>
            <w:tcW w:w="1035" w:type="dxa"/>
          </w:tcPr>
          <w:p w14:paraId="72A16945" w14:textId="77777777" w:rsidR="000C41A3" w:rsidRPr="00F65579" w:rsidRDefault="000C41A3" w:rsidP="000C41A3">
            <w:pPr>
              <w:pStyle w:val="Tabletextrightbold"/>
            </w:pPr>
            <w:r w:rsidRPr="00F65579">
              <w:t>5 184</w:t>
            </w:r>
          </w:p>
        </w:tc>
      </w:tr>
      <w:tr w:rsidR="000C41A3" w:rsidRPr="00F65579" w14:paraId="45136AA9"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6CA50A43" w14:textId="77777777" w:rsidR="000C41A3" w:rsidRPr="00F65579" w:rsidRDefault="000C41A3" w:rsidP="000C41A3">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12879132" w14:textId="77777777" w:rsidR="000C41A3" w:rsidRPr="00F65579" w:rsidRDefault="000C41A3" w:rsidP="000C41A3">
            <w:pPr>
              <w:pStyle w:val="Tabletextright"/>
              <w:spacing w:before="0" w:after="0"/>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75D9F185" w14:textId="77777777" w:rsidR="000C41A3" w:rsidRPr="00F65579" w:rsidRDefault="000C41A3" w:rsidP="000C41A3">
            <w:pPr>
              <w:pStyle w:val="Tabletextright"/>
              <w:spacing w:before="0" w:after="0"/>
              <w:rPr>
                <w:sz w:val="12"/>
                <w:szCs w:val="12"/>
              </w:rPr>
            </w:pPr>
          </w:p>
        </w:tc>
      </w:tr>
      <w:tr w:rsidR="000C41A3" w:rsidRPr="00F65579" w14:paraId="3A49FFA9"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14EFAC3D" w14:textId="77777777" w:rsidR="000C41A3" w:rsidRPr="00F65579" w:rsidRDefault="000C41A3" w:rsidP="000C41A3">
            <w:pPr>
              <w:pStyle w:val="Tabletextbold"/>
            </w:pPr>
            <w:r w:rsidRPr="00F65579">
              <w:t>Total property, 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49AF67A4" w14:textId="77777777" w:rsidR="000C41A3" w:rsidRPr="00F65579" w:rsidRDefault="000C41A3" w:rsidP="000C41A3">
            <w:pPr>
              <w:pStyle w:val="Tabletextrightbold"/>
            </w:pPr>
            <w:r w:rsidRPr="00F65579">
              <w:t xml:space="preserve">790 977 </w:t>
            </w:r>
          </w:p>
        </w:tc>
        <w:tc>
          <w:tcPr>
            <w:cnfStyle w:val="000001000000" w:firstRow="0" w:lastRow="0" w:firstColumn="0" w:lastColumn="0" w:oddVBand="0" w:evenVBand="1" w:oddHBand="0" w:evenHBand="0" w:firstRowFirstColumn="0" w:firstRowLastColumn="0" w:lastRowFirstColumn="0" w:lastRowLastColumn="0"/>
            <w:tcW w:w="1035" w:type="dxa"/>
          </w:tcPr>
          <w:p w14:paraId="6927E35B" w14:textId="77777777" w:rsidR="000C41A3" w:rsidRPr="00F65579" w:rsidRDefault="000C41A3" w:rsidP="000C41A3">
            <w:pPr>
              <w:pStyle w:val="Tabletextrightbold"/>
            </w:pPr>
            <w:r w:rsidRPr="00F65579">
              <w:t>792 026</w:t>
            </w:r>
          </w:p>
        </w:tc>
      </w:tr>
    </w:tbl>
    <w:p w14:paraId="43E1DBEC" w14:textId="77777777" w:rsidR="000C41A3" w:rsidRPr="00F65579" w:rsidRDefault="000C41A3" w:rsidP="000C41A3"/>
    <w:p w14:paraId="4ABECB4B" w14:textId="77777777" w:rsidR="000C41A3" w:rsidRPr="00F65579" w:rsidRDefault="000C41A3" w:rsidP="000C41A3">
      <w:pPr>
        <w:sectPr w:rsidR="000C41A3" w:rsidRPr="00F65579" w:rsidSect="000C41A3">
          <w:headerReference w:type="even" r:id="rId79"/>
          <w:type w:val="continuous"/>
          <w:pgSz w:w="11909" w:h="16834" w:code="9"/>
          <w:pgMar w:top="1728" w:right="1152" w:bottom="1152" w:left="1152" w:header="720" w:footer="288" w:gutter="0"/>
          <w:cols w:space="720"/>
          <w:noEndnote/>
        </w:sectPr>
      </w:pPr>
    </w:p>
    <w:p w14:paraId="1489DEEE" w14:textId="77777777" w:rsidR="000C41A3" w:rsidRPr="00F65579" w:rsidRDefault="000C41A3" w:rsidP="000C41A3">
      <w:pPr>
        <w:pStyle w:val="Heading4"/>
      </w:pPr>
      <w:r w:rsidRPr="00F65579">
        <w:lastRenderedPageBreak/>
        <w:t>Initial recognition</w:t>
      </w:r>
    </w:p>
    <w:p w14:paraId="083A0C68" w14:textId="77777777" w:rsidR="000C41A3" w:rsidRPr="00F65579" w:rsidRDefault="000C41A3" w:rsidP="000C41A3">
      <w:r w:rsidRPr="00F65579">
        <w:t>Property, plant and equipment are recognised initially at cost and subsequently measured at fair value less accumulated depreciation and impairment. Where an asset is acquired for no or nominal cost, the cost is its fair value at the date of acquisition. Assets transferred as part of a machinery of government change are transferred at their carrying amount.</w:t>
      </w:r>
    </w:p>
    <w:p w14:paraId="35FAB13F" w14:textId="77777777" w:rsidR="000C41A3" w:rsidRPr="00F65579" w:rsidRDefault="000C41A3" w:rsidP="000C41A3">
      <w:r w:rsidRPr="00F65579">
        <w:t>The cost of leasehold improvements is capitalised and depreciated over the shorter of the remaining term of the lease or their estimated useful lives.</w:t>
      </w:r>
    </w:p>
    <w:p w14:paraId="6D6E91F4" w14:textId="77777777" w:rsidR="000C41A3" w:rsidRPr="00F65579" w:rsidRDefault="000C41A3" w:rsidP="000C41A3">
      <w:r w:rsidRPr="00F65579">
        <w:t>The initial cost for non-financial physical assets under a finance lease is measured at amounts equal to the fair value of the leased assets or, if lower, the present value of the minimum lease payments, each determined at the inception of the lease. The cost of non-financial physical assets constructed by the Department includes the cost of all materials used in construction, direct labour on the project, and an appropriate proportion of variable and fixed overheads.</w:t>
      </w:r>
    </w:p>
    <w:p w14:paraId="45E23633" w14:textId="77777777" w:rsidR="000C41A3" w:rsidRPr="00F65579" w:rsidRDefault="000C41A3" w:rsidP="000C41A3">
      <w:pPr>
        <w:pStyle w:val="Heading4"/>
      </w:pPr>
      <w:r w:rsidRPr="00F65579">
        <w:t>Subsequent measurement</w:t>
      </w:r>
    </w:p>
    <w:p w14:paraId="12462669" w14:textId="77777777" w:rsidR="000C41A3" w:rsidRPr="00F65579" w:rsidRDefault="000C41A3" w:rsidP="000C41A3">
      <w:r w:rsidRPr="00F65579">
        <w:t>Property, plant and equipment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by asset category in note 8.3 Fair value determination. The latest revaluations of building assets were based on independent assessments as at 30</w:t>
      </w:r>
      <w:r w:rsidRPr="00F65579">
        <w:rPr>
          <w:rFonts w:ascii="Calibri" w:hAnsi="Calibri" w:cs="Calibri"/>
        </w:rPr>
        <w:t> </w:t>
      </w:r>
      <w:r w:rsidRPr="00F65579">
        <w:t>June</w:t>
      </w:r>
      <w:r w:rsidRPr="00F65579">
        <w:rPr>
          <w:rFonts w:ascii="Calibri" w:hAnsi="Calibri" w:cs="Calibri"/>
        </w:rPr>
        <w:t> </w:t>
      </w:r>
      <w:r w:rsidRPr="00F65579">
        <w:t xml:space="preserve">2017, which resulted in a net revaluation increase of $72.9 million. The valuations were carried out by Valuer-General Victoria, Urbis Valuation Pty Ltd, </w:t>
      </w:r>
      <w:r w:rsidRPr="00F65579">
        <w:rPr>
          <w:color w:val="000000"/>
        </w:rPr>
        <w:t>Dominion Group Pty</w:t>
      </w:r>
      <w:r w:rsidRPr="00F65579">
        <w:rPr>
          <w:rFonts w:ascii="Calibri" w:hAnsi="Calibri" w:cs="Calibri"/>
          <w:color w:val="000000"/>
        </w:rPr>
        <w:t> </w:t>
      </w:r>
      <w:r w:rsidRPr="00F65579">
        <w:rPr>
          <w:color w:val="000000"/>
        </w:rPr>
        <w:t xml:space="preserve">Ltd </w:t>
      </w:r>
      <w:r w:rsidRPr="00F65579">
        <w:t>and Value IT Pty. Ltd.</w:t>
      </w:r>
      <w:r w:rsidRPr="00F65579" w:rsidDel="000E1179">
        <w:t xml:space="preserve"> </w:t>
      </w:r>
    </w:p>
    <w:p w14:paraId="283C427E" w14:textId="77777777" w:rsidR="000C41A3" w:rsidRPr="00F65579" w:rsidRDefault="000C41A3" w:rsidP="000C41A3">
      <w:pPr>
        <w:pStyle w:val="Heading4"/>
      </w:pPr>
      <w:r w:rsidRPr="00F65579">
        <w:t>Restricted nature of heritage assets and specialised land</w:t>
      </w:r>
    </w:p>
    <w:p w14:paraId="2ACFA607" w14:textId="77777777" w:rsidR="000C41A3" w:rsidRPr="00F65579" w:rsidRDefault="000C41A3" w:rsidP="000C41A3">
      <w:r w:rsidRPr="00F65579">
        <w:t>During, and at the end of, the reporting period, the Department held heritage assets and specialised land (note 8.3), which are deemed worthy of preservation for the social rather than financial benefits they provide to the community. Consequently there are certain limitations and restrictions imposed on their use and/or disposal. The carrying amount of buildings listed as heritage assets is $96.4 million (2018 – $102 million). These heritage assets cannot be modified nor disposed of without formal ministerial approval.</w:t>
      </w:r>
    </w:p>
    <w:p w14:paraId="7B21349A" w14:textId="77777777" w:rsidR="000C41A3" w:rsidRPr="00F65579" w:rsidRDefault="000C41A3" w:rsidP="000C41A3">
      <w:pPr>
        <w:pStyle w:val="Heading4"/>
      </w:pPr>
      <w:r w:rsidRPr="00F65579">
        <w:t>Revaluation of non-financial physical assets</w:t>
      </w:r>
    </w:p>
    <w:p w14:paraId="43EC04E3" w14:textId="77777777" w:rsidR="000C41A3" w:rsidRPr="00F65579" w:rsidRDefault="000C41A3" w:rsidP="000C41A3">
      <w:pPr>
        <w:keepLines/>
      </w:pPr>
      <w:r w:rsidRPr="00F65579">
        <w:t>Non-financial physical assets are measured at fair value in accordance with the Financial Reporting Directions issued by the Assistant Treasurer. A full revaluation normally occurs every five years, based on the asset’s government purpose classification, but may occur more frequently if fair value assessments indicate material changes in values. Scheduled revaluations and any interim revaluations are conducted by independent valuers as determined in accordance with the requirements of the Financial Reporting Directions. Revaluation increases or decreases arise from differences between an asset’s carrying value and fair value.</w:t>
      </w:r>
    </w:p>
    <w:p w14:paraId="50844591" w14:textId="77777777" w:rsidR="000C41A3" w:rsidRPr="00F65579" w:rsidRDefault="000C41A3" w:rsidP="000C41A3">
      <w:r w:rsidRPr="00F65579">
        <w:t>Net revaluation increases (where the carrying amount of a class of assets is increased as a result of a revaluation) are recognised in ‘other economic flows – other comprehensive income’, and accumulated in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14:paraId="7D6DA1FD" w14:textId="77777777" w:rsidR="000C41A3" w:rsidRPr="00F65579" w:rsidRDefault="000C41A3" w:rsidP="000C41A3">
      <w:r w:rsidRPr="00F65579">
        <w:t>Net revaluation decreases are recognised in ‘other economic flows – other comprehensive income’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‘other economic flows – other comprehensive income’ reduces the amount accumulated in the asset revaluation surplus.</w:t>
      </w:r>
    </w:p>
    <w:p w14:paraId="71EC70B3" w14:textId="77777777" w:rsidR="000C41A3" w:rsidRPr="00F65579" w:rsidRDefault="000C41A3" w:rsidP="000C41A3">
      <w:r w:rsidRPr="00F65579">
        <w:t>Revaluation increases and decreases relating to individual assets in a class of property, plant and equipment, are offset against one another in that class but are not offset in respect of assets in different classes. The asset revaluation surplus is not transferred to accumulated funds on derecognition of the relevant asset.</w:t>
      </w:r>
    </w:p>
    <w:p w14:paraId="16AC84BB" w14:textId="77777777" w:rsidR="000C41A3" w:rsidRPr="00F65579" w:rsidRDefault="000C41A3" w:rsidP="000C41A3">
      <w:pPr>
        <w:ind w:right="-148"/>
      </w:pPr>
      <w:r w:rsidRPr="00F65579">
        <w:t xml:space="preserve">Refer to note 8.3 for additional information on fair value determination of property, plant and equipment. </w:t>
      </w:r>
    </w:p>
    <w:p w14:paraId="736CBD97" w14:textId="77777777" w:rsidR="000C41A3" w:rsidRPr="00F65579" w:rsidRDefault="000C41A3" w:rsidP="000C41A3">
      <w:pPr>
        <w:pStyle w:val="Heading4"/>
      </w:pPr>
      <w:r w:rsidRPr="00F65579">
        <w:t xml:space="preserve">Impairment of property, plant and equipment </w:t>
      </w:r>
    </w:p>
    <w:p w14:paraId="2DB24AE2" w14:textId="77777777" w:rsidR="000C41A3" w:rsidRPr="00F65579" w:rsidRDefault="000C41A3" w:rsidP="000C41A3">
      <w:pPr>
        <w:rPr>
          <w:color w:val="000000"/>
        </w:rPr>
      </w:pPr>
      <w:r w:rsidRPr="00F65579">
        <w:t xml:space="preserve">The recoverable amount of primarily non-cash-generating assets of not-for-profit entities, which are typically specialised in nature and held for continuing use of their service capacity, is expected to be materially the same as fair value determined under </w:t>
      </w:r>
      <w:r w:rsidR="00A4639D" w:rsidRPr="00F65579">
        <w:t>AASB</w:t>
      </w:r>
      <w:r w:rsidR="00A4639D" w:rsidRPr="00F65579">
        <w:rPr>
          <w:rFonts w:ascii="Calibri" w:hAnsi="Calibri" w:cs="Calibri"/>
        </w:rPr>
        <w:t> </w:t>
      </w:r>
      <w:r w:rsidRPr="00F65579">
        <w:t xml:space="preserve">13 </w:t>
      </w:r>
      <w:r w:rsidRPr="00F65579">
        <w:rPr>
          <w:i/>
        </w:rPr>
        <w:t>Fair Value Measurement</w:t>
      </w:r>
      <w:r w:rsidRPr="00F65579">
        <w:t xml:space="preserve">, with the consequence that </w:t>
      </w:r>
      <w:r w:rsidR="00A4639D" w:rsidRPr="00F65579">
        <w:t>AASB</w:t>
      </w:r>
      <w:r w:rsidR="00A4639D" w:rsidRPr="00F65579">
        <w:rPr>
          <w:rFonts w:ascii="Calibri" w:hAnsi="Calibri" w:cs="Calibri"/>
        </w:rPr>
        <w:t> </w:t>
      </w:r>
      <w:r w:rsidRPr="00F65579">
        <w:t xml:space="preserve">136 </w:t>
      </w:r>
      <w:r w:rsidRPr="00F65579">
        <w:rPr>
          <w:i/>
        </w:rPr>
        <w:t>Impairment of Assets</w:t>
      </w:r>
      <w:r w:rsidRPr="00F65579">
        <w:t xml:space="preserve"> does not apply to such assets that are regularly revalued.</w:t>
      </w:r>
      <w:r w:rsidRPr="00F65579">
        <w:rPr>
          <w:color w:val="000000"/>
        </w:rPr>
        <w:t xml:space="preserve"> </w:t>
      </w:r>
    </w:p>
    <w:p w14:paraId="2BEF91DA" w14:textId="77777777" w:rsidR="000C41A3" w:rsidRPr="00F65579" w:rsidRDefault="000C41A3" w:rsidP="000C41A3"/>
    <w:p w14:paraId="20BB1231" w14:textId="77777777" w:rsidR="000C41A3" w:rsidRPr="00F65579" w:rsidRDefault="000C41A3" w:rsidP="000C41A3">
      <w:pPr>
        <w:pStyle w:val="Heading3numbered"/>
        <w:sectPr w:rsidR="000C41A3" w:rsidRPr="00F65579" w:rsidSect="000C41A3">
          <w:headerReference w:type="even" r:id="rId80"/>
          <w:headerReference w:type="default" r:id="rId81"/>
          <w:type w:val="continuous"/>
          <w:pgSz w:w="11909" w:h="16834" w:code="9"/>
          <w:pgMar w:top="1728" w:right="1152" w:bottom="1152" w:left="1152" w:header="720" w:footer="288" w:gutter="0"/>
          <w:cols w:num="2" w:space="720"/>
          <w:noEndnote/>
        </w:sectPr>
      </w:pPr>
    </w:p>
    <w:p w14:paraId="43B5ABE8" w14:textId="77777777" w:rsidR="000C41A3" w:rsidRPr="00F65579" w:rsidRDefault="000C41A3" w:rsidP="000C41A3">
      <w:pPr>
        <w:pStyle w:val="Heading3numbered"/>
      </w:pPr>
      <w:r w:rsidRPr="00F65579">
        <w:lastRenderedPageBreak/>
        <w:t>Depreciation and amortisation</w:t>
      </w:r>
    </w:p>
    <w:tbl>
      <w:tblPr>
        <w:tblStyle w:val="AnnualReporttexttable"/>
        <w:tblW w:w="0" w:type="auto"/>
        <w:tblLayout w:type="fixed"/>
        <w:tblLook w:val="00A0" w:firstRow="1" w:lastRow="0" w:firstColumn="1" w:lastColumn="0" w:noHBand="0" w:noVBand="0"/>
      </w:tblPr>
      <w:tblGrid>
        <w:gridCol w:w="6663"/>
        <w:gridCol w:w="1134"/>
        <w:gridCol w:w="1088"/>
      </w:tblGrid>
      <w:tr w:rsidR="000C41A3" w:rsidRPr="00F65579" w14:paraId="3CC0D01A" w14:textId="77777777" w:rsidTr="000C41A3">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63" w:type="dxa"/>
          </w:tcPr>
          <w:p w14:paraId="2B90AF69" w14:textId="77777777" w:rsidR="000C41A3" w:rsidRPr="00F65579" w:rsidRDefault="000C41A3" w:rsidP="000C41A3">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68A61799" w14:textId="77777777" w:rsidR="000C41A3" w:rsidRPr="00F65579" w:rsidRDefault="000C41A3" w:rsidP="000C41A3">
            <w:pPr>
              <w:pStyle w:val="Tableheader"/>
            </w:pPr>
            <w:r w:rsidRPr="00F65579">
              <w:t>2019</w:t>
            </w:r>
          </w:p>
        </w:tc>
        <w:tc>
          <w:tcPr>
            <w:cnfStyle w:val="000001000000" w:firstRow="0" w:lastRow="0" w:firstColumn="0" w:lastColumn="0" w:oddVBand="0" w:evenVBand="1" w:oddHBand="0" w:evenHBand="0" w:firstRowFirstColumn="0" w:firstRowLastColumn="0" w:lastRowFirstColumn="0" w:lastRowLastColumn="0"/>
            <w:tcW w:w="1088" w:type="dxa"/>
          </w:tcPr>
          <w:p w14:paraId="46E43B39" w14:textId="77777777" w:rsidR="000C41A3" w:rsidRPr="00F65579" w:rsidRDefault="000C41A3" w:rsidP="000C41A3">
            <w:pPr>
              <w:pStyle w:val="Tableheader"/>
            </w:pPr>
            <w:r w:rsidRPr="00F65579">
              <w:t>2018</w:t>
            </w:r>
          </w:p>
        </w:tc>
      </w:tr>
      <w:tr w:rsidR="000C41A3" w:rsidRPr="00F65579" w14:paraId="7577A505" w14:textId="77777777" w:rsidTr="000C41A3">
        <w:trPr>
          <w:trHeight w:val="279"/>
        </w:trPr>
        <w:tc>
          <w:tcPr>
            <w:cnfStyle w:val="001000000000" w:firstRow="0" w:lastRow="0" w:firstColumn="1" w:lastColumn="0" w:oddVBand="0" w:evenVBand="0" w:oddHBand="0" w:evenHBand="0" w:firstRowFirstColumn="0" w:firstRowLastColumn="0" w:lastRowFirstColumn="0" w:lastRowLastColumn="0"/>
            <w:tcW w:w="6663" w:type="dxa"/>
          </w:tcPr>
          <w:p w14:paraId="4BFC397B" w14:textId="77777777" w:rsidR="000C41A3" w:rsidRPr="00F65579" w:rsidRDefault="000C41A3" w:rsidP="000C41A3">
            <w:pPr>
              <w:pStyle w:val="Tabletextbold"/>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635FAD4" w14:textId="77777777" w:rsidR="000C41A3" w:rsidRPr="00F65579" w:rsidRDefault="000C41A3" w:rsidP="000C41A3">
            <w:pPr>
              <w:pStyle w:val="Tableheader"/>
              <w:rPr>
                <w:bCs/>
              </w:rPr>
            </w:pPr>
            <w:r w:rsidRPr="00F65579">
              <w:rPr>
                <w:b/>
              </w:rPr>
              <w:t>$’000</w:t>
            </w:r>
          </w:p>
        </w:tc>
        <w:tc>
          <w:tcPr>
            <w:cnfStyle w:val="000001000000" w:firstRow="0" w:lastRow="0" w:firstColumn="0" w:lastColumn="0" w:oddVBand="0" w:evenVBand="1" w:oddHBand="0" w:evenHBand="0" w:firstRowFirstColumn="0" w:firstRowLastColumn="0" w:lastRowFirstColumn="0" w:lastRowLastColumn="0"/>
            <w:tcW w:w="1088" w:type="dxa"/>
          </w:tcPr>
          <w:p w14:paraId="7FE45401" w14:textId="77777777" w:rsidR="000C41A3" w:rsidRPr="00F65579" w:rsidRDefault="000C41A3" w:rsidP="000C41A3">
            <w:pPr>
              <w:pStyle w:val="Tableheader"/>
              <w:rPr>
                <w:bCs/>
              </w:rPr>
            </w:pPr>
            <w:r w:rsidRPr="00F65579">
              <w:rPr>
                <w:b/>
              </w:rPr>
              <w:t>$’000</w:t>
            </w:r>
          </w:p>
        </w:tc>
      </w:tr>
      <w:tr w:rsidR="000C41A3" w:rsidRPr="00F65579" w14:paraId="665B5EDD" w14:textId="77777777" w:rsidTr="000C41A3">
        <w:trPr>
          <w:trHeight w:val="279"/>
        </w:trPr>
        <w:tc>
          <w:tcPr>
            <w:cnfStyle w:val="001000000000" w:firstRow="0" w:lastRow="0" w:firstColumn="1" w:lastColumn="0" w:oddVBand="0" w:evenVBand="0" w:oddHBand="0" w:evenHBand="0" w:firstRowFirstColumn="0" w:firstRowLastColumn="0" w:lastRowFirstColumn="0" w:lastRowLastColumn="0"/>
            <w:tcW w:w="6663" w:type="dxa"/>
          </w:tcPr>
          <w:p w14:paraId="0A0297FF" w14:textId="77777777" w:rsidR="000C41A3" w:rsidRPr="00F65579" w:rsidRDefault="000C41A3" w:rsidP="000C41A3">
            <w:pPr>
              <w:pStyle w:val="Tabletextbold"/>
            </w:pPr>
            <w:r w:rsidRPr="00F65579">
              <w:t>Charge for the period</w:t>
            </w:r>
          </w:p>
        </w:tc>
        <w:tc>
          <w:tcPr>
            <w:cnfStyle w:val="000010000000" w:firstRow="0" w:lastRow="0" w:firstColumn="0" w:lastColumn="0" w:oddVBand="1" w:evenVBand="0" w:oddHBand="0" w:evenHBand="0" w:firstRowFirstColumn="0" w:firstRowLastColumn="0" w:lastRowFirstColumn="0" w:lastRowLastColumn="0"/>
            <w:tcW w:w="1134" w:type="dxa"/>
          </w:tcPr>
          <w:p w14:paraId="208DC9C3" w14:textId="77777777" w:rsidR="000C41A3" w:rsidRPr="00F65579" w:rsidRDefault="000C41A3" w:rsidP="000C41A3">
            <w:pPr>
              <w:pStyle w:val="Tableheader"/>
              <w:rPr>
                <w:b/>
              </w:rPr>
            </w:pPr>
          </w:p>
        </w:tc>
        <w:tc>
          <w:tcPr>
            <w:cnfStyle w:val="000001000000" w:firstRow="0" w:lastRow="0" w:firstColumn="0" w:lastColumn="0" w:oddVBand="0" w:evenVBand="1" w:oddHBand="0" w:evenHBand="0" w:firstRowFirstColumn="0" w:firstRowLastColumn="0" w:lastRowFirstColumn="0" w:lastRowLastColumn="0"/>
            <w:tcW w:w="1088" w:type="dxa"/>
          </w:tcPr>
          <w:p w14:paraId="7A81F32F" w14:textId="77777777" w:rsidR="000C41A3" w:rsidRPr="00F65579" w:rsidRDefault="000C41A3" w:rsidP="000C41A3">
            <w:pPr>
              <w:pStyle w:val="Tableheader"/>
              <w:rPr>
                <w:b/>
              </w:rPr>
            </w:pPr>
          </w:p>
        </w:tc>
      </w:tr>
      <w:tr w:rsidR="000C41A3" w:rsidRPr="00F65579" w14:paraId="6036B1DB" w14:textId="77777777" w:rsidTr="000C41A3">
        <w:trPr>
          <w:trHeight w:val="279"/>
        </w:trPr>
        <w:tc>
          <w:tcPr>
            <w:cnfStyle w:val="001000000000" w:firstRow="0" w:lastRow="0" w:firstColumn="1" w:lastColumn="0" w:oddVBand="0" w:evenVBand="0" w:oddHBand="0" w:evenHBand="0" w:firstRowFirstColumn="0" w:firstRowLastColumn="0" w:lastRowFirstColumn="0" w:lastRowLastColumn="0"/>
            <w:tcW w:w="6663" w:type="dxa"/>
          </w:tcPr>
          <w:p w14:paraId="5A5329D0" w14:textId="77777777" w:rsidR="000C41A3" w:rsidRPr="00F65579" w:rsidRDefault="000C41A3" w:rsidP="000C41A3">
            <w:pPr>
              <w:pStyle w:val="Tabletext"/>
            </w:pPr>
            <w:r w:rsidRPr="00F65579">
              <w:t>Buildings – structures and ground development</w:t>
            </w:r>
          </w:p>
        </w:tc>
        <w:tc>
          <w:tcPr>
            <w:cnfStyle w:val="000010000000" w:firstRow="0" w:lastRow="0" w:firstColumn="0" w:lastColumn="0" w:oddVBand="1" w:evenVBand="0" w:oddHBand="0" w:evenHBand="0" w:firstRowFirstColumn="0" w:firstRowLastColumn="0" w:lastRowFirstColumn="0" w:lastRowLastColumn="0"/>
            <w:tcW w:w="1134" w:type="dxa"/>
          </w:tcPr>
          <w:p w14:paraId="4377EF1F" w14:textId="77777777" w:rsidR="000C41A3" w:rsidRPr="00F65579" w:rsidRDefault="000C41A3" w:rsidP="000C41A3">
            <w:pPr>
              <w:pStyle w:val="Tabletextright"/>
              <w:rPr>
                <w:bCs/>
              </w:rPr>
            </w:pPr>
            <w:r w:rsidRPr="00F65579">
              <w:rPr>
                <w:bCs/>
              </w:rPr>
              <w:t>7 301</w:t>
            </w:r>
          </w:p>
        </w:tc>
        <w:tc>
          <w:tcPr>
            <w:cnfStyle w:val="000001000000" w:firstRow="0" w:lastRow="0" w:firstColumn="0" w:lastColumn="0" w:oddVBand="0" w:evenVBand="1" w:oddHBand="0" w:evenHBand="0" w:firstRowFirstColumn="0" w:firstRowLastColumn="0" w:lastRowFirstColumn="0" w:lastRowLastColumn="0"/>
            <w:tcW w:w="1088" w:type="dxa"/>
          </w:tcPr>
          <w:p w14:paraId="6B1D5AF1" w14:textId="77777777" w:rsidR="000C41A3" w:rsidRPr="00F65579" w:rsidRDefault="000C41A3" w:rsidP="000C41A3">
            <w:pPr>
              <w:pStyle w:val="Tabletextright"/>
              <w:rPr>
                <w:bCs/>
              </w:rPr>
            </w:pPr>
            <w:r w:rsidRPr="00F65579">
              <w:rPr>
                <w:bCs/>
              </w:rPr>
              <w:t>7 284</w:t>
            </w:r>
          </w:p>
        </w:tc>
      </w:tr>
      <w:tr w:rsidR="000C41A3" w:rsidRPr="00F65579" w14:paraId="569AE609" w14:textId="77777777" w:rsidTr="000C41A3">
        <w:trPr>
          <w:trHeight w:val="279"/>
        </w:trPr>
        <w:tc>
          <w:tcPr>
            <w:cnfStyle w:val="001000000000" w:firstRow="0" w:lastRow="0" w:firstColumn="1" w:lastColumn="0" w:oddVBand="0" w:evenVBand="0" w:oddHBand="0" w:evenHBand="0" w:firstRowFirstColumn="0" w:firstRowLastColumn="0" w:lastRowFirstColumn="0" w:lastRowLastColumn="0"/>
            <w:tcW w:w="6663" w:type="dxa"/>
          </w:tcPr>
          <w:p w14:paraId="2D520463" w14:textId="77777777" w:rsidR="000C41A3" w:rsidRPr="00F65579" w:rsidRDefault="000C41A3" w:rsidP="000C41A3">
            <w:pPr>
              <w:pStyle w:val="Tabletext"/>
            </w:pPr>
            <w:r w:rsidRPr="00F65579">
              <w:t>Buildings – other building components</w:t>
            </w:r>
          </w:p>
        </w:tc>
        <w:tc>
          <w:tcPr>
            <w:cnfStyle w:val="000010000000" w:firstRow="0" w:lastRow="0" w:firstColumn="0" w:lastColumn="0" w:oddVBand="1" w:evenVBand="0" w:oddHBand="0" w:evenHBand="0" w:firstRowFirstColumn="0" w:firstRowLastColumn="0" w:lastRowFirstColumn="0" w:lastRowLastColumn="0"/>
            <w:tcW w:w="1134" w:type="dxa"/>
          </w:tcPr>
          <w:p w14:paraId="3E7F1E09" w14:textId="77777777" w:rsidR="000C41A3" w:rsidRPr="00F65579" w:rsidRDefault="000C41A3" w:rsidP="000C41A3">
            <w:pPr>
              <w:pStyle w:val="Tabletextright"/>
              <w:rPr>
                <w:bCs/>
              </w:rPr>
            </w:pPr>
            <w:r w:rsidRPr="00F65579">
              <w:rPr>
                <w:bCs/>
              </w:rPr>
              <w:t>4 945</w:t>
            </w:r>
          </w:p>
        </w:tc>
        <w:tc>
          <w:tcPr>
            <w:cnfStyle w:val="000001000000" w:firstRow="0" w:lastRow="0" w:firstColumn="0" w:lastColumn="0" w:oddVBand="0" w:evenVBand="1" w:oddHBand="0" w:evenHBand="0" w:firstRowFirstColumn="0" w:firstRowLastColumn="0" w:lastRowFirstColumn="0" w:lastRowLastColumn="0"/>
            <w:tcW w:w="1088" w:type="dxa"/>
          </w:tcPr>
          <w:p w14:paraId="2DB01178" w14:textId="77777777" w:rsidR="000C41A3" w:rsidRPr="00F65579" w:rsidRDefault="000C41A3" w:rsidP="000C41A3">
            <w:pPr>
              <w:pStyle w:val="Tabletextright"/>
              <w:rPr>
                <w:bCs/>
              </w:rPr>
            </w:pPr>
            <w:r w:rsidRPr="00F65579">
              <w:rPr>
                <w:bCs/>
              </w:rPr>
              <w:t>4 698</w:t>
            </w:r>
          </w:p>
        </w:tc>
      </w:tr>
      <w:tr w:rsidR="000C41A3" w:rsidRPr="00F65579" w14:paraId="501D1B8B" w14:textId="77777777" w:rsidTr="000C41A3">
        <w:trPr>
          <w:trHeight w:val="279"/>
        </w:trPr>
        <w:tc>
          <w:tcPr>
            <w:cnfStyle w:val="001000000000" w:firstRow="0" w:lastRow="0" w:firstColumn="1" w:lastColumn="0" w:oddVBand="0" w:evenVBand="0" w:oddHBand="0" w:evenHBand="0" w:firstRowFirstColumn="0" w:firstRowLastColumn="0" w:lastRowFirstColumn="0" w:lastRowLastColumn="0"/>
            <w:tcW w:w="6663" w:type="dxa"/>
          </w:tcPr>
          <w:p w14:paraId="0F77BF04" w14:textId="77777777" w:rsidR="000C41A3" w:rsidRPr="00F65579" w:rsidRDefault="000C41A3" w:rsidP="000C41A3">
            <w:pPr>
              <w:pStyle w:val="Tabletext"/>
            </w:pPr>
            <w:r w:rsidRPr="00F65579">
              <w:t>Leasehold improvements</w:t>
            </w:r>
          </w:p>
        </w:tc>
        <w:tc>
          <w:tcPr>
            <w:cnfStyle w:val="000010000000" w:firstRow="0" w:lastRow="0" w:firstColumn="0" w:lastColumn="0" w:oddVBand="1" w:evenVBand="0" w:oddHBand="0" w:evenHBand="0" w:firstRowFirstColumn="0" w:firstRowLastColumn="0" w:lastRowFirstColumn="0" w:lastRowLastColumn="0"/>
            <w:tcW w:w="1134" w:type="dxa"/>
          </w:tcPr>
          <w:p w14:paraId="7FE7A476" w14:textId="2B80DDAB" w:rsidR="000C41A3" w:rsidRPr="00F65579" w:rsidRDefault="000C41A3" w:rsidP="000C41A3">
            <w:pPr>
              <w:pStyle w:val="Tabletextright"/>
              <w:rPr>
                <w:bCs/>
              </w:rPr>
            </w:pPr>
            <w:r w:rsidRPr="00F65579">
              <w:rPr>
                <w:bCs/>
              </w:rPr>
              <w:t>66</w:t>
            </w:r>
          </w:p>
        </w:tc>
        <w:tc>
          <w:tcPr>
            <w:cnfStyle w:val="000001000000" w:firstRow="0" w:lastRow="0" w:firstColumn="0" w:lastColumn="0" w:oddVBand="0" w:evenVBand="1" w:oddHBand="0" w:evenHBand="0" w:firstRowFirstColumn="0" w:firstRowLastColumn="0" w:lastRowFirstColumn="0" w:lastRowLastColumn="0"/>
            <w:tcW w:w="1088" w:type="dxa"/>
          </w:tcPr>
          <w:p w14:paraId="749D42EB" w14:textId="77777777" w:rsidR="000C41A3" w:rsidRPr="00F65579" w:rsidRDefault="000C41A3" w:rsidP="000C41A3">
            <w:pPr>
              <w:pStyle w:val="Tabletextright"/>
              <w:rPr>
                <w:bCs/>
              </w:rPr>
            </w:pPr>
            <w:r w:rsidRPr="00F65579">
              <w:rPr>
                <w:bCs/>
              </w:rPr>
              <w:t>91</w:t>
            </w:r>
          </w:p>
        </w:tc>
      </w:tr>
      <w:tr w:rsidR="000C41A3" w:rsidRPr="00F65579" w14:paraId="7190E66D" w14:textId="77777777" w:rsidTr="000C41A3">
        <w:trPr>
          <w:trHeight w:val="279"/>
        </w:trPr>
        <w:tc>
          <w:tcPr>
            <w:cnfStyle w:val="001000000000" w:firstRow="0" w:lastRow="0" w:firstColumn="1" w:lastColumn="0" w:oddVBand="0" w:evenVBand="0" w:oddHBand="0" w:evenHBand="0" w:firstRowFirstColumn="0" w:firstRowLastColumn="0" w:lastRowFirstColumn="0" w:lastRowLastColumn="0"/>
            <w:tcW w:w="6663" w:type="dxa"/>
          </w:tcPr>
          <w:p w14:paraId="07B68C2D" w14:textId="77777777" w:rsidR="000C41A3" w:rsidRPr="00F65579" w:rsidRDefault="000C41A3" w:rsidP="000C41A3">
            <w:pPr>
              <w:pStyle w:val="Tabletext"/>
            </w:pPr>
            <w:r w:rsidRPr="00F65579">
              <w:t>Office and computer equipment</w:t>
            </w:r>
          </w:p>
        </w:tc>
        <w:tc>
          <w:tcPr>
            <w:cnfStyle w:val="000010000000" w:firstRow="0" w:lastRow="0" w:firstColumn="0" w:lastColumn="0" w:oddVBand="1" w:evenVBand="0" w:oddHBand="0" w:evenHBand="0" w:firstRowFirstColumn="0" w:firstRowLastColumn="0" w:lastRowFirstColumn="0" w:lastRowLastColumn="0"/>
            <w:tcW w:w="1134" w:type="dxa"/>
          </w:tcPr>
          <w:p w14:paraId="012C4450" w14:textId="3B02CF2A" w:rsidR="000C41A3" w:rsidRPr="00F65579" w:rsidRDefault="000C41A3" w:rsidP="000C41A3">
            <w:pPr>
              <w:pStyle w:val="Tabletextright"/>
              <w:rPr>
                <w:bCs/>
              </w:rPr>
            </w:pPr>
            <w:r w:rsidRPr="00F65579">
              <w:rPr>
                <w:bCs/>
              </w:rPr>
              <w:t>225</w:t>
            </w:r>
          </w:p>
        </w:tc>
        <w:tc>
          <w:tcPr>
            <w:cnfStyle w:val="000001000000" w:firstRow="0" w:lastRow="0" w:firstColumn="0" w:lastColumn="0" w:oddVBand="0" w:evenVBand="1" w:oddHBand="0" w:evenHBand="0" w:firstRowFirstColumn="0" w:firstRowLastColumn="0" w:lastRowFirstColumn="0" w:lastRowLastColumn="0"/>
            <w:tcW w:w="1088" w:type="dxa"/>
          </w:tcPr>
          <w:p w14:paraId="1A4559C0" w14:textId="77777777" w:rsidR="000C41A3" w:rsidRPr="00F65579" w:rsidRDefault="000C41A3" w:rsidP="000C41A3">
            <w:pPr>
              <w:pStyle w:val="Tabletextright"/>
              <w:rPr>
                <w:bCs/>
              </w:rPr>
            </w:pPr>
            <w:r w:rsidRPr="00F65579">
              <w:rPr>
                <w:bCs/>
              </w:rPr>
              <w:t>71</w:t>
            </w:r>
          </w:p>
        </w:tc>
      </w:tr>
      <w:tr w:rsidR="000C41A3" w:rsidRPr="00F65579" w14:paraId="2B617432" w14:textId="77777777" w:rsidTr="000C41A3">
        <w:trPr>
          <w:trHeight w:val="279"/>
        </w:trPr>
        <w:tc>
          <w:tcPr>
            <w:cnfStyle w:val="001000000000" w:firstRow="0" w:lastRow="0" w:firstColumn="1" w:lastColumn="0" w:oddVBand="0" w:evenVBand="0" w:oddHBand="0" w:evenHBand="0" w:firstRowFirstColumn="0" w:firstRowLastColumn="0" w:lastRowFirstColumn="0" w:lastRowLastColumn="0"/>
            <w:tcW w:w="6663" w:type="dxa"/>
          </w:tcPr>
          <w:p w14:paraId="5EE4DA78" w14:textId="77777777" w:rsidR="000C41A3" w:rsidRPr="00F65579" w:rsidRDefault="000C41A3" w:rsidP="000C41A3">
            <w:pPr>
              <w:pStyle w:val="Tabletext"/>
            </w:pPr>
            <w:r w:rsidRPr="00F65579">
              <w:t>Motor vehicles under finance lease</w:t>
            </w:r>
          </w:p>
        </w:tc>
        <w:tc>
          <w:tcPr>
            <w:cnfStyle w:val="000010000000" w:firstRow="0" w:lastRow="0" w:firstColumn="0" w:lastColumn="0" w:oddVBand="1" w:evenVBand="0" w:oddHBand="0" w:evenHBand="0" w:firstRowFirstColumn="0" w:firstRowLastColumn="0" w:lastRowFirstColumn="0" w:lastRowLastColumn="0"/>
            <w:tcW w:w="1134" w:type="dxa"/>
          </w:tcPr>
          <w:p w14:paraId="0C9E215D" w14:textId="77777777" w:rsidR="000C41A3" w:rsidRPr="00F65579" w:rsidRDefault="000C41A3" w:rsidP="000C41A3">
            <w:pPr>
              <w:pStyle w:val="Tabletextright"/>
              <w:rPr>
                <w:bCs/>
              </w:rPr>
            </w:pPr>
            <w:r w:rsidRPr="00F65579">
              <w:rPr>
                <w:bCs/>
              </w:rPr>
              <w:t>1 224</w:t>
            </w:r>
          </w:p>
        </w:tc>
        <w:tc>
          <w:tcPr>
            <w:cnfStyle w:val="000001000000" w:firstRow="0" w:lastRow="0" w:firstColumn="0" w:lastColumn="0" w:oddVBand="0" w:evenVBand="1" w:oddHBand="0" w:evenHBand="0" w:firstRowFirstColumn="0" w:firstRowLastColumn="0" w:lastRowFirstColumn="0" w:lastRowLastColumn="0"/>
            <w:tcW w:w="1088" w:type="dxa"/>
          </w:tcPr>
          <w:p w14:paraId="29729240" w14:textId="77777777" w:rsidR="000C41A3" w:rsidRPr="00F65579" w:rsidRDefault="000C41A3" w:rsidP="000C41A3">
            <w:pPr>
              <w:pStyle w:val="Tabletextright"/>
              <w:rPr>
                <w:bCs/>
              </w:rPr>
            </w:pPr>
            <w:r w:rsidRPr="00F65579">
              <w:rPr>
                <w:bCs/>
              </w:rPr>
              <w:t>1 157</w:t>
            </w:r>
          </w:p>
        </w:tc>
      </w:tr>
      <w:tr w:rsidR="000C41A3" w:rsidRPr="00F65579" w14:paraId="7802A786" w14:textId="77777777" w:rsidTr="000C41A3">
        <w:trPr>
          <w:trHeight w:val="279"/>
        </w:trPr>
        <w:tc>
          <w:tcPr>
            <w:cnfStyle w:val="001000000000" w:firstRow="0" w:lastRow="0" w:firstColumn="1" w:lastColumn="0" w:oddVBand="0" w:evenVBand="0" w:oddHBand="0" w:evenHBand="0" w:firstRowFirstColumn="0" w:firstRowLastColumn="0" w:lastRowFirstColumn="0" w:lastRowLastColumn="0"/>
            <w:tcW w:w="6663" w:type="dxa"/>
          </w:tcPr>
          <w:p w14:paraId="54B37EED" w14:textId="77777777" w:rsidR="000C41A3" w:rsidRPr="00F65579" w:rsidRDefault="000C41A3" w:rsidP="000C41A3">
            <w:pPr>
              <w:pStyle w:val="Tabletext"/>
            </w:pPr>
            <w:r w:rsidRPr="00F65579">
              <w:t xml:space="preserve">Municipal valuations database </w:t>
            </w:r>
          </w:p>
        </w:tc>
        <w:tc>
          <w:tcPr>
            <w:cnfStyle w:val="000010000000" w:firstRow="0" w:lastRow="0" w:firstColumn="0" w:lastColumn="0" w:oddVBand="1" w:evenVBand="0" w:oddHBand="0" w:evenHBand="0" w:firstRowFirstColumn="0" w:firstRowLastColumn="0" w:lastRowFirstColumn="0" w:lastRowLastColumn="0"/>
            <w:tcW w:w="1134" w:type="dxa"/>
          </w:tcPr>
          <w:p w14:paraId="05191EFF" w14:textId="77777777" w:rsidR="000C41A3" w:rsidRPr="00F65579" w:rsidRDefault="000C41A3" w:rsidP="000C41A3">
            <w:pPr>
              <w:pStyle w:val="Tabletextright"/>
              <w:rPr>
                <w:bCs/>
              </w:rPr>
            </w:pPr>
            <w:r w:rsidRPr="00F65579">
              <w:rPr>
                <w:bCs/>
              </w:rPr>
              <w:t>–</w:t>
            </w:r>
          </w:p>
        </w:tc>
        <w:tc>
          <w:tcPr>
            <w:cnfStyle w:val="000001000000" w:firstRow="0" w:lastRow="0" w:firstColumn="0" w:lastColumn="0" w:oddVBand="0" w:evenVBand="1" w:oddHBand="0" w:evenHBand="0" w:firstRowFirstColumn="0" w:firstRowLastColumn="0" w:lastRowFirstColumn="0" w:lastRowLastColumn="0"/>
            <w:tcW w:w="1088" w:type="dxa"/>
          </w:tcPr>
          <w:p w14:paraId="2FC6C865" w14:textId="77777777" w:rsidR="000C41A3" w:rsidRPr="00F65579" w:rsidRDefault="000C41A3" w:rsidP="000C41A3">
            <w:pPr>
              <w:pStyle w:val="Tabletextright"/>
              <w:rPr>
                <w:bCs/>
              </w:rPr>
            </w:pPr>
            <w:r w:rsidRPr="00F65579">
              <w:rPr>
                <w:bCs/>
              </w:rPr>
              <w:t>17 457</w:t>
            </w:r>
          </w:p>
        </w:tc>
      </w:tr>
      <w:tr w:rsidR="000C41A3" w:rsidRPr="00F65579" w14:paraId="255DD446" w14:textId="77777777" w:rsidTr="000C41A3">
        <w:trPr>
          <w:trHeight w:val="279"/>
        </w:trPr>
        <w:tc>
          <w:tcPr>
            <w:cnfStyle w:val="001000000000" w:firstRow="0" w:lastRow="0" w:firstColumn="1" w:lastColumn="0" w:oddVBand="0" w:evenVBand="0" w:oddHBand="0" w:evenHBand="0" w:firstRowFirstColumn="0" w:firstRowLastColumn="0" w:lastRowFirstColumn="0" w:lastRowLastColumn="0"/>
            <w:tcW w:w="6663" w:type="dxa"/>
          </w:tcPr>
          <w:p w14:paraId="18E1C1E8" w14:textId="77777777" w:rsidR="000C41A3" w:rsidRPr="00F65579" w:rsidRDefault="000C41A3" w:rsidP="000C41A3">
            <w:pPr>
              <w:pStyle w:val="Tabletext"/>
            </w:pPr>
            <w:r w:rsidRPr="00F65579">
              <w:t>Capitalised software development</w:t>
            </w:r>
          </w:p>
        </w:tc>
        <w:tc>
          <w:tcPr>
            <w:cnfStyle w:val="000010000000" w:firstRow="0" w:lastRow="0" w:firstColumn="0" w:lastColumn="0" w:oddVBand="1" w:evenVBand="0" w:oddHBand="0" w:evenHBand="0" w:firstRowFirstColumn="0" w:firstRowLastColumn="0" w:lastRowFirstColumn="0" w:lastRowLastColumn="0"/>
            <w:tcW w:w="1134" w:type="dxa"/>
          </w:tcPr>
          <w:p w14:paraId="27D8AF6F" w14:textId="77777777" w:rsidR="000C41A3" w:rsidRPr="00F65579" w:rsidRDefault="000C41A3" w:rsidP="000C41A3">
            <w:pPr>
              <w:pStyle w:val="Tabletextright"/>
              <w:rPr>
                <w:bCs/>
              </w:rPr>
            </w:pPr>
            <w:r w:rsidRPr="00F65579">
              <w:rPr>
                <w:bCs/>
              </w:rPr>
              <w:t>3 965</w:t>
            </w:r>
          </w:p>
        </w:tc>
        <w:tc>
          <w:tcPr>
            <w:cnfStyle w:val="000001000000" w:firstRow="0" w:lastRow="0" w:firstColumn="0" w:lastColumn="0" w:oddVBand="0" w:evenVBand="1" w:oddHBand="0" w:evenHBand="0" w:firstRowFirstColumn="0" w:firstRowLastColumn="0" w:lastRowFirstColumn="0" w:lastRowLastColumn="0"/>
            <w:tcW w:w="1088" w:type="dxa"/>
          </w:tcPr>
          <w:p w14:paraId="3ECEFA1C" w14:textId="77777777" w:rsidR="000C41A3" w:rsidRPr="00F65579" w:rsidRDefault="000C41A3" w:rsidP="000C41A3">
            <w:pPr>
              <w:pStyle w:val="Tabletextright"/>
              <w:rPr>
                <w:bCs/>
              </w:rPr>
            </w:pPr>
            <w:r w:rsidRPr="00F65579">
              <w:rPr>
                <w:bCs/>
              </w:rPr>
              <w:t>4 001</w:t>
            </w:r>
          </w:p>
        </w:tc>
      </w:tr>
      <w:tr w:rsidR="000C41A3" w:rsidRPr="00F65579" w14:paraId="127C662E" w14:textId="77777777" w:rsidTr="000C41A3">
        <w:trPr>
          <w:trHeight w:val="279"/>
        </w:trPr>
        <w:tc>
          <w:tcPr>
            <w:cnfStyle w:val="001000000000" w:firstRow="0" w:lastRow="0" w:firstColumn="1" w:lastColumn="0" w:oddVBand="0" w:evenVBand="0" w:oddHBand="0" w:evenHBand="0" w:firstRowFirstColumn="0" w:firstRowLastColumn="0" w:lastRowFirstColumn="0" w:lastRowLastColumn="0"/>
            <w:tcW w:w="6663" w:type="dxa"/>
          </w:tcPr>
          <w:p w14:paraId="1BA53B94" w14:textId="77777777" w:rsidR="000C41A3" w:rsidRPr="00F65579" w:rsidRDefault="000C41A3" w:rsidP="000C41A3">
            <w:pPr>
              <w:pStyle w:val="Tabletextbold"/>
            </w:pPr>
            <w:r w:rsidRPr="00F65579">
              <w:t>Total depreciation and amortisation</w:t>
            </w:r>
          </w:p>
        </w:tc>
        <w:tc>
          <w:tcPr>
            <w:cnfStyle w:val="000010000000" w:firstRow="0" w:lastRow="0" w:firstColumn="0" w:lastColumn="0" w:oddVBand="1" w:evenVBand="0" w:oddHBand="0" w:evenHBand="0" w:firstRowFirstColumn="0" w:firstRowLastColumn="0" w:lastRowFirstColumn="0" w:lastRowLastColumn="0"/>
            <w:tcW w:w="1134" w:type="dxa"/>
          </w:tcPr>
          <w:p w14:paraId="2CEB4E72" w14:textId="77777777" w:rsidR="000C41A3" w:rsidRPr="00F65579" w:rsidRDefault="000C41A3" w:rsidP="000C41A3">
            <w:pPr>
              <w:pStyle w:val="Tabletextrightbold"/>
            </w:pPr>
            <w:r w:rsidRPr="00F65579">
              <w:t>17 726</w:t>
            </w:r>
          </w:p>
        </w:tc>
        <w:tc>
          <w:tcPr>
            <w:cnfStyle w:val="000001000000" w:firstRow="0" w:lastRow="0" w:firstColumn="0" w:lastColumn="0" w:oddVBand="0" w:evenVBand="1" w:oddHBand="0" w:evenHBand="0" w:firstRowFirstColumn="0" w:firstRowLastColumn="0" w:lastRowFirstColumn="0" w:lastRowLastColumn="0"/>
            <w:tcW w:w="1088" w:type="dxa"/>
          </w:tcPr>
          <w:p w14:paraId="5A2D2F4C" w14:textId="77777777" w:rsidR="000C41A3" w:rsidRPr="00F65579" w:rsidRDefault="000C41A3" w:rsidP="000C41A3">
            <w:pPr>
              <w:pStyle w:val="Tabletextrightbold"/>
            </w:pPr>
            <w:r w:rsidRPr="00F65579">
              <w:t>34 759</w:t>
            </w:r>
          </w:p>
        </w:tc>
      </w:tr>
    </w:tbl>
    <w:p w14:paraId="4968B7F2" w14:textId="77777777" w:rsidR="000C41A3" w:rsidRPr="00F65579" w:rsidRDefault="000C41A3" w:rsidP="000C41A3"/>
    <w:p w14:paraId="51659275" w14:textId="77777777" w:rsidR="000C41A3" w:rsidRPr="00F65579" w:rsidRDefault="000C41A3" w:rsidP="000C41A3">
      <w:pPr>
        <w:sectPr w:rsidR="000C41A3" w:rsidRPr="00F65579" w:rsidSect="000C41A3">
          <w:headerReference w:type="even" r:id="rId82"/>
          <w:headerReference w:type="default" r:id="rId83"/>
          <w:pgSz w:w="11909" w:h="16834" w:code="9"/>
          <w:pgMar w:top="1728" w:right="1152" w:bottom="1152" w:left="1152" w:header="720" w:footer="288" w:gutter="0"/>
          <w:cols w:space="720"/>
          <w:noEndnote/>
        </w:sectPr>
      </w:pPr>
    </w:p>
    <w:p w14:paraId="40B080A6" w14:textId="77777777" w:rsidR="000C41A3" w:rsidRPr="00F65579" w:rsidRDefault="000C41A3" w:rsidP="000C41A3">
      <w:r w:rsidRPr="00F65579">
        <w:t>Land assets, which are considered to have an indefinite life, are not depreciated. Depreciation is not recognised in respect of these assets as their service potential has not, in any material sense, been consumed during the reporting period.</w:t>
      </w:r>
    </w:p>
    <w:p w14:paraId="4E443A98" w14:textId="77777777" w:rsidR="000C41A3" w:rsidRPr="00F65579" w:rsidRDefault="000C41A3" w:rsidP="000C41A3">
      <w:r w:rsidRPr="00F65579">
        <w:t xml:space="preserve">All buildings, plant and equipment and other non-financial physical assets, excluding assets held for sale, that have finite useful lives are depreciated. Depreciation is calculated on a straight line basis at rates that allocate the asset’s value, less any estimated residual value, over its expected useful life. Leasehold improvements are depreciated over the period of the lease or estimated useful life, whichever is the shorter, using the straight line method. Intangible produced assets with finite useful lives are amortised as an expense from transactions on a straight line basis over the asset’s useful life. Depreciation and amortisation begins when the asset is available for use, that is, when it is in the location and condition necessary for it to be capable of operating in the manner intended by management. </w:t>
      </w:r>
    </w:p>
    <w:p w14:paraId="2A88AE57" w14:textId="77777777" w:rsidR="000C41A3" w:rsidRPr="00F65579" w:rsidRDefault="000C41A3" w:rsidP="000C41A3">
      <w:r w:rsidRPr="00F65579">
        <w:t>Estimated useful lives applicable for the years ended 30 June 2019 and 30 June 2018 are as follows:</w:t>
      </w:r>
    </w:p>
    <w:tbl>
      <w:tblPr>
        <w:tblW w:w="4432" w:type="dxa"/>
        <w:tblLayout w:type="fixed"/>
        <w:tblCellMar>
          <w:left w:w="58" w:type="dxa"/>
          <w:right w:w="58" w:type="dxa"/>
        </w:tblCellMar>
        <w:tblLook w:val="0000" w:firstRow="0" w:lastRow="0" w:firstColumn="0" w:lastColumn="0" w:noHBand="0" w:noVBand="0"/>
      </w:tblPr>
      <w:tblGrid>
        <w:gridCol w:w="3298"/>
        <w:gridCol w:w="1134"/>
      </w:tblGrid>
      <w:tr w:rsidR="000C41A3" w:rsidRPr="00F65579" w14:paraId="7051B61E" w14:textId="77777777" w:rsidTr="000C41A3">
        <w:tc>
          <w:tcPr>
            <w:tcW w:w="3298" w:type="dxa"/>
          </w:tcPr>
          <w:p w14:paraId="58950044" w14:textId="77777777" w:rsidR="000C41A3" w:rsidRPr="00F65579" w:rsidRDefault="000C41A3" w:rsidP="000C41A3">
            <w:pPr>
              <w:pStyle w:val="Tabletext"/>
            </w:pPr>
            <w:bookmarkStart w:id="93" w:name="_Hlk17105154"/>
            <w:r w:rsidRPr="00F65579">
              <w:t xml:space="preserve">Buildings – structures and ground development </w:t>
            </w:r>
          </w:p>
        </w:tc>
        <w:tc>
          <w:tcPr>
            <w:tcW w:w="1134" w:type="dxa"/>
            <w:shd w:val="clear" w:color="auto" w:fill="DDDDDD"/>
          </w:tcPr>
          <w:p w14:paraId="6738278A" w14:textId="6AC9D7B1" w:rsidR="000C41A3" w:rsidRPr="00F65579" w:rsidRDefault="000E3083" w:rsidP="000C41A3">
            <w:pPr>
              <w:pStyle w:val="Tabletextright"/>
            </w:pPr>
            <w:r w:rsidRPr="00F65579">
              <w:t>5</w:t>
            </w:r>
            <w:r w:rsidR="000C41A3" w:rsidRPr="00F65579">
              <w:t>–</w:t>
            </w:r>
            <w:r w:rsidRPr="00F65579">
              <w:t xml:space="preserve">25 </w:t>
            </w:r>
            <w:r w:rsidR="000C41A3" w:rsidRPr="00F65579">
              <w:t xml:space="preserve">years </w:t>
            </w:r>
          </w:p>
        </w:tc>
      </w:tr>
      <w:tr w:rsidR="000C41A3" w:rsidRPr="00F65579" w14:paraId="15586AFC" w14:textId="77777777" w:rsidTr="000C41A3">
        <w:tc>
          <w:tcPr>
            <w:tcW w:w="3298" w:type="dxa"/>
          </w:tcPr>
          <w:p w14:paraId="09C486B3" w14:textId="77777777" w:rsidR="000C41A3" w:rsidRPr="00F65579" w:rsidRDefault="000C41A3" w:rsidP="000C41A3">
            <w:pPr>
              <w:pStyle w:val="Tabletext"/>
            </w:pPr>
            <w:r w:rsidRPr="00F65579">
              <w:t>Buildings – other building components</w:t>
            </w:r>
          </w:p>
        </w:tc>
        <w:tc>
          <w:tcPr>
            <w:tcW w:w="1134" w:type="dxa"/>
            <w:shd w:val="clear" w:color="auto" w:fill="DDDDDD"/>
          </w:tcPr>
          <w:p w14:paraId="537046C9" w14:textId="186C3CB8" w:rsidR="000C41A3" w:rsidRPr="00F65579" w:rsidRDefault="000E3083" w:rsidP="000C41A3">
            <w:pPr>
              <w:pStyle w:val="Tabletextright"/>
            </w:pPr>
            <w:r w:rsidRPr="00F65579">
              <w:t>5</w:t>
            </w:r>
            <w:r w:rsidR="000C41A3" w:rsidRPr="00F65579">
              <w:t>–</w:t>
            </w:r>
            <w:r w:rsidRPr="00F65579">
              <w:t>22</w:t>
            </w:r>
            <w:r w:rsidR="000C41A3" w:rsidRPr="00F65579">
              <w:t xml:space="preserve"> years</w:t>
            </w:r>
          </w:p>
        </w:tc>
      </w:tr>
      <w:tr w:rsidR="000C41A3" w:rsidRPr="00F65579" w14:paraId="1DFC590D" w14:textId="77777777" w:rsidTr="000C41A3">
        <w:tc>
          <w:tcPr>
            <w:tcW w:w="3298" w:type="dxa"/>
          </w:tcPr>
          <w:p w14:paraId="7C0CF07A" w14:textId="77777777" w:rsidR="000C41A3" w:rsidRPr="00F65579" w:rsidRDefault="000C41A3" w:rsidP="000C41A3">
            <w:pPr>
              <w:pStyle w:val="Tabletext"/>
            </w:pPr>
            <w:r w:rsidRPr="00F65579">
              <w:t>Heritage buildings</w:t>
            </w:r>
            <w:r w:rsidR="008C6D89" w:rsidRPr="00F65579">
              <w:t xml:space="preserve"> – </w:t>
            </w:r>
            <w:r w:rsidRPr="00F65579">
              <w:t>structures and ground development</w:t>
            </w:r>
          </w:p>
        </w:tc>
        <w:tc>
          <w:tcPr>
            <w:tcW w:w="1134" w:type="dxa"/>
            <w:shd w:val="clear" w:color="auto" w:fill="DDDDDD"/>
          </w:tcPr>
          <w:p w14:paraId="17727B99" w14:textId="4C0646B2" w:rsidR="000C41A3" w:rsidRPr="00F65579" w:rsidRDefault="000E3083" w:rsidP="000C41A3">
            <w:pPr>
              <w:pStyle w:val="Tabletextright"/>
            </w:pPr>
            <w:r w:rsidRPr="00F65579">
              <w:t>1</w:t>
            </w:r>
            <w:r w:rsidR="000C41A3" w:rsidRPr="00F65579">
              <w:t>2–257 years</w:t>
            </w:r>
          </w:p>
        </w:tc>
      </w:tr>
      <w:tr w:rsidR="000C41A3" w:rsidRPr="00F65579" w14:paraId="46C91C4D" w14:textId="77777777" w:rsidTr="000C41A3">
        <w:tc>
          <w:tcPr>
            <w:tcW w:w="3298" w:type="dxa"/>
          </w:tcPr>
          <w:p w14:paraId="74F11199" w14:textId="77777777" w:rsidR="000C41A3" w:rsidRPr="00F65579" w:rsidRDefault="000C41A3" w:rsidP="000C41A3">
            <w:pPr>
              <w:pStyle w:val="Tabletext"/>
            </w:pPr>
            <w:r w:rsidRPr="00F65579">
              <w:t>Heritage buildings – other building components</w:t>
            </w:r>
          </w:p>
        </w:tc>
        <w:tc>
          <w:tcPr>
            <w:tcW w:w="1134" w:type="dxa"/>
            <w:shd w:val="clear" w:color="auto" w:fill="DDDDDD"/>
          </w:tcPr>
          <w:p w14:paraId="5F3D1E87" w14:textId="14E7BF99" w:rsidR="000C41A3" w:rsidRPr="00F65579" w:rsidRDefault="000E3083" w:rsidP="000C41A3">
            <w:pPr>
              <w:pStyle w:val="Tabletextright"/>
            </w:pPr>
            <w:r w:rsidRPr="00F65579">
              <w:t>4</w:t>
            </w:r>
            <w:r w:rsidR="000C41A3" w:rsidRPr="00F65579">
              <w:t>–186 years</w:t>
            </w:r>
          </w:p>
        </w:tc>
      </w:tr>
      <w:tr w:rsidR="000C41A3" w:rsidRPr="00F65579" w14:paraId="5B546C72" w14:textId="77777777" w:rsidTr="000C41A3">
        <w:tc>
          <w:tcPr>
            <w:tcW w:w="3298" w:type="dxa"/>
          </w:tcPr>
          <w:p w14:paraId="2C4F8818" w14:textId="77777777" w:rsidR="000C41A3" w:rsidRPr="00F65579" w:rsidRDefault="000C41A3" w:rsidP="000C41A3">
            <w:pPr>
              <w:pStyle w:val="Tabletext"/>
            </w:pPr>
            <w:r w:rsidRPr="00F65579">
              <w:t>Leasehold improvements</w:t>
            </w:r>
          </w:p>
        </w:tc>
        <w:tc>
          <w:tcPr>
            <w:tcW w:w="1134" w:type="dxa"/>
            <w:shd w:val="clear" w:color="auto" w:fill="DDDDDD"/>
          </w:tcPr>
          <w:p w14:paraId="0224DD8F" w14:textId="00CFDFB5" w:rsidR="000C41A3" w:rsidRPr="00F65579" w:rsidRDefault="000E3083" w:rsidP="000C41A3">
            <w:pPr>
              <w:pStyle w:val="Tabletextright"/>
            </w:pPr>
            <w:r w:rsidRPr="00F65579">
              <w:t>4</w:t>
            </w:r>
            <w:r w:rsidR="000C41A3" w:rsidRPr="00F65579">
              <w:t>–10 years</w:t>
            </w:r>
          </w:p>
        </w:tc>
      </w:tr>
      <w:tr w:rsidR="000C41A3" w:rsidRPr="00F65579" w14:paraId="424E6580" w14:textId="77777777" w:rsidTr="000C41A3">
        <w:tc>
          <w:tcPr>
            <w:tcW w:w="3298" w:type="dxa"/>
          </w:tcPr>
          <w:p w14:paraId="50D145C8" w14:textId="77777777" w:rsidR="000C41A3" w:rsidRPr="00F65579" w:rsidRDefault="000C41A3" w:rsidP="000C41A3">
            <w:pPr>
              <w:pStyle w:val="Tabletext"/>
            </w:pPr>
            <w:r w:rsidRPr="00F65579">
              <w:t>Office and computer equipment</w:t>
            </w:r>
          </w:p>
        </w:tc>
        <w:tc>
          <w:tcPr>
            <w:tcW w:w="1134" w:type="dxa"/>
            <w:shd w:val="clear" w:color="auto" w:fill="DDDDDD"/>
          </w:tcPr>
          <w:p w14:paraId="076ED783" w14:textId="1F469712" w:rsidR="000C41A3" w:rsidRPr="00F65579" w:rsidRDefault="000E3083" w:rsidP="000C41A3">
            <w:pPr>
              <w:pStyle w:val="Tabletextright"/>
            </w:pPr>
            <w:r w:rsidRPr="00F65579">
              <w:t>3</w:t>
            </w:r>
            <w:r w:rsidR="000C41A3" w:rsidRPr="00F65579">
              <w:t>–10 years</w:t>
            </w:r>
          </w:p>
        </w:tc>
      </w:tr>
      <w:tr w:rsidR="000C41A3" w:rsidRPr="00F65579" w14:paraId="423D8758" w14:textId="77777777" w:rsidTr="000C41A3">
        <w:tc>
          <w:tcPr>
            <w:tcW w:w="3298" w:type="dxa"/>
          </w:tcPr>
          <w:p w14:paraId="5498C015" w14:textId="77777777" w:rsidR="000C41A3" w:rsidRPr="00F65579" w:rsidRDefault="000C41A3" w:rsidP="000C41A3">
            <w:pPr>
              <w:pStyle w:val="Tabletext"/>
            </w:pPr>
            <w:r w:rsidRPr="00F65579">
              <w:t>Motor vehicles under finance lease</w:t>
            </w:r>
          </w:p>
        </w:tc>
        <w:tc>
          <w:tcPr>
            <w:tcW w:w="1134" w:type="dxa"/>
            <w:shd w:val="clear" w:color="auto" w:fill="DDDDDD"/>
          </w:tcPr>
          <w:p w14:paraId="030DC4A4" w14:textId="77777777" w:rsidR="000C41A3" w:rsidRPr="00F65579" w:rsidRDefault="000C41A3" w:rsidP="000C41A3">
            <w:pPr>
              <w:pStyle w:val="Tabletextright"/>
            </w:pPr>
            <w:r w:rsidRPr="00F65579">
              <w:t>1–5 years</w:t>
            </w:r>
          </w:p>
        </w:tc>
      </w:tr>
      <w:tr w:rsidR="000C41A3" w:rsidRPr="00F65579" w14:paraId="5E636C6C" w14:textId="77777777" w:rsidTr="000C41A3">
        <w:tc>
          <w:tcPr>
            <w:tcW w:w="3298" w:type="dxa"/>
          </w:tcPr>
          <w:p w14:paraId="4D7E048D" w14:textId="77777777" w:rsidR="000C41A3" w:rsidRPr="00F65579" w:rsidRDefault="000C41A3" w:rsidP="000C41A3">
            <w:pPr>
              <w:pStyle w:val="Tabletext"/>
            </w:pPr>
            <w:r w:rsidRPr="00F65579">
              <w:t>Municipal valuations databas</w:t>
            </w:r>
            <w:r w:rsidR="007764B3" w:rsidRPr="00F65579">
              <w:t>e</w:t>
            </w:r>
          </w:p>
        </w:tc>
        <w:tc>
          <w:tcPr>
            <w:tcW w:w="1134" w:type="dxa"/>
            <w:shd w:val="clear" w:color="auto" w:fill="DDDDDD"/>
          </w:tcPr>
          <w:p w14:paraId="76816DEF" w14:textId="77777777" w:rsidR="000C41A3" w:rsidRPr="00F65579" w:rsidRDefault="000C41A3" w:rsidP="000C41A3">
            <w:pPr>
              <w:pStyle w:val="Tabletextright"/>
            </w:pPr>
            <w:r w:rsidRPr="00F65579">
              <w:t>2 years</w:t>
            </w:r>
          </w:p>
        </w:tc>
      </w:tr>
      <w:tr w:rsidR="000C41A3" w:rsidRPr="00F65579" w14:paraId="6889361D" w14:textId="77777777" w:rsidTr="000C41A3">
        <w:tc>
          <w:tcPr>
            <w:tcW w:w="3298" w:type="dxa"/>
          </w:tcPr>
          <w:p w14:paraId="27435C27" w14:textId="77777777" w:rsidR="000C41A3" w:rsidRPr="00F65579" w:rsidRDefault="000C41A3" w:rsidP="000C41A3">
            <w:pPr>
              <w:pStyle w:val="Tabletext"/>
            </w:pPr>
            <w:r w:rsidRPr="00F65579">
              <w:t>Capitalised software development</w:t>
            </w:r>
          </w:p>
        </w:tc>
        <w:tc>
          <w:tcPr>
            <w:tcW w:w="1134" w:type="dxa"/>
            <w:shd w:val="clear" w:color="auto" w:fill="DDDDDD"/>
          </w:tcPr>
          <w:p w14:paraId="5E3313BE" w14:textId="77777777" w:rsidR="000C41A3" w:rsidRPr="00F65579" w:rsidRDefault="000C41A3" w:rsidP="000C41A3">
            <w:pPr>
              <w:pStyle w:val="Tabletextright"/>
            </w:pPr>
            <w:r w:rsidRPr="00F65579">
              <w:t>3–7 years</w:t>
            </w:r>
          </w:p>
        </w:tc>
      </w:tr>
      <w:bookmarkEnd w:id="93"/>
    </w:tbl>
    <w:p w14:paraId="72EDEB6C" w14:textId="77777777" w:rsidR="000C41A3" w:rsidRPr="00F65579" w:rsidRDefault="000C41A3" w:rsidP="000C41A3">
      <w:pPr>
        <w:pStyle w:val="Notes"/>
      </w:pPr>
    </w:p>
    <w:p w14:paraId="2C6D75DD" w14:textId="77777777" w:rsidR="000C41A3" w:rsidRPr="00F65579" w:rsidRDefault="000C41A3" w:rsidP="000C41A3">
      <w:r w:rsidRPr="00F65579">
        <w:br w:type="column"/>
      </w:r>
      <w:r w:rsidRPr="00F65579">
        <w:t>The estimated useful lives, residual values and depreciation method are reviewed at least annually.</w:t>
      </w:r>
    </w:p>
    <w:p w14:paraId="7E4F5ADA" w14:textId="77777777" w:rsidR="000C41A3" w:rsidRPr="00F65579" w:rsidRDefault="000C41A3" w:rsidP="000C41A3">
      <w:pPr>
        <w:pStyle w:val="Heading4"/>
      </w:pPr>
      <w:r w:rsidRPr="00F65579">
        <w:t>Impairment of non</w:t>
      </w:r>
      <w:r w:rsidRPr="00F65579">
        <w:noBreakHyphen/>
        <w:t>financial assets</w:t>
      </w:r>
    </w:p>
    <w:p w14:paraId="455D468B" w14:textId="77777777" w:rsidR="000C41A3" w:rsidRPr="00F65579" w:rsidRDefault="000C41A3" w:rsidP="000C41A3">
      <w:r w:rsidRPr="00F65579">
        <w:t>All non-financial physical assets and intangible assets, except non-financial physical assets held for sale, are assessed annually for indications of impairment. If there is an indication of impairment, the assets concerned are tested as to whether their carrying value exceeds their recoverable amount. Where an asset’s carrying value exceeds its recoverable amount, the difference is written off to other economic flows except to the extent that the write-down can be debited to an asset revaluation surplus amount applicable to that class of asset.</w:t>
      </w:r>
    </w:p>
    <w:p w14:paraId="26682B53" w14:textId="77777777" w:rsidR="000C41A3" w:rsidRPr="00F65579" w:rsidRDefault="000C41A3" w:rsidP="000C41A3">
      <w:r w:rsidRPr="00F65579">
        <w:t xml:space="preserve">If there is an indication that there has been a reversal in the estimate of an asset’s recoverable amount since the last impairment loss was recognised, the carrying amount shall be increased to its recoverable amount. The impairment loss is reversed only to the extent that the asset’s carrying amount does not exceed the carrying amount that would have been determined, net of depreciation or amortisation, if no impairment loss had been recognised in prior years. </w:t>
      </w:r>
    </w:p>
    <w:p w14:paraId="0552C70E" w14:textId="77777777" w:rsidR="000C41A3" w:rsidRPr="00F65579" w:rsidRDefault="000C41A3" w:rsidP="000C41A3"/>
    <w:p w14:paraId="53AB0487" w14:textId="77777777" w:rsidR="000C41A3" w:rsidRPr="00F65579" w:rsidRDefault="000C41A3" w:rsidP="000C41A3">
      <w:pPr>
        <w:rPr>
          <w:caps/>
        </w:rPr>
        <w:sectPr w:rsidR="000C41A3" w:rsidRPr="00F65579" w:rsidSect="000C41A3">
          <w:type w:val="continuous"/>
          <w:pgSz w:w="11909" w:h="16834" w:code="9"/>
          <w:pgMar w:top="1728" w:right="1152" w:bottom="1152" w:left="1152" w:header="720" w:footer="288" w:gutter="0"/>
          <w:cols w:num="2" w:space="720"/>
          <w:noEndnote/>
        </w:sectPr>
      </w:pPr>
    </w:p>
    <w:p w14:paraId="62D9A1D5" w14:textId="77777777" w:rsidR="000C41A3" w:rsidRPr="00F65579" w:rsidRDefault="000C41A3" w:rsidP="000C41A3">
      <w:pPr>
        <w:pStyle w:val="Heading3numbered"/>
      </w:pPr>
      <w:bookmarkStart w:id="94" w:name="_Ref492632424"/>
      <w:bookmarkStart w:id="95" w:name="Non_financial_physical_assets_end"/>
      <w:r w:rsidRPr="00F65579">
        <w:lastRenderedPageBreak/>
        <w:t>Reconciliations of the carrying amounts of each class of property, plant and equipment at the beginning and end of the year are set out below</w:t>
      </w:r>
      <w:bookmarkEnd w:id="94"/>
    </w:p>
    <w:bookmarkEnd w:id="95"/>
    <w:tbl>
      <w:tblPr>
        <w:tblW w:w="5074" w:type="pct"/>
        <w:tblLook w:val="0000" w:firstRow="0" w:lastRow="0" w:firstColumn="0" w:lastColumn="0" w:noHBand="0" w:noVBand="0"/>
      </w:tblPr>
      <w:tblGrid>
        <w:gridCol w:w="3889"/>
        <w:gridCol w:w="1499"/>
        <w:gridCol w:w="1501"/>
        <w:gridCol w:w="1501"/>
        <w:gridCol w:w="1501"/>
        <w:gridCol w:w="1501"/>
        <w:gridCol w:w="1501"/>
        <w:gridCol w:w="1487"/>
      </w:tblGrid>
      <w:tr w:rsidR="000C41A3" w:rsidRPr="00F65579" w14:paraId="6BE7CB88" w14:textId="77777777" w:rsidTr="000C41A3">
        <w:trPr>
          <w:cantSplit/>
        </w:trPr>
        <w:tc>
          <w:tcPr>
            <w:tcW w:w="1352" w:type="pct"/>
            <w:shd w:val="clear" w:color="auto" w:fill="auto"/>
            <w:vAlign w:val="bottom"/>
          </w:tcPr>
          <w:p w14:paraId="52224CB5" w14:textId="77777777" w:rsidR="000C41A3" w:rsidRPr="00F65579" w:rsidRDefault="000C41A3" w:rsidP="000C41A3">
            <w:pPr>
              <w:pStyle w:val="Tabletext"/>
            </w:pPr>
          </w:p>
        </w:tc>
        <w:tc>
          <w:tcPr>
            <w:tcW w:w="3648" w:type="pct"/>
            <w:gridSpan w:val="7"/>
            <w:shd w:val="clear" w:color="auto" w:fill="E0E0E0"/>
            <w:vAlign w:val="bottom"/>
          </w:tcPr>
          <w:p w14:paraId="08E59DEA" w14:textId="77777777" w:rsidR="000C41A3" w:rsidRPr="00F65579" w:rsidRDefault="000C41A3" w:rsidP="000C41A3">
            <w:pPr>
              <w:pStyle w:val="Tabletextheadingright"/>
              <w:jc w:val="center"/>
            </w:pPr>
            <w:r w:rsidRPr="00F65579">
              <w:t>Public Administration Purpose Group</w:t>
            </w:r>
          </w:p>
        </w:tc>
      </w:tr>
      <w:tr w:rsidR="000C41A3" w:rsidRPr="00F65579" w14:paraId="695085DC" w14:textId="77777777" w:rsidTr="000C41A3">
        <w:trPr>
          <w:cantSplit/>
        </w:trPr>
        <w:tc>
          <w:tcPr>
            <w:tcW w:w="1352" w:type="pct"/>
            <w:shd w:val="clear" w:color="auto" w:fill="auto"/>
            <w:vAlign w:val="bottom"/>
          </w:tcPr>
          <w:p w14:paraId="36782315" w14:textId="77777777" w:rsidR="000C41A3" w:rsidRPr="00F65579" w:rsidRDefault="000C41A3" w:rsidP="000C41A3">
            <w:pPr>
              <w:pStyle w:val="Tabletext"/>
            </w:pPr>
          </w:p>
        </w:tc>
        <w:tc>
          <w:tcPr>
            <w:tcW w:w="521" w:type="pct"/>
            <w:shd w:val="clear" w:color="auto" w:fill="auto"/>
            <w:vAlign w:val="bottom"/>
          </w:tcPr>
          <w:p w14:paraId="39E6AE14" w14:textId="77777777" w:rsidR="000C41A3" w:rsidRPr="00F65579" w:rsidRDefault="000C41A3" w:rsidP="000C41A3">
            <w:pPr>
              <w:pStyle w:val="Tabletextheadingright"/>
            </w:pPr>
            <w:r w:rsidRPr="00F65579">
              <w:br/>
            </w:r>
            <w:r w:rsidRPr="00F65579">
              <w:rPr>
                <w:sz w:val="18"/>
              </w:rPr>
              <w:br/>
            </w:r>
            <w:r w:rsidRPr="00F65579">
              <w:t>Land</w:t>
            </w:r>
          </w:p>
        </w:tc>
        <w:tc>
          <w:tcPr>
            <w:tcW w:w="522" w:type="pct"/>
            <w:shd w:val="clear" w:color="auto" w:fill="auto"/>
            <w:vAlign w:val="bottom"/>
          </w:tcPr>
          <w:p w14:paraId="61B0F9C0" w14:textId="77777777" w:rsidR="000C41A3" w:rsidRPr="00F65579" w:rsidRDefault="000C41A3" w:rsidP="000C41A3">
            <w:pPr>
              <w:pStyle w:val="Tabletextheadingright"/>
            </w:pPr>
            <w:r w:rsidRPr="00F65579">
              <w:t xml:space="preserve">Buildings </w:t>
            </w:r>
            <w:r w:rsidRPr="00F65579">
              <w:br/>
              <w:t>(including heritage buildings)</w:t>
            </w:r>
          </w:p>
        </w:tc>
        <w:tc>
          <w:tcPr>
            <w:tcW w:w="522" w:type="pct"/>
            <w:vAlign w:val="bottom"/>
          </w:tcPr>
          <w:p w14:paraId="5D6A1556" w14:textId="77777777" w:rsidR="000C41A3" w:rsidRPr="00F65579" w:rsidRDefault="000C41A3" w:rsidP="000C41A3">
            <w:pPr>
              <w:pStyle w:val="Tabletextheadingright"/>
            </w:pPr>
            <w:r w:rsidRPr="00F65579">
              <w:t>Building construction in</w:t>
            </w:r>
            <w:r w:rsidRPr="00F65579">
              <w:rPr>
                <w:rFonts w:ascii="Calibri" w:hAnsi="Calibri" w:cs="Calibri"/>
              </w:rPr>
              <w:t> </w:t>
            </w:r>
            <w:r w:rsidRPr="00F65579">
              <w:t>progress</w:t>
            </w:r>
          </w:p>
        </w:tc>
        <w:tc>
          <w:tcPr>
            <w:tcW w:w="522" w:type="pct"/>
            <w:vAlign w:val="bottom"/>
          </w:tcPr>
          <w:p w14:paraId="49C1753C" w14:textId="77777777" w:rsidR="000C41A3" w:rsidRPr="00F65579" w:rsidRDefault="000C41A3" w:rsidP="000C41A3">
            <w:pPr>
              <w:pStyle w:val="Tabletextheadingright"/>
            </w:pPr>
            <w:r w:rsidRPr="00F65579">
              <w:t>Leasehold improvements</w:t>
            </w:r>
          </w:p>
        </w:tc>
        <w:tc>
          <w:tcPr>
            <w:tcW w:w="522" w:type="pct"/>
            <w:vAlign w:val="bottom"/>
          </w:tcPr>
          <w:p w14:paraId="1DBB5557" w14:textId="77777777" w:rsidR="000C41A3" w:rsidRPr="00F65579" w:rsidRDefault="000C41A3" w:rsidP="000C41A3">
            <w:pPr>
              <w:pStyle w:val="Tabletextheadingright"/>
              <w:ind w:right="144"/>
            </w:pPr>
            <w:r w:rsidRPr="00F65579">
              <w:t>Office and computer equipment</w:t>
            </w:r>
          </w:p>
        </w:tc>
        <w:tc>
          <w:tcPr>
            <w:tcW w:w="522" w:type="pct"/>
            <w:vAlign w:val="bottom"/>
          </w:tcPr>
          <w:p w14:paraId="36C5BC94" w14:textId="77777777" w:rsidR="000C41A3" w:rsidRPr="00F65579" w:rsidRDefault="000C41A3" w:rsidP="000C41A3">
            <w:pPr>
              <w:pStyle w:val="Tabletextheadingright"/>
            </w:pPr>
            <w:r w:rsidRPr="00F65579">
              <w:t xml:space="preserve">Motor </w:t>
            </w:r>
            <w:r w:rsidRPr="00F65579">
              <w:br/>
              <w:t xml:space="preserve">vehicles under </w:t>
            </w:r>
            <w:r w:rsidRPr="00F65579">
              <w:br/>
              <w:t>finance lease</w:t>
            </w:r>
          </w:p>
        </w:tc>
        <w:tc>
          <w:tcPr>
            <w:tcW w:w="517" w:type="pct"/>
            <w:vAlign w:val="bottom"/>
          </w:tcPr>
          <w:p w14:paraId="5AE048AA" w14:textId="77777777" w:rsidR="000C41A3" w:rsidRPr="00F65579" w:rsidRDefault="000C41A3" w:rsidP="000C41A3">
            <w:pPr>
              <w:pStyle w:val="Tabletextheadingright"/>
            </w:pPr>
            <w:r w:rsidRPr="00F65579">
              <w:t>Total</w:t>
            </w:r>
          </w:p>
        </w:tc>
      </w:tr>
      <w:tr w:rsidR="000C41A3" w:rsidRPr="00F65579" w14:paraId="27C0F384" w14:textId="77777777" w:rsidTr="000C41A3">
        <w:trPr>
          <w:cantSplit/>
        </w:trPr>
        <w:tc>
          <w:tcPr>
            <w:tcW w:w="1352" w:type="pct"/>
            <w:shd w:val="clear" w:color="auto" w:fill="auto"/>
          </w:tcPr>
          <w:p w14:paraId="512C3C89" w14:textId="77777777" w:rsidR="000C41A3" w:rsidRPr="00F65579" w:rsidRDefault="000C41A3" w:rsidP="000C41A3">
            <w:pPr>
              <w:pStyle w:val="Tabletext"/>
            </w:pPr>
          </w:p>
        </w:tc>
        <w:tc>
          <w:tcPr>
            <w:tcW w:w="521" w:type="pct"/>
            <w:shd w:val="clear" w:color="auto" w:fill="auto"/>
            <w:vAlign w:val="bottom"/>
          </w:tcPr>
          <w:p w14:paraId="291B3806" w14:textId="77777777" w:rsidR="000C41A3" w:rsidRPr="00F65579" w:rsidRDefault="000C41A3" w:rsidP="000C41A3">
            <w:pPr>
              <w:pStyle w:val="Tabletextheadingright"/>
            </w:pPr>
            <w:r w:rsidRPr="00F65579">
              <w:t>$’000</w:t>
            </w:r>
          </w:p>
        </w:tc>
        <w:tc>
          <w:tcPr>
            <w:tcW w:w="522" w:type="pct"/>
            <w:shd w:val="clear" w:color="auto" w:fill="auto"/>
            <w:vAlign w:val="bottom"/>
          </w:tcPr>
          <w:p w14:paraId="1441195F" w14:textId="77777777" w:rsidR="000C41A3" w:rsidRPr="00F65579" w:rsidRDefault="000C41A3" w:rsidP="000C41A3">
            <w:pPr>
              <w:pStyle w:val="Tabletextheadingright"/>
            </w:pPr>
            <w:r w:rsidRPr="00F65579">
              <w:t>$’000</w:t>
            </w:r>
          </w:p>
        </w:tc>
        <w:tc>
          <w:tcPr>
            <w:tcW w:w="522" w:type="pct"/>
            <w:vAlign w:val="bottom"/>
          </w:tcPr>
          <w:p w14:paraId="2077072A" w14:textId="77777777" w:rsidR="000C41A3" w:rsidRPr="00F65579" w:rsidRDefault="000C41A3" w:rsidP="000C41A3">
            <w:pPr>
              <w:pStyle w:val="Tabletextheadingright"/>
            </w:pPr>
            <w:r w:rsidRPr="00F65579">
              <w:t>$’000</w:t>
            </w:r>
          </w:p>
        </w:tc>
        <w:tc>
          <w:tcPr>
            <w:tcW w:w="522" w:type="pct"/>
          </w:tcPr>
          <w:p w14:paraId="115A8BD6" w14:textId="77777777" w:rsidR="000C41A3" w:rsidRPr="00F65579" w:rsidRDefault="000C41A3" w:rsidP="000C41A3">
            <w:pPr>
              <w:pStyle w:val="Tabletextheadingright"/>
              <w:ind w:right="144"/>
            </w:pPr>
            <w:r w:rsidRPr="00F65579">
              <w:t>$’000</w:t>
            </w:r>
          </w:p>
        </w:tc>
        <w:tc>
          <w:tcPr>
            <w:tcW w:w="522" w:type="pct"/>
          </w:tcPr>
          <w:p w14:paraId="59B33F59" w14:textId="77777777" w:rsidR="000C41A3" w:rsidRPr="00F65579" w:rsidRDefault="000C41A3" w:rsidP="000C41A3">
            <w:pPr>
              <w:pStyle w:val="Tabletextheadingright"/>
              <w:ind w:right="144"/>
            </w:pPr>
            <w:r w:rsidRPr="00F65579">
              <w:t>$’000</w:t>
            </w:r>
          </w:p>
        </w:tc>
        <w:tc>
          <w:tcPr>
            <w:tcW w:w="522" w:type="pct"/>
          </w:tcPr>
          <w:p w14:paraId="4C92126C" w14:textId="77777777" w:rsidR="000C41A3" w:rsidRPr="00F65579" w:rsidRDefault="000C41A3" w:rsidP="000C41A3">
            <w:pPr>
              <w:pStyle w:val="Tabletextheadingright"/>
            </w:pPr>
            <w:r w:rsidRPr="00F65579">
              <w:t>$’000</w:t>
            </w:r>
          </w:p>
        </w:tc>
        <w:tc>
          <w:tcPr>
            <w:tcW w:w="517" w:type="pct"/>
          </w:tcPr>
          <w:p w14:paraId="1AD991F4" w14:textId="77777777" w:rsidR="000C41A3" w:rsidRPr="00F65579" w:rsidRDefault="000C41A3" w:rsidP="000C41A3">
            <w:pPr>
              <w:pStyle w:val="Tabletextheadingright"/>
            </w:pPr>
            <w:r w:rsidRPr="00F65579">
              <w:t>$’000</w:t>
            </w:r>
          </w:p>
        </w:tc>
      </w:tr>
      <w:tr w:rsidR="000C41A3" w:rsidRPr="00F65579" w14:paraId="02C16F8B" w14:textId="77777777" w:rsidTr="000C41A3">
        <w:trPr>
          <w:cantSplit/>
        </w:trPr>
        <w:tc>
          <w:tcPr>
            <w:tcW w:w="1352" w:type="pct"/>
            <w:shd w:val="clear" w:color="auto" w:fill="auto"/>
          </w:tcPr>
          <w:p w14:paraId="304AD96F" w14:textId="77777777" w:rsidR="000C41A3" w:rsidRPr="00F65579" w:rsidRDefault="000C41A3" w:rsidP="000C41A3">
            <w:pPr>
              <w:pStyle w:val="Tabletextbold"/>
            </w:pPr>
            <w:r w:rsidRPr="00F65579">
              <w:t>201</w:t>
            </w:r>
            <w:r w:rsidR="00A65284" w:rsidRPr="00F65579">
              <w:t>9</w:t>
            </w:r>
          </w:p>
        </w:tc>
        <w:tc>
          <w:tcPr>
            <w:tcW w:w="521" w:type="pct"/>
            <w:shd w:val="clear" w:color="auto" w:fill="E0E0E0"/>
          </w:tcPr>
          <w:p w14:paraId="42843FEE" w14:textId="77777777" w:rsidR="000C41A3" w:rsidRPr="00F65579" w:rsidRDefault="000C41A3" w:rsidP="000C41A3">
            <w:pPr>
              <w:pStyle w:val="Tabletextright"/>
            </w:pPr>
          </w:p>
        </w:tc>
        <w:tc>
          <w:tcPr>
            <w:tcW w:w="522" w:type="pct"/>
            <w:shd w:val="clear" w:color="auto" w:fill="auto"/>
          </w:tcPr>
          <w:p w14:paraId="669567AC" w14:textId="77777777" w:rsidR="000C41A3" w:rsidRPr="00F65579" w:rsidRDefault="000C41A3" w:rsidP="000C41A3">
            <w:pPr>
              <w:pStyle w:val="Tabletextright"/>
            </w:pPr>
          </w:p>
        </w:tc>
        <w:tc>
          <w:tcPr>
            <w:tcW w:w="522" w:type="pct"/>
            <w:shd w:val="clear" w:color="auto" w:fill="E0E0E0"/>
          </w:tcPr>
          <w:p w14:paraId="0CB72600" w14:textId="77777777" w:rsidR="000C41A3" w:rsidRPr="00F65579" w:rsidRDefault="000C41A3" w:rsidP="000C41A3">
            <w:pPr>
              <w:pStyle w:val="Tabletextright"/>
            </w:pPr>
          </w:p>
        </w:tc>
        <w:tc>
          <w:tcPr>
            <w:tcW w:w="522" w:type="pct"/>
            <w:shd w:val="clear" w:color="auto" w:fill="auto"/>
          </w:tcPr>
          <w:p w14:paraId="693992C8" w14:textId="77777777" w:rsidR="000C41A3" w:rsidRPr="00F65579" w:rsidRDefault="000C41A3" w:rsidP="000C41A3">
            <w:pPr>
              <w:pStyle w:val="Tabletextright"/>
            </w:pPr>
          </w:p>
        </w:tc>
        <w:tc>
          <w:tcPr>
            <w:tcW w:w="522" w:type="pct"/>
            <w:shd w:val="clear" w:color="auto" w:fill="E0E0E0"/>
          </w:tcPr>
          <w:p w14:paraId="60C0F91E" w14:textId="77777777" w:rsidR="000C41A3" w:rsidRPr="00F65579" w:rsidRDefault="000C41A3" w:rsidP="000C41A3">
            <w:pPr>
              <w:pStyle w:val="Tabletextright"/>
            </w:pPr>
          </w:p>
        </w:tc>
        <w:tc>
          <w:tcPr>
            <w:tcW w:w="522" w:type="pct"/>
            <w:shd w:val="clear" w:color="auto" w:fill="auto"/>
          </w:tcPr>
          <w:p w14:paraId="6621D467" w14:textId="77777777" w:rsidR="000C41A3" w:rsidRPr="00F65579" w:rsidRDefault="000C41A3" w:rsidP="000C41A3">
            <w:pPr>
              <w:pStyle w:val="Tabletextright"/>
            </w:pPr>
          </w:p>
        </w:tc>
        <w:tc>
          <w:tcPr>
            <w:tcW w:w="517" w:type="pct"/>
            <w:shd w:val="clear" w:color="auto" w:fill="E0E0E0"/>
          </w:tcPr>
          <w:p w14:paraId="3ADE71D3" w14:textId="77777777" w:rsidR="000C41A3" w:rsidRPr="00F65579" w:rsidRDefault="000C41A3" w:rsidP="000C41A3">
            <w:pPr>
              <w:pStyle w:val="Tabletextright"/>
            </w:pPr>
          </w:p>
        </w:tc>
      </w:tr>
      <w:tr w:rsidR="000C41A3" w:rsidRPr="00F65579" w14:paraId="661ABB52" w14:textId="77777777" w:rsidTr="000C41A3">
        <w:trPr>
          <w:cantSplit/>
        </w:trPr>
        <w:tc>
          <w:tcPr>
            <w:tcW w:w="1352" w:type="pct"/>
            <w:shd w:val="clear" w:color="auto" w:fill="auto"/>
            <w:vAlign w:val="bottom"/>
          </w:tcPr>
          <w:p w14:paraId="51E0CA56" w14:textId="77777777" w:rsidR="000C41A3" w:rsidRPr="00F65579" w:rsidRDefault="000C41A3" w:rsidP="000C41A3">
            <w:pPr>
              <w:pStyle w:val="Tabletext"/>
            </w:pPr>
            <w:r w:rsidRPr="00F65579">
              <w:t>Carrying amount at the start of the year</w:t>
            </w:r>
          </w:p>
        </w:tc>
        <w:tc>
          <w:tcPr>
            <w:tcW w:w="521" w:type="pct"/>
            <w:shd w:val="clear" w:color="auto" w:fill="E0E0E0"/>
          </w:tcPr>
          <w:p w14:paraId="37BF30D8" w14:textId="77777777" w:rsidR="000C41A3" w:rsidRPr="00F65579" w:rsidRDefault="000C41A3" w:rsidP="000C41A3">
            <w:pPr>
              <w:pStyle w:val="Tabletextright"/>
              <w:rPr>
                <w:bCs/>
              </w:rPr>
            </w:pPr>
            <w:r w:rsidRPr="00F65579">
              <w:rPr>
                <w:bCs/>
              </w:rPr>
              <w:t>602</w:t>
            </w:r>
            <w:r w:rsidRPr="00F65579">
              <w:t xml:space="preserve"> </w:t>
            </w:r>
            <w:r w:rsidRPr="00F65579">
              <w:rPr>
                <w:bCs/>
              </w:rPr>
              <w:t xml:space="preserve">551 </w:t>
            </w:r>
          </w:p>
        </w:tc>
        <w:tc>
          <w:tcPr>
            <w:tcW w:w="522" w:type="pct"/>
            <w:shd w:val="clear" w:color="auto" w:fill="auto"/>
          </w:tcPr>
          <w:p w14:paraId="3CC192A7" w14:textId="77777777" w:rsidR="000C41A3" w:rsidRPr="00F65579" w:rsidRDefault="000C41A3" w:rsidP="000C41A3">
            <w:pPr>
              <w:pStyle w:val="Tabletextright"/>
              <w:rPr>
                <w:bCs/>
              </w:rPr>
            </w:pPr>
            <w:r w:rsidRPr="00F65579">
              <w:rPr>
                <w:bCs/>
              </w:rPr>
              <w:t>169</w:t>
            </w:r>
            <w:r w:rsidRPr="00F65579">
              <w:t xml:space="preserve"> </w:t>
            </w:r>
            <w:r w:rsidRPr="00F65579">
              <w:rPr>
                <w:bCs/>
              </w:rPr>
              <w:t xml:space="preserve">568 </w:t>
            </w:r>
          </w:p>
        </w:tc>
        <w:tc>
          <w:tcPr>
            <w:tcW w:w="522" w:type="pct"/>
            <w:shd w:val="clear" w:color="auto" w:fill="E0E0E0"/>
          </w:tcPr>
          <w:p w14:paraId="6923F5BE" w14:textId="77777777" w:rsidR="000C41A3" w:rsidRPr="00F65579" w:rsidRDefault="000C41A3" w:rsidP="000C41A3">
            <w:pPr>
              <w:pStyle w:val="Tabletextright"/>
              <w:rPr>
                <w:bCs/>
              </w:rPr>
            </w:pPr>
            <w:r w:rsidRPr="00F65579">
              <w:rPr>
                <w:bCs/>
              </w:rPr>
              <w:t>13</w:t>
            </w:r>
            <w:r w:rsidRPr="00F65579">
              <w:t xml:space="preserve"> </w:t>
            </w:r>
            <w:r w:rsidRPr="00F65579">
              <w:rPr>
                <w:bCs/>
              </w:rPr>
              <w:t xml:space="preserve">264 </w:t>
            </w:r>
          </w:p>
        </w:tc>
        <w:tc>
          <w:tcPr>
            <w:tcW w:w="522" w:type="pct"/>
            <w:shd w:val="clear" w:color="auto" w:fill="auto"/>
          </w:tcPr>
          <w:p w14:paraId="23977B80" w14:textId="77777777" w:rsidR="000C41A3" w:rsidRPr="00F65579" w:rsidRDefault="000C41A3" w:rsidP="000C41A3">
            <w:pPr>
              <w:pStyle w:val="Tabletextright"/>
              <w:rPr>
                <w:bCs/>
              </w:rPr>
            </w:pPr>
            <w:r w:rsidRPr="00F65579">
              <w:rPr>
                <w:bCs/>
              </w:rPr>
              <w:t>1</w:t>
            </w:r>
            <w:r w:rsidRPr="00F65579">
              <w:t xml:space="preserve"> </w:t>
            </w:r>
            <w:r w:rsidRPr="00F65579">
              <w:rPr>
                <w:bCs/>
              </w:rPr>
              <w:t xml:space="preserve">459 </w:t>
            </w:r>
          </w:p>
        </w:tc>
        <w:tc>
          <w:tcPr>
            <w:tcW w:w="522" w:type="pct"/>
            <w:shd w:val="clear" w:color="auto" w:fill="E0E0E0"/>
          </w:tcPr>
          <w:p w14:paraId="0569B28C" w14:textId="77777777" w:rsidR="000C41A3" w:rsidRPr="00F65579" w:rsidRDefault="000C41A3" w:rsidP="000C41A3">
            <w:pPr>
              <w:pStyle w:val="Tabletextright"/>
              <w:rPr>
                <w:bCs/>
              </w:rPr>
            </w:pPr>
            <w:r w:rsidRPr="00F65579">
              <w:rPr>
                <w:bCs/>
              </w:rPr>
              <w:t xml:space="preserve">693 </w:t>
            </w:r>
          </w:p>
        </w:tc>
        <w:tc>
          <w:tcPr>
            <w:tcW w:w="522" w:type="pct"/>
            <w:shd w:val="clear" w:color="auto" w:fill="auto"/>
          </w:tcPr>
          <w:p w14:paraId="42F35E8E" w14:textId="77777777" w:rsidR="000C41A3" w:rsidRPr="00F65579" w:rsidRDefault="000C41A3" w:rsidP="000C41A3">
            <w:pPr>
              <w:pStyle w:val="Tabletextright"/>
              <w:rPr>
                <w:bCs/>
              </w:rPr>
            </w:pPr>
            <w:r w:rsidRPr="00F65579">
              <w:rPr>
                <w:bCs/>
              </w:rPr>
              <w:t>4</w:t>
            </w:r>
            <w:r w:rsidRPr="00F65579">
              <w:t xml:space="preserve"> </w:t>
            </w:r>
            <w:r w:rsidRPr="00F65579">
              <w:rPr>
                <w:bCs/>
              </w:rPr>
              <w:t xml:space="preserve">491 </w:t>
            </w:r>
          </w:p>
        </w:tc>
        <w:tc>
          <w:tcPr>
            <w:tcW w:w="517" w:type="pct"/>
            <w:shd w:val="clear" w:color="auto" w:fill="E0E0E0"/>
          </w:tcPr>
          <w:p w14:paraId="0D7F422F" w14:textId="77777777" w:rsidR="000C41A3" w:rsidRPr="00F65579" w:rsidRDefault="000C41A3" w:rsidP="000C41A3">
            <w:pPr>
              <w:pStyle w:val="Tabletextright"/>
              <w:rPr>
                <w:bCs/>
              </w:rPr>
            </w:pPr>
            <w:r w:rsidRPr="00F65579">
              <w:rPr>
                <w:bCs/>
              </w:rPr>
              <w:t>792</w:t>
            </w:r>
            <w:r w:rsidRPr="00F65579">
              <w:t xml:space="preserve"> </w:t>
            </w:r>
            <w:r w:rsidRPr="00F65579">
              <w:rPr>
                <w:bCs/>
              </w:rPr>
              <w:t xml:space="preserve">026 </w:t>
            </w:r>
          </w:p>
        </w:tc>
      </w:tr>
      <w:tr w:rsidR="000C41A3" w:rsidRPr="00F65579" w14:paraId="5251B71D" w14:textId="77777777" w:rsidTr="000C41A3">
        <w:trPr>
          <w:cantSplit/>
        </w:trPr>
        <w:tc>
          <w:tcPr>
            <w:tcW w:w="1352" w:type="pct"/>
            <w:shd w:val="clear" w:color="auto" w:fill="auto"/>
            <w:vAlign w:val="bottom"/>
          </w:tcPr>
          <w:p w14:paraId="2A91261C" w14:textId="77777777" w:rsidR="000C41A3" w:rsidRPr="00F65579" w:rsidRDefault="000C41A3" w:rsidP="000C41A3">
            <w:pPr>
              <w:pStyle w:val="Tabletext"/>
            </w:pPr>
            <w:r w:rsidRPr="00F65579">
              <w:t>Additions</w:t>
            </w:r>
          </w:p>
        </w:tc>
        <w:tc>
          <w:tcPr>
            <w:tcW w:w="521" w:type="pct"/>
            <w:shd w:val="clear" w:color="auto" w:fill="E0E0E0"/>
          </w:tcPr>
          <w:p w14:paraId="1D6FDA8A" w14:textId="77777777" w:rsidR="000C41A3" w:rsidRPr="00F65579" w:rsidRDefault="000C41A3" w:rsidP="000C41A3">
            <w:pPr>
              <w:pStyle w:val="Tabletextright"/>
              <w:rPr>
                <w:bCs/>
              </w:rPr>
            </w:pPr>
          </w:p>
        </w:tc>
        <w:tc>
          <w:tcPr>
            <w:tcW w:w="522" w:type="pct"/>
            <w:shd w:val="clear" w:color="auto" w:fill="auto"/>
          </w:tcPr>
          <w:p w14:paraId="671F95DB" w14:textId="77777777" w:rsidR="000C41A3" w:rsidRPr="00F65579" w:rsidRDefault="000C41A3" w:rsidP="000C41A3">
            <w:pPr>
              <w:pStyle w:val="Tabletextright"/>
              <w:rPr>
                <w:bCs/>
              </w:rPr>
            </w:pPr>
            <w:r w:rsidRPr="00F65579">
              <w:rPr>
                <w:bCs/>
              </w:rPr>
              <w:t>32</w:t>
            </w:r>
          </w:p>
        </w:tc>
        <w:tc>
          <w:tcPr>
            <w:tcW w:w="522" w:type="pct"/>
            <w:shd w:val="clear" w:color="auto" w:fill="E0E0E0"/>
          </w:tcPr>
          <w:p w14:paraId="41C4D577" w14:textId="77777777" w:rsidR="000C41A3" w:rsidRPr="00F65579" w:rsidRDefault="000C41A3" w:rsidP="000C41A3">
            <w:pPr>
              <w:pStyle w:val="Tabletextright"/>
              <w:rPr>
                <w:bCs/>
              </w:rPr>
            </w:pPr>
            <w:r w:rsidRPr="00F65579">
              <w:rPr>
                <w:bCs/>
              </w:rPr>
              <w:t>13</w:t>
            </w:r>
            <w:r w:rsidRPr="00F65579">
              <w:t xml:space="preserve"> </w:t>
            </w:r>
            <w:r w:rsidRPr="00F65579">
              <w:rPr>
                <w:bCs/>
              </w:rPr>
              <w:t>035</w:t>
            </w:r>
          </w:p>
        </w:tc>
        <w:tc>
          <w:tcPr>
            <w:tcW w:w="522" w:type="pct"/>
            <w:shd w:val="clear" w:color="auto" w:fill="auto"/>
          </w:tcPr>
          <w:p w14:paraId="373E0714" w14:textId="77777777" w:rsidR="000C41A3" w:rsidRPr="00F65579" w:rsidRDefault="000C41A3" w:rsidP="000C41A3">
            <w:pPr>
              <w:pStyle w:val="Tabletextright"/>
              <w:rPr>
                <w:bCs/>
              </w:rPr>
            </w:pPr>
          </w:p>
        </w:tc>
        <w:tc>
          <w:tcPr>
            <w:tcW w:w="522" w:type="pct"/>
            <w:shd w:val="clear" w:color="auto" w:fill="E0E0E0"/>
          </w:tcPr>
          <w:p w14:paraId="61A263BA" w14:textId="77777777" w:rsidR="000C41A3" w:rsidRPr="00F65579" w:rsidRDefault="000C41A3" w:rsidP="000C41A3">
            <w:pPr>
              <w:pStyle w:val="Tabletextright"/>
              <w:rPr>
                <w:bCs/>
              </w:rPr>
            </w:pPr>
            <w:r w:rsidRPr="00F65579">
              <w:rPr>
                <w:bCs/>
              </w:rPr>
              <w:t>41</w:t>
            </w:r>
          </w:p>
        </w:tc>
        <w:tc>
          <w:tcPr>
            <w:tcW w:w="522" w:type="pct"/>
            <w:shd w:val="clear" w:color="auto" w:fill="auto"/>
          </w:tcPr>
          <w:p w14:paraId="2DD8D221" w14:textId="77777777" w:rsidR="000C41A3" w:rsidRPr="00F65579" w:rsidRDefault="000C41A3" w:rsidP="000C41A3">
            <w:pPr>
              <w:pStyle w:val="Tabletextright"/>
              <w:rPr>
                <w:bCs/>
              </w:rPr>
            </w:pPr>
            <w:r w:rsidRPr="00F65579">
              <w:rPr>
                <w:bCs/>
              </w:rPr>
              <w:t>3</w:t>
            </w:r>
            <w:r w:rsidRPr="00F65579">
              <w:t xml:space="preserve"> </w:t>
            </w:r>
            <w:r w:rsidRPr="00F65579">
              <w:rPr>
                <w:bCs/>
              </w:rPr>
              <w:t>208</w:t>
            </w:r>
          </w:p>
        </w:tc>
        <w:tc>
          <w:tcPr>
            <w:tcW w:w="517" w:type="pct"/>
            <w:shd w:val="clear" w:color="auto" w:fill="E0E0E0"/>
          </w:tcPr>
          <w:p w14:paraId="7202039E" w14:textId="77777777" w:rsidR="000C41A3" w:rsidRPr="00F65579" w:rsidRDefault="000C41A3" w:rsidP="000C41A3">
            <w:pPr>
              <w:pStyle w:val="Tabletextright"/>
              <w:rPr>
                <w:bCs/>
              </w:rPr>
            </w:pPr>
            <w:r w:rsidRPr="00F65579">
              <w:rPr>
                <w:bCs/>
              </w:rPr>
              <w:t>16</w:t>
            </w:r>
            <w:r w:rsidRPr="00F65579">
              <w:t xml:space="preserve"> </w:t>
            </w:r>
            <w:r w:rsidRPr="00F65579">
              <w:rPr>
                <w:bCs/>
              </w:rPr>
              <w:t>316</w:t>
            </w:r>
          </w:p>
        </w:tc>
      </w:tr>
      <w:tr w:rsidR="000C41A3" w:rsidRPr="00F65579" w14:paraId="356290E5" w14:textId="77777777" w:rsidTr="000C41A3">
        <w:trPr>
          <w:cantSplit/>
        </w:trPr>
        <w:tc>
          <w:tcPr>
            <w:tcW w:w="1352" w:type="pct"/>
            <w:shd w:val="clear" w:color="auto" w:fill="auto"/>
            <w:vAlign w:val="bottom"/>
          </w:tcPr>
          <w:p w14:paraId="23EAB0F9" w14:textId="77777777" w:rsidR="000C41A3" w:rsidRPr="00F65579" w:rsidRDefault="000C41A3" w:rsidP="000C41A3">
            <w:pPr>
              <w:pStyle w:val="Tabletext"/>
            </w:pPr>
            <w:r w:rsidRPr="00F65579">
              <w:t>Disposals</w:t>
            </w:r>
          </w:p>
        </w:tc>
        <w:tc>
          <w:tcPr>
            <w:tcW w:w="521" w:type="pct"/>
            <w:shd w:val="clear" w:color="auto" w:fill="E0E0E0"/>
          </w:tcPr>
          <w:p w14:paraId="7D940756" w14:textId="77777777" w:rsidR="000C41A3" w:rsidRPr="00F65579" w:rsidRDefault="000C41A3" w:rsidP="000C41A3">
            <w:pPr>
              <w:pStyle w:val="Tabletextright"/>
              <w:rPr>
                <w:bCs/>
              </w:rPr>
            </w:pPr>
            <w:r w:rsidRPr="00F65579">
              <w:rPr>
                <w:bCs/>
              </w:rPr>
              <w:t>(2</w:t>
            </w:r>
            <w:r w:rsidRPr="00F65579">
              <w:t xml:space="preserve"> </w:t>
            </w:r>
            <w:r w:rsidRPr="00F65579">
              <w:rPr>
                <w:bCs/>
              </w:rPr>
              <w:t>729)</w:t>
            </w:r>
          </w:p>
        </w:tc>
        <w:tc>
          <w:tcPr>
            <w:tcW w:w="522" w:type="pct"/>
            <w:shd w:val="clear" w:color="auto" w:fill="auto"/>
          </w:tcPr>
          <w:p w14:paraId="32EA6800" w14:textId="77777777" w:rsidR="000C41A3" w:rsidRPr="00F65579" w:rsidRDefault="000C41A3" w:rsidP="000C41A3">
            <w:pPr>
              <w:pStyle w:val="Tabletextright"/>
              <w:rPr>
                <w:bCs/>
              </w:rPr>
            </w:pPr>
          </w:p>
        </w:tc>
        <w:tc>
          <w:tcPr>
            <w:tcW w:w="522" w:type="pct"/>
            <w:shd w:val="clear" w:color="auto" w:fill="E0E0E0"/>
          </w:tcPr>
          <w:p w14:paraId="65A4A848" w14:textId="77777777" w:rsidR="000C41A3" w:rsidRPr="00F65579" w:rsidRDefault="000C41A3" w:rsidP="000C41A3">
            <w:pPr>
              <w:pStyle w:val="Tabletextright"/>
              <w:rPr>
                <w:bCs/>
              </w:rPr>
            </w:pPr>
          </w:p>
        </w:tc>
        <w:tc>
          <w:tcPr>
            <w:tcW w:w="522" w:type="pct"/>
            <w:shd w:val="clear" w:color="auto" w:fill="auto"/>
          </w:tcPr>
          <w:p w14:paraId="78D8BBA7" w14:textId="77777777" w:rsidR="000C41A3" w:rsidRPr="00F65579" w:rsidRDefault="000C41A3" w:rsidP="000C41A3">
            <w:pPr>
              <w:pStyle w:val="Tabletextright"/>
              <w:rPr>
                <w:bCs/>
              </w:rPr>
            </w:pPr>
          </w:p>
        </w:tc>
        <w:tc>
          <w:tcPr>
            <w:tcW w:w="522" w:type="pct"/>
            <w:shd w:val="clear" w:color="auto" w:fill="E0E0E0"/>
          </w:tcPr>
          <w:p w14:paraId="2DA3EC48" w14:textId="77777777" w:rsidR="000C41A3" w:rsidRPr="00F65579" w:rsidRDefault="000C41A3" w:rsidP="000C41A3">
            <w:pPr>
              <w:pStyle w:val="Tabletextright"/>
              <w:rPr>
                <w:bCs/>
              </w:rPr>
            </w:pPr>
          </w:p>
        </w:tc>
        <w:tc>
          <w:tcPr>
            <w:tcW w:w="522" w:type="pct"/>
            <w:shd w:val="clear" w:color="auto" w:fill="auto"/>
          </w:tcPr>
          <w:p w14:paraId="04AC4E51" w14:textId="77777777" w:rsidR="000C41A3" w:rsidRPr="00F65579" w:rsidRDefault="000C41A3" w:rsidP="000C41A3">
            <w:pPr>
              <w:pStyle w:val="Tabletextright"/>
              <w:rPr>
                <w:bCs/>
              </w:rPr>
            </w:pPr>
            <w:r w:rsidRPr="00F65579">
              <w:rPr>
                <w:bCs/>
              </w:rPr>
              <w:t>(1</w:t>
            </w:r>
            <w:r w:rsidRPr="00F65579">
              <w:t xml:space="preserve"> </w:t>
            </w:r>
            <w:r w:rsidRPr="00F65579">
              <w:rPr>
                <w:bCs/>
              </w:rPr>
              <w:t>310)</w:t>
            </w:r>
          </w:p>
        </w:tc>
        <w:tc>
          <w:tcPr>
            <w:tcW w:w="517" w:type="pct"/>
            <w:shd w:val="clear" w:color="auto" w:fill="E0E0E0"/>
          </w:tcPr>
          <w:p w14:paraId="614529D4" w14:textId="77777777" w:rsidR="000C41A3" w:rsidRPr="00F65579" w:rsidRDefault="000C41A3" w:rsidP="000C41A3">
            <w:pPr>
              <w:pStyle w:val="Tabletextright"/>
              <w:rPr>
                <w:bCs/>
              </w:rPr>
            </w:pPr>
            <w:r w:rsidRPr="00F65579">
              <w:rPr>
                <w:bCs/>
              </w:rPr>
              <w:t>(4</w:t>
            </w:r>
            <w:r w:rsidRPr="00F65579">
              <w:t xml:space="preserve"> </w:t>
            </w:r>
            <w:r w:rsidRPr="00F65579">
              <w:rPr>
                <w:bCs/>
              </w:rPr>
              <w:t>039)</w:t>
            </w:r>
          </w:p>
        </w:tc>
      </w:tr>
      <w:tr w:rsidR="000C41A3" w:rsidRPr="00F65579" w14:paraId="6E90B954" w14:textId="77777777" w:rsidTr="000C41A3">
        <w:trPr>
          <w:cantSplit/>
        </w:trPr>
        <w:tc>
          <w:tcPr>
            <w:tcW w:w="1352" w:type="pct"/>
            <w:shd w:val="clear" w:color="auto" w:fill="auto"/>
            <w:vAlign w:val="bottom"/>
          </w:tcPr>
          <w:p w14:paraId="215D63BB" w14:textId="77777777" w:rsidR="000C41A3" w:rsidRPr="00F65579" w:rsidRDefault="000C41A3" w:rsidP="000C41A3">
            <w:pPr>
              <w:pStyle w:val="Tabletext"/>
            </w:pPr>
            <w:r w:rsidRPr="00F65579">
              <w:t>Transfers between classes</w:t>
            </w:r>
          </w:p>
        </w:tc>
        <w:tc>
          <w:tcPr>
            <w:tcW w:w="521" w:type="pct"/>
            <w:shd w:val="clear" w:color="auto" w:fill="E0E0E0"/>
          </w:tcPr>
          <w:p w14:paraId="16C7BBCD" w14:textId="77777777" w:rsidR="000C41A3" w:rsidRPr="00F65579" w:rsidRDefault="000C41A3" w:rsidP="000C41A3">
            <w:pPr>
              <w:pStyle w:val="Tabletextright"/>
              <w:rPr>
                <w:bCs/>
              </w:rPr>
            </w:pPr>
          </w:p>
        </w:tc>
        <w:tc>
          <w:tcPr>
            <w:tcW w:w="522" w:type="pct"/>
            <w:shd w:val="clear" w:color="auto" w:fill="auto"/>
          </w:tcPr>
          <w:p w14:paraId="077C6A2A" w14:textId="77777777" w:rsidR="000C41A3" w:rsidRPr="00F65579" w:rsidRDefault="000C41A3" w:rsidP="000C41A3">
            <w:pPr>
              <w:pStyle w:val="Tabletextright"/>
              <w:rPr>
                <w:bCs/>
              </w:rPr>
            </w:pPr>
            <w:r w:rsidRPr="00F65579">
              <w:rPr>
                <w:bCs/>
              </w:rPr>
              <w:t>1</w:t>
            </w:r>
            <w:r w:rsidRPr="00F65579">
              <w:t xml:space="preserve"> </w:t>
            </w:r>
            <w:r w:rsidRPr="00F65579">
              <w:rPr>
                <w:bCs/>
              </w:rPr>
              <w:t xml:space="preserve">320 </w:t>
            </w:r>
          </w:p>
        </w:tc>
        <w:tc>
          <w:tcPr>
            <w:tcW w:w="522" w:type="pct"/>
            <w:shd w:val="clear" w:color="auto" w:fill="E0E0E0"/>
          </w:tcPr>
          <w:p w14:paraId="4B0173B2" w14:textId="77777777" w:rsidR="000C41A3" w:rsidRPr="00F65579" w:rsidRDefault="000C41A3" w:rsidP="000C41A3">
            <w:pPr>
              <w:pStyle w:val="Tabletextright"/>
              <w:rPr>
                <w:bCs/>
              </w:rPr>
            </w:pPr>
            <w:r w:rsidRPr="00F65579">
              <w:rPr>
                <w:bCs/>
              </w:rPr>
              <w:t>(188)</w:t>
            </w:r>
          </w:p>
        </w:tc>
        <w:tc>
          <w:tcPr>
            <w:tcW w:w="522" w:type="pct"/>
            <w:shd w:val="clear" w:color="auto" w:fill="auto"/>
          </w:tcPr>
          <w:p w14:paraId="11C05479" w14:textId="77777777" w:rsidR="000C41A3" w:rsidRPr="00F65579" w:rsidRDefault="000C41A3" w:rsidP="000C41A3">
            <w:pPr>
              <w:pStyle w:val="Tabletextright"/>
              <w:rPr>
                <w:bCs/>
              </w:rPr>
            </w:pPr>
            <w:r w:rsidRPr="00F65579">
              <w:rPr>
                <w:bCs/>
              </w:rPr>
              <w:t>(1</w:t>
            </w:r>
            <w:r w:rsidRPr="00F65579">
              <w:t xml:space="preserve"> </w:t>
            </w:r>
            <w:r w:rsidRPr="00F65579">
              <w:rPr>
                <w:bCs/>
              </w:rPr>
              <w:t>320)</w:t>
            </w:r>
          </w:p>
        </w:tc>
        <w:tc>
          <w:tcPr>
            <w:tcW w:w="522" w:type="pct"/>
            <w:shd w:val="clear" w:color="auto" w:fill="E0E0E0"/>
          </w:tcPr>
          <w:p w14:paraId="1A757383" w14:textId="77777777" w:rsidR="000C41A3" w:rsidRPr="00F65579" w:rsidRDefault="000C41A3" w:rsidP="000C41A3">
            <w:pPr>
              <w:pStyle w:val="Tabletextright"/>
              <w:rPr>
                <w:bCs/>
              </w:rPr>
            </w:pPr>
            <w:r w:rsidRPr="00F65579">
              <w:rPr>
                <w:bCs/>
              </w:rPr>
              <w:t xml:space="preserve">664 </w:t>
            </w:r>
          </w:p>
        </w:tc>
        <w:tc>
          <w:tcPr>
            <w:tcW w:w="522" w:type="pct"/>
            <w:shd w:val="clear" w:color="auto" w:fill="auto"/>
          </w:tcPr>
          <w:p w14:paraId="26DD1BFE" w14:textId="77777777" w:rsidR="000C41A3" w:rsidRPr="00F65579" w:rsidRDefault="000C41A3" w:rsidP="000C41A3">
            <w:pPr>
              <w:pStyle w:val="Tabletextright"/>
              <w:rPr>
                <w:bCs/>
              </w:rPr>
            </w:pPr>
          </w:p>
        </w:tc>
        <w:tc>
          <w:tcPr>
            <w:tcW w:w="517" w:type="pct"/>
            <w:shd w:val="clear" w:color="auto" w:fill="E0E0E0"/>
          </w:tcPr>
          <w:p w14:paraId="0B87A9FB" w14:textId="77777777" w:rsidR="000C41A3" w:rsidRPr="00F65579" w:rsidRDefault="000C41A3" w:rsidP="000C41A3">
            <w:pPr>
              <w:pStyle w:val="Tabletextright"/>
              <w:rPr>
                <w:bCs/>
              </w:rPr>
            </w:pPr>
            <w:r w:rsidRPr="00F65579">
              <w:rPr>
                <w:bCs/>
              </w:rPr>
              <w:t xml:space="preserve">476 </w:t>
            </w:r>
          </w:p>
        </w:tc>
      </w:tr>
      <w:tr w:rsidR="000C41A3" w:rsidRPr="00F65579" w14:paraId="7D94B639" w14:textId="77777777" w:rsidTr="000C41A3">
        <w:trPr>
          <w:cantSplit/>
        </w:trPr>
        <w:tc>
          <w:tcPr>
            <w:tcW w:w="1352" w:type="pct"/>
            <w:shd w:val="clear" w:color="auto" w:fill="auto"/>
            <w:vAlign w:val="bottom"/>
          </w:tcPr>
          <w:p w14:paraId="4122BFBB" w14:textId="77777777" w:rsidR="000C41A3" w:rsidRPr="00F65579" w:rsidRDefault="000C41A3" w:rsidP="000C41A3">
            <w:pPr>
              <w:pStyle w:val="Tabletext"/>
            </w:pPr>
            <w:r w:rsidRPr="00F65579">
              <w:t>Transfers through contributed capital</w:t>
            </w:r>
          </w:p>
        </w:tc>
        <w:tc>
          <w:tcPr>
            <w:tcW w:w="521" w:type="pct"/>
            <w:shd w:val="clear" w:color="auto" w:fill="E0E0E0"/>
          </w:tcPr>
          <w:p w14:paraId="6D223848" w14:textId="77777777" w:rsidR="000C41A3" w:rsidRPr="00F65579" w:rsidRDefault="000C41A3" w:rsidP="000C41A3">
            <w:pPr>
              <w:pStyle w:val="Tabletextright"/>
              <w:rPr>
                <w:bCs/>
              </w:rPr>
            </w:pPr>
            <w:r w:rsidRPr="00F65579">
              <w:rPr>
                <w:bCs/>
              </w:rPr>
              <w:t>(41)</w:t>
            </w:r>
          </w:p>
        </w:tc>
        <w:tc>
          <w:tcPr>
            <w:tcW w:w="522" w:type="pct"/>
            <w:shd w:val="clear" w:color="auto" w:fill="auto"/>
          </w:tcPr>
          <w:p w14:paraId="54D609B5" w14:textId="77777777" w:rsidR="000C41A3" w:rsidRPr="00F65579" w:rsidRDefault="000C41A3" w:rsidP="000C41A3">
            <w:pPr>
              <w:pStyle w:val="Tabletextright"/>
              <w:rPr>
                <w:bCs/>
              </w:rPr>
            </w:pPr>
          </w:p>
        </w:tc>
        <w:tc>
          <w:tcPr>
            <w:tcW w:w="522" w:type="pct"/>
            <w:shd w:val="clear" w:color="auto" w:fill="E0E0E0"/>
          </w:tcPr>
          <w:p w14:paraId="323F3FCB" w14:textId="77777777" w:rsidR="000C41A3" w:rsidRPr="00F65579" w:rsidRDefault="000C41A3" w:rsidP="000C41A3">
            <w:pPr>
              <w:pStyle w:val="Tabletextright"/>
              <w:rPr>
                <w:bCs/>
              </w:rPr>
            </w:pPr>
          </w:p>
        </w:tc>
        <w:tc>
          <w:tcPr>
            <w:tcW w:w="522" w:type="pct"/>
            <w:shd w:val="clear" w:color="auto" w:fill="auto"/>
          </w:tcPr>
          <w:p w14:paraId="3F7F1CD2" w14:textId="77777777" w:rsidR="000C41A3" w:rsidRPr="00F65579" w:rsidRDefault="000C41A3" w:rsidP="000C41A3">
            <w:pPr>
              <w:pStyle w:val="Tabletextright"/>
              <w:rPr>
                <w:bCs/>
              </w:rPr>
            </w:pPr>
          </w:p>
        </w:tc>
        <w:tc>
          <w:tcPr>
            <w:tcW w:w="522" w:type="pct"/>
            <w:shd w:val="clear" w:color="auto" w:fill="E0E0E0"/>
          </w:tcPr>
          <w:p w14:paraId="0A818879" w14:textId="77777777" w:rsidR="000C41A3" w:rsidRPr="00F65579" w:rsidRDefault="000C41A3" w:rsidP="000C41A3">
            <w:pPr>
              <w:pStyle w:val="Tabletextright"/>
              <w:rPr>
                <w:bCs/>
              </w:rPr>
            </w:pPr>
          </w:p>
        </w:tc>
        <w:tc>
          <w:tcPr>
            <w:tcW w:w="522" w:type="pct"/>
            <w:shd w:val="clear" w:color="auto" w:fill="auto"/>
          </w:tcPr>
          <w:p w14:paraId="265D37D1" w14:textId="77777777" w:rsidR="000C41A3" w:rsidRPr="00F65579" w:rsidRDefault="000C41A3" w:rsidP="000C41A3">
            <w:pPr>
              <w:pStyle w:val="Tabletextright"/>
              <w:rPr>
                <w:bCs/>
              </w:rPr>
            </w:pPr>
          </w:p>
        </w:tc>
        <w:tc>
          <w:tcPr>
            <w:tcW w:w="517" w:type="pct"/>
            <w:shd w:val="clear" w:color="auto" w:fill="E0E0E0"/>
          </w:tcPr>
          <w:p w14:paraId="613306B2" w14:textId="77777777" w:rsidR="000C41A3" w:rsidRPr="00F65579" w:rsidRDefault="000C41A3" w:rsidP="000C41A3">
            <w:pPr>
              <w:pStyle w:val="Tabletextright"/>
              <w:rPr>
                <w:bCs/>
              </w:rPr>
            </w:pPr>
            <w:r w:rsidRPr="00F65579">
              <w:rPr>
                <w:bCs/>
              </w:rPr>
              <w:t>(41)</w:t>
            </w:r>
          </w:p>
        </w:tc>
      </w:tr>
      <w:tr w:rsidR="000C41A3" w:rsidRPr="00F65579" w14:paraId="2A011B99" w14:textId="77777777" w:rsidTr="000C41A3">
        <w:trPr>
          <w:cantSplit/>
        </w:trPr>
        <w:tc>
          <w:tcPr>
            <w:tcW w:w="1352" w:type="pct"/>
            <w:shd w:val="clear" w:color="auto" w:fill="auto"/>
            <w:vAlign w:val="bottom"/>
          </w:tcPr>
          <w:p w14:paraId="4D1FA78F" w14:textId="77777777" w:rsidR="000C41A3" w:rsidRPr="00F65579" w:rsidRDefault="000C41A3" w:rsidP="000C41A3">
            <w:pPr>
              <w:pStyle w:val="Tabletext"/>
            </w:pPr>
            <w:r w:rsidRPr="00F65579">
              <w:t>Net transfers from/(to) property held for sale</w:t>
            </w:r>
          </w:p>
        </w:tc>
        <w:tc>
          <w:tcPr>
            <w:tcW w:w="521" w:type="pct"/>
            <w:shd w:val="clear" w:color="auto" w:fill="E0E0E0"/>
          </w:tcPr>
          <w:p w14:paraId="526C06B8" w14:textId="77777777" w:rsidR="000C41A3" w:rsidRPr="00F65579" w:rsidRDefault="000C41A3" w:rsidP="000C41A3">
            <w:pPr>
              <w:pStyle w:val="Tabletextright"/>
              <w:rPr>
                <w:bCs/>
              </w:rPr>
            </w:pPr>
          </w:p>
        </w:tc>
        <w:tc>
          <w:tcPr>
            <w:tcW w:w="522" w:type="pct"/>
            <w:shd w:val="clear" w:color="auto" w:fill="auto"/>
          </w:tcPr>
          <w:p w14:paraId="154A9EA8" w14:textId="77777777" w:rsidR="000C41A3" w:rsidRPr="00F65579" w:rsidRDefault="000C41A3" w:rsidP="000C41A3">
            <w:pPr>
              <w:pStyle w:val="Tabletextright"/>
              <w:rPr>
                <w:bCs/>
              </w:rPr>
            </w:pPr>
          </w:p>
        </w:tc>
        <w:tc>
          <w:tcPr>
            <w:tcW w:w="522" w:type="pct"/>
            <w:shd w:val="clear" w:color="auto" w:fill="E0E0E0"/>
          </w:tcPr>
          <w:p w14:paraId="6AB55664" w14:textId="77777777" w:rsidR="000C41A3" w:rsidRPr="00F65579" w:rsidRDefault="000C41A3" w:rsidP="000C41A3">
            <w:pPr>
              <w:pStyle w:val="Tabletextright"/>
              <w:rPr>
                <w:bCs/>
              </w:rPr>
            </w:pPr>
          </w:p>
        </w:tc>
        <w:tc>
          <w:tcPr>
            <w:tcW w:w="522" w:type="pct"/>
            <w:shd w:val="clear" w:color="auto" w:fill="auto"/>
          </w:tcPr>
          <w:p w14:paraId="49C01F7B" w14:textId="77777777" w:rsidR="000C41A3" w:rsidRPr="00F65579" w:rsidRDefault="000C41A3" w:rsidP="000C41A3">
            <w:pPr>
              <w:pStyle w:val="Tabletextright"/>
              <w:rPr>
                <w:bCs/>
              </w:rPr>
            </w:pPr>
          </w:p>
        </w:tc>
        <w:tc>
          <w:tcPr>
            <w:tcW w:w="522" w:type="pct"/>
            <w:shd w:val="clear" w:color="auto" w:fill="E0E0E0"/>
          </w:tcPr>
          <w:p w14:paraId="6A8493C3" w14:textId="77777777" w:rsidR="000C41A3" w:rsidRPr="00F65579" w:rsidRDefault="000C41A3" w:rsidP="000C41A3">
            <w:pPr>
              <w:pStyle w:val="Tabletextright"/>
              <w:rPr>
                <w:bCs/>
              </w:rPr>
            </w:pPr>
          </w:p>
        </w:tc>
        <w:tc>
          <w:tcPr>
            <w:tcW w:w="522" w:type="pct"/>
            <w:shd w:val="clear" w:color="auto" w:fill="auto"/>
          </w:tcPr>
          <w:p w14:paraId="7B25971F" w14:textId="77777777" w:rsidR="000C41A3" w:rsidRPr="00F65579" w:rsidRDefault="000C41A3" w:rsidP="000C41A3">
            <w:pPr>
              <w:pStyle w:val="Tabletextright"/>
              <w:rPr>
                <w:bCs/>
              </w:rPr>
            </w:pPr>
          </w:p>
        </w:tc>
        <w:tc>
          <w:tcPr>
            <w:tcW w:w="517" w:type="pct"/>
            <w:shd w:val="clear" w:color="auto" w:fill="E0E0E0"/>
          </w:tcPr>
          <w:p w14:paraId="6C23870E" w14:textId="77777777" w:rsidR="000C41A3" w:rsidRPr="00F65579" w:rsidRDefault="000C41A3" w:rsidP="000C41A3">
            <w:pPr>
              <w:pStyle w:val="Tabletextright"/>
              <w:rPr>
                <w:bCs/>
              </w:rPr>
            </w:pPr>
          </w:p>
        </w:tc>
      </w:tr>
      <w:tr w:rsidR="000C41A3" w:rsidRPr="00F65579" w14:paraId="5FC084BB" w14:textId="77777777" w:rsidTr="000C41A3">
        <w:trPr>
          <w:cantSplit/>
        </w:trPr>
        <w:tc>
          <w:tcPr>
            <w:tcW w:w="1352" w:type="pct"/>
            <w:shd w:val="clear" w:color="auto" w:fill="auto"/>
            <w:vAlign w:val="bottom"/>
          </w:tcPr>
          <w:p w14:paraId="078C8BA3" w14:textId="77777777" w:rsidR="000C41A3" w:rsidRPr="00F65579" w:rsidRDefault="000C41A3" w:rsidP="000C41A3">
            <w:pPr>
              <w:pStyle w:val="Tabletext"/>
            </w:pPr>
            <w:r w:rsidRPr="00F65579">
              <w:t>Depreciation expense (note 5.1.1)</w:t>
            </w:r>
          </w:p>
        </w:tc>
        <w:tc>
          <w:tcPr>
            <w:tcW w:w="521" w:type="pct"/>
            <w:shd w:val="clear" w:color="auto" w:fill="E0E0E0"/>
          </w:tcPr>
          <w:p w14:paraId="35D59188" w14:textId="77777777" w:rsidR="000C41A3" w:rsidRPr="00F65579" w:rsidRDefault="000C41A3" w:rsidP="000C41A3">
            <w:pPr>
              <w:pStyle w:val="Tabletextright"/>
              <w:rPr>
                <w:bCs/>
              </w:rPr>
            </w:pPr>
          </w:p>
        </w:tc>
        <w:tc>
          <w:tcPr>
            <w:tcW w:w="522" w:type="pct"/>
            <w:shd w:val="clear" w:color="auto" w:fill="auto"/>
          </w:tcPr>
          <w:p w14:paraId="5D3CD36A" w14:textId="77777777" w:rsidR="000C41A3" w:rsidRPr="00F65579" w:rsidRDefault="000C41A3" w:rsidP="000C41A3">
            <w:pPr>
              <w:pStyle w:val="Tabletextright"/>
              <w:rPr>
                <w:bCs/>
              </w:rPr>
            </w:pPr>
            <w:r w:rsidRPr="00F65579">
              <w:rPr>
                <w:bCs/>
              </w:rPr>
              <w:t>(12</w:t>
            </w:r>
            <w:r w:rsidRPr="00F65579">
              <w:t xml:space="preserve"> </w:t>
            </w:r>
            <w:r w:rsidRPr="00F65579">
              <w:rPr>
                <w:bCs/>
              </w:rPr>
              <w:t>246)</w:t>
            </w:r>
          </w:p>
        </w:tc>
        <w:tc>
          <w:tcPr>
            <w:tcW w:w="522" w:type="pct"/>
            <w:shd w:val="clear" w:color="auto" w:fill="E0E0E0"/>
          </w:tcPr>
          <w:p w14:paraId="01876E84" w14:textId="77777777" w:rsidR="000C41A3" w:rsidRPr="00F65579" w:rsidRDefault="000C41A3" w:rsidP="000C41A3">
            <w:pPr>
              <w:pStyle w:val="Tabletextright"/>
              <w:rPr>
                <w:bCs/>
              </w:rPr>
            </w:pPr>
          </w:p>
        </w:tc>
        <w:tc>
          <w:tcPr>
            <w:tcW w:w="522" w:type="pct"/>
            <w:shd w:val="clear" w:color="auto" w:fill="auto"/>
          </w:tcPr>
          <w:p w14:paraId="43A76BBC" w14:textId="77777777" w:rsidR="000C41A3" w:rsidRPr="00F65579" w:rsidRDefault="000C41A3" w:rsidP="000C41A3">
            <w:pPr>
              <w:pStyle w:val="Tabletextright"/>
              <w:rPr>
                <w:bCs/>
              </w:rPr>
            </w:pPr>
            <w:r w:rsidRPr="00F65579">
              <w:rPr>
                <w:bCs/>
              </w:rPr>
              <w:t>(66)</w:t>
            </w:r>
          </w:p>
        </w:tc>
        <w:tc>
          <w:tcPr>
            <w:tcW w:w="522" w:type="pct"/>
            <w:shd w:val="clear" w:color="auto" w:fill="E0E0E0"/>
          </w:tcPr>
          <w:p w14:paraId="08DCE477" w14:textId="77777777" w:rsidR="000C41A3" w:rsidRPr="00F65579" w:rsidRDefault="000C41A3" w:rsidP="000C41A3">
            <w:pPr>
              <w:pStyle w:val="Tabletextright"/>
              <w:rPr>
                <w:bCs/>
              </w:rPr>
            </w:pPr>
            <w:r w:rsidRPr="00F65579">
              <w:rPr>
                <w:bCs/>
              </w:rPr>
              <w:t>(225)</w:t>
            </w:r>
          </w:p>
        </w:tc>
        <w:tc>
          <w:tcPr>
            <w:tcW w:w="522" w:type="pct"/>
            <w:shd w:val="clear" w:color="auto" w:fill="auto"/>
          </w:tcPr>
          <w:p w14:paraId="1D356E04" w14:textId="77777777" w:rsidR="000C41A3" w:rsidRPr="00F65579" w:rsidRDefault="000C41A3" w:rsidP="000C41A3">
            <w:pPr>
              <w:pStyle w:val="Tabletextright"/>
              <w:rPr>
                <w:bCs/>
              </w:rPr>
            </w:pPr>
            <w:r w:rsidRPr="00F65579">
              <w:rPr>
                <w:bCs/>
              </w:rPr>
              <w:t>(1</w:t>
            </w:r>
            <w:r w:rsidRPr="00F65579">
              <w:t xml:space="preserve"> </w:t>
            </w:r>
            <w:r w:rsidRPr="00F65579">
              <w:rPr>
                <w:bCs/>
              </w:rPr>
              <w:t>224)</w:t>
            </w:r>
          </w:p>
        </w:tc>
        <w:tc>
          <w:tcPr>
            <w:tcW w:w="517" w:type="pct"/>
            <w:shd w:val="clear" w:color="auto" w:fill="E0E0E0"/>
          </w:tcPr>
          <w:p w14:paraId="25CA5F8E" w14:textId="77777777" w:rsidR="000C41A3" w:rsidRPr="00F65579" w:rsidRDefault="000C41A3" w:rsidP="000C41A3">
            <w:pPr>
              <w:pStyle w:val="Tabletextright"/>
              <w:rPr>
                <w:bCs/>
              </w:rPr>
            </w:pPr>
            <w:r w:rsidRPr="00F65579">
              <w:rPr>
                <w:bCs/>
              </w:rPr>
              <w:t>(13</w:t>
            </w:r>
            <w:r w:rsidRPr="00F65579">
              <w:t xml:space="preserve"> </w:t>
            </w:r>
            <w:r w:rsidRPr="00F65579">
              <w:rPr>
                <w:bCs/>
              </w:rPr>
              <w:t>761)</w:t>
            </w:r>
          </w:p>
        </w:tc>
      </w:tr>
      <w:tr w:rsidR="000C41A3" w:rsidRPr="00F65579" w14:paraId="2E3BD8FB" w14:textId="77777777" w:rsidTr="000C41A3">
        <w:trPr>
          <w:cantSplit/>
        </w:trPr>
        <w:tc>
          <w:tcPr>
            <w:tcW w:w="1352" w:type="pct"/>
            <w:shd w:val="clear" w:color="auto" w:fill="auto"/>
            <w:vAlign w:val="bottom"/>
          </w:tcPr>
          <w:p w14:paraId="77B0D1F9" w14:textId="77777777" w:rsidR="000C41A3" w:rsidRPr="00F65579" w:rsidRDefault="000C41A3" w:rsidP="000C41A3">
            <w:pPr>
              <w:pStyle w:val="Tabletextbold"/>
            </w:pPr>
            <w:r w:rsidRPr="00F65579">
              <w:t>Carrying amount at the end of the year</w:t>
            </w:r>
          </w:p>
        </w:tc>
        <w:tc>
          <w:tcPr>
            <w:tcW w:w="521" w:type="pct"/>
            <w:shd w:val="clear" w:color="auto" w:fill="E0E0E0"/>
          </w:tcPr>
          <w:p w14:paraId="557427B4" w14:textId="77777777" w:rsidR="000C41A3" w:rsidRPr="00F65579" w:rsidRDefault="000C41A3" w:rsidP="000C41A3">
            <w:pPr>
              <w:pStyle w:val="Tabletextrightbold"/>
            </w:pPr>
            <w:r w:rsidRPr="00F65579">
              <w:t xml:space="preserve">599 781 </w:t>
            </w:r>
          </w:p>
        </w:tc>
        <w:tc>
          <w:tcPr>
            <w:tcW w:w="522" w:type="pct"/>
            <w:shd w:val="clear" w:color="auto" w:fill="auto"/>
          </w:tcPr>
          <w:p w14:paraId="6424141B" w14:textId="77777777" w:rsidR="000C41A3" w:rsidRPr="00F65579" w:rsidRDefault="000C41A3" w:rsidP="000C41A3">
            <w:pPr>
              <w:pStyle w:val="Tabletextrightbold"/>
            </w:pPr>
            <w:r w:rsidRPr="00F65579">
              <w:t xml:space="preserve">158 674 </w:t>
            </w:r>
          </w:p>
        </w:tc>
        <w:tc>
          <w:tcPr>
            <w:tcW w:w="522" w:type="pct"/>
            <w:shd w:val="clear" w:color="auto" w:fill="E0E0E0"/>
          </w:tcPr>
          <w:p w14:paraId="57244957" w14:textId="77777777" w:rsidR="000C41A3" w:rsidRPr="00F65579" w:rsidRDefault="000C41A3" w:rsidP="000C41A3">
            <w:pPr>
              <w:pStyle w:val="Tabletextrightbold"/>
            </w:pPr>
            <w:r w:rsidRPr="00F65579">
              <w:t xml:space="preserve">26 111 </w:t>
            </w:r>
          </w:p>
        </w:tc>
        <w:tc>
          <w:tcPr>
            <w:tcW w:w="522" w:type="pct"/>
            <w:shd w:val="clear" w:color="auto" w:fill="auto"/>
          </w:tcPr>
          <w:p w14:paraId="261E8046" w14:textId="77777777" w:rsidR="000C41A3" w:rsidRPr="00F65579" w:rsidRDefault="000C41A3" w:rsidP="000C41A3">
            <w:pPr>
              <w:pStyle w:val="Tabletextrightbold"/>
            </w:pPr>
            <w:r w:rsidRPr="00F65579">
              <w:t xml:space="preserve">73 </w:t>
            </w:r>
          </w:p>
        </w:tc>
        <w:tc>
          <w:tcPr>
            <w:tcW w:w="522" w:type="pct"/>
            <w:shd w:val="clear" w:color="auto" w:fill="E0E0E0"/>
          </w:tcPr>
          <w:p w14:paraId="7B2BC5F5" w14:textId="77777777" w:rsidR="000C41A3" w:rsidRPr="00F65579" w:rsidRDefault="000C41A3" w:rsidP="000C41A3">
            <w:pPr>
              <w:pStyle w:val="Tabletextrightbold"/>
            </w:pPr>
            <w:r w:rsidRPr="00F65579">
              <w:t xml:space="preserve">1 173 </w:t>
            </w:r>
          </w:p>
        </w:tc>
        <w:tc>
          <w:tcPr>
            <w:tcW w:w="522" w:type="pct"/>
            <w:shd w:val="clear" w:color="auto" w:fill="auto"/>
          </w:tcPr>
          <w:p w14:paraId="5956419C" w14:textId="77777777" w:rsidR="000C41A3" w:rsidRPr="00F65579" w:rsidRDefault="000C41A3" w:rsidP="000C41A3">
            <w:pPr>
              <w:pStyle w:val="Tabletextrightbold"/>
            </w:pPr>
            <w:r w:rsidRPr="00F65579">
              <w:t xml:space="preserve">5 165 </w:t>
            </w:r>
          </w:p>
        </w:tc>
        <w:tc>
          <w:tcPr>
            <w:tcW w:w="517" w:type="pct"/>
            <w:shd w:val="clear" w:color="auto" w:fill="E0E0E0"/>
          </w:tcPr>
          <w:p w14:paraId="5D1FF661" w14:textId="77777777" w:rsidR="000C41A3" w:rsidRPr="00F65579" w:rsidRDefault="000C41A3" w:rsidP="000C41A3">
            <w:pPr>
              <w:pStyle w:val="Tabletextrightbold"/>
            </w:pPr>
            <w:r w:rsidRPr="00F65579">
              <w:t xml:space="preserve">790 977 </w:t>
            </w:r>
          </w:p>
        </w:tc>
      </w:tr>
      <w:tr w:rsidR="000C41A3" w:rsidRPr="00F65579" w14:paraId="79AF4718" w14:textId="77777777" w:rsidTr="000C41A3">
        <w:trPr>
          <w:cantSplit/>
        </w:trPr>
        <w:tc>
          <w:tcPr>
            <w:tcW w:w="1352" w:type="pct"/>
            <w:shd w:val="clear" w:color="auto" w:fill="auto"/>
          </w:tcPr>
          <w:p w14:paraId="48FFE4AF" w14:textId="77777777" w:rsidR="000C41A3" w:rsidRPr="00F65579" w:rsidRDefault="000C41A3" w:rsidP="000C41A3">
            <w:pPr>
              <w:pStyle w:val="Tabletext"/>
            </w:pPr>
          </w:p>
        </w:tc>
        <w:tc>
          <w:tcPr>
            <w:tcW w:w="521" w:type="pct"/>
            <w:shd w:val="clear" w:color="auto" w:fill="E0E0E0"/>
          </w:tcPr>
          <w:p w14:paraId="1BF4DCB3" w14:textId="77777777" w:rsidR="000C41A3" w:rsidRPr="00F65579" w:rsidRDefault="000C41A3" w:rsidP="000C41A3">
            <w:pPr>
              <w:pStyle w:val="Tabletextright"/>
              <w:rPr>
                <w:rFonts w:ascii="Arial" w:hAnsi="Arial" w:cs="Arial"/>
              </w:rPr>
            </w:pPr>
          </w:p>
        </w:tc>
        <w:tc>
          <w:tcPr>
            <w:tcW w:w="522" w:type="pct"/>
            <w:shd w:val="clear" w:color="auto" w:fill="auto"/>
          </w:tcPr>
          <w:p w14:paraId="1BC391AD" w14:textId="77777777" w:rsidR="000C41A3" w:rsidRPr="00F65579" w:rsidRDefault="000C41A3" w:rsidP="000C41A3">
            <w:pPr>
              <w:pStyle w:val="Tabletextright"/>
              <w:rPr>
                <w:rFonts w:ascii="Arial" w:hAnsi="Arial" w:cs="Arial"/>
              </w:rPr>
            </w:pPr>
          </w:p>
        </w:tc>
        <w:tc>
          <w:tcPr>
            <w:tcW w:w="522" w:type="pct"/>
            <w:shd w:val="clear" w:color="auto" w:fill="E0E0E0"/>
          </w:tcPr>
          <w:p w14:paraId="38B85ABD" w14:textId="77777777" w:rsidR="000C41A3" w:rsidRPr="00F65579" w:rsidRDefault="000C41A3" w:rsidP="000C41A3">
            <w:pPr>
              <w:pStyle w:val="Tabletextright"/>
              <w:rPr>
                <w:rFonts w:ascii="Arial" w:hAnsi="Arial" w:cs="Arial"/>
              </w:rPr>
            </w:pPr>
          </w:p>
        </w:tc>
        <w:tc>
          <w:tcPr>
            <w:tcW w:w="522" w:type="pct"/>
            <w:shd w:val="clear" w:color="auto" w:fill="auto"/>
          </w:tcPr>
          <w:p w14:paraId="137DC3AE" w14:textId="77777777" w:rsidR="000C41A3" w:rsidRPr="00F65579" w:rsidRDefault="000C41A3" w:rsidP="000C41A3">
            <w:pPr>
              <w:pStyle w:val="Tabletextright"/>
              <w:rPr>
                <w:rFonts w:ascii="Arial" w:hAnsi="Arial" w:cs="Arial"/>
              </w:rPr>
            </w:pPr>
          </w:p>
        </w:tc>
        <w:tc>
          <w:tcPr>
            <w:tcW w:w="522" w:type="pct"/>
            <w:shd w:val="clear" w:color="auto" w:fill="E0E0E0"/>
          </w:tcPr>
          <w:p w14:paraId="5AC89478" w14:textId="77777777" w:rsidR="000C41A3" w:rsidRPr="00F65579" w:rsidRDefault="000C41A3" w:rsidP="000C41A3">
            <w:pPr>
              <w:pStyle w:val="Tabletextright"/>
              <w:rPr>
                <w:rFonts w:ascii="Arial" w:hAnsi="Arial" w:cs="Arial"/>
              </w:rPr>
            </w:pPr>
          </w:p>
        </w:tc>
        <w:tc>
          <w:tcPr>
            <w:tcW w:w="522" w:type="pct"/>
            <w:shd w:val="clear" w:color="auto" w:fill="auto"/>
          </w:tcPr>
          <w:p w14:paraId="5BF4AA84" w14:textId="77777777" w:rsidR="000C41A3" w:rsidRPr="00F65579" w:rsidRDefault="000C41A3" w:rsidP="000C41A3">
            <w:pPr>
              <w:pStyle w:val="Tabletextright"/>
              <w:rPr>
                <w:rFonts w:ascii="Arial" w:hAnsi="Arial" w:cs="Arial"/>
              </w:rPr>
            </w:pPr>
          </w:p>
        </w:tc>
        <w:tc>
          <w:tcPr>
            <w:tcW w:w="517" w:type="pct"/>
            <w:shd w:val="clear" w:color="auto" w:fill="E0E0E0"/>
          </w:tcPr>
          <w:p w14:paraId="543E6B82" w14:textId="77777777" w:rsidR="000C41A3" w:rsidRPr="00F65579" w:rsidRDefault="000C41A3" w:rsidP="000C41A3">
            <w:pPr>
              <w:pStyle w:val="Tabletextright"/>
            </w:pPr>
          </w:p>
        </w:tc>
      </w:tr>
      <w:tr w:rsidR="000C41A3" w:rsidRPr="00F65579" w14:paraId="4624B9BB" w14:textId="77777777" w:rsidTr="000C41A3">
        <w:trPr>
          <w:cantSplit/>
        </w:trPr>
        <w:tc>
          <w:tcPr>
            <w:tcW w:w="1352" w:type="pct"/>
            <w:shd w:val="clear" w:color="auto" w:fill="auto"/>
          </w:tcPr>
          <w:p w14:paraId="544760FF" w14:textId="77777777" w:rsidR="000C41A3" w:rsidRPr="00F65579" w:rsidRDefault="000C41A3" w:rsidP="000C41A3">
            <w:pPr>
              <w:pStyle w:val="Tabletextbold"/>
            </w:pPr>
            <w:r w:rsidRPr="00F65579">
              <w:t>2018</w:t>
            </w:r>
          </w:p>
        </w:tc>
        <w:tc>
          <w:tcPr>
            <w:tcW w:w="521" w:type="pct"/>
            <w:shd w:val="clear" w:color="auto" w:fill="E0E0E0"/>
          </w:tcPr>
          <w:p w14:paraId="51610B73" w14:textId="77777777" w:rsidR="000C41A3" w:rsidRPr="00F65579" w:rsidRDefault="000C41A3" w:rsidP="000C41A3">
            <w:pPr>
              <w:pStyle w:val="Tabletextright"/>
            </w:pPr>
          </w:p>
        </w:tc>
        <w:tc>
          <w:tcPr>
            <w:tcW w:w="522" w:type="pct"/>
            <w:shd w:val="clear" w:color="auto" w:fill="auto"/>
          </w:tcPr>
          <w:p w14:paraId="13011B70" w14:textId="77777777" w:rsidR="000C41A3" w:rsidRPr="00F65579" w:rsidRDefault="000C41A3" w:rsidP="000C41A3">
            <w:pPr>
              <w:pStyle w:val="Tabletextright"/>
            </w:pPr>
          </w:p>
        </w:tc>
        <w:tc>
          <w:tcPr>
            <w:tcW w:w="522" w:type="pct"/>
            <w:shd w:val="clear" w:color="auto" w:fill="E0E0E0"/>
          </w:tcPr>
          <w:p w14:paraId="2C86574E" w14:textId="77777777" w:rsidR="000C41A3" w:rsidRPr="00F65579" w:rsidRDefault="000C41A3" w:rsidP="000C41A3">
            <w:pPr>
              <w:pStyle w:val="Tabletextright"/>
            </w:pPr>
          </w:p>
        </w:tc>
        <w:tc>
          <w:tcPr>
            <w:tcW w:w="522" w:type="pct"/>
            <w:shd w:val="clear" w:color="auto" w:fill="auto"/>
          </w:tcPr>
          <w:p w14:paraId="38D006FB" w14:textId="77777777" w:rsidR="000C41A3" w:rsidRPr="00F65579" w:rsidRDefault="000C41A3" w:rsidP="000C41A3">
            <w:pPr>
              <w:pStyle w:val="Tabletextright"/>
            </w:pPr>
          </w:p>
        </w:tc>
        <w:tc>
          <w:tcPr>
            <w:tcW w:w="522" w:type="pct"/>
            <w:shd w:val="clear" w:color="auto" w:fill="E0E0E0"/>
          </w:tcPr>
          <w:p w14:paraId="1FA89524" w14:textId="77777777" w:rsidR="000C41A3" w:rsidRPr="00F65579" w:rsidRDefault="000C41A3" w:rsidP="000C41A3">
            <w:pPr>
              <w:pStyle w:val="Tabletextright"/>
            </w:pPr>
          </w:p>
        </w:tc>
        <w:tc>
          <w:tcPr>
            <w:tcW w:w="522" w:type="pct"/>
            <w:shd w:val="clear" w:color="auto" w:fill="auto"/>
          </w:tcPr>
          <w:p w14:paraId="216E4445" w14:textId="77777777" w:rsidR="000C41A3" w:rsidRPr="00F65579" w:rsidRDefault="000C41A3" w:rsidP="000C41A3">
            <w:pPr>
              <w:pStyle w:val="Tabletextright"/>
            </w:pPr>
          </w:p>
        </w:tc>
        <w:tc>
          <w:tcPr>
            <w:tcW w:w="517" w:type="pct"/>
            <w:shd w:val="clear" w:color="auto" w:fill="E0E0E0"/>
          </w:tcPr>
          <w:p w14:paraId="1E3DDBC4" w14:textId="77777777" w:rsidR="000C41A3" w:rsidRPr="00F65579" w:rsidRDefault="000C41A3" w:rsidP="000C41A3">
            <w:pPr>
              <w:pStyle w:val="Tabletextright"/>
            </w:pPr>
          </w:p>
        </w:tc>
      </w:tr>
      <w:tr w:rsidR="000C41A3" w:rsidRPr="00F65579" w14:paraId="1795FB3F" w14:textId="77777777" w:rsidTr="000C41A3">
        <w:trPr>
          <w:cantSplit/>
        </w:trPr>
        <w:tc>
          <w:tcPr>
            <w:tcW w:w="1352" w:type="pct"/>
            <w:shd w:val="clear" w:color="auto" w:fill="auto"/>
            <w:vAlign w:val="bottom"/>
          </w:tcPr>
          <w:p w14:paraId="09F6185F" w14:textId="77777777" w:rsidR="000C41A3" w:rsidRPr="00F65579" w:rsidRDefault="000C41A3" w:rsidP="000C41A3">
            <w:pPr>
              <w:pStyle w:val="Tabletext"/>
            </w:pPr>
            <w:r w:rsidRPr="00F65579">
              <w:t>Carrying amount at the start of the year</w:t>
            </w:r>
          </w:p>
        </w:tc>
        <w:tc>
          <w:tcPr>
            <w:tcW w:w="521" w:type="pct"/>
            <w:shd w:val="clear" w:color="auto" w:fill="E0E0E0"/>
          </w:tcPr>
          <w:p w14:paraId="4111BB65" w14:textId="77777777" w:rsidR="000C41A3" w:rsidRPr="00F65579" w:rsidRDefault="000C41A3" w:rsidP="000C41A3">
            <w:pPr>
              <w:pStyle w:val="Tabletextright"/>
            </w:pPr>
            <w:r w:rsidRPr="00F65579">
              <w:rPr>
                <w:bCs/>
              </w:rPr>
              <w:t>603</w:t>
            </w:r>
            <w:r w:rsidRPr="00F65579">
              <w:t xml:space="preserve"> </w:t>
            </w:r>
            <w:r w:rsidRPr="00F65579">
              <w:rPr>
                <w:bCs/>
              </w:rPr>
              <w:t>512</w:t>
            </w:r>
          </w:p>
        </w:tc>
        <w:tc>
          <w:tcPr>
            <w:tcW w:w="522" w:type="pct"/>
            <w:shd w:val="clear" w:color="auto" w:fill="auto"/>
          </w:tcPr>
          <w:p w14:paraId="604EE516" w14:textId="77777777" w:rsidR="000C41A3" w:rsidRPr="00F65579" w:rsidRDefault="000C41A3" w:rsidP="000C41A3">
            <w:pPr>
              <w:pStyle w:val="Tabletextright"/>
            </w:pPr>
            <w:r w:rsidRPr="00F65579">
              <w:rPr>
                <w:bCs/>
              </w:rPr>
              <w:t>183</w:t>
            </w:r>
            <w:r w:rsidRPr="00F65579">
              <w:t xml:space="preserve"> </w:t>
            </w:r>
            <w:r w:rsidRPr="00F65579">
              <w:rPr>
                <w:bCs/>
              </w:rPr>
              <w:t>165</w:t>
            </w:r>
          </w:p>
        </w:tc>
        <w:tc>
          <w:tcPr>
            <w:tcW w:w="522" w:type="pct"/>
            <w:shd w:val="clear" w:color="auto" w:fill="E0E0E0"/>
          </w:tcPr>
          <w:p w14:paraId="4DB75D33" w14:textId="77777777" w:rsidR="000C41A3" w:rsidRPr="00F65579" w:rsidRDefault="000C41A3" w:rsidP="000C41A3">
            <w:pPr>
              <w:pStyle w:val="Tabletextright"/>
            </w:pPr>
            <w:r w:rsidRPr="00F65579">
              <w:rPr>
                <w:bCs/>
              </w:rPr>
              <w:t>6</w:t>
            </w:r>
            <w:r w:rsidRPr="00F65579">
              <w:t xml:space="preserve"> </w:t>
            </w:r>
            <w:r w:rsidRPr="00F65579">
              <w:rPr>
                <w:bCs/>
              </w:rPr>
              <w:t>267</w:t>
            </w:r>
          </w:p>
        </w:tc>
        <w:tc>
          <w:tcPr>
            <w:tcW w:w="522" w:type="pct"/>
            <w:shd w:val="clear" w:color="auto" w:fill="auto"/>
          </w:tcPr>
          <w:p w14:paraId="0E7F5010" w14:textId="77777777" w:rsidR="000C41A3" w:rsidRPr="00F65579" w:rsidRDefault="000C41A3" w:rsidP="000C41A3">
            <w:pPr>
              <w:pStyle w:val="Tabletextright"/>
              <w:rPr>
                <w:bCs/>
              </w:rPr>
            </w:pPr>
            <w:r w:rsidRPr="00F65579">
              <w:rPr>
                <w:bCs/>
              </w:rPr>
              <w:t>1</w:t>
            </w:r>
            <w:r w:rsidRPr="00F65579">
              <w:t xml:space="preserve"> </w:t>
            </w:r>
            <w:r w:rsidRPr="00F65579">
              <w:rPr>
                <w:bCs/>
              </w:rPr>
              <w:t>550</w:t>
            </w:r>
          </w:p>
        </w:tc>
        <w:tc>
          <w:tcPr>
            <w:tcW w:w="522" w:type="pct"/>
            <w:shd w:val="clear" w:color="auto" w:fill="E0E0E0"/>
          </w:tcPr>
          <w:p w14:paraId="452F23D2" w14:textId="77777777" w:rsidR="000C41A3" w:rsidRPr="00F65579" w:rsidRDefault="000C41A3" w:rsidP="000C41A3">
            <w:pPr>
              <w:pStyle w:val="Tabletextright"/>
            </w:pPr>
            <w:r w:rsidRPr="00F65579">
              <w:rPr>
                <w:bCs/>
              </w:rPr>
              <w:t>122</w:t>
            </w:r>
          </w:p>
        </w:tc>
        <w:tc>
          <w:tcPr>
            <w:tcW w:w="522" w:type="pct"/>
            <w:shd w:val="clear" w:color="auto" w:fill="auto"/>
          </w:tcPr>
          <w:p w14:paraId="3C7DF6FF" w14:textId="77777777" w:rsidR="000C41A3" w:rsidRPr="00F65579" w:rsidRDefault="000C41A3" w:rsidP="000C41A3">
            <w:pPr>
              <w:pStyle w:val="Tabletextright"/>
            </w:pPr>
            <w:r w:rsidRPr="00F65579">
              <w:rPr>
                <w:bCs/>
              </w:rPr>
              <w:t>4</w:t>
            </w:r>
            <w:r w:rsidRPr="00F65579">
              <w:t xml:space="preserve"> </w:t>
            </w:r>
            <w:r w:rsidRPr="00F65579">
              <w:rPr>
                <w:bCs/>
              </w:rPr>
              <w:t>201</w:t>
            </w:r>
          </w:p>
        </w:tc>
        <w:tc>
          <w:tcPr>
            <w:tcW w:w="517" w:type="pct"/>
            <w:shd w:val="clear" w:color="auto" w:fill="E0E0E0"/>
          </w:tcPr>
          <w:p w14:paraId="477967F5" w14:textId="77777777" w:rsidR="000C41A3" w:rsidRPr="00F65579" w:rsidRDefault="000C41A3" w:rsidP="000C41A3">
            <w:pPr>
              <w:pStyle w:val="Tabletextright"/>
            </w:pPr>
            <w:r w:rsidRPr="00F65579">
              <w:rPr>
                <w:bCs/>
              </w:rPr>
              <w:t>798</w:t>
            </w:r>
            <w:r w:rsidRPr="00F65579">
              <w:t xml:space="preserve"> </w:t>
            </w:r>
            <w:r w:rsidRPr="00F65579">
              <w:rPr>
                <w:bCs/>
              </w:rPr>
              <w:t>817</w:t>
            </w:r>
          </w:p>
        </w:tc>
      </w:tr>
      <w:tr w:rsidR="000C41A3" w:rsidRPr="00F65579" w14:paraId="6863C95D" w14:textId="77777777" w:rsidTr="000C41A3">
        <w:trPr>
          <w:cantSplit/>
        </w:trPr>
        <w:tc>
          <w:tcPr>
            <w:tcW w:w="1352" w:type="pct"/>
            <w:shd w:val="clear" w:color="auto" w:fill="auto"/>
            <w:vAlign w:val="bottom"/>
          </w:tcPr>
          <w:p w14:paraId="6FD4602C" w14:textId="77777777" w:rsidR="000C41A3" w:rsidRPr="00F65579" w:rsidRDefault="000C41A3" w:rsidP="000C41A3">
            <w:pPr>
              <w:pStyle w:val="Tabletext"/>
            </w:pPr>
            <w:r w:rsidRPr="00F65579">
              <w:t>Additions</w:t>
            </w:r>
          </w:p>
        </w:tc>
        <w:tc>
          <w:tcPr>
            <w:tcW w:w="521" w:type="pct"/>
            <w:shd w:val="clear" w:color="auto" w:fill="E0E0E0"/>
          </w:tcPr>
          <w:p w14:paraId="417A7258" w14:textId="77777777" w:rsidR="000C41A3" w:rsidRPr="00F65579" w:rsidRDefault="000C41A3" w:rsidP="000C41A3">
            <w:pPr>
              <w:pStyle w:val="Tabletextright"/>
              <w:rPr>
                <w:bCs/>
              </w:rPr>
            </w:pPr>
          </w:p>
        </w:tc>
        <w:tc>
          <w:tcPr>
            <w:tcW w:w="522" w:type="pct"/>
            <w:shd w:val="clear" w:color="auto" w:fill="auto"/>
          </w:tcPr>
          <w:p w14:paraId="11816546" w14:textId="77777777" w:rsidR="000C41A3" w:rsidRPr="00F65579" w:rsidRDefault="000C41A3" w:rsidP="000C41A3">
            <w:pPr>
              <w:pStyle w:val="Tabletextright"/>
              <w:rPr>
                <w:bCs/>
              </w:rPr>
            </w:pPr>
          </w:p>
        </w:tc>
        <w:tc>
          <w:tcPr>
            <w:tcW w:w="522" w:type="pct"/>
            <w:shd w:val="clear" w:color="auto" w:fill="E0E0E0"/>
          </w:tcPr>
          <w:p w14:paraId="2C16F6F6" w14:textId="77777777" w:rsidR="000C41A3" w:rsidRPr="00F65579" w:rsidRDefault="000C41A3" w:rsidP="000C41A3">
            <w:pPr>
              <w:pStyle w:val="Tabletextright"/>
              <w:rPr>
                <w:bCs/>
              </w:rPr>
            </w:pPr>
            <w:r w:rsidRPr="00F65579">
              <w:rPr>
                <w:bCs/>
              </w:rPr>
              <w:t>12</w:t>
            </w:r>
            <w:r w:rsidRPr="00F65579">
              <w:t xml:space="preserve"> </w:t>
            </w:r>
            <w:r w:rsidRPr="00F65579">
              <w:rPr>
                <w:bCs/>
              </w:rPr>
              <w:t>131</w:t>
            </w:r>
          </w:p>
        </w:tc>
        <w:tc>
          <w:tcPr>
            <w:tcW w:w="522" w:type="pct"/>
            <w:shd w:val="clear" w:color="auto" w:fill="auto"/>
          </w:tcPr>
          <w:p w14:paraId="080D0E9E" w14:textId="77777777" w:rsidR="000C41A3" w:rsidRPr="00F65579" w:rsidRDefault="000C41A3" w:rsidP="000C41A3">
            <w:pPr>
              <w:pStyle w:val="Tabletextright"/>
              <w:rPr>
                <w:bCs/>
              </w:rPr>
            </w:pPr>
          </w:p>
        </w:tc>
        <w:tc>
          <w:tcPr>
            <w:tcW w:w="522" w:type="pct"/>
            <w:shd w:val="clear" w:color="auto" w:fill="E0E0E0"/>
          </w:tcPr>
          <w:p w14:paraId="77F66F4E" w14:textId="77777777" w:rsidR="000C41A3" w:rsidRPr="00F65579" w:rsidRDefault="000C41A3" w:rsidP="000C41A3">
            <w:pPr>
              <w:pStyle w:val="Tabletextright"/>
              <w:rPr>
                <w:bCs/>
              </w:rPr>
            </w:pPr>
            <w:r w:rsidRPr="00F65579">
              <w:rPr>
                <w:bCs/>
              </w:rPr>
              <w:t>597</w:t>
            </w:r>
          </w:p>
        </w:tc>
        <w:tc>
          <w:tcPr>
            <w:tcW w:w="522" w:type="pct"/>
            <w:shd w:val="clear" w:color="auto" w:fill="auto"/>
          </w:tcPr>
          <w:p w14:paraId="4418EE1C" w14:textId="77777777" w:rsidR="000C41A3" w:rsidRPr="00F65579" w:rsidRDefault="000C41A3" w:rsidP="000C41A3">
            <w:pPr>
              <w:pStyle w:val="Tabletextright"/>
              <w:rPr>
                <w:bCs/>
              </w:rPr>
            </w:pPr>
            <w:r w:rsidRPr="00F65579">
              <w:rPr>
                <w:bCs/>
              </w:rPr>
              <w:t>2</w:t>
            </w:r>
            <w:r w:rsidRPr="00F65579">
              <w:t xml:space="preserve"> </w:t>
            </w:r>
            <w:r w:rsidRPr="00F65579">
              <w:rPr>
                <w:bCs/>
              </w:rPr>
              <w:t>244</w:t>
            </w:r>
          </w:p>
        </w:tc>
        <w:tc>
          <w:tcPr>
            <w:tcW w:w="517" w:type="pct"/>
            <w:shd w:val="clear" w:color="auto" w:fill="E0E0E0"/>
          </w:tcPr>
          <w:p w14:paraId="0B737BDF" w14:textId="77777777" w:rsidR="000C41A3" w:rsidRPr="00F65579" w:rsidRDefault="000C41A3" w:rsidP="000C41A3">
            <w:pPr>
              <w:pStyle w:val="Tabletextright"/>
              <w:rPr>
                <w:bCs/>
              </w:rPr>
            </w:pPr>
            <w:r w:rsidRPr="00F65579">
              <w:rPr>
                <w:bCs/>
              </w:rPr>
              <w:t>14</w:t>
            </w:r>
            <w:r w:rsidRPr="00F65579">
              <w:t xml:space="preserve"> </w:t>
            </w:r>
            <w:r w:rsidRPr="00F65579">
              <w:rPr>
                <w:bCs/>
              </w:rPr>
              <w:t>972</w:t>
            </w:r>
          </w:p>
        </w:tc>
      </w:tr>
      <w:tr w:rsidR="000C41A3" w:rsidRPr="00F65579" w14:paraId="7BC1F48F" w14:textId="77777777" w:rsidTr="000C41A3">
        <w:trPr>
          <w:cantSplit/>
        </w:trPr>
        <w:tc>
          <w:tcPr>
            <w:tcW w:w="1352" w:type="pct"/>
            <w:shd w:val="clear" w:color="auto" w:fill="auto"/>
            <w:vAlign w:val="bottom"/>
          </w:tcPr>
          <w:p w14:paraId="5730ED32" w14:textId="77777777" w:rsidR="000C41A3" w:rsidRPr="00F65579" w:rsidRDefault="000C41A3" w:rsidP="000C41A3">
            <w:pPr>
              <w:pStyle w:val="Tabletext"/>
            </w:pPr>
            <w:r w:rsidRPr="00F65579">
              <w:t>Disposals</w:t>
            </w:r>
          </w:p>
        </w:tc>
        <w:tc>
          <w:tcPr>
            <w:tcW w:w="521" w:type="pct"/>
            <w:shd w:val="clear" w:color="auto" w:fill="E0E0E0"/>
          </w:tcPr>
          <w:p w14:paraId="0B086D09" w14:textId="77777777" w:rsidR="000C41A3" w:rsidRPr="00F65579" w:rsidRDefault="000C41A3" w:rsidP="000C41A3">
            <w:pPr>
              <w:pStyle w:val="Tabletextright"/>
              <w:rPr>
                <w:bCs/>
              </w:rPr>
            </w:pPr>
            <w:r w:rsidRPr="00F65579">
              <w:rPr>
                <w:bCs/>
              </w:rPr>
              <w:t>(18)</w:t>
            </w:r>
          </w:p>
        </w:tc>
        <w:tc>
          <w:tcPr>
            <w:tcW w:w="522" w:type="pct"/>
            <w:shd w:val="clear" w:color="auto" w:fill="auto"/>
          </w:tcPr>
          <w:p w14:paraId="5D4BABE3" w14:textId="77777777" w:rsidR="000C41A3" w:rsidRPr="00F65579" w:rsidRDefault="000C41A3" w:rsidP="000C41A3">
            <w:pPr>
              <w:pStyle w:val="Tabletextright"/>
              <w:rPr>
                <w:bCs/>
              </w:rPr>
            </w:pPr>
          </w:p>
        </w:tc>
        <w:tc>
          <w:tcPr>
            <w:tcW w:w="522" w:type="pct"/>
            <w:shd w:val="clear" w:color="auto" w:fill="E0E0E0"/>
          </w:tcPr>
          <w:p w14:paraId="3B0E1774" w14:textId="77777777" w:rsidR="000C41A3" w:rsidRPr="00F65579" w:rsidRDefault="000C41A3" w:rsidP="000C41A3">
            <w:pPr>
              <w:pStyle w:val="Tabletextright"/>
              <w:rPr>
                <w:bCs/>
              </w:rPr>
            </w:pPr>
          </w:p>
        </w:tc>
        <w:tc>
          <w:tcPr>
            <w:tcW w:w="522" w:type="pct"/>
            <w:shd w:val="clear" w:color="auto" w:fill="auto"/>
          </w:tcPr>
          <w:p w14:paraId="26A69DE0" w14:textId="77777777" w:rsidR="000C41A3" w:rsidRPr="00F65579" w:rsidRDefault="000C41A3" w:rsidP="000C41A3">
            <w:pPr>
              <w:pStyle w:val="Tabletextright"/>
              <w:rPr>
                <w:bCs/>
              </w:rPr>
            </w:pPr>
          </w:p>
        </w:tc>
        <w:tc>
          <w:tcPr>
            <w:tcW w:w="522" w:type="pct"/>
            <w:shd w:val="clear" w:color="auto" w:fill="E0E0E0"/>
          </w:tcPr>
          <w:p w14:paraId="610360F5" w14:textId="77777777" w:rsidR="000C41A3" w:rsidRPr="00F65579" w:rsidRDefault="000C41A3" w:rsidP="000C41A3">
            <w:pPr>
              <w:pStyle w:val="Tabletextright"/>
              <w:rPr>
                <w:bCs/>
              </w:rPr>
            </w:pPr>
            <w:r w:rsidRPr="00F65579">
              <w:rPr>
                <w:bCs/>
              </w:rPr>
              <w:t>(35)</w:t>
            </w:r>
          </w:p>
        </w:tc>
        <w:tc>
          <w:tcPr>
            <w:tcW w:w="522" w:type="pct"/>
            <w:shd w:val="clear" w:color="auto" w:fill="auto"/>
          </w:tcPr>
          <w:p w14:paraId="59AB74E3" w14:textId="77777777" w:rsidR="000C41A3" w:rsidRPr="00F65579" w:rsidRDefault="000C41A3" w:rsidP="000C41A3">
            <w:pPr>
              <w:pStyle w:val="Tabletextright"/>
              <w:rPr>
                <w:bCs/>
              </w:rPr>
            </w:pPr>
            <w:r w:rsidRPr="00F65579">
              <w:rPr>
                <w:bCs/>
              </w:rPr>
              <w:t>(672)</w:t>
            </w:r>
          </w:p>
        </w:tc>
        <w:tc>
          <w:tcPr>
            <w:tcW w:w="517" w:type="pct"/>
            <w:shd w:val="clear" w:color="auto" w:fill="E0E0E0"/>
          </w:tcPr>
          <w:p w14:paraId="21B01929" w14:textId="77777777" w:rsidR="000C41A3" w:rsidRPr="00F65579" w:rsidRDefault="000C41A3" w:rsidP="000C41A3">
            <w:pPr>
              <w:pStyle w:val="Tabletextright"/>
              <w:rPr>
                <w:bCs/>
              </w:rPr>
            </w:pPr>
            <w:r w:rsidRPr="00F65579">
              <w:rPr>
                <w:bCs/>
              </w:rPr>
              <w:t>(725)</w:t>
            </w:r>
          </w:p>
        </w:tc>
      </w:tr>
      <w:tr w:rsidR="000C41A3" w:rsidRPr="00F65579" w14:paraId="29B39B41" w14:textId="77777777" w:rsidTr="000C41A3">
        <w:trPr>
          <w:cantSplit/>
        </w:trPr>
        <w:tc>
          <w:tcPr>
            <w:tcW w:w="1352" w:type="pct"/>
            <w:shd w:val="clear" w:color="auto" w:fill="auto"/>
            <w:vAlign w:val="bottom"/>
          </w:tcPr>
          <w:p w14:paraId="5AD01AC4" w14:textId="77777777" w:rsidR="000C41A3" w:rsidRPr="00F65579" w:rsidRDefault="000C41A3" w:rsidP="000C41A3">
            <w:pPr>
              <w:pStyle w:val="Tabletext"/>
            </w:pPr>
            <w:r w:rsidRPr="00F65579">
              <w:t>Transfers between classes</w:t>
            </w:r>
          </w:p>
        </w:tc>
        <w:tc>
          <w:tcPr>
            <w:tcW w:w="521" w:type="pct"/>
            <w:shd w:val="clear" w:color="auto" w:fill="E0E0E0"/>
          </w:tcPr>
          <w:p w14:paraId="7C9FC51D" w14:textId="77777777" w:rsidR="000C41A3" w:rsidRPr="00F65579" w:rsidRDefault="000C41A3" w:rsidP="000C41A3">
            <w:pPr>
              <w:pStyle w:val="Tabletextright"/>
              <w:rPr>
                <w:bCs/>
              </w:rPr>
            </w:pPr>
            <w:r w:rsidRPr="00F65579">
              <w:rPr>
                <w:bCs/>
              </w:rPr>
              <w:t>6</w:t>
            </w:r>
            <w:r w:rsidRPr="00F65579">
              <w:t xml:space="preserve"> </w:t>
            </w:r>
            <w:r w:rsidRPr="00F65579">
              <w:rPr>
                <w:bCs/>
              </w:rPr>
              <w:t>669</w:t>
            </w:r>
          </w:p>
        </w:tc>
        <w:tc>
          <w:tcPr>
            <w:tcW w:w="522" w:type="pct"/>
            <w:shd w:val="clear" w:color="auto" w:fill="auto"/>
          </w:tcPr>
          <w:p w14:paraId="1859E9AA" w14:textId="77777777" w:rsidR="000C41A3" w:rsidRPr="00F65579" w:rsidRDefault="000C41A3" w:rsidP="000C41A3">
            <w:pPr>
              <w:pStyle w:val="Tabletextright"/>
              <w:rPr>
                <w:bCs/>
              </w:rPr>
            </w:pPr>
            <w:r w:rsidRPr="00F65579">
              <w:rPr>
                <w:bCs/>
              </w:rPr>
              <w:t>(1</w:t>
            </w:r>
            <w:r w:rsidRPr="00F65579">
              <w:t xml:space="preserve"> </w:t>
            </w:r>
            <w:r w:rsidRPr="00F65579">
              <w:rPr>
                <w:bCs/>
              </w:rPr>
              <w:t>615)</w:t>
            </w:r>
          </w:p>
        </w:tc>
        <w:tc>
          <w:tcPr>
            <w:tcW w:w="522" w:type="pct"/>
            <w:shd w:val="clear" w:color="auto" w:fill="E0E0E0"/>
          </w:tcPr>
          <w:p w14:paraId="4C65E99C" w14:textId="77777777" w:rsidR="000C41A3" w:rsidRPr="00F65579" w:rsidRDefault="000C41A3" w:rsidP="000C41A3">
            <w:pPr>
              <w:pStyle w:val="Tabletextright"/>
              <w:rPr>
                <w:bCs/>
              </w:rPr>
            </w:pPr>
            <w:r w:rsidRPr="00F65579">
              <w:rPr>
                <w:bCs/>
              </w:rPr>
              <w:t>(5</w:t>
            </w:r>
            <w:r w:rsidRPr="00F65579">
              <w:t xml:space="preserve"> </w:t>
            </w:r>
            <w:r w:rsidRPr="00F65579">
              <w:rPr>
                <w:bCs/>
              </w:rPr>
              <w:t>134)</w:t>
            </w:r>
          </w:p>
        </w:tc>
        <w:tc>
          <w:tcPr>
            <w:tcW w:w="522" w:type="pct"/>
            <w:shd w:val="clear" w:color="auto" w:fill="auto"/>
          </w:tcPr>
          <w:p w14:paraId="7CBFF11E" w14:textId="77777777" w:rsidR="000C41A3" w:rsidRPr="00F65579" w:rsidRDefault="000C41A3" w:rsidP="000C41A3">
            <w:pPr>
              <w:pStyle w:val="Tabletextright"/>
              <w:rPr>
                <w:bCs/>
              </w:rPr>
            </w:pPr>
          </w:p>
        </w:tc>
        <w:tc>
          <w:tcPr>
            <w:tcW w:w="522" w:type="pct"/>
            <w:shd w:val="clear" w:color="auto" w:fill="E0E0E0"/>
          </w:tcPr>
          <w:p w14:paraId="6A91F7DE" w14:textId="77777777" w:rsidR="000C41A3" w:rsidRPr="00F65579" w:rsidRDefault="000C41A3" w:rsidP="000C41A3">
            <w:pPr>
              <w:pStyle w:val="Tabletextright"/>
              <w:rPr>
                <w:bCs/>
              </w:rPr>
            </w:pPr>
            <w:r w:rsidRPr="00F65579">
              <w:rPr>
                <w:bCs/>
              </w:rPr>
              <w:t>80</w:t>
            </w:r>
          </w:p>
        </w:tc>
        <w:tc>
          <w:tcPr>
            <w:tcW w:w="522" w:type="pct"/>
            <w:shd w:val="clear" w:color="auto" w:fill="auto"/>
          </w:tcPr>
          <w:p w14:paraId="7CDEF61B" w14:textId="77777777" w:rsidR="000C41A3" w:rsidRPr="00F65579" w:rsidRDefault="000C41A3" w:rsidP="000C41A3">
            <w:pPr>
              <w:pStyle w:val="Tabletextright"/>
              <w:rPr>
                <w:bCs/>
              </w:rPr>
            </w:pPr>
          </w:p>
        </w:tc>
        <w:tc>
          <w:tcPr>
            <w:tcW w:w="517" w:type="pct"/>
            <w:shd w:val="clear" w:color="auto" w:fill="E0E0E0"/>
          </w:tcPr>
          <w:p w14:paraId="109470AF" w14:textId="77777777" w:rsidR="000C41A3" w:rsidRPr="00F65579" w:rsidRDefault="000C41A3" w:rsidP="000C41A3">
            <w:pPr>
              <w:pStyle w:val="Tabletextright"/>
              <w:rPr>
                <w:bCs/>
              </w:rPr>
            </w:pPr>
          </w:p>
        </w:tc>
      </w:tr>
      <w:tr w:rsidR="000C41A3" w:rsidRPr="00F65579" w14:paraId="41C5909D" w14:textId="77777777" w:rsidTr="000C41A3">
        <w:trPr>
          <w:cantSplit/>
        </w:trPr>
        <w:tc>
          <w:tcPr>
            <w:tcW w:w="1352" w:type="pct"/>
            <w:shd w:val="clear" w:color="auto" w:fill="auto"/>
            <w:vAlign w:val="bottom"/>
          </w:tcPr>
          <w:p w14:paraId="6A57D07F" w14:textId="77777777" w:rsidR="000C41A3" w:rsidRPr="00F65579" w:rsidRDefault="000C41A3" w:rsidP="000C41A3">
            <w:pPr>
              <w:pStyle w:val="Tabletext"/>
            </w:pPr>
            <w:r w:rsidRPr="00F65579">
              <w:t>Transfers through contributed capital</w:t>
            </w:r>
          </w:p>
        </w:tc>
        <w:tc>
          <w:tcPr>
            <w:tcW w:w="521" w:type="pct"/>
            <w:shd w:val="clear" w:color="auto" w:fill="E0E0E0"/>
          </w:tcPr>
          <w:p w14:paraId="45E687B4" w14:textId="77777777" w:rsidR="000C41A3" w:rsidRPr="00F65579" w:rsidRDefault="000C41A3" w:rsidP="000C41A3">
            <w:pPr>
              <w:pStyle w:val="Tabletextright"/>
              <w:rPr>
                <w:bCs/>
              </w:rPr>
            </w:pPr>
            <w:r w:rsidRPr="00F65579">
              <w:rPr>
                <w:bCs/>
              </w:rPr>
              <w:t>(612)</w:t>
            </w:r>
          </w:p>
        </w:tc>
        <w:tc>
          <w:tcPr>
            <w:tcW w:w="522" w:type="pct"/>
            <w:shd w:val="clear" w:color="auto" w:fill="auto"/>
          </w:tcPr>
          <w:p w14:paraId="37F0EFFD" w14:textId="77777777" w:rsidR="000C41A3" w:rsidRPr="00F65579" w:rsidRDefault="000C41A3" w:rsidP="000C41A3">
            <w:pPr>
              <w:pStyle w:val="Tabletextright"/>
              <w:rPr>
                <w:bCs/>
              </w:rPr>
            </w:pPr>
          </w:p>
        </w:tc>
        <w:tc>
          <w:tcPr>
            <w:tcW w:w="522" w:type="pct"/>
            <w:shd w:val="clear" w:color="auto" w:fill="E0E0E0"/>
          </w:tcPr>
          <w:p w14:paraId="31339075" w14:textId="77777777" w:rsidR="000C41A3" w:rsidRPr="00F65579" w:rsidRDefault="000C41A3" w:rsidP="000C41A3">
            <w:pPr>
              <w:pStyle w:val="Tabletextright"/>
              <w:rPr>
                <w:bCs/>
              </w:rPr>
            </w:pPr>
          </w:p>
        </w:tc>
        <w:tc>
          <w:tcPr>
            <w:tcW w:w="522" w:type="pct"/>
            <w:shd w:val="clear" w:color="auto" w:fill="auto"/>
          </w:tcPr>
          <w:p w14:paraId="2239A04A" w14:textId="77777777" w:rsidR="000C41A3" w:rsidRPr="00F65579" w:rsidRDefault="000C41A3" w:rsidP="000C41A3">
            <w:pPr>
              <w:pStyle w:val="Tabletextright"/>
              <w:rPr>
                <w:bCs/>
              </w:rPr>
            </w:pPr>
          </w:p>
        </w:tc>
        <w:tc>
          <w:tcPr>
            <w:tcW w:w="522" w:type="pct"/>
            <w:shd w:val="clear" w:color="auto" w:fill="E0E0E0"/>
          </w:tcPr>
          <w:p w14:paraId="17C6EAD0" w14:textId="77777777" w:rsidR="000C41A3" w:rsidRPr="00F65579" w:rsidRDefault="000C41A3" w:rsidP="000C41A3">
            <w:pPr>
              <w:pStyle w:val="Tabletextright"/>
              <w:rPr>
                <w:bCs/>
              </w:rPr>
            </w:pPr>
          </w:p>
        </w:tc>
        <w:tc>
          <w:tcPr>
            <w:tcW w:w="522" w:type="pct"/>
            <w:shd w:val="clear" w:color="auto" w:fill="auto"/>
          </w:tcPr>
          <w:p w14:paraId="452ADC51" w14:textId="77777777" w:rsidR="000C41A3" w:rsidRPr="00F65579" w:rsidRDefault="000C41A3" w:rsidP="000C41A3">
            <w:pPr>
              <w:pStyle w:val="Tabletextright"/>
              <w:rPr>
                <w:bCs/>
              </w:rPr>
            </w:pPr>
          </w:p>
        </w:tc>
        <w:tc>
          <w:tcPr>
            <w:tcW w:w="517" w:type="pct"/>
            <w:shd w:val="clear" w:color="auto" w:fill="E0E0E0"/>
          </w:tcPr>
          <w:p w14:paraId="1852F674" w14:textId="77777777" w:rsidR="000C41A3" w:rsidRPr="00F65579" w:rsidRDefault="000C41A3" w:rsidP="000C41A3">
            <w:pPr>
              <w:pStyle w:val="Tabletextright"/>
              <w:rPr>
                <w:bCs/>
              </w:rPr>
            </w:pPr>
            <w:r w:rsidRPr="00F65579">
              <w:rPr>
                <w:bCs/>
              </w:rPr>
              <w:t>(612)</w:t>
            </w:r>
          </w:p>
        </w:tc>
      </w:tr>
      <w:tr w:rsidR="000C41A3" w:rsidRPr="00F65579" w14:paraId="19BDB4D0" w14:textId="77777777" w:rsidTr="000C41A3">
        <w:trPr>
          <w:cantSplit/>
        </w:trPr>
        <w:tc>
          <w:tcPr>
            <w:tcW w:w="1352" w:type="pct"/>
            <w:shd w:val="clear" w:color="auto" w:fill="auto"/>
            <w:vAlign w:val="bottom"/>
          </w:tcPr>
          <w:p w14:paraId="5349B405" w14:textId="77777777" w:rsidR="000C41A3" w:rsidRPr="00F65579" w:rsidRDefault="000C41A3" w:rsidP="000C41A3">
            <w:pPr>
              <w:pStyle w:val="Tabletext"/>
            </w:pPr>
            <w:r w:rsidRPr="00F65579">
              <w:t>Net transfers from/(to) property held for sale</w:t>
            </w:r>
          </w:p>
        </w:tc>
        <w:tc>
          <w:tcPr>
            <w:tcW w:w="521" w:type="pct"/>
            <w:shd w:val="clear" w:color="auto" w:fill="E0E0E0"/>
          </w:tcPr>
          <w:p w14:paraId="4D8C0D9D" w14:textId="77777777" w:rsidR="000C41A3" w:rsidRPr="00F65579" w:rsidRDefault="000C41A3" w:rsidP="000C41A3">
            <w:pPr>
              <w:pStyle w:val="Tabletextright"/>
              <w:rPr>
                <w:bCs/>
              </w:rPr>
            </w:pPr>
            <w:r w:rsidRPr="00F65579">
              <w:rPr>
                <w:bCs/>
              </w:rPr>
              <w:t>(7</w:t>
            </w:r>
            <w:r w:rsidRPr="00F65579">
              <w:t xml:space="preserve"> </w:t>
            </w:r>
            <w:r w:rsidRPr="00F65579">
              <w:rPr>
                <w:bCs/>
              </w:rPr>
              <w:t>000)</w:t>
            </w:r>
          </w:p>
        </w:tc>
        <w:tc>
          <w:tcPr>
            <w:tcW w:w="522" w:type="pct"/>
            <w:shd w:val="clear" w:color="auto" w:fill="auto"/>
          </w:tcPr>
          <w:p w14:paraId="10F32C29" w14:textId="77777777" w:rsidR="000C41A3" w:rsidRPr="00F65579" w:rsidRDefault="000C41A3" w:rsidP="000C41A3">
            <w:pPr>
              <w:pStyle w:val="Tabletextright"/>
              <w:rPr>
                <w:bCs/>
              </w:rPr>
            </w:pPr>
          </w:p>
        </w:tc>
        <w:tc>
          <w:tcPr>
            <w:tcW w:w="522" w:type="pct"/>
            <w:shd w:val="clear" w:color="auto" w:fill="E0E0E0"/>
          </w:tcPr>
          <w:p w14:paraId="5BF1D87D" w14:textId="77777777" w:rsidR="000C41A3" w:rsidRPr="00F65579" w:rsidRDefault="000C41A3" w:rsidP="000C41A3">
            <w:pPr>
              <w:pStyle w:val="Tabletextright"/>
              <w:rPr>
                <w:bCs/>
              </w:rPr>
            </w:pPr>
          </w:p>
        </w:tc>
        <w:tc>
          <w:tcPr>
            <w:tcW w:w="522" w:type="pct"/>
            <w:shd w:val="clear" w:color="auto" w:fill="auto"/>
          </w:tcPr>
          <w:p w14:paraId="680B2B12" w14:textId="77777777" w:rsidR="000C41A3" w:rsidRPr="00F65579" w:rsidRDefault="000C41A3" w:rsidP="000C41A3">
            <w:pPr>
              <w:pStyle w:val="Tabletextright"/>
              <w:rPr>
                <w:bCs/>
              </w:rPr>
            </w:pPr>
          </w:p>
        </w:tc>
        <w:tc>
          <w:tcPr>
            <w:tcW w:w="522" w:type="pct"/>
            <w:shd w:val="clear" w:color="auto" w:fill="E0E0E0"/>
          </w:tcPr>
          <w:p w14:paraId="0F802E74" w14:textId="77777777" w:rsidR="000C41A3" w:rsidRPr="00F65579" w:rsidRDefault="000C41A3" w:rsidP="000C41A3">
            <w:pPr>
              <w:pStyle w:val="Tabletextright"/>
              <w:rPr>
                <w:bCs/>
              </w:rPr>
            </w:pPr>
          </w:p>
        </w:tc>
        <w:tc>
          <w:tcPr>
            <w:tcW w:w="522" w:type="pct"/>
            <w:shd w:val="clear" w:color="auto" w:fill="auto"/>
          </w:tcPr>
          <w:p w14:paraId="4382D49C" w14:textId="77777777" w:rsidR="000C41A3" w:rsidRPr="00F65579" w:rsidRDefault="000C41A3" w:rsidP="000C41A3">
            <w:pPr>
              <w:pStyle w:val="Tabletextright"/>
              <w:rPr>
                <w:bCs/>
              </w:rPr>
            </w:pPr>
            <w:r w:rsidRPr="00F65579">
              <w:rPr>
                <w:bCs/>
              </w:rPr>
              <w:t>(125)</w:t>
            </w:r>
          </w:p>
        </w:tc>
        <w:tc>
          <w:tcPr>
            <w:tcW w:w="517" w:type="pct"/>
            <w:shd w:val="clear" w:color="auto" w:fill="E0E0E0"/>
          </w:tcPr>
          <w:p w14:paraId="0D232E8E" w14:textId="77777777" w:rsidR="000C41A3" w:rsidRPr="00F65579" w:rsidRDefault="000C41A3" w:rsidP="000C41A3">
            <w:pPr>
              <w:pStyle w:val="Tabletextright"/>
              <w:rPr>
                <w:bCs/>
              </w:rPr>
            </w:pPr>
            <w:r w:rsidRPr="00F65579">
              <w:rPr>
                <w:bCs/>
              </w:rPr>
              <w:t>(7</w:t>
            </w:r>
            <w:r w:rsidRPr="00F65579">
              <w:t xml:space="preserve"> </w:t>
            </w:r>
            <w:r w:rsidRPr="00F65579">
              <w:rPr>
                <w:bCs/>
              </w:rPr>
              <w:t>125)</w:t>
            </w:r>
          </w:p>
        </w:tc>
      </w:tr>
      <w:tr w:rsidR="000C41A3" w:rsidRPr="00F65579" w14:paraId="597D3942" w14:textId="77777777" w:rsidTr="000C41A3">
        <w:trPr>
          <w:cantSplit/>
        </w:trPr>
        <w:tc>
          <w:tcPr>
            <w:tcW w:w="1352" w:type="pct"/>
            <w:shd w:val="clear" w:color="auto" w:fill="auto"/>
            <w:vAlign w:val="bottom"/>
          </w:tcPr>
          <w:p w14:paraId="1DCE3E05" w14:textId="77777777" w:rsidR="000C41A3" w:rsidRPr="00F65579" w:rsidRDefault="000C41A3" w:rsidP="000C41A3">
            <w:pPr>
              <w:pStyle w:val="Tabletext"/>
            </w:pPr>
            <w:r w:rsidRPr="00F65579">
              <w:t>Depreciation expense (note 5.1.1)</w:t>
            </w:r>
          </w:p>
        </w:tc>
        <w:tc>
          <w:tcPr>
            <w:tcW w:w="521" w:type="pct"/>
            <w:shd w:val="clear" w:color="auto" w:fill="E0E0E0"/>
          </w:tcPr>
          <w:p w14:paraId="0C2E10F9" w14:textId="77777777" w:rsidR="000C41A3" w:rsidRPr="00F65579" w:rsidRDefault="000C41A3" w:rsidP="000C41A3">
            <w:pPr>
              <w:pStyle w:val="Tabletextright"/>
              <w:rPr>
                <w:bCs/>
              </w:rPr>
            </w:pPr>
          </w:p>
        </w:tc>
        <w:tc>
          <w:tcPr>
            <w:tcW w:w="522" w:type="pct"/>
            <w:shd w:val="clear" w:color="auto" w:fill="auto"/>
          </w:tcPr>
          <w:p w14:paraId="5E4DDB0D" w14:textId="77777777" w:rsidR="000C41A3" w:rsidRPr="00F65579" w:rsidRDefault="000C41A3" w:rsidP="000C41A3">
            <w:pPr>
              <w:pStyle w:val="Tabletextright"/>
              <w:rPr>
                <w:bCs/>
              </w:rPr>
            </w:pPr>
            <w:r w:rsidRPr="00F65579">
              <w:rPr>
                <w:bCs/>
              </w:rPr>
              <w:t>(11</w:t>
            </w:r>
            <w:r w:rsidRPr="00F65579">
              <w:t xml:space="preserve"> </w:t>
            </w:r>
            <w:r w:rsidRPr="00F65579">
              <w:rPr>
                <w:bCs/>
              </w:rPr>
              <w:t>982)</w:t>
            </w:r>
          </w:p>
        </w:tc>
        <w:tc>
          <w:tcPr>
            <w:tcW w:w="522" w:type="pct"/>
            <w:shd w:val="clear" w:color="auto" w:fill="E0E0E0"/>
          </w:tcPr>
          <w:p w14:paraId="6BD95D35" w14:textId="77777777" w:rsidR="000C41A3" w:rsidRPr="00F65579" w:rsidRDefault="000C41A3" w:rsidP="000C41A3">
            <w:pPr>
              <w:pStyle w:val="Tabletextright"/>
              <w:rPr>
                <w:bCs/>
              </w:rPr>
            </w:pPr>
          </w:p>
        </w:tc>
        <w:tc>
          <w:tcPr>
            <w:tcW w:w="522" w:type="pct"/>
            <w:shd w:val="clear" w:color="auto" w:fill="auto"/>
          </w:tcPr>
          <w:p w14:paraId="0CD9B225" w14:textId="77777777" w:rsidR="000C41A3" w:rsidRPr="00F65579" w:rsidRDefault="000C41A3" w:rsidP="000C41A3">
            <w:pPr>
              <w:pStyle w:val="Tabletextright"/>
              <w:rPr>
                <w:bCs/>
              </w:rPr>
            </w:pPr>
            <w:r w:rsidRPr="00F65579">
              <w:rPr>
                <w:bCs/>
              </w:rPr>
              <w:t>(91)</w:t>
            </w:r>
          </w:p>
        </w:tc>
        <w:tc>
          <w:tcPr>
            <w:tcW w:w="522" w:type="pct"/>
            <w:shd w:val="clear" w:color="auto" w:fill="E0E0E0"/>
          </w:tcPr>
          <w:p w14:paraId="1693DA89" w14:textId="77777777" w:rsidR="000C41A3" w:rsidRPr="00F65579" w:rsidRDefault="000C41A3" w:rsidP="000C41A3">
            <w:pPr>
              <w:pStyle w:val="Tabletextright"/>
              <w:rPr>
                <w:bCs/>
              </w:rPr>
            </w:pPr>
            <w:r w:rsidRPr="00F65579">
              <w:rPr>
                <w:bCs/>
              </w:rPr>
              <w:t>(71)</w:t>
            </w:r>
          </w:p>
        </w:tc>
        <w:tc>
          <w:tcPr>
            <w:tcW w:w="522" w:type="pct"/>
            <w:shd w:val="clear" w:color="auto" w:fill="auto"/>
          </w:tcPr>
          <w:p w14:paraId="413369E0" w14:textId="77777777" w:rsidR="000C41A3" w:rsidRPr="00F65579" w:rsidRDefault="000C41A3" w:rsidP="000C41A3">
            <w:pPr>
              <w:pStyle w:val="Tabletextright"/>
              <w:rPr>
                <w:bCs/>
              </w:rPr>
            </w:pPr>
            <w:r w:rsidRPr="00F65579">
              <w:rPr>
                <w:bCs/>
              </w:rPr>
              <w:t>(1</w:t>
            </w:r>
            <w:r w:rsidRPr="00F65579">
              <w:t xml:space="preserve"> </w:t>
            </w:r>
            <w:r w:rsidRPr="00F65579">
              <w:rPr>
                <w:bCs/>
              </w:rPr>
              <w:t>157)</w:t>
            </w:r>
          </w:p>
        </w:tc>
        <w:tc>
          <w:tcPr>
            <w:tcW w:w="517" w:type="pct"/>
            <w:shd w:val="clear" w:color="auto" w:fill="E0E0E0"/>
          </w:tcPr>
          <w:p w14:paraId="6C718160" w14:textId="77777777" w:rsidR="000C41A3" w:rsidRPr="00F65579" w:rsidRDefault="000C41A3" w:rsidP="000C41A3">
            <w:pPr>
              <w:pStyle w:val="Tabletextright"/>
              <w:rPr>
                <w:bCs/>
              </w:rPr>
            </w:pPr>
            <w:r w:rsidRPr="00F65579">
              <w:rPr>
                <w:bCs/>
              </w:rPr>
              <w:t>(13</w:t>
            </w:r>
            <w:r w:rsidRPr="00F65579">
              <w:t xml:space="preserve"> </w:t>
            </w:r>
            <w:r w:rsidRPr="00F65579">
              <w:rPr>
                <w:bCs/>
              </w:rPr>
              <w:t>301)</w:t>
            </w:r>
          </w:p>
        </w:tc>
      </w:tr>
      <w:tr w:rsidR="000C41A3" w:rsidRPr="00F65579" w14:paraId="430CCF2E" w14:textId="77777777" w:rsidTr="000C41A3">
        <w:trPr>
          <w:cantSplit/>
        </w:trPr>
        <w:tc>
          <w:tcPr>
            <w:tcW w:w="1352" w:type="pct"/>
            <w:shd w:val="clear" w:color="auto" w:fill="auto"/>
            <w:vAlign w:val="bottom"/>
          </w:tcPr>
          <w:p w14:paraId="340A7CB5" w14:textId="77777777" w:rsidR="000C41A3" w:rsidRPr="00F65579" w:rsidRDefault="000C41A3" w:rsidP="000C41A3">
            <w:pPr>
              <w:pStyle w:val="Tabletext"/>
              <w:rPr>
                <w:b/>
              </w:rPr>
            </w:pPr>
            <w:r w:rsidRPr="00F65579">
              <w:rPr>
                <w:b/>
              </w:rPr>
              <w:t>Carrying amount at the end of the year</w:t>
            </w:r>
          </w:p>
        </w:tc>
        <w:tc>
          <w:tcPr>
            <w:tcW w:w="521" w:type="pct"/>
            <w:shd w:val="clear" w:color="auto" w:fill="E0E0E0"/>
          </w:tcPr>
          <w:p w14:paraId="115EFC88" w14:textId="77777777" w:rsidR="000C41A3" w:rsidRPr="00F65579" w:rsidRDefault="000C41A3" w:rsidP="000C41A3">
            <w:pPr>
              <w:pStyle w:val="Tabletextrightbold"/>
            </w:pPr>
            <w:r w:rsidRPr="00F65579">
              <w:t>602 551</w:t>
            </w:r>
          </w:p>
        </w:tc>
        <w:tc>
          <w:tcPr>
            <w:tcW w:w="522" w:type="pct"/>
            <w:shd w:val="clear" w:color="auto" w:fill="auto"/>
          </w:tcPr>
          <w:p w14:paraId="040A998B" w14:textId="77777777" w:rsidR="000C41A3" w:rsidRPr="00F65579" w:rsidRDefault="000C41A3" w:rsidP="000C41A3">
            <w:pPr>
              <w:pStyle w:val="Tabletextrightbold"/>
            </w:pPr>
            <w:r w:rsidRPr="00F65579">
              <w:t>169 568</w:t>
            </w:r>
          </w:p>
        </w:tc>
        <w:tc>
          <w:tcPr>
            <w:tcW w:w="522" w:type="pct"/>
            <w:shd w:val="clear" w:color="auto" w:fill="E0E0E0"/>
          </w:tcPr>
          <w:p w14:paraId="25B11C73" w14:textId="77777777" w:rsidR="000C41A3" w:rsidRPr="00F65579" w:rsidRDefault="000C41A3" w:rsidP="000C41A3">
            <w:pPr>
              <w:pStyle w:val="Tabletextrightbold"/>
            </w:pPr>
            <w:r w:rsidRPr="00F65579">
              <w:t>13 264</w:t>
            </w:r>
          </w:p>
        </w:tc>
        <w:tc>
          <w:tcPr>
            <w:tcW w:w="522" w:type="pct"/>
            <w:shd w:val="clear" w:color="auto" w:fill="auto"/>
          </w:tcPr>
          <w:p w14:paraId="169D2F09" w14:textId="77777777" w:rsidR="000C41A3" w:rsidRPr="00F65579" w:rsidRDefault="000C41A3" w:rsidP="000C41A3">
            <w:pPr>
              <w:pStyle w:val="Tabletextrightbold"/>
            </w:pPr>
            <w:r w:rsidRPr="00F65579">
              <w:t>1 459</w:t>
            </w:r>
          </w:p>
        </w:tc>
        <w:tc>
          <w:tcPr>
            <w:tcW w:w="522" w:type="pct"/>
            <w:shd w:val="clear" w:color="auto" w:fill="E0E0E0"/>
          </w:tcPr>
          <w:p w14:paraId="27223C25" w14:textId="77777777" w:rsidR="000C41A3" w:rsidRPr="00F65579" w:rsidRDefault="000C41A3" w:rsidP="000C41A3">
            <w:pPr>
              <w:pStyle w:val="Tabletextrightbold"/>
            </w:pPr>
            <w:r w:rsidRPr="00F65579">
              <w:t>693</w:t>
            </w:r>
          </w:p>
        </w:tc>
        <w:tc>
          <w:tcPr>
            <w:tcW w:w="522" w:type="pct"/>
            <w:shd w:val="clear" w:color="auto" w:fill="auto"/>
          </w:tcPr>
          <w:p w14:paraId="676A230B" w14:textId="77777777" w:rsidR="000C41A3" w:rsidRPr="00F65579" w:rsidRDefault="000C41A3" w:rsidP="000C41A3">
            <w:pPr>
              <w:pStyle w:val="Tabletextrightbold"/>
            </w:pPr>
            <w:r w:rsidRPr="00F65579">
              <w:t>4 491</w:t>
            </w:r>
          </w:p>
        </w:tc>
        <w:tc>
          <w:tcPr>
            <w:tcW w:w="517" w:type="pct"/>
            <w:shd w:val="clear" w:color="auto" w:fill="E0E0E0"/>
          </w:tcPr>
          <w:p w14:paraId="6DCF4166" w14:textId="77777777" w:rsidR="000C41A3" w:rsidRPr="00F65579" w:rsidRDefault="000C41A3" w:rsidP="000C41A3">
            <w:pPr>
              <w:pStyle w:val="Tabletextrightbold"/>
            </w:pPr>
            <w:r w:rsidRPr="00F65579">
              <w:t>792 026</w:t>
            </w:r>
          </w:p>
        </w:tc>
      </w:tr>
    </w:tbl>
    <w:p w14:paraId="5D74EB8E" w14:textId="77777777" w:rsidR="000C41A3" w:rsidRPr="00F65579" w:rsidRDefault="000C41A3" w:rsidP="000C41A3"/>
    <w:p w14:paraId="697D8A3D" w14:textId="77777777" w:rsidR="000C41A3" w:rsidRPr="00F65579" w:rsidRDefault="000C41A3" w:rsidP="000C41A3">
      <w:pPr>
        <w:sectPr w:rsidR="000C41A3" w:rsidRPr="00F65579" w:rsidSect="000C41A3">
          <w:headerReference w:type="even" r:id="rId84"/>
          <w:headerReference w:type="default" r:id="rId85"/>
          <w:footerReference w:type="even" r:id="rId86"/>
          <w:footerReference w:type="default" r:id="rId87"/>
          <w:pgSz w:w="16834" w:h="11909" w:orient="landscape" w:code="9"/>
          <w:pgMar w:top="1152" w:right="1440" w:bottom="1152" w:left="1440" w:header="720" w:footer="288" w:gutter="0"/>
          <w:cols w:space="720"/>
          <w:noEndnote/>
        </w:sectPr>
      </w:pPr>
    </w:p>
    <w:p w14:paraId="102D3655" w14:textId="77777777" w:rsidR="000C41A3" w:rsidRPr="00F65579" w:rsidRDefault="000C41A3" w:rsidP="000C41A3">
      <w:pPr>
        <w:pStyle w:val="Heading2numbered"/>
      </w:pPr>
      <w:bookmarkStart w:id="96" w:name="_Toc17186221"/>
      <w:bookmarkStart w:id="97" w:name="_Toc17189201"/>
      <w:r w:rsidRPr="00F65579">
        <w:lastRenderedPageBreak/>
        <w:t>Intangible assets</w:t>
      </w:r>
      <w:bookmarkEnd w:id="96"/>
      <w:bookmarkEnd w:id="97"/>
    </w:p>
    <w:tbl>
      <w:tblPr>
        <w:tblStyle w:val="AnnualReportfinancialtable"/>
        <w:tblW w:w="7200" w:type="dxa"/>
        <w:tblLayout w:type="fixed"/>
        <w:tblLook w:val="00A0" w:firstRow="1" w:lastRow="0" w:firstColumn="1" w:lastColumn="0" w:noHBand="0" w:noVBand="0"/>
      </w:tblPr>
      <w:tblGrid>
        <w:gridCol w:w="5040"/>
        <w:gridCol w:w="1080"/>
        <w:gridCol w:w="1080"/>
      </w:tblGrid>
      <w:tr w:rsidR="000C41A3" w:rsidRPr="00F65579" w14:paraId="344622A9"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18A0B22" w14:textId="77777777" w:rsidR="000C41A3" w:rsidRPr="00F65579" w:rsidRDefault="000C41A3" w:rsidP="000C41A3">
            <w:pPr>
              <w:pStyle w:val="Tableheader"/>
            </w:pPr>
          </w:p>
        </w:tc>
        <w:tc>
          <w:tcPr>
            <w:cnfStyle w:val="000010000000" w:firstRow="0" w:lastRow="0" w:firstColumn="0" w:lastColumn="0" w:oddVBand="1" w:evenVBand="0" w:oddHBand="0" w:evenHBand="0" w:firstRowFirstColumn="0" w:firstRowLastColumn="0" w:lastRowFirstColumn="0" w:lastRowLastColumn="0"/>
            <w:tcW w:w="1080" w:type="dxa"/>
          </w:tcPr>
          <w:p w14:paraId="17D9F04B" w14:textId="77777777" w:rsidR="000C41A3" w:rsidRPr="00F65579" w:rsidRDefault="000C41A3" w:rsidP="000C41A3">
            <w:pPr>
              <w:pStyle w:val="Tableheader"/>
              <w:rPr>
                <w:bCs/>
              </w:rPr>
            </w:pPr>
            <w:r w:rsidRPr="00F65579">
              <w:rPr>
                <w:b/>
              </w:rPr>
              <w:t>2019</w:t>
            </w:r>
            <w:r w:rsidRPr="00F65579">
              <w:rPr>
                <w:b/>
              </w:rPr>
              <w:br/>
              <w:t>$’000</w:t>
            </w:r>
          </w:p>
        </w:tc>
        <w:tc>
          <w:tcPr>
            <w:cnfStyle w:val="000001000000" w:firstRow="0" w:lastRow="0" w:firstColumn="0" w:lastColumn="0" w:oddVBand="0" w:evenVBand="1" w:oddHBand="0" w:evenHBand="0" w:firstRowFirstColumn="0" w:firstRowLastColumn="0" w:lastRowFirstColumn="0" w:lastRowLastColumn="0"/>
            <w:tcW w:w="1080" w:type="dxa"/>
          </w:tcPr>
          <w:p w14:paraId="1EE43807" w14:textId="77777777" w:rsidR="000C41A3" w:rsidRPr="00F65579" w:rsidRDefault="000C41A3" w:rsidP="000C41A3">
            <w:pPr>
              <w:pStyle w:val="Tableheader"/>
              <w:rPr>
                <w:b/>
                <w:bCs/>
              </w:rPr>
            </w:pPr>
            <w:r w:rsidRPr="00F65579">
              <w:rPr>
                <w:b/>
              </w:rPr>
              <w:t>2018</w:t>
            </w:r>
            <w:r w:rsidRPr="00F65579">
              <w:rPr>
                <w:b/>
              </w:rPr>
              <w:br/>
              <w:t>$’000</w:t>
            </w:r>
          </w:p>
        </w:tc>
      </w:tr>
      <w:tr w:rsidR="000C41A3" w:rsidRPr="00F65579" w14:paraId="298F7B2F"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01AC7721" w14:textId="77777777" w:rsidR="000C41A3" w:rsidRPr="00F65579" w:rsidRDefault="000C41A3" w:rsidP="000C41A3">
            <w:pPr>
              <w:pStyle w:val="Tabletext"/>
            </w:pPr>
            <w:r w:rsidRPr="00F65579">
              <w:t xml:space="preserve">Municipal valuations database </w:t>
            </w:r>
          </w:p>
        </w:tc>
        <w:tc>
          <w:tcPr>
            <w:cnfStyle w:val="000010000000" w:firstRow="0" w:lastRow="0" w:firstColumn="0" w:lastColumn="0" w:oddVBand="1" w:evenVBand="0" w:oddHBand="0" w:evenHBand="0" w:firstRowFirstColumn="0" w:firstRowLastColumn="0" w:lastRowFirstColumn="0" w:lastRowLastColumn="0"/>
            <w:tcW w:w="1080" w:type="dxa"/>
          </w:tcPr>
          <w:p w14:paraId="5062D646" w14:textId="64E52DAE" w:rsidR="000C41A3" w:rsidRPr="00F65579" w:rsidRDefault="002E07B2" w:rsidP="000C41A3">
            <w:pPr>
              <w:pStyle w:val="Tabletextright"/>
              <w:rPr>
                <w:bCs/>
              </w:rPr>
            </w:pPr>
            <w:r w:rsidRPr="00F65579">
              <w:rPr>
                <w:bCs/>
              </w:rPr>
              <w:t>–</w:t>
            </w:r>
          </w:p>
        </w:tc>
        <w:tc>
          <w:tcPr>
            <w:cnfStyle w:val="000001000000" w:firstRow="0" w:lastRow="0" w:firstColumn="0" w:lastColumn="0" w:oddVBand="0" w:evenVBand="1" w:oddHBand="0" w:evenHBand="0" w:firstRowFirstColumn="0" w:firstRowLastColumn="0" w:lastRowFirstColumn="0" w:lastRowLastColumn="0"/>
            <w:tcW w:w="1080" w:type="dxa"/>
          </w:tcPr>
          <w:p w14:paraId="7AC3187D" w14:textId="77777777" w:rsidR="000C41A3" w:rsidRPr="00F65579" w:rsidRDefault="000C41A3" w:rsidP="000C41A3">
            <w:pPr>
              <w:pStyle w:val="Tabletextright"/>
              <w:rPr>
                <w:bCs/>
              </w:rPr>
            </w:pPr>
            <w:r w:rsidRPr="00F65579">
              <w:rPr>
                <w:bCs/>
              </w:rPr>
              <w:t xml:space="preserve">22 457 </w:t>
            </w:r>
          </w:p>
        </w:tc>
      </w:tr>
      <w:tr w:rsidR="000C41A3" w:rsidRPr="00F65579" w14:paraId="5D8AE0A4"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007572A6" w14:textId="77777777" w:rsidR="000C41A3" w:rsidRPr="00F65579" w:rsidRDefault="000C41A3" w:rsidP="000C41A3">
            <w:pPr>
              <w:pStyle w:val="Tabletext"/>
            </w:pPr>
            <w:r w:rsidRPr="00F65579">
              <w:t>Less: accumulated amortisation</w:t>
            </w:r>
          </w:p>
        </w:tc>
        <w:tc>
          <w:tcPr>
            <w:cnfStyle w:val="000010000000" w:firstRow="0" w:lastRow="0" w:firstColumn="0" w:lastColumn="0" w:oddVBand="1" w:evenVBand="0" w:oddHBand="0" w:evenHBand="0" w:firstRowFirstColumn="0" w:firstRowLastColumn="0" w:lastRowFirstColumn="0" w:lastRowLastColumn="0"/>
            <w:tcW w:w="1080" w:type="dxa"/>
          </w:tcPr>
          <w:p w14:paraId="34BC031A" w14:textId="1A12F855" w:rsidR="000C41A3" w:rsidRPr="00F65579" w:rsidRDefault="002E07B2" w:rsidP="000C41A3">
            <w:pPr>
              <w:pStyle w:val="Tabletextright"/>
              <w:rPr>
                <w:bCs/>
              </w:rPr>
            </w:pPr>
            <w:r w:rsidRPr="00F65579">
              <w:rPr>
                <w:bCs/>
              </w:rPr>
              <w:t>–</w:t>
            </w:r>
          </w:p>
        </w:tc>
        <w:tc>
          <w:tcPr>
            <w:cnfStyle w:val="000001000000" w:firstRow="0" w:lastRow="0" w:firstColumn="0" w:lastColumn="0" w:oddVBand="0" w:evenVBand="1" w:oddHBand="0" w:evenHBand="0" w:firstRowFirstColumn="0" w:firstRowLastColumn="0" w:lastRowFirstColumn="0" w:lastRowLastColumn="0"/>
            <w:tcW w:w="1080" w:type="dxa"/>
          </w:tcPr>
          <w:p w14:paraId="2BCFCA26" w14:textId="77777777" w:rsidR="000C41A3" w:rsidRPr="00F65579" w:rsidRDefault="000C41A3" w:rsidP="000C41A3">
            <w:pPr>
              <w:pStyle w:val="Tabletextright"/>
              <w:rPr>
                <w:bCs/>
              </w:rPr>
            </w:pPr>
            <w:r w:rsidRPr="00F65579">
              <w:rPr>
                <w:bCs/>
              </w:rPr>
              <w:t>(22 457)</w:t>
            </w:r>
          </w:p>
        </w:tc>
      </w:tr>
      <w:tr w:rsidR="000C41A3" w:rsidRPr="00F65579" w14:paraId="1C9EF3D5"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33D8EB0D" w14:textId="77777777" w:rsidR="000C41A3" w:rsidRPr="00F65579" w:rsidRDefault="000C41A3" w:rsidP="000C41A3">
            <w:pPr>
              <w:pStyle w:val="Tabletextbold"/>
            </w:pPr>
            <w:r w:rsidRPr="00F65579">
              <w:t>Total municipal valuations database</w:t>
            </w:r>
          </w:p>
        </w:tc>
        <w:tc>
          <w:tcPr>
            <w:cnfStyle w:val="000010000000" w:firstRow="0" w:lastRow="0" w:firstColumn="0" w:lastColumn="0" w:oddVBand="1" w:evenVBand="0" w:oddHBand="0" w:evenHBand="0" w:firstRowFirstColumn="0" w:firstRowLastColumn="0" w:lastRowFirstColumn="0" w:lastRowLastColumn="0"/>
            <w:tcW w:w="1080" w:type="dxa"/>
          </w:tcPr>
          <w:p w14:paraId="23BE306F" w14:textId="77777777" w:rsidR="000C41A3" w:rsidRPr="00F65579" w:rsidRDefault="000C41A3" w:rsidP="000C41A3">
            <w:pPr>
              <w:pStyle w:val="Tabletextrightbold"/>
            </w:pPr>
            <w:r w:rsidRPr="00F65579">
              <w:t>–</w:t>
            </w:r>
          </w:p>
        </w:tc>
        <w:tc>
          <w:tcPr>
            <w:cnfStyle w:val="000001000000" w:firstRow="0" w:lastRow="0" w:firstColumn="0" w:lastColumn="0" w:oddVBand="0" w:evenVBand="1" w:oddHBand="0" w:evenHBand="0" w:firstRowFirstColumn="0" w:firstRowLastColumn="0" w:lastRowFirstColumn="0" w:lastRowLastColumn="0"/>
            <w:tcW w:w="1080" w:type="dxa"/>
          </w:tcPr>
          <w:p w14:paraId="5254DC94" w14:textId="77777777" w:rsidR="000C41A3" w:rsidRPr="00F65579" w:rsidRDefault="000C41A3" w:rsidP="000C41A3">
            <w:pPr>
              <w:pStyle w:val="Tabletextrightbold"/>
            </w:pPr>
            <w:r w:rsidRPr="00F65579">
              <w:t>–</w:t>
            </w:r>
          </w:p>
        </w:tc>
      </w:tr>
      <w:tr w:rsidR="000C41A3" w:rsidRPr="00F65579" w14:paraId="4EDF1359"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18FCF298"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3AF37E3F"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A3F063D" w14:textId="77777777" w:rsidR="000C41A3" w:rsidRPr="00F65579" w:rsidRDefault="000C41A3" w:rsidP="000C41A3">
            <w:pPr>
              <w:pStyle w:val="Tabletextright"/>
            </w:pPr>
          </w:p>
        </w:tc>
      </w:tr>
      <w:tr w:rsidR="000C41A3" w:rsidRPr="00F65579" w14:paraId="4A86724C"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5EF61838" w14:textId="77777777" w:rsidR="000C41A3" w:rsidRPr="00F65579" w:rsidRDefault="000C41A3" w:rsidP="000C41A3">
            <w:pPr>
              <w:pStyle w:val="Tabletext"/>
            </w:pPr>
            <w:r w:rsidRPr="00F65579">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220C02D9" w14:textId="77777777" w:rsidR="000C41A3" w:rsidRPr="00F65579" w:rsidRDefault="000C41A3" w:rsidP="000C41A3">
            <w:pPr>
              <w:pStyle w:val="Tabletextright"/>
              <w:rPr>
                <w:bCs/>
              </w:rPr>
            </w:pPr>
            <w:r w:rsidRPr="00F65579">
              <w:rPr>
                <w:bCs/>
              </w:rPr>
              <w:t xml:space="preserve">64 245 </w:t>
            </w:r>
          </w:p>
        </w:tc>
        <w:tc>
          <w:tcPr>
            <w:cnfStyle w:val="000001000000" w:firstRow="0" w:lastRow="0" w:firstColumn="0" w:lastColumn="0" w:oddVBand="0" w:evenVBand="1" w:oddHBand="0" w:evenHBand="0" w:firstRowFirstColumn="0" w:firstRowLastColumn="0" w:lastRowFirstColumn="0" w:lastRowLastColumn="0"/>
            <w:tcW w:w="1080" w:type="dxa"/>
          </w:tcPr>
          <w:p w14:paraId="41D604E4" w14:textId="77777777" w:rsidR="000C41A3" w:rsidRPr="00F65579" w:rsidRDefault="000C41A3" w:rsidP="000C41A3">
            <w:pPr>
              <w:pStyle w:val="Tabletextright"/>
              <w:rPr>
                <w:bCs/>
              </w:rPr>
            </w:pPr>
            <w:r w:rsidRPr="00F65579">
              <w:rPr>
                <w:bCs/>
              </w:rPr>
              <w:t xml:space="preserve">62 792 </w:t>
            </w:r>
          </w:p>
        </w:tc>
      </w:tr>
      <w:tr w:rsidR="000C41A3" w:rsidRPr="00F65579" w14:paraId="52221CF0"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22DBB4CA" w14:textId="77777777" w:rsidR="000C41A3" w:rsidRPr="00F65579" w:rsidRDefault="000C41A3" w:rsidP="000C41A3">
            <w:pPr>
              <w:pStyle w:val="Tabletext"/>
            </w:pPr>
            <w:r w:rsidRPr="00F65579">
              <w:t>Less: accumulated amortisation</w:t>
            </w:r>
          </w:p>
        </w:tc>
        <w:tc>
          <w:tcPr>
            <w:cnfStyle w:val="000010000000" w:firstRow="0" w:lastRow="0" w:firstColumn="0" w:lastColumn="0" w:oddVBand="1" w:evenVBand="0" w:oddHBand="0" w:evenHBand="0" w:firstRowFirstColumn="0" w:firstRowLastColumn="0" w:lastRowFirstColumn="0" w:lastRowLastColumn="0"/>
            <w:tcW w:w="1080" w:type="dxa"/>
          </w:tcPr>
          <w:p w14:paraId="61B3616D" w14:textId="77777777" w:rsidR="000C41A3" w:rsidRPr="00F65579" w:rsidRDefault="000C41A3" w:rsidP="000C41A3">
            <w:pPr>
              <w:pStyle w:val="Tabletextright"/>
              <w:rPr>
                <w:bCs/>
              </w:rPr>
            </w:pPr>
            <w:r w:rsidRPr="00F65579">
              <w:rPr>
                <w:bCs/>
              </w:rPr>
              <w:t>(56 480)</w:t>
            </w:r>
          </w:p>
        </w:tc>
        <w:tc>
          <w:tcPr>
            <w:cnfStyle w:val="000001000000" w:firstRow="0" w:lastRow="0" w:firstColumn="0" w:lastColumn="0" w:oddVBand="0" w:evenVBand="1" w:oddHBand="0" w:evenHBand="0" w:firstRowFirstColumn="0" w:firstRowLastColumn="0" w:lastRowFirstColumn="0" w:lastRowLastColumn="0"/>
            <w:tcW w:w="1080" w:type="dxa"/>
          </w:tcPr>
          <w:p w14:paraId="39AD8DB5" w14:textId="77777777" w:rsidR="000C41A3" w:rsidRPr="00F65579" w:rsidRDefault="000C41A3" w:rsidP="000C41A3">
            <w:pPr>
              <w:pStyle w:val="Tabletextright"/>
              <w:rPr>
                <w:bCs/>
              </w:rPr>
            </w:pPr>
            <w:r w:rsidRPr="00F65579">
              <w:rPr>
                <w:bCs/>
              </w:rPr>
              <w:t>(53 426)</w:t>
            </w:r>
          </w:p>
        </w:tc>
      </w:tr>
      <w:tr w:rsidR="000C41A3" w:rsidRPr="00F65579" w14:paraId="5407BA27"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01BD0845" w14:textId="77777777" w:rsidR="000C41A3" w:rsidRPr="00F65579" w:rsidRDefault="000C41A3" w:rsidP="000C41A3">
            <w:pPr>
              <w:pStyle w:val="Tabletextbold"/>
            </w:pPr>
            <w:r w:rsidRPr="00F65579">
              <w:t>Total 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4BF2F3D1" w14:textId="77777777" w:rsidR="000C41A3" w:rsidRPr="00F65579" w:rsidRDefault="000C41A3" w:rsidP="000C41A3">
            <w:pPr>
              <w:pStyle w:val="Tabletextrightbold"/>
            </w:pPr>
            <w:r w:rsidRPr="00F65579">
              <w:t xml:space="preserve">7 765 </w:t>
            </w:r>
          </w:p>
        </w:tc>
        <w:tc>
          <w:tcPr>
            <w:cnfStyle w:val="000001000000" w:firstRow="0" w:lastRow="0" w:firstColumn="0" w:lastColumn="0" w:oddVBand="0" w:evenVBand="1" w:oddHBand="0" w:evenHBand="0" w:firstRowFirstColumn="0" w:firstRowLastColumn="0" w:lastRowFirstColumn="0" w:lastRowLastColumn="0"/>
            <w:tcW w:w="1080" w:type="dxa"/>
          </w:tcPr>
          <w:p w14:paraId="42806DF9" w14:textId="77777777" w:rsidR="000C41A3" w:rsidRPr="00F65579" w:rsidRDefault="000C41A3" w:rsidP="000C41A3">
            <w:pPr>
              <w:pStyle w:val="Tabletextrightbold"/>
            </w:pPr>
            <w:r w:rsidRPr="00F65579">
              <w:t>9 366</w:t>
            </w:r>
          </w:p>
        </w:tc>
      </w:tr>
      <w:tr w:rsidR="000C41A3" w:rsidRPr="00F65579" w14:paraId="6117B0BA" w14:textId="77777777" w:rsidTr="000C41A3">
        <w:trPr>
          <w:trHeight w:hRule="exact" w:val="58"/>
        </w:trPr>
        <w:tc>
          <w:tcPr>
            <w:cnfStyle w:val="001000000000" w:firstRow="0" w:lastRow="0" w:firstColumn="1" w:lastColumn="0" w:oddVBand="0" w:evenVBand="0" w:oddHBand="0" w:evenHBand="0" w:firstRowFirstColumn="0" w:firstRowLastColumn="0" w:lastRowFirstColumn="0" w:lastRowLastColumn="0"/>
            <w:tcW w:w="5040" w:type="dxa"/>
          </w:tcPr>
          <w:p w14:paraId="477D5C0F"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2F4188E3"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02D335A" w14:textId="77777777" w:rsidR="000C41A3" w:rsidRPr="00F65579" w:rsidRDefault="000C41A3" w:rsidP="000C41A3">
            <w:pPr>
              <w:pStyle w:val="Tabletextright"/>
            </w:pPr>
          </w:p>
        </w:tc>
      </w:tr>
      <w:tr w:rsidR="000C41A3" w:rsidRPr="00F65579" w14:paraId="05AA9EE6"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64E3AFC7" w14:textId="77777777" w:rsidR="000C41A3" w:rsidRPr="00F65579" w:rsidRDefault="000C41A3" w:rsidP="000C41A3">
            <w:pPr>
              <w:pStyle w:val="Tabletext"/>
            </w:pPr>
            <w:r w:rsidRPr="00F65579">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0DDB5637" w14:textId="77777777" w:rsidR="000C41A3" w:rsidRPr="00F65579" w:rsidRDefault="000C41A3" w:rsidP="000C41A3">
            <w:pPr>
              <w:pStyle w:val="Tabletextright"/>
              <w:rPr>
                <w:bCs/>
              </w:rPr>
            </w:pPr>
            <w:r w:rsidRPr="00F65579">
              <w:rPr>
                <w:bCs/>
              </w:rPr>
              <w:t>6 583</w:t>
            </w:r>
          </w:p>
        </w:tc>
        <w:tc>
          <w:tcPr>
            <w:cnfStyle w:val="000001000000" w:firstRow="0" w:lastRow="0" w:firstColumn="0" w:lastColumn="0" w:oddVBand="0" w:evenVBand="1" w:oddHBand="0" w:evenHBand="0" w:firstRowFirstColumn="0" w:firstRowLastColumn="0" w:lastRowFirstColumn="0" w:lastRowLastColumn="0"/>
            <w:tcW w:w="1080" w:type="dxa"/>
          </w:tcPr>
          <w:p w14:paraId="32872531" w14:textId="77777777" w:rsidR="000C41A3" w:rsidRPr="00F65579" w:rsidRDefault="000C41A3" w:rsidP="000C41A3">
            <w:pPr>
              <w:pStyle w:val="Tabletextright"/>
              <w:rPr>
                <w:bCs/>
              </w:rPr>
            </w:pPr>
            <w:r w:rsidRPr="00F65579">
              <w:rPr>
                <w:bCs/>
              </w:rPr>
              <w:t>4 911</w:t>
            </w:r>
          </w:p>
        </w:tc>
      </w:tr>
      <w:tr w:rsidR="000C41A3" w:rsidRPr="00F65579" w14:paraId="232BE203" w14:textId="77777777" w:rsidTr="000C41A3">
        <w:trPr>
          <w:trHeight w:hRule="exact" w:val="58"/>
        </w:trPr>
        <w:tc>
          <w:tcPr>
            <w:cnfStyle w:val="001000000000" w:firstRow="0" w:lastRow="0" w:firstColumn="1" w:lastColumn="0" w:oddVBand="0" w:evenVBand="0" w:oddHBand="0" w:evenHBand="0" w:firstRowFirstColumn="0" w:firstRowLastColumn="0" w:lastRowFirstColumn="0" w:lastRowLastColumn="0"/>
            <w:tcW w:w="5040" w:type="dxa"/>
          </w:tcPr>
          <w:p w14:paraId="7D9E85B6"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457CA51B"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9D6DEBD" w14:textId="77777777" w:rsidR="000C41A3" w:rsidRPr="00F65579" w:rsidRDefault="000C41A3" w:rsidP="000C41A3">
            <w:pPr>
              <w:pStyle w:val="Tabletextright"/>
            </w:pPr>
          </w:p>
        </w:tc>
      </w:tr>
      <w:tr w:rsidR="000C41A3" w:rsidRPr="00F65579" w14:paraId="64DACE94"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658A4F66" w14:textId="77777777" w:rsidR="000C41A3" w:rsidRPr="00F65579" w:rsidRDefault="000C41A3" w:rsidP="000C41A3">
            <w:pPr>
              <w:pStyle w:val="Tabletextbold"/>
            </w:pPr>
            <w:r w:rsidRPr="00F65579">
              <w:t>Total intangible assets</w:t>
            </w:r>
          </w:p>
        </w:tc>
        <w:tc>
          <w:tcPr>
            <w:cnfStyle w:val="000010000000" w:firstRow="0" w:lastRow="0" w:firstColumn="0" w:lastColumn="0" w:oddVBand="1" w:evenVBand="0" w:oddHBand="0" w:evenHBand="0" w:firstRowFirstColumn="0" w:firstRowLastColumn="0" w:lastRowFirstColumn="0" w:lastRowLastColumn="0"/>
            <w:tcW w:w="1080" w:type="dxa"/>
          </w:tcPr>
          <w:p w14:paraId="0614F2BF" w14:textId="77777777" w:rsidR="000C41A3" w:rsidRPr="00F65579" w:rsidRDefault="000C41A3" w:rsidP="000C41A3">
            <w:pPr>
              <w:pStyle w:val="Tabletextrightbold"/>
            </w:pPr>
            <w:r w:rsidRPr="00F65579">
              <w:t>14 348</w:t>
            </w:r>
          </w:p>
        </w:tc>
        <w:tc>
          <w:tcPr>
            <w:cnfStyle w:val="000001000000" w:firstRow="0" w:lastRow="0" w:firstColumn="0" w:lastColumn="0" w:oddVBand="0" w:evenVBand="1" w:oddHBand="0" w:evenHBand="0" w:firstRowFirstColumn="0" w:firstRowLastColumn="0" w:lastRowFirstColumn="0" w:lastRowLastColumn="0"/>
            <w:tcW w:w="1080" w:type="dxa"/>
          </w:tcPr>
          <w:p w14:paraId="6CB13212" w14:textId="77777777" w:rsidR="000C41A3" w:rsidRPr="00F65579" w:rsidRDefault="000C41A3" w:rsidP="000C41A3">
            <w:pPr>
              <w:pStyle w:val="Tabletextrightbold"/>
            </w:pPr>
            <w:r w:rsidRPr="00F65579">
              <w:t>14 277</w:t>
            </w:r>
          </w:p>
        </w:tc>
      </w:tr>
      <w:tr w:rsidR="000C41A3" w:rsidRPr="00F65579" w14:paraId="6E6C977A"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3933EF4A"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186FB676"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0B798C6" w14:textId="77777777" w:rsidR="000C41A3" w:rsidRPr="00F65579" w:rsidRDefault="000C41A3" w:rsidP="000C41A3">
            <w:pPr>
              <w:pStyle w:val="Tabletextright"/>
            </w:pPr>
          </w:p>
        </w:tc>
      </w:tr>
      <w:tr w:rsidR="000C41A3" w:rsidRPr="00F65579" w14:paraId="4DCE03DD"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56FC2253" w14:textId="77777777" w:rsidR="000C41A3" w:rsidRPr="00F65579" w:rsidRDefault="000C41A3" w:rsidP="000C41A3">
            <w:pPr>
              <w:pStyle w:val="Tabletextbold"/>
            </w:pPr>
            <w:r w:rsidRPr="00F65579">
              <w:t>Reconciliations of carrying amounts</w:t>
            </w:r>
          </w:p>
        </w:tc>
        <w:tc>
          <w:tcPr>
            <w:cnfStyle w:val="000010000000" w:firstRow="0" w:lastRow="0" w:firstColumn="0" w:lastColumn="0" w:oddVBand="1" w:evenVBand="0" w:oddHBand="0" w:evenHBand="0" w:firstRowFirstColumn="0" w:firstRowLastColumn="0" w:lastRowFirstColumn="0" w:lastRowLastColumn="0"/>
            <w:tcW w:w="1080" w:type="dxa"/>
          </w:tcPr>
          <w:p w14:paraId="21BD9F7F"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29CA0B5" w14:textId="77777777" w:rsidR="000C41A3" w:rsidRPr="00F65579" w:rsidRDefault="000C41A3" w:rsidP="000C41A3">
            <w:pPr>
              <w:pStyle w:val="Tabletextright"/>
            </w:pPr>
          </w:p>
        </w:tc>
      </w:tr>
      <w:tr w:rsidR="000C41A3" w:rsidRPr="00F65579" w14:paraId="0D261EF6" w14:textId="77777777" w:rsidTr="000C41A3">
        <w:trPr>
          <w:trHeight w:hRule="exact" w:val="58"/>
        </w:trPr>
        <w:tc>
          <w:tcPr>
            <w:cnfStyle w:val="001000000000" w:firstRow="0" w:lastRow="0" w:firstColumn="1" w:lastColumn="0" w:oddVBand="0" w:evenVBand="0" w:oddHBand="0" w:evenHBand="0" w:firstRowFirstColumn="0" w:firstRowLastColumn="0" w:lastRowFirstColumn="0" w:lastRowLastColumn="0"/>
            <w:tcW w:w="5040" w:type="dxa"/>
          </w:tcPr>
          <w:p w14:paraId="73771365"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3A2FFFEE"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E7A1936" w14:textId="77777777" w:rsidR="000C41A3" w:rsidRPr="00F65579" w:rsidRDefault="000C41A3" w:rsidP="000C41A3">
            <w:pPr>
              <w:pStyle w:val="Tabletextright"/>
            </w:pPr>
          </w:p>
        </w:tc>
      </w:tr>
      <w:tr w:rsidR="000C41A3" w:rsidRPr="00F65579" w14:paraId="218BC0E2"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0A7E7DE4" w14:textId="77777777" w:rsidR="000C41A3" w:rsidRPr="00F65579" w:rsidRDefault="000C41A3" w:rsidP="000C41A3">
            <w:pPr>
              <w:pStyle w:val="Tabletextbold"/>
            </w:pPr>
            <w:r w:rsidRPr="00F65579">
              <w:t>Municipal valuations database</w:t>
            </w:r>
          </w:p>
        </w:tc>
        <w:tc>
          <w:tcPr>
            <w:cnfStyle w:val="000010000000" w:firstRow="0" w:lastRow="0" w:firstColumn="0" w:lastColumn="0" w:oddVBand="1" w:evenVBand="0" w:oddHBand="0" w:evenHBand="0" w:firstRowFirstColumn="0" w:firstRowLastColumn="0" w:lastRowFirstColumn="0" w:lastRowLastColumn="0"/>
            <w:tcW w:w="1080" w:type="dxa"/>
          </w:tcPr>
          <w:p w14:paraId="31B041FC"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14:paraId="51E03630" w14:textId="77777777" w:rsidR="000C41A3" w:rsidRPr="00F65579" w:rsidRDefault="000C41A3" w:rsidP="000C41A3">
            <w:pPr>
              <w:pStyle w:val="Tabletextright"/>
              <w:rPr>
                <w:bCs/>
              </w:rPr>
            </w:pPr>
          </w:p>
        </w:tc>
      </w:tr>
      <w:tr w:rsidR="000C41A3" w:rsidRPr="00F65579" w14:paraId="50BE13E5"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097351BB" w14:textId="77777777" w:rsidR="000C41A3" w:rsidRPr="00F65579" w:rsidRDefault="000C41A3" w:rsidP="000C41A3">
            <w:pPr>
              <w:pStyle w:val="Tabletext"/>
            </w:pPr>
            <w:r w:rsidRPr="00F65579">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tcPr>
          <w:p w14:paraId="28132C2E" w14:textId="2CFF16BD" w:rsidR="000C41A3" w:rsidRPr="00F65579" w:rsidRDefault="002E07B2" w:rsidP="000C41A3">
            <w:pPr>
              <w:pStyle w:val="Tabletextright"/>
              <w:rPr>
                <w:bCs/>
              </w:rPr>
            </w:pPr>
            <w:r w:rsidRPr="00F65579">
              <w:rPr>
                <w:bCs/>
              </w:rPr>
              <w:t>–</w:t>
            </w:r>
          </w:p>
        </w:tc>
        <w:tc>
          <w:tcPr>
            <w:cnfStyle w:val="000001000000" w:firstRow="0" w:lastRow="0" w:firstColumn="0" w:lastColumn="0" w:oddVBand="0" w:evenVBand="1" w:oddHBand="0" w:evenHBand="0" w:firstRowFirstColumn="0" w:firstRowLastColumn="0" w:lastRowFirstColumn="0" w:lastRowLastColumn="0"/>
            <w:tcW w:w="1080" w:type="dxa"/>
          </w:tcPr>
          <w:p w14:paraId="0292B1DD" w14:textId="77777777" w:rsidR="000C41A3" w:rsidRPr="00F65579" w:rsidRDefault="000C41A3" w:rsidP="000C41A3">
            <w:pPr>
              <w:pStyle w:val="Tabletextright"/>
              <w:rPr>
                <w:bCs/>
              </w:rPr>
            </w:pPr>
            <w:r w:rsidRPr="00F65579">
              <w:rPr>
                <w:bCs/>
              </w:rPr>
              <w:t xml:space="preserve">14 721 </w:t>
            </w:r>
          </w:p>
        </w:tc>
      </w:tr>
      <w:tr w:rsidR="000C41A3" w:rsidRPr="00F65579" w14:paraId="0922E0D4"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270E2345" w14:textId="77777777" w:rsidR="000C41A3" w:rsidRPr="00F65579" w:rsidRDefault="000C41A3" w:rsidP="000C41A3">
            <w:pPr>
              <w:pStyle w:val="Tabletext"/>
            </w:pPr>
            <w:r w:rsidRPr="00F65579">
              <w:t>Additions</w:t>
            </w:r>
          </w:p>
        </w:tc>
        <w:tc>
          <w:tcPr>
            <w:cnfStyle w:val="000010000000" w:firstRow="0" w:lastRow="0" w:firstColumn="0" w:lastColumn="0" w:oddVBand="1" w:evenVBand="0" w:oddHBand="0" w:evenHBand="0" w:firstRowFirstColumn="0" w:firstRowLastColumn="0" w:lastRowFirstColumn="0" w:lastRowLastColumn="0"/>
            <w:tcW w:w="1080" w:type="dxa"/>
          </w:tcPr>
          <w:p w14:paraId="646BC7D6" w14:textId="5E9D436D" w:rsidR="000C41A3" w:rsidRPr="00F65579" w:rsidRDefault="002E07B2" w:rsidP="000C41A3">
            <w:pPr>
              <w:pStyle w:val="Tabletextright"/>
              <w:rPr>
                <w:bCs/>
              </w:rPr>
            </w:pPr>
            <w:r w:rsidRPr="00F65579">
              <w:rPr>
                <w:bCs/>
              </w:rPr>
              <w:t>–</w:t>
            </w:r>
          </w:p>
        </w:tc>
        <w:tc>
          <w:tcPr>
            <w:cnfStyle w:val="000001000000" w:firstRow="0" w:lastRow="0" w:firstColumn="0" w:lastColumn="0" w:oddVBand="0" w:evenVBand="1" w:oddHBand="0" w:evenHBand="0" w:firstRowFirstColumn="0" w:firstRowLastColumn="0" w:lastRowFirstColumn="0" w:lastRowLastColumn="0"/>
            <w:tcW w:w="1080" w:type="dxa"/>
          </w:tcPr>
          <w:p w14:paraId="15DE384F" w14:textId="77777777" w:rsidR="000C41A3" w:rsidRPr="00F65579" w:rsidRDefault="000C41A3" w:rsidP="000C41A3">
            <w:pPr>
              <w:pStyle w:val="Tabletextright"/>
            </w:pPr>
            <w:r w:rsidRPr="00F65579">
              <w:rPr>
                <w:bCs/>
              </w:rPr>
              <w:t xml:space="preserve">2 736 </w:t>
            </w:r>
          </w:p>
        </w:tc>
      </w:tr>
      <w:tr w:rsidR="000C41A3" w:rsidRPr="00F65579" w14:paraId="3B9FEBCB"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1A17EC5A" w14:textId="77777777" w:rsidR="000C41A3" w:rsidRPr="00F65579" w:rsidRDefault="000C41A3" w:rsidP="000C41A3">
            <w:pPr>
              <w:pStyle w:val="Tabletext"/>
            </w:pPr>
            <w:r w:rsidRPr="00F65579">
              <w:rPr>
                <w:color w:val="000000"/>
              </w:rPr>
              <w:t>Amortisation</w:t>
            </w:r>
            <w:r w:rsidRPr="00F65579">
              <w:t xml:space="preserve"> expense (note 5.1.1)</w:t>
            </w:r>
          </w:p>
        </w:tc>
        <w:tc>
          <w:tcPr>
            <w:cnfStyle w:val="000010000000" w:firstRow="0" w:lastRow="0" w:firstColumn="0" w:lastColumn="0" w:oddVBand="1" w:evenVBand="0" w:oddHBand="0" w:evenHBand="0" w:firstRowFirstColumn="0" w:firstRowLastColumn="0" w:lastRowFirstColumn="0" w:lastRowLastColumn="0"/>
            <w:tcW w:w="1080" w:type="dxa"/>
          </w:tcPr>
          <w:p w14:paraId="22D2E92D" w14:textId="178A0484" w:rsidR="000C41A3" w:rsidRPr="00F65579" w:rsidRDefault="002E07B2" w:rsidP="000C41A3">
            <w:pPr>
              <w:pStyle w:val="Tabletextright"/>
            </w:pPr>
            <w:r w:rsidRPr="00F65579">
              <w:rPr>
                <w:bCs/>
              </w:rPr>
              <w:t>–</w:t>
            </w:r>
          </w:p>
        </w:tc>
        <w:tc>
          <w:tcPr>
            <w:cnfStyle w:val="000001000000" w:firstRow="0" w:lastRow="0" w:firstColumn="0" w:lastColumn="0" w:oddVBand="0" w:evenVBand="1" w:oddHBand="0" w:evenHBand="0" w:firstRowFirstColumn="0" w:firstRowLastColumn="0" w:lastRowFirstColumn="0" w:lastRowLastColumn="0"/>
            <w:tcW w:w="1080" w:type="dxa"/>
          </w:tcPr>
          <w:p w14:paraId="10482AD5" w14:textId="77777777" w:rsidR="000C41A3" w:rsidRPr="00F65579" w:rsidRDefault="000C41A3" w:rsidP="000C41A3">
            <w:pPr>
              <w:pStyle w:val="Tabletextright"/>
            </w:pPr>
            <w:r w:rsidRPr="00F65579">
              <w:t>(17 457)</w:t>
            </w:r>
          </w:p>
        </w:tc>
      </w:tr>
      <w:tr w:rsidR="000C41A3" w:rsidRPr="00F65579" w14:paraId="79EDDDDD"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0125B05A" w14:textId="77777777" w:rsidR="000C41A3" w:rsidRPr="00F65579" w:rsidRDefault="000C41A3" w:rsidP="000C41A3">
            <w:pPr>
              <w:pStyle w:val="Tabletextbold"/>
            </w:pPr>
            <w:r w:rsidRPr="00F65579">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tcPr>
          <w:p w14:paraId="1DEB2BDD" w14:textId="77777777" w:rsidR="000C41A3" w:rsidRPr="00F65579" w:rsidRDefault="000C41A3" w:rsidP="000C41A3">
            <w:pPr>
              <w:pStyle w:val="Tabletextrightbold"/>
            </w:pPr>
            <w:r w:rsidRPr="00F65579">
              <w:t>–</w:t>
            </w:r>
          </w:p>
        </w:tc>
        <w:tc>
          <w:tcPr>
            <w:cnfStyle w:val="000001000000" w:firstRow="0" w:lastRow="0" w:firstColumn="0" w:lastColumn="0" w:oddVBand="0" w:evenVBand="1" w:oddHBand="0" w:evenHBand="0" w:firstRowFirstColumn="0" w:firstRowLastColumn="0" w:lastRowFirstColumn="0" w:lastRowLastColumn="0"/>
            <w:tcW w:w="1080" w:type="dxa"/>
          </w:tcPr>
          <w:p w14:paraId="61FE757B" w14:textId="77777777" w:rsidR="000C41A3" w:rsidRPr="00F65579" w:rsidRDefault="000C41A3" w:rsidP="000C41A3">
            <w:pPr>
              <w:pStyle w:val="Tabletextrightbold"/>
            </w:pPr>
            <w:r w:rsidRPr="00F65579">
              <w:t>–</w:t>
            </w:r>
          </w:p>
        </w:tc>
      </w:tr>
      <w:tr w:rsidR="000C41A3" w:rsidRPr="00F65579" w14:paraId="24854FE2"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35655847"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0BF87257"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5471F36" w14:textId="77777777" w:rsidR="000C41A3" w:rsidRPr="00F65579" w:rsidRDefault="000C41A3" w:rsidP="000C41A3">
            <w:pPr>
              <w:pStyle w:val="Tabletextright"/>
            </w:pPr>
          </w:p>
        </w:tc>
      </w:tr>
      <w:tr w:rsidR="000C41A3" w:rsidRPr="00F65579" w14:paraId="44431E6B"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29564ED8" w14:textId="77777777" w:rsidR="000C41A3" w:rsidRPr="00F65579" w:rsidRDefault="000C41A3" w:rsidP="000C41A3">
            <w:pPr>
              <w:pStyle w:val="Tabletextbold"/>
            </w:pPr>
            <w:r w:rsidRPr="00F65579">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6F1B81B8"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14:paraId="0D4C541A" w14:textId="77777777" w:rsidR="000C41A3" w:rsidRPr="00F65579" w:rsidRDefault="000C41A3" w:rsidP="000C41A3">
            <w:pPr>
              <w:pStyle w:val="Tabletextright"/>
              <w:rPr>
                <w:bCs/>
              </w:rPr>
            </w:pPr>
          </w:p>
        </w:tc>
      </w:tr>
      <w:tr w:rsidR="000C41A3" w:rsidRPr="00F65579" w14:paraId="13D2B2C1"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5DF2D8D1" w14:textId="77777777" w:rsidR="000C41A3" w:rsidRPr="00F65579" w:rsidRDefault="000C41A3" w:rsidP="000C41A3">
            <w:pPr>
              <w:pStyle w:val="Tabletext"/>
            </w:pPr>
            <w:r w:rsidRPr="00F65579">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tcPr>
          <w:p w14:paraId="4874C3FC" w14:textId="77777777" w:rsidR="000C41A3" w:rsidRPr="00F65579" w:rsidRDefault="000C41A3" w:rsidP="000C41A3">
            <w:pPr>
              <w:pStyle w:val="Tabletextright"/>
              <w:rPr>
                <w:bCs/>
              </w:rPr>
            </w:pPr>
            <w:r w:rsidRPr="00F65579">
              <w:t xml:space="preserve">9 366 </w:t>
            </w:r>
          </w:p>
        </w:tc>
        <w:tc>
          <w:tcPr>
            <w:cnfStyle w:val="000001000000" w:firstRow="0" w:lastRow="0" w:firstColumn="0" w:lastColumn="0" w:oddVBand="0" w:evenVBand="1" w:oddHBand="0" w:evenHBand="0" w:firstRowFirstColumn="0" w:firstRowLastColumn="0" w:lastRowFirstColumn="0" w:lastRowLastColumn="0"/>
            <w:tcW w:w="1080" w:type="dxa"/>
          </w:tcPr>
          <w:p w14:paraId="428F7044" w14:textId="77777777" w:rsidR="000C41A3" w:rsidRPr="00F65579" w:rsidRDefault="000C41A3" w:rsidP="000C41A3">
            <w:pPr>
              <w:pStyle w:val="Tabletextright"/>
              <w:rPr>
                <w:bCs/>
              </w:rPr>
            </w:pPr>
            <w:r w:rsidRPr="00F65579">
              <w:rPr>
                <w:bCs/>
              </w:rPr>
              <w:t xml:space="preserve">10 199 </w:t>
            </w:r>
          </w:p>
        </w:tc>
      </w:tr>
      <w:tr w:rsidR="000C41A3" w:rsidRPr="00F65579" w14:paraId="05F508CE"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1520459F" w14:textId="77777777" w:rsidR="000C41A3" w:rsidRPr="00F65579" w:rsidRDefault="000C41A3" w:rsidP="000C41A3">
            <w:pPr>
              <w:pStyle w:val="Tabletext"/>
            </w:pPr>
            <w:r w:rsidRPr="00F65579">
              <w:t>Transfers from 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121B9E62" w14:textId="77777777" w:rsidR="000C41A3" w:rsidRPr="00F65579" w:rsidRDefault="000C41A3" w:rsidP="000C41A3">
            <w:pPr>
              <w:pStyle w:val="Tabletextright"/>
              <w:rPr>
                <w:bCs/>
              </w:rPr>
            </w:pPr>
            <w:r w:rsidRPr="00F65579">
              <w:t xml:space="preserve">2 364 </w:t>
            </w:r>
          </w:p>
        </w:tc>
        <w:tc>
          <w:tcPr>
            <w:cnfStyle w:val="000001000000" w:firstRow="0" w:lastRow="0" w:firstColumn="0" w:lastColumn="0" w:oddVBand="0" w:evenVBand="1" w:oddHBand="0" w:evenHBand="0" w:firstRowFirstColumn="0" w:firstRowLastColumn="0" w:lastRowFirstColumn="0" w:lastRowLastColumn="0"/>
            <w:tcW w:w="1080" w:type="dxa"/>
          </w:tcPr>
          <w:p w14:paraId="4897E33A" w14:textId="77777777" w:rsidR="000C41A3" w:rsidRPr="00F65579" w:rsidRDefault="000C41A3" w:rsidP="000C41A3">
            <w:pPr>
              <w:pStyle w:val="Tabletextright"/>
              <w:rPr>
                <w:bCs/>
              </w:rPr>
            </w:pPr>
            <w:r w:rsidRPr="00F65579">
              <w:rPr>
                <w:bCs/>
              </w:rPr>
              <w:t xml:space="preserve">3 168 </w:t>
            </w:r>
          </w:p>
        </w:tc>
      </w:tr>
      <w:tr w:rsidR="000C41A3" w:rsidRPr="00F65579" w14:paraId="7C8D02DE"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245F8D6C" w14:textId="77777777" w:rsidR="000C41A3" w:rsidRPr="00F65579" w:rsidRDefault="000C41A3" w:rsidP="000C41A3">
            <w:pPr>
              <w:pStyle w:val="Tabletext"/>
            </w:pPr>
            <w:r w:rsidRPr="00F65579">
              <w:rPr>
                <w:color w:val="000000"/>
              </w:rPr>
              <w:t>Amortisation</w:t>
            </w:r>
            <w:r w:rsidRPr="00F65579">
              <w:t xml:space="preserve"> expense (note 5.1.1)</w:t>
            </w:r>
          </w:p>
        </w:tc>
        <w:tc>
          <w:tcPr>
            <w:cnfStyle w:val="000010000000" w:firstRow="0" w:lastRow="0" w:firstColumn="0" w:lastColumn="0" w:oddVBand="1" w:evenVBand="0" w:oddHBand="0" w:evenHBand="0" w:firstRowFirstColumn="0" w:firstRowLastColumn="0" w:lastRowFirstColumn="0" w:lastRowLastColumn="0"/>
            <w:tcW w:w="1080" w:type="dxa"/>
          </w:tcPr>
          <w:p w14:paraId="00C11FC3" w14:textId="77777777" w:rsidR="000C41A3" w:rsidRPr="00F65579" w:rsidRDefault="000C41A3" w:rsidP="000C41A3">
            <w:pPr>
              <w:pStyle w:val="Tabletextright"/>
              <w:rPr>
                <w:bCs/>
              </w:rPr>
            </w:pPr>
            <w:r w:rsidRPr="00F65579">
              <w:t>(3 965)</w:t>
            </w:r>
          </w:p>
        </w:tc>
        <w:tc>
          <w:tcPr>
            <w:cnfStyle w:val="000001000000" w:firstRow="0" w:lastRow="0" w:firstColumn="0" w:lastColumn="0" w:oddVBand="0" w:evenVBand="1" w:oddHBand="0" w:evenHBand="0" w:firstRowFirstColumn="0" w:firstRowLastColumn="0" w:lastRowFirstColumn="0" w:lastRowLastColumn="0"/>
            <w:tcW w:w="1080" w:type="dxa"/>
          </w:tcPr>
          <w:p w14:paraId="0BEC1FCF" w14:textId="77777777" w:rsidR="000C41A3" w:rsidRPr="00F65579" w:rsidRDefault="000C41A3" w:rsidP="000C41A3">
            <w:pPr>
              <w:pStyle w:val="Tabletextright"/>
              <w:rPr>
                <w:bCs/>
              </w:rPr>
            </w:pPr>
            <w:r w:rsidRPr="00F65579">
              <w:rPr>
                <w:bCs/>
              </w:rPr>
              <w:t>(4 001)</w:t>
            </w:r>
          </w:p>
        </w:tc>
      </w:tr>
      <w:tr w:rsidR="000C41A3" w:rsidRPr="00F65579" w14:paraId="7A86716D"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48B3EC9B" w14:textId="77777777" w:rsidR="000C41A3" w:rsidRPr="00F65579" w:rsidRDefault="000C41A3" w:rsidP="000C41A3">
            <w:pPr>
              <w:pStyle w:val="Tabletextbold"/>
            </w:pPr>
            <w:r w:rsidRPr="00F65579">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tcPr>
          <w:p w14:paraId="3988D265" w14:textId="77777777" w:rsidR="000C41A3" w:rsidRPr="00F65579" w:rsidRDefault="000C41A3" w:rsidP="000C41A3">
            <w:pPr>
              <w:pStyle w:val="Tabletextrightbold"/>
            </w:pPr>
            <w:r w:rsidRPr="00F65579">
              <w:t xml:space="preserve">7 765 </w:t>
            </w:r>
          </w:p>
        </w:tc>
        <w:tc>
          <w:tcPr>
            <w:cnfStyle w:val="000001000000" w:firstRow="0" w:lastRow="0" w:firstColumn="0" w:lastColumn="0" w:oddVBand="0" w:evenVBand="1" w:oddHBand="0" w:evenHBand="0" w:firstRowFirstColumn="0" w:firstRowLastColumn="0" w:lastRowFirstColumn="0" w:lastRowLastColumn="0"/>
            <w:tcW w:w="1080" w:type="dxa"/>
          </w:tcPr>
          <w:p w14:paraId="50FC4F99" w14:textId="77777777" w:rsidR="000C41A3" w:rsidRPr="00F65579" w:rsidRDefault="000C41A3" w:rsidP="000C41A3">
            <w:pPr>
              <w:pStyle w:val="Tabletextrightbold"/>
            </w:pPr>
            <w:r w:rsidRPr="00F65579">
              <w:t>9 366</w:t>
            </w:r>
          </w:p>
        </w:tc>
      </w:tr>
      <w:tr w:rsidR="000C41A3" w:rsidRPr="00F65579" w14:paraId="28079460"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12BA626E" w14:textId="77777777" w:rsidR="000C41A3" w:rsidRPr="00F65579" w:rsidRDefault="000C41A3" w:rsidP="000C41A3">
            <w:pPr>
              <w:pStyle w:val="Tabletextbold"/>
            </w:pPr>
          </w:p>
        </w:tc>
        <w:tc>
          <w:tcPr>
            <w:cnfStyle w:val="000010000000" w:firstRow="0" w:lastRow="0" w:firstColumn="0" w:lastColumn="0" w:oddVBand="1" w:evenVBand="0" w:oddHBand="0" w:evenHBand="0" w:firstRowFirstColumn="0" w:firstRowLastColumn="0" w:lastRowFirstColumn="0" w:lastRowLastColumn="0"/>
            <w:tcW w:w="1080" w:type="dxa"/>
          </w:tcPr>
          <w:p w14:paraId="135EC4F2"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5B6271F" w14:textId="77777777" w:rsidR="000C41A3" w:rsidRPr="00F65579" w:rsidRDefault="000C41A3" w:rsidP="000C41A3">
            <w:pPr>
              <w:pStyle w:val="Tabletextright"/>
            </w:pPr>
          </w:p>
        </w:tc>
      </w:tr>
      <w:tr w:rsidR="000C41A3" w:rsidRPr="00F65579" w14:paraId="2212AB11"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45D3DE9F" w14:textId="77777777" w:rsidR="000C41A3" w:rsidRPr="00F65579" w:rsidRDefault="000C41A3" w:rsidP="000C41A3">
            <w:pPr>
              <w:pStyle w:val="Tabletextbold"/>
            </w:pPr>
            <w:r w:rsidRPr="00F65579">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6C1058FE"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80" w:type="dxa"/>
          </w:tcPr>
          <w:p w14:paraId="4A33034E" w14:textId="77777777" w:rsidR="000C41A3" w:rsidRPr="00F65579" w:rsidRDefault="000C41A3" w:rsidP="000C41A3">
            <w:pPr>
              <w:pStyle w:val="Tabletextright"/>
              <w:rPr>
                <w:bCs/>
              </w:rPr>
            </w:pPr>
          </w:p>
        </w:tc>
      </w:tr>
      <w:tr w:rsidR="000C41A3" w:rsidRPr="00F65579" w14:paraId="4F720C25"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41397BF3" w14:textId="77777777" w:rsidR="000C41A3" w:rsidRPr="00F65579" w:rsidRDefault="000C41A3" w:rsidP="000C41A3">
            <w:pPr>
              <w:pStyle w:val="Tabletext"/>
            </w:pPr>
            <w:r w:rsidRPr="00F65579">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tcPr>
          <w:p w14:paraId="5554EBC6" w14:textId="77777777" w:rsidR="000C41A3" w:rsidRPr="00F65579" w:rsidRDefault="000C41A3" w:rsidP="000C41A3">
            <w:pPr>
              <w:pStyle w:val="Tabletextright"/>
              <w:rPr>
                <w:bCs/>
              </w:rPr>
            </w:pPr>
            <w:r w:rsidRPr="00F65579">
              <w:t xml:space="preserve">4 911 </w:t>
            </w:r>
          </w:p>
        </w:tc>
        <w:tc>
          <w:tcPr>
            <w:cnfStyle w:val="000001000000" w:firstRow="0" w:lastRow="0" w:firstColumn="0" w:lastColumn="0" w:oddVBand="0" w:evenVBand="1" w:oddHBand="0" w:evenHBand="0" w:firstRowFirstColumn="0" w:firstRowLastColumn="0" w:lastRowFirstColumn="0" w:lastRowLastColumn="0"/>
            <w:tcW w:w="1080" w:type="dxa"/>
          </w:tcPr>
          <w:p w14:paraId="35E5E43F" w14:textId="77777777" w:rsidR="000C41A3" w:rsidRPr="00F65579" w:rsidRDefault="000C41A3" w:rsidP="000C41A3">
            <w:pPr>
              <w:pStyle w:val="Tabletextright"/>
              <w:rPr>
                <w:bCs/>
              </w:rPr>
            </w:pPr>
            <w:r w:rsidRPr="00F65579">
              <w:rPr>
                <w:bCs/>
              </w:rPr>
              <w:t xml:space="preserve">2 671 </w:t>
            </w:r>
          </w:p>
        </w:tc>
      </w:tr>
      <w:tr w:rsidR="000C41A3" w:rsidRPr="00F65579" w14:paraId="1F4B970A"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6548B750" w14:textId="77777777" w:rsidR="000C41A3" w:rsidRPr="00F65579" w:rsidRDefault="000C41A3" w:rsidP="000C41A3">
            <w:pPr>
              <w:pStyle w:val="Tabletext"/>
            </w:pPr>
            <w:r w:rsidRPr="00F65579">
              <w:t>Additions</w:t>
            </w:r>
          </w:p>
        </w:tc>
        <w:tc>
          <w:tcPr>
            <w:cnfStyle w:val="000010000000" w:firstRow="0" w:lastRow="0" w:firstColumn="0" w:lastColumn="0" w:oddVBand="1" w:evenVBand="0" w:oddHBand="0" w:evenHBand="0" w:firstRowFirstColumn="0" w:firstRowLastColumn="0" w:lastRowFirstColumn="0" w:lastRowLastColumn="0"/>
            <w:tcW w:w="1080" w:type="dxa"/>
          </w:tcPr>
          <w:p w14:paraId="31AD6A08" w14:textId="77777777" w:rsidR="000C41A3" w:rsidRPr="00F65579" w:rsidRDefault="000C41A3" w:rsidP="000C41A3">
            <w:pPr>
              <w:pStyle w:val="Tabletextright"/>
              <w:rPr>
                <w:bCs/>
              </w:rPr>
            </w:pPr>
            <w:r w:rsidRPr="00F65579">
              <w:t xml:space="preserve">4 512 </w:t>
            </w:r>
          </w:p>
        </w:tc>
        <w:tc>
          <w:tcPr>
            <w:cnfStyle w:val="000001000000" w:firstRow="0" w:lastRow="0" w:firstColumn="0" w:lastColumn="0" w:oddVBand="0" w:evenVBand="1" w:oddHBand="0" w:evenHBand="0" w:firstRowFirstColumn="0" w:firstRowLastColumn="0" w:lastRowFirstColumn="0" w:lastRowLastColumn="0"/>
            <w:tcW w:w="1080" w:type="dxa"/>
          </w:tcPr>
          <w:p w14:paraId="64C972F2" w14:textId="77777777" w:rsidR="000C41A3" w:rsidRPr="00F65579" w:rsidRDefault="000C41A3" w:rsidP="000C41A3">
            <w:pPr>
              <w:pStyle w:val="Tabletextright"/>
              <w:rPr>
                <w:bCs/>
              </w:rPr>
            </w:pPr>
            <w:r w:rsidRPr="00F65579">
              <w:rPr>
                <w:bCs/>
              </w:rPr>
              <w:t xml:space="preserve">5 408 </w:t>
            </w:r>
          </w:p>
        </w:tc>
      </w:tr>
      <w:tr w:rsidR="000C41A3" w:rsidRPr="00F65579" w14:paraId="4968698A"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31EE2E67" w14:textId="77777777" w:rsidR="000C41A3" w:rsidRPr="00F65579" w:rsidRDefault="000C41A3" w:rsidP="000C41A3">
            <w:pPr>
              <w:pStyle w:val="Tabletext"/>
            </w:pPr>
            <w:r w:rsidRPr="00F65579">
              <w:t>Transfers to 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1977021B" w14:textId="77777777" w:rsidR="000C41A3" w:rsidRPr="00F65579" w:rsidRDefault="000C41A3" w:rsidP="000C41A3">
            <w:pPr>
              <w:pStyle w:val="Tabletextright"/>
              <w:rPr>
                <w:bCs/>
              </w:rPr>
            </w:pPr>
            <w:r w:rsidRPr="00F65579">
              <w:t>(2 364)</w:t>
            </w:r>
          </w:p>
        </w:tc>
        <w:tc>
          <w:tcPr>
            <w:cnfStyle w:val="000001000000" w:firstRow="0" w:lastRow="0" w:firstColumn="0" w:lastColumn="0" w:oddVBand="0" w:evenVBand="1" w:oddHBand="0" w:evenHBand="0" w:firstRowFirstColumn="0" w:firstRowLastColumn="0" w:lastRowFirstColumn="0" w:lastRowLastColumn="0"/>
            <w:tcW w:w="1080" w:type="dxa"/>
          </w:tcPr>
          <w:p w14:paraId="059893BD" w14:textId="77777777" w:rsidR="000C41A3" w:rsidRPr="00F65579" w:rsidRDefault="000C41A3" w:rsidP="000C41A3">
            <w:pPr>
              <w:pStyle w:val="Tabletextright"/>
              <w:rPr>
                <w:bCs/>
              </w:rPr>
            </w:pPr>
            <w:r w:rsidRPr="00F65579">
              <w:rPr>
                <w:bCs/>
              </w:rPr>
              <w:t>(3 168)</w:t>
            </w:r>
          </w:p>
        </w:tc>
      </w:tr>
      <w:tr w:rsidR="000C41A3" w:rsidRPr="00F65579" w14:paraId="52361B90"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45A5AF98" w14:textId="77777777" w:rsidR="000C41A3" w:rsidRPr="00F65579" w:rsidRDefault="000C41A3" w:rsidP="000C41A3">
            <w:pPr>
              <w:pStyle w:val="Tabletext"/>
            </w:pPr>
            <w:r w:rsidRPr="00F65579">
              <w:t>Transfers to property, plant and equipment</w:t>
            </w:r>
          </w:p>
        </w:tc>
        <w:tc>
          <w:tcPr>
            <w:cnfStyle w:val="000010000000" w:firstRow="0" w:lastRow="0" w:firstColumn="0" w:lastColumn="0" w:oddVBand="1" w:evenVBand="0" w:oddHBand="0" w:evenHBand="0" w:firstRowFirstColumn="0" w:firstRowLastColumn="0" w:lastRowFirstColumn="0" w:lastRowLastColumn="0"/>
            <w:tcW w:w="1080" w:type="dxa"/>
          </w:tcPr>
          <w:p w14:paraId="004E399B" w14:textId="77777777" w:rsidR="000C41A3" w:rsidRPr="00F65579" w:rsidRDefault="000C41A3" w:rsidP="000C41A3">
            <w:pPr>
              <w:pStyle w:val="Tabletextright"/>
            </w:pPr>
            <w:r w:rsidRPr="00F65579">
              <w:t>(476)</w:t>
            </w:r>
          </w:p>
        </w:tc>
        <w:tc>
          <w:tcPr>
            <w:cnfStyle w:val="000001000000" w:firstRow="0" w:lastRow="0" w:firstColumn="0" w:lastColumn="0" w:oddVBand="0" w:evenVBand="1" w:oddHBand="0" w:evenHBand="0" w:firstRowFirstColumn="0" w:firstRowLastColumn="0" w:lastRowFirstColumn="0" w:lastRowLastColumn="0"/>
            <w:tcW w:w="1080" w:type="dxa"/>
          </w:tcPr>
          <w:p w14:paraId="5404AB8D" w14:textId="77777777" w:rsidR="000C41A3" w:rsidRPr="00F65579" w:rsidRDefault="000C41A3" w:rsidP="000C41A3">
            <w:pPr>
              <w:pStyle w:val="Tabletextright"/>
              <w:rPr>
                <w:bCs/>
              </w:rPr>
            </w:pPr>
            <w:r w:rsidRPr="00F65579">
              <w:rPr>
                <w:bCs/>
              </w:rPr>
              <w:t>–</w:t>
            </w:r>
          </w:p>
        </w:tc>
      </w:tr>
      <w:tr w:rsidR="000C41A3" w:rsidRPr="00F65579" w14:paraId="4AC90B93" w14:textId="77777777" w:rsidTr="000C41A3">
        <w:tc>
          <w:tcPr>
            <w:cnfStyle w:val="001000000000" w:firstRow="0" w:lastRow="0" w:firstColumn="1" w:lastColumn="0" w:oddVBand="0" w:evenVBand="0" w:oddHBand="0" w:evenHBand="0" w:firstRowFirstColumn="0" w:firstRowLastColumn="0" w:lastRowFirstColumn="0" w:lastRowLastColumn="0"/>
            <w:tcW w:w="5040" w:type="dxa"/>
          </w:tcPr>
          <w:p w14:paraId="00CC354A" w14:textId="77777777" w:rsidR="000C41A3" w:rsidRPr="00F65579" w:rsidRDefault="000C41A3" w:rsidP="000C41A3">
            <w:pPr>
              <w:pStyle w:val="Tabletextbold"/>
            </w:pPr>
            <w:r w:rsidRPr="00F65579">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tcPr>
          <w:p w14:paraId="3525006C" w14:textId="77777777" w:rsidR="000C41A3" w:rsidRPr="00F65579" w:rsidRDefault="000C41A3" w:rsidP="000C41A3">
            <w:pPr>
              <w:pStyle w:val="Tabletextrightbold"/>
            </w:pPr>
            <w:r w:rsidRPr="00F65579">
              <w:t>6 583</w:t>
            </w:r>
          </w:p>
        </w:tc>
        <w:tc>
          <w:tcPr>
            <w:cnfStyle w:val="000001000000" w:firstRow="0" w:lastRow="0" w:firstColumn="0" w:lastColumn="0" w:oddVBand="0" w:evenVBand="1" w:oddHBand="0" w:evenHBand="0" w:firstRowFirstColumn="0" w:firstRowLastColumn="0" w:lastRowFirstColumn="0" w:lastRowLastColumn="0"/>
            <w:tcW w:w="1080" w:type="dxa"/>
          </w:tcPr>
          <w:p w14:paraId="678DECF9" w14:textId="77777777" w:rsidR="000C41A3" w:rsidRPr="00F65579" w:rsidRDefault="000C41A3" w:rsidP="000C41A3">
            <w:pPr>
              <w:pStyle w:val="Tabletextrightbold"/>
            </w:pPr>
            <w:r w:rsidRPr="00F65579">
              <w:t>4 911</w:t>
            </w:r>
          </w:p>
        </w:tc>
      </w:tr>
    </w:tbl>
    <w:p w14:paraId="1DCDD2FB" w14:textId="77777777" w:rsidR="000C41A3" w:rsidRPr="00F65579" w:rsidRDefault="000C41A3" w:rsidP="000C41A3"/>
    <w:p w14:paraId="7C23B315" w14:textId="77777777" w:rsidR="000C41A3" w:rsidRPr="00F65579" w:rsidRDefault="000C41A3" w:rsidP="000C41A3">
      <w:pPr>
        <w:pStyle w:val="Heading30"/>
        <w:sectPr w:rsidR="000C41A3" w:rsidRPr="00F65579" w:rsidSect="000C41A3">
          <w:headerReference w:type="even" r:id="rId88"/>
          <w:headerReference w:type="default" r:id="rId89"/>
          <w:footerReference w:type="even" r:id="rId90"/>
          <w:pgSz w:w="11909" w:h="16834" w:code="9"/>
          <w:pgMar w:top="1728" w:right="1152" w:bottom="1152" w:left="1152" w:header="720" w:footer="288" w:gutter="0"/>
          <w:cols w:space="720"/>
          <w:noEndnote/>
        </w:sectPr>
      </w:pPr>
    </w:p>
    <w:p w14:paraId="009A2CE9" w14:textId="77777777" w:rsidR="000C41A3" w:rsidRPr="00F65579" w:rsidRDefault="000C41A3" w:rsidP="000C41A3">
      <w:pPr>
        <w:pStyle w:val="Heading30"/>
      </w:pPr>
      <w:r w:rsidRPr="00F65579">
        <w:lastRenderedPageBreak/>
        <w:t>Initial recognition</w:t>
      </w:r>
    </w:p>
    <w:p w14:paraId="35B998EC" w14:textId="77777777" w:rsidR="000C41A3" w:rsidRPr="00F65579" w:rsidRDefault="000C41A3" w:rsidP="000C41A3">
      <w:r w:rsidRPr="00F65579">
        <w:t>Intangible assets represent identifiable non-monetary assets without physical substance. Purchased intangible assets are initially recognised at cost. Subsequently, purchased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The Department’s internally generated produced assets comprise capitalised software development.</w:t>
      </w:r>
    </w:p>
    <w:p w14:paraId="2C2C6B01" w14:textId="77777777" w:rsidR="000C41A3" w:rsidRPr="00F65579" w:rsidRDefault="000C41A3" w:rsidP="000C41A3">
      <w:r w:rsidRPr="00F65579">
        <w:t xml:space="preserve">When the recognition criteria in </w:t>
      </w:r>
      <w:r w:rsidR="00A4639D" w:rsidRPr="00F65579">
        <w:t>AASB</w:t>
      </w:r>
      <w:r w:rsidR="00A4639D" w:rsidRPr="00F65579">
        <w:rPr>
          <w:rFonts w:ascii="Calibri" w:hAnsi="Calibri" w:cs="Calibri"/>
        </w:rPr>
        <w:t> </w:t>
      </w:r>
      <w:r w:rsidRPr="00F65579">
        <w:t xml:space="preserve">138 </w:t>
      </w:r>
      <w:r w:rsidRPr="00F65579">
        <w:rPr>
          <w:i/>
        </w:rPr>
        <w:t>Intangible Assets</w:t>
      </w:r>
      <w:r w:rsidRPr="00F65579">
        <w:t xml:space="preserve"> are met, internally generated intangible assets are recognised and measured at cost less accumulated amortisation and impairment. An internally generated intangible asset arising from development (or from the development phase of an internal project) is recognised if, and only if, all of the following are demonstrated:</w:t>
      </w:r>
    </w:p>
    <w:p w14:paraId="3F11DF6D" w14:textId="77777777" w:rsidR="000C41A3" w:rsidRPr="00F65579" w:rsidRDefault="000C41A3" w:rsidP="000C41A3">
      <w:pPr>
        <w:pStyle w:val="Normalhanging"/>
      </w:pPr>
      <w:r w:rsidRPr="00F65579">
        <w:t>(a)</w:t>
      </w:r>
      <w:r w:rsidRPr="00F65579">
        <w:tab/>
        <w:t>the technical feasibility of completing the intangible asset so that it will be available for use or sale;</w:t>
      </w:r>
    </w:p>
    <w:p w14:paraId="2BB53F2D" w14:textId="77777777" w:rsidR="000C41A3" w:rsidRPr="00F65579" w:rsidRDefault="000C41A3" w:rsidP="000C41A3">
      <w:pPr>
        <w:pStyle w:val="Normalhanging"/>
      </w:pPr>
      <w:r w:rsidRPr="00F65579">
        <w:t>(b)</w:t>
      </w:r>
      <w:r w:rsidRPr="00F65579">
        <w:tab/>
        <w:t>an intention to complete the intangible asset and use or sell it;</w:t>
      </w:r>
    </w:p>
    <w:p w14:paraId="63456E5F" w14:textId="77777777" w:rsidR="000C41A3" w:rsidRPr="00F65579" w:rsidRDefault="000C41A3" w:rsidP="000C41A3">
      <w:pPr>
        <w:pStyle w:val="Normalhanging"/>
      </w:pPr>
      <w:r w:rsidRPr="00F65579">
        <w:t>(c)</w:t>
      </w:r>
      <w:r w:rsidRPr="00F65579">
        <w:tab/>
        <w:t xml:space="preserve">the ability to use or sell the intangible asset; </w:t>
      </w:r>
    </w:p>
    <w:p w14:paraId="79A82839" w14:textId="77777777" w:rsidR="000C41A3" w:rsidRPr="00F65579" w:rsidRDefault="000C41A3" w:rsidP="000C41A3">
      <w:pPr>
        <w:pStyle w:val="Normalhanging"/>
      </w:pPr>
      <w:r w:rsidRPr="00F65579">
        <w:t>(d)</w:t>
      </w:r>
      <w:r w:rsidRPr="00F65579">
        <w:tab/>
        <w:t>the intangible asset will generate probable future economic benefits;</w:t>
      </w:r>
    </w:p>
    <w:p w14:paraId="431BFA42" w14:textId="77777777" w:rsidR="000C41A3" w:rsidRPr="00F65579" w:rsidRDefault="000C41A3" w:rsidP="000C41A3">
      <w:pPr>
        <w:pStyle w:val="Normalhanging"/>
      </w:pPr>
      <w:r w:rsidRPr="00F65579">
        <w:t>(e)</w:t>
      </w:r>
      <w:r w:rsidRPr="00F65579">
        <w:tab/>
        <w:t>the availability of adequate technical, financial and other resources to complete the development and to use or sell the intangible asset; and</w:t>
      </w:r>
    </w:p>
    <w:p w14:paraId="235C9104" w14:textId="77777777" w:rsidR="000C41A3" w:rsidRPr="00F65579" w:rsidRDefault="000C41A3" w:rsidP="000C41A3">
      <w:pPr>
        <w:pStyle w:val="Normalhanging"/>
      </w:pPr>
      <w:r w:rsidRPr="00F65579">
        <w:t>(f)</w:t>
      </w:r>
      <w:r w:rsidRPr="00F65579">
        <w:tab/>
        <w:t>the ability to measure reliably the expenditure attributable to the intangible asset during its development.</w:t>
      </w:r>
    </w:p>
    <w:p w14:paraId="31341488" w14:textId="77777777" w:rsidR="000C41A3" w:rsidRPr="00F65579" w:rsidRDefault="000C41A3" w:rsidP="000C41A3">
      <w:pPr>
        <w:pStyle w:val="Heading30"/>
      </w:pPr>
      <w:r w:rsidRPr="00F65579">
        <w:br w:type="column"/>
      </w:r>
      <w:r w:rsidRPr="00F65579">
        <w:t>Subsequent measurement</w:t>
      </w:r>
    </w:p>
    <w:p w14:paraId="36046339" w14:textId="77777777" w:rsidR="000C41A3" w:rsidRPr="00F65579" w:rsidRDefault="000C41A3" w:rsidP="000C41A3">
      <w:r w:rsidRPr="00F65579">
        <w:t>Intangible assets with finite useful lives, are amortised as an ‘expense from transactions’ on a straight line basis over their useful lives. Costs incurred subsequent to initial acquisition are capitalised when it is expected that additional future economic benefits will flow to the Department. Purchased intangible assets include costs incurred in acquiring databases, software and licences that will contribute to future economic benefits.</w:t>
      </w:r>
    </w:p>
    <w:p w14:paraId="615F55ED" w14:textId="77777777" w:rsidR="000C41A3" w:rsidRPr="00F65579" w:rsidRDefault="000C41A3" w:rsidP="000C41A3">
      <w:r w:rsidRPr="00F65579">
        <w:t>The municipal valuations database has been replaced by the centralised municipal property valuation service costs recognised in the comprehensive operating statement.</w:t>
      </w:r>
    </w:p>
    <w:p w14:paraId="2170453C" w14:textId="77777777" w:rsidR="000C41A3" w:rsidRPr="00F65579" w:rsidRDefault="000C41A3" w:rsidP="000C41A3">
      <w:pPr>
        <w:pStyle w:val="Heading30"/>
      </w:pPr>
      <w:r w:rsidRPr="00F65579">
        <w:t>Impairment of intangible assets</w:t>
      </w:r>
    </w:p>
    <w:p w14:paraId="6B1CC3FE" w14:textId="77777777" w:rsidR="000C41A3" w:rsidRPr="00F65579" w:rsidRDefault="000C41A3" w:rsidP="000C41A3">
      <w:r w:rsidRPr="00F65579">
        <w:t>Intangible assets with finite useful lives are tested for impairment whenever an indication of impairment is identified. The policy in connection with testing for impairment is outlined in note 5.1.1.</w:t>
      </w:r>
    </w:p>
    <w:p w14:paraId="4997E620" w14:textId="77777777" w:rsidR="000C41A3" w:rsidRPr="00F65579" w:rsidRDefault="000C41A3" w:rsidP="000C41A3"/>
    <w:bookmarkEnd w:id="90"/>
    <w:p w14:paraId="63644765" w14:textId="77777777" w:rsidR="000C41A3" w:rsidRPr="00F65579" w:rsidRDefault="000C41A3" w:rsidP="000C41A3"/>
    <w:p w14:paraId="1913CB81" w14:textId="77777777" w:rsidR="000C41A3" w:rsidRPr="00F65579" w:rsidRDefault="000C41A3" w:rsidP="000C41A3"/>
    <w:p w14:paraId="2772D73A" w14:textId="77777777" w:rsidR="000C41A3" w:rsidRPr="00F65579" w:rsidRDefault="000C41A3" w:rsidP="000C41A3">
      <w:pPr>
        <w:sectPr w:rsidR="000C41A3" w:rsidRPr="00F65579" w:rsidSect="000C41A3">
          <w:headerReference w:type="default" r:id="rId91"/>
          <w:footerReference w:type="default" r:id="rId92"/>
          <w:pgSz w:w="11909" w:h="16834" w:code="9"/>
          <w:pgMar w:top="1728" w:right="1152" w:bottom="1152" w:left="1152" w:header="720" w:footer="288" w:gutter="0"/>
          <w:cols w:num="2" w:space="720"/>
          <w:noEndnote/>
        </w:sectPr>
      </w:pPr>
    </w:p>
    <w:p w14:paraId="7BB78ADB" w14:textId="77777777" w:rsidR="000C41A3" w:rsidRPr="00F65579" w:rsidRDefault="000C41A3" w:rsidP="000C41A3">
      <w:pPr>
        <w:pStyle w:val="Heading1numbered"/>
      </w:pPr>
      <w:bookmarkStart w:id="98" w:name="_Toc17186222"/>
      <w:r w:rsidRPr="00F65579">
        <w:lastRenderedPageBreak/>
        <w:t>Other assets and liabilities</w:t>
      </w:r>
      <w:bookmarkEnd w:id="98"/>
    </w:p>
    <w:p w14:paraId="4B56FC01" w14:textId="77777777" w:rsidR="000C41A3" w:rsidRPr="00F65579" w:rsidRDefault="000C41A3" w:rsidP="000C41A3">
      <w:pPr>
        <w:sectPr w:rsidR="000C41A3" w:rsidRPr="00F65579" w:rsidSect="000C41A3">
          <w:headerReference w:type="even" r:id="rId93"/>
          <w:headerReference w:type="default" r:id="rId94"/>
          <w:pgSz w:w="11909" w:h="16834" w:code="9"/>
          <w:pgMar w:top="1728" w:right="1152" w:bottom="1152" w:left="1152" w:header="720" w:footer="288" w:gutter="0"/>
          <w:cols w:space="720"/>
          <w:noEndnote/>
        </w:sectPr>
      </w:pPr>
    </w:p>
    <w:p w14:paraId="630E835C" w14:textId="77777777" w:rsidR="000C41A3" w:rsidRPr="00F65579" w:rsidRDefault="000C41A3" w:rsidP="000C41A3">
      <w:pPr>
        <w:pStyle w:val="Heading4"/>
      </w:pPr>
      <w:bookmarkStart w:id="99" w:name="Section_06"/>
      <w:r w:rsidRPr="00F65579">
        <w:t>Introduction</w:t>
      </w:r>
    </w:p>
    <w:p w14:paraId="3ED247D3" w14:textId="77777777" w:rsidR="000C41A3" w:rsidRPr="00F65579" w:rsidRDefault="000C41A3" w:rsidP="000C41A3">
      <w:r w:rsidRPr="00F65579">
        <w:t>This section sets out the receivables, assets held for sale and payables that arise from the Department’s controlled operations.</w:t>
      </w:r>
    </w:p>
    <w:p w14:paraId="241A369B" w14:textId="77777777" w:rsidR="000C41A3" w:rsidRPr="00F65579" w:rsidRDefault="000C41A3" w:rsidP="000C41A3">
      <w:pPr>
        <w:pStyle w:val="Heading4"/>
      </w:pPr>
      <w:r w:rsidRPr="00F65579">
        <w:br w:type="column"/>
      </w:r>
      <w:r w:rsidRPr="00F65579">
        <w:t>Structure</w:t>
      </w:r>
    </w:p>
    <w:p w14:paraId="1CADA0B1" w14:textId="5D423608" w:rsidR="000D7749" w:rsidRPr="00F65579" w:rsidRDefault="000C41A3">
      <w:pPr>
        <w:pStyle w:val="TOC5"/>
        <w:rPr>
          <w:noProof/>
          <w:color w:val="auto"/>
          <w:sz w:val="22"/>
        </w:rPr>
      </w:pPr>
      <w:r w:rsidRPr="00F65579">
        <w:fldChar w:fldCharType="begin"/>
      </w:r>
      <w:r w:rsidRPr="00F65579">
        <w:instrText xml:space="preserve"> TOC \h \z \t "Heading 2 numbered,5" \b Section_06 </w:instrText>
      </w:r>
      <w:r w:rsidRPr="00F65579">
        <w:fldChar w:fldCharType="separate"/>
      </w:r>
      <w:hyperlink w:anchor="_Toc17189304" w:history="1">
        <w:r w:rsidR="000D7749" w:rsidRPr="00F65579">
          <w:rPr>
            <w:rStyle w:val="Hyperlink"/>
            <w:noProof/>
          </w:rPr>
          <w:t>6.1</w:t>
        </w:r>
        <w:r w:rsidR="000D7749" w:rsidRPr="00F65579">
          <w:rPr>
            <w:noProof/>
            <w:color w:val="auto"/>
            <w:sz w:val="22"/>
          </w:rPr>
          <w:tab/>
        </w:r>
        <w:r w:rsidR="000D7749" w:rsidRPr="00F65579">
          <w:rPr>
            <w:rStyle w:val="Hyperlink"/>
            <w:noProof/>
          </w:rPr>
          <w:t>Receivables</w:t>
        </w:r>
        <w:r w:rsidR="000D7749" w:rsidRPr="00F65579">
          <w:rPr>
            <w:noProof/>
            <w:webHidden/>
          </w:rPr>
          <w:tab/>
        </w:r>
        <w:r w:rsidR="000D7749" w:rsidRPr="00F65579">
          <w:rPr>
            <w:noProof/>
            <w:webHidden/>
          </w:rPr>
          <w:fldChar w:fldCharType="begin"/>
        </w:r>
        <w:r w:rsidR="000D7749" w:rsidRPr="00F65579">
          <w:rPr>
            <w:noProof/>
            <w:webHidden/>
          </w:rPr>
          <w:instrText xml:space="preserve"> PAGEREF _Toc17189304 \h </w:instrText>
        </w:r>
        <w:r w:rsidR="000D7749" w:rsidRPr="00F65579">
          <w:rPr>
            <w:noProof/>
            <w:webHidden/>
          </w:rPr>
        </w:r>
        <w:r w:rsidR="000D7749" w:rsidRPr="00F65579">
          <w:rPr>
            <w:noProof/>
            <w:webHidden/>
          </w:rPr>
          <w:fldChar w:fldCharType="separate"/>
        </w:r>
        <w:r w:rsidR="002C2B48">
          <w:rPr>
            <w:noProof/>
            <w:webHidden/>
          </w:rPr>
          <w:t>76</w:t>
        </w:r>
        <w:r w:rsidR="000D7749" w:rsidRPr="00F65579">
          <w:rPr>
            <w:noProof/>
            <w:webHidden/>
          </w:rPr>
          <w:fldChar w:fldCharType="end"/>
        </w:r>
      </w:hyperlink>
    </w:p>
    <w:p w14:paraId="4BFA6B9C" w14:textId="01BE9E9E" w:rsidR="000D7749" w:rsidRPr="00F65579" w:rsidRDefault="00DA453D">
      <w:pPr>
        <w:pStyle w:val="TOC5"/>
        <w:rPr>
          <w:noProof/>
          <w:color w:val="auto"/>
          <w:sz w:val="22"/>
        </w:rPr>
      </w:pPr>
      <w:hyperlink w:anchor="_Toc17189305" w:history="1">
        <w:r w:rsidR="000D7749" w:rsidRPr="00F65579">
          <w:rPr>
            <w:rStyle w:val="Hyperlink"/>
            <w:noProof/>
          </w:rPr>
          <w:t>6.2</w:t>
        </w:r>
        <w:r w:rsidR="000D7749" w:rsidRPr="00F65579">
          <w:rPr>
            <w:noProof/>
            <w:color w:val="auto"/>
            <w:sz w:val="22"/>
          </w:rPr>
          <w:tab/>
        </w:r>
        <w:r w:rsidR="000D7749" w:rsidRPr="00F65579">
          <w:rPr>
            <w:rStyle w:val="Hyperlink"/>
            <w:noProof/>
          </w:rPr>
          <w:t>Payables</w:t>
        </w:r>
        <w:r w:rsidR="000D7749" w:rsidRPr="00F65579">
          <w:rPr>
            <w:noProof/>
            <w:webHidden/>
          </w:rPr>
          <w:tab/>
        </w:r>
        <w:r w:rsidR="000D7749" w:rsidRPr="00F65579">
          <w:rPr>
            <w:noProof/>
            <w:webHidden/>
          </w:rPr>
          <w:fldChar w:fldCharType="begin"/>
        </w:r>
        <w:r w:rsidR="000D7749" w:rsidRPr="00F65579">
          <w:rPr>
            <w:noProof/>
            <w:webHidden/>
          </w:rPr>
          <w:instrText xml:space="preserve"> PAGEREF _Toc17189305 \h </w:instrText>
        </w:r>
        <w:r w:rsidR="000D7749" w:rsidRPr="00F65579">
          <w:rPr>
            <w:noProof/>
            <w:webHidden/>
          </w:rPr>
        </w:r>
        <w:r w:rsidR="000D7749" w:rsidRPr="00F65579">
          <w:rPr>
            <w:noProof/>
            <w:webHidden/>
          </w:rPr>
          <w:fldChar w:fldCharType="separate"/>
        </w:r>
        <w:r w:rsidR="002C2B48">
          <w:rPr>
            <w:noProof/>
            <w:webHidden/>
          </w:rPr>
          <w:t>77</w:t>
        </w:r>
        <w:r w:rsidR="000D7749" w:rsidRPr="00F65579">
          <w:rPr>
            <w:noProof/>
            <w:webHidden/>
          </w:rPr>
          <w:fldChar w:fldCharType="end"/>
        </w:r>
      </w:hyperlink>
    </w:p>
    <w:p w14:paraId="60FF1A2F" w14:textId="20E74A4F" w:rsidR="000D7749" w:rsidRPr="00F65579" w:rsidRDefault="00DA453D">
      <w:pPr>
        <w:pStyle w:val="TOC5"/>
        <w:rPr>
          <w:noProof/>
          <w:color w:val="auto"/>
          <w:sz w:val="22"/>
        </w:rPr>
      </w:pPr>
      <w:hyperlink w:anchor="_Toc17189306" w:history="1">
        <w:r w:rsidR="000D7749" w:rsidRPr="00F65579">
          <w:rPr>
            <w:rStyle w:val="Hyperlink"/>
            <w:noProof/>
          </w:rPr>
          <w:t>6.3</w:t>
        </w:r>
        <w:r w:rsidR="000D7749" w:rsidRPr="00F65579">
          <w:rPr>
            <w:noProof/>
            <w:color w:val="auto"/>
            <w:sz w:val="22"/>
          </w:rPr>
          <w:tab/>
        </w:r>
        <w:r w:rsidR="000D7749" w:rsidRPr="00F65579">
          <w:rPr>
            <w:rStyle w:val="Hyperlink"/>
            <w:noProof/>
          </w:rPr>
          <w:t>Non</w:t>
        </w:r>
        <w:r w:rsidR="000D7749" w:rsidRPr="00F65579">
          <w:rPr>
            <w:rStyle w:val="Hyperlink"/>
            <w:noProof/>
          </w:rPr>
          <w:noBreakHyphen/>
          <w:t>financial assets classified as held for sale</w:t>
        </w:r>
        <w:r w:rsidR="000D7749" w:rsidRPr="00F65579">
          <w:rPr>
            <w:noProof/>
            <w:webHidden/>
          </w:rPr>
          <w:tab/>
        </w:r>
        <w:r w:rsidR="000D7749" w:rsidRPr="00F65579">
          <w:rPr>
            <w:noProof/>
            <w:webHidden/>
          </w:rPr>
          <w:fldChar w:fldCharType="begin"/>
        </w:r>
        <w:r w:rsidR="000D7749" w:rsidRPr="00F65579">
          <w:rPr>
            <w:noProof/>
            <w:webHidden/>
          </w:rPr>
          <w:instrText xml:space="preserve"> PAGEREF _Toc17189306 \h </w:instrText>
        </w:r>
        <w:r w:rsidR="000D7749" w:rsidRPr="00F65579">
          <w:rPr>
            <w:noProof/>
            <w:webHidden/>
          </w:rPr>
        </w:r>
        <w:r w:rsidR="000D7749" w:rsidRPr="00F65579">
          <w:rPr>
            <w:noProof/>
            <w:webHidden/>
          </w:rPr>
          <w:fldChar w:fldCharType="separate"/>
        </w:r>
        <w:r w:rsidR="002C2B48">
          <w:rPr>
            <w:noProof/>
            <w:webHidden/>
          </w:rPr>
          <w:t>78</w:t>
        </w:r>
        <w:r w:rsidR="000D7749" w:rsidRPr="00F65579">
          <w:rPr>
            <w:noProof/>
            <w:webHidden/>
          </w:rPr>
          <w:fldChar w:fldCharType="end"/>
        </w:r>
      </w:hyperlink>
    </w:p>
    <w:p w14:paraId="359C6719" w14:textId="45559488" w:rsidR="000D7749" w:rsidRPr="00F65579" w:rsidRDefault="00DA453D">
      <w:pPr>
        <w:pStyle w:val="TOC5"/>
        <w:rPr>
          <w:noProof/>
          <w:color w:val="auto"/>
          <w:sz w:val="22"/>
        </w:rPr>
      </w:pPr>
      <w:hyperlink w:anchor="_Toc17189307" w:history="1">
        <w:r w:rsidR="000D7749" w:rsidRPr="00F65579">
          <w:rPr>
            <w:rStyle w:val="Hyperlink"/>
            <w:noProof/>
          </w:rPr>
          <w:t>6.4</w:t>
        </w:r>
        <w:r w:rsidR="000D7749" w:rsidRPr="00F65579">
          <w:rPr>
            <w:noProof/>
            <w:color w:val="auto"/>
            <w:sz w:val="22"/>
          </w:rPr>
          <w:tab/>
        </w:r>
        <w:r w:rsidR="000D7749" w:rsidRPr="00F65579">
          <w:rPr>
            <w:rStyle w:val="Hyperlink"/>
            <w:noProof/>
          </w:rPr>
          <w:t>Unearned income</w:t>
        </w:r>
        <w:r w:rsidR="000D7749" w:rsidRPr="00F65579">
          <w:rPr>
            <w:noProof/>
            <w:webHidden/>
          </w:rPr>
          <w:tab/>
        </w:r>
        <w:r w:rsidR="000D7749" w:rsidRPr="00F65579">
          <w:rPr>
            <w:noProof/>
            <w:webHidden/>
          </w:rPr>
          <w:fldChar w:fldCharType="begin"/>
        </w:r>
        <w:r w:rsidR="000D7749" w:rsidRPr="00F65579">
          <w:rPr>
            <w:noProof/>
            <w:webHidden/>
          </w:rPr>
          <w:instrText xml:space="preserve"> PAGEREF _Toc17189307 \h </w:instrText>
        </w:r>
        <w:r w:rsidR="000D7749" w:rsidRPr="00F65579">
          <w:rPr>
            <w:noProof/>
            <w:webHidden/>
          </w:rPr>
        </w:r>
        <w:r w:rsidR="000D7749" w:rsidRPr="00F65579">
          <w:rPr>
            <w:noProof/>
            <w:webHidden/>
          </w:rPr>
          <w:fldChar w:fldCharType="separate"/>
        </w:r>
        <w:r w:rsidR="002C2B48">
          <w:rPr>
            <w:noProof/>
            <w:webHidden/>
          </w:rPr>
          <w:t>78</w:t>
        </w:r>
        <w:r w:rsidR="000D7749" w:rsidRPr="00F65579">
          <w:rPr>
            <w:noProof/>
            <w:webHidden/>
          </w:rPr>
          <w:fldChar w:fldCharType="end"/>
        </w:r>
      </w:hyperlink>
    </w:p>
    <w:p w14:paraId="4C2C04BF" w14:textId="77777777" w:rsidR="000C41A3" w:rsidRPr="00F65579" w:rsidRDefault="000C41A3" w:rsidP="000C41A3">
      <w:r w:rsidRPr="00F65579">
        <w:rPr>
          <w:b/>
          <w:spacing w:val="-2"/>
          <w:szCs w:val="19"/>
        </w:rPr>
        <w:fldChar w:fldCharType="end"/>
      </w:r>
    </w:p>
    <w:p w14:paraId="4FBEE4FC"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696369F7" w14:textId="77777777" w:rsidR="000C41A3" w:rsidRPr="00F65579" w:rsidRDefault="000C41A3" w:rsidP="000C41A3">
      <w:pPr>
        <w:pStyle w:val="Heading2numbered"/>
      </w:pPr>
      <w:bookmarkStart w:id="100" w:name="_Toc17186223"/>
      <w:bookmarkStart w:id="101" w:name="_Toc17189304"/>
      <w:r w:rsidRPr="00F65579">
        <w:t>Receivables</w:t>
      </w:r>
      <w:bookmarkEnd w:id="100"/>
      <w:bookmarkEnd w:id="101"/>
    </w:p>
    <w:tbl>
      <w:tblPr>
        <w:tblStyle w:val="AnnualReporttexttable"/>
        <w:tblW w:w="0" w:type="auto"/>
        <w:tblLayout w:type="fixed"/>
        <w:tblLook w:val="0080" w:firstRow="0" w:lastRow="0" w:firstColumn="1" w:lastColumn="0" w:noHBand="0" w:noVBand="0"/>
      </w:tblPr>
      <w:tblGrid>
        <w:gridCol w:w="6629"/>
        <w:gridCol w:w="1134"/>
        <w:gridCol w:w="1134"/>
      </w:tblGrid>
      <w:tr w:rsidR="000C41A3" w:rsidRPr="00F65579" w14:paraId="42CF6BFE"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25E52171"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6240B76D" w14:textId="77777777" w:rsidR="000C41A3" w:rsidRPr="00F65579" w:rsidRDefault="000C41A3" w:rsidP="000C41A3">
            <w:pPr>
              <w:pStyle w:val="Tabletextheadingright"/>
              <w:rPr>
                <w:bCs/>
                <w:color w:val="000000"/>
              </w:rPr>
            </w:pPr>
            <w:r w:rsidRPr="00F65579">
              <w:t>2019</w:t>
            </w:r>
            <w:r w:rsidRPr="00F65579">
              <w:br/>
              <w:t>$’000</w:t>
            </w:r>
          </w:p>
        </w:tc>
        <w:tc>
          <w:tcPr>
            <w:cnfStyle w:val="000001000000" w:firstRow="0" w:lastRow="0" w:firstColumn="0" w:lastColumn="0" w:oddVBand="0" w:evenVBand="1" w:oddHBand="0" w:evenHBand="0" w:firstRowFirstColumn="0" w:firstRowLastColumn="0" w:lastRowFirstColumn="0" w:lastRowLastColumn="0"/>
            <w:tcW w:w="1134" w:type="dxa"/>
          </w:tcPr>
          <w:p w14:paraId="67C9C675" w14:textId="77777777" w:rsidR="000C41A3" w:rsidRPr="00F65579" w:rsidRDefault="000C41A3" w:rsidP="000C41A3">
            <w:pPr>
              <w:pStyle w:val="Tabletextheadingright"/>
              <w:rPr>
                <w:bCs/>
                <w:color w:val="000000"/>
              </w:rPr>
            </w:pPr>
            <w:r w:rsidRPr="00F65579">
              <w:t>2018</w:t>
            </w:r>
            <w:r w:rsidRPr="00F65579">
              <w:br/>
              <w:t>$’000</w:t>
            </w:r>
          </w:p>
        </w:tc>
      </w:tr>
      <w:tr w:rsidR="000C41A3" w:rsidRPr="00F65579" w14:paraId="19BEBDC7"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2A6EC1EC" w14:textId="77777777" w:rsidR="000C41A3" w:rsidRPr="00F65579" w:rsidRDefault="000C41A3" w:rsidP="000C41A3">
            <w:pPr>
              <w:pStyle w:val="Tabletextbold"/>
            </w:pPr>
            <w:r w:rsidRPr="00F65579">
              <w:t>Current:</w:t>
            </w:r>
          </w:p>
        </w:tc>
        <w:tc>
          <w:tcPr>
            <w:cnfStyle w:val="000010000000" w:firstRow="0" w:lastRow="0" w:firstColumn="0" w:lastColumn="0" w:oddVBand="1" w:evenVBand="0" w:oddHBand="0" w:evenHBand="0" w:firstRowFirstColumn="0" w:firstRowLastColumn="0" w:lastRowFirstColumn="0" w:lastRowLastColumn="0"/>
            <w:tcW w:w="1134" w:type="dxa"/>
          </w:tcPr>
          <w:p w14:paraId="76123B9F" w14:textId="77777777" w:rsidR="000C41A3" w:rsidRPr="00F65579" w:rsidRDefault="000C41A3" w:rsidP="000C41A3">
            <w:pPr>
              <w:pStyle w:val="Tabletextright"/>
              <w:rPr>
                <w:bCs/>
                <w:color w:val="000000"/>
              </w:rPr>
            </w:pPr>
          </w:p>
        </w:tc>
        <w:tc>
          <w:tcPr>
            <w:cnfStyle w:val="000001000000" w:firstRow="0" w:lastRow="0" w:firstColumn="0" w:lastColumn="0" w:oddVBand="0" w:evenVBand="1" w:oddHBand="0" w:evenHBand="0" w:firstRowFirstColumn="0" w:firstRowLastColumn="0" w:lastRowFirstColumn="0" w:lastRowLastColumn="0"/>
            <w:tcW w:w="1134" w:type="dxa"/>
          </w:tcPr>
          <w:p w14:paraId="34862824" w14:textId="77777777" w:rsidR="000C41A3" w:rsidRPr="00F65579" w:rsidRDefault="000C41A3" w:rsidP="000C41A3">
            <w:pPr>
              <w:pStyle w:val="Tabletextright"/>
              <w:rPr>
                <w:bCs/>
                <w:color w:val="000000"/>
              </w:rPr>
            </w:pPr>
          </w:p>
        </w:tc>
      </w:tr>
      <w:tr w:rsidR="000C41A3" w:rsidRPr="00F65579" w14:paraId="19569E8A"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458346D2" w14:textId="77777777" w:rsidR="000C41A3" w:rsidRPr="00F65579" w:rsidRDefault="000C41A3" w:rsidP="000C41A3">
            <w:pPr>
              <w:pStyle w:val="Tabletextbold"/>
            </w:pPr>
            <w:r w:rsidRPr="00F65579">
              <w:t>Contractual</w:t>
            </w:r>
          </w:p>
        </w:tc>
        <w:tc>
          <w:tcPr>
            <w:cnfStyle w:val="000010000000" w:firstRow="0" w:lastRow="0" w:firstColumn="0" w:lastColumn="0" w:oddVBand="1" w:evenVBand="0" w:oddHBand="0" w:evenHBand="0" w:firstRowFirstColumn="0" w:firstRowLastColumn="0" w:lastRowFirstColumn="0" w:lastRowLastColumn="0"/>
            <w:tcW w:w="1134" w:type="dxa"/>
          </w:tcPr>
          <w:p w14:paraId="5840C3B9"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47A17D74" w14:textId="77777777" w:rsidR="000C41A3" w:rsidRPr="00F65579" w:rsidRDefault="000C41A3" w:rsidP="000C41A3">
            <w:pPr>
              <w:pStyle w:val="Tabletextright"/>
              <w:rPr>
                <w:bCs/>
              </w:rPr>
            </w:pPr>
          </w:p>
        </w:tc>
      </w:tr>
      <w:tr w:rsidR="000C41A3" w:rsidRPr="00F65579" w14:paraId="1749A2E3"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2B0CCDFB" w14:textId="77777777" w:rsidR="000C41A3" w:rsidRPr="00F65579" w:rsidRDefault="000C41A3" w:rsidP="000C41A3">
            <w:pPr>
              <w:pStyle w:val="Tabletext"/>
            </w:pPr>
            <w:r w:rsidRPr="00F65579">
              <w:t>Debtors</w:t>
            </w:r>
          </w:p>
        </w:tc>
        <w:tc>
          <w:tcPr>
            <w:cnfStyle w:val="000010000000" w:firstRow="0" w:lastRow="0" w:firstColumn="0" w:lastColumn="0" w:oddVBand="1" w:evenVBand="0" w:oddHBand="0" w:evenHBand="0" w:firstRowFirstColumn="0" w:firstRowLastColumn="0" w:lastRowFirstColumn="0" w:lastRowLastColumn="0"/>
            <w:tcW w:w="1134" w:type="dxa"/>
          </w:tcPr>
          <w:p w14:paraId="2546D25A" w14:textId="5EDBAF3A" w:rsidR="000C41A3" w:rsidRPr="00F65579" w:rsidRDefault="002E07B2" w:rsidP="000C41A3">
            <w:pPr>
              <w:pStyle w:val="Tabletextright"/>
              <w:rPr>
                <w:bCs/>
              </w:rPr>
            </w:pPr>
            <w:r w:rsidRPr="00F65579">
              <w:rPr>
                <w:bCs/>
              </w:rPr>
              <w:t>17 855</w:t>
            </w:r>
          </w:p>
        </w:tc>
        <w:tc>
          <w:tcPr>
            <w:cnfStyle w:val="000001000000" w:firstRow="0" w:lastRow="0" w:firstColumn="0" w:lastColumn="0" w:oddVBand="0" w:evenVBand="1" w:oddHBand="0" w:evenHBand="0" w:firstRowFirstColumn="0" w:firstRowLastColumn="0" w:lastRowFirstColumn="0" w:lastRowLastColumn="0"/>
            <w:tcW w:w="1134" w:type="dxa"/>
          </w:tcPr>
          <w:p w14:paraId="29009B11" w14:textId="77777777" w:rsidR="000C41A3" w:rsidRPr="00F65579" w:rsidRDefault="000C41A3" w:rsidP="000C41A3">
            <w:pPr>
              <w:pStyle w:val="Tabletextright"/>
              <w:rPr>
                <w:bCs/>
              </w:rPr>
            </w:pPr>
            <w:r w:rsidRPr="00F65579">
              <w:rPr>
                <w:bCs/>
              </w:rPr>
              <w:t>14 822</w:t>
            </w:r>
          </w:p>
        </w:tc>
      </w:tr>
      <w:tr w:rsidR="000C41A3" w:rsidRPr="00F65579" w14:paraId="09CCFB9E"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7EFA8B6B"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6CC38779" w14:textId="1002A9B6" w:rsidR="000C41A3" w:rsidRPr="00F65579" w:rsidRDefault="002E07B2" w:rsidP="000C41A3">
            <w:pPr>
              <w:pStyle w:val="Tabletextrightbold"/>
            </w:pPr>
            <w:r w:rsidRPr="00F65579">
              <w:t>17 855</w:t>
            </w:r>
          </w:p>
        </w:tc>
        <w:tc>
          <w:tcPr>
            <w:cnfStyle w:val="000001000000" w:firstRow="0" w:lastRow="0" w:firstColumn="0" w:lastColumn="0" w:oddVBand="0" w:evenVBand="1" w:oddHBand="0" w:evenHBand="0" w:firstRowFirstColumn="0" w:firstRowLastColumn="0" w:lastRowFirstColumn="0" w:lastRowLastColumn="0"/>
            <w:tcW w:w="1134" w:type="dxa"/>
          </w:tcPr>
          <w:p w14:paraId="243113B0" w14:textId="77777777" w:rsidR="000C41A3" w:rsidRPr="00F65579" w:rsidRDefault="000C41A3" w:rsidP="000C41A3">
            <w:pPr>
              <w:pStyle w:val="Tabletextrightbold"/>
            </w:pPr>
            <w:r w:rsidRPr="00F65579">
              <w:t>14 822</w:t>
            </w:r>
          </w:p>
        </w:tc>
      </w:tr>
      <w:tr w:rsidR="000C41A3" w:rsidRPr="00F65579" w14:paraId="75BADB23"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17DD841D" w14:textId="77777777" w:rsidR="000C41A3" w:rsidRPr="00F65579" w:rsidRDefault="000C41A3" w:rsidP="000C41A3">
            <w:pPr>
              <w:pStyle w:val="Tabletextbold"/>
            </w:pPr>
            <w:r w:rsidRPr="00F65579">
              <w:t>Statutory</w:t>
            </w:r>
          </w:p>
        </w:tc>
        <w:tc>
          <w:tcPr>
            <w:cnfStyle w:val="000010000000" w:firstRow="0" w:lastRow="0" w:firstColumn="0" w:lastColumn="0" w:oddVBand="1" w:evenVBand="0" w:oddHBand="0" w:evenHBand="0" w:firstRowFirstColumn="0" w:firstRowLastColumn="0" w:lastRowFirstColumn="0" w:lastRowLastColumn="0"/>
            <w:tcW w:w="1134" w:type="dxa"/>
          </w:tcPr>
          <w:p w14:paraId="28220A5A"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3CF3F2EA" w14:textId="77777777" w:rsidR="000C41A3" w:rsidRPr="00F65579" w:rsidRDefault="000C41A3" w:rsidP="000C41A3">
            <w:pPr>
              <w:pStyle w:val="Tabletextright"/>
              <w:rPr>
                <w:bCs/>
              </w:rPr>
            </w:pPr>
          </w:p>
        </w:tc>
      </w:tr>
      <w:tr w:rsidR="000C41A3" w:rsidRPr="00F65579" w14:paraId="5272E1C9"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1C75CFA5" w14:textId="77777777" w:rsidR="000C41A3" w:rsidRPr="00F65579" w:rsidRDefault="000C41A3" w:rsidP="000C41A3">
            <w:pPr>
              <w:pStyle w:val="Tabletext"/>
            </w:pPr>
            <w:r w:rsidRPr="00F65579">
              <w:t xml:space="preserve">Amounts owing from Victorian Government </w:t>
            </w:r>
            <w:r w:rsidRPr="00F65579">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6EAB9F37" w14:textId="2790C610" w:rsidR="000C41A3" w:rsidRPr="00F65579" w:rsidRDefault="000C41A3" w:rsidP="000C41A3">
            <w:pPr>
              <w:pStyle w:val="Tabletextright"/>
              <w:rPr>
                <w:bCs/>
              </w:rPr>
            </w:pPr>
            <w:r w:rsidRPr="00F65579">
              <w:rPr>
                <w:bCs/>
              </w:rPr>
              <w:t>303 26</w:t>
            </w:r>
            <w:r w:rsidR="002E07B2" w:rsidRPr="00F65579">
              <w:rPr>
                <w:bCs/>
              </w:rPr>
              <w:t>9</w:t>
            </w:r>
          </w:p>
        </w:tc>
        <w:tc>
          <w:tcPr>
            <w:cnfStyle w:val="000001000000" w:firstRow="0" w:lastRow="0" w:firstColumn="0" w:lastColumn="0" w:oddVBand="0" w:evenVBand="1" w:oddHBand="0" w:evenHBand="0" w:firstRowFirstColumn="0" w:firstRowLastColumn="0" w:lastRowFirstColumn="0" w:lastRowLastColumn="0"/>
            <w:tcW w:w="1134" w:type="dxa"/>
          </w:tcPr>
          <w:p w14:paraId="4907FC9D" w14:textId="77777777" w:rsidR="000C41A3" w:rsidRPr="00F65579" w:rsidRDefault="000C41A3" w:rsidP="000C41A3">
            <w:pPr>
              <w:pStyle w:val="Tabletextright"/>
              <w:rPr>
                <w:bCs/>
              </w:rPr>
            </w:pPr>
            <w:r w:rsidRPr="00F65579">
              <w:rPr>
                <w:bCs/>
              </w:rPr>
              <w:t>283 303</w:t>
            </w:r>
          </w:p>
        </w:tc>
      </w:tr>
      <w:tr w:rsidR="000C41A3" w:rsidRPr="00F65579" w14:paraId="64794EF6"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1C4CB231" w14:textId="77777777" w:rsidR="000C41A3" w:rsidRPr="00F65579" w:rsidRDefault="000C41A3" w:rsidP="000C41A3">
            <w:pPr>
              <w:pStyle w:val="Tabletext"/>
            </w:pPr>
            <w:r w:rsidRPr="00F65579">
              <w:t>GST recoverable</w:t>
            </w:r>
          </w:p>
        </w:tc>
        <w:tc>
          <w:tcPr>
            <w:cnfStyle w:val="000010000000" w:firstRow="0" w:lastRow="0" w:firstColumn="0" w:lastColumn="0" w:oddVBand="1" w:evenVBand="0" w:oddHBand="0" w:evenHBand="0" w:firstRowFirstColumn="0" w:firstRowLastColumn="0" w:lastRowFirstColumn="0" w:lastRowLastColumn="0"/>
            <w:tcW w:w="1134" w:type="dxa"/>
          </w:tcPr>
          <w:p w14:paraId="455CB0EE" w14:textId="77777777" w:rsidR="000C41A3" w:rsidRPr="00F65579" w:rsidRDefault="000C41A3" w:rsidP="000C41A3">
            <w:pPr>
              <w:pStyle w:val="Tabletextright"/>
              <w:rPr>
                <w:bCs/>
              </w:rPr>
            </w:pPr>
            <w:r w:rsidRPr="00F65579">
              <w:rPr>
                <w:bCs/>
              </w:rPr>
              <w:t xml:space="preserve">676 </w:t>
            </w:r>
          </w:p>
        </w:tc>
        <w:tc>
          <w:tcPr>
            <w:cnfStyle w:val="000001000000" w:firstRow="0" w:lastRow="0" w:firstColumn="0" w:lastColumn="0" w:oddVBand="0" w:evenVBand="1" w:oddHBand="0" w:evenHBand="0" w:firstRowFirstColumn="0" w:firstRowLastColumn="0" w:lastRowFirstColumn="0" w:lastRowLastColumn="0"/>
            <w:tcW w:w="1134" w:type="dxa"/>
          </w:tcPr>
          <w:p w14:paraId="0FFC7DF8" w14:textId="77777777" w:rsidR="000C41A3" w:rsidRPr="00F65579" w:rsidRDefault="000C41A3" w:rsidP="000C41A3">
            <w:pPr>
              <w:pStyle w:val="Tabletextright"/>
              <w:rPr>
                <w:bCs/>
              </w:rPr>
            </w:pPr>
            <w:r w:rsidRPr="00F65579">
              <w:rPr>
                <w:bCs/>
              </w:rPr>
              <w:t>-</w:t>
            </w:r>
          </w:p>
        </w:tc>
      </w:tr>
      <w:tr w:rsidR="000C41A3" w:rsidRPr="00F65579" w14:paraId="2459E33A"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1CD7123B"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01E31344" w14:textId="353A7A60" w:rsidR="000C41A3" w:rsidRPr="00F65579" w:rsidRDefault="000C41A3" w:rsidP="000C41A3">
            <w:pPr>
              <w:pStyle w:val="Tabletextrightbold"/>
            </w:pPr>
            <w:r w:rsidRPr="00F65579">
              <w:t>303 94</w:t>
            </w:r>
            <w:r w:rsidR="002E07B2" w:rsidRPr="00F65579">
              <w:t>5</w:t>
            </w:r>
          </w:p>
        </w:tc>
        <w:tc>
          <w:tcPr>
            <w:cnfStyle w:val="000001000000" w:firstRow="0" w:lastRow="0" w:firstColumn="0" w:lastColumn="0" w:oddVBand="0" w:evenVBand="1" w:oddHBand="0" w:evenHBand="0" w:firstRowFirstColumn="0" w:firstRowLastColumn="0" w:lastRowFirstColumn="0" w:lastRowLastColumn="0"/>
            <w:tcW w:w="1134" w:type="dxa"/>
          </w:tcPr>
          <w:p w14:paraId="7F66C328" w14:textId="77777777" w:rsidR="000C41A3" w:rsidRPr="00F65579" w:rsidRDefault="000C41A3" w:rsidP="000C41A3">
            <w:pPr>
              <w:pStyle w:val="Tabletextrightbold"/>
            </w:pPr>
            <w:r w:rsidRPr="00F65579">
              <w:t>283 303</w:t>
            </w:r>
          </w:p>
        </w:tc>
      </w:tr>
      <w:tr w:rsidR="000C41A3" w:rsidRPr="00F65579" w14:paraId="45C60DDA"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276EDEB2" w14:textId="77777777" w:rsidR="000C41A3" w:rsidRPr="00F65579" w:rsidRDefault="000C41A3" w:rsidP="000C41A3">
            <w:pPr>
              <w:pStyle w:val="Tabletextbold"/>
            </w:pPr>
            <w:r w:rsidRPr="00F65579">
              <w:t>Total current receivables</w:t>
            </w:r>
          </w:p>
        </w:tc>
        <w:tc>
          <w:tcPr>
            <w:cnfStyle w:val="000010000000" w:firstRow="0" w:lastRow="0" w:firstColumn="0" w:lastColumn="0" w:oddVBand="1" w:evenVBand="0" w:oddHBand="0" w:evenHBand="0" w:firstRowFirstColumn="0" w:firstRowLastColumn="0" w:lastRowFirstColumn="0" w:lastRowLastColumn="0"/>
            <w:tcW w:w="1134" w:type="dxa"/>
          </w:tcPr>
          <w:p w14:paraId="63621619" w14:textId="2440ED23" w:rsidR="000C41A3" w:rsidRPr="00F65579" w:rsidRDefault="002E07B2" w:rsidP="000C41A3">
            <w:pPr>
              <w:pStyle w:val="Tabletextrightbold"/>
            </w:pPr>
            <w:r w:rsidRPr="00F65579">
              <w:t>321 800</w:t>
            </w:r>
          </w:p>
        </w:tc>
        <w:tc>
          <w:tcPr>
            <w:cnfStyle w:val="000001000000" w:firstRow="0" w:lastRow="0" w:firstColumn="0" w:lastColumn="0" w:oddVBand="0" w:evenVBand="1" w:oddHBand="0" w:evenHBand="0" w:firstRowFirstColumn="0" w:firstRowLastColumn="0" w:lastRowFirstColumn="0" w:lastRowLastColumn="0"/>
            <w:tcW w:w="1134" w:type="dxa"/>
          </w:tcPr>
          <w:p w14:paraId="44F6A934" w14:textId="77777777" w:rsidR="000C41A3" w:rsidRPr="00F65579" w:rsidRDefault="000C41A3" w:rsidP="000C41A3">
            <w:pPr>
              <w:pStyle w:val="Tabletextrightbold"/>
            </w:pPr>
            <w:r w:rsidRPr="00F65579">
              <w:t>298 125</w:t>
            </w:r>
          </w:p>
        </w:tc>
      </w:tr>
      <w:tr w:rsidR="000C41A3" w:rsidRPr="00F65579" w14:paraId="4E5AC2BC"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5A0E357E"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6E26FFAF"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692BBF67" w14:textId="77777777" w:rsidR="000C41A3" w:rsidRPr="00F65579" w:rsidRDefault="000C41A3" w:rsidP="000C41A3">
            <w:pPr>
              <w:pStyle w:val="Tabletextright"/>
              <w:rPr>
                <w:bCs/>
              </w:rPr>
            </w:pPr>
          </w:p>
        </w:tc>
      </w:tr>
      <w:tr w:rsidR="000C41A3" w:rsidRPr="00F65579" w14:paraId="3165E148"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0AED8ADB" w14:textId="77777777" w:rsidR="000C41A3" w:rsidRPr="00F65579" w:rsidRDefault="000C41A3" w:rsidP="000C41A3">
            <w:pPr>
              <w:pStyle w:val="Tabletextbold"/>
            </w:pPr>
            <w:r w:rsidRPr="00F65579">
              <w:t>Non</w:t>
            </w:r>
            <w:r w:rsidRPr="00F65579">
              <w:noBreakHyphen/>
              <w:t>current:</w:t>
            </w:r>
          </w:p>
        </w:tc>
        <w:tc>
          <w:tcPr>
            <w:cnfStyle w:val="000010000000" w:firstRow="0" w:lastRow="0" w:firstColumn="0" w:lastColumn="0" w:oddVBand="1" w:evenVBand="0" w:oddHBand="0" w:evenHBand="0" w:firstRowFirstColumn="0" w:firstRowLastColumn="0" w:lastRowFirstColumn="0" w:lastRowLastColumn="0"/>
            <w:tcW w:w="1134" w:type="dxa"/>
          </w:tcPr>
          <w:p w14:paraId="55F49DE4"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245A25B9" w14:textId="77777777" w:rsidR="000C41A3" w:rsidRPr="00F65579" w:rsidRDefault="000C41A3" w:rsidP="000C41A3">
            <w:pPr>
              <w:pStyle w:val="Tabletextright"/>
              <w:rPr>
                <w:bCs/>
              </w:rPr>
            </w:pPr>
          </w:p>
        </w:tc>
      </w:tr>
      <w:tr w:rsidR="000C41A3" w:rsidRPr="00F65579" w14:paraId="24381548"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2C804E0A" w14:textId="77777777" w:rsidR="000C41A3" w:rsidRPr="00F65579" w:rsidRDefault="000C41A3" w:rsidP="000C41A3">
            <w:pPr>
              <w:pStyle w:val="Tabletextbold"/>
            </w:pPr>
            <w:r w:rsidRPr="00F65579">
              <w:t>Statutory</w:t>
            </w:r>
          </w:p>
        </w:tc>
        <w:tc>
          <w:tcPr>
            <w:cnfStyle w:val="000010000000" w:firstRow="0" w:lastRow="0" w:firstColumn="0" w:lastColumn="0" w:oddVBand="1" w:evenVBand="0" w:oddHBand="0" w:evenHBand="0" w:firstRowFirstColumn="0" w:firstRowLastColumn="0" w:lastRowFirstColumn="0" w:lastRowLastColumn="0"/>
            <w:tcW w:w="1134" w:type="dxa"/>
          </w:tcPr>
          <w:p w14:paraId="513EA907"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6BE751C0" w14:textId="77777777" w:rsidR="000C41A3" w:rsidRPr="00F65579" w:rsidRDefault="000C41A3" w:rsidP="000C41A3">
            <w:pPr>
              <w:pStyle w:val="Tabletextright"/>
              <w:rPr>
                <w:bCs/>
              </w:rPr>
            </w:pPr>
          </w:p>
        </w:tc>
      </w:tr>
      <w:tr w:rsidR="000C41A3" w:rsidRPr="00F65579" w14:paraId="49B53E0E"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16953F9A" w14:textId="77777777" w:rsidR="000C41A3" w:rsidRPr="00F65579" w:rsidRDefault="000C41A3" w:rsidP="000C41A3">
            <w:pPr>
              <w:pStyle w:val="Tabletext"/>
            </w:pPr>
            <w:r w:rsidRPr="00F65579">
              <w:t xml:space="preserve">Amounts owing from Victorian Government </w:t>
            </w:r>
            <w:r w:rsidRPr="00F65579">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76B5C59E" w14:textId="77777777" w:rsidR="000C41A3" w:rsidRPr="00F65579" w:rsidRDefault="000C41A3" w:rsidP="000C41A3">
            <w:pPr>
              <w:pStyle w:val="Tabletextright"/>
              <w:rPr>
                <w:bCs/>
              </w:rPr>
            </w:pPr>
            <w:r w:rsidRPr="00F65579">
              <w:rPr>
                <w:bCs/>
              </w:rPr>
              <w:t xml:space="preserve">3 211 </w:t>
            </w:r>
          </w:p>
        </w:tc>
        <w:tc>
          <w:tcPr>
            <w:cnfStyle w:val="000001000000" w:firstRow="0" w:lastRow="0" w:firstColumn="0" w:lastColumn="0" w:oddVBand="0" w:evenVBand="1" w:oddHBand="0" w:evenHBand="0" w:firstRowFirstColumn="0" w:firstRowLastColumn="0" w:lastRowFirstColumn="0" w:lastRowLastColumn="0"/>
            <w:tcW w:w="1134" w:type="dxa"/>
          </w:tcPr>
          <w:p w14:paraId="366B33F6" w14:textId="77777777" w:rsidR="000C41A3" w:rsidRPr="00F65579" w:rsidRDefault="000C41A3" w:rsidP="000C41A3">
            <w:pPr>
              <w:pStyle w:val="Tabletextright"/>
              <w:rPr>
                <w:bCs/>
              </w:rPr>
            </w:pPr>
            <w:r w:rsidRPr="00F65579">
              <w:rPr>
                <w:bCs/>
              </w:rPr>
              <w:t>2 935</w:t>
            </w:r>
          </w:p>
        </w:tc>
      </w:tr>
      <w:tr w:rsidR="000C41A3" w:rsidRPr="00F65579" w14:paraId="0531BC3C"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491A892F" w14:textId="77777777" w:rsidR="000C41A3" w:rsidRPr="00F65579" w:rsidRDefault="000C41A3" w:rsidP="000C41A3">
            <w:pPr>
              <w:pStyle w:val="Tabletextbold"/>
            </w:pPr>
            <w:r w:rsidRPr="00F65579">
              <w:t>Total non</w:t>
            </w:r>
            <w:r w:rsidRPr="00F65579">
              <w:noBreakHyphen/>
              <w:t>current receivables</w:t>
            </w:r>
          </w:p>
        </w:tc>
        <w:tc>
          <w:tcPr>
            <w:cnfStyle w:val="000010000000" w:firstRow="0" w:lastRow="0" w:firstColumn="0" w:lastColumn="0" w:oddVBand="1" w:evenVBand="0" w:oddHBand="0" w:evenHBand="0" w:firstRowFirstColumn="0" w:firstRowLastColumn="0" w:lastRowFirstColumn="0" w:lastRowLastColumn="0"/>
            <w:tcW w:w="1134" w:type="dxa"/>
          </w:tcPr>
          <w:p w14:paraId="1A0DB1B5" w14:textId="77777777" w:rsidR="000C41A3" w:rsidRPr="00F65579" w:rsidRDefault="000C41A3" w:rsidP="000C41A3">
            <w:pPr>
              <w:pStyle w:val="Tabletextrightbold"/>
            </w:pPr>
            <w:r w:rsidRPr="00F65579">
              <w:t xml:space="preserve">3 211 </w:t>
            </w:r>
          </w:p>
        </w:tc>
        <w:tc>
          <w:tcPr>
            <w:cnfStyle w:val="000001000000" w:firstRow="0" w:lastRow="0" w:firstColumn="0" w:lastColumn="0" w:oddVBand="0" w:evenVBand="1" w:oddHBand="0" w:evenHBand="0" w:firstRowFirstColumn="0" w:firstRowLastColumn="0" w:lastRowFirstColumn="0" w:lastRowLastColumn="0"/>
            <w:tcW w:w="1134" w:type="dxa"/>
          </w:tcPr>
          <w:p w14:paraId="1A673A3B" w14:textId="77777777" w:rsidR="000C41A3" w:rsidRPr="00F65579" w:rsidRDefault="000C41A3" w:rsidP="000C41A3">
            <w:pPr>
              <w:pStyle w:val="Tabletextrightbold"/>
            </w:pPr>
            <w:r w:rsidRPr="00F65579">
              <w:t>2 935</w:t>
            </w:r>
          </w:p>
        </w:tc>
      </w:tr>
      <w:tr w:rsidR="000C41A3" w:rsidRPr="00F65579" w14:paraId="1036D02A"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600EF242"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3870AB1D" w14:textId="77777777" w:rsidR="000C41A3" w:rsidRPr="00F65579" w:rsidRDefault="000C41A3" w:rsidP="000C41A3">
            <w:pPr>
              <w:pStyle w:val="Tabletextrightbold"/>
            </w:pPr>
          </w:p>
        </w:tc>
        <w:tc>
          <w:tcPr>
            <w:cnfStyle w:val="000001000000" w:firstRow="0" w:lastRow="0" w:firstColumn="0" w:lastColumn="0" w:oddVBand="0" w:evenVBand="1" w:oddHBand="0" w:evenHBand="0" w:firstRowFirstColumn="0" w:firstRowLastColumn="0" w:lastRowFirstColumn="0" w:lastRowLastColumn="0"/>
            <w:tcW w:w="1134" w:type="dxa"/>
          </w:tcPr>
          <w:p w14:paraId="556148E8" w14:textId="77777777" w:rsidR="000C41A3" w:rsidRPr="00F65579" w:rsidRDefault="000C41A3" w:rsidP="000C41A3">
            <w:pPr>
              <w:pStyle w:val="Tabletextrightbold"/>
            </w:pPr>
          </w:p>
        </w:tc>
      </w:tr>
      <w:tr w:rsidR="000C41A3" w:rsidRPr="00F65579" w14:paraId="1A534274" w14:textId="77777777" w:rsidTr="000C41A3">
        <w:tc>
          <w:tcPr>
            <w:cnfStyle w:val="001000000000" w:firstRow="0" w:lastRow="0" w:firstColumn="1" w:lastColumn="0" w:oddVBand="0" w:evenVBand="0" w:oddHBand="0" w:evenHBand="0" w:firstRowFirstColumn="0" w:firstRowLastColumn="0" w:lastRowFirstColumn="0" w:lastRowLastColumn="0"/>
            <w:tcW w:w="6629" w:type="dxa"/>
          </w:tcPr>
          <w:p w14:paraId="21DC939B" w14:textId="77777777" w:rsidR="000C41A3" w:rsidRPr="00F65579" w:rsidRDefault="000C41A3" w:rsidP="000C41A3">
            <w:pPr>
              <w:pStyle w:val="Tabletextbold"/>
            </w:pPr>
            <w:r w:rsidRPr="00F65579">
              <w:t>Total receivables</w:t>
            </w:r>
          </w:p>
        </w:tc>
        <w:tc>
          <w:tcPr>
            <w:cnfStyle w:val="000010000000" w:firstRow="0" w:lastRow="0" w:firstColumn="0" w:lastColumn="0" w:oddVBand="1" w:evenVBand="0" w:oddHBand="0" w:evenHBand="0" w:firstRowFirstColumn="0" w:firstRowLastColumn="0" w:lastRowFirstColumn="0" w:lastRowLastColumn="0"/>
            <w:tcW w:w="1134" w:type="dxa"/>
          </w:tcPr>
          <w:p w14:paraId="26176B90" w14:textId="2ACF1369" w:rsidR="000C41A3" w:rsidRPr="00F65579" w:rsidRDefault="002E07B2" w:rsidP="000C41A3">
            <w:pPr>
              <w:pStyle w:val="Tabletextrightbold"/>
            </w:pPr>
            <w:r w:rsidRPr="00F65579">
              <w:t>325 011</w:t>
            </w:r>
          </w:p>
        </w:tc>
        <w:tc>
          <w:tcPr>
            <w:cnfStyle w:val="000001000000" w:firstRow="0" w:lastRow="0" w:firstColumn="0" w:lastColumn="0" w:oddVBand="0" w:evenVBand="1" w:oddHBand="0" w:evenHBand="0" w:firstRowFirstColumn="0" w:firstRowLastColumn="0" w:lastRowFirstColumn="0" w:lastRowLastColumn="0"/>
            <w:tcW w:w="1134" w:type="dxa"/>
          </w:tcPr>
          <w:p w14:paraId="6B864D60" w14:textId="77777777" w:rsidR="000C41A3" w:rsidRPr="00F65579" w:rsidRDefault="000C41A3" w:rsidP="000C41A3">
            <w:pPr>
              <w:pStyle w:val="Tabletextrightbold"/>
            </w:pPr>
            <w:r w:rsidRPr="00F65579">
              <w:t>301 060</w:t>
            </w:r>
          </w:p>
        </w:tc>
      </w:tr>
    </w:tbl>
    <w:p w14:paraId="0729293F" w14:textId="77777777" w:rsidR="000C41A3" w:rsidRPr="00F65579" w:rsidRDefault="000C41A3" w:rsidP="000C41A3">
      <w:pPr>
        <w:pStyle w:val="Notes"/>
      </w:pPr>
      <w:r w:rsidRPr="00F65579">
        <w:t>Note:</w:t>
      </w:r>
    </w:p>
    <w:p w14:paraId="512005D7" w14:textId="77777777" w:rsidR="000C41A3" w:rsidRPr="00F65579" w:rsidRDefault="000C41A3" w:rsidP="000C41A3">
      <w:pPr>
        <w:pStyle w:val="Notes"/>
      </w:pPr>
      <w:r w:rsidRPr="00F65579">
        <w:t>(a) Represents balance of appropriations relating to the provision of outputs and for additions to the net asset base, for which payments had not been disbursed at balance date, and accordingly had not been drawn from the Consolidated Fund.</w:t>
      </w:r>
    </w:p>
    <w:p w14:paraId="548CEC89" w14:textId="77777777" w:rsidR="000C41A3" w:rsidRPr="00F65579" w:rsidRDefault="000C41A3" w:rsidP="000C41A3"/>
    <w:p w14:paraId="3D5B1F08"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space="720"/>
          <w:noEndnote/>
        </w:sectPr>
      </w:pPr>
    </w:p>
    <w:p w14:paraId="6BC258E2" w14:textId="77777777" w:rsidR="000C41A3" w:rsidRPr="00F65579" w:rsidRDefault="000C41A3" w:rsidP="000C41A3">
      <w:r w:rsidRPr="00F65579">
        <w:t>Receivables consist of:</w:t>
      </w:r>
    </w:p>
    <w:p w14:paraId="19D8D449" w14:textId="77777777" w:rsidR="000C41A3" w:rsidRPr="00F65579" w:rsidRDefault="000C41A3" w:rsidP="000C41A3">
      <w:pPr>
        <w:pStyle w:val="Bullet"/>
      </w:pPr>
      <w:r w:rsidRPr="00F65579">
        <w:t>statutory receivables, predominantly amounts owing from the Victorian Government and GST input tax credits recoverable; and</w:t>
      </w:r>
    </w:p>
    <w:p w14:paraId="2E54A380" w14:textId="77777777" w:rsidR="000C41A3" w:rsidRPr="00F65579" w:rsidRDefault="000C41A3" w:rsidP="000C41A3">
      <w:pPr>
        <w:pStyle w:val="Bullet"/>
      </w:pPr>
      <w:r w:rsidRPr="00F65579">
        <w:t xml:space="preserve">contractual receivables, mainly debtors in relation to goods and services and accrued investment income. </w:t>
      </w:r>
    </w:p>
    <w:p w14:paraId="00113B13" w14:textId="77777777" w:rsidR="000C41A3" w:rsidRPr="00F65579" w:rsidRDefault="000C41A3" w:rsidP="000C41A3">
      <w:r w:rsidRPr="00F65579">
        <w:t>Receivables that are contractual are classified as financial instruments. Statutory receivables are not classified as financial instruments.</w:t>
      </w:r>
    </w:p>
    <w:p w14:paraId="3013E5A6" w14:textId="77777777" w:rsidR="000C41A3" w:rsidRPr="00F65579" w:rsidRDefault="000C41A3" w:rsidP="000C41A3">
      <w:r w:rsidRPr="00F65579">
        <w:t>Receivables are recognised initially at fair value and subsequently measured at amortised cost, using the effective interest method, less any allowance for impairment.</w:t>
      </w:r>
    </w:p>
    <w:p w14:paraId="065DEF6B" w14:textId="77777777" w:rsidR="000C41A3" w:rsidRPr="00F65579" w:rsidRDefault="000C41A3" w:rsidP="000C41A3">
      <w:pPr>
        <w:keepLines/>
      </w:pPr>
      <w:r w:rsidRPr="00F65579">
        <w:br w:type="column"/>
      </w:r>
      <w:r w:rsidRPr="00F65579">
        <w:t>Debtors are generally due for settlement no more than 30 days from the date of recognition. Collectability of debtors is reviewed on an ongoing basis. A provision for doubtful debts is raised when there is objective evidence that the debts may not be collected. Bad debts are written off when identified.</w:t>
      </w:r>
    </w:p>
    <w:p w14:paraId="5CB6A261" w14:textId="77777777" w:rsidR="000C41A3" w:rsidRPr="00F65579" w:rsidRDefault="000C41A3" w:rsidP="000C41A3"/>
    <w:p w14:paraId="65803A27" w14:textId="77777777" w:rsidR="000C41A3" w:rsidRPr="00F65579" w:rsidRDefault="000C41A3" w:rsidP="000C41A3">
      <w:pPr>
        <w:sectPr w:rsidR="000C41A3" w:rsidRPr="00F65579" w:rsidSect="000C41A3">
          <w:headerReference w:type="even" r:id="rId95"/>
          <w:type w:val="continuous"/>
          <w:pgSz w:w="11909" w:h="16834" w:code="9"/>
          <w:pgMar w:top="1728" w:right="1152" w:bottom="1152" w:left="1152" w:header="720" w:footer="288" w:gutter="0"/>
          <w:cols w:num="2" w:space="720"/>
          <w:noEndnote/>
        </w:sectPr>
      </w:pPr>
    </w:p>
    <w:p w14:paraId="0343DEFC" w14:textId="6D4E54B6" w:rsidR="000C41A3" w:rsidRPr="00F65579" w:rsidRDefault="000C41A3" w:rsidP="000C41A3">
      <w:pPr>
        <w:pStyle w:val="Heading3numbered"/>
      </w:pPr>
      <w:r w:rsidRPr="00F65579">
        <w:lastRenderedPageBreak/>
        <w:t xml:space="preserve">Ageing analysis of </w:t>
      </w:r>
      <w:r w:rsidR="00C23DCF">
        <w:t xml:space="preserve">contractual </w:t>
      </w:r>
      <w:r w:rsidRPr="00F65579">
        <w:t>receivables</w:t>
      </w:r>
    </w:p>
    <w:tbl>
      <w:tblPr>
        <w:tblStyle w:val="AnnualReporttexttable"/>
        <w:tblW w:w="4604" w:type="pct"/>
        <w:tblLook w:val="00A0" w:firstRow="1" w:lastRow="0" w:firstColumn="1" w:lastColumn="0" w:noHBand="0" w:noVBand="0"/>
      </w:tblPr>
      <w:tblGrid>
        <w:gridCol w:w="1475"/>
        <w:gridCol w:w="1219"/>
        <w:gridCol w:w="1284"/>
        <w:gridCol w:w="1022"/>
        <w:gridCol w:w="854"/>
        <w:gridCol w:w="1100"/>
        <w:gridCol w:w="953"/>
        <w:gridCol w:w="1136"/>
      </w:tblGrid>
      <w:tr w:rsidR="000C41A3" w:rsidRPr="00F65579" w14:paraId="70A4F59B"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14:paraId="5DCE23D7"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tcPr>
          <w:p w14:paraId="4841D516" w14:textId="77777777" w:rsidR="000C41A3" w:rsidRPr="00F65579" w:rsidRDefault="000C41A3" w:rsidP="000C41A3">
            <w:pPr>
              <w:pStyle w:val="Tabletextheadingright"/>
            </w:pPr>
          </w:p>
        </w:tc>
        <w:tc>
          <w:tcPr>
            <w:cnfStyle w:val="000001000000" w:firstRow="0" w:lastRow="0" w:firstColumn="0" w:lastColumn="0" w:oddVBand="0" w:evenVBand="1" w:oddHBand="0" w:evenHBand="0" w:firstRowFirstColumn="0" w:firstRowLastColumn="0" w:lastRowFirstColumn="0" w:lastRowLastColumn="0"/>
            <w:tcW w:w="710" w:type="pct"/>
          </w:tcPr>
          <w:p w14:paraId="20987FA4" w14:textId="77777777" w:rsidR="000C41A3" w:rsidRPr="00F65579" w:rsidRDefault="000C41A3" w:rsidP="000C41A3">
            <w:pPr>
              <w:pStyle w:val="Tabletextheadingright"/>
            </w:pPr>
          </w:p>
        </w:tc>
        <w:tc>
          <w:tcPr>
            <w:cnfStyle w:val="000010000000" w:firstRow="0" w:lastRow="0" w:firstColumn="0" w:lastColumn="0" w:oddVBand="1" w:evenVBand="0" w:oddHBand="0" w:evenHBand="0" w:firstRowFirstColumn="0" w:firstRowLastColumn="0" w:lastRowFirstColumn="0" w:lastRowLastColumn="0"/>
            <w:tcW w:w="2801" w:type="pct"/>
            <w:gridSpan w:val="5"/>
          </w:tcPr>
          <w:p w14:paraId="15657778" w14:textId="77777777" w:rsidR="000C41A3" w:rsidRPr="00F65579" w:rsidRDefault="000C41A3" w:rsidP="000C41A3">
            <w:pPr>
              <w:pStyle w:val="Tabletextheadingcentred"/>
              <w:rPr>
                <w:b/>
              </w:rPr>
            </w:pPr>
            <w:r w:rsidRPr="00F65579">
              <w:rPr>
                <w:b/>
              </w:rPr>
              <w:t>Past due but not impaired</w:t>
            </w:r>
          </w:p>
        </w:tc>
      </w:tr>
      <w:tr w:rsidR="000C41A3" w:rsidRPr="00F65579" w14:paraId="1CD4FA40" w14:textId="77777777" w:rsidTr="000C41A3">
        <w:tc>
          <w:tcPr>
            <w:cnfStyle w:val="001000000000" w:firstRow="0" w:lastRow="0" w:firstColumn="1" w:lastColumn="0" w:oddVBand="0" w:evenVBand="0" w:oddHBand="0" w:evenHBand="0" w:firstRowFirstColumn="0" w:firstRowLastColumn="0" w:lastRowFirstColumn="0" w:lastRowLastColumn="0"/>
            <w:tcW w:w="816" w:type="pct"/>
          </w:tcPr>
          <w:p w14:paraId="036F324C"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tcPr>
          <w:p w14:paraId="5BE9522B" w14:textId="77777777" w:rsidR="000C41A3" w:rsidRPr="00F65579" w:rsidRDefault="000C41A3" w:rsidP="000C41A3">
            <w:pPr>
              <w:pStyle w:val="Tabletextheadingright"/>
            </w:pPr>
            <w:r w:rsidRPr="00F65579">
              <w:t>Carrying amount</w:t>
            </w:r>
          </w:p>
          <w:p w14:paraId="21021D2E" w14:textId="77777777" w:rsidR="000C41A3" w:rsidRPr="00F65579" w:rsidRDefault="000C41A3" w:rsidP="000C41A3">
            <w:pPr>
              <w:pStyle w:val="Tabletextheadingright"/>
            </w:pPr>
            <w:r w:rsidRPr="00F65579">
              <w:t>$’000</w:t>
            </w:r>
            <w:r w:rsidRPr="00F65579">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710" w:type="pct"/>
            <w:shd w:val="clear" w:color="auto" w:fill="auto"/>
          </w:tcPr>
          <w:p w14:paraId="69263437" w14:textId="77777777" w:rsidR="000C41A3" w:rsidRPr="00F65579" w:rsidRDefault="000C41A3" w:rsidP="000C41A3">
            <w:pPr>
              <w:pStyle w:val="Tabletextheadingright"/>
            </w:pPr>
            <w:r w:rsidRPr="00F65579">
              <w:t>Neither past due nor impaired</w:t>
            </w:r>
          </w:p>
          <w:p w14:paraId="79AE1F42" w14:textId="77777777" w:rsidR="000C41A3" w:rsidRPr="00F65579" w:rsidRDefault="000C41A3" w:rsidP="000C41A3">
            <w:pPr>
              <w:pStyle w:val="Tabletextheadingright"/>
            </w:pPr>
            <w:r w:rsidRPr="00F65579">
              <w:t>$’000</w:t>
            </w:r>
            <w:r w:rsidRPr="00F65579">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565" w:type="pct"/>
            <w:shd w:val="clear" w:color="auto" w:fill="auto"/>
          </w:tcPr>
          <w:p w14:paraId="27F21BCB" w14:textId="77777777" w:rsidR="000C41A3" w:rsidRPr="00F65579" w:rsidRDefault="000C41A3" w:rsidP="000C41A3">
            <w:pPr>
              <w:pStyle w:val="Tabletextheadingright"/>
            </w:pPr>
            <w:r w:rsidRPr="00F65579">
              <w:t>Less than 1 month</w:t>
            </w:r>
          </w:p>
          <w:p w14:paraId="0E20F51E" w14:textId="77777777" w:rsidR="000C41A3" w:rsidRPr="00F65579" w:rsidRDefault="000C41A3" w:rsidP="000C41A3">
            <w:pPr>
              <w:pStyle w:val="Tabletextheadingright"/>
            </w:pPr>
            <w:r w:rsidRPr="00F65579">
              <w:t>$’000</w:t>
            </w:r>
            <w:r w:rsidRPr="00F65579">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472" w:type="pct"/>
            <w:shd w:val="clear" w:color="auto" w:fill="auto"/>
          </w:tcPr>
          <w:p w14:paraId="2168467C" w14:textId="77777777" w:rsidR="000C41A3" w:rsidRPr="00F65579" w:rsidRDefault="000C41A3" w:rsidP="000C41A3">
            <w:pPr>
              <w:pStyle w:val="Tabletextheadingright"/>
            </w:pPr>
            <w:r w:rsidRPr="00F65579">
              <w:t>1–3 months</w:t>
            </w:r>
          </w:p>
          <w:p w14:paraId="3864BA92" w14:textId="77777777" w:rsidR="000C41A3" w:rsidRPr="00F65579" w:rsidRDefault="000C41A3" w:rsidP="000C41A3">
            <w:pPr>
              <w:pStyle w:val="Tabletextheadingright"/>
            </w:pPr>
            <w:r w:rsidRPr="00F65579">
              <w:t>$’000</w:t>
            </w:r>
            <w:r w:rsidRPr="00F65579">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608" w:type="pct"/>
            <w:shd w:val="clear" w:color="auto" w:fill="auto"/>
          </w:tcPr>
          <w:p w14:paraId="0B563D5F" w14:textId="77777777" w:rsidR="000C41A3" w:rsidRPr="00F65579" w:rsidRDefault="000C41A3" w:rsidP="000C41A3">
            <w:pPr>
              <w:pStyle w:val="Tabletextheadingright"/>
            </w:pPr>
            <w:r w:rsidRPr="00F65579">
              <w:t>3 months–1 year</w:t>
            </w:r>
          </w:p>
          <w:p w14:paraId="067D202F" w14:textId="77777777" w:rsidR="000C41A3" w:rsidRPr="00F65579" w:rsidRDefault="000C41A3" w:rsidP="000C41A3">
            <w:pPr>
              <w:pStyle w:val="Tabletextheadingright"/>
            </w:pPr>
            <w:r w:rsidRPr="00F65579">
              <w:t>$’000</w:t>
            </w:r>
            <w:r w:rsidRPr="00F65579">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527" w:type="pct"/>
            <w:shd w:val="clear" w:color="auto" w:fill="auto"/>
          </w:tcPr>
          <w:p w14:paraId="0948672C" w14:textId="77777777" w:rsidR="000C41A3" w:rsidRPr="00F65579" w:rsidRDefault="000C41A3" w:rsidP="000C41A3">
            <w:pPr>
              <w:pStyle w:val="Tabletextheadingright"/>
            </w:pPr>
            <w:r w:rsidRPr="00F65579">
              <w:t>1–5 years</w:t>
            </w:r>
          </w:p>
          <w:p w14:paraId="39AAAA06" w14:textId="77777777" w:rsidR="000C41A3" w:rsidRPr="00F65579" w:rsidRDefault="000C41A3" w:rsidP="000C41A3">
            <w:pPr>
              <w:pStyle w:val="Tabletextheadingright"/>
            </w:pPr>
            <w:r w:rsidRPr="00F65579">
              <w:t>$’000</w:t>
            </w:r>
            <w:r w:rsidRPr="00F65579">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628" w:type="pct"/>
            <w:shd w:val="clear" w:color="auto" w:fill="auto"/>
          </w:tcPr>
          <w:p w14:paraId="63497401" w14:textId="77777777" w:rsidR="000C41A3" w:rsidRPr="00F65579" w:rsidRDefault="000C41A3" w:rsidP="000C41A3">
            <w:pPr>
              <w:pStyle w:val="Tabletextheadingright"/>
            </w:pPr>
            <w:r w:rsidRPr="00F65579">
              <w:t>Greater than 5 years</w:t>
            </w:r>
          </w:p>
          <w:p w14:paraId="13F443AD" w14:textId="77777777" w:rsidR="000C41A3" w:rsidRPr="00F65579" w:rsidRDefault="000C41A3" w:rsidP="000C41A3">
            <w:pPr>
              <w:pStyle w:val="Tabletextheadingright"/>
            </w:pPr>
            <w:r w:rsidRPr="00F65579">
              <w:t>$’000</w:t>
            </w:r>
            <w:r w:rsidRPr="00F65579">
              <w:rPr>
                <w:rFonts w:ascii="Calibri" w:hAnsi="Calibri" w:cs="Calibri"/>
              </w:rPr>
              <w:t> </w:t>
            </w:r>
          </w:p>
        </w:tc>
      </w:tr>
      <w:tr w:rsidR="000C41A3" w:rsidRPr="00F65579" w14:paraId="454186BF" w14:textId="77777777" w:rsidTr="000C41A3">
        <w:tc>
          <w:tcPr>
            <w:cnfStyle w:val="001000000000" w:firstRow="0" w:lastRow="0" w:firstColumn="1" w:lastColumn="0" w:oddVBand="0" w:evenVBand="0" w:oddHBand="0" w:evenHBand="0" w:firstRowFirstColumn="0" w:firstRowLastColumn="0" w:lastRowFirstColumn="0" w:lastRowLastColumn="0"/>
            <w:tcW w:w="816" w:type="pct"/>
          </w:tcPr>
          <w:p w14:paraId="319117C8" w14:textId="77777777" w:rsidR="000C41A3" w:rsidRPr="00F65579" w:rsidRDefault="000C41A3" w:rsidP="000C41A3">
            <w:pPr>
              <w:pStyle w:val="Tabletext"/>
              <w:rPr>
                <w:b/>
                <w:bCs/>
              </w:rPr>
            </w:pPr>
            <w:r w:rsidRPr="00F65579">
              <w:rPr>
                <w:b/>
                <w:bCs/>
              </w:rPr>
              <w:t>2019</w:t>
            </w:r>
          </w:p>
        </w:tc>
        <w:tc>
          <w:tcPr>
            <w:cnfStyle w:val="000010000000" w:firstRow="0" w:lastRow="0" w:firstColumn="0" w:lastColumn="0" w:oddVBand="1" w:evenVBand="0" w:oddHBand="0" w:evenHBand="0" w:firstRowFirstColumn="0" w:firstRowLastColumn="0" w:lastRowFirstColumn="0" w:lastRowLastColumn="0"/>
            <w:tcW w:w="674" w:type="pct"/>
          </w:tcPr>
          <w:p w14:paraId="264A25C8"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05982022"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38156DDA"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29241233"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67DAE55F"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539E6C37"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7FAA59BC" w14:textId="77777777" w:rsidR="000C41A3" w:rsidRPr="00F65579" w:rsidRDefault="000C41A3" w:rsidP="000C41A3">
            <w:pPr>
              <w:pStyle w:val="Tabletextright"/>
            </w:pPr>
          </w:p>
        </w:tc>
      </w:tr>
      <w:tr w:rsidR="000C41A3" w:rsidRPr="00F65579" w14:paraId="64C3E1C5" w14:textId="77777777" w:rsidTr="000C41A3">
        <w:tc>
          <w:tcPr>
            <w:cnfStyle w:val="001000000000" w:firstRow="0" w:lastRow="0" w:firstColumn="1" w:lastColumn="0" w:oddVBand="0" w:evenVBand="0" w:oddHBand="0" w:evenHBand="0" w:firstRowFirstColumn="0" w:firstRowLastColumn="0" w:lastRowFirstColumn="0" w:lastRowLastColumn="0"/>
            <w:tcW w:w="816" w:type="pct"/>
          </w:tcPr>
          <w:p w14:paraId="7DDB1431" w14:textId="77777777" w:rsidR="000C41A3" w:rsidRPr="00F65579" w:rsidRDefault="000C41A3" w:rsidP="000C41A3">
            <w:pPr>
              <w:pStyle w:val="Tabletext"/>
            </w:pPr>
            <w:r w:rsidRPr="00F65579">
              <w:t>Receivables</w:t>
            </w:r>
          </w:p>
        </w:tc>
        <w:tc>
          <w:tcPr>
            <w:cnfStyle w:val="000010000000" w:firstRow="0" w:lastRow="0" w:firstColumn="0" w:lastColumn="0" w:oddVBand="1" w:evenVBand="0" w:oddHBand="0" w:evenHBand="0" w:firstRowFirstColumn="0" w:firstRowLastColumn="0" w:lastRowFirstColumn="0" w:lastRowLastColumn="0"/>
            <w:tcW w:w="674" w:type="pct"/>
          </w:tcPr>
          <w:p w14:paraId="58A28E97" w14:textId="6EA2EE8F" w:rsidR="000C41A3" w:rsidRPr="00F65579" w:rsidRDefault="002E07B2" w:rsidP="000C41A3">
            <w:pPr>
              <w:pStyle w:val="Tabletextright"/>
              <w:rPr>
                <w:bCs/>
              </w:rPr>
            </w:pPr>
            <w:r w:rsidRPr="00F65579">
              <w:rPr>
                <w:bCs/>
              </w:rPr>
              <w:t>17 855</w:t>
            </w:r>
          </w:p>
        </w:tc>
        <w:tc>
          <w:tcPr>
            <w:cnfStyle w:val="000001000000" w:firstRow="0" w:lastRow="0" w:firstColumn="0" w:lastColumn="0" w:oddVBand="0" w:evenVBand="1" w:oddHBand="0" w:evenHBand="0" w:firstRowFirstColumn="0" w:firstRowLastColumn="0" w:lastRowFirstColumn="0" w:lastRowLastColumn="0"/>
            <w:tcW w:w="710" w:type="pct"/>
          </w:tcPr>
          <w:p w14:paraId="6F451B2F" w14:textId="12F9FA2B" w:rsidR="000C41A3" w:rsidRPr="00F65579" w:rsidRDefault="002E07B2" w:rsidP="000C41A3">
            <w:pPr>
              <w:pStyle w:val="Tabletextright"/>
              <w:rPr>
                <w:bCs/>
              </w:rPr>
            </w:pPr>
            <w:r w:rsidRPr="00F65579">
              <w:rPr>
                <w:bCs/>
              </w:rPr>
              <w:t>11 123</w:t>
            </w:r>
          </w:p>
        </w:tc>
        <w:tc>
          <w:tcPr>
            <w:cnfStyle w:val="000010000000" w:firstRow="0" w:lastRow="0" w:firstColumn="0" w:lastColumn="0" w:oddVBand="1" w:evenVBand="0" w:oddHBand="0" w:evenHBand="0" w:firstRowFirstColumn="0" w:firstRowLastColumn="0" w:lastRowFirstColumn="0" w:lastRowLastColumn="0"/>
            <w:tcW w:w="565" w:type="pct"/>
          </w:tcPr>
          <w:p w14:paraId="4930BC3B" w14:textId="77777777" w:rsidR="000C41A3" w:rsidRPr="00F65579" w:rsidRDefault="000C41A3" w:rsidP="000C41A3">
            <w:pPr>
              <w:pStyle w:val="Tabletextright"/>
              <w:rPr>
                <w:bCs/>
              </w:rPr>
            </w:pPr>
            <w:r w:rsidRPr="00F65579">
              <w:rPr>
                <w:bCs/>
              </w:rPr>
              <w:t>3 459</w:t>
            </w:r>
          </w:p>
        </w:tc>
        <w:tc>
          <w:tcPr>
            <w:cnfStyle w:val="000001000000" w:firstRow="0" w:lastRow="0" w:firstColumn="0" w:lastColumn="0" w:oddVBand="0" w:evenVBand="1" w:oddHBand="0" w:evenHBand="0" w:firstRowFirstColumn="0" w:firstRowLastColumn="0" w:lastRowFirstColumn="0" w:lastRowLastColumn="0"/>
            <w:tcW w:w="472" w:type="pct"/>
          </w:tcPr>
          <w:p w14:paraId="6DB1FB79" w14:textId="77777777" w:rsidR="000C41A3" w:rsidRPr="00F65579" w:rsidRDefault="000C41A3" w:rsidP="000C41A3">
            <w:pPr>
              <w:pStyle w:val="Tabletextright"/>
              <w:rPr>
                <w:bCs/>
              </w:rPr>
            </w:pPr>
            <w:r w:rsidRPr="00F65579">
              <w:rPr>
                <w:bCs/>
              </w:rPr>
              <w:t>2 245</w:t>
            </w:r>
          </w:p>
        </w:tc>
        <w:tc>
          <w:tcPr>
            <w:cnfStyle w:val="000010000000" w:firstRow="0" w:lastRow="0" w:firstColumn="0" w:lastColumn="0" w:oddVBand="1" w:evenVBand="0" w:oddHBand="0" w:evenHBand="0" w:firstRowFirstColumn="0" w:firstRowLastColumn="0" w:lastRowFirstColumn="0" w:lastRowLastColumn="0"/>
            <w:tcW w:w="608" w:type="pct"/>
          </w:tcPr>
          <w:p w14:paraId="60093B34" w14:textId="77777777" w:rsidR="000C41A3" w:rsidRPr="00F65579" w:rsidRDefault="000C41A3" w:rsidP="000C41A3">
            <w:pPr>
              <w:pStyle w:val="Tabletextright"/>
              <w:rPr>
                <w:bCs/>
              </w:rPr>
            </w:pPr>
            <w:r w:rsidRPr="00F65579">
              <w:rPr>
                <w:bCs/>
              </w:rPr>
              <w:t>1 028</w:t>
            </w:r>
          </w:p>
        </w:tc>
        <w:tc>
          <w:tcPr>
            <w:cnfStyle w:val="000001000000" w:firstRow="0" w:lastRow="0" w:firstColumn="0" w:lastColumn="0" w:oddVBand="0" w:evenVBand="1" w:oddHBand="0" w:evenHBand="0" w:firstRowFirstColumn="0" w:firstRowLastColumn="0" w:lastRowFirstColumn="0" w:lastRowLastColumn="0"/>
            <w:tcW w:w="527" w:type="pct"/>
          </w:tcPr>
          <w:p w14:paraId="5D31299B" w14:textId="77777777" w:rsidR="000C41A3" w:rsidRPr="00F65579" w:rsidRDefault="000C41A3" w:rsidP="000C41A3">
            <w:pPr>
              <w:pStyle w:val="Tabletextright"/>
              <w:rPr>
                <w:bCs/>
              </w:rPr>
            </w:pPr>
            <w:r w:rsidRPr="00F65579">
              <w:rPr>
                <w:bCs/>
              </w:rPr>
              <w:t>–</w:t>
            </w:r>
          </w:p>
        </w:tc>
        <w:tc>
          <w:tcPr>
            <w:cnfStyle w:val="000010000000" w:firstRow="0" w:lastRow="0" w:firstColumn="0" w:lastColumn="0" w:oddVBand="1" w:evenVBand="0" w:oddHBand="0" w:evenHBand="0" w:firstRowFirstColumn="0" w:firstRowLastColumn="0" w:lastRowFirstColumn="0" w:lastRowLastColumn="0"/>
            <w:tcW w:w="628" w:type="pct"/>
          </w:tcPr>
          <w:p w14:paraId="421618D8" w14:textId="77777777" w:rsidR="000C41A3" w:rsidRPr="00F65579" w:rsidRDefault="000C41A3" w:rsidP="000C41A3">
            <w:pPr>
              <w:pStyle w:val="Tabletextright"/>
            </w:pPr>
            <w:r w:rsidRPr="00F65579">
              <w:t>–</w:t>
            </w:r>
          </w:p>
        </w:tc>
      </w:tr>
      <w:tr w:rsidR="000C41A3" w:rsidRPr="00F65579" w14:paraId="318D9F06" w14:textId="77777777" w:rsidTr="000C41A3">
        <w:tc>
          <w:tcPr>
            <w:cnfStyle w:val="001000000000" w:firstRow="0" w:lastRow="0" w:firstColumn="1" w:lastColumn="0" w:oddVBand="0" w:evenVBand="0" w:oddHBand="0" w:evenHBand="0" w:firstRowFirstColumn="0" w:firstRowLastColumn="0" w:lastRowFirstColumn="0" w:lastRowLastColumn="0"/>
            <w:tcW w:w="816" w:type="pct"/>
          </w:tcPr>
          <w:p w14:paraId="49B93176" w14:textId="77777777" w:rsidR="000C41A3" w:rsidRPr="00F65579" w:rsidRDefault="000C41A3" w:rsidP="000C41A3">
            <w:pPr>
              <w:pStyle w:val="Tabletext"/>
              <w:rPr>
                <w:b/>
                <w:bCs/>
              </w:rPr>
            </w:pPr>
          </w:p>
        </w:tc>
        <w:tc>
          <w:tcPr>
            <w:cnfStyle w:val="000010000000" w:firstRow="0" w:lastRow="0" w:firstColumn="0" w:lastColumn="0" w:oddVBand="1" w:evenVBand="0" w:oddHBand="0" w:evenHBand="0" w:firstRowFirstColumn="0" w:firstRowLastColumn="0" w:lastRowFirstColumn="0" w:lastRowLastColumn="0"/>
            <w:tcW w:w="674" w:type="pct"/>
          </w:tcPr>
          <w:p w14:paraId="60AB4F1C"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2706DDCF"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4D78129C"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126EBE4C"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3D8711FF"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01CA39CF"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46186954" w14:textId="77777777" w:rsidR="000C41A3" w:rsidRPr="00F65579" w:rsidRDefault="000C41A3" w:rsidP="000C41A3">
            <w:pPr>
              <w:pStyle w:val="Tabletextright"/>
            </w:pPr>
          </w:p>
        </w:tc>
      </w:tr>
      <w:tr w:rsidR="000C41A3" w:rsidRPr="00F65579" w14:paraId="6C40F5C1" w14:textId="77777777" w:rsidTr="000C41A3">
        <w:tc>
          <w:tcPr>
            <w:cnfStyle w:val="001000000000" w:firstRow="0" w:lastRow="0" w:firstColumn="1" w:lastColumn="0" w:oddVBand="0" w:evenVBand="0" w:oddHBand="0" w:evenHBand="0" w:firstRowFirstColumn="0" w:firstRowLastColumn="0" w:lastRowFirstColumn="0" w:lastRowLastColumn="0"/>
            <w:tcW w:w="816" w:type="pct"/>
          </w:tcPr>
          <w:p w14:paraId="211A7C0D" w14:textId="77777777" w:rsidR="000C41A3" w:rsidRPr="00F65579" w:rsidRDefault="000C41A3" w:rsidP="000C41A3">
            <w:pPr>
              <w:pStyle w:val="Tabletext"/>
              <w:rPr>
                <w:b/>
                <w:bCs/>
              </w:rPr>
            </w:pPr>
            <w:r w:rsidRPr="00F65579">
              <w:rPr>
                <w:b/>
                <w:bCs/>
              </w:rPr>
              <w:t>2018</w:t>
            </w:r>
          </w:p>
        </w:tc>
        <w:tc>
          <w:tcPr>
            <w:cnfStyle w:val="000010000000" w:firstRow="0" w:lastRow="0" w:firstColumn="0" w:lastColumn="0" w:oddVBand="1" w:evenVBand="0" w:oddHBand="0" w:evenHBand="0" w:firstRowFirstColumn="0" w:firstRowLastColumn="0" w:lastRowFirstColumn="0" w:lastRowLastColumn="0"/>
            <w:tcW w:w="674" w:type="pct"/>
          </w:tcPr>
          <w:p w14:paraId="1015D485"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3086A4F8"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38738FD7"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44620B77"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005E9E57"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48ED155E"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4A59A5F8" w14:textId="77777777" w:rsidR="000C41A3" w:rsidRPr="00F65579" w:rsidRDefault="000C41A3" w:rsidP="000C41A3">
            <w:pPr>
              <w:pStyle w:val="Tabletextright"/>
            </w:pPr>
          </w:p>
        </w:tc>
      </w:tr>
      <w:tr w:rsidR="000C41A3" w:rsidRPr="00F65579" w14:paraId="67EB22E5" w14:textId="77777777" w:rsidTr="000C41A3">
        <w:tc>
          <w:tcPr>
            <w:cnfStyle w:val="001000000000" w:firstRow="0" w:lastRow="0" w:firstColumn="1" w:lastColumn="0" w:oddVBand="0" w:evenVBand="0" w:oddHBand="0" w:evenHBand="0" w:firstRowFirstColumn="0" w:firstRowLastColumn="0" w:lastRowFirstColumn="0" w:lastRowLastColumn="0"/>
            <w:tcW w:w="816" w:type="pct"/>
          </w:tcPr>
          <w:p w14:paraId="1320E514" w14:textId="77777777" w:rsidR="000C41A3" w:rsidRPr="00F65579" w:rsidRDefault="000C41A3" w:rsidP="000C41A3">
            <w:pPr>
              <w:pStyle w:val="Tabletext"/>
            </w:pPr>
            <w:r w:rsidRPr="00F65579">
              <w:t>Receivables</w:t>
            </w:r>
          </w:p>
        </w:tc>
        <w:tc>
          <w:tcPr>
            <w:cnfStyle w:val="000010000000" w:firstRow="0" w:lastRow="0" w:firstColumn="0" w:lastColumn="0" w:oddVBand="1" w:evenVBand="0" w:oddHBand="0" w:evenHBand="0" w:firstRowFirstColumn="0" w:firstRowLastColumn="0" w:lastRowFirstColumn="0" w:lastRowLastColumn="0"/>
            <w:tcW w:w="674" w:type="pct"/>
          </w:tcPr>
          <w:p w14:paraId="7000DC65" w14:textId="77777777" w:rsidR="000C41A3" w:rsidRPr="00F65579" w:rsidRDefault="000C41A3" w:rsidP="000C41A3">
            <w:pPr>
              <w:pStyle w:val="Tabletextright"/>
            </w:pPr>
            <w:r w:rsidRPr="00F65579">
              <w:rPr>
                <w:bCs/>
              </w:rPr>
              <w:t>14 822</w:t>
            </w:r>
          </w:p>
        </w:tc>
        <w:tc>
          <w:tcPr>
            <w:cnfStyle w:val="000001000000" w:firstRow="0" w:lastRow="0" w:firstColumn="0" w:lastColumn="0" w:oddVBand="0" w:evenVBand="1" w:oddHBand="0" w:evenHBand="0" w:firstRowFirstColumn="0" w:firstRowLastColumn="0" w:lastRowFirstColumn="0" w:lastRowLastColumn="0"/>
            <w:tcW w:w="710" w:type="pct"/>
          </w:tcPr>
          <w:p w14:paraId="6C140E5E" w14:textId="77777777" w:rsidR="000C41A3" w:rsidRPr="00F65579" w:rsidRDefault="000C41A3" w:rsidP="000C41A3">
            <w:pPr>
              <w:pStyle w:val="Tabletextright"/>
            </w:pPr>
            <w:r w:rsidRPr="00F65579">
              <w:rPr>
                <w:bCs/>
              </w:rPr>
              <w:t>12 006</w:t>
            </w:r>
          </w:p>
        </w:tc>
        <w:tc>
          <w:tcPr>
            <w:cnfStyle w:val="000010000000" w:firstRow="0" w:lastRow="0" w:firstColumn="0" w:lastColumn="0" w:oddVBand="1" w:evenVBand="0" w:oddHBand="0" w:evenHBand="0" w:firstRowFirstColumn="0" w:firstRowLastColumn="0" w:lastRowFirstColumn="0" w:lastRowLastColumn="0"/>
            <w:tcW w:w="565" w:type="pct"/>
          </w:tcPr>
          <w:p w14:paraId="587819C4" w14:textId="77777777" w:rsidR="000C41A3" w:rsidRPr="00F65579" w:rsidRDefault="000C41A3" w:rsidP="000C41A3">
            <w:pPr>
              <w:pStyle w:val="Tabletextright"/>
            </w:pPr>
            <w:r w:rsidRPr="00F65579">
              <w:rPr>
                <w:bCs/>
              </w:rPr>
              <w:t>1 876</w:t>
            </w:r>
          </w:p>
        </w:tc>
        <w:tc>
          <w:tcPr>
            <w:cnfStyle w:val="000001000000" w:firstRow="0" w:lastRow="0" w:firstColumn="0" w:lastColumn="0" w:oddVBand="0" w:evenVBand="1" w:oddHBand="0" w:evenHBand="0" w:firstRowFirstColumn="0" w:firstRowLastColumn="0" w:lastRowFirstColumn="0" w:lastRowLastColumn="0"/>
            <w:tcW w:w="472" w:type="pct"/>
          </w:tcPr>
          <w:p w14:paraId="12816A85" w14:textId="77777777" w:rsidR="000C41A3" w:rsidRPr="00F65579" w:rsidRDefault="000C41A3" w:rsidP="000C41A3">
            <w:pPr>
              <w:pStyle w:val="Tabletextright"/>
              <w:rPr>
                <w:bCs/>
              </w:rPr>
            </w:pPr>
            <w:r w:rsidRPr="00F65579">
              <w:rPr>
                <w:bCs/>
              </w:rPr>
              <w:t>925</w:t>
            </w:r>
          </w:p>
        </w:tc>
        <w:tc>
          <w:tcPr>
            <w:cnfStyle w:val="000010000000" w:firstRow="0" w:lastRow="0" w:firstColumn="0" w:lastColumn="0" w:oddVBand="1" w:evenVBand="0" w:oddHBand="0" w:evenHBand="0" w:firstRowFirstColumn="0" w:firstRowLastColumn="0" w:lastRowFirstColumn="0" w:lastRowLastColumn="0"/>
            <w:tcW w:w="608" w:type="pct"/>
          </w:tcPr>
          <w:p w14:paraId="09E01C87" w14:textId="77777777" w:rsidR="000C41A3" w:rsidRPr="00F65579" w:rsidRDefault="000C41A3" w:rsidP="000C41A3">
            <w:pPr>
              <w:pStyle w:val="Tabletextright"/>
              <w:rPr>
                <w:b/>
                <w:bCs/>
              </w:rPr>
            </w:pPr>
            <w:r w:rsidRPr="00F65579">
              <w:rPr>
                <w:bCs/>
              </w:rPr>
              <w:t>15</w:t>
            </w:r>
          </w:p>
        </w:tc>
        <w:tc>
          <w:tcPr>
            <w:cnfStyle w:val="000001000000" w:firstRow="0" w:lastRow="0" w:firstColumn="0" w:lastColumn="0" w:oddVBand="0" w:evenVBand="1" w:oddHBand="0" w:evenHBand="0" w:firstRowFirstColumn="0" w:firstRowLastColumn="0" w:lastRowFirstColumn="0" w:lastRowLastColumn="0"/>
            <w:tcW w:w="527" w:type="pct"/>
          </w:tcPr>
          <w:p w14:paraId="75B320F6" w14:textId="77777777" w:rsidR="000C41A3" w:rsidRPr="00F65579" w:rsidRDefault="000C41A3" w:rsidP="000C41A3">
            <w:pPr>
              <w:pStyle w:val="Tabletextright"/>
              <w:rPr>
                <w:b/>
                <w:bCs/>
              </w:rPr>
            </w:pPr>
            <w:r w:rsidRPr="00F65579">
              <w:rPr>
                <w:bCs/>
              </w:rPr>
              <w:t>–</w:t>
            </w:r>
          </w:p>
        </w:tc>
        <w:tc>
          <w:tcPr>
            <w:cnfStyle w:val="000010000000" w:firstRow="0" w:lastRow="0" w:firstColumn="0" w:lastColumn="0" w:oddVBand="1" w:evenVBand="0" w:oddHBand="0" w:evenHBand="0" w:firstRowFirstColumn="0" w:firstRowLastColumn="0" w:lastRowFirstColumn="0" w:lastRowLastColumn="0"/>
            <w:tcW w:w="628" w:type="pct"/>
          </w:tcPr>
          <w:p w14:paraId="740466DD" w14:textId="77777777" w:rsidR="000C41A3" w:rsidRPr="00F65579" w:rsidRDefault="000C41A3" w:rsidP="000C41A3">
            <w:pPr>
              <w:pStyle w:val="Tabletextright"/>
            </w:pPr>
            <w:r w:rsidRPr="00F65579">
              <w:t>–</w:t>
            </w:r>
          </w:p>
        </w:tc>
      </w:tr>
    </w:tbl>
    <w:p w14:paraId="42A699B6" w14:textId="77777777" w:rsidR="000C41A3" w:rsidRPr="00F65579" w:rsidRDefault="000C41A3" w:rsidP="000C41A3"/>
    <w:p w14:paraId="0C63B1E3" w14:textId="77777777" w:rsidR="000C41A3" w:rsidRPr="00F65579" w:rsidRDefault="000C41A3" w:rsidP="000C41A3">
      <w:pPr>
        <w:pStyle w:val="Heading30"/>
        <w:sectPr w:rsidR="000C41A3" w:rsidRPr="00F65579" w:rsidSect="000C41A3">
          <w:headerReference w:type="even" r:id="rId96"/>
          <w:pgSz w:w="11909" w:h="16834" w:code="9"/>
          <w:pgMar w:top="1728" w:right="1152" w:bottom="1152" w:left="1152" w:header="720" w:footer="288" w:gutter="0"/>
          <w:cols w:space="720"/>
          <w:noEndnote/>
        </w:sectPr>
      </w:pPr>
    </w:p>
    <w:p w14:paraId="67AC11FA" w14:textId="77777777" w:rsidR="000C41A3" w:rsidRPr="00F65579" w:rsidRDefault="000C41A3" w:rsidP="000C41A3">
      <w:pPr>
        <w:pStyle w:val="Heading30"/>
      </w:pPr>
      <w:r w:rsidRPr="00F65579">
        <w:t>Impairment of financial assets</w:t>
      </w:r>
    </w:p>
    <w:p w14:paraId="4F3A8CB8"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14355413" w14:textId="77777777" w:rsidR="000C41A3" w:rsidRPr="00F65579" w:rsidRDefault="000C41A3" w:rsidP="000C41A3">
      <w:r w:rsidRPr="00F65579">
        <w:t>The Department assesses at the end of each reporting period whether there is objective evidence that a financial asset or group of financial assets is impaired. All financial assets, except those measured at fair value through profit or loss, are subject to annual review for impairment.</w:t>
      </w:r>
    </w:p>
    <w:p w14:paraId="5CE71F96" w14:textId="77777777" w:rsidR="000C41A3" w:rsidRPr="00F65579" w:rsidRDefault="000C41A3" w:rsidP="000C41A3">
      <w:r w:rsidRPr="00F65579">
        <w:t>Bad and doubtful debts are assessed on a regular basis. Those bad debts considered as written off by mutual consent are classified as an expense. The allowance for doubtful receivables and bad debts not written off by mutual consent are adjusted as other economic flows.</w:t>
      </w:r>
    </w:p>
    <w:p w14:paraId="29B3B0A9" w14:textId="77777777" w:rsidR="000C41A3" w:rsidRPr="00F65579" w:rsidRDefault="000C41A3" w:rsidP="000C41A3"/>
    <w:p w14:paraId="6D8CFDD6"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54F2EEA8" w14:textId="77777777" w:rsidR="000C41A3" w:rsidRPr="00F65579" w:rsidRDefault="000C41A3" w:rsidP="000C41A3">
      <w:pPr>
        <w:pStyle w:val="Heading2numbered"/>
        <w:spacing w:before="200"/>
      </w:pPr>
      <w:bookmarkStart w:id="102" w:name="_Toc17186224"/>
      <w:bookmarkStart w:id="103" w:name="_Toc17189305"/>
      <w:r w:rsidRPr="00F65579">
        <w:t>Payables</w:t>
      </w:r>
      <w:bookmarkEnd w:id="102"/>
      <w:bookmarkEnd w:id="103"/>
    </w:p>
    <w:tbl>
      <w:tblPr>
        <w:tblStyle w:val="AnnualReporttexttable"/>
        <w:tblW w:w="0" w:type="auto"/>
        <w:tblLayout w:type="fixed"/>
        <w:tblLook w:val="00A0" w:firstRow="1" w:lastRow="0" w:firstColumn="1" w:lastColumn="0" w:noHBand="0" w:noVBand="0"/>
      </w:tblPr>
      <w:tblGrid>
        <w:gridCol w:w="5058"/>
        <w:gridCol w:w="1026"/>
        <w:gridCol w:w="1026"/>
      </w:tblGrid>
      <w:tr w:rsidR="000C41A3" w:rsidRPr="00F65579" w14:paraId="092CE3F6"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06BA7CE0"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26" w:type="dxa"/>
            <w:shd w:val="clear" w:color="auto" w:fill="auto"/>
          </w:tcPr>
          <w:p w14:paraId="3B5548AF" w14:textId="77777777" w:rsidR="000C41A3" w:rsidRPr="00F65579" w:rsidRDefault="000C41A3" w:rsidP="000C41A3">
            <w:pPr>
              <w:pStyle w:val="Tabletextheadingright"/>
            </w:pPr>
            <w:r w:rsidRPr="00F65579">
              <w:rPr>
                <w:b/>
              </w:rPr>
              <w:t>2019</w:t>
            </w:r>
            <w:r w:rsidRPr="00F65579">
              <w:rPr>
                <w:b/>
              </w:rPr>
              <w:br/>
              <w:t>$’000</w:t>
            </w:r>
          </w:p>
        </w:tc>
        <w:tc>
          <w:tcPr>
            <w:cnfStyle w:val="000001000000" w:firstRow="0" w:lastRow="0" w:firstColumn="0" w:lastColumn="0" w:oddVBand="0" w:evenVBand="1" w:oddHBand="0" w:evenHBand="0" w:firstRowFirstColumn="0" w:firstRowLastColumn="0" w:lastRowFirstColumn="0" w:lastRowLastColumn="0"/>
            <w:tcW w:w="1026" w:type="dxa"/>
            <w:shd w:val="clear" w:color="auto" w:fill="auto"/>
          </w:tcPr>
          <w:p w14:paraId="51D23AF7" w14:textId="77777777" w:rsidR="000C41A3" w:rsidRPr="00F65579" w:rsidRDefault="000C41A3" w:rsidP="000C41A3">
            <w:pPr>
              <w:pStyle w:val="Tabletextheadingright"/>
              <w:rPr>
                <w:b/>
              </w:rPr>
            </w:pPr>
            <w:r w:rsidRPr="00F65579">
              <w:rPr>
                <w:b/>
              </w:rPr>
              <w:t>2018</w:t>
            </w:r>
            <w:r w:rsidRPr="00F65579">
              <w:rPr>
                <w:b/>
              </w:rPr>
              <w:br/>
              <w:t>$’000</w:t>
            </w:r>
          </w:p>
        </w:tc>
      </w:tr>
      <w:tr w:rsidR="000C41A3" w:rsidRPr="00F65579" w14:paraId="1A453CB4" w14:textId="77777777" w:rsidTr="000C41A3">
        <w:tc>
          <w:tcPr>
            <w:cnfStyle w:val="001000000000" w:firstRow="0" w:lastRow="0" w:firstColumn="1" w:lastColumn="0" w:oddVBand="0" w:evenVBand="0" w:oddHBand="0" w:evenHBand="0" w:firstRowFirstColumn="0" w:firstRowLastColumn="0" w:lastRowFirstColumn="0" w:lastRowLastColumn="0"/>
            <w:tcW w:w="5058" w:type="dxa"/>
          </w:tcPr>
          <w:p w14:paraId="1A31F9C2" w14:textId="77777777" w:rsidR="000C41A3" w:rsidRPr="00F65579" w:rsidRDefault="000C41A3" w:rsidP="000C41A3">
            <w:pPr>
              <w:pStyle w:val="Tabletextbold"/>
            </w:pPr>
            <w:r w:rsidRPr="00F65579">
              <w:t>Current:</w:t>
            </w:r>
          </w:p>
        </w:tc>
        <w:tc>
          <w:tcPr>
            <w:cnfStyle w:val="000010000000" w:firstRow="0" w:lastRow="0" w:firstColumn="0" w:lastColumn="0" w:oddVBand="1" w:evenVBand="0" w:oddHBand="0" w:evenHBand="0" w:firstRowFirstColumn="0" w:firstRowLastColumn="0" w:lastRowFirstColumn="0" w:lastRowLastColumn="0"/>
            <w:tcW w:w="1026" w:type="dxa"/>
          </w:tcPr>
          <w:p w14:paraId="0A475375"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6D596A05" w14:textId="77777777" w:rsidR="000C41A3" w:rsidRPr="00F65579" w:rsidRDefault="000C41A3" w:rsidP="000C41A3">
            <w:pPr>
              <w:pStyle w:val="Tabletextright"/>
            </w:pPr>
          </w:p>
        </w:tc>
      </w:tr>
      <w:tr w:rsidR="000C41A3" w:rsidRPr="00F65579" w14:paraId="54F93C52" w14:textId="77777777" w:rsidTr="000C41A3">
        <w:tc>
          <w:tcPr>
            <w:cnfStyle w:val="001000000000" w:firstRow="0" w:lastRow="0" w:firstColumn="1" w:lastColumn="0" w:oddVBand="0" w:evenVBand="0" w:oddHBand="0" w:evenHBand="0" w:firstRowFirstColumn="0" w:firstRowLastColumn="0" w:lastRowFirstColumn="0" w:lastRowLastColumn="0"/>
            <w:tcW w:w="5058" w:type="dxa"/>
          </w:tcPr>
          <w:p w14:paraId="6D3674AB" w14:textId="77777777" w:rsidR="000C41A3" w:rsidRPr="00F65579" w:rsidRDefault="000C41A3" w:rsidP="000C41A3">
            <w:pPr>
              <w:pStyle w:val="Tabletextbold"/>
            </w:pPr>
            <w:r w:rsidRPr="00F65579">
              <w:t>Contractual</w:t>
            </w:r>
          </w:p>
        </w:tc>
        <w:tc>
          <w:tcPr>
            <w:cnfStyle w:val="000010000000" w:firstRow="0" w:lastRow="0" w:firstColumn="0" w:lastColumn="0" w:oddVBand="1" w:evenVBand="0" w:oddHBand="0" w:evenHBand="0" w:firstRowFirstColumn="0" w:firstRowLastColumn="0" w:lastRowFirstColumn="0" w:lastRowLastColumn="0"/>
            <w:tcW w:w="1026" w:type="dxa"/>
          </w:tcPr>
          <w:p w14:paraId="5D26B590"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31102F74" w14:textId="77777777" w:rsidR="000C41A3" w:rsidRPr="00F65579" w:rsidRDefault="000C41A3" w:rsidP="000C41A3">
            <w:pPr>
              <w:pStyle w:val="Tabletextright"/>
            </w:pPr>
          </w:p>
        </w:tc>
      </w:tr>
      <w:tr w:rsidR="000C41A3" w:rsidRPr="00F65579" w14:paraId="41134BBC" w14:textId="77777777" w:rsidTr="000C41A3">
        <w:tc>
          <w:tcPr>
            <w:cnfStyle w:val="001000000000" w:firstRow="0" w:lastRow="0" w:firstColumn="1" w:lastColumn="0" w:oddVBand="0" w:evenVBand="0" w:oddHBand="0" w:evenHBand="0" w:firstRowFirstColumn="0" w:firstRowLastColumn="0" w:lastRowFirstColumn="0" w:lastRowLastColumn="0"/>
            <w:tcW w:w="5058" w:type="dxa"/>
          </w:tcPr>
          <w:p w14:paraId="788C050E" w14:textId="77777777" w:rsidR="000C41A3" w:rsidRPr="00F65579" w:rsidRDefault="000C41A3" w:rsidP="000C41A3">
            <w:pPr>
              <w:pStyle w:val="Tabletext"/>
              <w:rPr>
                <w:color w:val="000000"/>
              </w:rPr>
            </w:pPr>
            <w:r w:rsidRPr="00F65579">
              <w:rPr>
                <w:color w:val="000000"/>
              </w:rPr>
              <w:t>Creditors and accruals</w:t>
            </w:r>
          </w:p>
        </w:tc>
        <w:tc>
          <w:tcPr>
            <w:cnfStyle w:val="000010000000" w:firstRow="0" w:lastRow="0" w:firstColumn="0" w:lastColumn="0" w:oddVBand="1" w:evenVBand="0" w:oddHBand="0" w:evenHBand="0" w:firstRowFirstColumn="0" w:firstRowLastColumn="0" w:lastRowFirstColumn="0" w:lastRowLastColumn="0"/>
            <w:tcW w:w="1026" w:type="dxa"/>
          </w:tcPr>
          <w:p w14:paraId="2EAAE02D" w14:textId="6ED8661E" w:rsidR="000C41A3" w:rsidRPr="00F65579" w:rsidRDefault="002E07B2" w:rsidP="000C41A3">
            <w:pPr>
              <w:pStyle w:val="Tabletextright"/>
              <w:rPr>
                <w:bCs/>
              </w:rPr>
            </w:pPr>
            <w:r w:rsidRPr="00F65579">
              <w:rPr>
                <w:bCs/>
              </w:rPr>
              <w:t>61 252</w:t>
            </w:r>
          </w:p>
        </w:tc>
        <w:tc>
          <w:tcPr>
            <w:cnfStyle w:val="000001000000" w:firstRow="0" w:lastRow="0" w:firstColumn="0" w:lastColumn="0" w:oddVBand="0" w:evenVBand="1" w:oddHBand="0" w:evenHBand="0" w:firstRowFirstColumn="0" w:firstRowLastColumn="0" w:lastRowFirstColumn="0" w:lastRowLastColumn="0"/>
            <w:tcW w:w="1026" w:type="dxa"/>
          </w:tcPr>
          <w:p w14:paraId="6C66DC03" w14:textId="77777777" w:rsidR="000C41A3" w:rsidRPr="00F65579" w:rsidRDefault="000C41A3" w:rsidP="000C41A3">
            <w:pPr>
              <w:pStyle w:val="Tabletextright"/>
            </w:pPr>
            <w:r w:rsidRPr="00F65579">
              <w:t>33</w:t>
            </w:r>
            <w:r w:rsidRPr="00F65579">
              <w:rPr>
                <w:rFonts w:ascii="Calibri" w:hAnsi="Calibri" w:cs="Courier New"/>
              </w:rPr>
              <w:t xml:space="preserve"> </w:t>
            </w:r>
            <w:r w:rsidRPr="00F65579">
              <w:t>665</w:t>
            </w:r>
          </w:p>
        </w:tc>
      </w:tr>
      <w:tr w:rsidR="000C41A3" w:rsidRPr="00F65579" w14:paraId="67F95506" w14:textId="77777777" w:rsidTr="000C41A3">
        <w:tc>
          <w:tcPr>
            <w:cnfStyle w:val="001000000000" w:firstRow="0" w:lastRow="0" w:firstColumn="1" w:lastColumn="0" w:oddVBand="0" w:evenVBand="0" w:oddHBand="0" w:evenHBand="0" w:firstRowFirstColumn="0" w:firstRowLastColumn="0" w:lastRowFirstColumn="0" w:lastRowLastColumn="0"/>
            <w:tcW w:w="5058" w:type="dxa"/>
          </w:tcPr>
          <w:p w14:paraId="1C4D53D3" w14:textId="77777777" w:rsidR="000C41A3" w:rsidRPr="00F65579" w:rsidRDefault="000C41A3" w:rsidP="000C41A3">
            <w:pPr>
              <w:pStyle w:val="Tabletext"/>
              <w:rPr>
                <w:b/>
                <w:bCs/>
                <w:color w:val="000000"/>
              </w:rPr>
            </w:pPr>
          </w:p>
        </w:tc>
        <w:tc>
          <w:tcPr>
            <w:cnfStyle w:val="000010000000" w:firstRow="0" w:lastRow="0" w:firstColumn="0" w:lastColumn="0" w:oddVBand="1" w:evenVBand="0" w:oddHBand="0" w:evenHBand="0" w:firstRowFirstColumn="0" w:firstRowLastColumn="0" w:lastRowFirstColumn="0" w:lastRowLastColumn="0"/>
            <w:tcW w:w="1026" w:type="dxa"/>
          </w:tcPr>
          <w:p w14:paraId="5D95880A"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26" w:type="dxa"/>
          </w:tcPr>
          <w:p w14:paraId="4C90BEED" w14:textId="77777777" w:rsidR="000C41A3" w:rsidRPr="00F65579" w:rsidRDefault="000C41A3" w:rsidP="000C41A3">
            <w:pPr>
              <w:pStyle w:val="Tabletextright"/>
            </w:pPr>
          </w:p>
        </w:tc>
      </w:tr>
      <w:tr w:rsidR="000C41A3" w:rsidRPr="00F65579" w14:paraId="291D0B35" w14:textId="77777777" w:rsidTr="000C41A3">
        <w:tc>
          <w:tcPr>
            <w:cnfStyle w:val="001000000000" w:firstRow="0" w:lastRow="0" w:firstColumn="1" w:lastColumn="0" w:oddVBand="0" w:evenVBand="0" w:oddHBand="0" w:evenHBand="0" w:firstRowFirstColumn="0" w:firstRowLastColumn="0" w:lastRowFirstColumn="0" w:lastRowLastColumn="0"/>
            <w:tcW w:w="5058" w:type="dxa"/>
          </w:tcPr>
          <w:p w14:paraId="633FB998" w14:textId="77777777" w:rsidR="000C41A3" w:rsidRPr="00F65579" w:rsidRDefault="000C41A3" w:rsidP="000C41A3">
            <w:pPr>
              <w:pStyle w:val="Tabletextbold"/>
            </w:pPr>
            <w:r w:rsidRPr="00F65579">
              <w:t>Statutory</w:t>
            </w:r>
          </w:p>
        </w:tc>
        <w:tc>
          <w:tcPr>
            <w:cnfStyle w:val="000010000000" w:firstRow="0" w:lastRow="0" w:firstColumn="0" w:lastColumn="0" w:oddVBand="1" w:evenVBand="0" w:oddHBand="0" w:evenHBand="0" w:firstRowFirstColumn="0" w:firstRowLastColumn="0" w:lastRowFirstColumn="0" w:lastRowLastColumn="0"/>
            <w:tcW w:w="1026" w:type="dxa"/>
          </w:tcPr>
          <w:p w14:paraId="1EBFE412"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026" w:type="dxa"/>
          </w:tcPr>
          <w:p w14:paraId="429D56F0" w14:textId="77777777" w:rsidR="000C41A3" w:rsidRPr="00F65579" w:rsidRDefault="000C41A3" w:rsidP="000C41A3">
            <w:pPr>
              <w:pStyle w:val="Tabletextright"/>
            </w:pPr>
          </w:p>
        </w:tc>
      </w:tr>
      <w:tr w:rsidR="000C41A3" w:rsidRPr="00F65579" w14:paraId="1C6E7CAC" w14:textId="77777777" w:rsidTr="000C41A3">
        <w:tc>
          <w:tcPr>
            <w:cnfStyle w:val="001000000000" w:firstRow="0" w:lastRow="0" w:firstColumn="1" w:lastColumn="0" w:oddVBand="0" w:evenVBand="0" w:oddHBand="0" w:evenHBand="0" w:firstRowFirstColumn="0" w:firstRowLastColumn="0" w:lastRowFirstColumn="0" w:lastRowLastColumn="0"/>
            <w:tcW w:w="5058" w:type="dxa"/>
          </w:tcPr>
          <w:p w14:paraId="5A43B7CF" w14:textId="77777777" w:rsidR="000C41A3" w:rsidRPr="00F65579" w:rsidRDefault="000C41A3" w:rsidP="000C41A3">
            <w:pPr>
              <w:pStyle w:val="Tabletext"/>
              <w:rPr>
                <w:color w:val="000000"/>
              </w:rPr>
            </w:pPr>
            <w:r w:rsidRPr="00F65579">
              <w:rPr>
                <w:color w:val="000000"/>
              </w:rPr>
              <w:t>Amounts payable to other government agencies</w:t>
            </w:r>
          </w:p>
        </w:tc>
        <w:tc>
          <w:tcPr>
            <w:cnfStyle w:val="000010000000" w:firstRow="0" w:lastRow="0" w:firstColumn="0" w:lastColumn="0" w:oddVBand="1" w:evenVBand="0" w:oddHBand="0" w:evenHBand="0" w:firstRowFirstColumn="0" w:firstRowLastColumn="0" w:lastRowFirstColumn="0" w:lastRowLastColumn="0"/>
            <w:tcW w:w="1026" w:type="dxa"/>
          </w:tcPr>
          <w:p w14:paraId="72EF6BF1" w14:textId="77777777" w:rsidR="000C41A3" w:rsidRPr="00F65579" w:rsidRDefault="000C41A3" w:rsidP="000C41A3">
            <w:pPr>
              <w:pStyle w:val="Tabletextright"/>
              <w:rPr>
                <w:bCs/>
              </w:rPr>
            </w:pPr>
            <w:r w:rsidRPr="00F65579">
              <w:rPr>
                <w:bCs/>
              </w:rPr>
              <w:t xml:space="preserve">17 970 </w:t>
            </w:r>
          </w:p>
        </w:tc>
        <w:tc>
          <w:tcPr>
            <w:cnfStyle w:val="000001000000" w:firstRow="0" w:lastRow="0" w:firstColumn="0" w:lastColumn="0" w:oddVBand="0" w:evenVBand="1" w:oddHBand="0" w:evenHBand="0" w:firstRowFirstColumn="0" w:firstRowLastColumn="0" w:lastRowFirstColumn="0" w:lastRowLastColumn="0"/>
            <w:tcW w:w="1026" w:type="dxa"/>
          </w:tcPr>
          <w:p w14:paraId="660D0465" w14:textId="77777777" w:rsidR="000C41A3" w:rsidRPr="00F65579" w:rsidRDefault="000C41A3" w:rsidP="000C41A3">
            <w:pPr>
              <w:pStyle w:val="Tabletextright"/>
            </w:pPr>
            <w:r w:rsidRPr="00F65579">
              <w:t>16</w:t>
            </w:r>
            <w:r w:rsidRPr="00F65579">
              <w:rPr>
                <w:rFonts w:ascii="Calibri" w:hAnsi="Calibri" w:cs="Calibri"/>
              </w:rPr>
              <w:t xml:space="preserve"> </w:t>
            </w:r>
            <w:r w:rsidRPr="00F65579">
              <w:t xml:space="preserve">385 </w:t>
            </w:r>
          </w:p>
        </w:tc>
      </w:tr>
      <w:tr w:rsidR="000C41A3" w:rsidRPr="00F65579" w14:paraId="0C8D2F83" w14:textId="77777777" w:rsidTr="000C41A3">
        <w:tc>
          <w:tcPr>
            <w:cnfStyle w:val="001000000000" w:firstRow="0" w:lastRow="0" w:firstColumn="1" w:lastColumn="0" w:oddVBand="0" w:evenVBand="0" w:oddHBand="0" w:evenHBand="0" w:firstRowFirstColumn="0" w:firstRowLastColumn="0" w:lastRowFirstColumn="0" w:lastRowLastColumn="0"/>
            <w:tcW w:w="5058" w:type="dxa"/>
          </w:tcPr>
          <w:p w14:paraId="55B18E20" w14:textId="77777777" w:rsidR="000C41A3" w:rsidRPr="00F65579" w:rsidRDefault="000C41A3" w:rsidP="000C41A3">
            <w:pPr>
              <w:pStyle w:val="Tabletext"/>
              <w:rPr>
                <w:color w:val="000000"/>
              </w:rPr>
            </w:pPr>
            <w:r w:rsidRPr="00F65579">
              <w:rPr>
                <w:color w:val="000000"/>
              </w:rPr>
              <w:t>GST payable</w:t>
            </w:r>
          </w:p>
        </w:tc>
        <w:tc>
          <w:tcPr>
            <w:cnfStyle w:val="000010000000" w:firstRow="0" w:lastRow="0" w:firstColumn="0" w:lastColumn="0" w:oddVBand="1" w:evenVBand="0" w:oddHBand="0" w:evenHBand="0" w:firstRowFirstColumn="0" w:firstRowLastColumn="0" w:lastRowFirstColumn="0" w:lastRowLastColumn="0"/>
            <w:tcW w:w="1026" w:type="dxa"/>
          </w:tcPr>
          <w:p w14:paraId="17A651F2" w14:textId="77777777" w:rsidR="000C41A3" w:rsidRPr="00F65579" w:rsidRDefault="000C41A3" w:rsidP="000C41A3">
            <w:pPr>
              <w:pStyle w:val="Tabletextright"/>
              <w:rPr>
                <w:bCs/>
              </w:rPr>
            </w:pPr>
            <w:r w:rsidRPr="00F65579">
              <w:rPr>
                <w:bCs/>
              </w:rPr>
              <w:t>–</w:t>
            </w:r>
          </w:p>
        </w:tc>
        <w:tc>
          <w:tcPr>
            <w:cnfStyle w:val="000001000000" w:firstRow="0" w:lastRow="0" w:firstColumn="0" w:lastColumn="0" w:oddVBand="0" w:evenVBand="1" w:oddHBand="0" w:evenHBand="0" w:firstRowFirstColumn="0" w:firstRowLastColumn="0" w:lastRowFirstColumn="0" w:lastRowLastColumn="0"/>
            <w:tcW w:w="1026" w:type="dxa"/>
          </w:tcPr>
          <w:p w14:paraId="62A26F1A" w14:textId="77777777" w:rsidR="000C41A3" w:rsidRPr="00F65579" w:rsidRDefault="000C41A3" w:rsidP="000C41A3">
            <w:pPr>
              <w:pStyle w:val="Tabletextright"/>
            </w:pPr>
            <w:r w:rsidRPr="00F65579">
              <w:t>2</w:t>
            </w:r>
            <w:r w:rsidRPr="00F65579">
              <w:rPr>
                <w:rFonts w:ascii="Calibri" w:hAnsi="Calibri" w:cs="Calibri"/>
              </w:rPr>
              <w:t xml:space="preserve"> </w:t>
            </w:r>
            <w:r w:rsidRPr="00F65579">
              <w:t>797</w:t>
            </w:r>
          </w:p>
        </w:tc>
      </w:tr>
      <w:tr w:rsidR="000C41A3" w:rsidRPr="00F65579" w14:paraId="0083B535" w14:textId="77777777" w:rsidTr="000C41A3">
        <w:tc>
          <w:tcPr>
            <w:cnfStyle w:val="001000000000" w:firstRow="0" w:lastRow="0" w:firstColumn="1" w:lastColumn="0" w:oddVBand="0" w:evenVBand="0" w:oddHBand="0" w:evenHBand="0" w:firstRowFirstColumn="0" w:firstRowLastColumn="0" w:lastRowFirstColumn="0" w:lastRowLastColumn="0"/>
            <w:tcW w:w="5058" w:type="dxa"/>
          </w:tcPr>
          <w:p w14:paraId="1F6459C2" w14:textId="77777777" w:rsidR="000C41A3" w:rsidRPr="00F65579" w:rsidRDefault="000C41A3" w:rsidP="000C41A3">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26" w:type="dxa"/>
          </w:tcPr>
          <w:p w14:paraId="67D41E8C" w14:textId="77777777" w:rsidR="000C41A3" w:rsidRPr="00F65579" w:rsidRDefault="000C41A3" w:rsidP="000C41A3">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26" w:type="dxa"/>
          </w:tcPr>
          <w:p w14:paraId="4FA4CE1B" w14:textId="77777777" w:rsidR="000C41A3" w:rsidRPr="00F65579" w:rsidRDefault="000C41A3" w:rsidP="000C41A3">
            <w:pPr>
              <w:pStyle w:val="Tabletextright"/>
            </w:pPr>
          </w:p>
        </w:tc>
      </w:tr>
      <w:tr w:rsidR="000C41A3" w:rsidRPr="00F65579" w14:paraId="2BCFBDB4" w14:textId="77777777" w:rsidTr="000C41A3">
        <w:tc>
          <w:tcPr>
            <w:cnfStyle w:val="001000000000" w:firstRow="0" w:lastRow="0" w:firstColumn="1" w:lastColumn="0" w:oddVBand="0" w:evenVBand="0" w:oddHBand="0" w:evenHBand="0" w:firstRowFirstColumn="0" w:firstRowLastColumn="0" w:lastRowFirstColumn="0" w:lastRowLastColumn="0"/>
            <w:tcW w:w="5058" w:type="dxa"/>
          </w:tcPr>
          <w:p w14:paraId="57CB6C19" w14:textId="77777777" w:rsidR="000C41A3" w:rsidRPr="00F65579" w:rsidRDefault="000C41A3" w:rsidP="000C41A3">
            <w:pPr>
              <w:pStyle w:val="Tabletextbold"/>
            </w:pPr>
            <w:r w:rsidRPr="00F65579">
              <w:t>Total payables</w:t>
            </w:r>
          </w:p>
        </w:tc>
        <w:tc>
          <w:tcPr>
            <w:cnfStyle w:val="000010000000" w:firstRow="0" w:lastRow="0" w:firstColumn="0" w:lastColumn="0" w:oddVBand="1" w:evenVBand="0" w:oddHBand="0" w:evenHBand="0" w:firstRowFirstColumn="0" w:firstRowLastColumn="0" w:lastRowFirstColumn="0" w:lastRowLastColumn="0"/>
            <w:tcW w:w="1026" w:type="dxa"/>
          </w:tcPr>
          <w:p w14:paraId="31FEDD9D" w14:textId="53002DC6" w:rsidR="000C41A3" w:rsidRPr="00F65579" w:rsidRDefault="002E07B2" w:rsidP="000C41A3">
            <w:pPr>
              <w:pStyle w:val="Tabletextrightbold"/>
            </w:pPr>
            <w:r w:rsidRPr="00F65579">
              <w:t>79 222</w:t>
            </w:r>
          </w:p>
        </w:tc>
        <w:tc>
          <w:tcPr>
            <w:cnfStyle w:val="000001000000" w:firstRow="0" w:lastRow="0" w:firstColumn="0" w:lastColumn="0" w:oddVBand="0" w:evenVBand="1" w:oddHBand="0" w:evenHBand="0" w:firstRowFirstColumn="0" w:firstRowLastColumn="0" w:lastRowFirstColumn="0" w:lastRowLastColumn="0"/>
            <w:tcW w:w="1026" w:type="dxa"/>
          </w:tcPr>
          <w:p w14:paraId="1988AFDF" w14:textId="77777777" w:rsidR="000C41A3" w:rsidRPr="00F65579" w:rsidRDefault="000C41A3" w:rsidP="000C41A3">
            <w:pPr>
              <w:pStyle w:val="Tabletextrightbold"/>
            </w:pPr>
            <w:r w:rsidRPr="00F65579">
              <w:t>52</w:t>
            </w:r>
            <w:r w:rsidRPr="00F65579">
              <w:rPr>
                <w:rFonts w:ascii="Calibri" w:hAnsi="Calibri" w:cs="Courier New"/>
              </w:rPr>
              <w:t xml:space="preserve"> </w:t>
            </w:r>
            <w:r w:rsidRPr="00F65579">
              <w:t>847</w:t>
            </w:r>
          </w:p>
        </w:tc>
      </w:tr>
    </w:tbl>
    <w:p w14:paraId="5BAD6500" w14:textId="77777777" w:rsidR="000C41A3" w:rsidRPr="00F65579" w:rsidRDefault="000C41A3" w:rsidP="000C41A3"/>
    <w:p w14:paraId="26089D33"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space="720"/>
          <w:noEndnote/>
        </w:sectPr>
      </w:pPr>
    </w:p>
    <w:p w14:paraId="33836C18" w14:textId="77777777" w:rsidR="000C41A3" w:rsidRPr="00F65579" w:rsidRDefault="000C41A3" w:rsidP="000C41A3">
      <w:r w:rsidRPr="00F65579">
        <w:t>Payables consist of:</w:t>
      </w:r>
    </w:p>
    <w:p w14:paraId="53D6A1E5" w14:textId="77777777" w:rsidR="000C41A3" w:rsidRPr="00F65579" w:rsidRDefault="000C41A3" w:rsidP="000C41A3">
      <w:pPr>
        <w:pStyle w:val="Bullet"/>
      </w:pPr>
      <w:r w:rsidRPr="00F65579">
        <w:t>contractual payables, such as accounts payable. Accounts payable represent liabilities for goods and services provided to the Department prior to the end of the financial year that are unpaid, and arise when the Department becomes obliged to make future payments in respect of the purchase of those goods and services; and</w:t>
      </w:r>
    </w:p>
    <w:p w14:paraId="6C0DAB7A" w14:textId="77777777" w:rsidR="000C41A3" w:rsidRPr="00F65579" w:rsidRDefault="000C41A3" w:rsidP="000C41A3">
      <w:pPr>
        <w:pStyle w:val="Bullet"/>
      </w:pPr>
      <w:r w:rsidRPr="00F65579">
        <w:t>statutory payables, amounts owing to government agencies.</w:t>
      </w:r>
    </w:p>
    <w:p w14:paraId="637846A1" w14:textId="77777777" w:rsidR="000C41A3" w:rsidRPr="00F65579" w:rsidRDefault="000C41A3" w:rsidP="000C41A3">
      <w:pPr>
        <w:keepLines/>
      </w:pPr>
      <w:r w:rsidRPr="00F65579">
        <w:t>Contractual payables are classified as financial instruments and categorised as financial liabilities at amortised cost. Statutory payables are recognised and measured similarly to contractual payables, but are not classified as financial instruments and not included in the category of financial liabilities at amortised cost, because they do not arise from contracts. The amounts are unsecured and are usually paid within 30 days of recognition.</w:t>
      </w:r>
    </w:p>
    <w:p w14:paraId="183A6A21" w14:textId="77777777" w:rsidR="000C41A3" w:rsidRPr="00F65579" w:rsidRDefault="000C41A3" w:rsidP="000C41A3">
      <w:pPr>
        <w:pStyle w:val="Heading4"/>
      </w:pPr>
    </w:p>
    <w:p w14:paraId="14062D16" w14:textId="77777777" w:rsidR="000C41A3" w:rsidRPr="00F65579" w:rsidRDefault="000C41A3" w:rsidP="000C41A3">
      <w:pPr>
        <w:sectPr w:rsidR="000C41A3" w:rsidRPr="00F65579" w:rsidSect="000C41A3">
          <w:headerReference w:type="even" r:id="rId97"/>
          <w:headerReference w:type="default" r:id="rId98"/>
          <w:type w:val="continuous"/>
          <w:pgSz w:w="11909" w:h="16834" w:code="9"/>
          <w:pgMar w:top="1728" w:right="1152" w:bottom="1152" w:left="1152" w:header="720" w:footer="288" w:gutter="0"/>
          <w:cols w:num="2" w:space="720"/>
          <w:noEndnote/>
        </w:sectPr>
      </w:pPr>
    </w:p>
    <w:p w14:paraId="4BFC6834" w14:textId="77777777" w:rsidR="000C41A3" w:rsidRPr="00F65579" w:rsidRDefault="000C41A3" w:rsidP="000C41A3">
      <w:pPr>
        <w:pStyle w:val="Heading3numbered"/>
      </w:pPr>
      <w:r w:rsidRPr="00F65579">
        <w:lastRenderedPageBreak/>
        <w:t>Maturity analysis of contractual payables</w:t>
      </w:r>
    </w:p>
    <w:p w14:paraId="2D366A1C" w14:textId="3222BA6F" w:rsidR="000C41A3" w:rsidRPr="00F65579" w:rsidRDefault="000C41A3" w:rsidP="000C41A3">
      <w:r w:rsidRPr="00F65579">
        <w:t>At balance date the carrying amount and nominal amount of contractual payables amounted to $</w:t>
      </w:r>
      <w:r w:rsidR="002E07B2" w:rsidRPr="00F65579">
        <w:t>61.3</w:t>
      </w:r>
      <w:r w:rsidR="002E07B2" w:rsidRPr="00F65579">
        <w:rPr>
          <w:rFonts w:ascii="Calibri" w:hAnsi="Calibri" w:cs="Calibri"/>
        </w:rPr>
        <w:t> </w:t>
      </w:r>
      <w:r w:rsidRPr="00F65579">
        <w:t>million (2018</w:t>
      </w:r>
      <w:r w:rsidRPr="00F65579">
        <w:rPr>
          <w:rFonts w:ascii="Calibri" w:hAnsi="Calibri" w:cs="Calibri"/>
        </w:rPr>
        <w:t> </w:t>
      </w:r>
      <w:r w:rsidRPr="00F65579">
        <w:t>– $33.7 million). The contractual payables for the 2019 and 2018 financial years were neither past due nor impaired.</w:t>
      </w:r>
    </w:p>
    <w:p w14:paraId="1B917822" w14:textId="77777777" w:rsidR="000D7749" w:rsidRPr="00F65579" w:rsidRDefault="000D7749" w:rsidP="000D7749">
      <w:pPr>
        <w:pStyle w:val="Spacer"/>
      </w:pPr>
    </w:p>
    <w:p w14:paraId="36BA8087" w14:textId="77777777" w:rsidR="000C41A3" w:rsidRPr="00F65579" w:rsidRDefault="000D7749" w:rsidP="000C41A3">
      <w:pPr>
        <w:pStyle w:val="Spacer"/>
      </w:pPr>
      <w:r w:rsidRPr="00F65579">
        <w:br w:type="column"/>
      </w:r>
    </w:p>
    <w:p w14:paraId="2BE17C28" w14:textId="77777777" w:rsidR="000D7749" w:rsidRPr="00F65579" w:rsidRDefault="000D7749" w:rsidP="000C41A3">
      <w:pPr>
        <w:pStyle w:val="Heading2numbered"/>
        <w:sectPr w:rsidR="000D7749" w:rsidRPr="00F65579" w:rsidSect="000D7749">
          <w:headerReference w:type="even" r:id="rId99"/>
          <w:headerReference w:type="default" r:id="rId100"/>
          <w:pgSz w:w="11909" w:h="16834" w:code="9"/>
          <w:pgMar w:top="1728" w:right="1152" w:bottom="1152" w:left="1152" w:header="720" w:footer="288" w:gutter="0"/>
          <w:cols w:num="2" w:space="720"/>
          <w:noEndnote/>
        </w:sectPr>
      </w:pPr>
      <w:bookmarkStart w:id="104" w:name="_Toc17186225"/>
      <w:bookmarkStart w:id="105" w:name="_Toc17189306"/>
    </w:p>
    <w:p w14:paraId="0464DE74" w14:textId="77777777" w:rsidR="000C41A3" w:rsidRPr="00F65579" w:rsidRDefault="000C41A3" w:rsidP="000C41A3">
      <w:pPr>
        <w:pStyle w:val="Heading2numbered"/>
      </w:pPr>
      <w:r w:rsidRPr="00F65579">
        <w:t>Non</w:t>
      </w:r>
      <w:r w:rsidRPr="00F65579">
        <w:noBreakHyphen/>
        <w:t>financial assets classified as held for sale</w:t>
      </w:r>
      <w:bookmarkEnd w:id="104"/>
      <w:bookmarkEnd w:id="105"/>
    </w:p>
    <w:tbl>
      <w:tblPr>
        <w:tblStyle w:val="AnnualReporttexttable"/>
        <w:tblW w:w="9018" w:type="dxa"/>
        <w:tblLayout w:type="fixed"/>
        <w:tblLook w:val="0080" w:firstRow="0" w:lastRow="0" w:firstColumn="1" w:lastColumn="0" w:noHBand="0" w:noVBand="0"/>
      </w:tblPr>
      <w:tblGrid>
        <w:gridCol w:w="6588"/>
        <w:gridCol w:w="1215"/>
        <w:gridCol w:w="1215"/>
      </w:tblGrid>
      <w:tr w:rsidR="000C41A3" w:rsidRPr="00F65579" w14:paraId="6652832E" w14:textId="77777777" w:rsidTr="000C41A3">
        <w:tc>
          <w:tcPr>
            <w:cnfStyle w:val="001000000000" w:firstRow="0" w:lastRow="0" w:firstColumn="1" w:lastColumn="0" w:oddVBand="0" w:evenVBand="0" w:oddHBand="0" w:evenHBand="0" w:firstRowFirstColumn="0" w:firstRowLastColumn="0" w:lastRowFirstColumn="0" w:lastRowLastColumn="0"/>
            <w:tcW w:w="6588" w:type="dxa"/>
          </w:tcPr>
          <w:p w14:paraId="2CB6CC67"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215" w:type="dxa"/>
            <w:shd w:val="clear" w:color="auto" w:fill="auto"/>
          </w:tcPr>
          <w:p w14:paraId="7BCC5119" w14:textId="77777777" w:rsidR="000C41A3" w:rsidRPr="00F65579" w:rsidRDefault="000C41A3" w:rsidP="000C41A3">
            <w:pPr>
              <w:pStyle w:val="Tabletextheadingright"/>
            </w:pPr>
            <w:r w:rsidRPr="00F65579">
              <w:t>2019</w:t>
            </w:r>
            <w:r w:rsidRPr="00F65579">
              <w:br/>
              <w:t>$’000</w:t>
            </w:r>
          </w:p>
        </w:tc>
        <w:tc>
          <w:tcPr>
            <w:cnfStyle w:val="000001000000" w:firstRow="0" w:lastRow="0" w:firstColumn="0" w:lastColumn="0" w:oddVBand="0" w:evenVBand="1" w:oddHBand="0" w:evenHBand="0" w:firstRowFirstColumn="0" w:firstRowLastColumn="0" w:lastRowFirstColumn="0" w:lastRowLastColumn="0"/>
            <w:tcW w:w="1215" w:type="dxa"/>
            <w:shd w:val="clear" w:color="auto" w:fill="auto"/>
          </w:tcPr>
          <w:p w14:paraId="6850296F" w14:textId="77777777" w:rsidR="000C41A3" w:rsidRPr="00F65579" w:rsidRDefault="000C41A3" w:rsidP="000C41A3">
            <w:pPr>
              <w:pStyle w:val="Tabletextheadingright"/>
            </w:pPr>
            <w:r w:rsidRPr="00F65579">
              <w:t>2018</w:t>
            </w:r>
            <w:r w:rsidRPr="00F65579">
              <w:br/>
              <w:t>$’000</w:t>
            </w:r>
          </w:p>
        </w:tc>
      </w:tr>
      <w:tr w:rsidR="000C41A3" w:rsidRPr="00F65579" w14:paraId="3A2B7983" w14:textId="77777777" w:rsidTr="000C41A3">
        <w:tc>
          <w:tcPr>
            <w:cnfStyle w:val="001000000000" w:firstRow="0" w:lastRow="0" w:firstColumn="1" w:lastColumn="0" w:oddVBand="0" w:evenVBand="0" w:oddHBand="0" w:evenHBand="0" w:firstRowFirstColumn="0" w:firstRowLastColumn="0" w:lastRowFirstColumn="0" w:lastRowLastColumn="0"/>
            <w:tcW w:w="6588" w:type="dxa"/>
          </w:tcPr>
          <w:p w14:paraId="067F5F38" w14:textId="77777777" w:rsidR="000C41A3" w:rsidRPr="00F65579" w:rsidRDefault="000C41A3" w:rsidP="000C41A3">
            <w:pPr>
              <w:pStyle w:val="Tabletext"/>
            </w:pPr>
            <w:r w:rsidRPr="00F65579">
              <w:t>Vehicles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5F74A336" w14:textId="77777777" w:rsidR="000C41A3" w:rsidRPr="00F65579" w:rsidRDefault="000C41A3" w:rsidP="000C41A3">
            <w:pPr>
              <w:pStyle w:val="Tabletextright"/>
              <w:rPr>
                <w:bCs/>
              </w:rPr>
            </w:pPr>
            <w:r w:rsidRPr="00F65579">
              <w:rPr>
                <w:bCs/>
              </w:rPr>
              <w:t>49</w:t>
            </w:r>
          </w:p>
        </w:tc>
        <w:tc>
          <w:tcPr>
            <w:cnfStyle w:val="000001000000" w:firstRow="0" w:lastRow="0" w:firstColumn="0" w:lastColumn="0" w:oddVBand="0" w:evenVBand="1" w:oddHBand="0" w:evenHBand="0" w:firstRowFirstColumn="0" w:firstRowLastColumn="0" w:lastRowFirstColumn="0" w:lastRowLastColumn="0"/>
            <w:tcW w:w="1215" w:type="dxa"/>
          </w:tcPr>
          <w:p w14:paraId="18A62D7B" w14:textId="77777777" w:rsidR="000C41A3" w:rsidRPr="00F65579" w:rsidRDefault="000C41A3" w:rsidP="000C41A3">
            <w:pPr>
              <w:pStyle w:val="Tabletextright"/>
            </w:pPr>
            <w:r w:rsidRPr="00F65579">
              <w:t>125</w:t>
            </w:r>
          </w:p>
        </w:tc>
      </w:tr>
      <w:tr w:rsidR="000C41A3" w:rsidRPr="00F65579" w14:paraId="5C2ED80D" w14:textId="77777777" w:rsidTr="000C41A3">
        <w:tc>
          <w:tcPr>
            <w:cnfStyle w:val="001000000000" w:firstRow="0" w:lastRow="0" w:firstColumn="1" w:lastColumn="0" w:oddVBand="0" w:evenVBand="0" w:oddHBand="0" w:evenHBand="0" w:firstRowFirstColumn="0" w:firstRowLastColumn="0" w:lastRowFirstColumn="0" w:lastRowLastColumn="0"/>
            <w:tcW w:w="6588" w:type="dxa"/>
          </w:tcPr>
          <w:p w14:paraId="30E1686A" w14:textId="77777777" w:rsidR="000C41A3" w:rsidRPr="00F65579" w:rsidRDefault="000C41A3" w:rsidP="000C41A3">
            <w:pPr>
              <w:pStyle w:val="Tabletext"/>
            </w:pPr>
            <w:r w:rsidRPr="00F65579">
              <w:t>Properties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526F6B78" w14:textId="6C5C3D3B" w:rsidR="000C41A3" w:rsidRPr="00F65579" w:rsidRDefault="002E07B2" w:rsidP="000C41A3">
            <w:pPr>
              <w:pStyle w:val="Tabletextright"/>
              <w:rPr>
                <w:bCs/>
              </w:rPr>
            </w:pPr>
            <w:r w:rsidRPr="00F65579">
              <w:rPr>
                <w:bCs/>
              </w:rPr>
              <w:t>7 000</w:t>
            </w:r>
          </w:p>
        </w:tc>
        <w:tc>
          <w:tcPr>
            <w:cnfStyle w:val="000001000000" w:firstRow="0" w:lastRow="0" w:firstColumn="0" w:lastColumn="0" w:oddVBand="0" w:evenVBand="1" w:oddHBand="0" w:evenHBand="0" w:firstRowFirstColumn="0" w:firstRowLastColumn="0" w:lastRowFirstColumn="0" w:lastRowLastColumn="0"/>
            <w:tcW w:w="1215" w:type="dxa"/>
          </w:tcPr>
          <w:p w14:paraId="177AC6F1" w14:textId="77777777" w:rsidR="000C41A3" w:rsidRPr="00F65579" w:rsidRDefault="000C41A3" w:rsidP="000C41A3">
            <w:pPr>
              <w:pStyle w:val="Tabletextright"/>
            </w:pPr>
            <w:r w:rsidRPr="00F65579">
              <w:t>11 556</w:t>
            </w:r>
          </w:p>
        </w:tc>
      </w:tr>
      <w:tr w:rsidR="000C41A3" w:rsidRPr="00F65579" w14:paraId="639311A8" w14:textId="77777777" w:rsidTr="000C41A3">
        <w:tc>
          <w:tcPr>
            <w:cnfStyle w:val="001000000000" w:firstRow="0" w:lastRow="0" w:firstColumn="1" w:lastColumn="0" w:oddVBand="0" w:evenVBand="0" w:oddHBand="0" w:evenHBand="0" w:firstRowFirstColumn="0" w:firstRowLastColumn="0" w:lastRowFirstColumn="0" w:lastRowLastColumn="0"/>
            <w:tcW w:w="6588" w:type="dxa"/>
          </w:tcPr>
          <w:p w14:paraId="0C235606" w14:textId="77777777" w:rsidR="000C41A3" w:rsidRPr="00F65579" w:rsidRDefault="000C41A3" w:rsidP="000C41A3">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215" w:type="dxa"/>
          </w:tcPr>
          <w:p w14:paraId="42A7DBDA" w14:textId="77777777" w:rsidR="000C41A3" w:rsidRPr="00F65579" w:rsidRDefault="000C41A3" w:rsidP="000C41A3">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215" w:type="dxa"/>
          </w:tcPr>
          <w:p w14:paraId="3CAA1276" w14:textId="77777777" w:rsidR="000C41A3" w:rsidRPr="00F65579" w:rsidRDefault="000C41A3" w:rsidP="000C41A3">
            <w:pPr>
              <w:pStyle w:val="Tabletextright"/>
              <w:rPr>
                <w:sz w:val="8"/>
              </w:rPr>
            </w:pPr>
          </w:p>
        </w:tc>
      </w:tr>
      <w:tr w:rsidR="000C41A3" w:rsidRPr="00F65579" w14:paraId="6441A04D" w14:textId="77777777" w:rsidTr="000C41A3">
        <w:tc>
          <w:tcPr>
            <w:cnfStyle w:val="001000000000" w:firstRow="0" w:lastRow="0" w:firstColumn="1" w:lastColumn="0" w:oddVBand="0" w:evenVBand="0" w:oddHBand="0" w:evenHBand="0" w:firstRowFirstColumn="0" w:firstRowLastColumn="0" w:lastRowFirstColumn="0" w:lastRowLastColumn="0"/>
            <w:tcW w:w="6588" w:type="dxa"/>
          </w:tcPr>
          <w:p w14:paraId="1C193D3D" w14:textId="77777777" w:rsidR="000C41A3" w:rsidRPr="00F65579" w:rsidRDefault="000C41A3" w:rsidP="000C41A3">
            <w:pPr>
              <w:pStyle w:val="Tabletextbold"/>
            </w:pPr>
            <w:r w:rsidRPr="00F65579">
              <w:t>Total non</w:t>
            </w:r>
            <w:r w:rsidRPr="00F65579">
              <w:noBreakHyphen/>
              <w:t>financial assets classified as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0F4F1385" w14:textId="577A37EF" w:rsidR="000C41A3" w:rsidRPr="00F65579" w:rsidRDefault="002E07B2" w:rsidP="000C41A3">
            <w:pPr>
              <w:pStyle w:val="Tabletextrightbold"/>
            </w:pPr>
            <w:r w:rsidRPr="00F65579">
              <w:t>7 049</w:t>
            </w:r>
          </w:p>
        </w:tc>
        <w:tc>
          <w:tcPr>
            <w:cnfStyle w:val="000001000000" w:firstRow="0" w:lastRow="0" w:firstColumn="0" w:lastColumn="0" w:oddVBand="0" w:evenVBand="1" w:oddHBand="0" w:evenHBand="0" w:firstRowFirstColumn="0" w:firstRowLastColumn="0" w:lastRowFirstColumn="0" w:lastRowLastColumn="0"/>
            <w:tcW w:w="1215" w:type="dxa"/>
          </w:tcPr>
          <w:p w14:paraId="67AC9E4B" w14:textId="77777777" w:rsidR="000C41A3" w:rsidRPr="00F65579" w:rsidRDefault="000C41A3" w:rsidP="000C41A3">
            <w:pPr>
              <w:pStyle w:val="Tabletextrightbold"/>
            </w:pPr>
            <w:r w:rsidRPr="00F65579">
              <w:t>11 681</w:t>
            </w:r>
          </w:p>
        </w:tc>
      </w:tr>
    </w:tbl>
    <w:p w14:paraId="44AF89E2" w14:textId="77777777" w:rsidR="000C41A3" w:rsidRPr="00F65579" w:rsidRDefault="000C41A3" w:rsidP="000C41A3"/>
    <w:p w14:paraId="1D4969C3" w14:textId="77777777" w:rsidR="000C41A3" w:rsidRPr="00F65579" w:rsidRDefault="000C41A3" w:rsidP="000C41A3">
      <w:pPr>
        <w:sectPr w:rsidR="000C41A3" w:rsidRPr="00F65579" w:rsidSect="000D7749">
          <w:type w:val="continuous"/>
          <w:pgSz w:w="11909" w:h="16834" w:code="9"/>
          <w:pgMar w:top="1728" w:right="1152" w:bottom="1152" w:left="1152" w:header="720" w:footer="288" w:gutter="0"/>
          <w:cols w:space="720"/>
          <w:noEndnote/>
        </w:sectPr>
      </w:pPr>
    </w:p>
    <w:p w14:paraId="246B1C55" w14:textId="77777777" w:rsidR="000C41A3" w:rsidRPr="00F65579" w:rsidRDefault="000C41A3" w:rsidP="000C41A3">
      <w:r w:rsidRPr="00F65579">
        <w:t>Non-financial physical assets are classified as held for sale and treated as current assets if their carrying amount will be recovered through a sale transaction rather than continuing use. This condition is regarded as met only when the asset is available for immediate use in the current condition and the sale is highly probable and is expected to be completed within one year from the date of classification. Non-financial assets classified as held for sale are measured at the lower of carrying amount and fair value less costs to sell, and are not subject to depreciation.</w:t>
      </w:r>
    </w:p>
    <w:p w14:paraId="3C2AAF16" w14:textId="77777777" w:rsidR="000C41A3" w:rsidRPr="00F65579" w:rsidRDefault="000C41A3" w:rsidP="000C41A3">
      <w:r w:rsidRPr="00F65579">
        <w:t>Surplus land and buildings that fall within the Government’s asset sales program, and which are not controlled by the Department, are reported by the relevant agency and not by this Department. Reporting responsibility for these assets remains with the relevant agency until the total sale price is fully discharged.</w:t>
      </w:r>
    </w:p>
    <w:p w14:paraId="4C8BC066" w14:textId="77777777" w:rsidR="000C41A3" w:rsidRPr="00F65579" w:rsidRDefault="000C41A3" w:rsidP="00285316">
      <w:pPr>
        <w:pStyle w:val="Heading2numbered"/>
      </w:pPr>
      <w:r w:rsidRPr="00F65579">
        <w:br w:type="column"/>
      </w:r>
      <w:bookmarkStart w:id="106" w:name="_Toc17186226"/>
      <w:bookmarkStart w:id="107" w:name="_Toc17189307"/>
      <w:r w:rsidRPr="00F65579">
        <w:t>Unearned income</w:t>
      </w:r>
      <w:bookmarkEnd w:id="106"/>
      <w:bookmarkEnd w:id="107"/>
    </w:p>
    <w:p w14:paraId="2860E7FE" w14:textId="77777777" w:rsidR="000C41A3" w:rsidRPr="00F65579" w:rsidRDefault="000C41A3" w:rsidP="000C41A3">
      <w:r w:rsidRPr="00F65579">
        <w:t>Unearned income relates mainly to accommodation rentals on government-owned buildings invoiced in advance to tenants.</w:t>
      </w:r>
    </w:p>
    <w:p w14:paraId="28B0B412" w14:textId="77777777" w:rsidR="000C41A3" w:rsidRPr="00F65579" w:rsidRDefault="000C41A3" w:rsidP="000C41A3"/>
    <w:bookmarkEnd w:id="99"/>
    <w:p w14:paraId="1DF8E43E" w14:textId="77777777" w:rsidR="000C41A3" w:rsidRPr="00F65579" w:rsidRDefault="000C41A3" w:rsidP="000C41A3">
      <w:pPr>
        <w:sectPr w:rsidR="000C41A3" w:rsidRPr="00F65579" w:rsidSect="000C41A3">
          <w:headerReference w:type="even" r:id="rId101"/>
          <w:headerReference w:type="default" r:id="rId102"/>
          <w:type w:val="continuous"/>
          <w:pgSz w:w="11909" w:h="16834" w:code="9"/>
          <w:pgMar w:top="1728" w:right="1152" w:bottom="1152" w:left="1152" w:header="720" w:footer="288" w:gutter="0"/>
          <w:cols w:num="2" w:space="720"/>
          <w:noEndnote/>
        </w:sectPr>
      </w:pPr>
    </w:p>
    <w:p w14:paraId="7058DFDC" w14:textId="77777777" w:rsidR="000C41A3" w:rsidRPr="00F65579" w:rsidRDefault="000C41A3" w:rsidP="000C41A3">
      <w:pPr>
        <w:pStyle w:val="Heading1numbered"/>
      </w:pPr>
      <w:bookmarkStart w:id="108" w:name="_Toc495304296"/>
      <w:bookmarkStart w:id="109" w:name="_Toc17186227"/>
      <w:r w:rsidRPr="00F65579">
        <w:lastRenderedPageBreak/>
        <w:t>Financing our operations</w:t>
      </w:r>
      <w:bookmarkEnd w:id="108"/>
      <w:bookmarkEnd w:id="109"/>
    </w:p>
    <w:p w14:paraId="1C90E3C0" w14:textId="77777777" w:rsidR="000C41A3" w:rsidRPr="00F65579" w:rsidRDefault="000C41A3" w:rsidP="000C41A3">
      <w:pPr>
        <w:sectPr w:rsidR="000C41A3" w:rsidRPr="00F65579" w:rsidSect="000C41A3">
          <w:headerReference w:type="even" r:id="rId103"/>
          <w:headerReference w:type="default" r:id="rId104"/>
          <w:pgSz w:w="11909" w:h="16834" w:code="9"/>
          <w:pgMar w:top="1728" w:right="1152" w:bottom="1152" w:left="1152" w:header="720" w:footer="288" w:gutter="0"/>
          <w:cols w:space="720"/>
          <w:noEndnote/>
        </w:sectPr>
      </w:pPr>
    </w:p>
    <w:p w14:paraId="7D7DF4B8" w14:textId="77777777" w:rsidR="000C41A3" w:rsidRPr="00F65579" w:rsidRDefault="000C41A3" w:rsidP="000C41A3">
      <w:pPr>
        <w:pStyle w:val="Heading4"/>
      </w:pPr>
      <w:bookmarkStart w:id="110" w:name="Section_07"/>
      <w:r w:rsidRPr="00F65579">
        <w:t>Introduction</w:t>
      </w:r>
    </w:p>
    <w:p w14:paraId="64222AFB" w14:textId="77777777" w:rsidR="000C41A3" w:rsidRPr="00F65579" w:rsidRDefault="000C41A3" w:rsidP="000C41A3">
      <w:r w:rsidRPr="00F65579">
        <w:t>This section provides information on the sources of finance utilised by the Department during its operations, along with interest expenses (the cost of borrowings) and other information related to financing activities of the Department.</w:t>
      </w:r>
    </w:p>
    <w:p w14:paraId="0DD7CE02" w14:textId="77777777" w:rsidR="000C41A3" w:rsidRPr="00F65579" w:rsidRDefault="000C41A3" w:rsidP="000C41A3">
      <w:r w:rsidRPr="00F65579">
        <w:t>This section includes disclosures of balances that are financial instruments (such as borrowings and cash balances). Notes 8.1 and 8.3 provide additional, specific financial instrument disclosure.</w:t>
      </w:r>
    </w:p>
    <w:p w14:paraId="2B06C8A4" w14:textId="77777777" w:rsidR="000D7749" w:rsidRPr="00F65579" w:rsidRDefault="000D7749" w:rsidP="000D7749">
      <w:pPr>
        <w:pStyle w:val="Spacer"/>
      </w:pPr>
    </w:p>
    <w:p w14:paraId="3E4C11F9" w14:textId="77777777" w:rsidR="000C41A3" w:rsidRPr="00F65579" w:rsidRDefault="000C41A3" w:rsidP="000C41A3">
      <w:pPr>
        <w:pStyle w:val="Heading4"/>
      </w:pPr>
      <w:r w:rsidRPr="00F65579">
        <w:br w:type="column"/>
      </w:r>
      <w:r w:rsidRPr="00F65579">
        <w:t>Structure</w:t>
      </w:r>
    </w:p>
    <w:p w14:paraId="075A417F" w14:textId="19725FF0" w:rsidR="000D7749" w:rsidRPr="00F65579" w:rsidRDefault="000C41A3">
      <w:pPr>
        <w:pStyle w:val="TOC5"/>
        <w:rPr>
          <w:noProof/>
          <w:color w:val="auto"/>
          <w:sz w:val="22"/>
        </w:rPr>
      </w:pPr>
      <w:r w:rsidRPr="00F65579">
        <w:rPr>
          <w:b/>
        </w:rPr>
        <w:fldChar w:fldCharType="begin"/>
      </w:r>
      <w:r w:rsidRPr="00F65579">
        <w:rPr>
          <w:b/>
        </w:rPr>
        <w:instrText xml:space="preserve"> TOC \h \z \t "Heading 2 numbered,5" \b Section_07 </w:instrText>
      </w:r>
      <w:r w:rsidRPr="00F65579">
        <w:rPr>
          <w:b/>
        </w:rPr>
        <w:fldChar w:fldCharType="separate"/>
      </w:r>
      <w:hyperlink w:anchor="_Toc17189416" w:history="1">
        <w:r w:rsidR="000D7749" w:rsidRPr="00F65579">
          <w:rPr>
            <w:rStyle w:val="Hyperlink"/>
            <w:noProof/>
          </w:rPr>
          <w:t>7.1</w:t>
        </w:r>
        <w:r w:rsidR="000D7749" w:rsidRPr="00F65579">
          <w:rPr>
            <w:noProof/>
            <w:color w:val="auto"/>
            <w:sz w:val="22"/>
          </w:rPr>
          <w:tab/>
        </w:r>
        <w:r w:rsidR="000D7749" w:rsidRPr="00F65579">
          <w:rPr>
            <w:rStyle w:val="Hyperlink"/>
            <w:noProof/>
          </w:rPr>
          <w:t>Borrowings</w:t>
        </w:r>
        <w:r w:rsidR="000D7749" w:rsidRPr="00F65579">
          <w:rPr>
            <w:noProof/>
            <w:webHidden/>
          </w:rPr>
          <w:tab/>
        </w:r>
        <w:r w:rsidR="000D7749" w:rsidRPr="00F65579">
          <w:rPr>
            <w:noProof/>
            <w:webHidden/>
          </w:rPr>
          <w:fldChar w:fldCharType="begin"/>
        </w:r>
        <w:r w:rsidR="000D7749" w:rsidRPr="00F65579">
          <w:rPr>
            <w:noProof/>
            <w:webHidden/>
          </w:rPr>
          <w:instrText xml:space="preserve"> PAGEREF _Toc17189416 \h </w:instrText>
        </w:r>
        <w:r w:rsidR="000D7749" w:rsidRPr="00F65579">
          <w:rPr>
            <w:noProof/>
            <w:webHidden/>
          </w:rPr>
        </w:r>
        <w:r w:rsidR="000D7749" w:rsidRPr="00F65579">
          <w:rPr>
            <w:noProof/>
            <w:webHidden/>
          </w:rPr>
          <w:fldChar w:fldCharType="separate"/>
        </w:r>
        <w:r w:rsidR="002C2B48">
          <w:rPr>
            <w:noProof/>
            <w:webHidden/>
          </w:rPr>
          <w:t>79</w:t>
        </w:r>
        <w:r w:rsidR="000D7749" w:rsidRPr="00F65579">
          <w:rPr>
            <w:noProof/>
            <w:webHidden/>
          </w:rPr>
          <w:fldChar w:fldCharType="end"/>
        </w:r>
      </w:hyperlink>
    </w:p>
    <w:p w14:paraId="2C8F55EB" w14:textId="15246B9D" w:rsidR="000D7749" w:rsidRPr="00F65579" w:rsidRDefault="00DA453D">
      <w:pPr>
        <w:pStyle w:val="TOC5"/>
        <w:rPr>
          <w:noProof/>
          <w:color w:val="auto"/>
          <w:sz w:val="22"/>
        </w:rPr>
      </w:pPr>
      <w:hyperlink w:anchor="_Toc17189417" w:history="1">
        <w:r w:rsidR="000D7749" w:rsidRPr="00F65579">
          <w:rPr>
            <w:rStyle w:val="Hyperlink"/>
            <w:noProof/>
          </w:rPr>
          <w:t>7.2</w:t>
        </w:r>
        <w:r w:rsidR="000D7749" w:rsidRPr="00F65579">
          <w:rPr>
            <w:noProof/>
            <w:color w:val="auto"/>
            <w:sz w:val="22"/>
          </w:rPr>
          <w:tab/>
        </w:r>
        <w:r w:rsidR="000D7749" w:rsidRPr="00F65579">
          <w:rPr>
            <w:rStyle w:val="Hyperlink"/>
            <w:noProof/>
          </w:rPr>
          <w:t>Cash flow information and balances</w:t>
        </w:r>
        <w:r w:rsidR="000D7749" w:rsidRPr="00F65579">
          <w:rPr>
            <w:noProof/>
            <w:webHidden/>
          </w:rPr>
          <w:tab/>
        </w:r>
        <w:r w:rsidR="000D7749" w:rsidRPr="00F65579">
          <w:rPr>
            <w:noProof/>
            <w:webHidden/>
          </w:rPr>
          <w:fldChar w:fldCharType="begin"/>
        </w:r>
        <w:r w:rsidR="000D7749" w:rsidRPr="00F65579">
          <w:rPr>
            <w:noProof/>
            <w:webHidden/>
          </w:rPr>
          <w:instrText xml:space="preserve"> PAGEREF _Toc17189417 \h </w:instrText>
        </w:r>
        <w:r w:rsidR="000D7749" w:rsidRPr="00F65579">
          <w:rPr>
            <w:noProof/>
            <w:webHidden/>
          </w:rPr>
        </w:r>
        <w:r w:rsidR="000D7749" w:rsidRPr="00F65579">
          <w:rPr>
            <w:noProof/>
            <w:webHidden/>
          </w:rPr>
          <w:fldChar w:fldCharType="separate"/>
        </w:r>
        <w:r w:rsidR="002C2B48">
          <w:rPr>
            <w:noProof/>
            <w:webHidden/>
          </w:rPr>
          <w:t>80</w:t>
        </w:r>
        <w:r w:rsidR="000D7749" w:rsidRPr="00F65579">
          <w:rPr>
            <w:noProof/>
            <w:webHidden/>
          </w:rPr>
          <w:fldChar w:fldCharType="end"/>
        </w:r>
      </w:hyperlink>
    </w:p>
    <w:p w14:paraId="11DFD55E" w14:textId="214D29F1" w:rsidR="000D7749" w:rsidRPr="00F65579" w:rsidRDefault="00DA453D">
      <w:pPr>
        <w:pStyle w:val="TOC5"/>
        <w:rPr>
          <w:noProof/>
          <w:color w:val="auto"/>
          <w:sz w:val="22"/>
        </w:rPr>
      </w:pPr>
      <w:hyperlink w:anchor="_Toc17189418" w:history="1">
        <w:r w:rsidR="000D7749" w:rsidRPr="00F65579">
          <w:rPr>
            <w:rStyle w:val="Hyperlink"/>
            <w:noProof/>
          </w:rPr>
          <w:t>7.3</w:t>
        </w:r>
        <w:r w:rsidR="000D7749" w:rsidRPr="00F65579">
          <w:rPr>
            <w:noProof/>
            <w:color w:val="auto"/>
            <w:sz w:val="22"/>
          </w:rPr>
          <w:tab/>
        </w:r>
        <w:r w:rsidR="000D7749" w:rsidRPr="00F65579">
          <w:rPr>
            <w:rStyle w:val="Hyperlink"/>
            <w:noProof/>
          </w:rPr>
          <w:t>Trust account balances</w:t>
        </w:r>
        <w:r w:rsidR="000D7749" w:rsidRPr="00F65579">
          <w:rPr>
            <w:noProof/>
            <w:webHidden/>
          </w:rPr>
          <w:tab/>
        </w:r>
        <w:r w:rsidR="000D7749" w:rsidRPr="00F65579">
          <w:rPr>
            <w:noProof/>
            <w:webHidden/>
          </w:rPr>
          <w:fldChar w:fldCharType="begin"/>
        </w:r>
        <w:r w:rsidR="000D7749" w:rsidRPr="00F65579">
          <w:rPr>
            <w:noProof/>
            <w:webHidden/>
          </w:rPr>
          <w:instrText xml:space="preserve"> PAGEREF _Toc17189418 \h </w:instrText>
        </w:r>
        <w:r w:rsidR="000D7749" w:rsidRPr="00F65579">
          <w:rPr>
            <w:noProof/>
            <w:webHidden/>
          </w:rPr>
        </w:r>
        <w:r w:rsidR="000D7749" w:rsidRPr="00F65579">
          <w:rPr>
            <w:noProof/>
            <w:webHidden/>
          </w:rPr>
          <w:fldChar w:fldCharType="separate"/>
        </w:r>
        <w:r w:rsidR="002C2B48">
          <w:rPr>
            <w:noProof/>
            <w:webHidden/>
          </w:rPr>
          <w:t>82</w:t>
        </w:r>
        <w:r w:rsidR="000D7749" w:rsidRPr="00F65579">
          <w:rPr>
            <w:noProof/>
            <w:webHidden/>
          </w:rPr>
          <w:fldChar w:fldCharType="end"/>
        </w:r>
      </w:hyperlink>
    </w:p>
    <w:p w14:paraId="53092514" w14:textId="0FB4155A" w:rsidR="000D7749" w:rsidRPr="00F65579" w:rsidRDefault="00DA453D">
      <w:pPr>
        <w:pStyle w:val="TOC5"/>
        <w:rPr>
          <w:noProof/>
          <w:color w:val="auto"/>
          <w:sz w:val="22"/>
        </w:rPr>
      </w:pPr>
      <w:hyperlink w:anchor="_Toc17189419" w:history="1">
        <w:r w:rsidR="000D7749" w:rsidRPr="00F65579">
          <w:rPr>
            <w:rStyle w:val="Hyperlink"/>
            <w:noProof/>
          </w:rPr>
          <w:t>7.4</w:t>
        </w:r>
        <w:r w:rsidR="000D7749" w:rsidRPr="00F65579">
          <w:rPr>
            <w:noProof/>
            <w:color w:val="auto"/>
            <w:sz w:val="22"/>
          </w:rPr>
          <w:tab/>
        </w:r>
        <w:r w:rsidR="000D7749" w:rsidRPr="00F65579">
          <w:rPr>
            <w:rStyle w:val="Hyperlink"/>
            <w:noProof/>
          </w:rPr>
          <w:t>Commitments for expenditure</w:t>
        </w:r>
        <w:r w:rsidR="000D7749" w:rsidRPr="00F65579">
          <w:rPr>
            <w:noProof/>
            <w:webHidden/>
          </w:rPr>
          <w:tab/>
        </w:r>
        <w:r w:rsidR="000D7749" w:rsidRPr="00F65579">
          <w:rPr>
            <w:noProof/>
            <w:webHidden/>
          </w:rPr>
          <w:fldChar w:fldCharType="begin"/>
        </w:r>
        <w:r w:rsidR="000D7749" w:rsidRPr="00F65579">
          <w:rPr>
            <w:noProof/>
            <w:webHidden/>
          </w:rPr>
          <w:instrText xml:space="preserve"> PAGEREF _Toc17189419 \h </w:instrText>
        </w:r>
        <w:r w:rsidR="000D7749" w:rsidRPr="00F65579">
          <w:rPr>
            <w:noProof/>
            <w:webHidden/>
          </w:rPr>
        </w:r>
        <w:r w:rsidR="000D7749" w:rsidRPr="00F65579">
          <w:rPr>
            <w:noProof/>
            <w:webHidden/>
          </w:rPr>
          <w:fldChar w:fldCharType="separate"/>
        </w:r>
        <w:r w:rsidR="002C2B48">
          <w:rPr>
            <w:noProof/>
            <w:webHidden/>
          </w:rPr>
          <w:t>86</w:t>
        </w:r>
        <w:r w:rsidR="000D7749" w:rsidRPr="00F65579">
          <w:rPr>
            <w:noProof/>
            <w:webHidden/>
          </w:rPr>
          <w:fldChar w:fldCharType="end"/>
        </w:r>
      </w:hyperlink>
    </w:p>
    <w:p w14:paraId="20E0575F" w14:textId="77777777" w:rsidR="000C41A3" w:rsidRPr="00F65579" w:rsidRDefault="000C41A3" w:rsidP="000C41A3">
      <w:r w:rsidRPr="00F65579">
        <w:rPr>
          <w:b/>
          <w:spacing w:val="-2"/>
          <w:szCs w:val="19"/>
        </w:rPr>
        <w:fldChar w:fldCharType="end"/>
      </w:r>
    </w:p>
    <w:p w14:paraId="59848897" w14:textId="77777777" w:rsidR="000C41A3" w:rsidRPr="00F65579" w:rsidRDefault="000C41A3" w:rsidP="000C41A3"/>
    <w:p w14:paraId="4C78E1B8"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54783A04" w14:textId="77777777" w:rsidR="000C41A3" w:rsidRPr="00F65579" w:rsidRDefault="000C41A3" w:rsidP="000C41A3">
      <w:pPr>
        <w:pStyle w:val="Heading2numbered"/>
      </w:pPr>
      <w:bookmarkStart w:id="111" w:name="_Toc495304297"/>
      <w:bookmarkStart w:id="112" w:name="_Toc17186228"/>
      <w:bookmarkStart w:id="113" w:name="_Toc17189416"/>
      <w:r w:rsidRPr="00F65579">
        <w:t>Borrowings</w:t>
      </w:r>
      <w:bookmarkEnd w:id="111"/>
      <w:bookmarkEnd w:id="112"/>
      <w:bookmarkEnd w:id="113"/>
    </w:p>
    <w:tbl>
      <w:tblPr>
        <w:tblStyle w:val="AnnualReporttexttable"/>
        <w:tblW w:w="0" w:type="auto"/>
        <w:tblLayout w:type="fixed"/>
        <w:tblLook w:val="0280" w:firstRow="0" w:lastRow="0" w:firstColumn="1" w:lastColumn="0" w:noHBand="1" w:noVBand="0"/>
      </w:tblPr>
      <w:tblGrid>
        <w:gridCol w:w="5036"/>
        <w:gridCol w:w="1080"/>
        <w:gridCol w:w="1080"/>
      </w:tblGrid>
      <w:tr w:rsidR="000C41A3" w:rsidRPr="00F65579" w14:paraId="098B2603"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2356940E" w14:textId="77777777" w:rsidR="000C41A3" w:rsidRPr="00F65579" w:rsidRDefault="000C41A3" w:rsidP="000C41A3">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4B7AA671" w14:textId="77777777" w:rsidR="000C41A3" w:rsidRPr="00F65579" w:rsidRDefault="000C41A3" w:rsidP="000C41A3">
            <w:pPr>
              <w:pStyle w:val="Tabletextheadingright"/>
            </w:pPr>
            <w:r w:rsidRPr="00F65579">
              <w:t>2019</w:t>
            </w:r>
            <w:r w:rsidRPr="00F65579">
              <w:br/>
              <w:t>$’000</w:t>
            </w:r>
          </w:p>
        </w:tc>
        <w:tc>
          <w:tcPr>
            <w:cnfStyle w:val="000001000000" w:firstRow="0" w:lastRow="0" w:firstColumn="0" w:lastColumn="0" w:oddVBand="0" w:evenVBand="1" w:oddHBand="0" w:evenHBand="0" w:firstRowFirstColumn="0" w:firstRowLastColumn="0" w:lastRowFirstColumn="0" w:lastRowLastColumn="0"/>
            <w:tcW w:w="1080" w:type="dxa"/>
          </w:tcPr>
          <w:p w14:paraId="3B501039" w14:textId="77777777" w:rsidR="000C41A3" w:rsidRPr="00F65579" w:rsidRDefault="000C41A3" w:rsidP="000C41A3">
            <w:pPr>
              <w:pStyle w:val="Tabletextheadingright"/>
            </w:pPr>
            <w:r w:rsidRPr="00F65579">
              <w:t>2018</w:t>
            </w:r>
            <w:r w:rsidRPr="00F65579">
              <w:br/>
              <w:t>$’000</w:t>
            </w:r>
          </w:p>
        </w:tc>
      </w:tr>
      <w:tr w:rsidR="000C41A3" w:rsidRPr="00F65579" w14:paraId="5EBB538F"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3A3E099F" w14:textId="77777777" w:rsidR="000C41A3" w:rsidRPr="00F65579" w:rsidRDefault="000C41A3" w:rsidP="000C41A3">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7903EC01" w14:textId="77777777" w:rsidR="000C41A3" w:rsidRPr="00F65579" w:rsidRDefault="000C41A3" w:rsidP="000C41A3">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14:paraId="2681DB00" w14:textId="77777777" w:rsidR="000C41A3" w:rsidRPr="00F65579" w:rsidRDefault="000C41A3" w:rsidP="000C41A3">
            <w:pPr>
              <w:pStyle w:val="Tabletextright"/>
              <w:rPr>
                <w:bCs/>
                <w:sz w:val="8"/>
              </w:rPr>
            </w:pPr>
          </w:p>
        </w:tc>
      </w:tr>
      <w:tr w:rsidR="000C41A3" w:rsidRPr="00F65579" w14:paraId="32747A6E"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53817681" w14:textId="77777777" w:rsidR="000C41A3" w:rsidRPr="00F65579" w:rsidRDefault="000C41A3" w:rsidP="000C41A3">
            <w:pPr>
              <w:pStyle w:val="Tabletextbold"/>
            </w:pPr>
            <w:r w:rsidRPr="00F65579">
              <w:t>Current:</w:t>
            </w:r>
          </w:p>
        </w:tc>
        <w:tc>
          <w:tcPr>
            <w:cnfStyle w:val="000010000000" w:firstRow="0" w:lastRow="0" w:firstColumn="0" w:lastColumn="0" w:oddVBand="1" w:evenVBand="0" w:oddHBand="0" w:evenHBand="0" w:firstRowFirstColumn="0" w:firstRowLastColumn="0" w:lastRowFirstColumn="0" w:lastRowLastColumn="0"/>
            <w:tcW w:w="1080" w:type="dxa"/>
          </w:tcPr>
          <w:p w14:paraId="28AC1FBC"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6E4A4636" w14:textId="77777777" w:rsidR="000C41A3" w:rsidRPr="00F65579" w:rsidRDefault="000C41A3" w:rsidP="000C41A3">
            <w:pPr>
              <w:pStyle w:val="Tabletextright"/>
            </w:pPr>
          </w:p>
        </w:tc>
      </w:tr>
      <w:tr w:rsidR="000C41A3" w:rsidRPr="00F65579" w14:paraId="1A597D56"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3989AEB2" w14:textId="77777777" w:rsidR="000C41A3" w:rsidRPr="00F65579" w:rsidRDefault="000C41A3" w:rsidP="000C41A3">
            <w:pPr>
              <w:pStyle w:val="Tabletextbold"/>
            </w:pPr>
            <w:r w:rsidRPr="00F65579">
              <w:t>Unsecured</w:t>
            </w:r>
          </w:p>
        </w:tc>
        <w:tc>
          <w:tcPr>
            <w:cnfStyle w:val="000010000000" w:firstRow="0" w:lastRow="0" w:firstColumn="0" w:lastColumn="0" w:oddVBand="1" w:evenVBand="0" w:oddHBand="0" w:evenHBand="0" w:firstRowFirstColumn="0" w:firstRowLastColumn="0" w:lastRowFirstColumn="0" w:lastRowLastColumn="0"/>
            <w:tcW w:w="1080" w:type="dxa"/>
          </w:tcPr>
          <w:p w14:paraId="71FFA93E"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80CB3C5" w14:textId="77777777" w:rsidR="000C41A3" w:rsidRPr="00F65579" w:rsidRDefault="000C41A3" w:rsidP="000C41A3">
            <w:pPr>
              <w:pStyle w:val="Tabletextright"/>
            </w:pPr>
          </w:p>
        </w:tc>
      </w:tr>
      <w:tr w:rsidR="000C41A3" w:rsidRPr="00F65579" w14:paraId="4C1280B8"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762A0DF4" w14:textId="77777777" w:rsidR="000C41A3" w:rsidRPr="00F65579" w:rsidRDefault="000C41A3" w:rsidP="000C41A3">
            <w:pPr>
              <w:pStyle w:val="Tabletext"/>
              <w:rPr>
                <w:bCs/>
                <w:color w:val="000000"/>
              </w:rPr>
            </w:pPr>
            <w:r w:rsidRPr="00F65579">
              <w:rPr>
                <w:bCs/>
                <w:color w:val="000000"/>
              </w:rPr>
              <w:t>Bank overdraft (note 7.2)</w:t>
            </w:r>
          </w:p>
        </w:tc>
        <w:tc>
          <w:tcPr>
            <w:cnfStyle w:val="000010000000" w:firstRow="0" w:lastRow="0" w:firstColumn="0" w:lastColumn="0" w:oddVBand="1" w:evenVBand="0" w:oddHBand="0" w:evenHBand="0" w:firstRowFirstColumn="0" w:firstRowLastColumn="0" w:lastRowFirstColumn="0" w:lastRowLastColumn="0"/>
            <w:tcW w:w="1080" w:type="dxa"/>
          </w:tcPr>
          <w:p w14:paraId="46662EF2" w14:textId="11D1F96A" w:rsidR="000C41A3" w:rsidRPr="00F65579" w:rsidRDefault="000C41A3" w:rsidP="000C41A3">
            <w:pPr>
              <w:pStyle w:val="Tabletextright"/>
            </w:pPr>
            <w:r w:rsidRPr="00F65579">
              <w:t>15</w:t>
            </w:r>
            <w:r w:rsidR="002E07B2" w:rsidRPr="00F65579">
              <w:t>6</w:t>
            </w:r>
          </w:p>
        </w:tc>
        <w:tc>
          <w:tcPr>
            <w:cnfStyle w:val="000001000000" w:firstRow="0" w:lastRow="0" w:firstColumn="0" w:lastColumn="0" w:oddVBand="0" w:evenVBand="1" w:oddHBand="0" w:evenHBand="0" w:firstRowFirstColumn="0" w:firstRowLastColumn="0" w:lastRowFirstColumn="0" w:lastRowLastColumn="0"/>
            <w:tcW w:w="1080" w:type="dxa"/>
          </w:tcPr>
          <w:p w14:paraId="5923C391" w14:textId="77777777" w:rsidR="000C41A3" w:rsidRPr="00F65579" w:rsidRDefault="000C41A3" w:rsidP="000C41A3">
            <w:pPr>
              <w:pStyle w:val="Tabletextright"/>
            </w:pPr>
            <w:r w:rsidRPr="00F65579">
              <w:t xml:space="preserve">99 </w:t>
            </w:r>
          </w:p>
        </w:tc>
      </w:tr>
      <w:tr w:rsidR="000C41A3" w:rsidRPr="00F65579" w14:paraId="0AEE46E5"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7CE0F406" w14:textId="77777777" w:rsidR="000C41A3" w:rsidRPr="00F65579" w:rsidRDefault="000C41A3" w:rsidP="000C41A3">
            <w:pPr>
              <w:pStyle w:val="Tabletextbold"/>
              <w:rPr>
                <w:bCs/>
              </w:rPr>
            </w:pPr>
            <w:r w:rsidRPr="00F65579">
              <w:t>Secured</w:t>
            </w:r>
          </w:p>
        </w:tc>
        <w:tc>
          <w:tcPr>
            <w:cnfStyle w:val="000010000000" w:firstRow="0" w:lastRow="0" w:firstColumn="0" w:lastColumn="0" w:oddVBand="1" w:evenVBand="0" w:oddHBand="0" w:evenHBand="0" w:firstRowFirstColumn="0" w:firstRowLastColumn="0" w:lastRowFirstColumn="0" w:lastRowLastColumn="0"/>
            <w:tcW w:w="1080" w:type="dxa"/>
          </w:tcPr>
          <w:p w14:paraId="5CFE7A92"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9B11E90" w14:textId="77777777" w:rsidR="000C41A3" w:rsidRPr="00F65579" w:rsidRDefault="000C41A3" w:rsidP="000C41A3">
            <w:pPr>
              <w:pStyle w:val="Tabletextright"/>
            </w:pPr>
          </w:p>
        </w:tc>
      </w:tr>
      <w:tr w:rsidR="000C41A3" w:rsidRPr="00F65579" w14:paraId="1BEDCB3A"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722264BA" w14:textId="77777777" w:rsidR="000C41A3" w:rsidRPr="00F65579" w:rsidRDefault="000C41A3" w:rsidP="000C41A3">
            <w:pPr>
              <w:pStyle w:val="Tabletext"/>
              <w:rPr>
                <w:bCs/>
                <w:color w:val="000000"/>
              </w:rPr>
            </w:pPr>
            <w:r w:rsidRPr="00F65579">
              <w:rPr>
                <w:bCs/>
                <w:color w:val="000000"/>
              </w:rPr>
              <w:t xml:space="preserve">Finance lease liabilities </w:t>
            </w:r>
          </w:p>
        </w:tc>
        <w:tc>
          <w:tcPr>
            <w:cnfStyle w:val="000010000000" w:firstRow="0" w:lastRow="0" w:firstColumn="0" w:lastColumn="0" w:oddVBand="1" w:evenVBand="0" w:oddHBand="0" w:evenHBand="0" w:firstRowFirstColumn="0" w:firstRowLastColumn="0" w:lastRowFirstColumn="0" w:lastRowLastColumn="0"/>
            <w:tcW w:w="1080" w:type="dxa"/>
          </w:tcPr>
          <w:p w14:paraId="2C7F33D9" w14:textId="77777777" w:rsidR="000C41A3" w:rsidRPr="00F65579" w:rsidRDefault="000C41A3" w:rsidP="000C41A3">
            <w:pPr>
              <w:pStyle w:val="Tabletextright"/>
            </w:pPr>
            <w:r w:rsidRPr="00F65579">
              <w:t xml:space="preserve">2 219 </w:t>
            </w:r>
          </w:p>
        </w:tc>
        <w:tc>
          <w:tcPr>
            <w:cnfStyle w:val="000001000000" w:firstRow="0" w:lastRow="0" w:firstColumn="0" w:lastColumn="0" w:oddVBand="0" w:evenVBand="1" w:oddHBand="0" w:evenHBand="0" w:firstRowFirstColumn="0" w:firstRowLastColumn="0" w:lastRowFirstColumn="0" w:lastRowLastColumn="0"/>
            <w:tcW w:w="1080" w:type="dxa"/>
          </w:tcPr>
          <w:p w14:paraId="26F4E479" w14:textId="77777777" w:rsidR="000C41A3" w:rsidRPr="00F65579" w:rsidRDefault="000C41A3" w:rsidP="000C41A3">
            <w:pPr>
              <w:pStyle w:val="Tabletextright"/>
            </w:pPr>
            <w:r w:rsidRPr="00F65579">
              <w:t xml:space="preserve">2 085 </w:t>
            </w:r>
          </w:p>
        </w:tc>
      </w:tr>
      <w:tr w:rsidR="000C41A3" w:rsidRPr="00F65579" w14:paraId="0742B6BD"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0C9A3EAC" w14:textId="77777777" w:rsidR="000C41A3" w:rsidRPr="00F65579" w:rsidRDefault="000C41A3" w:rsidP="000C41A3">
            <w:pPr>
              <w:pStyle w:val="Tabletextbold"/>
            </w:pPr>
            <w:r w:rsidRPr="00F65579">
              <w:t>Total current borrowings</w:t>
            </w:r>
          </w:p>
        </w:tc>
        <w:tc>
          <w:tcPr>
            <w:cnfStyle w:val="000010000000" w:firstRow="0" w:lastRow="0" w:firstColumn="0" w:lastColumn="0" w:oddVBand="1" w:evenVBand="0" w:oddHBand="0" w:evenHBand="0" w:firstRowFirstColumn="0" w:firstRowLastColumn="0" w:lastRowFirstColumn="0" w:lastRowLastColumn="0"/>
            <w:tcW w:w="1080" w:type="dxa"/>
          </w:tcPr>
          <w:p w14:paraId="146314B8" w14:textId="4E1E1F99" w:rsidR="000C41A3" w:rsidRPr="00F65579" w:rsidRDefault="000C41A3" w:rsidP="000C41A3">
            <w:pPr>
              <w:pStyle w:val="Tabletextrightbold"/>
            </w:pPr>
            <w:r w:rsidRPr="00F65579">
              <w:t>2 37</w:t>
            </w:r>
            <w:r w:rsidR="002E07B2" w:rsidRPr="00F65579">
              <w:t>5</w:t>
            </w:r>
          </w:p>
        </w:tc>
        <w:tc>
          <w:tcPr>
            <w:cnfStyle w:val="000001000000" w:firstRow="0" w:lastRow="0" w:firstColumn="0" w:lastColumn="0" w:oddVBand="0" w:evenVBand="1" w:oddHBand="0" w:evenHBand="0" w:firstRowFirstColumn="0" w:firstRowLastColumn="0" w:lastRowFirstColumn="0" w:lastRowLastColumn="0"/>
            <w:tcW w:w="1080" w:type="dxa"/>
          </w:tcPr>
          <w:p w14:paraId="381E8E37" w14:textId="77777777" w:rsidR="000C41A3" w:rsidRPr="00F65579" w:rsidRDefault="000C41A3" w:rsidP="000C41A3">
            <w:pPr>
              <w:pStyle w:val="Tabletextrightbold"/>
            </w:pPr>
            <w:r w:rsidRPr="00F65579">
              <w:t>2</w:t>
            </w:r>
            <w:r w:rsidRPr="00F65579">
              <w:rPr>
                <w:rFonts w:ascii="Calibri" w:hAnsi="Calibri" w:cs="Calibri"/>
              </w:rPr>
              <w:t xml:space="preserve"> </w:t>
            </w:r>
            <w:r w:rsidRPr="00F65579">
              <w:t xml:space="preserve">184 </w:t>
            </w:r>
          </w:p>
        </w:tc>
      </w:tr>
      <w:tr w:rsidR="000C41A3" w:rsidRPr="00F65579" w14:paraId="49B7D20E"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25693393" w14:textId="77777777" w:rsidR="000C41A3" w:rsidRPr="00F65579" w:rsidRDefault="000C41A3" w:rsidP="000C41A3">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4FEC49BF" w14:textId="77777777" w:rsidR="000C41A3" w:rsidRPr="00F65579" w:rsidRDefault="000C41A3" w:rsidP="000C41A3">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36D5F8D5" w14:textId="77777777" w:rsidR="000C41A3" w:rsidRPr="00F65579" w:rsidRDefault="000C41A3" w:rsidP="000C41A3">
            <w:pPr>
              <w:pStyle w:val="Tabletextright"/>
              <w:rPr>
                <w:bCs/>
                <w:sz w:val="8"/>
              </w:rPr>
            </w:pPr>
          </w:p>
        </w:tc>
      </w:tr>
      <w:tr w:rsidR="000C41A3" w:rsidRPr="00F65579" w14:paraId="70D41782"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2C023249" w14:textId="77777777" w:rsidR="000C41A3" w:rsidRPr="00F65579" w:rsidRDefault="000C41A3" w:rsidP="000C41A3">
            <w:pPr>
              <w:pStyle w:val="Tabletextbold"/>
            </w:pPr>
            <w:r w:rsidRPr="00F65579">
              <w:t>Non</w:t>
            </w:r>
            <w:r w:rsidRPr="00F65579">
              <w:noBreakHyphen/>
              <w:t>current:</w:t>
            </w:r>
          </w:p>
        </w:tc>
        <w:tc>
          <w:tcPr>
            <w:cnfStyle w:val="000010000000" w:firstRow="0" w:lastRow="0" w:firstColumn="0" w:lastColumn="0" w:oddVBand="1" w:evenVBand="0" w:oddHBand="0" w:evenHBand="0" w:firstRowFirstColumn="0" w:firstRowLastColumn="0" w:lastRowFirstColumn="0" w:lastRowLastColumn="0"/>
            <w:tcW w:w="1080" w:type="dxa"/>
          </w:tcPr>
          <w:p w14:paraId="6B4FF422" w14:textId="77777777" w:rsidR="000C41A3" w:rsidRPr="00F65579" w:rsidRDefault="000C41A3" w:rsidP="000C41A3">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75559F7B" w14:textId="77777777" w:rsidR="000C41A3" w:rsidRPr="00F65579" w:rsidRDefault="000C41A3" w:rsidP="000C41A3">
            <w:pPr>
              <w:pStyle w:val="Tabletextright"/>
              <w:rPr>
                <w:bCs/>
              </w:rPr>
            </w:pPr>
          </w:p>
        </w:tc>
      </w:tr>
      <w:tr w:rsidR="000C41A3" w:rsidRPr="00F65579" w14:paraId="67EDF63A"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1396D0BD" w14:textId="77777777" w:rsidR="000C41A3" w:rsidRPr="00F65579" w:rsidRDefault="000C41A3" w:rsidP="000C41A3">
            <w:pPr>
              <w:pStyle w:val="Tabletextbold"/>
            </w:pPr>
            <w:r w:rsidRPr="00F65579">
              <w:t>Secured</w:t>
            </w:r>
          </w:p>
        </w:tc>
        <w:tc>
          <w:tcPr>
            <w:cnfStyle w:val="000010000000" w:firstRow="0" w:lastRow="0" w:firstColumn="0" w:lastColumn="0" w:oddVBand="1" w:evenVBand="0" w:oddHBand="0" w:evenHBand="0" w:firstRowFirstColumn="0" w:firstRowLastColumn="0" w:lastRowFirstColumn="0" w:lastRowLastColumn="0"/>
            <w:tcW w:w="1080" w:type="dxa"/>
          </w:tcPr>
          <w:p w14:paraId="1BD2958A" w14:textId="77777777" w:rsidR="000C41A3" w:rsidRPr="00F65579" w:rsidRDefault="000C41A3" w:rsidP="000C41A3">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78BF8F6B" w14:textId="77777777" w:rsidR="000C41A3" w:rsidRPr="00F65579" w:rsidRDefault="000C41A3" w:rsidP="000C41A3">
            <w:pPr>
              <w:pStyle w:val="Tabletextright"/>
              <w:rPr>
                <w:bCs/>
              </w:rPr>
            </w:pPr>
          </w:p>
        </w:tc>
      </w:tr>
      <w:tr w:rsidR="000C41A3" w:rsidRPr="00F65579" w14:paraId="0C3570B6"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2F0C00BD" w14:textId="77777777" w:rsidR="000C41A3" w:rsidRPr="00F65579" w:rsidRDefault="000C41A3" w:rsidP="000C41A3">
            <w:pPr>
              <w:pStyle w:val="Tabletext"/>
              <w:rPr>
                <w:color w:val="000000"/>
              </w:rPr>
            </w:pPr>
            <w:r w:rsidRPr="00F65579">
              <w:rPr>
                <w:bCs/>
                <w:color w:val="000000"/>
              </w:rPr>
              <w:t xml:space="preserve">Finance lease liabilities </w:t>
            </w:r>
          </w:p>
        </w:tc>
        <w:tc>
          <w:tcPr>
            <w:cnfStyle w:val="000010000000" w:firstRow="0" w:lastRow="0" w:firstColumn="0" w:lastColumn="0" w:oddVBand="1" w:evenVBand="0" w:oddHBand="0" w:evenHBand="0" w:firstRowFirstColumn="0" w:firstRowLastColumn="0" w:lastRowFirstColumn="0" w:lastRowLastColumn="0"/>
            <w:tcW w:w="1080" w:type="dxa"/>
          </w:tcPr>
          <w:p w14:paraId="7A851B30" w14:textId="77777777" w:rsidR="000C41A3" w:rsidRPr="00F65579" w:rsidRDefault="000C41A3" w:rsidP="000C41A3">
            <w:pPr>
              <w:pStyle w:val="Tabletextright"/>
              <w:rPr>
                <w:bCs/>
              </w:rPr>
            </w:pPr>
            <w:r w:rsidRPr="00F65579">
              <w:rPr>
                <w:bCs/>
              </w:rPr>
              <w:t xml:space="preserve">3 013 </w:t>
            </w:r>
          </w:p>
        </w:tc>
        <w:tc>
          <w:tcPr>
            <w:cnfStyle w:val="000001000000" w:firstRow="0" w:lastRow="0" w:firstColumn="0" w:lastColumn="0" w:oddVBand="0" w:evenVBand="1" w:oddHBand="0" w:evenHBand="0" w:firstRowFirstColumn="0" w:firstRowLastColumn="0" w:lastRowFirstColumn="0" w:lastRowLastColumn="0"/>
            <w:tcW w:w="1080" w:type="dxa"/>
          </w:tcPr>
          <w:p w14:paraId="5F70FA0B" w14:textId="77777777" w:rsidR="000C41A3" w:rsidRPr="00F65579" w:rsidRDefault="000C41A3" w:rsidP="000C41A3">
            <w:pPr>
              <w:pStyle w:val="Tabletextright"/>
            </w:pPr>
            <w:r w:rsidRPr="00F65579">
              <w:rPr>
                <w:bCs/>
              </w:rPr>
              <w:t xml:space="preserve">2 548 </w:t>
            </w:r>
          </w:p>
        </w:tc>
      </w:tr>
      <w:tr w:rsidR="000C41A3" w:rsidRPr="00F65579" w14:paraId="6C66B461"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79319B21" w14:textId="77777777" w:rsidR="000C41A3" w:rsidRPr="00F65579" w:rsidRDefault="000C41A3" w:rsidP="000C41A3">
            <w:pPr>
              <w:pStyle w:val="Tabletextbold"/>
            </w:pPr>
            <w:r w:rsidRPr="00F65579">
              <w:t>Total non</w:t>
            </w:r>
            <w:r w:rsidRPr="00F65579">
              <w:noBreakHyphen/>
              <w:t>current borrowings</w:t>
            </w:r>
          </w:p>
        </w:tc>
        <w:tc>
          <w:tcPr>
            <w:cnfStyle w:val="000010000000" w:firstRow="0" w:lastRow="0" w:firstColumn="0" w:lastColumn="0" w:oddVBand="1" w:evenVBand="0" w:oddHBand="0" w:evenHBand="0" w:firstRowFirstColumn="0" w:firstRowLastColumn="0" w:lastRowFirstColumn="0" w:lastRowLastColumn="0"/>
            <w:tcW w:w="1080" w:type="dxa"/>
          </w:tcPr>
          <w:p w14:paraId="7F1936D9" w14:textId="77777777" w:rsidR="000C41A3" w:rsidRPr="00F65579" w:rsidRDefault="000C41A3" w:rsidP="000C41A3">
            <w:pPr>
              <w:pStyle w:val="Tabletextrightbold"/>
            </w:pPr>
            <w:r w:rsidRPr="00F65579">
              <w:t xml:space="preserve">3 013 </w:t>
            </w:r>
          </w:p>
        </w:tc>
        <w:tc>
          <w:tcPr>
            <w:cnfStyle w:val="000001000000" w:firstRow="0" w:lastRow="0" w:firstColumn="0" w:lastColumn="0" w:oddVBand="0" w:evenVBand="1" w:oddHBand="0" w:evenHBand="0" w:firstRowFirstColumn="0" w:firstRowLastColumn="0" w:lastRowFirstColumn="0" w:lastRowLastColumn="0"/>
            <w:tcW w:w="1080" w:type="dxa"/>
          </w:tcPr>
          <w:p w14:paraId="055A1866" w14:textId="77777777" w:rsidR="000C41A3" w:rsidRPr="00F65579" w:rsidRDefault="000C41A3" w:rsidP="000C41A3">
            <w:pPr>
              <w:pStyle w:val="Tabletextrightbold"/>
            </w:pPr>
            <w:r w:rsidRPr="00F65579">
              <w:t>2</w:t>
            </w:r>
            <w:r w:rsidRPr="00F65579">
              <w:rPr>
                <w:rFonts w:ascii="Calibri" w:hAnsi="Calibri" w:cs="Calibri"/>
              </w:rPr>
              <w:t xml:space="preserve"> </w:t>
            </w:r>
            <w:r w:rsidRPr="00F65579">
              <w:t xml:space="preserve">548 </w:t>
            </w:r>
          </w:p>
        </w:tc>
      </w:tr>
      <w:tr w:rsidR="000C41A3" w:rsidRPr="00F65579" w14:paraId="7A8EBAFD"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3B22D756" w14:textId="77777777" w:rsidR="000C41A3" w:rsidRPr="00F65579" w:rsidRDefault="000C41A3" w:rsidP="000C41A3">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42ABDFE0" w14:textId="77777777" w:rsidR="000C41A3" w:rsidRPr="00F65579" w:rsidRDefault="000C41A3" w:rsidP="000C41A3">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56B861DA" w14:textId="77777777" w:rsidR="000C41A3" w:rsidRPr="00F65579" w:rsidRDefault="000C41A3" w:rsidP="000C41A3">
            <w:pPr>
              <w:pStyle w:val="Tabletextright"/>
              <w:rPr>
                <w:bCs/>
                <w:sz w:val="8"/>
              </w:rPr>
            </w:pPr>
          </w:p>
        </w:tc>
      </w:tr>
      <w:tr w:rsidR="000C41A3" w:rsidRPr="00F65579" w14:paraId="4D83425C"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50A87119" w14:textId="77777777" w:rsidR="000C41A3" w:rsidRPr="00F65579" w:rsidRDefault="000C41A3" w:rsidP="000C41A3">
            <w:pPr>
              <w:pStyle w:val="Tabletextbold"/>
            </w:pPr>
            <w:r w:rsidRPr="00F65579">
              <w:t>Total borrowings</w:t>
            </w:r>
          </w:p>
        </w:tc>
        <w:tc>
          <w:tcPr>
            <w:cnfStyle w:val="000010000000" w:firstRow="0" w:lastRow="0" w:firstColumn="0" w:lastColumn="0" w:oddVBand="1" w:evenVBand="0" w:oddHBand="0" w:evenHBand="0" w:firstRowFirstColumn="0" w:firstRowLastColumn="0" w:lastRowFirstColumn="0" w:lastRowLastColumn="0"/>
            <w:tcW w:w="1080" w:type="dxa"/>
          </w:tcPr>
          <w:p w14:paraId="6907A937" w14:textId="1C9732B7" w:rsidR="000C41A3" w:rsidRPr="00F65579" w:rsidRDefault="000C41A3" w:rsidP="000C41A3">
            <w:pPr>
              <w:pStyle w:val="Tabletextrightbold"/>
            </w:pPr>
            <w:r w:rsidRPr="00F65579">
              <w:t>5 38</w:t>
            </w:r>
            <w:r w:rsidR="002E07B2" w:rsidRPr="00F65579">
              <w:t>8</w:t>
            </w:r>
          </w:p>
        </w:tc>
        <w:tc>
          <w:tcPr>
            <w:cnfStyle w:val="000001000000" w:firstRow="0" w:lastRow="0" w:firstColumn="0" w:lastColumn="0" w:oddVBand="0" w:evenVBand="1" w:oddHBand="0" w:evenHBand="0" w:firstRowFirstColumn="0" w:firstRowLastColumn="0" w:lastRowFirstColumn="0" w:lastRowLastColumn="0"/>
            <w:tcW w:w="1080" w:type="dxa"/>
          </w:tcPr>
          <w:p w14:paraId="65F39AB7" w14:textId="77777777" w:rsidR="000C41A3" w:rsidRPr="00F65579" w:rsidRDefault="000C41A3" w:rsidP="000C41A3">
            <w:pPr>
              <w:pStyle w:val="Tabletextrightbold"/>
            </w:pPr>
            <w:r w:rsidRPr="00F65579">
              <w:t>4</w:t>
            </w:r>
            <w:r w:rsidRPr="00F65579">
              <w:rPr>
                <w:rFonts w:ascii="Calibri" w:hAnsi="Calibri" w:cs="Calibri"/>
              </w:rPr>
              <w:t xml:space="preserve"> </w:t>
            </w:r>
            <w:r w:rsidRPr="00F65579">
              <w:t xml:space="preserve">732 </w:t>
            </w:r>
          </w:p>
        </w:tc>
      </w:tr>
      <w:tr w:rsidR="000C41A3" w:rsidRPr="00F65579" w14:paraId="0F8F0318"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3F95A222" w14:textId="77777777" w:rsidR="000C41A3" w:rsidRPr="00F65579" w:rsidRDefault="000C41A3" w:rsidP="000C41A3">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6A79BC9A" w14:textId="77777777" w:rsidR="000C41A3" w:rsidRPr="00F65579" w:rsidRDefault="000C41A3" w:rsidP="000C41A3">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14:paraId="5B45605F" w14:textId="77777777" w:rsidR="000C41A3" w:rsidRPr="00F65579" w:rsidRDefault="000C41A3" w:rsidP="000C41A3">
            <w:pPr>
              <w:pStyle w:val="Tabletextright"/>
              <w:rPr>
                <w:bCs/>
                <w:sz w:val="8"/>
              </w:rPr>
            </w:pPr>
          </w:p>
        </w:tc>
      </w:tr>
      <w:tr w:rsidR="000C41A3" w:rsidRPr="00F65579" w14:paraId="283B88C7"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7C765661" w14:textId="77777777" w:rsidR="000C41A3" w:rsidRPr="00F65579" w:rsidRDefault="000C41A3" w:rsidP="000C41A3">
            <w:pPr>
              <w:pStyle w:val="Tabletext"/>
              <w:rPr>
                <w:color w:val="000000"/>
              </w:rPr>
            </w:pPr>
            <w:r w:rsidRPr="00F65579">
              <w:rPr>
                <w:color w:val="000000"/>
              </w:rPr>
              <w:t>Lease liabilities are effectively secured as the rights to the leased assets revert to the lessor in the event of default.</w:t>
            </w:r>
          </w:p>
        </w:tc>
        <w:tc>
          <w:tcPr>
            <w:cnfStyle w:val="000010000000" w:firstRow="0" w:lastRow="0" w:firstColumn="0" w:lastColumn="0" w:oddVBand="1" w:evenVBand="0" w:oddHBand="0" w:evenHBand="0" w:firstRowFirstColumn="0" w:firstRowLastColumn="0" w:lastRowFirstColumn="0" w:lastRowLastColumn="0"/>
            <w:tcW w:w="1080" w:type="dxa"/>
          </w:tcPr>
          <w:p w14:paraId="62DCBCF3" w14:textId="77777777" w:rsidR="000C41A3" w:rsidRPr="00F65579" w:rsidRDefault="000C41A3" w:rsidP="000C41A3">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080" w:type="dxa"/>
          </w:tcPr>
          <w:p w14:paraId="49499DE7" w14:textId="77777777" w:rsidR="000C41A3" w:rsidRPr="00F65579" w:rsidRDefault="000C41A3" w:rsidP="000C41A3">
            <w:pPr>
              <w:pStyle w:val="Tabletextright"/>
              <w:rPr>
                <w:bCs/>
              </w:rPr>
            </w:pPr>
          </w:p>
        </w:tc>
      </w:tr>
      <w:tr w:rsidR="000C41A3" w:rsidRPr="00F65579" w14:paraId="58307F90"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0EFAF650" w14:textId="77777777" w:rsidR="000C41A3" w:rsidRPr="00F65579" w:rsidRDefault="000C41A3" w:rsidP="000C41A3">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4CC8217F" w14:textId="77777777" w:rsidR="000C41A3" w:rsidRPr="00F65579" w:rsidRDefault="000C41A3" w:rsidP="000C41A3">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34B9D516" w14:textId="77777777" w:rsidR="000C41A3" w:rsidRPr="00F65579" w:rsidRDefault="000C41A3" w:rsidP="000C41A3">
            <w:pPr>
              <w:pStyle w:val="Tabletextright"/>
              <w:rPr>
                <w:bCs/>
                <w:sz w:val="8"/>
              </w:rPr>
            </w:pPr>
          </w:p>
        </w:tc>
      </w:tr>
      <w:tr w:rsidR="000C41A3" w:rsidRPr="00F65579" w14:paraId="60607ACC"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579A9798" w14:textId="77777777" w:rsidR="000C41A3" w:rsidRPr="00F65579" w:rsidRDefault="000C41A3" w:rsidP="000C41A3">
            <w:pPr>
              <w:pStyle w:val="Tabletextbold"/>
            </w:pPr>
            <w:r w:rsidRPr="00F65579">
              <w:t>Assets pledged as security</w:t>
            </w:r>
          </w:p>
        </w:tc>
        <w:tc>
          <w:tcPr>
            <w:cnfStyle w:val="000010000000" w:firstRow="0" w:lastRow="0" w:firstColumn="0" w:lastColumn="0" w:oddVBand="1" w:evenVBand="0" w:oddHBand="0" w:evenHBand="0" w:firstRowFirstColumn="0" w:firstRowLastColumn="0" w:lastRowFirstColumn="0" w:lastRowLastColumn="0"/>
            <w:tcW w:w="1080" w:type="dxa"/>
          </w:tcPr>
          <w:p w14:paraId="60B68BB7" w14:textId="77777777" w:rsidR="000C41A3" w:rsidRPr="00F65579" w:rsidRDefault="000C41A3" w:rsidP="000C41A3">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561AE217" w14:textId="77777777" w:rsidR="000C41A3" w:rsidRPr="00F65579" w:rsidRDefault="000C41A3" w:rsidP="000C41A3">
            <w:pPr>
              <w:pStyle w:val="Tabletextright"/>
              <w:rPr>
                <w:bCs/>
              </w:rPr>
            </w:pPr>
          </w:p>
        </w:tc>
      </w:tr>
      <w:tr w:rsidR="000C41A3" w:rsidRPr="00F65579" w14:paraId="462D35FE"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7053DA45" w14:textId="77777777" w:rsidR="000C41A3" w:rsidRPr="00F65579" w:rsidRDefault="000C41A3" w:rsidP="000C41A3">
            <w:pPr>
              <w:pStyle w:val="Tabletext"/>
              <w:rPr>
                <w:color w:val="000000"/>
              </w:rPr>
            </w:pPr>
            <w:r w:rsidRPr="00F65579">
              <w:rPr>
                <w:color w:val="000000"/>
              </w:rPr>
              <w:t>The carrying amounts of non</w:t>
            </w:r>
            <w:r w:rsidRPr="00F65579">
              <w:rPr>
                <w:color w:val="000000"/>
              </w:rPr>
              <w:noBreakHyphen/>
              <w:t>current assets pledged as security</w:t>
            </w:r>
            <w:r w:rsidRPr="00F65579">
              <w:rPr>
                <w:rFonts w:ascii="Calibri" w:hAnsi="Calibri" w:cs="Calibri"/>
                <w:color w:val="000000"/>
              </w:rPr>
              <w:t> </w:t>
            </w:r>
            <w:r w:rsidRPr="00F65579">
              <w:rPr>
                <w:color w:val="000000"/>
              </w:rPr>
              <w:t>are:</w:t>
            </w:r>
          </w:p>
        </w:tc>
        <w:tc>
          <w:tcPr>
            <w:cnfStyle w:val="000010000000" w:firstRow="0" w:lastRow="0" w:firstColumn="0" w:lastColumn="0" w:oddVBand="1" w:evenVBand="0" w:oddHBand="0" w:evenHBand="0" w:firstRowFirstColumn="0" w:firstRowLastColumn="0" w:lastRowFirstColumn="0" w:lastRowLastColumn="0"/>
            <w:tcW w:w="1080" w:type="dxa"/>
          </w:tcPr>
          <w:p w14:paraId="5BE97410" w14:textId="77777777" w:rsidR="000C41A3" w:rsidRPr="00F65579" w:rsidRDefault="000C41A3" w:rsidP="000C41A3">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26167257" w14:textId="77777777" w:rsidR="000C41A3" w:rsidRPr="00F65579" w:rsidRDefault="000C41A3" w:rsidP="000C41A3">
            <w:pPr>
              <w:pStyle w:val="Tabletextright"/>
              <w:rPr>
                <w:bCs/>
              </w:rPr>
            </w:pPr>
          </w:p>
        </w:tc>
      </w:tr>
      <w:tr w:rsidR="000C41A3" w:rsidRPr="00F65579" w14:paraId="22121446" w14:textId="77777777" w:rsidTr="000C41A3">
        <w:tc>
          <w:tcPr>
            <w:cnfStyle w:val="001000000000" w:firstRow="0" w:lastRow="0" w:firstColumn="1" w:lastColumn="0" w:oddVBand="0" w:evenVBand="0" w:oddHBand="0" w:evenHBand="0" w:firstRowFirstColumn="0" w:firstRowLastColumn="0" w:lastRowFirstColumn="0" w:lastRowLastColumn="0"/>
            <w:tcW w:w="5036" w:type="dxa"/>
          </w:tcPr>
          <w:p w14:paraId="4F7D2890" w14:textId="77777777" w:rsidR="000C41A3" w:rsidRPr="00F65579" w:rsidRDefault="000C41A3" w:rsidP="000C41A3">
            <w:pPr>
              <w:pStyle w:val="Tablebullet"/>
            </w:pPr>
            <w:r w:rsidRPr="00F65579">
              <w:t>Motor vehicles under finance lease</w:t>
            </w:r>
          </w:p>
        </w:tc>
        <w:tc>
          <w:tcPr>
            <w:cnfStyle w:val="000010000000" w:firstRow="0" w:lastRow="0" w:firstColumn="0" w:lastColumn="0" w:oddVBand="1" w:evenVBand="0" w:oddHBand="0" w:evenHBand="0" w:firstRowFirstColumn="0" w:firstRowLastColumn="0" w:lastRowFirstColumn="0" w:lastRowLastColumn="0"/>
            <w:tcW w:w="1080" w:type="dxa"/>
          </w:tcPr>
          <w:p w14:paraId="0F8A0D9B" w14:textId="77777777" w:rsidR="000C41A3" w:rsidRPr="00F65579" w:rsidRDefault="000C41A3" w:rsidP="000C41A3">
            <w:pPr>
              <w:pStyle w:val="Tabletextrightbold"/>
            </w:pPr>
            <w:r w:rsidRPr="00F65579">
              <w:t>5 165</w:t>
            </w:r>
          </w:p>
        </w:tc>
        <w:tc>
          <w:tcPr>
            <w:cnfStyle w:val="000001000000" w:firstRow="0" w:lastRow="0" w:firstColumn="0" w:lastColumn="0" w:oddVBand="0" w:evenVBand="1" w:oddHBand="0" w:evenHBand="0" w:firstRowFirstColumn="0" w:firstRowLastColumn="0" w:lastRowFirstColumn="0" w:lastRowLastColumn="0"/>
            <w:tcW w:w="1080" w:type="dxa"/>
          </w:tcPr>
          <w:p w14:paraId="3E38BF5C" w14:textId="77777777" w:rsidR="000C41A3" w:rsidRPr="00F65579" w:rsidRDefault="000C41A3" w:rsidP="000C41A3">
            <w:pPr>
              <w:pStyle w:val="Tabletextrightbold"/>
            </w:pPr>
            <w:r w:rsidRPr="00F65579">
              <w:t>4</w:t>
            </w:r>
            <w:r w:rsidRPr="00F65579">
              <w:rPr>
                <w:rFonts w:ascii="Calibri" w:hAnsi="Calibri" w:cs="Calibri"/>
              </w:rPr>
              <w:t xml:space="preserve"> </w:t>
            </w:r>
            <w:r w:rsidRPr="00F65579">
              <w:t xml:space="preserve">491 </w:t>
            </w:r>
          </w:p>
        </w:tc>
      </w:tr>
    </w:tbl>
    <w:p w14:paraId="2AA091D4" w14:textId="77777777" w:rsidR="000C41A3" w:rsidRPr="00F65579" w:rsidRDefault="000C41A3" w:rsidP="000C41A3">
      <w:pPr>
        <w:pStyle w:val="Spacer"/>
      </w:pPr>
    </w:p>
    <w:p w14:paraId="6D074808" w14:textId="77777777" w:rsidR="000C41A3" w:rsidRPr="00F65579" w:rsidRDefault="000C41A3" w:rsidP="000D7749">
      <w:pPr>
        <w:pStyle w:val="Spacer"/>
      </w:pPr>
    </w:p>
    <w:p w14:paraId="4B6348D3" w14:textId="77777777" w:rsidR="000D7749" w:rsidRPr="00F65579" w:rsidRDefault="000D7749" w:rsidP="000D7749">
      <w:pPr>
        <w:pStyle w:val="Spacer"/>
      </w:pPr>
    </w:p>
    <w:p w14:paraId="3AEDB27A" w14:textId="77777777" w:rsidR="000C41A3" w:rsidRPr="00F65579" w:rsidRDefault="000C41A3" w:rsidP="000C41A3">
      <w:pPr>
        <w:sectPr w:rsidR="000C41A3" w:rsidRPr="00F65579" w:rsidSect="000C41A3">
          <w:headerReference w:type="default" r:id="rId105"/>
          <w:type w:val="continuous"/>
          <w:pgSz w:w="11909" w:h="16834" w:code="9"/>
          <w:pgMar w:top="1728" w:right="1152" w:bottom="1152" w:left="1152" w:header="720" w:footer="288" w:gutter="0"/>
          <w:cols w:space="720"/>
          <w:noEndnote/>
        </w:sectPr>
      </w:pPr>
    </w:p>
    <w:p w14:paraId="4BE4B468" w14:textId="77777777" w:rsidR="000C41A3" w:rsidRPr="00F65579" w:rsidRDefault="000C41A3" w:rsidP="000C41A3">
      <w:r w:rsidRPr="00F65579">
        <w:t>Borrowings are classified as financial instruments. All interest bearing borrowings are initially recognised at the fair value of the consideration received less directly attributable transaction costs. The measurement basis subsequent to initial recognition depends on whether the Department has categorised its interest bearing liabilities as either ‘financial liabilities designated at fair value through net result’, or financial liabilities at ‘amortised cost’. The classification depends on the nature and purpose of the interest bearing liabilities. The Department determines the classification of its interest bearing liabilities at initial recognition.</w:t>
      </w:r>
    </w:p>
    <w:p w14:paraId="1FE9DB91" w14:textId="77777777" w:rsidR="000C41A3" w:rsidRPr="00F65579" w:rsidRDefault="000C41A3" w:rsidP="000C41A3">
      <w:pPr>
        <w:keepLines/>
      </w:pPr>
      <w:r w:rsidRPr="00F65579">
        <w:t>Finance leases are recognised as assets and liabilities of the Department at amounts equal to the fair value of the lease property or, if lower, at the present value of the minimum lease payments, each determined at the inception of the lease. The leased asset is depreciated over the shorter of the estimated useful life of the asset or the term of the lease. Lease assets held at the reporting date, being motor vehicles, are depreciated over one to five years.</w:t>
      </w:r>
    </w:p>
    <w:p w14:paraId="6998FEB9" w14:textId="77777777" w:rsidR="000D7749" w:rsidRPr="00F65579" w:rsidRDefault="00A4639D" w:rsidP="000D7749">
      <w:r w:rsidRPr="00F65579">
        <w:br w:type="column"/>
      </w:r>
      <w:r w:rsidR="000D7749" w:rsidRPr="00F65579">
        <w:lastRenderedPageBreak/>
        <w:t>Minimum finance lease payments are apportioned between finance charges and reduction of the lease liability. Finance charges are calculated using the interest rate implicit in the lease and charged directly to the comprehensive operating statement.</w:t>
      </w:r>
    </w:p>
    <w:p w14:paraId="2D70F020" w14:textId="77777777" w:rsidR="00A4639D" w:rsidRPr="00F65579" w:rsidRDefault="00A4639D" w:rsidP="000D7749"/>
    <w:p w14:paraId="60B8CB32" w14:textId="77777777" w:rsidR="000C41A3" w:rsidRPr="00F65579" w:rsidRDefault="00A4639D" w:rsidP="000C41A3">
      <w:r w:rsidRPr="00F65579">
        <w:br w:type="column"/>
      </w:r>
    </w:p>
    <w:p w14:paraId="2C58399F" w14:textId="77777777" w:rsidR="000C41A3" w:rsidRPr="00F65579" w:rsidRDefault="000C41A3" w:rsidP="000C41A3">
      <w:pPr>
        <w:sectPr w:rsidR="000C41A3" w:rsidRPr="00F65579" w:rsidSect="000C41A3">
          <w:headerReference w:type="default" r:id="rId106"/>
          <w:type w:val="continuous"/>
          <w:pgSz w:w="11909" w:h="16834" w:code="9"/>
          <w:pgMar w:top="1728" w:right="1152" w:bottom="1152" w:left="1152" w:header="720" w:footer="288" w:gutter="0"/>
          <w:cols w:num="2" w:space="720"/>
          <w:noEndnote/>
        </w:sectPr>
      </w:pPr>
    </w:p>
    <w:p w14:paraId="4FA75749" w14:textId="77777777" w:rsidR="000C41A3" w:rsidRPr="00F65579" w:rsidRDefault="000C41A3" w:rsidP="000C41A3">
      <w:pPr>
        <w:pStyle w:val="Heading3numbered"/>
      </w:pPr>
      <w:r w:rsidRPr="00F65579">
        <w:t>Maturity analysis of borrowings</w:t>
      </w:r>
    </w:p>
    <w:tbl>
      <w:tblPr>
        <w:tblW w:w="4703" w:type="pct"/>
        <w:tblCellMar>
          <w:top w:w="28" w:type="dxa"/>
          <w:left w:w="57" w:type="dxa"/>
          <w:bottom w:w="28" w:type="dxa"/>
          <w:right w:w="57" w:type="dxa"/>
        </w:tblCellMar>
        <w:tblLook w:val="0000" w:firstRow="0" w:lastRow="0" w:firstColumn="0" w:lastColumn="0" w:noHBand="0" w:noVBand="0"/>
      </w:tblPr>
      <w:tblGrid>
        <w:gridCol w:w="2036"/>
        <w:gridCol w:w="994"/>
        <w:gridCol w:w="989"/>
        <w:gridCol w:w="995"/>
        <w:gridCol w:w="995"/>
        <w:gridCol w:w="995"/>
        <w:gridCol w:w="995"/>
        <w:gridCol w:w="1143"/>
      </w:tblGrid>
      <w:tr w:rsidR="000C41A3" w:rsidRPr="00F65579" w14:paraId="7218BE92" w14:textId="77777777" w:rsidTr="000C41A3">
        <w:tc>
          <w:tcPr>
            <w:tcW w:w="1114" w:type="pct"/>
            <w:shd w:val="clear" w:color="auto" w:fill="auto"/>
            <w:vAlign w:val="bottom"/>
          </w:tcPr>
          <w:p w14:paraId="61CC7325" w14:textId="77777777" w:rsidR="000C41A3" w:rsidRPr="00F65579" w:rsidRDefault="000C41A3" w:rsidP="000C41A3">
            <w:pPr>
              <w:pStyle w:val="Tabletext"/>
            </w:pPr>
          </w:p>
        </w:tc>
        <w:tc>
          <w:tcPr>
            <w:tcW w:w="544" w:type="pct"/>
            <w:shd w:val="clear" w:color="auto" w:fill="auto"/>
            <w:vAlign w:val="bottom"/>
          </w:tcPr>
          <w:p w14:paraId="7B6A344B" w14:textId="77777777" w:rsidR="000C41A3" w:rsidRPr="00F65579" w:rsidRDefault="000C41A3" w:rsidP="000C41A3">
            <w:pPr>
              <w:pStyle w:val="Tabletext"/>
            </w:pPr>
          </w:p>
        </w:tc>
        <w:tc>
          <w:tcPr>
            <w:tcW w:w="541" w:type="pct"/>
            <w:shd w:val="clear" w:color="auto" w:fill="auto"/>
            <w:vAlign w:val="bottom"/>
          </w:tcPr>
          <w:p w14:paraId="346529FE" w14:textId="77777777" w:rsidR="000C41A3" w:rsidRPr="00F65579" w:rsidRDefault="000C41A3" w:rsidP="000C41A3">
            <w:pPr>
              <w:pStyle w:val="Tabletext"/>
            </w:pPr>
          </w:p>
        </w:tc>
        <w:tc>
          <w:tcPr>
            <w:tcW w:w="2802" w:type="pct"/>
            <w:gridSpan w:val="5"/>
            <w:shd w:val="clear" w:color="auto" w:fill="E0E0E0"/>
            <w:vAlign w:val="bottom"/>
          </w:tcPr>
          <w:p w14:paraId="2808BBC8" w14:textId="77777777" w:rsidR="000C41A3" w:rsidRPr="00F65579" w:rsidRDefault="000C41A3" w:rsidP="000C41A3">
            <w:pPr>
              <w:pStyle w:val="Tabletextheadingcentred"/>
            </w:pPr>
            <w:r w:rsidRPr="00F65579">
              <w:t>Maturity dates</w:t>
            </w:r>
            <w:r w:rsidRPr="00F65579">
              <w:rPr>
                <w:vertAlign w:val="superscript"/>
              </w:rPr>
              <w:t>(a)</w:t>
            </w:r>
          </w:p>
        </w:tc>
      </w:tr>
      <w:tr w:rsidR="000C41A3" w:rsidRPr="00F65579" w14:paraId="10AA07D6" w14:textId="77777777" w:rsidTr="000C41A3">
        <w:tc>
          <w:tcPr>
            <w:tcW w:w="1114" w:type="pct"/>
            <w:shd w:val="clear" w:color="auto" w:fill="auto"/>
            <w:vAlign w:val="bottom"/>
          </w:tcPr>
          <w:p w14:paraId="3A53DBDA" w14:textId="77777777" w:rsidR="000C41A3" w:rsidRPr="00F65579" w:rsidRDefault="000C41A3" w:rsidP="000C41A3">
            <w:pPr>
              <w:jc w:val="right"/>
              <w:rPr>
                <w:iCs/>
                <w:sz w:val="16"/>
                <w:szCs w:val="16"/>
              </w:rPr>
            </w:pPr>
          </w:p>
        </w:tc>
        <w:tc>
          <w:tcPr>
            <w:tcW w:w="544" w:type="pct"/>
            <w:shd w:val="clear" w:color="auto" w:fill="auto"/>
            <w:vAlign w:val="bottom"/>
          </w:tcPr>
          <w:p w14:paraId="3E261AEE" w14:textId="77777777" w:rsidR="000C41A3" w:rsidRPr="00F65579" w:rsidRDefault="000C41A3" w:rsidP="000C41A3">
            <w:pPr>
              <w:pStyle w:val="Tabletextheadingright"/>
            </w:pPr>
            <w:r w:rsidRPr="00F65579">
              <w:t>Carrying amount</w:t>
            </w:r>
          </w:p>
        </w:tc>
        <w:tc>
          <w:tcPr>
            <w:tcW w:w="541" w:type="pct"/>
            <w:shd w:val="clear" w:color="auto" w:fill="auto"/>
            <w:vAlign w:val="bottom"/>
          </w:tcPr>
          <w:p w14:paraId="56E3E30B" w14:textId="77777777" w:rsidR="000C41A3" w:rsidRPr="00F65579" w:rsidRDefault="000C41A3" w:rsidP="000C41A3">
            <w:pPr>
              <w:pStyle w:val="Tabletextheadingright"/>
            </w:pPr>
            <w:r w:rsidRPr="00F65579">
              <w:t>Nominal amount</w:t>
            </w:r>
          </w:p>
        </w:tc>
        <w:tc>
          <w:tcPr>
            <w:tcW w:w="544" w:type="pct"/>
            <w:shd w:val="clear" w:color="auto" w:fill="auto"/>
            <w:vAlign w:val="bottom"/>
          </w:tcPr>
          <w:p w14:paraId="7F89FAE1" w14:textId="77777777" w:rsidR="000C41A3" w:rsidRPr="00F65579" w:rsidRDefault="000C41A3" w:rsidP="000C41A3">
            <w:pPr>
              <w:pStyle w:val="Tabletextheadingright"/>
            </w:pPr>
            <w:r w:rsidRPr="00F65579">
              <w:t>Less than</w:t>
            </w:r>
            <w:r w:rsidRPr="00F65579">
              <w:br/>
              <w:t>1 month</w:t>
            </w:r>
          </w:p>
        </w:tc>
        <w:tc>
          <w:tcPr>
            <w:tcW w:w="544" w:type="pct"/>
            <w:shd w:val="clear" w:color="auto" w:fill="auto"/>
            <w:vAlign w:val="bottom"/>
          </w:tcPr>
          <w:p w14:paraId="6B6A7A6E" w14:textId="77777777" w:rsidR="000C41A3" w:rsidRPr="00F65579" w:rsidRDefault="000C41A3" w:rsidP="000C41A3">
            <w:pPr>
              <w:pStyle w:val="Tabletextheadingright"/>
            </w:pPr>
            <w:r w:rsidRPr="00F65579">
              <w:t>1-3</w:t>
            </w:r>
            <w:r w:rsidRPr="00F65579">
              <w:br/>
              <w:t>months</w:t>
            </w:r>
          </w:p>
        </w:tc>
        <w:tc>
          <w:tcPr>
            <w:tcW w:w="544" w:type="pct"/>
            <w:shd w:val="clear" w:color="auto" w:fill="auto"/>
            <w:vAlign w:val="bottom"/>
          </w:tcPr>
          <w:p w14:paraId="6EE7AEFE" w14:textId="77777777" w:rsidR="000C41A3" w:rsidRPr="00F65579" w:rsidRDefault="000C41A3" w:rsidP="000C41A3">
            <w:pPr>
              <w:pStyle w:val="Tabletextheadingright"/>
            </w:pPr>
            <w:r w:rsidRPr="00F65579">
              <w:t>3 months – 1 year</w:t>
            </w:r>
          </w:p>
        </w:tc>
        <w:tc>
          <w:tcPr>
            <w:tcW w:w="544" w:type="pct"/>
            <w:shd w:val="clear" w:color="auto" w:fill="auto"/>
            <w:vAlign w:val="bottom"/>
          </w:tcPr>
          <w:p w14:paraId="493128CE" w14:textId="77777777" w:rsidR="000C41A3" w:rsidRPr="00F65579" w:rsidRDefault="000C41A3" w:rsidP="000C41A3">
            <w:pPr>
              <w:pStyle w:val="Tabletextheadingright"/>
            </w:pPr>
            <w:r w:rsidRPr="00F65579">
              <w:t>1-5 years</w:t>
            </w:r>
          </w:p>
        </w:tc>
        <w:tc>
          <w:tcPr>
            <w:tcW w:w="625" w:type="pct"/>
            <w:vAlign w:val="bottom"/>
          </w:tcPr>
          <w:p w14:paraId="7DF73B47" w14:textId="77777777" w:rsidR="000C41A3" w:rsidRPr="00F65579" w:rsidRDefault="000C41A3" w:rsidP="000C41A3">
            <w:pPr>
              <w:pStyle w:val="Tabletextheadingright"/>
            </w:pPr>
            <w:r w:rsidRPr="00F65579">
              <w:t>Greater than 5 years</w:t>
            </w:r>
          </w:p>
        </w:tc>
      </w:tr>
      <w:tr w:rsidR="000C41A3" w:rsidRPr="00F65579" w14:paraId="3DD80EDB" w14:textId="77777777" w:rsidTr="000C41A3">
        <w:tc>
          <w:tcPr>
            <w:tcW w:w="1114" w:type="pct"/>
            <w:shd w:val="clear" w:color="auto" w:fill="auto"/>
            <w:vAlign w:val="bottom"/>
          </w:tcPr>
          <w:p w14:paraId="65FB45BA" w14:textId="77777777" w:rsidR="000C41A3" w:rsidRPr="00F65579" w:rsidRDefault="000C41A3" w:rsidP="000C41A3">
            <w:pPr>
              <w:pStyle w:val="Tabletext"/>
              <w:rPr>
                <w:b/>
              </w:rPr>
            </w:pPr>
            <w:r w:rsidRPr="00F65579">
              <w:rPr>
                <w:b/>
              </w:rPr>
              <w:t>2019</w:t>
            </w:r>
          </w:p>
        </w:tc>
        <w:tc>
          <w:tcPr>
            <w:tcW w:w="544" w:type="pct"/>
            <w:shd w:val="clear" w:color="auto" w:fill="auto"/>
            <w:vAlign w:val="bottom"/>
          </w:tcPr>
          <w:p w14:paraId="73AED81E" w14:textId="77777777" w:rsidR="000C41A3" w:rsidRPr="00F65579" w:rsidRDefault="000C41A3" w:rsidP="000C41A3">
            <w:pPr>
              <w:pStyle w:val="Tabletextright"/>
              <w:rPr>
                <w:b/>
                <w:i/>
              </w:rPr>
            </w:pPr>
            <w:r w:rsidRPr="00F65579">
              <w:rPr>
                <w:b/>
              </w:rPr>
              <w:t>$’000</w:t>
            </w:r>
          </w:p>
        </w:tc>
        <w:tc>
          <w:tcPr>
            <w:tcW w:w="541" w:type="pct"/>
            <w:shd w:val="clear" w:color="auto" w:fill="auto"/>
            <w:vAlign w:val="bottom"/>
          </w:tcPr>
          <w:p w14:paraId="15A5F827" w14:textId="77777777" w:rsidR="000C41A3" w:rsidRPr="00F65579" w:rsidRDefault="000C41A3" w:rsidP="000C41A3">
            <w:pPr>
              <w:pStyle w:val="Tabletextright"/>
              <w:rPr>
                <w:b/>
                <w:i/>
              </w:rPr>
            </w:pPr>
            <w:r w:rsidRPr="00F65579">
              <w:rPr>
                <w:b/>
              </w:rPr>
              <w:t>$’000</w:t>
            </w:r>
          </w:p>
        </w:tc>
        <w:tc>
          <w:tcPr>
            <w:tcW w:w="544" w:type="pct"/>
            <w:shd w:val="clear" w:color="auto" w:fill="auto"/>
            <w:vAlign w:val="bottom"/>
          </w:tcPr>
          <w:p w14:paraId="1B2DB062" w14:textId="77777777" w:rsidR="000C41A3" w:rsidRPr="00F65579" w:rsidRDefault="000C41A3" w:rsidP="000C41A3">
            <w:pPr>
              <w:pStyle w:val="Tabletextright"/>
              <w:rPr>
                <w:b/>
                <w:i/>
              </w:rPr>
            </w:pPr>
            <w:r w:rsidRPr="00F65579">
              <w:rPr>
                <w:b/>
              </w:rPr>
              <w:t>$’000</w:t>
            </w:r>
          </w:p>
        </w:tc>
        <w:tc>
          <w:tcPr>
            <w:tcW w:w="544" w:type="pct"/>
            <w:shd w:val="clear" w:color="auto" w:fill="auto"/>
            <w:vAlign w:val="bottom"/>
          </w:tcPr>
          <w:p w14:paraId="42D46CA1" w14:textId="77777777" w:rsidR="000C41A3" w:rsidRPr="00F65579" w:rsidRDefault="000C41A3" w:rsidP="000C41A3">
            <w:pPr>
              <w:pStyle w:val="Tabletextright"/>
              <w:rPr>
                <w:b/>
                <w:i/>
              </w:rPr>
            </w:pPr>
            <w:r w:rsidRPr="00F65579">
              <w:rPr>
                <w:b/>
              </w:rPr>
              <w:t>$’000</w:t>
            </w:r>
          </w:p>
        </w:tc>
        <w:tc>
          <w:tcPr>
            <w:tcW w:w="544" w:type="pct"/>
            <w:shd w:val="clear" w:color="auto" w:fill="auto"/>
            <w:vAlign w:val="bottom"/>
          </w:tcPr>
          <w:p w14:paraId="6A582BD6" w14:textId="77777777" w:rsidR="000C41A3" w:rsidRPr="00F65579" w:rsidRDefault="000C41A3" w:rsidP="000C41A3">
            <w:pPr>
              <w:pStyle w:val="Tabletextright"/>
              <w:rPr>
                <w:b/>
                <w:i/>
              </w:rPr>
            </w:pPr>
            <w:r w:rsidRPr="00F65579">
              <w:rPr>
                <w:b/>
              </w:rPr>
              <w:t>$’000</w:t>
            </w:r>
          </w:p>
        </w:tc>
        <w:tc>
          <w:tcPr>
            <w:tcW w:w="544" w:type="pct"/>
            <w:shd w:val="clear" w:color="auto" w:fill="auto"/>
            <w:vAlign w:val="bottom"/>
          </w:tcPr>
          <w:p w14:paraId="5396984B" w14:textId="77777777" w:rsidR="000C41A3" w:rsidRPr="00F65579" w:rsidRDefault="000C41A3" w:rsidP="000C41A3">
            <w:pPr>
              <w:pStyle w:val="Tabletextright"/>
              <w:rPr>
                <w:b/>
                <w:i/>
              </w:rPr>
            </w:pPr>
            <w:r w:rsidRPr="00F65579">
              <w:rPr>
                <w:b/>
              </w:rPr>
              <w:t>$’000</w:t>
            </w:r>
          </w:p>
        </w:tc>
        <w:tc>
          <w:tcPr>
            <w:tcW w:w="625" w:type="pct"/>
            <w:vAlign w:val="bottom"/>
          </w:tcPr>
          <w:p w14:paraId="535D5022" w14:textId="77777777" w:rsidR="000C41A3" w:rsidRPr="00F65579" w:rsidRDefault="000C41A3" w:rsidP="000C41A3">
            <w:pPr>
              <w:pStyle w:val="Tabletextright"/>
              <w:rPr>
                <w:b/>
                <w:i/>
              </w:rPr>
            </w:pPr>
            <w:r w:rsidRPr="00F65579">
              <w:rPr>
                <w:b/>
              </w:rPr>
              <w:t>$’000</w:t>
            </w:r>
          </w:p>
        </w:tc>
      </w:tr>
      <w:tr w:rsidR="000C41A3" w:rsidRPr="00F65579" w14:paraId="50664EBA" w14:textId="77777777" w:rsidTr="000C41A3">
        <w:tc>
          <w:tcPr>
            <w:tcW w:w="1114" w:type="pct"/>
            <w:shd w:val="clear" w:color="auto" w:fill="auto"/>
            <w:vAlign w:val="bottom"/>
          </w:tcPr>
          <w:p w14:paraId="24BEAD9E" w14:textId="16E16035" w:rsidR="000C41A3" w:rsidRPr="00F65579" w:rsidRDefault="000C41A3" w:rsidP="000D7749">
            <w:pPr>
              <w:pStyle w:val="Tabletext"/>
            </w:pPr>
            <w:r w:rsidRPr="00F65579">
              <w:t>Finance lease</w:t>
            </w:r>
            <w:r w:rsidR="00285316">
              <w:t xml:space="preserve"> liabilities</w:t>
            </w:r>
          </w:p>
        </w:tc>
        <w:tc>
          <w:tcPr>
            <w:tcW w:w="544" w:type="pct"/>
            <w:shd w:val="clear" w:color="auto" w:fill="E0E0E0"/>
            <w:vAlign w:val="center"/>
          </w:tcPr>
          <w:p w14:paraId="421759DE" w14:textId="77777777" w:rsidR="000C41A3" w:rsidRPr="00F65579" w:rsidRDefault="000C41A3" w:rsidP="000D7749">
            <w:pPr>
              <w:pStyle w:val="Tabletextright"/>
            </w:pPr>
            <w:r w:rsidRPr="00F65579">
              <w:t>5 232</w:t>
            </w:r>
          </w:p>
        </w:tc>
        <w:tc>
          <w:tcPr>
            <w:tcW w:w="541" w:type="pct"/>
            <w:shd w:val="clear" w:color="auto" w:fill="auto"/>
            <w:vAlign w:val="center"/>
          </w:tcPr>
          <w:p w14:paraId="14DF80D4" w14:textId="77777777" w:rsidR="000C41A3" w:rsidRPr="00F65579" w:rsidRDefault="000C41A3" w:rsidP="000D7749">
            <w:pPr>
              <w:pStyle w:val="Tabletextright"/>
            </w:pPr>
            <w:r w:rsidRPr="00F65579">
              <w:t>5 422</w:t>
            </w:r>
          </w:p>
        </w:tc>
        <w:tc>
          <w:tcPr>
            <w:tcW w:w="544" w:type="pct"/>
            <w:shd w:val="clear" w:color="auto" w:fill="E0E0E0"/>
            <w:vAlign w:val="center"/>
          </w:tcPr>
          <w:p w14:paraId="5D5DFD0F" w14:textId="77777777" w:rsidR="000C41A3" w:rsidRPr="00F65579" w:rsidRDefault="000C41A3" w:rsidP="000D7749">
            <w:pPr>
              <w:pStyle w:val="Tabletextright"/>
            </w:pPr>
            <w:r w:rsidRPr="00F65579">
              <w:t>395</w:t>
            </w:r>
          </w:p>
        </w:tc>
        <w:tc>
          <w:tcPr>
            <w:tcW w:w="544" w:type="pct"/>
            <w:shd w:val="clear" w:color="auto" w:fill="auto"/>
            <w:vAlign w:val="center"/>
          </w:tcPr>
          <w:p w14:paraId="79C2238E" w14:textId="77777777" w:rsidR="000C41A3" w:rsidRPr="00F65579" w:rsidRDefault="000C41A3" w:rsidP="000D7749">
            <w:pPr>
              <w:pStyle w:val="Tabletextright"/>
            </w:pPr>
            <w:r w:rsidRPr="00F65579">
              <w:t>340</w:t>
            </w:r>
          </w:p>
        </w:tc>
        <w:tc>
          <w:tcPr>
            <w:tcW w:w="544" w:type="pct"/>
            <w:shd w:val="clear" w:color="auto" w:fill="E0E0E0"/>
            <w:vAlign w:val="center"/>
          </w:tcPr>
          <w:p w14:paraId="27DAE923" w14:textId="77777777" w:rsidR="000C41A3" w:rsidRPr="00F65579" w:rsidRDefault="000C41A3" w:rsidP="000D7749">
            <w:pPr>
              <w:pStyle w:val="Tabletextright"/>
            </w:pPr>
            <w:r w:rsidRPr="00F65579">
              <w:t>1 607</w:t>
            </w:r>
          </w:p>
        </w:tc>
        <w:tc>
          <w:tcPr>
            <w:tcW w:w="544" w:type="pct"/>
            <w:shd w:val="clear" w:color="auto" w:fill="auto"/>
            <w:vAlign w:val="center"/>
          </w:tcPr>
          <w:p w14:paraId="142EA295" w14:textId="77777777" w:rsidR="000C41A3" w:rsidRPr="00F65579" w:rsidRDefault="000C41A3" w:rsidP="000D7749">
            <w:pPr>
              <w:pStyle w:val="Tabletextright"/>
            </w:pPr>
            <w:r w:rsidRPr="00F65579">
              <w:t>3 080</w:t>
            </w:r>
          </w:p>
        </w:tc>
        <w:tc>
          <w:tcPr>
            <w:tcW w:w="625" w:type="pct"/>
            <w:shd w:val="clear" w:color="auto" w:fill="E0E0E0"/>
            <w:vAlign w:val="center"/>
          </w:tcPr>
          <w:p w14:paraId="5C1FF0D0" w14:textId="77777777" w:rsidR="000C41A3" w:rsidRPr="00F65579" w:rsidRDefault="000C41A3" w:rsidP="000D7749">
            <w:pPr>
              <w:pStyle w:val="Tabletextright"/>
            </w:pPr>
            <w:r w:rsidRPr="00F65579">
              <w:t>–</w:t>
            </w:r>
          </w:p>
        </w:tc>
      </w:tr>
      <w:tr w:rsidR="000C41A3" w:rsidRPr="00F65579" w14:paraId="47F2F78D" w14:textId="77777777" w:rsidTr="000C41A3">
        <w:tc>
          <w:tcPr>
            <w:tcW w:w="1114" w:type="pct"/>
            <w:shd w:val="clear" w:color="auto" w:fill="auto"/>
            <w:vAlign w:val="bottom"/>
          </w:tcPr>
          <w:p w14:paraId="7FE71660" w14:textId="77777777" w:rsidR="000C41A3" w:rsidRPr="00F65579" w:rsidRDefault="000C41A3" w:rsidP="000D7749">
            <w:pPr>
              <w:pStyle w:val="Tabletext"/>
            </w:pPr>
            <w:r w:rsidRPr="00F65579">
              <w:t>Bank overdrafts</w:t>
            </w:r>
          </w:p>
        </w:tc>
        <w:tc>
          <w:tcPr>
            <w:tcW w:w="544" w:type="pct"/>
            <w:shd w:val="clear" w:color="auto" w:fill="E0E0E0"/>
            <w:vAlign w:val="center"/>
          </w:tcPr>
          <w:p w14:paraId="5F5254CA" w14:textId="74B4A9B2" w:rsidR="000C41A3" w:rsidRPr="00F65579" w:rsidRDefault="000C41A3" w:rsidP="000D7749">
            <w:pPr>
              <w:pStyle w:val="Tabletextright"/>
            </w:pPr>
            <w:r w:rsidRPr="00F65579">
              <w:t>15</w:t>
            </w:r>
            <w:r w:rsidR="002E07B2" w:rsidRPr="00F65579">
              <w:t>6</w:t>
            </w:r>
          </w:p>
        </w:tc>
        <w:tc>
          <w:tcPr>
            <w:tcW w:w="541" w:type="pct"/>
            <w:shd w:val="clear" w:color="auto" w:fill="auto"/>
            <w:vAlign w:val="center"/>
          </w:tcPr>
          <w:p w14:paraId="748BA338" w14:textId="6D06B8CC" w:rsidR="000C41A3" w:rsidRPr="00F65579" w:rsidRDefault="002E07B2" w:rsidP="000D7749">
            <w:pPr>
              <w:pStyle w:val="Tabletextright"/>
            </w:pPr>
            <w:r w:rsidRPr="00F65579">
              <w:t>156</w:t>
            </w:r>
          </w:p>
        </w:tc>
        <w:tc>
          <w:tcPr>
            <w:tcW w:w="544" w:type="pct"/>
            <w:shd w:val="clear" w:color="auto" w:fill="E0E0E0"/>
            <w:vAlign w:val="center"/>
          </w:tcPr>
          <w:p w14:paraId="2C019361" w14:textId="2C9C1EB8" w:rsidR="000C41A3" w:rsidRPr="00F65579" w:rsidRDefault="002E07B2" w:rsidP="000D7749">
            <w:pPr>
              <w:pStyle w:val="Tabletextright"/>
            </w:pPr>
            <w:r w:rsidRPr="00F65579">
              <w:t>156</w:t>
            </w:r>
          </w:p>
        </w:tc>
        <w:tc>
          <w:tcPr>
            <w:tcW w:w="544" w:type="pct"/>
            <w:shd w:val="clear" w:color="auto" w:fill="auto"/>
            <w:vAlign w:val="center"/>
          </w:tcPr>
          <w:p w14:paraId="537FC9C7" w14:textId="77777777" w:rsidR="000C41A3" w:rsidRPr="00F65579" w:rsidRDefault="000C41A3" w:rsidP="000D7749">
            <w:pPr>
              <w:pStyle w:val="Tabletextright"/>
            </w:pPr>
            <w:r w:rsidRPr="00F65579">
              <w:t>–</w:t>
            </w:r>
          </w:p>
        </w:tc>
        <w:tc>
          <w:tcPr>
            <w:tcW w:w="544" w:type="pct"/>
            <w:shd w:val="clear" w:color="auto" w:fill="E0E0E0"/>
            <w:vAlign w:val="center"/>
          </w:tcPr>
          <w:p w14:paraId="686CB374" w14:textId="77777777" w:rsidR="000C41A3" w:rsidRPr="00F65579" w:rsidRDefault="000C41A3" w:rsidP="000D7749">
            <w:pPr>
              <w:pStyle w:val="Tabletextright"/>
            </w:pPr>
            <w:r w:rsidRPr="00F65579">
              <w:t>–</w:t>
            </w:r>
          </w:p>
        </w:tc>
        <w:tc>
          <w:tcPr>
            <w:tcW w:w="544" w:type="pct"/>
            <w:shd w:val="clear" w:color="auto" w:fill="auto"/>
            <w:vAlign w:val="center"/>
          </w:tcPr>
          <w:p w14:paraId="2D2D5304" w14:textId="77777777" w:rsidR="000C41A3" w:rsidRPr="00F65579" w:rsidRDefault="000C41A3" w:rsidP="000D7749">
            <w:pPr>
              <w:pStyle w:val="Tabletextright"/>
            </w:pPr>
            <w:r w:rsidRPr="00F65579">
              <w:t>–</w:t>
            </w:r>
          </w:p>
        </w:tc>
        <w:tc>
          <w:tcPr>
            <w:tcW w:w="625" w:type="pct"/>
            <w:shd w:val="clear" w:color="auto" w:fill="E0E0E0"/>
            <w:vAlign w:val="center"/>
          </w:tcPr>
          <w:p w14:paraId="3ED68D2E" w14:textId="77777777" w:rsidR="000C41A3" w:rsidRPr="00F65579" w:rsidRDefault="000C41A3" w:rsidP="000D7749">
            <w:pPr>
              <w:pStyle w:val="Tabletextright"/>
            </w:pPr>
            <w:r w:rsidRPr="00F65579">
              <w:t>–</w:t>
            </w:r>
          </w:p>
        </w:tc>
      </w:tr>
      <w:tr w:rsidR="000C41A3" w:rsidRPr="00F65579" w14:paraId="32D2566A" w14:textId="77777777" w:rsidTr="000C41A3">
        <w:tc>
          <w:tcPr>
            <w:tcW w:w="1114" w:type="pct"/>
            <w:shd w:val="clear" w:color="auto" w:fill="auto"/>
            <w:vAlign w:val="bottom"/>
          </w:tcPr>
          <w:p w14:paraId="4F0FADE5" w14:textId="77777777" w:rsidR="000C41A3" w:rsidRPr="00F65579" w:rsidRDefault="000C41A3" w:rsidP="000D7749">
            <w:pPr>
              <w:pStyle w:val="Tabletext"/>
            </w:pPr>
          </w:p>
        </w:tc>
        <w:tc>
          <w:tcPr>
            <w:tcW w:w="544" w:type="pct"/>
            <w:shd w:val="clear" w:color="auto" w:fill="E0E0E0"/>
            <w:vAlign w:val="bottom"/>
          </w:tcPr>
          <w:p w14:paraId="278F0395" w14:textId="40BB88BE" w:rsidR="000C41A3" w:rsidRPr="00F65579" w:rsidRDefault="000C41A3" w:rsidP="000D7749">
            <w:pPr>
              <w:pStyle w:val="Tabletextrightbold"/>
            </w:pPr>
            <w:r w:rsidRPr="00F65579">
              <w:t>5 38</w:t>
            </w:r>
            <w:r w:rsidR="002E07B2" w:rsidRPr="00F65579">
              <w:t>8</w:t>
            </w:r>
          </w:p>
        </w:tc>
        <w:tc>
          <w:tcPr>
            <w:tcW w:w="541" w:type="pct"/>
            <w:shd w:val="clear" w:color="auto" w:fill="auto"/>
            <w:vAlign w:val="bottom"/>
          </w:tcPr>
          <w:p w14:paraId="3489395B" w14:textId="4B7FF4CE" w:rsidR="000C41A3" w:rsidRPr="00F65579" w:rsidRDefault="000C41A3" w:rsidP="000D7749">
            <w:pPr>
              <w:pStyle w:val="Tabletextrightbold"/>
            </w:pPr>
            <w:r w:rsidRPr="00F65579">
              <w:t>5 57</w:t>
            </w:r>
            <w:r w:rsidR="002E07B2" w:rsidRPr="00F65579">
              <w:t>8</w:t>
            </w:r>
          </w:p>
        </w:tc>
        <w:tc>
          <w:tcPr>
            <w:tcW w:w="544" w:type="pct"/>
            <w:shd w:val="clear" w:color="auto" w:fill="E0E0E0"/>
            <w:vAlign w:val="bottom"/>
          </w:tcPr>
          <w:p w14:paraId="0F6A23D0" w14:textId="02373E14" w:rsidR="000C41A3" w:rsidRPr="00F65579" w:rsidRDefault="000C41A3" w:rsidP="000D7749">
            <w:pPr>
              <w:pStyle w:val="Tabletextrightbold"/>
            </w:pPr>
            <w:r w:rsidRPr="00F65579">
              <w:t>55</w:t>
            </w:r>
            <w:r w:rsidR="002E07B2" w:rsidRPr="00F65579">
              <w:t>1</w:t>
            </w:r>
          </w:p>
        </w:tc>
        <w:tc>
          <w:tcPr>
            <w:tcW w:w="544" w:type="pct"/>
            <w:shd w:val="clear" w:color="auto" w:fill="auto"/>
            <w:vAlign w:val="bottom"/>
          </w:tcPr>
          <w:p w14:paraId="75ECAE89" w14:textId="77777777" w:rsidR="000C41A3" w:rsidRPr="00F65579" w:rsidRDefault="000C41A3" w:rsidP="000D7749">
            <w:pPr>
              <w:pStyle w:val="Tabletextrightbold"/>
            </w:pPr>
            <w:r w:rsidRPr="00F65579">
              <w:t>340</w:t>
            </w:r>
          </w:p>
        </w:tc>
        <w:tc>
          <w:tcPr>
            <w:tcW w:w="544" w:type="pct"/>
            <w:shd w:val="clear" w:color="auto" w:fill="E0E0E0"/>
            <w:vAlign w:val="bottom"/>
          </w:tcPr>
          <w:p w14:paraId="13F0C505" w14:textId="77777777" w:rsidR="000C41A3" w:rsidRPr="00F65579" w:rsidRDefault="000C41A3" w:rsidP="000D7749">
            <w:pPr>
              <w:pStyle w:val="Tabletextrightbold"/>
            </w:pPr>
            <w:r w:rsidRPr="00F65579">
              <w:t>1 607</w:t>
            </w:r>
          </w:p>
        </w:tc>
        <w:tc>
          <w:tcPr>
            <w:tcW w:w="544" w:type="pct"/>
            <w:shd w:val="clear" w:color="auto" w:fill="auto"/>
            <w:vAlign w:val="bottom"/>
          </w:tcPr>
          <w:p w14:paraId="16C2FF0D" w14:textId="77777777" w:rsidR="000C41A3" w:rsidRPr="00F65579" w:rsidRDefault="000C41A3" w:rsidP="000D7749">
            <w:pPr>
              <w:pStyle w:val="Tabletextrightbold"/>
            </w:pPr>
            <w:r w:rsidRPr="00F65579">
              <w:t>3</w:t>
            </w:r>
            <w:r w:rsidR="00B3773D" w:rsidRPr="00F65579">
              <w:t xml:space="preserve"> </w:t>
            </w:r>
            <w:r w:rsidRPr="00F65579">
              <w:t>080</w:t>
            </w:r>
          </w:p>
        </w:tc>
        <w:tc>
          <w:tcPr>
            <w:tcW w:w="625" w:type="pct"/>
            <w:shd w:val="clear" w:color="auto" w:fill="E0E0E0"/>
            <w:vAlign w:val="bottom"/>
          </w:tcPr>
          <w:p w14:paraId="51BF4BF8" w14:textId="77777777" w:rsidR="000C41A3" w:rsidRPr="00F65579" w:rsidRDefault="000C41A3" w:rsidP="000D7749">
            <w:pPr>
              <w:pStyle w:val="Tabletextrightbold"/>
            </w:pPr>
            <w:r w:rsidRPr="00F65579">
              <w:t>–</w:t>
            </w:r>
          </w:p>
        </w:tc>
      </w:tr>
      <w:tr w:rsidR="000C41A3" w:rsidRPr="00F65579" w14:paraId="0C4796FC" w14:textId="77777777" w:rsidTr="000C41A3">
        <w:tc>
          <w:tcPr>
            <w:tcW w:w="1114" w:type="pct"/>
            <w:shd w:val="clear" w:color="auto" w:fill="auto"/>
            <w:vAlign w:val="bottom"/>
          </w:tcPr>
          <w:p w14:paraId="4A49FADF" w14:textId="77777777" w:rsidR="000C41A3" w:rsidRPr="00F65579" w:rsidRDefault="000C41A3" w:rsidP="000D7749">
            <w:pPr>
              <w:pStyle w:val="Tabletext"/>
              <w:rPr>
                <w:sz w:val="8"/>
              </w:rPr>
            </w:pPr>
          </w:p>
        </w:tc>
        <w:tc>
          <w:tcPr>
            <w:tcW w:w="544" w:type="pct"/>
            <w:shd w:val="clear" w:color="auto" w:fill="E0E0E0"/>
            <w:vAlign w:val="bottom"/>
          </w:tcPr>
          <w:p w14:paraId="132A191A" w14:textId="77777777" w:rsidR="000C41A3" w:rsidRPr="00F65579" w:rsidRDefault="000C41A3" w:rsidP="000D7749">
            <w:pPr>
              <w:pStyle w:val="Tabletextrightbold"/>
              <w:rPr>
                <w:sz w:val="8"/>
              </w:rPr>
            </w:pPr>
          </w:p>
        </w:tc>
        <w:tc>
          <w:tcPr>
            <w:tcW w:w="541" w:type="pct"/>
            <w:shd w:val="clear" w:color="auto" w:fill="auto"/>
            <w:vAlign w:val="bottom"/>
          </w:tcPr>
          <w:p w14:paraId="5111B6FD" w14:textId="77777777" w:rsidR="000C41A3" w:rsidRPr="00F65579" w:rsidRDefault="000C41A3" w:rsidP="000D7749">
            <w:pPr>
              <w:pStyle w:val="Tabletextrightbold"/>
              <w:rPr>
                <w:sz w:val="8"/>
              </w:rPr>
            </w:pPr>
          </w:p>
        </w:tc>
        <w:tc>
          <w:tcPr>
            <w:tcW w:w="544" w:type="pct"/>
            <w:shd w:val="clear" w:color="auto" w:fill="E0E0E0"/>
            <w:vAlign w:val="bottom"/>
          </w:tcPr>
          <w:p w14:paraId="2FA5D8C2" w14:textId="77777777" w:rsidR="000C41A3" w:rsidRPr="00F65579" w:rsidRDefault="000C41A3" w:rsidP="000D7749">
            <w:pPr>
              <w:pStyle w:val="Tabletextrightbold"/>
              <w:rPr>
                <w:sz w:val="8"/>
              </w:rPr>
            </w:pPr>
          </w:p>
        </w:tc>
        <w:tc>
          <w:tcPr>
            <w:tcW w:w="544" w:type="pct"/>
            <w:shd w:val="clear" w:color="auto" w:fill="auto"/>
            <w:vAlign w:val="bottom"/>
          </w:tcPr>
          <w:p w14:paraId="087963F2" w14:textId="77777777" w:rsidR="000C41A3" w:rsidRPr="00F65579" w:rsidRDefault="000C41A3" w:rsidP="000D7749">
            <w:pPr>
              <w:pStyle w:val="Tabletextrightbold"/>
              <w:rPr>
                <w:sz w:val="8"/>
              </w:rPr>
            </w:pPr>
          </w:p>
        </w:tc>
        <w:tc>
          <w:tcPr>
            <w:tcW w:w="544" w:type="pct"/>
            <w:shd w:val="clear" w:color="auto" w:fill="E0E0E0"/>
            <w:vAlign w:val="bottom"/>
          </w:tcPr>
          <w:p w14:paraId="33FBE9BF" w14:textId="77777777" w:rsidR="000C41A3" w:rsidRPr="00F65579" w:rsidRDefault="000C41A3" w:rsidP="000D7749">
            <w:pPr>
              <w:pStyle w:val="Tabletextrightbold"/>
              <w:rPr>
                <w:sz w:val="8"/>
              </w:rPr>
            </w:pPr>
          </w:p>
        </w:tc>
        <w:tc>
          <w:tcPr>
            <w:tcW w:w="544" w:type="pct"/>
            <w:shd w:val="clear" w:color="auto" w:fill="auto"/>
            <w:vAlign w:val="bottom"/>
          </w:tcPr>
          <w:p w14:paraId="62430C04" w14:textId="77777777" w:rsidR="000C41A3" w:rsidRPr="00F65579" w:rsidRDefault="000C41A3" w:rsidP="000D7749">
            <w:pPr>
              <w:pStyle w:val="Tabletextrightbold"/>
              <w:rPr>
                <w:sz w:val="8"/>
              </w:rPr>
            </w:pPr>
          </w:p>
        </w:tc>
        <w:tc>
          <w:tcPr>
            <w:tcW w:w="625" w:type="pct"/>
            <w:shd w:val="clear" w:color="auto" w:fill="E0E0E0"/>
            <w:vAlign w:val="bottom"/>
          </w:tcPr>
          <w:p w14:paraId="4130E82B" w14:textId="77777777" w:rsidR="000C41A3" w:rsidRPr="00F65579" w:rsidRDefault="000C41A3" w:rsidP="000D7749">
            <w:pPr>
              <w:pStyle w:val="Tabletextrightbold"/>
              <w:rPr>
                <w:sz w:val="8"/>
              </w:rPr>
            </w:pPr>
          </w:p>
        </w:tc>
      </w:tr>
      <w:tr w:rsidR="000C41A3" w:rsidRPr="00F65579" w14:paraId="768BEFA2" w14:textId="77777777" w:rsidTr="000C41A3">
        <w:tc>
          <w:tcPr>
            <w:tcW w:w="1114" w:type="pct"/>
            <w:shd w:val="clear" w:color="auto" w:fill="auto"/>
            <w:vAlign w:val="bottom"/>
          </w:tcPr>
          <w:p w14:paraId="31780176" w14:textId="77777777" w:rsidR="000C41A3" w:rsidRPr="00F65579" w:rsidRDefault="000C41A3" w:rsidP="000C41A3">
            <w:pPr>
              <w:pStyle w:val="Tabletext"/>
            </w:pPr>
            <w:r w:rsidRPr="00F65579">
              <w:rPr>
                <w:b/>
              </w:rPr>
              <w:t>2018</w:t>
            </w:r>
          </w:p>
        </w:tc>
        <w:tc>
          <w:tcPr>
            <w:tcW w:w="544" w:type="pct"/>
            <w:shd w:val="clear" w:color="auto" w:fill="E0E0E0"/>
            <w:vAlign w:val="bottom"/>
          </w:tcPr>
          <w:p w14:paraId="63DCE362" w14:textId="77777777" w:rsidR="000C41A3" w:rsidRPr="00F65579" w:rsidRDefault="000C41A3" w:rsidP="000D7749">
            <w:pPr>
              <w:pStyle w:val="Tabletextright"/>
            </w:pPr>
          </w:p>
        </w:tc>
        <w:tc>
          <w:tcPr>
            <w:tcW w:w="541" w:type="pct"/>
            <w:shd w:val="clear" w:color="auto" w:fill="auto"/>
            <w:vAlign w:val="bottom"/>
          </w:tcPr>
          <w:p w14:paraId="2C0C0670" w14:textId="77777777" w:rsidR="000C41A3" w:rsidRPr="00F65579" w:rsidRDefault="000C41A3" w:rsidP="000D7749">
            <w:pPr>
              <w:pStyle w:val="Tabletextright"/>
            </w:pPr>
          </w:p>
        </w:tc>
        <w:tc>
          <w:tcPr>
            <w:tcW w:w="544" w:type="pct"/>
            <w:shd w:val="clear" w:color="auto" w:fill="E0E0E0"/>
            <w:vAlign w:val="bottom"/>
          </w:tcPr>
          <w:p w14:paraId="645FB660" w14:textId="77777777" w:rsidR="000C41A3" w:rsidRPr="00F65579" w:rsidRDefault="000C41A3" w:rsidP="000D7749">
            <w:pPr>
              <w:pStyle w:val="Tabletextright"/>
            </w:pPr>
          </w:p>
        </w:tc>
        <w:tc>
          <w:tcPr>
            <w:tcW w:w="544" w:type="pct"/>
            <w:shd w:val="clear" w:color="auto" w:fill="auto"/>
            <w:vAlign w:val="bottom"/>
          </w:tcPr>
          <w:p w14:paraId="46E469D9" w14:textId="77777777" w:rsidR="000C41A3" w:rsidRPr="00F65579" w:rsidRDefault="000C41A3" w:rsidP="000D7749">
            <w:pPr>
              <w:pStyle w:val="Tabletextright"/>
            </w:pPr>
          </w:p>
        </w:tc>
        <w:tc>
          <w:tcPr>
            <w:tcW w:w="544" w:type="pct"/>
            <w:shd w:val="clear" w:color="auto" w:fill="E0E0E0"/>
            <w:vAlign w:val="bottom"/>
          </w:tcPr>
          <w:p w14:paraId="43BD9607" w14:textId="77777777" w:rsidR="000C41A3" w:rsidRPr="00F65579" w:rsidRDefault="000C41A3" w:rsidP="000D7749">
            <w:pPr>
              <w:pStyle w:val="Tabletextright"/>
            </w:pPr>
          </w:p>
        </w:tc>
        <w:tc>
          <w:tcPr>
            <w:tcW w:w="544" w:type="pct"/>
            <w:shd w:val="clear" w:color="auto" w:fill="auto"/>
            <w:vAlign w:val="bottom"/>
          </w:tcPr>
          <w:p w14:paraId="5B316F78" w14:textId="77777777" w:rsidR="000C41A3" w:rsidRPr="00F65579" w:rsidRDefault="000C41A3" w:rsidP="000D7749">
            <w:pPr>
              <w:pStyle w:val="Tabletextright"/>
            </w:pPr>
          </w:p>
        </w:tc>
        <w:tc>
          <w:tcPr>
            <w:tcW w:w="625" w:type="pct"/>
            <w:shd w:val="clear" w:color="auto" w:fill="E0E0E0"/>
            <w:vAlign w:val="bottom"/>
          </w:tcPr>
          <w:p w14:paraId="128E4223" w14:textId="77777777" w:rsidR="000C41A3" w:rsidRPr="00F65579" w:rsidRDefault="000C41A3" w:rsidP="000D7749">
            <w:pPr>
              <w:pStyle w:val="Tabletextright"/>
              <w:rPr>
                <w:bCs/>
              </w:rPr>
            </w:pPr>
          </w:p>
        </w:tc>
      </w:tr>
      <w:tr w:rsidR="000C41A3" w:rsidRPr="00F65579" w14:paraId="451C3EA0" w14:textId="77777777" w:rsidTr="000C41A3">
        <w:tc>
          <w:tcPr>
            <w:tcW w:w="1114" w:type="pct"/>
            <w:shd w:val="clear" w:color="auto" w:fill="auto"/>
            <w:vAlign w:val="bottom"/>
          </w:tcPr>
          <w:p w14:paraId="71751F85" w14:textId="53E7D94A" w:rsidR="000C41A3" w:rsidRPr="00F65579" w:rsidRDefault="000C41A3" w:rsidP="000D7749">
            <w:pPr>
              <w:pStyle w:val="Tabletext"/>
            </w:pPr>
            <w:r w:rsidRPr="00F65579">
              <w:t>Finance lease</w:t>
            </w:r>
            <w:r w:rsidR="00285316">
              <w:t xml:space="preserve"> liabilities</w:t>
            </w:r>
          </w:p>
        </w:tc>
        <w:tc>
          <w:tcPr>
            <w:tcW w:w="544" w:type="pct"/>
            <w:shd w:val="clear" w:color="auto" w:fill="E0E0E0"/>
            <w:vAlign w:val="center"/>
          </w:tcPr>
          <w:p w14:paraId="35473351" w14:textId="77777777" w:rsidR="000C41A3" w:rsidRPr="00F65579" w:rsidRDefault="000C41A3" w:rsidP="000D7749">
            <w:pPr>
              <w:pStyle w:val="Tabletextright"/>
            </w:pPr>
            <w:r w:rsidRPr="00F65579">
              <w:rPr>
                <w:bCs/>
              </w:rPr>
              <w:t>4 633</w:t>
            </w:r>
          </w:p>
        </w:tc>
        <w:tc>
          <w:tcPr>
            <w:tcW w:w="541" w:type="pct"/>
            <w:shd w:val="clear" w:color="auto" w:fill="auto"/>
            <w:vAlign w:val="center"/>
          </w:tcPr>
          <w:p w14:paraId="078889F7" w14:textId="77777777" w:rsidR="000C41A3" w:rsidRPr="00F65579" w:rsidRDefault="000C41A3" w:rsidP="000D7749">
            <w:pPr>
              <w:pStyle w:val="Tabletextright"/>
            </w:pPr>
            <w:r w:rsidRPr="00F65579">
              <w:rPr>
                <w:bCs/>
              </w:rPr>
              <w:t xml:space="preserve">4 799 </w:t>
            </w:r>
          </w:p>
        </w:tc>
        <w:tc>
          <w:tcPr>
            <w:tcW w:w="544" w:type="pct"/>
            <w:shd w:val="clear" w:color="auto" w:fill="E0E0E0"/>
            <w:vAlign w:val="center"/>
          </w:tcPr>
          <w:p w14:paraId="1C216C8C" w14:textId="77777777" w:rsidR="000C41A3" w:rsidRPr="00F65579" w:rsidRDefault="000C41A3" w:rsidP="000D7749">
            <w:pPr>
              <w:pStyle w:val="Tabletextright"/>
              <w:rPr>
                <w:bCs/>
              </w:rPr>
            </w:pPr>
            <w:r w:rsidRPr="00F65579">
              <w:rPr>
                <w:bCs/>
              </w:rPr>
              <w:t xml:space="preserve">457 </w:t>
            </w:r>
          </w:p>
        </w:tc>
        <w:tc>
          <w:tcPr>
            <w:tcW w:w="544" w:type="pct"/>
            <w:shd w:val="clear" w:color="auto" w:fill="auto"/>
            <w:vAlign w:val="center"/>
          </w:tcPr>
          <w:p w14:paraId="494E09F4" w14:textId="77777777" w:rsidR="000C41A3" w:rsidRPr="00F65579" w:rsidRDefault="000C41A3" w:rsidP="000D7749">
            <w:pPr>
              <w:pStyle w:val="Tabletextright"/>
              <w:rPr>
                <w:bCs/>
              </w:rPr>
            </w:pPr>
            <w:r w:rsidRPr="00F65579">
              <w:rPr>
                <w:bCs/>
              </w:rPr>
              <w:t xml:space="preserve">235 </w:t>
            </w:r>
          </w:p>
        </w:tc>
        <w:tc>
          <w:tcPr>
            <w:tcW w:w="544" w:type="pct"/>
            <w:shd w:val="clear" w:color="auto" w:fill="E0E0E0"/>
            <w:vAlign w:val="center"/>
          </w:tcPr>
          <w:p w14:paraId="51E0C056" w14:textId="77777777" w:rsidR="000C41A3" w:rsidRPr="00F65579" w:rsidRDefault="000C41A3" w:rsidP="000D7749">
            <w:pPr>
              <w:pStyle w:val="Tabletextright"/>
            </w:pPr>
            <w:r w:rsidRPr="00F65579">
              <w:rPr>
                <w:bCs/>
              </w:rPr>
              <w:t xml:space="preserve">1 503 </w:t>
            </w:r>
          </w:p>
        </w:tc>
        <w:tc>
          <w:tcPr>
            <w:tcW w:w="544" w:type="pct"/>
            <w:shd w:val="clear" w:color="auto" w:fill="auto"/>
            <w:vAlign w:val="center"/>
          </w:tcPr>
          <w:p w14:paraId="363F9642" w14:textId="77777777" w:rsidR="000C41A3" w:rsidRPr="00F65579" w:rsidRDefault="000C41A3" w:rsidP="000D7749">
            <w:pPr>
              <w:pStyle w:val="Tabletextright"/>
            </w:pPr>
            <w:r w:rsidRPr="00F65579">
              <w:rPr>
                <w:bCs/>
              </w:rPr>
              <w:t xml:space="preserve">2 604 </w:t>
            </w:r>
          </w:p>
        </w:tc>
        <w:tc>
          <w:tcPr>
            <w:tcW w:w="625" w:type="pct"/>
            <w:shd w:val="clear" w:color="auto" w:fill="E0E0E0"/>
            <w:vAlign w:val="center"/>
          </w:tcPr>
          <w:p w14:paraId="407434D9" w14:textId="77777777" w:rsidR="000C41A3" w:rsidRPr="00F65579" w:rsidRDefault="000C41A3" w:rsidP="000D7749">
            <w:pPr>
              <w:pStyle w:val="Tabletextright"/>
              <w:rPr>
                <w:b/>
                <w:bCs/>
              </w:rPr>
            </w:pPr>
            <w:r w:rsidRPr="00F65579">
              <w:rPr>
                <w:bCs/>
              </w:rPr>
              <w:t>–</w:t>
            </w:r>
          </w:p>
        </w:tc>
      </w:tr>
      <w:tr w:rsidR="000C41A3" w:rsidRPr="00F65579" w14:paraId="4E87E0FD" w14:textId="77777777" w:rsidTr="000C41A3">
        <w:tc>
          <w:tcPr>
            <w:tcW w:w="1114" w:type="pct"/>
            <w:shd w:val="clear" w:color="auto" w:fill="auto"/>
            <w:vAlign w:val="bottom"/>
          </w:tcPr>
          <w:p w14:paraId="679B5923" w14:textId="77777777" w:rsidR="000C41A3" w:rsidRPr="00F65579" w:rsidRDefault="000C41A3" w:rsidP="000D7749">
            <w:pPr>
              <w:pStyle w:val="Tabletext"/>
            </w:pPr>
            <w:r w:rsidRPr="00F65579">
              <w:t>Bank overdrafts</w:t>
            </w:r>
          </w:p>
        </w:tc>
        <w:tc>
          <w:tcPr>
            <w:tcW w:w="544" w:type="pct"/>
            <w:shd w:val="clear" w:color="auto" w:fill="E0E0E0"/>
            <w:vAlign w:val="center"/>
          </w:tcPr>
          <w:p w14:paraId="4DB78BD3" w14:textId="77777777" w:rsidR="000C41A3" w:rsidRPr="00F65579" w:rsidRDefault="000C41A3" w:rsidP="000D7749">
            <w:pPr>
              <w:pStyle w:val="Tabletextright"/>
              <w:rPr>
                <w:bCs/>
              </w:rPr>
            </w:pPr>
            <w:r w:rsidRPr="00F65579">
              <w:rPr>
                <w:bCs/>
              </w:rPr>
              <w:t>99</w:t>
            </w:r>
          </w:p>
        </w:tc>
        <w:tc>
          <w:tcPr>
            <w:tcW w:w="541" w:type="pct"/>
            <w:shd w:val="clear" w:color="auto" w:fill="auto"/>
            <w:vAlign w:val="center"/>
          </w:tcPr>
          <w:p w14:paraId="157BFE03" w14:textId="77777777" w:rsidR="000C41A3" w:rsidRPr="00F65579" w:rsidRDefault="000C41A3" w:rsidP="000D7749">
            <w:pPr>
              <w:pStyle w:val="Tabletextright"/>
              <w:rPr>
                <w:bCs/>
              </w:rPr>
            </w:pPr>
            <w:r w:rsidRPr="00F65579">
              <w:rPr>
                <w:bCs/>
              </w:rPr>
              <w:t>99</w:t>
            </w:r>
          </w:p>
        </w:tc>
        <w:tc>
          <w:tcPr>
            <w:tcW w:w="544" w:type="pct"/>
            <w:shd w:val="clear" w:color="auto" w:fill="E0E0E0"/>
            <w:vAlign w:val="center"/>
          </w:tcPr>
          <w:p w14:paraId="50CC8331" w14:textId="77777777" w:rsidR="000C41A3" w:rsidRPr="00F65579" w:rsidRDefault="000C41A3" w:rsidP="000D7749">
            <w:pPr>
              <w:pStyle w:val="Tabletextright"/>
              <w:rPr>
                <w:bCs/>
              </w:rPr>
            </w:pPr>
            <w:r w:rsidRPr="00F65579">
              <w:rPr>
                <w:bCs/>
              </w:rPr>
              <w:t>99</w:t>
            </w:r>
          </w:p>
        </w:tc>
        <w:tc>
          <w:tcPr>
            <w:tcW w:w="544" w:type="pct"/>
            <w:shd w:val="clear" w:color="auto" w:fill="auto"/>
            <w:vAlign w:val="center"/>
          </w:tcPr>
          <w:p w14:paraId="50D1E14A" w14:textId="77777777" w:rsidR="000C41A3" w:rsidRPr="00F65579" w:rsidRDefault="000C41A3" w:rsidP="000D7749">
            <w:pPr>
              <w:pStyle w:val="Tabletextright"/>
              <w:rPr>
                <w:b/>
                <w:bCs/>
              </w:rPr>
            </w:pPr>
            <w:r w:rsidRPr="00F65579">
              <w:rPr>
                <w:bCs/>
              </w:rPr>
              <w:t>–</w:t>
            </w:r>
          </w:p>
        </w:tc>
        <w:tc>
          <w:tcPr>
            <w:tcW w:w="544" w:type="pct"/>
            <w:shd w:val="clear" w:color="auto" w:fill="E0E0E0"/>
            <w:vAlign w:val="center"/>
          </w:tcPr>
          <w:p w14:paraId="1EBCC2B4" w14:textId="77777777" w:rsidR="000C41A3" w:rsidRPr="00F65579" w:rsidRDefault="000C41A3" w:rsidP="000D7749">
            <w:pPr>
              <w:pStyle w:val="Tabletextright"/>
              <w:rPr>
                <w:b/>
                <w:bCs/>
              </w:rPr>
            </w:pPr>
            <w:r w:rsidRPr="00F65579">
              <w:rPr>
                <w:bCs/>
              </w:rPr>
              <w:t>–</w:t>
            </w:r>
          </w:p>
        </w:tc>
        <w:tc>
          <w:tcPr>
            <w:tcW w:w="544" w:type="pct"/>
            <w:shd w:val="clear" w:color="auto" w:fill="auto"/>
            <w:vAlign w:val="center"/>
          </w:tcPr>
          <w:p w14:paraId="4A863FAB" w14:textId="77777777" w:rsidR="000C41A3" w:rsidRPr="00F65579" w:rsidRDefault="000C41A3" w:rsidP="000D7749">
            <w:pPr>
              <w:pStyle w:val="Tabletextright"/>
              <w:rPr>
                <w:b/>
                <w:bCs/>
              </w:rPr>
            </w:pPr>
            <w:r w:rsidRPr="00F65579">
              <w:rPr>
                <w:bCs/>
              </w:rPr>
              <w:t>–</w:t>
            </w:r>
          </w:p>
        </w:tc>
        <w:tc>
          <w:tcPr>
            <w:tcW w:w="625" w:type="pct"/>
            <w:shd w:val="clear" w:color="auto" w:fill="E0E0E0"/>
            <w:vAlign w:val="center"/>
          </w:tcPr>
          <w:p w14:paraId="1B455984" w14:textId="77777777" w:rsidR="000C41A3" w:rsidRPr="00F65579" w:rsidRDefault="000C41A3" w:rsidP="000D7749">
            <w:pPr>
              <w:pStyle w:val="Tabletextright"/>
              <w:rPr>
                <w:b/>
                <w:bCs/>
              </w:rPr>
            </w:pPr>
            <w:r w:rsidRPr="00F65579">
              <w:rPr>
                <w:bCs/>
              </w:rPr>
              <w:t>–</w:t>
            </w:r>
          </w:p>
        </w:tc>
      </w:tr>
      <w:tr w:rsidR="000C41A3" w:rsidRPr="00F65579" w14:paraId="6429EF73" w14:textId="77777777" w:rsidTr="000C41A3">
        <w:tc>
          <w:tcPr>
            <w:tcW w:w="1114" w:type="pct"/>
            <w:shd w:val="clear" w:color="auto" w:fill="auto"/>
            <w:vAlign w:val="bottom"/>
          </w:tcPr>
          <w:p w14:paraId="4DCF210D" w14:textId="77777777" w:rsidR="000C41A3" w:rsidRPr="00F65579" w:rsidRDefault="000C41A3" w:rsidP="000D7749">
            <w:pPr>
              <w:pStyle w:val="Tabletext"/>
            </w:pPr>
          </w:p>
        </w:tc>
        <w:tc>
          <w:tcPr>
            <w:tcW w:w="544" w:type="pct"/>
            <w:shd w:val="clear" w:color="auto" w:fill="E0E0E0"/>
            <w:vAlign w:val="bottom"/>
          </w:tcPr>
          <w:p w14:paraId="1E33D314" w14:textId="77777777" w:rsidR="000C41A3" w:rsidRPr="00F65579" w:rsidRDefault="000C41A3" w:rsidP="000D7749">
            <w:pPr>
              <w:pStyle w:val="Tabletextrightbold"/>
            </w:pPr>
            <w:r w:rsidRPr="00F65579">
              <w:t>4</w:t>
            </w:r>
            <w:r w:rsidRPr="00F65579">
              <w:rPr>
                <w:rFonts w:ascii="Calibri" w:hAnsi="Calibri" w:cs="Calibri"/>
              </w:rPr>
              <w:t xml:space="preserve"> </w:t>
            </w:r>
            <w:r w:rsidRPr="00F65579">
              <w:t xml:space="preserve">732 </w:t>
            </w:r>
          </w:p>
        </w:tc>
        <w:tc>
          <w:tcPr>
            <w:tcW w:w="541" w:type="pct"/>
            <w:shd w:val="clear" w:color="auto" w:fill="auto"/>
            <w:vAlign w:val="bottom"/>
          </w:tcPr>
          <w:p w14:paraId="45357A8F" w14:textId="77777777" w:rsidR="000C41A3" w:rsidRPr="00F65579" w:rsidRDefault="000C41A3" w:rsidP="000D7749">
            <w:pPr>
              <w:pStyle w:val="Tabletextrightbold"/>
            </w:pPr>
            <w:r w:rsidRPr="00F65579">
              <w:t>4</w:t>
            </w:r>
            <w:r w:rsidRPr="00F65579">
              <w:rPr>
                <w:rFonts w:ascii="Calibri" w:hAnsi="Calibri" w:cs="Calibri"/>
              </w:rPr>
              <w:t xml:space="preserve"> </w:t>
            </w:r>
            <w:r w:rsidRPr="00F65579">
              <w:t>898</w:t>
            </w:r>
          </w:p>
        </w:tc>
        <w:tc>
          <w:tcPr>
            <w:tcW w:w="544" w:type="pct"/>
            <w:shd w:val="clear" w:color="auto" w:fill="E0E0E0"/>
            <w:vAlign w:val="bottom"/>
          </w:tcPr>
          <w:p w14:paraId="2FABA70D" w14:textId="77777777" w:rsidR="000C41A3" w:rsidRPr="00F65579" w:rsidRDefault="000C41A3" w:rsidP="000D7749">
            <w:pPr>
              <w:pStyle w:val="Tabletextrightbold"/>
            </w:pPr>
            <w:r w:rsidRPr="00F65579">
              <w:t xml:space="preserve">556 </w:t>
            </w:r>
          </w:p>
        </w:tc>
        <w:tc>
          <w:tcPr>
            <w:tcW w:w="544" w:type="pct"/>
            <w:shd w:val="clear" w:color="auto" w:fill="auto"/>
            <w:vAlign w:val="bottom"/>
          </w:tcPr>
          <w:p w14:paraId="67347529" w14:textId="77777777" w:rsidR="000C41A3" w:rsidRPr="00F65579" w:rsidRDefault="000C41A3" w:rsidP="000D7749">
            <w:pPr>
              <w:pStyle w:val="Tabletextrightbold"/>
            </w:pPr>
            <w:r w:rsidRPr="00F65579">
              <w:t xml:space="preserve">235 </w:t>
            </w:r>
          </w:p>
        </w:tc>
        <w:tc>
          <w:tcPr>
            <w:tcW w:w="544" w:type="pct"/>
            <w:shd w:val="clear" w:color="auto" w:fill="E0E0E0"/>
            <w:vAlign w:val="bottom"/>
          </w:tcPr>
          <w:p w14:paraId="627FA51F" w14:textId="77777777" w:rsidR="000C41A3" w:rsidRPr="00F65579" w:rsidRDefault="000C41A3" w:rsidP="000D7749">
            <w:pPr>
              <w:pStyle w:val="Tabletextrightbold"/>
            </w:pPr>
            <w:r w:rsidRPr="00F65579">
              <w:t>1</w:t>
            </w:r>
            <w:r w:rsidRPr="00F65579">
              <w:rPr>
                <w:rFonts w:ascii="Calibri" w:hAnsi="Calibri" w:cs="Calibri"/>
              </w:rPr>
              <w:t xml:space="preserve"> </w:t>
            </w:r>
            <w:r w:rsidRPr="00F65579">
              <w:t xml:space="preserve">503 </w:t>
            </w:r>
          </w:p>
        </w:tc>
        <w:tc>
          <w:tcPr>
            <w:tcW w:w="544" w:type="pct"/>
            <w:shd w:val="clear" w:color="auto" w:fill="auto"/>
            <w:vAlign w:val="bottom"/>
          </w:tcPr>
          <w:p w14:paraId="55EE806F" w14:textId="77777777" w:rsidR="000C41A3" w:rsidRPr="00F65579" w:rsidRDefault="000C41A3" w:rsidP="000D7749">
            <w:pPr>
              <w:pStyle w:val="Tabletextrightbold"/>
            </w:pPr>
            <w:r w:rsidRPr="00F65579">
              <w:t>2</w:t>
            </w:r>
            <w:r w:rsidRPr="00F65579">
              <w:rPr>
                <w:rFonts w:ascii="Calibri" w:hAnsi="Calibri" w:cs="Calibri"/>
              </w:rPr>
              <w:t xml:space="preserve"> </w:t>
            </w:r>
            <w:r w:rsidRPr="00F65579">
              <w:t xml:space="preserve">604 </w:t>
            </w:r>
          </w:p>
        </w:tc>
        <w:tc>
          <w:tcPr>
            <w:tcW w:w="625" w:type="pct"/>
            <w:shd w:val="clear" w:color="auto" w:fill="E0E0E0"/>
            <w:vAlign w:val="bottom"/>
          </w:tcPr>
          <w:p w14:paraId="39C20AED" w14:textId="77777777" w:rsidR="000C41A3" w:rsidRPr="00F65579" w:rsidRDefault="000C41A3" w:rsidP="000D7749">
            <w:pPr>
              <w:pStyle w:val="Tabletextrightbold"/>
            </w:pPr>
            <w:r w:rsidRPr="00F65579">
              <w:t>–</w:t>
            </w:r>
          </w:p>
        </w:tc>
      </w:tr>
    </w:tbl>
    <w:p w14:paraId="37D40850" w14:textId="77777777" w:rsidR="000C41A3" w:rsidRPr="00F65579" w:rsidRDefault="000C41A3" w:rsidP="000C41A3">
      <w:pPr>
        <w:pStyle w:val="Notes"/>
      </w:pPr>
      <w:r w:rsidRPr="00F65579">
        <w:t>Note:</w:t>
      </w:r>
    </w:p>
    <w:p w14:paraId="5C4FB05D" w14:textId="77777777" w:rsidR="000C41A3" w:rsidRPr="00F65579" w:rsidRDefault="000C41A3" w:rsidP="000C41A3">
      <w:pPr>
        <w:pStyle w:val="Notes"/>
      </w:pPr>
      <w:r w:rsidRPr="00F65579">
        <w:t>(a) Maturity analysis is presented using the contractual undiscounted cash flows.</w:t>
      </w:r>
    </w:p>
    <w:p w14:paraId="782DCEAD" w14:textId="77777777" w:rsidR="000D7749" w:rsidRPr="00F65579" w:rsidRDefault="000D7749" w:rsidP="000C41A3">
      <w:pPr>
        <w:pStyle w:val="Notes"/>
      </w:pPr>
    </w:p>
    <w:p w14:paraId="105EBC76" w14:textId="77777777" w:rsidR="000C41A3" w:rsidRPr="00F65579" w:rsidRDefault="000C41A3" w:rsidP="000D7749">
      <w:pPr>
        <w:pStyle w:val="Spacer"/>
      </w:pPr>
    </w:p>
    <w:p w14:paraId="1D70A6DA" w14:textId="77777777" w:rsidR="000C41A3" w:rsidRPr="00F65579" w:rsidRDefault="000C41A3" w:rsidP="000C41A3">
      <w:pPr>
        <w:pStyle w:val="Heading2numbered"/>
      </w:pPr>
      <w:bookmarkStart w:id="114" w:name="_Toc495304298"/>
      <w:bookmarkStart w:id="115" w:name="_Toc17186229"/>
      <w:bookmarkStart w:id="116" w:name="_Toc17189417"/>
      <w:r w:rsidRPr="00F65579">
        <w:t>Cash flow information</w:t>
      </w:r>
      <w:bookmarkEnd w:id="114"/>
      <w:r w:rsidRPr="00F65579">
        <w:t xml:space="preserve"> and balances</w:t>
      </w:r>
      <w:bookmarkEnd w:id="115"/>
      <w:bookmarkEnd w:id="116"/>
    </w:p>
    <w:tbl>
      <w:tblPr>
        <w:tblStyle w:val="AnnualReporttexttable"/>
        <w:tblW w:w="7376" w:type="dxa"/>
        <w:tblLook w:val="0080" w:firstRow="0" w:lastRow="0" w:firstColumn="1" w:lastColumn="0" w:noHBand="0" w:noVBand="0"/>
      </w:tblPr>
      <w:tblGrid>
        <w:gridCol w:w="5126"/>
        <w:gridCol w:w="1125"/>
        <w:gridCol w:w="1125"/>
      </w:tblGrid>
      <w:tr w:rsidR="000C41A3" w:rsidRPr="00F65579" w14:paraId="1FA3EBA5"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05BDC494"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5C2B0AE6" w14:textId="77777777" w:rsidR="000C41A3" w:rsidRPr="00F65579" w:rsidRDefault="000C41A3" w:rsidP="000C41A3">
            <w:pPr>
              <w:pStyle w:val="Tabletextheadingright"/>
              <w:rPr>
                <w:bCs/>
              </w:rPr>
            </w:pPr>
            <w:r w:rsidRPr="00F65579">
              <w:t>2019</w:t>
            </w:r>
            <w:r w:rsidRPr="00F65579">
              <w:br/>
              <w:t>$’000</w:t>
            </w:r>
          </w:p>
        </w:tc>
        <w:tc>
          <w:tcPr>
            <w:cnfStyle w:val="000001000000" w:firstRow="0" w:lastRow="0" w:firstColumn="0" w:lastColumn="0" w:oddVBand="0" w:evenVBand="1" w:oddHBand="0" w:evenHBand="0" w:firstRowFirstColumn="0" w:firstRowLastColumn="0" w:lastRowFirstColumn="0" w:lastRowLastColumn="0"/>
            <w:tcW w:w="1125" w:type="dxa"/>
          </w:tcPr>
          <w:p w14:paraId="7A4E0F0A" w14:textId="77777777" w:rsidR="000C41A3" w:rsidRPr="00F65579" w:rsidRDefault="000C41A3" w:rsidP="000C41A3">
            <w:pPr>
              <w:pStyle w:val="Tabletextheadingright"/>
              <w:rPr>
                <w:bCs/>
              </w:rPr>
            </w:pPr>
            <w:r w:rsidRPr="00F65579">
              <w:t>2018</w:t>
            </w:r>
            <w:r w:rsidRPr="00F65579">
              <w:br/>
              <w:t>$’000</w:t>
            </w:r>
          </w:p>
        </w:tc>
      </w:tr>
      <w:tr w:rsidR="000C41A3" w:rsidRPr="00F65579" w14:paraId="48A2F5EE"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6E93D9E7"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391B5F44"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6A22805A" w14:textId="77777777" w:rsidR="000C41A3" w:rsidRPr="00F65579" w:rsidRDefault="000C41A3" w:rsidP="000C41A3">
            <w:pPr>
              <w:pStyle w:val="Tabletextright"/>
              <w:rPr>
                <w:bCs/>
              </w:rPr>
            </w:pPr>
          </w:p>
        </w:tc>
      </w:tr>
      <w:tr w:rsidR="000C41A3" w:rsidRPr="00F65579" w14:paraId="38771328"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2EC18141" w14:textId="77777777" w:rsidR="000C41A3" w:rsidRPr="00F65579" w:rsidRDefault="000C41A3" w:rsidP="000C41A3">
            <w:pPr>
              <w:pStyle w:val="Tabletext"/>
            </w:pPr>
            <w:r w:rsidRPr="00F65579">
              <w:t xml:space="preserve">Cash on hand </w:t>
            </w:r>
          </w:p>
        </w:tc>
        <w:tc>
          <w:tcPr>
            <w:cnfStyle w:val="000010000000" w:firstRow="0" w:lastRow="0" w:firstColumn="0" w:lastColumn="0" w:oddVBand="1" w:evenVBand="0" w:oddHBand="0" w:evenHBand="0" w:firstRowFirstColumn="0" w:firstRowLastColumn="0" w:lastRowFirstColumn="0" w:lastRowLastColumn="0"/>
            <w:tcW w:w="1125" w:type="dxa"/>
          </w:tcPr>
          <w:p w14:paraId="508873A1" w14:textId="77777777" w:rsidR="000C41A3" w:rsidRPr="00F65579" w:rsidRDefault="000C41A3" w:rsidP="000C41A3">
            <w:pPr>
              <w:pStyle w:val="Tabletextright"/>
              <w:rPr>
                <w:bCs/>
              </w:rPr>
            </w:pPr>
            <w:r w:rsidRPr="00F65579">
              <w:rPr>
                <w:bCs/>
              </w:rPr>
              <w:t>2</w:t>
            </w:r>
          </w:p>
        </w:tc>
        <w:tc>
          <w:tcPr>
            <w:cnfStyle w:val="000001000000" w:firstRow="0" w:lastRow="0" w:firstColumn="0" w:lastColumn="0" w:oddVBand="0" w:evenVBand="1" w:oddHBand="0" w:evenHBand="0" w:firstRowFirstColumn="0" w:firstRowLastColumn="0" w:lastRowFirstColumn="0" w:lastRowLastColumn="0"/>
            <w:tcW w:w="1125" w:type="dxa"/>
          </w:tcPr>
          <w:p w14:paraId="1DC8B93D" w14:textId="77777777" w:rsidR="000C41A3" w:rsidRPr="00F65579" w:rsidRDefault="000C41A3" w:rsidP="000C41A3">
            <w:pPr>
              <w:pStyle w:val="Tabletextright"/>
            </w:pPr>
            <w:r w:rsidRPr="00F65579">
              <w:t xml:space="preserve">2 </w:t>
            </w:r>
          </w:p>
        </w:tc>
      </w:tr>
      <w:tr w:rsidR="000C41A3" w:rsidRPr="00F65579" w14:paraId="0E2465E1"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4B26AFA3" w14:textId="77777777" w:rsidR="000C41A3" w:rsidRPr="00F65579" w:rsidRDefault="000C41A3" w:rsidP="000C41A3">
            <w:pPr>
              <w:pStyle w:val="Tabletext"/>
            </w:pPr>
            <w:r w:rsidRPr="00F65579">
              <w:t>Funds held in trust</w:t>
            </w:r>
          </w:p>
        </w:tc>
        <w:tc>
          <w:tcPr>
            <w:cnfStyle w:val="000010000000" w:firstRow="0" w:lastRow="0" w:firstColumn="0" w:lastColumn="0" w:oddVBand="1" w:evenVBand="0" w:oddHBand="0" w:evenHBand="0" w:firstRowFirstColumn="0" w:firstRowLastColumn="0" w:lastRowFirstColumn="0" w:lastRowLastColumn="0"/>
            <w:tcW w:w="1125" w:type="dxa"/>
          </w:tcPr>
          <w:p w14:paraId="262CCC58" w14:textId="77777777" w:rsidR="000C41A3" w:rsidRPr="00F65579" w:rsidRDefault="000C41A3" w:rsidP="000C41A3">
            <w:pPr>
              <w:pStyle w:val="Tabletextright"/>
              <w:rPr>
                <w:bCs/>
              </w:rPr>
            </w:pPr>
            <w:r w:rsidRPr="00F65579">
              <w:rPr>
                <w:bCs/>
              </w:rPr>
              <w:t>42 331</w:t>
            </w:r>
          </w:p>
        </w:tc>
        <w:tc>
          <w:tcPr>
            <w:cnfStyle w:val="000001000000" w:firstRow="0" w:lastRow="0" w:firstColumn="0" w:lastColumn="0" w:oddVBand="0" w:evenVBand="1" w:oddHBand="0" w:evenHBand="0" w:firstRowFirstColumn="0" w:firstRowLastColumn="0" w:lastRowFirstColumn="0" w:lastRowLastColumn="0"/>
            <w:tcW w:w="1125" w:type="dxa"/>
          </w:tcPr>
          <w:p w14:paraId="1FA8146D" w14:textId="77777777" w:rsidR="000C41A3" w:rsidRPr="00F65579" w:rsidRDefault="000C41A3" w:rsidP="000C41A3">
            <w:pPr>
              <w:pStyle w:val="Tabletextright"/>
            </w:pPr>
            <w:r w:rsidRPr="00F65579">
              <w:t xml:space="preserve">30 198 </w:t>
            </w:r>
          </w:p>
        </w:tc>
      </w:tr>
      <w:tr w:rsidR="000C41A3" w:rsidRPr="00F65579" w14:paraId="4CD05759"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256518C5" w14:textId="77777777" w:rsidR="000C41A3" w:rsidRPr="00F65579" w:rsidRDefault="000C41A3" w:rsidP="000C41A3">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3274019A" w14:textId="77777777" w:rsidR="000C41A3" w:rsidRPr="00F65579" w:rsidRDefault="000C41A3" w:rsidP="000C41A3">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276E4817" w14:textId="77777777" w:rsidR="000C41A3" w:rsidRPr="00F65579" w:rsidRDefault="000C41A3" w:rsidP="000C41A3">
            <w:pPr>
              <w:pStyle w:val="Tabletextright"/>
              <w:rPr>
                <w:sz w:val="8"/>
              </w:rPr>
            </w:pPr>
          </w:p>
        </w:tc>
      </w:tr>
      <w:tr w:rsidR="000C41A3" w:rsidRPr="00F65579" w14:paraId="0C9F6475"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6FB3C5A0" w14:textId="77777777" w:rsidR="000C41A3" w:rsidRPr="00F65579" w:rsidRDefault="000C41A3" w:rsidP="000C41A3">
            <w:pPr>
              <w:pStyle w:val="Tabletextbold"/>
            </w:pPr>
            <w:r w:rsidRPr="00F65579">
              <w:t>Total cash and deposits disclosed in the balance sheet</w:t>
            </w:r>
          </w:p>
        </w:tc>
        <w:tc>
          <w:tcPr>
            <w:cnfStyle w:val="000010000000" w:firstRow="0" w:lastRow="0" w:firstColumn="0" w:lastColumn="0" w:oddVBand="1" w:evenVBand="0" w:oddHBand="0" w:evenHBand="0" w:firstRowFirstColumn="0" w:firstRowLastColumn="0" w:lastRowFirstColumn="0" w:lastRowLastColumn="0"/>
            <w:tcW w:w="1125" w:type="dxa"/>
          </w:tcPr>
          <w:p w14:paraId="5EB1723A" w14:textId="77777777" w:rsidR="000C41A3" w:rsidRPr="00F65579" w:rsidRDefault="000C41A3" w:rsidP="000C41A3">
            <w:pPr>
              <w:pStyle w:val="Tabletextrightbold"/>
            </w:pPr>
            <w:r w:rsidRPr="00F65579">
              <w:t>42 333</w:t>
            </w:r>
          </w:p>
        </w:tc>
        <w:tc>
          <w:tcPr>
            <w:cnfStyle w:val="000001000000" w:firstRow="0" w:lastRow="0" w:firstColumn="0" w:lastColumn="0" w:oddVBand="0" w:evenVBand="1" w:oddHBand="0" w:evenHBand="0" w:firstRowFirstColumn="0" w:firstRowLastColumn="0" w:lastRowFirstColumn="0" w:lastRowLastColumn="0"/>
            <w:tcW w:w="1125" w:type="dxa"/>
          </w:tcPr>
          <w:p w14:paraId="5877F283" w14:textId="77777777" w:rsidR="000C41A3" w:rsidRPr="00F65579" w:rsidRDefault="000C41A3" w:rsidP="000C41A3">
            <w:pPr>
              <w:pStyle w:val="Tabletextrightbold"/>
            </w:pPr>
            <w:r w:rsidRPr="00F65579">
              <w:t>30</w:t>
            </w:r>
            <w:r w:rsidRPr="00F65579">
              <w:rPr>
                <w:rFonts w:ascii="Calibri" w:hAnsi="Calibri" w:cs="Calibri"/>
              </w:rPr>
              <w:t xml:space="preserve"> </w:t>
            </w:r>
            <w:r w:rsidRPr="00F65579">
              <w:t xml:space="preserve">200 </w:t>
            </w:r>
          </w:p>
        </w:tc>
      </w:tr>
      <w:tr w:rsidR="000C41A3" w:rsidRPr="00F65579" w14:paraId="6EDA6FB4"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59DDA050"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265C05AA" w14:textId="77777777" w:rsidR="000C41A3" w:rsidRPr="00F65579" w:rsidRDefault="000C41A3" w:rsidP="000C41A3">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3352141D" w14:textId="77777777" w:rsidR="000C41A3" w:rsidRPr="00F65579" w:rsidRDefault="000C41A3" w:rsidP="000C41A3">
            <w:pPr>
              <w:pStyle w:val="Tabletextright"/>
            </w:pPr>
          </w:p>
        </w:tc>
      </w:tr>
      <w:tr w:rsidR="000C41A3" w:rsidRPr="00F65579" w14:paraId="22AB1D20"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4CFC3E0E" w14:textId="77777777" w:rsidR="000C41A3" w:rsidRPr="00F65579" w:rsidRDefault="000C41A3" w:rsidP="000C41A3">
            <w:pPr>
              <w:pStyle w:val="Tabletext"/>
            </w:pPr>
            <w:r w:rsidRPr="00F65579">
              <w:t>The above figures are reconciled to cash and cash equivalents at the end of the year as shown in the cash flow statement as follows:</w:t>
            </w:r>
          </w:p>
        </w:tc>
        <w:tc>
          <w:tcPr>
            <w:cnfStyle w:val="000010000000" w:firstRow="0" w:lastRow="0" w:firstColumn="0" w:lastColumn="0" w:oddVBand="1" w:evenVBand="0" w:oddHBand="0" w:evenHBand="0" w:firstRowFirstColumn="0" w:firstRowLastColumn="0" w:lastRowFirstColumn="0" w:lastRowLastColumn="0"/>
            <w:tcW w:w="1125" w:type="dxa"/>
          </w:tcPr>
          <w:p w14:paraId="03E58E0F" w14:textId="77777777" w:rsidR="000C41A3" w:rsidRPr="00F65579" w:rsidRDefault="000C41A3" w:rsidP="000C41A3">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1887894D" w14:textId="77777777" w:rsidR="000C41A3" w:rsidRPr="00F65579" w:rsidRDefault="000C41A3" w:rsidP="000C41A3">
            <w:pPr>
              <w:pStyle w:val="Tabletextright"/>
            </w:pPr>
          </w:p>
        </w:tc>
      </w:tr>
      <w:tr w:rsidR="000C41A3" w:rsidRPr="00F65579" w14:paraId="437912F2"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19891969" w14:textId="77777777" w:rsidR="000C41A3" w:rsidRPr="00F65579" w:rsidRDefault="000C41A3" w:rsidP="000C41A3">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3BA0A13E" w14:textId="77777777" w:rsidR="000C41A3" w:rsidRPr="00F65579" w:rsidRDefault="000C41A3" w:rsidP="000C41A3">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1C56A809" w14:textId="77777777" w:rsidR="000C41A3" w:rsidRPr="00F65579" w:rsidRDefault="000C41A3" w:rsidP="000C41A3">
            <w:pPr>
              <w:pStyle w:val="Tabletextright"/>
              <w:rPr>
                <w:sz w:val="8"/>
              </w:rPr>
            </w:pPr>
          </w:p>
        </w:tc>
      </w:tr>
      <w:tr w:rsidR="000C41A3" w:rsidRPr="00F65579" w14:paraId="2DD2E6C7"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16D8B82A" w14:textId="77777777" w:rsidR="000C41A3" w:rsidRPr="00F65579" w:rsidRDefault="000C41A3" w:rsidP="000C41A3">
            <w:pPr>
              <w:pStyle w:val="Tabletext"/>
            </w:pPr>
            <w:r w:rsidRPr="00F65579">
              <w:t>Balances as above</w:t>
            </w:r>
          </w:p>
        </w:tc>
        <w:tc>
          <w:tcPr>
            <w:cnfStyle w:val="000010000000" w:firstRow="0" w:lastRow="0" w:firstColumn="0" w:lastColumn="0" w:oddVBand="1" w:evenVBand="0" w:oddHBand="0" w:evenHBand="0" w:firstRowFirstColumn="0" w:firstRowLastColumn="0" w:lastRowFirstColumn="0" w:lastRowLastColumn="0"/>
            <w:tcW w:w="1125" w:type="dxa"/>
          </w:tcPr>
          <w:p w14:paraId="131DEC77" w14:textId="77777777" w:rsidR="000C41A3" w:rsidRPr="00F65579" w:rsidRDefault="000C41A3" w:rsidP="000C41A3">
            <w:pPr>
              <w:pStyle w:val="Tabletextright"/>
              <w:rPr>
                <w:bCs/>
              </w:rPr>
            </w:pPr>
            <w:r w:rsidRPr="00F65579">
              <w:rPr>
                <w:bCs/>
              </w:rPr>
              <w:t xml:space="preserve">42 333 </w:t>
            </w:r>
          </w:p>
        </w:tc>
        <w:tc>
          <w:tcPr>
            <w:cnfStyle w:val="000001000000" w:firstRow="0" w:lastRow="0" w:firstColumn="0" w:lastColumn="0" w:oddVBand="0" w:evenVBand="1" w:oddHBand="0" w:evenHBand="0" w:firstRowFirstColumn="0" w:firstRowLastColumn="0" w:lastRowFirstColumn="0" w:lastRowLastColumn="0"/>
            <w:tcW w:w="1125" w:type="dxa"/>
          </w:tcPr>
          <w:p w14:paraId="7E055676" w14:textId="77777777" w:rsidR="000C41A3" w:rsidRPr="00F65579" w:rsidRDefault="000C41A3" w:rsidP="000C41A3">
            <w:pPr>
              <w:pStyle w:val="Tabletextright"/>
            </w:pPr>
            <w:r w:rsidRPr="00F65579">
              <w:t xml:space="preserve">30 200 </w:t>
            </w:r>
          </w:p>
        </w:tc>
      </w:tr>
      <w:tr w:rsidR="000C41A3" w:rsidRPr="00F65579" w14:paraId="18AFBD9A"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0EEC2827" w14:textId="77777777" w:rsidR="000C41A3" w:rsidRPr="00F65579" w:rsidRDefault="000C41A3" w:rsidP="000C41A3">
            <w:pPr>
              <w:pStyle w:val="Tabletext"/>
            </w:pPr>
            <w:r w:rsidRPr="00F65579">
              <w:t>Less: bank overdrafts (note 7.1)</w:t>
            </w:r>
          </w:p>
        </w:tc>
        <w:tc>
          <w:tcPr>
            <w:cnfStyle w:val="000010000000" w:firstRow="0" w:lastRow="0" w:firstColumn="0" w:lastColumn="0" w:oddVBand="1" w:evenVBand="0" w:oddHBand="0" w:evenHBand="0" w:firstRowFirstColumn="0" w:firstRowLastColumn="0" w:lastRowFirstColumn="0" w:lastRowLastColumn="0"/>
            <w:tcW w:w="1125" w:type="dxa"/>
          </w:tcPr>
          <w:p w14:paraId="14CD1B11" w14:textId="2FDFF6A4" w:rsidR="000C41A3" w:rsidRPr="00F65579" w:rsidRDefault="000C41A3" w:rsidP="000C41A3">
            <w:pPr>
              <w:pStyle w:val="Tabletextright"/>
              <w:rPr>
                <w:bCs/>
              </w:rPr>
            </w:pPr>
            <w:r w:rsidRPr="00F65579">
              <w:rPr>
                <w:bCs/>
              </w:rPr>
              <w:t>(15</w:t>
            </w:r>
            <w:r w:rsidR="002E07B2" w:rsidRPr="00F65579">
              <w:rPr>
                <w:bCs/>
              </w:rPr>
              <w:t>6</w:t>
            </w:r>
            <w:r w:rsidRPr="00F65579">
              <w:rPr>
                <w:bCs/>
              </w:rPr>
              <w:t>)</w:t>
            </w:r>
          </w:p>
        </w:tc>
        <w:tc>
          <w:tcPr>
            <w:cnfStyle w:val="000001000000" w:firstRow="0" w:lastRow="0" w:firstColumn="0" w:lastColumn="0" w:oddVBand="0" w:evenVBand="1" w:oddHBand="0" w:evenHBand="0" w:firstRowFirstColumn="0" w:firstRowLastColumn="0" w:lastRowFirstColumn="0" w:lastRowLastColumn="0"/>
            <w:tcW w:w="1125" w:type="dxa"/>
          </w:tcPr>
          <w:p w14:paraId="1B9405D0" w14:textId="77777777" w:rsidR="000C41A3" w:rsidRPr="00F65579" w:rsidRDefault="000C41A3" w:rsidP="000C41A3">
            <w:pPr>
              <w:pStyle w:val="Tabletextright"/>
            </w:pPr>
            <w:r w:rsidRPr="00F65579">
              <w:t>(99)</w:t>
            </w:r>
          </w:p>
        </w:tc>
      </w:tr>
      <w:tr w:rsidR="000C41A3" w:rsidRPr="00F65579" w14:paraId="1D8F52BA"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290989E6" w14:textId="77777777" w:rsidR="000C41A3" w:rsidRPr="00F65579" w:rsidDel="00035395" w:rsidRDefault="000C41A3" w:rsidP="000C41A3">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6DFC04EF" w14:textId="77777777" w:rsidR="000C41A3" w:rsidRPr="00F65579" w:rsidRDefault="000C41A3" w:rsidP="000C41A3">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7856307E" w14:textId="77777777" w:rsidR="000C41A3" w:rsidRPr="00F65579" w:rsidRDefault="000C41A3" w:rsidP="000C41A3">
            <w:pPr>
              <w:pStyle w:val="Tabletextright"/>
              <w:rPr>
                <w:sz w:val="8"/>
              </w:rPr>
            </w:pPr>
          </w:p>
        </w:tc>
      </w:tr>
      <w:tr w:rsidR="000C41A3" w:rsidRPr="00F65579" w14:paraId="5E268BB1"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1E657447" w14:textId="77777777" w:rsidR="000C41A3" w:rsidRPr="00F65579" w:rsidRDefault="000C41A3" w:rsidP="000C41A3">
            <w:pPr>
              <w:pStyle w:val="Tabletextbold"/>
            </w:pPr>
            <w:r w:rsidRPr="00F65579">
              <w:t>Balance as per cash flow statement</w:t>
            </w:r>
          </w:p>
        </w:tc>
        <w:tc>
          <w:tcPr>
            <w:cnfStyle w:val="000010000000" w:firstRow="0" w:lastRow="0" w:firstColumn="0" w:lastColumn="0" w:oddVBand="1" w:evenVBand="0" w:oddHBand="0" w:evenHBand="0" w:firstRowFirstColumn="0" w:firstRowLastColumn="0" w:lastRowFirstColumn="0" w:lastRowLastColumn="0"/>
            <w:tcW w:w="1125" w:type="dxa"/>
          </w:tcPr>
          <w:p w14:paraId="352A7EF1" w14:textId="36287BE0" w:rsidR="000C41A3" w:rsidRPr="00F65579" w:rsidRDefault="000C41A3" w:rsidP="000C41A3">
            <w:pPr>
              <w:pStyle w:val="Tabletextrightbold"/>
            </w:pPr>
            <w:r w:rsidRPr="00F65579">
              <w:t>42 1</w:t>
            </w:r>
            <w:r w:rsidR="002E07B2" w:rsidRPr="00F65579">
              <w:t>77</w:t>
            </w:r>
          </w:p>
        </w:tc>
        <w:tc>
          <w:tcPr>
            <w:cnfStyle w:val="000001000000" w:firstRow="0" w:lastRow="0" w:firstColumn="0" w:lastColumn="0" w:oddVBand="0" w:evenVBand="1" w:oddHBand="0" w:evenHBand="0" w:firstRowFirstColumn="0" w:firstRowLastColumn="0" w:lastRowFirstColumn="0" w:lastRowLastColumn="0"/>
            <w:tcW w:w="1125" w:type="dxa"/>
          </w:tcPr>
          <w:p w14:paraId="3A54B167" w14:textId="77777777" w:rsidR="000C41A3" w:rsidRPr="00F65579" w:rsidRDefault="000C41A3" w:rsidP="000C41A3">
            <w:pPr>
              <w:pStyle w:val="Tabletextrightbold"/>
            </w:pPr>
            <w:r w:rsidRPr="00F65579">
              <w:t>30</w:t>
            </w:r>
            <w:r w:rsidRPr="00F65579">
              <w:rPr>
                <w:rFonts w:ascii="Calibri" w:hAnsi="Calibri" w:cs="Calibri"/>
              </w:rPr>
              <w:t xml:space="preserve"> </w:t>
            </w:r>
            <w:r w:rsidRPr="00F65579">
              <w:t>101</w:t>
            </w:r>
            <w:r w:rsidRPr="00F65579">
              <w:rPr>
                <w:rFonts w:ascii="Arial" w:hAnsi="Arial" w:cs="Arial"/>
              </w:rPr>
              <w:t xml:space="preserve"> </w:t>
            </w:r>
          </w:p>
        </w:tc>
      </w:tr>
    </w:tbl>
    <w:p w14:paraId="07C9E5E3" w14:textId="77777777" w:rsidR="000C41A3" w:rsidRPr="00F65579" w:rsidRDefault="000C41A3" w:rsidP="000C41A3"/>
    <w:p w14:paraId="6784EE1C" w14:textId="77777777" w:rsidR="000C41A3" w:rsidRPr="00F65579" w:rsidRDefault="000C41A3" w:rsidP="000C41A3">
      <w:pPr>
        <w:sectPr w:rsidR="000C41A3" w:rsidRPr="00F65579" w:rsidSect="000C41A3">
          <w:headerReference w:type="even" r:id="rId107"/>
          <w:headerReference w:type="default" r:id="rId108"/>
          <w:type w:val="continuous"/>
          <w:pgSz w:w="11909" w:h="16834" w:code="9"/>
          <w:pgMar w:top="1728" w:right="1152" w:bottom="1152" w:left="1152" w:header="720" w:footer="288" w:gutter="0"/>
          <w:cols w:space="720"/>
          <w:noEndnote/>
        </w:sectPr>
      </w:pPr>
    </w:p>
    <w:p w14:paraId="71AF8E4C" w14:textId="77777777" w:rsidR="000C41A3" w:rsidRPr="00F65579" w:rsidRDefault="000C41A3" w:rsidP="000C41A3">
      <w:r w:rsidRPr="00F65579">
        <w:lastRenderedPageBreak/>
        <w:t>Cash and deposits, including cash equivalents, comprise cash on hand and cash at bank, deposits at call and short-term deposits, with original maturities of three months or less, that are held for the purpose of meeting short-term cash commitments rather than for investment purposes, and which are readily convertible to known amounts of cash and are subject to an insignificant risk of change in value. Cash and deposits with original maturities of three months or less, that are held for the purpose of meeting long-term funding management are classified as other financial assets. For cash flow statement presentation purposes, cash and cash equivalents include bank overdrafts, which are included as current borrowings on the balance sheet, as indicated in the reconciliation above.</w:t>
      </w:r>
    </w:p>
    <w:p w14:paraId="76F2E98D" w14:textId="77777777" w:rsidR="000C41A3" w:rsidRPr="00F65579" w:rsidRDefault="000C41A3" w:rsidP="000C41A3">
      <w:r w:rsidRPr="00F65579">
        <w:br w:type="column"/>
      </w:r>
      <w:r w:rsidRPr="00F65579">
        <w:t>Due to the State of Victoria’s investment policy and government funding arrangements, the Department does not hold a large cash reserve in its bank accounts. Cash received from the generation of income is generally paid into the State’s bank account (‘Public Account’). Similarly, departmental expenditure, including that in the form of cheques drawn for the payment of goods and services to its suppliers and creditors, are made via the Public Account. The Public Account remits to the Department the cash required for the amount drawn on the cheques. This remittance by the Public Account occurs upon the presentation of the cheques by the Department’s suppliers or creditors.</w:t>
      </w:r>
    </w:p>
    <w:p w14:paraId="5FF6AE72" w14:textId="77777777" w:rsidR="000C41A3" w:rsidRPr="00F65579" w:rsidRDefault="000C41A3" w:rsidP="000C41A3">
      <w:r w:rsidRPr="00F65579">
        <w:t>These funding arrangements often result in the Department having a notional shortfall in the cash at bank (or a notional bank overdraft) required for payment of unpresented cheques at balance date. The Department’s bank overdraft balance was totally represented by unpresented cheques.</w:t>
      </w:r>
    </w:p>
    <w:p w14:paraId="158F3EBB" w14:textId="77777777" w:rsidR="000C41A3" w:rsidRPr="00F65579" w:rsidRDefault="000C41A3" w:rsidP="000C41A3">
      <w:pPr>
        <w:sectPr w:rsidR="000C41A3" w:rsidRPr="00F65579" w:rsidSect="000D7749">
          <w:headerReference w:type="even" r:id="rId109"/>
          <w:headerReference w:type="default" r:id="rId110"/>
          <w:pgSz w:w="11909" w:h="16834" w:code="9"/>
          <w:pgMar w:top="1728" w:right="1152" w:bottom="1152" w:left="1152" w:header="720" w:footer="288" w:gutter="0"/>
          <w:cols w:num="2" w:space="720"/>
          <w:noEndnote/>
        </w:sectPr>
      </w:pPr>
    </w:p>
    <w:p w14:paraId="33665451" w14:textId="77777777" w:rsidR="000C41A3" w:rsidRPr="00F65579" w:rsidRDefault="000C41A3" w:rsidP="000C41A3"/>
    <w:p w14:paraId="77BD6CBB" w14:textId="77777777" w:rsidR="000C41A3" w:rsidRPr="00F65579" w:rsidRDefault="000C41A3" w:rsidP="000C41A3">
      <w:pPr>
        <w:pStyle w:val="Heading3numbered"/>
      </w:pPr>
      <w:r w:rsidRPr="00F65579">
        <w:t>Reconciliation of net result to net cash flows from operating activities</w:t>
      </w:r>
    </w:p>
    <w:tbl>
      <w:tblPr>
        <w:tblStyle w:val="AnnualReporttexttable"/>
        <w:tblW w:w="7376" w:type="dxa"/>
        <w:tblLayout w:type="fixed"/>
        <w:tblLook w:val="0280" w:firstRow="0" w:lastRow="0" w:firstColumn="1" w:lastColumn="0" w:noHBand="1" w:noVBand="0"/>
      </w:tblPr>
      <w:tblGrid>
        <w:gridCol w:w="5126"/>
        <w:gridCol w:w="1125"/>
        <w:gridCol w:w="1125"/>
      </w:tblGrid>
      <w:tr w:rsidR="000C41A3" w:rsidRPr="00F65579" w14:paraId="3366B01C"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390142D0"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006CE93A" w14:textId="77777777" w:rsidR="000C41A3" w:rsidRPr="00F65579" w:rsidRDefault="000C41A3" w:rsidP="000C41A3">
            <w:pPr>
              <w:pStyle w:val="Tabletextheadingright"/>
            </w:pPr>
            <w:r w:rsidRPr="00F65579">
              <w:t>2019</w:t>
            </w:r>
            <w:r w:rsidRPr="00F65579">
              <w:br/>
              <w:t>$’000</w:t>
            </w:r>
          </w:p>
        </w:tc>
        <w:tc>
          <w:tcPr>
            <w:cnfStyle w:val="000001000000" w:firstRow="0" w:lastRow="0" w:firstColumn="0" w:lastColumn="0" w:oddVBand="0" w:evenVBand="1" w:oddHBand="0" w:evenHBand="0" w:firstRowFirstColumn="0" w:firstRowLastColumn="0" w:lastRowFirstColumn="0" w:lastRowLastColumn="0"/>
            <w:tcW w:w="1125" w:type="dxa"/>
          </w:tcPr>
          <w:p w14:paraId="6D3C0A5E" w14:textId="77777777" w:rsidR="000C41A3" w:rsidRPr="00F65579" w:rsidRDefault="000C41A3" w:rsidP="000C41A3">
            <w:pPr>
              <w:pStyle w:val="Tabletextheadingright"/>
            </w:pPr>
            <w:r w:rsidRPr="00F65579">
              <w:t>2018</w:t>
            </w:r>
            <w:r w:rsidRPr="00F65579">
              <w:br/>
              <w:t>$’000</w:t>
            </w:r>
          </w:p>
        </w:tc>
      </w:tr>
      <w:tr w:rsidR="000C41A3" w:rsidRPr="00F65579" w14:paraId="39B50B17"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057F0036"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7437C984" w14:textId="77777777" w:rsidR="000C41A3" w:rsidRPr="00F65579" w:rsidDel="0060755A"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14:paraId="1B3ACC1C" w14:textId="77777777" w:rsidR="000C41A3" w:rsidRPr="00F65579" w:rsidDel="0060755A" w:rsidRDefault="000C41A3" w:rsidP="000C41A3">
            <w:pPr>
              <w:pStyle w:val="Tabletextright"/>
            </w:pPr>
          </w:p>
        </w:tc>
      </w:tr>
      <w:tr w:rsidR="000C41A3" w:rsidRPr="00F65579" w14:paraId="6BB15195"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71773EAE" w14:textId="77777777" w:rsidR="000C41A3" w:rsidRPr="00F65579" w:rsidRDefault="000C41A3" w:rsidP="000C41A3">
            <w:pPr>
              <w:pStyle w:val="Tabletext"/>
            </w:pPr>
            <w:r w:rsidRPr="00F65579">
              <w:t>Net result</w:t>
            </w:r>
          </w:p>
        </w:tc>
        <w:tc>
          <w:tcPr>
            <w:cnfStyle w:val="000010000000" w:firstRow="0" w:lastRow="0" w:firstColumn="0" w:lastColumn="0" w:oddVBand="1" w:evenVBand="0" w:oddHBand="0" w:evenHBand="0" w:firstRowFirstColumn="0" w:firstRowLastColumn="0" w:lastRowFirstColumn="0" w:lastRowLastColumn="0"/>
            <w:tcW w:w="1125" w:type="dxa"/>
          </w:tcPr>
          <w:p w14:paraId="06AC8470" w14:textId="3AE656E7" w:rsidR="000C41A3" w:rsidRPr="00F65579" w:rsidRDefault="000C41A3" w:rsidP="000C41A3">
            <w:pPr>
              <w:pStyle w:val="Tabletextright"/>
              <w:rPr>
                <w:bCs/>
              </w:rPr>
            </w:pPr>
            <w:r w:rsidRPr="00F65579">
              <w:rPr>
                <w:bCs/>
              </w:rPr>
              <w:t>8 2</w:t>
            </w:r>
            <w:r w:rsidR="002E07B2" w:rsidRPr="00F65579">
              <w:rPr>
                <w:bCs/>
              </w:rPr>
              <w:t>49</w:t>
            </w:r>
          </w:p>
        </w:tc>
        <w:tc>
          <w:tcPr>
            <w:cnfStyle w:val="000001000000" w:firstRow="0" w:lastRow="0" w:firstColumn="0" w:lastColumn="0" w:oddVBand="0" w:evenVBand="1" w:oddHBand="0" w:evenHBand="0" w:firstRowFirstColumn="0" w:firstRowLastColumn="0" w:lastRowFirstColumn="0" w:lastRowLastColumn="0"/>
            <w:tcW w:w="1125" w:type="dxa"/>
          </w:tcPr>
          <w:p w14:paraId="23616D78" w14:textId="77777777" w:rsidR="000C41A3" w:rsidRPr="00F65579" w:rsidRDefault="000C41A3" w:rsidP="000C41A3">
            <w:pPr>
              <w:pStyle w:val="Tabletextright"/>
              <w:rPr>
                <w:bCs/>
              </w:rPr>
            </w:pPr>
            <w:r w:rsidRPr="00F65579">
              <w:rPr>
                <w:bCs/>
              </w:rPr>
              <w:t>1 547</w:t>
            </w:r>
          </w:p>
        </w:tc>
      </w:tr>
      <w:tr w:rsidR="000C41A3" w:rsidRPr="00F65579" w14:paraId="5360A525"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0C93BBCA"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1A97F533"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52A65D93" w14:textId="77777777" w:rsidR="000C41A3" w:rsidRPr="00F65579" w:rsidRDefault="000C41A3" w:rsidP="000C41A3">
            <w:pPr>
              <w:pStyle w:val="Tabletextright"/>
              <w:rPr>
                <w:bCs/>
              </w:rPr>
            </w:pPr>
          </w:p>
        </w:tc>
      </w:tr>
      <w:tr w:rsidR="000C41A3" w:rsidRPr="00F65579" w14:paraId="0AC5083A"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3DAC66FD" w14:textId="77777777" w:rsidR="000C41A3" w:rsidRPr="00F65579" w:rsidRDefault="000C41A3" w:rsidP="000C41A3">
            <w:pPr>
              <w:pStyle w:val="Tabletext"/>
            </w:pPr>
            <w:r w:rsidRPr="00F65579">
              <w:t>Depreciation and amortisation expense</w:t>
            </w:r>
          </w:p>
        </w:tc>
        <w:tc>
          <w:tcPr>
            <w:cnfStyle w:val="000010000000" w:firstRow="0" w:lastRow="0" w:firstColumn="0" w:lastColumn="0" w:oddVBand="1" w:evenVBand="0" w:oddHBand="0" w:evenHBand="0" w:firstRowFirstColumn="0" w:firstRowLastColumn="0" w:lastRowFirstColumn="0" w:lastRowLastColumn="0"/>
            <w:tcW w:w="1125" w:type="dxa"/>
          </w:tcPr>
          <w:p w14:paraId="19F7DCFE" w14:textId="77777777" w:rsidR="000C41A3" w:rsidRPr="00F65579" w:rsidRDefault="000C41A3" w:rsidP="000C41A3">
            <w:pPr>
              <w:pStyle w:val="Tabletextright"/>
              <w:rPr>
                <w:bCs/>
              </w:rPr>
            </w:pPr>
            <w:r w:rsidRPr="00F65579">
              <w:rPr>
                <w:bCs/>
              </w:rPr>
              <w:t xml:space="preserve">17 726 </w:t>
            </w:r>
          </w:p>
        </w:tc>
        <w:tc>
          <w:tcPr>
            <w:cnfStyle w:val="000001000000" w:firstRow="0" w:lastRow="0" w:firstColumn="0" w:lastColumn="0" w:oddVBand="0" w:evenVBand="1" w:oddHBand="0" w:evenHBand="0" w:firstRowFirstColumn="0" w:firstRowLastColumn="0" w:lastRowFirstColumn="0" w:lastRowLastColumn="0"/>
            <w:tcW w:w="1125" w:type="dxa"/>
          </w:tcPr>
          <w:p w14:paraId="54E5B106" w14:textId="77777777" w:rsidR="000C41A3" w:rsidRPr="00F65579" w:rsidRDefault="000C41A3" w:rsidP="000C41A3">
            <w:pPr>
              <w:pStyle w:val="Tabletextright"/>
              <w:rPr>
                <w:bCs/>
              </w:rPr>
            </w:pPr>
            <w:r w:rsidRPr="00F65579">
              <w:rPr>
                <w:bCs/>
              </w:rPr>
              <w:t xml:space="preserve">34 759 </w:t>
            </w:r>
          </w:p>
        </w:tc>
      </w:tr>
      <w:tr w:rsidR="000C41A3" w:rsidRPr="00F65579" w14:paraId="265B1B2B"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43D952C4" w14:textId="51EDA502" w:rsidR="000C41A3" w:rsidRPr="00F65579" w:rsidRDefault="000C41A3" w:rsidP="000C41A3">
            <w:pPr>
              <w:pStyle w:val="Tabletext"/>
            </w:pPr>
            <w:r w:rsidRPr="00F65579">
              <w:t xml:space="preserve">Net </w:t>
            </w:r>
            <w:r w:rsidR="00EC2355" w:rsidRPr="00F65579">
              <w:t xml:space="preserve">loss/(gain) </w:t>
            </w:r>
            <w:r w:rsidRPr="00F65579">
              <w:t>on disposal of property, plant and equipment</w:t>
            </w:r>
          </w:p>
        </w:tc>
        <w:tc>
          <w:tcPr>
            <w:cnfStyle w:val="000010000000" w:firstRow="0" w:lastRow="0" w:firstColumn="0" w:lastColumn="0" w:oddVBand="1" w:evenVBand="0" w:oddHBand="0" w:evenHBand="0" w:firstRowFirstColumn="0" w:firstRowLastColumn="0" w:lastRowFirstColumn="0" w:lastRowLastColumn="0"/>
            <w:tcW w:w="1125" w:type="dxa"/>
          </w:tcPr>
          <w:p w14:paraId="0348FDCD" w14:textId="77777777" w:rsidR="000C41A3" w:rsidRPr="00F65579" w:rsidRDefault="000C41A3" w:rsidP="000C41A3">
            <w:pPr>
              <w:pStyle w:val="Tabletextright"/>
              <w:rPr>
                <w:bCs/>
              </w:rPr>
            </w:pPr>
            <w:r w:rsidRPr="00F65579">
              <w:rPr>
                <w:bCs/>
              </w:rPr>
              <w:t xml:space="preserve">48 </w:t>
            </w:r>
          </w:p>
        </w:tc>
        <w:tc>
          <w:tcPr>
            <w:cnfStyle w:val="000001000000" w:firstRow="0" w:lastRow="0" w:firstColumn="0" w:lastColumn="0" w:oddVBand="0" w:evenVBand="1" w:oddHBand="0" w:evenHBand="0" w:firstRowFirstColumn="0" w:firstRowLastColumn="0" w:lastRowFirstColumn="0" w:lastRowLastColumn="0"/>
            <w:tcW w:w="1125" w:type="dxa"/>
          </w:tcPr>
          <w:p w14:paraId="223D57B9" w14:textId="77777777" w:rsidR="000C41A3" w:rsidRPr="00F65579" w:rsidRDefault="000C41A3" w:rsidP="000C41A3">
            <w:pPr>
              <w:pStyle w:val="Tabletextright"/>
              <w:rPr>
                <w:bCs/>
              </w:rPr>
            </w:pPr>
            <w:r w:rsidRPr="00F65579">
              <w:rPr>
                <w:bCs/>
              </w:rPr>
              <w:t>(78)</w:t>
            </w:r>
          </w:p>
        </w:tc>
      </w:tr>
      <w:tr w:rsidR="000C41A3" w:rsidRPr="00F65579" w14:paraId="75FBE7C1"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102E0BA1" w14:textId="77777777" w:rsidR="000C41A3" w:rsidRPr="00F65579" w:rsidRDefault="000C41A3" w:rsidP="000C41A3">
            <w:pPr>
              <w:pStyle w:val="Tabletext"/>
            </w:pPr>
            <w:r w:rsidRPr="00F65579">
              <w:t>Change in operating assets and liabilities, net of effects of restructuring</w:t>
            </w:r>
          </w:p>
        </w:tc>
        <w:tc>
          <w:tcPr>
            <w:cnfStyle w:val="000010000000" w:firstRow="0" w:lastRow="0" w:firstColumn="0" w:lastColumn="0" w:oddVBand="1" w:evenVBand="0" w:oddHBand="0" w:evenHBand="0" w:firstRowFirstColumn="0" w:firstRowLastColumn="0" w:lastRowFirstColumn="0" w:lastRowLastColumn="0"/>
            <w:tcW w:w="1125" w:type="dxa"/>
          </w:tcPr>
          <w:p w14:paraId="5180CC25"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55248B2C" w14:textId="77777777" w:rsidR="000C41A3" w:rsidRPr="00F65579" w:rsidRDefault="000C41A3" w:rsidP="000C41A3">
            <w:pPr>
              <w:pStyle w:val="Tabletextright"/>
              <w:rPr>
                <w:bCs/>
              </w:rPr>
            </w:pPr>
          </w:p>
        </w:tc>
      </w:tr>
      <w:tr w:rsidR="000C41A3" w:rsidRPr="00F65579" w14:paraId="69096E33"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5BF6CFF9" w14:textId="77777777" w:rsidR="000C41A3" w:rsidRPr="00F65579" w:rsidRDefault="000C41A3" w:rsidP="000C41A3">
            <w:pPr>
              <w:pStyle w:val="Tablebullet"/>
            </w:pPr>
            <w:r w:rsidRPr="00F65579">
              <w:t>Decrease/(increase)</w:t>
            </w:r>
            <w:r w:rsidRPr="00F65579" w:rsidDel="00E30D10">
              <w:t xml:space="preserve"> </w:t>
            </w:r>
            <w:r w:rsidRPr="00F65579">
              <w:t>in receivables</w:t>
            </w:r>
          </w:p>
        </w:tc>
        <w:tc>
          <w:tcPr>
            <w:cnfStyle w:val="000010000000" w:firstRow="0" w:lastRow="0" w:firstColumn="0" w:lastColumn="0" w:oddVBand="1" w:evenVBand="0" w:oddHBand="0" w:evenHBand="0" w:firstRowFirstColumn="0" w:firstRowLastColumn="0" w:lastRowFirstColumn="0" w:lastRowLastColumn="0"/>
            <w:tcW w:w="1125" w:type="dxa"/>
          </w:tcPr>
          <w:p w14:paraId="26955CD9" w14:textId="65E906E8" w:rsidR="000C41A3" w:rsidRPr="00F65579" w:rsidRDefault="000C41A3" w:rsidP="000C41A3">
            <w:pPr>
              <w:pStyle w:val="Tabletextright"/>
              <w:rPr>
                <w:bCs/>
              </w:rPr>
            </w:pPr>
            <w:r w:rsidRPr="00F65579">
              <w:rPr>
                <w:bCs/>
              </w:rPr>
              <w:t>(</w:t>
            </w:r>
            <w:r w:rsidR="002E07B2" w:rsidRPr="00F65579">
              <w:rPr>
                <w:bCs/>
              </w:rPr>
              <w:t>23 951</w:t>
            </w:r>
            <w:r w:rsidRPr="00F65579">
              <w:rPr>
                <w:bCs/>
              </w:rPr>
              <w:t>)</w:t>
            </w:r>
          </w:p>
        </w:tc>
        <w:tc>
          <w:tcPr>
            <w:cnfStyle w:val="000001000000" w:firstRow="0" w:lastRow="0" w:firstColumn="0" w:lastColumn="0" w:oddVBand="0" w:evenVBand="1" w:oddHBand="0" w:evenHBand="0" w:firstRowFirstColumn="0" w:firstRowLastColumn="0" w:lastRowFirstColumn="0" w:lastRowLastColumn="0"/>
            <w:tcW w:w="1125" w:type="dxa"/>
          </w:tcPr>
          <w:p w14:paraId="4B17BF0F" w14:textId="77777777" w:rsidR="000C41A3" w:rsidRPr="00F65579" w:rsidRDefault="000C41A3" w:rsidP="000C41A3">
            <w:pPr>
              <w:pStyle w:val="Tabletextright"/>
              <w:rPr>
                <w:bCs/>
              </w:rPr>
            </w:pPr>
            <w:r w:rsidRPr="00F65579">
              <w:rPr>
                <w:bCs/>
              </w:rPr>
              <w:t>(22 929)</w:t>
            </w:r>
          </w:p>
        </w:tc>
      </w:tr>
      <w:tr w:rsidR="000C41A3" w:rsidRPr="00F65579" w14:paraId="723663BD"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29D58CDF" w14:textId="77777777" w:rsidR="000C41A3" w:rsidRPr="00F65579" w:rsidRDefault="000C41A3" w:rsidP="000C41A3">
            <w:pPr>
              <w:pStyle w:val="Tablebullet"/>
            </w:pPr>
            <w:r w:rsidRPr="00F65579">
              <w:t>Decrease/(increase)</w:t>
            </w:r>
            <w:r w:rsidRPr="00F65579" w:rsidDel="00E30D10">
              <w:t xml:space="preserve"> </w:t>
            </w:r>
            <w:r w:rsidRPr="00F65579">
              <w:t>in other operating assets</w:t>
            </w:r>
          </w:p>
        </w:tc>
        <w:tc>
          <w:tcPr>
            <w:cnfStyle w:val="000010000000" w:firstRow="0" w:lastRow="0" w:firstColumn="0" w:lastColumn="0" w:oddVBand="1" w:evenVBand="0" w:oddHBand="0" w:evenHBand="0" w:firstRowFirstColumn="0" w:firstRowLastColumn="0" w:lastRowFirstColumn="0" w:lastRowLastColumn="0"/>
            <w:tcW w:w="1125" w:type="dxa"/>
          </w:tcPr>
          <w:p w14:paraId="008A0189" w14:textId="77777777" w:rsidR="000C41A3" w:rsidRPr="00F65579" w:rsidRDefault="000C41A3" w:rsidP="000C41A3">
            <w:pPr>
              <w:pStyle w:val="Tabletextright"/>
              <w:rPr>
                <w:bCs/>
              </w:rPr>
            </w:pPr>
            <w:r w:rsidRPr="00F65579">
              <w:rPr>
                <w:bCs/>
              </w:rPr>
              <w:t xml:space="preserve">169 </w:t>
            </w:r>
          </w:p>
        </w:tc>
        <w:tc>
          <w:tcPr>
            <w:cnfStyle w:val="000001000000" w:firstRow="0" w:lastRow="0" w:firstColumn="0" w:lastColumn="0" w:oddVBand="0" w:evenVBand="1" w:oddHBand="0" w:evenHBand="0" w:firstRowFirstColumn="0" w:firstRowLastColumn="0" w:lastRowFirstColumn="0" w:lastRowLastColumn="0"/>
            <w:tcW w:w="1125" w:type="dxa"/>
          </w:tcPr>
          <w:p w14:paraId="496992ED" w14:textId="77777777" w:rsidR="000C41A3" w:rsidRPr="00F65579" w:rsidRDefault="000C41A3" w:rsidP="000C41A3">
            <w:pPr>
              <w:pStyle w:val="Tabletextright"/>
              <w:rPr>
                <w:bCs/>
              </w:rPr>
            </w:pPr>
            <w:r w:rsidRPr="00F65579">
              <w:rPr>
                <w:bCs/>
              </w:rPr>
              <w:t>(445)</w:t>
            </w:r>
          </w:p>
        </w:tc>
      </w:tr>
      <w:tr w:rsidR="000C41A3" w:rsidRPr="00F65579" w14:paraId="2C43F5E3"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2B9D4691" w14:textId="77777777" w:rsidR="000C41A3" w:rsidRPr="00F65579" w:rsidRDefault="000C41A3" w:rsidP="000C41A3">
            <w:pPr>
              <w:pStyle w:val="Tablebullet"/>
            </w:pPr>
            <w:r w:rsidRPr="00F65579">
              <w:t>Increase in payables</w:t>
            </w:r>
          </w:p>
        </w:tc>
        <w:tc>
          <w:tcPr>
            <w:cnfStyle w:val="000010000000" w:firstRow="0" w:lastRow="0" w:firstColumn="0" w:lastColumn="0" w:oddVBand="1" w:evenVBand="0" w:oddHBand="0" w:evenHBand="0" w:firstRowFirstColumn="0" w:firstRowLastColumn="0" w:lastRowFirstColumn="0" w:lastRowLastColumn="0"/>
            <w:tcW w:w="1125" w:type="dxa"/>
          </w:tcPr>
          <w:p w14:paraId="4BA8FAB9" w14:textId="3F21BCBA" w:rsidR="000C41A3" w:rsidRPr="00F65579" w:rsidRDefault="002E07B2" w:rsidP="000C41A3">
            <w:pPr>
              <w:pStyle w:val="Tabletextright"/>
              <w:rPr>
                <w:bCs/>
              </w:rPr>
            </w:pPr>
            <w:r w:rsidRPr="00F65579">
              <w:rPr>
                <w:bCs/>
              </w:rPr>
              <w:t>26 375</w:t>
            </w:r>
          </w:p>
        </w:tc>
        <w:tc>
          <w:tcPr>
            <w:cnfStyle w:val="000001000000" w:firstRow="0" w:lastRow="0" w:firstColumn="0" w:lastColumn="0" w:oddVBand="0" w:evenVBand="1" w:oddHBand="0" w:evenHBand="0" w:firstRowFirstColumn="0" w:firstRowLastColumn="0" w:lastRowFirstColumn="0" w:lastRowLastColumn="0"/>
            <w:tcW w:w="1125" w:type="dxa"/>
          </w:tcPr>
          <w:p w14:paraId="2CA76114" w14:textId="77777777" w:rsidR="000C41A3" w:rsidRPr="00F65579" w:rsidRDefault="000C41A3" w:rsidP="000C41A3">
            <w:pPr>
              <w:pStyle w:val="Tabletextright"/>
              <w:rPr>
                <w:bCs/>
              </w:rPr>
            </w:pPr>
            <w:r w:rsidRPr="00F65579">
              <w:rPr>
                <w:bCs/>
              </w:rPr>
              <w:t>5 795</w:t>
            </w:r>
          </w:p>
        </w:tc>
      </w:tr>
      <w:tr w:rsidR="000C41A3" w:rsidRPr="00F65579" w14:paraId="5F857712"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463CD317" w14:textId="77777777" w:rsidR="000C41A3" w:rsidRPr="00F65579" w:rsidRDefault="000C41A3" w:rsidP="000C41A3">
            <w:pPr>
              <w:pStyle w:val="Tablebullet"/>
            </w:pPr>
            <w:r w:rsidRPr="00F65579">
              <w:t>Increase in other operating liabilities</w:t>
            </w:r>
          </w:p>
        </w:tc>
        <w:tc>
          <w:tcPr>
            <w:cnfStyle w:val="000010000000" w:firstRow="0" w:lastRow="0" w:firstColumn="0" w:lastColumn="0" w:oddVBand="1" w:evenVBand="0" w:oddHBand="0" w:evenHBand="0" w:firstRowFirstColumn="0" w:firstRowLastColumn="0" w:lastRowFirstColumn="0" w:lastRowLastColumn="0"/>
            <w:tcW w:w="1125" w:type="dxa"/>
          </w:tcPr>
          <w:p w14:paraId="267AFA17" w14:textId="77777777" w:rsidR="000C41A3" w:rsidRPr="00F65579" w:rsidRDefault="000C41A3" w:rsidP="000C41A3">
            <w:pPr>
              <w:pStyle w:val="Tabletextright"/>
              <w:rPr>
                <w:bCs/>
              </w:rPr>
            </w:pPr>
            <w:r w:rsidRPr="00F65579">
              <w:rPr>
                <w:bCs/>
              </w:rPr>
              <w:t xml:space="preserve">2 201 </w:t>
            </w:r>
          </w:p>
        </w:tc>
        <w:tc>
          <w:tcPr>
            <w:cnfStyle w:val="000001000000" w:firstRow="0" w:lastRow="0" w:firstColumn="0" w:lastColumn="0" w:oddVBand="0" w:evenVBand="1" w:oddHBand="0" w:evenHBand="0" w:firstRowFirstColumn="0" w:firstRowLastColumn="0" w:lastRowFirstColumn="0" w:lastRowLastColumn="0"/>
            <w:tcW w:w="1125" w:type="dxa"/>
          </w:tcPr>
          <w:p w14:paraId="56D90AF0" w14:textId="77777777" w:rsidR="000C41A3" w:rsidRPr="00F65579" w:rsidRDefault="000C41A3" w:rsidP="000C41A3">
            <w:pPr>
              <w:pStyle w:val="Tabletextright"/>
              <w:rPr>
                <w:bCs/>
              </w:rPr>
            </w:pPr>
            <w:r w:rsidRPr="00F65579">
              <w:rPr>
                <w:bCs/>
              </w:rPr>
              <w:t xml:space="preserve">2 630 </w:t>
            </w:r>
          </w:p>
        </w:tc>
      </w:tr>
      <w:tr w:rsidR="000C41A3" w:rsidRPr="00F65579" w14:paraId="3FDC7657"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1E35DE3C"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139B5E78" w14:textId="77777777" w:rsidR="000C41A3" w:rsidRPr="00F65579" w:rsidRDefault="000C41A3" w:rsidP="000C41A3">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4A83DDB0" w14:textId="77777777" w:rsidR="000C41A3" w:rsidRPr="00F65579" w:rsidRDefault="000C41A3" w:rsidP="000C41A3">
            <w:pPr>
              <w:pStyle w:val="Tabletextright"/>
              <w:rPr>
                <w:bCs/>
              </w:rPr>
            </w:pPr>
          </w:p>
        </w:tc>
      </w:tr>
      <w:tr w:rsidR="000C41A3" w:rsidRPr="00F65579" w14:paraId="140D7CEA" w14:textId="77777777" w:rsidTr="000C41A3">
        <w:tc>
          <w:tcPr>
            <w:cnfStyle w:val="001000000000" w:firstRow="0" w:lastRow="0" w:firstColumn="1" w:lastColumn="0" w:oddVBand="0" w:evenVBand="0" w:oddHBand="0" w:evenHBand="0" w:firstRowFirstColumn="0" w:firstRowLastColumn="0" w:lastRowFirstColumn="0" w:lastRowLastColumn="0"/>
            <w:tcW w:w="5126" w:type="dxa"/>
          </w:tcPr>
          <w:p w14:paraId="07B4B370" w14:textId="77777777" w:rsidR="000C41A3" w:rsidRPr="00F65579" w:rsidRDefault="000C41A3" w:rsidP="000C41A3">
            <w:pPr>
              <w:pStyle w:val="Tabletextbold"/>
            </w:pPr>
            <w:r w:rsidRPr="00F65579">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25" w:type="dxa"/>
          </w:tcPr>
          <w:p w14:paraId="3A547C45" w14:textId="07EF2932" w:rsidR="000C41A3" w:rsidRPr="00F65579" w:rsidRDefault="000C41A3" w:rsidP="000C41A3">
            <w:pPr>
              <w:pStyle w:val="Tabletextrightbold"/>
            </w:pPr>
            <w:r w:rsidRPr="00F65579">
              <w:t>30 81</w:t>
            </w:r>
            <w:r w:rsidR="002E07B2" w:rsidRPr="00F65579">
              <w:t>7</w:t>
            </w:r>
          </w:p>
        </w:tc>
        <w:tc>
          <w:tcPr>
            <w:cnfStyle w:val="000001000000" w:firstRow="0" w:lastRow="0" w:firstColumn="0" w:lastColumn="0" w:oddVBand="0" w:evenVBand="1" w:oddHBand="0" w:evenHBand="0" w:firstRowFirstColumn="0" w:firstRowLastColumn="0" w:lastRowFirstColumn="0" w:lastRowLastColumn="0"/>
            <w:tcW w:w="1125" w:type="dxa"/>
          </w:tcPr>
          <w:p w14:paraId="56303FD4" w14:textId="77777777" w:rsidR="000C41A3" w:rsidRPr="00F65579" w:rsidRDefault="000C41A3" w:rsidP="000C41A3">
            <w:pPr>
              <w:pStyle w:val="Tabletextrightbold"/>
            </w:pPr>
            <w:r w:rsidRPr="00F65579">
              <w:t>21 279</w:t>
            </w:r>
          </w:p>
        </w:tc>
      </w:tr>
    </w:tbl>
    <w:p w14:paraId="647DC8C4" w14:textId="77777777" w:rsidR="000C41A3" w:rsidRPr="00F65579" w:rsidRDefault="000C41A3" w:rsidP="000C41A3"/>
    <w:p w14:paraId="488BE40A" w14:textId="77777777" w:rsidR="000C41A3" w:rsidRPr="00F65579" w:rsidRDefault="000C41A3" w:rsidP="000C41A3">
      <w:pPr>
        <w:pStyle w:val="Heading3numbered"/>
        <w:sectPr w:rsidR="000C41A3" w:rsidRPr="00F65579" w:rsidSect="000C41A3">
          <w:type w:val="continuous"/>
          <w:pgSz w:w="11909" w:h="16834" w:code="9"/>
          <w:pgMar w:top="1728" w:right="1152" w:bottom="1152" w:left="1152" w:header="720" w:footer="288" w:gutter="0"/>
          <w:cols w:space="720"/>
          <w:noEndnote/>
        </w:sectPr>
      </w:pPr>
    </w:p>
    <w:p w14:paraId="39B82F7F" w14:textId="77777777" w:rsidR="000C41A3" w:rsidRPr="00F65579" w:rsidRDefault="000C41A3" w:rsidP="000C41A3">
      <w:pPr>
        <w:spacing w:before="0" w:after="0"/>
      </w:pPr>
    </w:p>
    <w:p w14:paraId="6A02E923" w14:textId="77777777" w:rsidR="000C41A3" w:rsidRPr="00F65579" w:rsidRDefault="000C41A3" w:rsidP="000C41A3">
      <w:pPr>
        <w:pStyle w:val="Heading3numbered"/>
      </w:pPr>
      <w:r w:rsidRPr="00F65579">
        <w:t>Non</w:t>
      </w:r>
      <w:r w:rsidRPr="00F65579">
        <w:noBreakHyphen/>
        <w:t>cash financing and investing activities</w:t>
      </w:r>
    </w:p>
    <w:p w14:paraId="0CB6C0EE" w14:textId="77777777" w:rsidR="000C41A3" w:rsidRPr="00F65579" w:rsidRDefault="000C41A3" w:rsidP="000C41A3">
      <w:r w:rsidRPr="00F65579">
        <w:t>During the reporting period, motor vehicles with a fair value of $3.2 million (2018 – $2.2 million) were acquired by means of finance leases.</w:t>
      </w:r>
    </w:p>
    <w:p w14:paraId="5A141C70" w14:textId="77777777" w:rsidR="000C41A3" w:rsidRPr="00F65579" w:rsidRDefault="000C41A3" w:rsidP="000C41A3"/>
    <w:p w14:paraId="5093D472" w14:textId="77777777" w:rsidR="000C41A3" w:rsidRPr="00F65579" w:rsidRDefault="000C41A3" w:rsidP="000C41A3">
      <w:pPr>
        <w:pStyle w:val="Heading2numbered"/>
      </w:pPr>
      <w:bookmarkStart w:id="117" w:name="_Toc495304299"/>
      <w:r w:rsidRPr="00F65579">
        <w:br w:type="column"/>
      </w:r>
      <w:r w:rsidRPr="00F65579">
        <w:br w:type="column"/>
      </w:r>
      <w:bookmarkStart w:id="118" w:name="_Toc17186230"/>
      <w:bookmarkStart w:id="119" w:name="_Toc17189418"/>
      <w:r w:rsidRPr="00F65579">
        <w:lastRenderedPageBreak/>
        <w:t>Trust account balances</w:t>
      </w:r>
      <w:bookmarkEnd w:id="117"/>
      <w:bookmarkEnd w:id="118"/>
      <w:bookmarkEnd w:id="119"/>
    </w:p>
    <w:p w14:paraId="5249F87F" w14:textId="77777777" w:rsidR="000C41A3" w:rsidRPr="00F65579" w:rsidRDefault="000C41A3" w:rsidP="000C41A3">
      <w:r w:rsidRPr="00F65579">
        <w:t>The financial statements include the transactions and balances of the following controlled trusts accounts:</w:t>
      </w:r>
    </w:p>
    <w:tbl>
      <w:tblPr>
        <w:tblW w:w="5000" w:type="pct"/>
        <w:tblCellMar>
          <w:left w:w="58" w:type="dxa"/>
          <w:right w:w="58" w:type="dxa"/>
        </w:tblCellMar>
        <w:tblLook w:val="0400" w:firstRow="0" w:lastRow="0" w:firstColumn="0" w:lastColumn="0" w:noHBand="0" w:noVBand="1"/>
      </w:tblPr>
      <w:tblGrid>
        <w:gridCol w:w="2038"/>
        <w:gridCol w:w="2520"/>
      </w:tblGrid>
      <w:tr w:rsidR="000C41A3" w:rsidRPr="00F65579" w14:paraId="291AB224" w14:textId="77777777" w:rsidTr="000C41A3">
        <w:trPr>
          <w:cantSplit/>
          <w:tblHeader/>
        </w:trPr>
        <w:tc>
          <w:tcPr>
            <w:tcW w:w="2236" w:type="pct"/>
            <w:hideMark/>
          </w:tcPr>
          <w:p w14:paraId="7ACF0D3B" w14:textId="77777777" w:rsidR="000C41A3" w:rsidRPr="00F65579" w:rsidRDefault="000C41A3" w:rsidP="000C41A3">
            <w:pPr>
              <w:pStyle w:val="Tabletextheadingleft"/>
              <w:keepNext/>
            </w:pPr>
            <w:r w:rsidRPr="00F65579">
              <w:t>Trust account</w:t>
            </w:r>
          </w:p>
        </w:tc>
        <w:tc>
          <w:tcPr>
            <w:tcW w:w="2764" w:type="pct"/>
            <w:shd w:val="clear" w:color="auto" w:fill="DDDDDD"/>
            <w:hideMark/>
          </w:tcPr>
          <w:p w14:paraId="743B7C41" w14:textId="77777777" w:rsidR="000C41A3" w:rsidRPr="00F65579" w:rsidRDefault="000C41A3" w:rsidP="000C41A3">
            <w:pPr>
              <w:pStyle w:val="Tabletextheadingleft"/>
            </w:pPr>
            <w:r w:rsidRPr="00F65579">
              <w:t>Purpose</w:t>
            </w:r>
          </w:p>
        </w:tc>
      </w:tr>
      <w:tr w:rsidR="000C41A3" w:rsidRPr="00F65579" w14:paraId="10B4DE81" w14:textId="77777777" w:rsidTr="000C41A3">
        <w:trPr>
          <w:cantSplit/>
        </w:trPr>
        <w:tc>
          <w:tcPr>
            <w:tcW w:w="2236" w:type="pct"/>
            <w:hideMark/>
          </w:tcPr>
          <w:p w14:paraId="0030D18B" w14:textId="77777777" w:rsidR="000C41A3" w:rsidRPr="00F65579" w:rsidRDefault="000C41A3" w:rsidP="000C41A3">
            <w:pPr>
              <w:pStyle w:val="Tabletext"/>
            </w:pPr>
            <w:r w:rsidRPr="00F65579">
              <w:t xml:space="preserve">Finance Agency Trust – </w:t>
            </w:r>
            <w:r w:rsidRPr="00F65579">
              <w:rPr>
                <w:i/>
              </w:rPr>
              <w:t>Financial Management Act 1994</w:t>
            </w:r>
          </w:p>
        </w:tc>
        <w:tc>
          <w:tcPr>
            <w:tcW w:w="2764" w:type="pct"/>
            <w:shd w:val="clear" w:color="auto" w:fill="DDDDDD"/>
          </w:tcPr>
          <w:p w14:paraId="6BE37964" w14:textId="77777777" w:rsidR="000C41A3" w:rsidRPr="00F65579" w:rsidRDefault="000C41A3" w:rsidP="000C41A3">
            <w:pPr>
              <w:pStyle w:val="Tabletext"/>
            </w:pPr>
            <w:r w:rsidRPr="00F65579">
              <w:t>To record the receipt of funds pending disbursement for fitout works, minor and major capital works, construction and construction-related works and general projects undertaken on the Department’s buildings and tenancies.</w:t>
            </w:r>
          </w:p>
        </w:tc>
      </w:tr>
      <w:tr w:rsidR="000C41A3" w:rsidRPr="00F65579" w14:paraId="56DE74A7" w14:textId="77777777" w:rsidTr="000C41A3">
        <w:trPr>
          <w:cantSplit/>
        </w:trPr>
        <w:tc>
          <w:tcPr>
            <w:tcW w:w="2236" w:type="pct"/>
            <w:hideMark/>
          </w:tcPr>
          <w:p w14:paraId="05C8AF64" w14:textId="77777777" w:rsidR="000C41A3" w:rsidRPr="00F65579" w:rsidRDefault="000C41A3" w:rsidP="000C41A3">
            <w:pPr>
              <w:pStyle w:val="Tabletext"/>
            </w:pPr>
            <w:r w:rsidRPr="00F65579">
              <w:t xml:space="preserve">Government Accommodation Trust – </w:t>
            </w:r>
            <w:r w:rsidRPr="00F65579">
              <w:rPr>
                <w:i/>
              </w:rPr>
              <w:t>Financial Management Act 1994</w:t>
            </w:r>
          </w:p>
        </w:tc>
        <w:tc>
          <w:tcPr>
            <w:tcW w:w="2764" w:type="pct"/>
            <w:shd w:val="clear" w:color="auto" w:fill="DDDDDD"/>
            <w:hideMark/>
          </w:tcPr>
          <w:p w14:paraId="7EFD4F77" w14:textId="77777777" w:rsidR="000C41A3" w:rsidRPr="00F65579" w:rsidRDefault="000C41A3" w:rsidP="000C41A3">
            <w:pPr>
              <w:pStyle w:val="Tabletext"/>
            </w:pPr>
            <w:r w:rsidRPr="00F65579">
              <w:t>To receive all rents and pay all outgoings associated with the management of properties administered by the Department and to fund minor capital works.</w:t>
            </w:r>
          </w:p>
        </w:tc>
      </w:tr>
      <w:tr w:rsidR="000C41A3" w:rsidRPr="00F65579" w14:paraId="122D5222" w14:textId="77777777" w:rsidTr="000C41A3">
        <w:trPr>
          <w:cantSplit/>
        </w:trPr>
        <w:tc>
          <w:tcPr>
            <w:tcW w:w="2236" w:type="pct"/>
          </w:tcPr>
          <w:p w14:paraId="2F2DFE37" w14:textId="77777777" w:rsidR="000C41A3" w:rsidRPr="00F65579" w:rsidRDefault="000C41A3" w:rsidP="000C41A3">
            <w:pPr>
              <w:pStyle w:val="Tabletext"/>
            </w:pPr>
            <w:r w:rsidRPr="00F65579">
              <w:t>Industry Supervision Fund</w:t>
            </w:r>
            <w:r w:rsidRPr="00F65579">
              <w:rPr>
                <w:rFonts w:ascii="Calibri" w:hAnsi="Calibri" w:cs="Calibri"/>
              </w:rPr>
              <w:t> </w:t>
            </w:r>
            <w:r w:rsidRPr="00F65579">
              <w:t xml:space="preserve">– </w:t>
            </w:r>
            <w:r w:rsidRPr="00F65579">
              <w:rPr>
                <w:i/>
              </w:rPr>
              <w:t>Financial Sector Reform (Victoria) Act 1999</w:t>
            </w:r>
          </w:p>
        </w:tc>
        <w:tc>
          <w:tcPr>
            <w:tcW w:w="2764" w:type="pct"/>
            <w:shd w:val="clear" w:color="auto" w:fill="DDDDDD"/>
          </w:tcPr>
          <w:p w14:paraId="127E4BC4" w14:textId="77777777" w:rsidR="000C41A3" w:rsidRPr="00F65579" w:rsidRDefault="000C41A3" w:rsidP="000C41A3">
            <w:pPr>
              <w:pStyle w:val="Tabletext"/>
            </w:pPr>
            <w:r w:rsidRPr="00F65579">
              <w:t xml:space="preserve">To facilitate the registration of financial institutions made under the Financial Sector Reform Act. </w:t>
            </w:r>
          </w:p>
        </w:tc>
      </w:tr>
      <w:tr w:rsidR="000C41A3" w:rsidRPr="00F65579" w14:paraId="2713A54B" w14:textId="77777777" w:rsidTr="000C41A3">
        <w:trPr>
          <w:cantSplit/>
        </w:trPr>
        <w:tc>
          <w:tcPr>
            <w:tcW w:w="2236" w:type="pct"/>
          </w:tcPr>
          <w:p w14:paraId="6FB4911B" w14:textId="77777777" w:rsidR="000C41A3" w:rsidRPr="00F65579" w:rsidRDefault="000C41A3" w:rsidP="000C41A3">
            <w:pPr>
              <w:pStyle w:val="Tabletext"/>
            </w:pPr>
            <w:r w:rsidRPr="00F65579">
              <w:t>Inter-departmental Transfer Trust –</w:t>
            </w:r>
            <w:r w:rsidRPr="00F65579">
              <w:rPr>
                <w:i/>
              </w:rPr>
              <w:t>Financial Management Act 1994</w:t>
            </w:r>
          </w:p>
        </w:tc>
        <w:tc>
          <w:tcPr>
            <w:tcW w:w="2764" w:type="pct"/>
            <w:shd w:val="clear" w:color="auto" w:fill="DDDDDD"/>
          </w:tcPr>
          <w:p w14:paraId="7D2F9FD5" w14:textId="77777777" w:rsidR="000C41A3" w:rsidRPr="00F65579" w:rsidRDefault="000C41A3" w:rsidP="000C41A3">
            <w:pPr>
              <w:pStyle w:val="Tabletext"/>
            </w:pPr>
            <w:r w:rsidRPr="00F65579">
              <w:t>To record inter-departmental transfers where no other trust arrangement exists.</w:t>
            </w:r>
          </w:p>
        </w:tc>
      </w:tr>
      <w:tr w:rsidR="000C41A3" w:rsidRPr="00F65579" w14:paraId="30129D42" w14:textId="77777777" w:rsidTr="000C41A3">
        <w:trPr>
          <w:cantSplit/>
        </w:trPr>
        <w:tc>
          <w:tcPr>
            <w:tcW w:w="2236" w:type="pct"/>
            <w:shd w:val="clear" w:color="auto" w:fill="FFFFFF" w:themeFill="background1"/>
          </w:tcPr>
          <w:p w14:paraId="37B8EBEA" w14:textId="77777777" w:rsidR="000C41A3" w:rsidRPr="00F65579" w:rsidRDefault="000C41A3" w:rsidP="000C41A3">
            <w:pPr>
              <w:pStyle w:val="Tabletext"/>
            </w:pPr>
            <w:r w:rsidRPr="00F65579">
              <w:t xml:space="preserve">Master Agency Media Services Trust (MAMS) – </w:t>
            </w:r>
            <w:r w:rsidRPr="00F65579">
              <w:rPr>
                <w:i/>
              </w:rPr>
              <w:t>Financial Management Act 1994</w:t>
            </w:r>
          </w:p>
        </w:tc>
        <w:tc>
          <w:tcPr>
            <w:tcW w:w="2764" w:type="pct"/>
            <w:shd w:val="clear" w:color="auto" w:fill="DDDDDD"/>
          </w:tcPr>
          <w:p w14:paraId="4C3F364A" w14:textId="77777777" w:rsidR="000C41A3" w:rsidRPr="00F65579" w:rsidRDefault="000C41A3" w:rsidP="000C41A3">
            <w:pPr>
              <w:pStyle w:val="Tabletext"/>
            </w:pPr>
            <w:r w:rsidRPr="00F65579">
              <w:t>To record the receipt of service fees and disbursement of media-related expenses under the MAMS contract.</w:t>
            </w:r>
          </w:p>
        </w:tc>
      </w:tr>
      <w:tr w:rsidR="000C41A3" w:rsidRPr="00F65579" w14:paraId="145A548E" w14:textId="77777777" w:rsidTr="000C41A3">
        <w:trPr>
          <w:cantSplit/>
        </w:trPr>
        <w:tc>
          <w:tcPr>
            <w:tcW w:w="2236" w:type="pct"/>
            <w:hideMark/>
          </w:tcPr>
          <w:p w14:paraId="5527C7CA" w14:textId="77777777" w:rsidR="000C41A3" w:rsidRPr="00F65579" w:rsidRDefault="000C41A3" w:rsidP="000C41A3">
            <w:pPr>
              <w:pStyle w:val="Tabletext"/>
            </w:pPr>
            <w:r w:rsidRPr="00F65579">
              <w:t xml:space="preserve">Shared Corporate Services Trust Account – </w:t>
            </w:r>
            <w:r w:rsidRPr="00F65579">
              <w:rPr>
                <w:i/>
              </w:rPr>
              <w:t>Financial Management Act 1994</w:t>
            </w:r>
          </w:p>
        </w:tc>
        <w:tc>
          <w:tcPr>
            <w:tcW w:w="2764" w:type="pct"/>
            <w:shd w:val="clear" w:color="auto" w:fill="DDDDDD"/>
            <w:hideMark/>
          </w:tcPr>
          <w:p w14:paraId="72286FEA" w14:textId="77777777" w:rsidR="000C41A3" w:rsidRPr="00F65579" w:rsidRDefault="000C41A3" w:rsidP="000C41A3">
            <w:pPr>
              <w:pStyle w:val="Tabletext"/>
            </w:pPr>
            <w:r w:rsidRPr="00F65579">
              <w:t>To record receipts and payments for shared corporate services, including, but not limited to, the operations of the Shared Service Provider.</w:t>
            </w:r>
          </w:p>
        </w:tc>
      </w:tr>
      <w:tr w:rsidR="000C41A3" w:rsidRPr="00F65579" w14:paraId="25FCBA0F" w14:textId="77777777" w:rsidTr="000C41A3">
        <w:trPr>
          <w:cantSplit/>
        </w:trPr>
        <w:tc>
          <w:tcPr>
            <w:tcW w:w="2236" w:type="pct"/>
            <w:hideMark/>
          </w:tcPr>
          <w:p w14:paraId="686A7877" w14:textId="77777777" w:rsidR="000C41A3" w:rsidRPr="00F65579" w:rsidRDefault="000C41A3" w:rsidP="000C41A3">
            <w:pPr>
              <w:pStyle w:val="Tabletext"/>
            </w:pPr>
            <w:r w:rsidRPr="00F65579">
              <w:t xml:space="preserve">Treasury Trust – </w:t>
            </w:r>
            <w:r w:rsidRPr="00F65579">
              <w:rPr>
                <w:i/>
              </w:rPr>
              <w:t>Financial Management Act 1994</w:t>
            </w:r>
          </w:p>
        </w:tc>
        <w:tc>
          <w:tcPr>
            <w:tcW w:w="2764" w:type="pct"/>
            <w:shd w:val="clear" w:color="auto" w:fill="DDDDDD"/>
            <w:hideMark/>
          </w:tcPr>
          <w:p w14:paraId="579C65DD" w14:textId="77777777" w:rsidR="000C41A3" w:rsidRPr="00F65579" w:rsidRDefault="000C41A3" w:rsidP="000C41A3">
            <w:pPr>
              <w:pStyle w:val="Tabletext"/>
            </w:pPr>
            <w:r w:rsidRPr="00F65579">
              <w:t>To record the Department’s receipt and disbursement of unclaimed and unidentified monies and other funds held in trust.</w:t>
            </w:r>
          </w:p>
        </w:tc>
      </w:tr>
      <w:tr w:rsidR="000C41A3" w:rsidRPr="00F65579" w14:paraId="46FC5720" w14:textId="77777777" w:rsidTr="000C41A3">
        <w:trPr>
          <w:cantSplit/>
        </w:trPr>
        <w:tc>
          <w:tcPr>
            <w:tcW w:w="2236" w:type="pct"/>
            <w:hideMark/>
          </w:tcPr>
          <w:p w14:paraId="6B7AA511" w14:textId="77777777" w:rsidR="000C41A3" w:rsidRPr="00F65579" w:rsidRDefault="000C41A3" w:rsidP="000C41A3">
            <w:pPr>
              <w:pStyle w:val="Tabletext"/>
            </w:pPr>
            <w:r w:rsidRPr="00F65579">
              <w:t xml:space="preserve">Vehicle Lease Trust – </w:t>
            </w:r>
            <w:r w:rsidRPr="00F65579">
              <w:rPr>
                <w:i/>
              </w:rPr>
              <w:t>Financial Management Act 1994</w:t>
            </w:r>
          </w:p>
        </w:tc>
        <w:tc>
          <w:tcPr>
            <w:tcW w:w="2764" w:type="pct"/>
            <w:shd w:val="clear" w:color="auto" w:fill="DDDDDD"/>
            <w:hideMark/>
          </w:tcPr>
          <w:p w14:paraId="5B1B724A" w14:textId="77777777" w:rsidR="000C41A3" w:rsidRPr="00F65579" w:rsidRDefault="000C41A3" w:rsidP="000C41A3">
            <w:pPr>
              <w:pStyle w:val="Tabletext"/>
            </w:pPr>
            <w:r w:rsidRPr="00F65579">
              <w:t>To record transactions relating to the Department’s vehicle pool and the management fee revenue and costs of the VicFleet business unit.</w:t>
            </w:r>
          </w:p>
        </w:tc>
      </w:tr>
    </w:tbl>
    <w:p w14:paraId="59A74316" w14:textId="77777777" w:rsidR="000C41A3" w:rsidRPr="00F65579" w:rsidRDefault="000C41A3" w:rsidP="000C41A3"/>
    <w:p w14:paraId="00C58261" w14:textId="77777777" w:rsidR="000C41A3" w:rsidRPr="00F65579" w:rsidRDefault="000C41A3" w:rsidP="000C41A3">
      <w:r w:rsidRPr="00F65579">
        <w:br w:type="column"/>
      </w:r>
      <w:r w:rsidRPr="00F65579">
        <w:t>The administered activities of the Department include the following administered trust accounts:</w:t>
      </w:r>
    </w:p>
    <w:tbl>
      <w:tblPr>
        <w:tblW w:w="0" w:type="auto"/>
        <w:tblCellMar>
          <w:top w:w="28" w:type="dxa"/>
          <w:left w:w="58" w:type="dxa"/>
          <w:bottom w:w="28" w:type="dxa"/>
          <w:right w:w="58" w:type="dxa"/>
        </w:tblCellMar>
        <w:tblLook w:val="04A0" w:firstRow="1" w:lastRow="0" w:firstColumn="1" w:lastColumn="0" w:noHBand="0" w:noVBand="1"/>
      </w:tblPr>
      <w:tblGrid>
        <w:gridCol w:w="2038"/>
        <w:gridCol w:w="2480"/>
      </w:tblGrid>
      <w:tr w:rsidR="000C41A3" w:rsidRPr="00F65579" w14:paraId="772D4E43" w14:textId="77777777" w:rsidTr="000C41A3">
        <w:trPr>
          <w:cantSplit/>
          <w:tblHeader/>
        </w:trPr>
        <w:tc>
          <w:tcPr>
            <w:tcW w:w="2038" w:type="dxa"/>
            <w:tcBorders>
              <w:top w:val="nil"/>
              <w:left w:val="nil"/>
              <w:bottom w:val="nil"/>
              <w:right w:val="nil"/>
            </w:tcBorders>
            <w:shd w:val="clear" w:color="auto" w:fill="FFFFFF" w:themeFill="background1"/>
            <w:hideMark/>
          </w:tcPr>
          <w:p w14:paraId="34277F7B" w14:textId="77777777" w:rsidR="000C41A3" w:rsidRPr="00F65579" w:rsidRDefault="000C41A3" w:rsidP="000C41A3">
            <w:pPr>
              <w:pStyle w:val="Tabletextheadingleft"/>
            </w:pPr>
            <w:r w:rsidRPr="00F65579">
              <w:t>Trust account</w:t>
            </w:r>
          </w:p>
        </w:tc>
        <w:tc>
          <w:tcPr>
            <w:tcW w:w="2480" w:type="dxa"/>
            <w:tcBorders>
              <w:top w:val="nil"/>
              <w:left w:val="nil"/>
              <w:bottom w:val="nil"/>
              <w:right w:val="nil"/>
            </w:tcBorders>
            <w:shd w:val="clear" w:color="auto" w:fill="DDDDDD"/>
            <w:hideMark/>
          </w:tcPr>
          <w:p w14:paraId="6A526D05" w14:textId="77777777" w:rsidR="000C41A3" w:rsidRPr="00F65579" w:rsidRDefault="000C41A3" w:rsidP="000C41A3">
            <w:pPr>
              <w:pStyle w:val="Tabletextheadingleft"/>
            </w:pPr>
            <w:r w:rsidRPr="00F65579">
              <w:t>Purpose</w:t>
            </w:r>
          </w:p>
        </w:tc>
      </w:tr>
      <w:tr w:rsidR="000C41A3" w:rsidRPr="00F65579" w14:paraId="6250B6A7" w14:textId="77777777" w:rsidTr="000C41A3">
        <w:trPr>
          <w:cantSplit/>
        </w:trPr>
        <w:tc>
          <w:tcPr>
            <w:tcW w:w="2038" w:type="dxa"/>
            <w:tcBorders>
              <w:top w:val="nil"/>
              <w:left w:val="nil"/>
              <w:bottom w:val="nil"/>
              <w:right w:val="nil"/>
            </w:tcBorders>
            <w:shd w:val="clear" w:color="auto" w:fill="FFFFFF" w:themeFill="background1"/>
          </w:tcPr>
          <w:p w14:paraId="20206903" w14:textId="77777777" w:rsidR="000C41A3" w:rsidRPr="00F65579" w:rsidRDefault="000C41A3" w:rsidP="000C41A3">
            <w:pPr>
              <w:pStyle w:val="Tabletext"/>
            </w:pPr>
            <w:r w:rsidRPr="00F65579">
              <w:t xml:space="preserve">2017 Bourke Street Fund Trust Account – </w:t>
            </w:r>
            <w:r w:rsidRPr="00F65579">
              <w:rPr>
                <w:i/>
                <w:iCs/>
              </w:rPr>
              <w:t>Financial Management Act 1994</w:t>
            </w:r>
          </w:p>
        </w:tc>
        <w:tc>
          <w:tcPr>
            <w:tcW w:w="2480" w:type="dxa"/>
            <w:tcBorders>
              <w:top w:val="nil"/>
              <w:left w:val="nil"/>
              <w:bottom w:val="nil"/>
              <w:right w:val="nil"/>
            </w:tcBorders>
            <w:shd w:val="clear" w:color="auto" w:fill="DDDDDD"/>
          </w:tcPr>
          <w:p w14:paraId="1669578F" w14:textId="77777777" w:rsidR="000C41A3" w:rsidRPr="00F65579" w:rsidRDefault="000C41A3" w:rsidP="000C41A3">
            <w:pPr>
              <w:pStyle w:val="Tabletext"/>
            </w:pPr>
            <w:r w:rsidRPr="00F65579">
              <w:t>To receive donations and other contributions to assist the immediate families of the deceased and injured individuals and their immediate families affected by the 2017 Bourke St tragedy.</w:t>
            </w:r>
          </w:p>
        </w:tc>
      </w:tr>
      <w:tr w:rsidR="000C41A3" w:rsidRPr="00F65579" w14:paraId="40D8F21E" w14:textId="77777777" w:rsidTr="000C41A3">
        <w:trPr>
          <w:cantSplit/>
        </w:trPr>
        <w:tc>
          <w:tcPr>
            <w:tcW w:w="2038" w:type="dxa"/>
            <w:tcBorders>
              <w:top w:val="nil"/>
              <w:left w:val="nil"/>
              <w:bottom w:val="nil"/>
              <w:right w:val="nil"/>
            </w:tcBorders>
            <w:shd w:val="clear" w:color="auto" w:fill="FFFFFF" w:themeFill="background1"/>
          </w:tcPr>
          <w:p w14:paraId="4D7C1D3A" w14:textId="77777777" w:rsidR="000C41A3" w:rsidRPr="00F65579" w:rsidRDefault="000C41A3" w:rsidP="000C41A3">
            <w:pPr>
              <w:pStyle w:val="Tabletext"/>
            </w:pPr>
            <w:r w:rsidRPr="00F65579">
              <w:t xml:space="preserve">Asset Sales Deposit Trust Account – </w:t>
            </w:r>
            <w:r w:rsidRPr="00F65579">
              <w:rPr>
                <w:i/>
                <w:iCs/>
              </w:rPr>
              <w:t>Financial Management Act 1994</w:t>
            </w:r>
          </w:p>
        </w:tc>
        <w:tc>
          <w:tcPr>
            <w:tcW w:w="2480" w:type="dxa"/>
            <w:tcBorders>
              <w:top w:val="nil"/>
              <w:left w:val="nil"/>
              <w:bottom w:val="nil"/>
              <w:right w:val="nil"/>
            </w:tcBorders>
            <w:shd w:val="clear" w:color="auto" w:fill="DDDDDD"/>
          </w:tcPr>
          <w:p w14:paraId="2D7A1DE0" w14:textId="77777777" w:rsidR="000C41A3" w:rsidRPr="00F65579" w:rsidRDefault="000C41A3" w:rsidP="000C41A3">
            <w:pPr>
              <w:pStyle w:val="Tabletext"/>
            </w:pPr>
            <w:r w:rsidRPr="00F65579">
              <w:t>To record the receipt of deposits lodged in connection with asset sales and their disbursement in accordance with the terms of settlement.</w:t>
            </w:r>
          </w:p>
        </w:tc>
      </w:tr>
      <w:tr w:rsidR="000C41A3" w:rsidRPr="00F65579" w14:paraId="1A313300" w14:textId="77777777" w:rsidTr="000C41A3">
        <w:trPr>
          <w:cantSplit/>
        </w:trPr>
        <w:tc>
          <w:tcPr>
            <w:tcW w:w="2038" w:type="dxa"/>
            <w:tcBorders>
              <w:top w:val="nil"/>
              <w:left w:val="nil"/>
              <w:bottom w:val="nil"/>
              <w:right w:val="nil"/>
            </w:tcBorders>
            <w:shd w:val="clear" w:color="auto" w:fill="FFFFFF" w:themeFill="background1"/>
          </w:tcPr>
          <w:p w14:paraId="5DCD3746" w14:textId="77777777" w:rsidR="000C41A3" w:rsidRPr="00F65579" w:rsidRDefault="000C41A3" w:rsidP="000C41A3">
            <w:pPr>
              <w:pStyle w:val="Tabletext"/>
            </w:pPr>
            <w:r w:rsidRPr="00F65579">
              <w:t xml:space="preserve">Cattle Compensation Fund – </w:t>
            </w:r>
            <w:r w:rsidRPr="00F65579">
              <w:rPr>
                <w:i/>
              </w:rPr>
              <w:t>Livestock Disease Control Act 1994</w:t>
            </w:r>
          </w:p>
        </w:tc>
        <w:tc>
          <w:tcPr>
            <w:tcW w:w="2480" w:type="dxa"/>
            <w:tcBorders>
              <w:top w:val="nil"/>
              <w:left w:val="nil"/>
              <w:bottom w:val="nil"/>
              <w:right w:val="nil"/>
            </w:tcBorders>
            <w:shd w:val="clear" w:color="auto" w:fill="DDDDDD"/>
          </w:tcPr>
          <w:p w14:paraId="24CE521F" w14:textId="77777777" w:rsidR="000C41A3" w:rsidRPr="00F65579" w:rsidRDefault="000C41A3" w:rsidP="000C41A3">
            <w:pPr>
              <w:pStyle w:val="Tabletext"/>
            </w:pPr>
            <w:r w:rsidRPr="00F65579">
              <w:t>To receive stamp duties paid by agents relating to sale of cattle, and fines and monies received from the Commonwealth; and make payments including compensation claims from graziers, and costs of transportation and destruction of condemned cattle.</w:t>
            </w:r>
          </w:p>
        </w:tc>
      </w:tr>
      <w:tr w:rsidR="000C41A3" w:rsidRPr="00F65579" w14:paraId="05BD8D72" w14:textId="77777777" w:rsidTr="000C41A3">
        <w:trPr>
          <w:cantSplit/>
        </w:trPr>
        <w:tc>
          <w:tcPr>
            <w:tcW w:w="2038" w:type="dxa"/>
            <w:tcBorders>
              <w:top w:val="nil"/>
              <w:left w:val="nil"/>
              <w:bottom w:val="nil"/>
              <w:right w:val="nil"/>
            </w:tcBorders>
            <w:shd w:val="clear" w:color="auto" w:fill="FFFFFF" w:themeFill="background1"/>
          </w:tcPr>
          <w:p w14:paraId="6C7E4244" w14:textId="77777777" w:rsidR="000C41A3" w:rsidRPr="00F65579" w:rsidRDefault="000C41A3" w:rsidP="000C41A3">
            <w:pPr>
              <w:pStyle w:val="Tabletext"/>
            </w:pPr>
            <w:r w:rsidRPr="00F65579">
              <w:t xml:space="preserve">Community Support Fund Trust – </w:t>
            </w:r>
            <w:r w:rsidRPr="00F65579">
              <w:rPr>
                <w:i/>
                <w:iCs/>
              </w:rPr>
              <w:t>Gaming Machine Control Act 1991</w:t>
            </w:r>
          </w:p>
        </w:tc>
        <w:tc>
          <w:tcPr>
            <w:tcW w:w="2480" w:type="dxa"/>
            <w:tcBorders>
              <w:top w:val="nil"/>
              <w:left w:val="nil"/>
              <w:bottom w:val="nil"/>
              <w:right w:val="nil"/>
            </w:tcBorders>
            <w:shd w:val="clear" w:color="auto" w:fill="DDDDDD"/>
          </w:tcPr>
          <w:p w14:paraId="42C11E8B" w14:textId="77777777" w:rsidR="000C41A3" w:rsidRPr="00F65579" w:rsidRDefault="000C41A3" w:rsidP="000C41A3">
            <w:pPr>
              <w:pStyle w:val="Tabletext"/>
            </w:pPr>
            <w:r w:rsidRPr="00F65579">
              <w:t>To record the receipt (under special appropriations) of certain gambling revenues and the disbursement of these funds in accordance with the requirements of the Act, including the funding of gambling research and various community programs.</w:t>
            </w:r>
          </w:p>
        </w:tc>
      </w:tr>
      <w:tr w:rsidR="000C41A3" w:rsidRPr="00F65579" w14:paraId="2A397EA1" w14:textId="77777777" w:rsidTr="000C41A3">
        <w:trPr>
          <w:cantSplit/>
        </w:trPr>
        <w:tc>
          <w:tcPr>
            <w:tcW w:w="2038" w:type="dxa"/>
            <w:tcBorders>
              <w:top w:val="nil"/>
              <w:left w:val="nil"/>
              <w:bottom w:val="nil"/>
              <w:right w:val="nil"/>
            </w:tcBorders>
            <w:shd w:val="clear" w:color="auto" w:fill="FFFFFF" w:themeFill="background1"/>
          </w:tcPr>
          <w:p w14:paraId="53E804D0" w14:textId="77777777" w:rsidR="000C41A3" w:rsidRPr="00F65579" w:rsidRDefault="000C41A3" w:rsidP="000C41A3">
            <w:pPr>
              <w:pStyle w:val="Tabletext"/>
            </w:pPr>
            <w:r w:rsidRPr="00F65579">
              <w:t xml:space="preserve">Debt Portfolio Trust – </w:t>
            </w:r>
            <w:r w:rsidRPr="00F65579">
              <w:rPr>
                <w:i/>
                <w:iCs/>
              </w:rPr>
              <w:t>Financial Management Act 1994</w:t>
            </w:r>
          </w:p>
        </w:tc>
        <w:tc>
          <w:tcPr>
            <w:tcW w:w="2480" w:type="dxa"/>
            <w:tcBorders>
              <w:top w:val="nil"/>
              <w:left w:val="nil"/>
              <w:bottom w:val="nil"/>
              <w:right w:val="nil"/>
            </w:tcBorders>
            <w:shd w:val="clear" w:color="auto" w:fill="DDDDDD"/>
          </w:tcPr>
          <w:p w14:paraId="070D7476" w14:textId="77777777" w:rsidR="000C41A3" w:rsidRPr="00F65579" w:rsidRDefault="000C41A3" w:rsidP="00F730D8">
            <w:pPr>
              <w:pStyle w:val="Tabletext"/>
            </w:pPr>
            <w:r w:rsidRPr="00F65579">
              <w:t>To facilitate the recording of the cash transactions associated with Public Account borrowings and their management, aimed at enhancing administrative and operational efficiency.</w:t>
            </w:r>
          </w:p>
        </w:tc>
      </w:tr>
      <w:tr w:rsidR="000C41A3" w:rsidRPr="00F65579" w14:paraId="21155696" w14:textId="77777777" w:rsidTr="000C41A3">
        <w:trPr>
          <w:cantSplit/>
        </w:trPr>
        <w:tc>
          <w:tcPr>
            <w:tcW w:w="2038" w:type="dxa"/>
            <w:tcBorders>
              <w:top w:val="nil"/>
              <w:left w:val="nil"/>
              <w:bottom w:val="nil"/>
              <w:right w:val="nil"/>
            </w:tcBorders>
            <w:shd w:val="clear" w:color="auto" w:fill="FFFFFF" w:themeFill="background1"/>
          </w:tcPr>
          <w:p w14:paraId="7ABB9CF5" w14:textId="77777777" w:rsidR="000C41A3" w:rsidRPr="00F65579" w:rsidRDefault="000C41A3" w:rsidP="000C41A3">
            <w:pPr>
              <w:pStyle w:val="Tabletext"/>
            </w:pPr>
            <w:r w:rsidRPr="00F65579">
              <w:t xml:space="preserve">Finance Agency Trust – </w:t>
            </w:r>
            <w:r w:rsidRPr="00F65579">
              <w:rPr>
                <w:i/>
                <w:iCs/>
              </w:rPr>
              <w:t>Financial Management Act 1994</w:t>
            </w:r>
          </w:p>
        </w:tc>
        <w:tc>
          <w:tcPr>
            <w:tcW w:w="2480" w:type="dxa"/>
            <w:tcBorders>
              <w:top w:val="nil"/>
              <w:left w:val="nil"/>
              <w:bottom w:val="nil"/>
              <w:right w:val="nil"/>
            </w:tcBorders>
            <w:shd w:val="clear" w:color="auto" w:fill="DDDDDD"/>
          </w:tcPr>
          <w:p w14:paraId="0A81653C" w14:textId="77777777" w:rsidR="000C41A3" w:rsidRPr="00F65579" w:rsidRDefault="000C41A3" w:rsidP="00F730D8">
            <w:pPr>
              <w:pStyle w:val="Tabletext"/>
            </w:pPr>
            <w:r w:rsidRPr="00F65579">
              <w:t>To record the receipt of funds from client departments and agencies pending disbursement for fitout works, minor and major capital works, construction and construction related works and general projects undertaken on their behalf.</w:t>
            </w:r>
          </w:p>
        </w:tc>
      </w:tr>
      <w:tr w:rsidR="000C41A3" w:rsidRPr="00F65579" w14:paraId="758FF755" w14:textId="77777777" w:rsidTr="000C41A3">
        <w:trPr>
          <w:cantSplit/>
        </w:trPr>
        <w:tc>
          <w:tcPr>
            <w:tcW w:w="2038" w:type="dxa"/>
            <w:tcBorders>
              <w:top w:val="nil"/>
              <w:left w:val="nil"/>
              <w:bottom w:val="nil"/>
              <w:right w:val="nil"/>
            </w:tcBorders>
            <w:shd w:val="clear" w:color="auto" w:fill="FFFFFF" w:themeFill="background1"/>
          </w:tcPr>
          <w:p w14:paraId="4AA77D47" w14:textId="77777777" w:rsidR="000C41A3" w:rsidRPr="00F65579" w:rsidRDefault="000C41A3" w:rsidP="002C7E13">
            <w:pPr>
              <w:pStyle w:val="Tabletext"/>
              <w:keepNext/>
            </w:pPr>
            <w:r w:rsidRPr="00F65579">
              <w:lastRenderedPageBreak/>
              <w:t xml:space="preserve">HomesVic Trust – </w:t>
            </w:r>
            <w:r w:rsidRPr="00F65579">
              <w:rPr>
                <w:i/>
                <w:iCs/>
              </w:rPr>
              <w:t>Financial Management Act 1994</w:t>
            </w:r>
          </w:p>
        </w:tc>
        <w:tc>
          <w:tcPr>
            <w:tcW w:w="2480" w:type="dxa"/>
            <w:tcBorders>
              <w:top w:val="nil"/>
              <w:left w:val="nil"/>
              <w:bottom w:val="nil"/>
              <w:right w:val="nil"/>
            </w:tcBorders>
            <w:shd w:val="clear" w:color="auto" w:fill="DDDDDD"/>
          </w:tcPr>
          <w:p w14:paraId="167DDCE5" w14:textId="77777777" w:rsidR="000C41A3" w:rsidRPr="00F65579" w:rsidRDefault="000C41A3" w:rsidP="00F730D8">
            <w:pPr>
              <w:pStyle w:val="Tabletext"/>
            </w:pPr>
            <w:r w:rsidRPr="00F65579">
              <w:t>To record the receipt and disbursement of funds relating to the State’s shared equity scheme to support lower to moderate income first home buyers enter into home ownership.</w:t>
            </w:r>
          </w:p>
        </w:tc>
      </w:tr>
      <w:tr w:rsidR="000C41A3" w:rsidRPr="00F65579" w14:paraId="1C7E48DC" w14:textId="77777777" w:rsidTr="000C41A3">
        <w:trPr>
          <w:cantSplit/>
        </w:trPr>
        <w:tc>
          <w:tcPr>
            <w:tcW w:w="2038" w:type="dxa"/>
            <w:tcBorders>
              <w:top w:val="nil"/>
              <w:left w:val="nil"/>
              <w:bottom w:val="nil"/>
              <w:right w:val="nil"/>
            </w:tcBorders>
            <w:shd w:val="clear" w:color="auto" w:fill="FFFFFF" w:themeFill="background1"/>
          </w:tcPr>
          <w:p w14:paraId="2F107649" w14:textId="77777777" w:rsidR="000C41A3" w:rsidRPr="00F65579" w:rsidRDefault="000C41A3" w:rsidP="000C41A3">
            <w:pPr>
              <w:pStyle w:val="Tabletext"/>
              <w:keepNext/>
            </w:pPr>
            <w:r w:rsidRPr="00F65579">
              <w:t xml:space="preserve">Inter-departmental Transfer Trust – </w:t>
            </w:r>
            <w:r w:rsidRPr="00F65579">
              <w:rPr>
                <w:i/>
              </w:rPr>
              <w:t>Financial Management Act 1994</w:t>
            </w:r>
          </w:p>
        </w:tc>
        <w:tc>
          <w:tcPr>
            <w:tcW w:w="2480" w:type="dxa"/>
            <w:tcBorders>
              <w:top w:val="nil"/>
              <w:left w:val="nil"/>
              <w:bottom w:val="nil"/>
              <w:right w:val="nil"/>
            </w:tcBorders>
            <w:shd w:val="clear" w:color="auto" w:fill="DDDDDD"/>
          </w:tcPr>
          <w:p w14:paraId="2596927B" w14:textId="77777777" w:rsidR="000C41A3" w:rsidRPr="00F65579" w:rsidRDefault="000C41A3" w:rsidP="00F730D8">
            <w:pPr>
              <w:pStyle w:val="Tabletext"/>
              <w:rPr>
                <w:color w:val="000000"/>
              </w:rPr>
            </w:pPr>
            <w:r w:rsidRPr="00F65579">
              <w:t xml:space="preserve">To record inter-departmental transfers where no other trust arrangement exists. </w:t>
            </w:r>
          </w:p>
        </w:tc>
      </w:tr>
      <w:tr w:rsidR="000C41A3" w:rsidRPr="00F65579" w14:paraId="381B1E10" w14:textId="77777777" w:rsidTr="000C41A3">
        <w:trPr>
          <w:cantSplit/>
        </w:trPr>
        <w:tc>
          <w:tcPr>
            <w:tcW w:w="2038" w:type="dxa"/>
            <w:tcBorders>
              <w:top w:val="nil"/>
              <w:left w:val="nil"/>
              <w:bottom w:val="nil"/>
              <w:right w:val="nil"/>
            </w:tcBorders>
            <w:shd w:val="clear" w:color="auto" w:fill="FFFFFF" w:themeFill="background1"/>
          </w:tcPr>
          <w:p w14:paraId="33BDE109" w14:textId="77777777" w:rsidR="000C41A3" w:rsidRPr="00F65579" w:rsidRDefault="000C41A3" w:rsidP="000C41A3">
            <w:pPr>
              <w:pStyle w:val="Tabletext"/>
            </w:pPr>
            <w:r w:rsidRPr="00F65579">
              <w:t xml:space="preserve">Land Acquisition and Compensation Trust – </w:t>
            </w:r>
            <w:r w:rsidRPr="00F65579">
              <w:rPr>
                <w:i/>
                <w:iCs/>
              </w:rPr>
              <w:t>Land Acquisition and Compensation Act 1986</w:t>
            </w:r>
          </w:p>
        </w:tc>
        <w:tc>
          <w:tcPr>
            <w:tcW w:w="2480" w:type="dxa"/>
            <w:tcBorders>
              <w:top w:val="nil"/>
              <w:left w:val="nil"/>
              <w:bottom w:val="nil"/>
              <w:right w:val="nil"/>
            </w:tcBorders>
            <w:shd w:val="clear" w:color="auto" w:fill="DDDDDD"/>
          </w:tcPr>
          <w:p w14:paraId="166EEA31" w14:textId="77777777" w:rsidR="000C41A3" w:rsidRPr="00F65579" w:rsidRDefault="000C41A3" w:rsidP="000C41A3">
            <w:pPr>
              <w:pStyle w:val="Tabletext"/>
              <w:rPr>
                <w:color w:val="000000"/>
              </w:rPr>
            </w:pPr>
            <w:r w:rsidRPr="00F65579">
              <w:t>To hold land compensation monies where claimant not found.</w:t>
            </w:r>
          </w:p>
        </w:tc>
      </w:tr>
      <w:tr w:rsidR="000C41A3" w:rsidRPr="00F65579" w14:paraId="395F2368" w14:textId="77777777" w:rsidTr="000C41A3">
        <w:trPr>
          <w:cantSplit/>
        </w:trPr>
        <w:tc>
          <w:tcPr>
            <w:tcW w:w="2038" w:type="dxa"/>
            <w:tcBorders>
              <w:top w:val="nil"/>
              <w:left w:val="nil"/>
              <w:bottom w:val="nil"/>
              <w:right w:val="nil"/>
            </w:tcBorders>
            <w:shd w:val="clear" w:color="auto" w:fill="FFFFFF" w:themeFill="background1"/>
          </w:tcPr>
          <w:p w14:paraId="035D1180" w14:textId="77777777" w:rsidR="000C41A3" w:rsidRPr="00F65579" w:rsidRDefault="000C41A3" w:rsidP="000C41A3">
            <w:pPr>
              <w:pStyle w:val="Tabletext"/>
            </w:pPr>
            <w:r w:rsidRPr="00F65579">
              <w:t xml:space="preserve">Public Service Commuter Club Trust – </w:t>
            </w:r>
            <w:r w:rsidRPr="00F65579">
              <w:rPr>
                <w:i/>
                <w:iCs/>
              </w:rPr>
              <w:t>Financial Management Act 1994</w:t>
            </w:r>
          </w:p>
        </w:tc>
        <w:tc>
          <w:tcPr>
            <w:tcW w:w="2480" w:type="dxa"/>
            <w:tcBorders>
              <w:top w:val="nil"/>
              <w:left w:val="nil"/>
              <w:bottom w:val="nil"/>
              <w:right w:val="nil"/>
            </w:tcBorders>
            <w:shd w:val="clear" w:color="auto" w:fill="DDDDDD"/>
          </w:tcPr>
          <w:p w14:paraId="24750C21" w14:textId="77777777" w:rsidR="000C41A3" w:rsidRPr="00F65579" w:rsidRDefault="000C41A3" w:rsidP="000C41A3">
            <w:pPr>
              <w:pStyle w:val="Tabletext"/>
            </w:pPr>
            <w:r w:rsidRPr="00F65579">
              <w:t>To record the receipt and payment of amounts relating to the purchase of rail tickets and associated reimbursement from Club members.</w:t>
            </w:r>
          </w:p>
        </w:tc>
      </w:tr>
      <w:tr w:rsidR="000C41A3" w:rsidRPr="00F65579" w14:paraId="4D4C26C7" w14:textId="77777777" w:rsidTr="000C41A3">
        <w:trPr>
          <w:cantSplit/>
        </w:trPr>
        <w:tc>
          <w:tcPr>
            <w:tcW w:w="2038" w:type="dxa"/>
            <w:tcBorders>
              <w:top w:val="nil"/>
              <w:left w:val="nil"/>
              <w:bottom w:val="nil"/>
              <w:right w:val="nil"/>
            </w:tcBorders>
            <w:shd w:val="clear" w:color="auto" w:fill="FFFFFF" w:themeFill="background1"/>
          </w:tcPr>
          <w:p w14:paraId="11DE2952" w14:textId="77777777" w:rsidR="000C41A3" w:rsidRPr="00F65579" w:rsidRDefault="000C41A3" w:rsidP="000C41A3">
            <w:pPr>
              <w:pStyle w:val="Tabletext"/>
            </w:pPr>
            <w:r w:rsidRPr="00F65579">
              <w:t xml:space="preserve">Security Trust – </w:t>
            </w:r>
            <w:r w:rsidRPr="00F65579">
              <w:rPr>
                <w:i/>
                <w:iCs/>
              </w:rPr>
              <w:t>Financial Management Act 1994</w:t>
            </w:r>
          </w:p>
        </w:tc>
        <w:tc>
          <w:tcPr>
            <w:tcW w:w="2480" w:type="dxa"/>
            <w:tcBorders>
              <w:top w:val="nil"/>
              <w:left w:val="nil"/>
              <w:bottom w:val="nil"/>
              <w:right w:val="nil"/>
            </w:tcBorders>
            <w:shd w:val="clear" w:color="auto" w:fill="DDDDDD"/>
          </w:tcPr>
          <w:p w14:paraId="12E3EEC8" w14:textId="77777777" w:rsidR="000C41A3" w:rsidRPr="00F65579" w:rsidRDefault="000C41A3" w:rsidP="000C41A3">
            <w:pPr>
              <w:pStyle w:val="Tabletext"/>
            </w:pPr>
            <w:r w:rsidRPr="00F65579">
              <w:t>To hold securities lodged by contractors to various departments as a guarantee of satisfactorily fulfilling contractual obligations.</w:t>
            </w:r>
          </w:p>
        </w:tc>
      </w:tr>
      <w:tr w:rsidR="000C41A3" w:rsidRPr="00F65579" w14:paraId="59D5E2E9" w14:textId="77777777" w:rsidTr="000C41A3">
        <w:trPr>
          <w:cantSplit/>
        </w:trPr>
        <w:tc>
          <w:tcPr>
            <w:tcW w:w="2038" w:type="dxa"/>
            <w:tcBorders>
              <w:top w:val="nil"/>
              <w:left w:val="nil"/>
              <w:bottom w:val="nil"/>
              <w:right w:val="nil"/>
            </w:tcBorders>
            <w:shd w:val="clear" w:color="auto" w:fill="FFFFFF" w:themeFill="background1"/>
          </w:tcPr>
          <w:p w14:paraId="7D787C00" w14:textId="77777777" w:rsidR="000C41A3" w:rsidRPr="00F65579" w:rsidRDefault="000C41A3" w:rsidP="000C41A3">
            <w:pPr>
              <w:pStyle w:val="Tabletext"/>
            </w:pPr>
            <w:r w:rsidRPr="00F65579">
              <w:t xml:space="preserve">Sheep And Goat Compensation Fund – </w:t>
            </w:r>
            <w:r w:rsidRPr="00F65579">
              <w:rPr>
                <w:i/>
              </w:rPr>
              <w:t>Livestock Disease Control Act 1994</w:t>
            </w:r>
          </w:p>
        </w:tc>
        <w:tc>
          <w:tcPr>
            <w:tcW w:w="2480" w:type="dxa"/>
            <w:tcBorders>
              <w:top w:val="nil"/>
              <w:left w:val="nil"/>
              <w:bottom w:val="nil"/>
              <w:right w:val="nil"/>
            </w:tcBorders>
            <w:shd w:val="clear" w:color="auto" w:fill="DDDDDD"/>
          </w:tcPr>
          <w:p w14:paraId="123A18CB" w14:textId="77777777" w:rsidR="000C41A3" w:rsidRPr="00F65579" w:rsidRDefault="000C41A3" w:rsidP="000C41A3">
            <w:pPr>
              <w:pStyle w:val="Tabletext"/>
            </w:pPr>
            <w:r w:rsidRPr="00F65579">
              <w:t>To receive stamp duties paid by agents relating to sale of sheep and goats, and fines and monies received from the Commonwealth; and make payments including compensation claims from graziers, and costs of transportation and destruction of condemned sheep and goats.</w:t>
            </w:r>
          </w:p>
        </w:tc>
      </w:tr>
      <w:tr w:rsidR="000C41A3" w:rsidRPr="00F65579" w14:paraId="39FAD76C" w14:textId="77777777" w:rsidTr="000C41A3">
        <w:trPr>
          <w:cantSplit/>
        </w:trPr>
        <w:tc>
          <w:tcPr>
            <w:tcW w:w="2038" w:type="dxa"/>
            <w:tcBorders>
              <w:top w:val="nil"/>
              <w:left w:val="nil"/>
              <w:bottom w:val="nil"/>
              <w:right w:val="nil"/>
            </w:tcBorders>
            <w:shd w:val="clear" w:color="auto" w:fill="FFFFFF" w:themeFill="background1"/>
          </w:tcPr>
          <w:p w14:paraId="7D6EE333" w14:textId="77777777" w:rsidR="000C41A3" w:rsidRPr="00F65579" w:rsidRDefault="000C41A3" w:rsidP="000C41A3">
            <w:pPr>
              <w:pStyle w:val="Tabletext"/>
            </w:pPr>
            <w:r w:rsidRPr="00F65579">
              <w:t xml:space="preserve">Swine Compensation Trust – </w:t>
            </w:r>
            <w:r w:rsidRPr="00F65579">
              <w:rPr>
                <w:i/>
              </w:rPr>
              <w:t>Livestock Disease Control Act 1994</w:t>
            </w:r>
          </w:p>
        </w:tc>
        <w:tc>
          <w:tcPr>
            <w:tcW w:w="2480" w:type="dxa"/>
            <w:tcBorders>
              <w:top w:val="nil"/>
              <w:left w:val="nil"/>
              <w:bottom w:val="nil"/>
              <w:right w:val="nil"/>
            </w:tcBorders>
            <w:shd w:val="clear" w:color="auto" w:fill="DDDDDD"/>
          </w:tcPr>
          <w:p w14:paraId="220F2493" w14:textId="77777777" w:rsidR="000C41A3" w:rsidRPr="00F65579" w:rsidRDefault="000C41A3" w:rsidP="000C41A3">
            <w:pPr>
              <w:pStyle w:val="Tabletext"/>
            </w:pPr>
            <w:r w:rsidRPr="00F65579">
              <w:t>To receive stamp duties, penalties and other monies relating to the sale of pigs and to make payments including compensation claims and costs of transportation and destruction of condemned pigs.</w:t>
            </w:r>
          </w:p>
        </w:tc>
      </w:tr>
      <w:tr w:rsidR="000C41A3" w:rsidRPr="00F65579" w14:paraId="7121C51B" w14:textId="77777777" w:rsidTr="000C41A3">
        <w:trPr>
          <w:cantSplit/>
        </w:trPr>
        <w:tc>
          <w:tcPr>
            <w:tcW w:w="2038" w:type="dxa"/>
            <w:tcBorders>
              <w:top w:val="nil"/>
              <w:left w:val="nil"/>
              <w:bottom w:val="nil"/>
              <w:right w:val="nil"/>
            </w:tcBorders>
            <w:shd w:val="clear" w:color="auto" w:fill="FFFFFF" w:themeFill="background1"/>
          </w:tcPr>
          <w:p w14:paraId="672710AA" w14:textId="77777777" w:rsidR="000C41A3" w:rsidRPr="00F65579" w:rsidRDefault="000C41A3" w:rsidP="000C41A3">
            <w:pPr>
              <w:pStyle w:val="Tabletext"/>
            </w:pPr>
            <w:r w:rsidRPr="00F65579">
              <w:t xml:space="preserve">Treasury Trust – </w:t>
            </w:r>
            <w:r w:rsidRPr="00F65579">
              <w:rPr>
                <w:i/>
                <w:iCs/>
              </w:rPr>
              <w:t>Financial Management Act 1994</w:t>
            </w:r>
          </w:p>
        </w:tc>
        <w:tc>
          <w:tcPr>
            <w:tcW w:w="2480" w:type="dxa"/>
            <w:tcBorders>
              <w:top w:val="nil"/>
              <w:left w:val="nil"/>
              <w:bottom w:val="nil"/>
              <w:right w:val="nil"/>
            </w:tcBorders>
            <w:shd w:val="clear" w:color="auto" w:fill="DDDDDD"/>
          </w:tcPr>
          <w:p w14:paraId="60B74011" w14:textId="77777777" w:rsidR="000C41A3" w:rsidRPr="00F65579" w:rsidRDefault="000C41A3" w:rsidP="000C41A3">
            <w:pPr>
              <w:pStyle w:val="Tabletext"/>
            </w:pPr>
            <w:r w:rsidRPr="00F65579">
              <w:t>To record, on behalf of the State, the receipt and disbursement of unclaimed and unidentified monies and other funds held in trust.</w:t>
            </w:r>
          </w:p>
        </w:tc>
      </w:tr>
      <w:tr w:rsidR="000C41A3" w:rsidRPr="00F65579" w14:paraId="338D7DB3" w14:textId="77777777" w:rsidTr="000C41A3">
        <w:trPr>
          <w:cantSplit/>
        </w:trPr>
        <w:tc>
          <w:tcPr>
            <w:tcW w:w="2038" w:type="dxa"/>
            <w:tcBorders>
              <w:top w:val="nil"/>
              <w:left w:val="nil"/>
              <w:bottom w:val="nil"/>
              <w:right w:val="nil"/>
            </w:tcBorders>
            <w:shd w:val="clear" w:color="auto" w:fill="FFFFFF" w:themeFill="background1"/>
          </w:tcPr>
          <w:p w14:paraId="3793A375" w14:textId="77777777" w:rsidR="000C41A3" w:rsidRPr="00F65579" w:rsidRDefault="000C41A3" w:rsidP="000C41A3">
            <w:pPr>
              <w:pStyle w:val="Tabletext"/>
            </w:pPr>
            <w:r w:rsidRPr="00F65579">
              <w:t xml:space="preserve">Vehicle Lease Trust – </w:t>
            </w:r>
            <w:r w:rsidRPr="00F65579">
              <w:rPr>
                <w:i/>
                <w:iCs/>
              </w:rPr>
              <w:t>Financial Management Act 1994</w:t>
            </w:r>
          </w:p>
        </w:tc>
        <w:tc>
          <w:tcPr>
            <w:tcW w:w="2480" w:type="dxa"/>
            <w:tcBorders>
              <w:top w:val="nil"/>
              <w:left w:val="nil"/>
              <w:bottom w:val="nil"/>
              <w:right w:val="nil"/>
            </w:tcBorders>
            <w:shd w:val="clear" w:color="auto" w:fill="DDDDDD"/>
          </w:tcPr>
          <w:p w14:paraId="35F282B7" w14:textId="77777777" w:rsidR="000C41A3" w:rsidRPr="00F65579" w:rsidRDefault="000C41A3" w:rsidP="000C41A3">
            <w:pPr>
              <w:pStyle w:val="Tabletext"/>
            </w:pPr>
            <w:r w:rsidRPr="00F65579">
              <w:t>To record transactions relating to the Government's vehicle pool and fleet management operations.</w:t>
            </w:r>
          </w:p>
        </w:tc>
      </w:tr>
      <w:tr w:rsidR="000C41A3" w:rsidRPr="00F65579" w14:paraId="0C57D61C" w14:textId="77777777" w:rsidTr="000C41A3">
        <w:trPr>
          <w:cantSplit/>
        </w:trPr>
        <w:tc>
          <w:tcPr>
            <w:tcW w:w="2038" w:type="dxa"/>
            <w:tcBorders>
              <w:top w:val="nil"/>
              <w:left w:val="nil"/>
              <w:bottom w:val="nil"/>
              <w:right w:val="nil"/>
            </w:tcBorders>
            <w:shd w:val="clear" w:color="auto" w:fill="FFFFFF" w:themeFill="background1"/>
          </w:tcPr>
          <w:p w14:paraId="561BFFFC" w14:textId="77777777" w:rsidR="000C41A3" w:rsidRPr="00F65579" w:rsidRDefault="000C41A3" w:rsidP="002C7E13">
            <w:pPr>
              <w:pStyle w:val="Tabletext"/>
              <w:keepNext/>
            </w:pPr>
            <w:r w:rsidRPr="00F65579">
              <w:t xml:space="preserve">Victorian Natural Disasters Relief Account – </w:t>
            </w:r>
            <w:r w:rsidRPr="00F65579">
              <w:rPr>
                <w:i/>
                <w:iCs/>
              </w:rPr>
              <w:t>Financial Management Act 1994</w:t>
            </w:r>
          </w:p>
        </w:tc>
        <w:tc>
          <w:tcPr>
            <w:tcW w:w="2480" w:type="dxa"/>
            <w:tcBorders>
              <w:top w:val="nil"/>
              <w:left w:val="nil"/>
              <w:bottom w:val="nil"/>
              <w:right w:val="nil"/>
            </w:tcBorders>
            <w:shd w:val="clear" w:color="auto" w:fill="DDDDDD"/>
          </w:tcPr>
          <w:p w14:paraId="0B385D16" w14:textId="77777777" w:rsidR="000C41A3" w:rsidRPr="00F65579" w:rsidRDefault="000C41A3" w:rsidP="00F730D8">
            <w:pPr>
              <w:pStyle w:val="Tabletext"/>
            </w:pPr>
            <w:r w:rsidRPr="00F65579">
              <w:t>To record the receipt and disbursement of funds in connection with natural disasters in Victoria.</w:t>
            </w:r>
          </w:p>
        </w:tc>
      </w:tr>
      <w:tr w:rsidR="000C41A3" w:rsidRPr="00F65579" w14:paraId="5BAAEAD9" w14:textId="77777777" w:rsidTr="000C41A3">
        <w:trPr>
          <w:cantSplit/>
        </w:trPr>
        <w:tc>
          <w:tcPr>
            <w:tcW w:w="2038" w:type="dxa"/>
            <w:tcBorders>
              <w:top w:val="nil"/>
              <w:left w:val="nil"/>
              <w:bottom w:val="nil"/>
              <w:right w:val="nil"/>
            </w:tcBorders>
            <w:shd w:val="clear" w:color="auto" w:fill="FFFFFF" w:themeFill="background1"/>
          </w:tcPr>
          <w:p w14:paraId="20BD9DBB" w14:textId="77777777" w:rsidR="000C41A3" w:rsidRPr="00F65579" w:rsidRDefault="000C41A3" w:rsidP="002C7E13">
            <w:pPr>
              <w:pStyle w:val="Tabletext"/>
              <w:keepNext/>
            </w:pPr>
            <w:r w:rsidRPr="00F65579">
              <w:t xml:space="preserve">Victorian Social Housing Growth Fund – </w:t>
            </w:r>
            <w:r w:rsidRPr="00F65579">
              <w:rPr>
                <w:i/>
                <w:iCs/>
              </w:rPr>
              <w:t>Financial Management Act 1994</w:t>
            </w:r>
          </w:p>
        </w:tc>
        <w:tc>
          <w:tcPr>
            <w:tcW w:w="2480" w:type="dxa"/>
            <w:tcBorders>
              <w:top w:val="nil"/>
              <w:left w:val="nil"/>
              <w:bottom w:val="nil"/>
              <w:right w:val="nil"/>
            </w:tcBorders>
            <w:shd w:val="clear" w:color="auto" w:fill="DDDDDD"/>
          </w:tcPr>
          <w:p w14:paraId="2558D332" w14:textId="77777777" w:rsidR="000C41A3" w:rsidRPr="00F65579" w:rsidRDefault="000C41A3" w:rsidP="000C41A3">
            <w:pPr>
              <w:pStyle w:val="Tabletext"/>
            </w:pPr>
            <w:r w:rsidRPr="00F65579">
              <w:t>To record the receipt of capital funds and investment revenues pending disbursement of such revenues to increase the supply of social housing either directly through dedicated construction of social and affordable housing or by subsidising rental properties in the private market.</w:t>
            </w:r>
          </w:p>
        </w:tc>
      </w:tr>
      <w:tr w:rsidR="000C41A3" w:rsidRPr="00F65579" w14:paraId="7A5FB813" w14:textId="77777777" w:rsidTr="000C41A3">
        <w:trPr>
          <w:cantSplit/>
        </w:trPr>
        <w:tc>
          <w:tcPr>
            <w:tcW w:w="2038" w:type="dxa"/>
            <w:tcBorders>
              <w:top w:val="nil"/>
              <w:left w:val="nil"/>
              <w:bottom w:val="nil"/>
              <w:right w:val="nil"/>
            </w:tcBorders>
            <w:shd w:val="clear" w:color="auto" w:fill="FFFFFF" w:themeFill="background1"/>
          </w:tcPr>
          <w:p w14:paraId="47005DD3" w14:textId="77777777" w:rsidR="000C41A3" w:rsidRPr="00F65579" w:rsidRDefault="000C41A3" w:rsidP="000C41A3">
            <w:pPr>
              <w:pStyle w:val="Tabletext"/>
            </w:pPr>
            <w:r w:rsidRPr="00F65579">
              <w:t>Victorian Transport Fund</w:t>
            </w:r>
            <w:r w:rsidRPr="00F65579">
              <w:rPr>
                <w:rFonts w:ascii="Calibri" w:hAnsi="Calibri" w:cs="Calibri"/>
              </w:rPr>
              <w:t> </w:t>
            </w:r>
            <w:r w:rsidRPr="00F65579">
              <w:t xml:space="preserve">– </w:t>
            </w:r>
            <w:r w:rsidRPr="00F65579">
              <w:rPr>
                <w:i/>
              </w:rPr>
              <w:t>Delivering Victorian Infrastructure (Port of Melbourne Lease Transaction) Act 2016</w:t>
            </w:r>
          </w:p>
        </w:tc>
        <w:tc>
          <w:tcPr>
            <w:tcW w:w="2480" w:type="dxa"/>
            <w:tcBorders>
              <w:top w:val="nil"/>
              <w:left w:val="nil"/>
              <w:bottom w:val="nil"/>
              <w:right w:val="nil"/>
            </w:tcBorders>
            <w:shd w:val="clear" w:color="auto" w:fill="DDDDDD"/>
          </w:tcPr>
          <w:p w14:paraId="741C3D11" w14:textId="77777777" w:rsidR="000C41A3" w:rsidRPr="00F65579" w:rsidRDefault="000C41A3" w:rsidP="000C41A3">
            <w:pPr>
              <w:pStyle w:val="Tabletext"/>
            </w:pPr>
            <w:r w:rsidRPr="00F65579">
              <w:t>To fund infrastructure projects for or in relation to public transport, roads, rail, the movement of freight, ports or other infrastructure (including regional infrastructure).</w:t>
            </w:r>
          </w:p>
        </w:tc>
      </w:tr>
    </w:tbl>
    <w:p w14:paraId="45259754" w14:textId="77777777" w:rsidR="000C41A3" w:rsidRPr="00F65579" w:rsidRDefault="000C41A3" w:rsidP="000C41A3"/>
    <w:p w14:paraId="4E2B570B" w14:textId="77777777" w:rsidR="000C41A3" w:rsidRPr="00F65579" w:rsidRDefault="000C41A3" w:rsidP="000C41A3"/>
    <w:p w14:paraId="6FB71F8E" w14:textId="77777777" w:rsidR="000C41A3" w:rsidRPr="00F65579" w:rsidRDefault="000C41A3" w:rsidP="000C41A3"/>
    <w:p w14:paraId="5F426D44"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1266AC16" w14:textId="77777777" w:rsidR="000C41A3" w:rsidRPr="00F65579" w:rsidRDefault="000C41A3" w:rsidP="000C41A3">
      <w:pPr>
        <w:pStyle w:val="Heading3numbered"/>
        <w:ind w:left="900"/>
      </w:pPr>
      <w:r w:rsidRPr="00F65579">
        <w:lastRenderedPageBreak/>
        <w:t>Trust account balances relating to trust accounts controlled and/or administered by the Department</w:t>
      </w:r>
    </w:p>
    <w:tbl>
      <w:tblPr>
        <w:tblStyle w:val="AnnualReportfinancialtable"/>
        <w:tblW w:w="4965" w:type="pct"/>
        <w:tblInd w:w="446" w:type="dxa"/>
        <w:tblLayout w:type="fixed"/>
        <w:tblLook w:val="02A0" w:firstRow="1" w:lastRow="0" w:firstColumn="1" w:lastColumn="0" w:noHBand="1" w:noVBand="0"/>
      </w:tblPr>
      <w:tblGrid>
        <w:gridCol w:w="4508"/>
        <w:gridCol w:w="1189"/>
        <w:gridCol w:w="1189"/>
        <w:gridCol w:w="1187"/>
        <w:gridCol w:w="1204"/>
        <w:gridCol w:w="1184"/>
        <w:gridCol w:w="1184"/>
        <w:gridCol w:w="1187"/>
        <w:gridCol w:w="1195"/>
      </w:tblGrid>
      <w:tr w:rsidR="000C41A3" w:rsidRPr="00F65579" w14:paraId="246CA83F"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14:paraId="07E48E6E"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700" w:type="pct"/>
            <w:gridSpan w:val="4"/>
          </w:tcPr>
          <w:p w14:paraId="6638BB8B" w14:textId="77777777" w:rsidR="000C41A3" w:rsidRPr="00F65579" w:rsidRDefault="000C41A3" w:rsidP="000C41A3">
            <w:pPr>
              <w:pStyle w:val="Tabletextheadingcentred"/>
            </w:pPr>
            <w:r w:rsidRPr="00F65579">
              <w:t>2019</w:t>
            </w:r>
          </w:p>
        </w:tc>
        <w:tc>
          <w:tcPr>
            <w:cnfStyle w:val="000001000000" w:firstRow="0" w:lastRow="0" w:firstColumn="0" w:lastColumn="0" w:oddVBand="0" w:evenVBand="1" w:oddHBand="0" w:evenHBand="0" w:firstRowFirstColumn="0" w:firstRowLastColumn="0" w:lastRowFirstColumn="0" w:lastRowLastColumn="0"/>
            <w:tcW w:w="1693" w:type="pct"/>
            <w:gridSpan w:val="4"/>
            <w:shd w:val="clear" w:color="auto" w:fill="E0E0E0"/>
          </w:tcPr>
          <w:p w14:paraId="297FBC6F" w14:textId="77777777" w:rsidR="000C41A3" w:rsidRPr="00F65579" w:rsidRDefault="000C41A3" w:rsidP="000C41A3">
            <w:pPr>
              <w:pStyle w:val="Tabletextheadingcentred"/>
            </w:pPr>
            <w:r w:rsidRPr="00F65579">
              <w:t>2018</w:t>
            </w:r>
          </w:p>
        </w:tc>
      </w:tr>
      <w:tr w:rsidR="000C41A3" w:rsidRPr="00F65579" w14:paraId="24491BAB" w14:textId="77777777" w:rsidTr="000C41A3">
        <w:tc>
          <w:tcPr>
            <w:cnfStyle w:val="001000000000" w:firstRow="0" w:lastRow="0" w:firstColumn="1" w:lastColumn="0" w:oddVBand="0" w:evenVBand="0" w:oddHBand="0" w:evenHBand="0" w:firstRowFirstColumn="0" w:firstRowLastColumn="0" w:lastRowFirstColumn="0" w:lastRowLastColumn="0"/>
            <w:tcW w:w="1607" w:type="pct"/>
            <w:shd w:val="clear" w:color="auto" w:fill="auto"/>
          </w:tcPr>
          <w:p w14:paraId="777F3C05" w14:textId="77777777" w:rsidR="000C41A3" w:rsidRPr="00F65579" w:rsidRDefault="000C41A3" w:rsidP="000C41A3">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700" w:type="pct"/>
            <w:gridSpan w:val="4"/>
            <w:shd w:val="clear" w:color="auto" w:fill="auto"/>
          </w:tcPr>
          <w:p w14:paraId="672E826D" w14:textId="77777777" w:rsidR="000C41A3" w:rsidRPr="00F65579" w:rsidRDefault="000C41A3" w:rsidP="000C41A3">
            <w:pPr>
              <w:pStyle w:val="Tabletextheadingcentred"/>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693" w:type="pct"/>
            <w:gridSpan w:val="4"/>
            <w:shd w:val="clear" w:color="auto" w:fill="auto"/>
          </w:tcPr>
          <w:p w14:paraId="7E4E7E1D" w14:textId="77777777" w:rsidR="000C41A3" w:rsidRPr="00F65579" w:rsidRDefault="000C41A3" w:rsidP="000C41A3">
            <w:pPr>
              <w:pStyle w:val="Tabletextheadingcentred"/>
              <w:spacing w:before="0" w:after="0"/>
              <w:rPr>
                <w:sz w:val="4"/>
              </w:rPr>
            </w:pPr>
          </w:p>
        </w:tc>
      </w:tr>
      <w:tr w:rsidR="000C41A3" w:rsidRPr="00F65579" w14:paraId="09230535"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23B72FC9"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424" w:type="pct"/>
          </w:tcPr>
          <w:p w14:paraId="45B1027E" w14:textId="77777777" w:rsidR="000C41A3" w:rsidRPr="00F65579" w:rsidRDefault="000C41A3" w:rsidP="000C41A3">
            <w:pPr>
              <w:pStyle w:val="Tabletextheadingright"/>
            </w:pPr>
            <w:r w:rsidRPr="00F65579">
              <w:t>Opening balance</w:t>
            </w:r>
          </w:p>
        </w:tc>
        <w:tc>
          <w:tcPr>
            <w:cnfStyle w:val="000001000000" w:firstRow="0" w:lastRow="0" w:firstColumn="0" w:lastColumn="0" w:oddVBand="0" w:evenVBand="1" w:oddHBand="0" w:evenHBand="0" w:firstRowFirstColumn="0" w:firstRowLastColumn="0" w:lastRowFirstColumn="0" w:lastRowLastColumn="0"/>
            <w:tcW w:w="424" w:type="pct"/>
          </w:tcPr>
          <w:p w14:paraId="32B978C3" w14:textId="77777777" w:rsidR="000C41A3" w:rsidRPr="00F65579" w:rsidRDefault="000C41A3" w:rsidP="000C41A3">
            <w:pPr>
              <w:pStyle w:val="Tabletextheadingright"/>
            </w:pPr>
            <w:r w:rsidRPr="00F65579">
              <w:t>Inflows</w:t>
            </w:r>
          </w:p>
        </w:tc>
        <w:tc>
          <w:tcPr>
            <w:cnfStyle w:val="000010000000" w:firstRow="0" w:lastRow="0" w:firstColumn="0" w:lastColumn="0" w:oddVBand="1" w:evenVBand="0" w:oddHBand="0" w:evenHBand="0" w:firstRowFirstColumn="0" w:firstRowLastColumn="0" w:lastRowFirstColumn="0" w:lastRowLastColumn="0"/>
            <w:tcW w:w="423" w:type="pct"/>
          </w:tcPr>
          <w:p w14:paraId="105A9447" w14:textId="77777777" w:rsidR="000C41A3" w:rsidRPr="00F65579" w:rsidRDefault="000C41A3" w:rsidP="000C41A3">
            <w:pPr>
              <w:pStyle w:val="Tabletextheadingright"/>
            </w:pPr>
            <w:r w:rsidRPr="00F65579">
              <w:t>Outflows</w:t>
            </w:r>
          </w:p>
        </w:tc>
        <w:tc>
          <w:tcPr>
            <w:cnfStyle w:val="000001000000" w:firstRow="0" w:lastRow="0" w:firstColumn="0" w:lastColumn="0" w:oddVBand="0" w:evenVBand="1" w:oddHBand="0" w:evenHBand="0" w:firstRowFirstColumn="0" w:firstRowLastColumn="0" w:lastRowFirstColumn="0" w:lastRowLastColumn="0"/>
            <w:tcW w:w="429" w:type="pct"/>
          </w:tcPr>
          <w:p w14:paraId="7DF72D8C" w14:textId="77777777" w:rsidR="000C41A3" w:rsidRPr="00F65579" w:rsidRDefault="000C41A3" w:rsidP="000C41A3">
            <w:pPr>
              <w:pStyle w:val="Tabletextheadingright"/>
            </w:pPr>
            <w:r w:rsidRPr="00F65579">
              <w:t>Closing balance</w:t>
            </w:r>
          </w:p>
        </w:tc>
        <w:tc>
          <w:tcPr>
            <w:cnfStyle w:val="000010000000" w:firstRow="0" w:lastRow="0" w:firstColumn="0" w:lastColumn="0" w:oddVBand="1" w:evenVBand="0" w:oddHBand="0" w:evenHBand="0" w:firstRowFirstColumn="0" w:firstRowLastColumn="0" w:lastRowFirstColumn="0" w:lastRowLastColumn="0"/>
            <w:tcW w:w="422" w:type="pct"/>
          </w:tcPr>
          <w:p w14:paraId="0E9B5830" w14:textId="77777777" w:rsidR="000C41A3" w:rsidRPr="00F65579" w:rsidRDefault="000C41A3" w:rsidP="000C41A3">
            <w:pPr>
              <w:pStyle w:val="Tabletextheadingright"/>
            </w:pPr>
            <w:r w:rsidRPr="00F65579">
              <w:t>Opening balance</w:t>
            </w:r>
          </w:p>
        </w:tc>
        <w:tc>
          <w:tcPr>
            <w:cnfStyle w:val="000001000000" w:firstRow="0" w:lastRow="0" w:firstColumn="0" w:lastColumn="0" w:oddVBand="0" w:evenVBand="1" w:oddHBand="0" w:evenHBand="0" w:firstRowFirstColumn="0" w:firstRowLastColumn="0" w:lastRowFirstColumn="0" w:lastRowLastColumn="0"/>
            <w:tcW w:w="422" w:type="pct"/>
          </w:tcPr>
          <w:p w14:paraId="7892D485" w14:textId="77777777" w:rsidR="000C41A3" w:rsidRPr="00F65579" w:rsidRDefault="000C41A3" w:rsidP="000C41A3">
            <w:pPr>
              <w:pStyle w:val="Tabletextheadingright"/>
            </w:pPr>
            <w:r w:rsidRPr="00F65579">
              <w:t>Inflows</w:t>
            </w:r>
          </w:p>
        </w:tc>
        <w:tc>
          <w:tcPr>
            <w:cnfStyle w:val="000010000000" w:firstRow="0" w:lastRow="0" w:firstColumn="0" w:lastColumn="0" w:oddVBand="1" w:evenVBand="0" w:oddHBand="0" w:evenHBand="0" w:firstRowFirstColumn="0" w:firstRowLastColumn="0" w:lastRowFirstColumn="0" w:lastRowLastColumn="0"/>
            <w:tcW w:w="423" w:type="pct"/>
          </w:tcPr>
          <w:p w14:paraId="33EFDD2A" w14:textId="77777777" w:rsidR="000C41A3" w:rsidRPr="00F65579" w:rsidRDefault="000C41A3" w:rsidP="000C41A3">
            <w:pPr>
              <w:pStyle w:val="Tabletextheadingright"/>
            </w:pPr>
            <w:r w:rsidRPr="00F65579">
              <w:t>Outflows</w:t>
            </w:r>
          </w:p>
        </w:tc>
        <w:tc>
          <w:tcPr>
            <w:cnfStyle w:val="000001000000" w:firstRow="0" w:lastRow="0" w:firstColumn="0" w:lastColumn="0" w:oddVBand="0" w:evenVBand="1" w:oddHBand="0" w:evenHBand="0" w:firstRowFirstColumn="0" w:firstRowLastColumn="0" w:lastRowFirstColumn="0" w:lastRowLastColumn="0"/>
            <w:tcW w:w="426" w:type="pct"/>
          </w:tcPr>
          <w:p w14:paraId="14046F00" w14:textId="77777777" w:rsidR="000C41A3" w:rsidRPr="00F65579" w:rsidRDefault="000C41A3" w:rsidP="000C41A3">
            <w:pPr>
              <w:pStyle w:val="Tabletextheadingright"/>
            </w:pPr>
            <w:r w:rsidRPr="00F65579">
              <w:t>Closing balance</w:t>
            </w:r>
          </w:p>
        </w:tc>
      </w:tr>
      <w:tr w:rsidR="000C41A3" w:rsidRPr="00F65579" w14:paraId="3D7441AA"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1F8B6A31" w14:textId="77777777" w:rsidR="000C41A3" w:rsidRPr="00F65579" w:rsidRDefault="000C41A3" w:rsidP="000C41A3">
            <w:pPr>
              <w:pStyle w:val="Tabletext"/>
              <w:spacing w:before="20" w:after="20"/>
              <w:rPr>
                <w:bCs/>
              </w:rPr>
            </w:pPr>
          </w:p>
        </w:tc>
        <w:tc>
          <w:tcPr>
            <w:cnfStyle w:val="000010000000" w:firstRow="0" w:lastRow="0" w:firstColumn="0" w:lastColumn="0" w:oddVBand="1" w:evenVBand="0" w:oddHBand="0" w:evenHBand="0" w:firstRowFirstColumn="0" w:firstRowLastColumn="0" w:lastRowFirstColumn="0" w:lastRowLastColumn="0"/>
            <w:tcW w:w="424" w:type="pct"/>
          </w:tcPr>
          <w:p w14:paraId="4275AC86" w14:textId="77777777" w:rsidR="000C41A3" w:rsidRPr="00F65579" w:rsidRDefault="000C41A3" w:rsidP="000C41A3">
            <w:pPr>
              <w:pStyle w:val="Tabletextheadingright"/>
              <w:spacing w:before="20" w:after="20"/>
            </w:pPr>
            <w:r w:rsidRPr="00F65579">
              <w:t>$’000</w:t>
            </w:r>
          </w:p>
        </w:tc>
        <w:tc>
          <w:tcPr>
            <w:cnfStyle w:val="000001000000" w:firstRow="0" w:lastRow="0" w:firstColumn="0" w:lastColumn="0" w:oddVBand="0" w:evenVBand="1" w:oddHBand="0" w:evenHBand="0" w:firstRowFirstColumn="0" w:firstRowLastColumn="0" w:lastRowFirstColumn="0" w:lastRowLastColumn="0"/>
            <w:tcW w:w="424" w:type="pct"/>
          </w:tcPr>
          <w:p w14:paraId="37685889" w14:textId="77777777" w:rsidR="000C41A3" w:rsidRPr="00F65579" w:rsidRDefault="000C41A3" w:rsidP="000C41A3">
            <w:pPr>
              <w:pStyle w:val="Tabletextheadingright"/>
              <w:spacing w:before="20" w:after="20"/>
            </w:pPr>
            <w:r w:rsidRPr="00F65579">
              <w:t>$’000</w:t>
            </w:r>
          </w:p>
        </w:tc>
        <w:tc>
          <w:tcPr>
            <w:cnfStyle w:val="000010000000" w:firstRow="0" w:lastRow="0" w:firstColumn="0" w:lastColumn="0" w:oddVBand="1" w:evenVBand="0" w:oddHBand="0" w:evenHBand="0" w:firstRowFirstColumn="0" w:firstRowLastColumn="0" w:lastRowFirstColumn="0" w:lastRowLastColumn="0"/>
            <w:tcW w:w="423" w:type="pct"/>
          </w:tcPr>
          <w:p w14:paraId="39196107" w14:textId="77777777" w:rsidR="000C41A3" w:rsidRPr="00F65579" w:rsidRDefault="000C41A3" w:rsidP="000C41A3">
            <w:pPr>
              <w:pStyle w:val="Tabletextheadingright"/>
              <w:spacing w:before="20" w:after="20"/>
            </w:pPr>
            <w:r w:rsidRPr="00F65579">
              <w:t>$’000</w:t>
            </w:r>
          </w:p>
        </w:tc>
        <w:tc>
          <w:tcPr>
            <w:cnfStyle w:val="000001000000" w:firstRow="0" w:lastRow="0" w:firstColumn="0" w:lastColumn="0" w:oddVBand="0" w:evenVBand="1" w:oddHBand="0" w:evenHBand="0" w:firstRowFirstColumn="0" w:firstRowLastColumn="0" w:lastRowFirstColumn="0" w:lastRowLastColumn="0"/>
            <w:tcW w:w="429" w:type="pct"/>
          </w:tcPr>
          <w:p w14:paraId="1DAC1A8B" w14:textId="77777777" w:rsidR="000C41A3" w:rsidRPr="00F65579" w:rsidRDefault="000C41A3" w:rsidP="000C41A3">
            <w:pPr>
              <w:pStyle w:val="Tabletextheadingright"/>
              <w:spacing w:before="20" w:after="20"/>
            </w:pPr>
            <w:r w:rsidRPr="00F65579">
              <w:t>$’000</w:t>
            </w:r>
          </w:p>
        </w:tc>
        <w:tc>
          <w:tcPr>
            <w:cnfStyle w:val="000010000000" w:firstRow="0" w:lastRow="0" w:firstColumn="0" w:lastColumn="0" w:oddVBand="1" w:evenVBand="0" w:oddHBand="0" w:evenHBand="0" w:firstRowFirstColumn="0" w:firstRowLastColumn="0" w:lastRowFirstColumn="0" w:lastRowLastColumn="0"/>
            <w:tcW w:w="422" w:type="pct"/>
          </w:tcPr>
          <w:p w14:paraId="6E830788" w14:textId="77777777" w:rsidR="000C41A3" w:rsidRPr="00F65579" w:rsidRDefault="000C41A3" w:rsidP="000C41A3">
            <w:pPr>
              <w:pStyle w:val="Tabletextheadingright"/>
              <w:spacing w:before="20" w:after="20"/>
            </w:pPr>
            <w:r w:rsidRPr="00F65579">
              <w:t>$’000</w:t>
            </w:r>
          </w:p>
        </w:tc>
        <w:tc>
          <w:tcPr>
            <w:cnfStyle w:val="000001000000" w:firstRow="0" w:lastRow="0" w:firstColumn="0" w:lastColumn="0" w:oddVBand="0" w:evenVBand="1" w:oddHBand="0" w:evenHBand="0" w:firstRowFirstColumn="0" w:firstRowLastColumn="0" w:lastRowFirstColumn="0" w:lastRowLastColumn="0"/>
            <w:tcW w:w="422" w:type="pct"/>
          </w:tcPr>
          <w:p w14:paraId="33C4DFB9" w14:textId="77777777" w:rsidR="000C41A3" w:rsidRPr="00F65579" w:rsidRDefault="000C41A3" w:rsidP="000C41A3">
            <w:pPr>
              <w:pStyle w:val="Tabletextheadingright"/>
              <w:spacing w:before="20" w:after="20"/>
            </w:pPr>
            <w:r w:rsidRPr="00F65579">
              <w:t>$’000</w:t>
            </w:r>
          </w:p>
        </w:tc>
        <w:tc>
          <w:tcPr>
            <w:cnfStyle w:val="000010000000" w:firstRow="0" w:lastRow="0" w:firstColumn="0" w:lastColumn="0" w:oddVBand="1" w:evenVBand="0" w:oddHBand="0" w:evenHBand="0" w:firstRowFirstColumn="0" w:firstRowLastColumn="0" w:lastRowFirstColumn="0" w:lastRowLastColumn="0"/>
            <w:tcW w:w="423" w:type="pct"/>
          </w:tcPr>
          <w:p w14:paraId="22C784AA" w14:textId="77777777" w:rsidR="000C41A3" w:rsidRPr="00F65579" w:rsidRDefault="000C41A3" w:rsidP="000C41A3">
            <w:pPr>
              <w:pStyle w:val="Tabletextheadingright"/>
              <w:spacing w:before="20" w:after="20"/>
            </w:pPr>
            <w:r w:rsidRPr="00F65579">
              <w:t>$’000</w:t>
            </w:r>
          </w:p>
        </w:tc>
        <w:tc>
          <w:tcPr>
            <w:cnfStyle w:val="000001000000" w:firstRow="0" w:lastRow="0" w:firstColumn="0" w:lastColumn="0" w:oddVBand="0" w:evenVBand="1" w:oddHBand="0" w:evenHBand="0" w:firstRowFirstColumn="0" w:firstRowLastColumn="0" w:lastRowFirstColumn="0" w:lastRowLastColumn="0"/>
            <w:tcW w:w="426" w:type="pct"/>
          </w:tcPr>
          <w:p w14:paraId="5B393A09" w14:textId="77777777" w:rsidR="000C41A3" w:rsidRPr="00F65579" w:rsidRDefault="000C41A3" w:rsidP="000C41A3">
            <w:pPr>
              <w:pStyle w:val="Tabletextheadingright"/>
              <w:spacing w:before="20" w:after="20"/>
            </w:pPr>
            <w:r w:rsidRPr="00F65579">
              <w:t>$’000</w:t>
            </w:r>
          </w:p>
        </w:tc>
      </w:tr>
      <w:tr w:rsidR="000C41A3" w:rsidRPr="00F65579" w14:paraId="70533909"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3007DACB" w14:textId="77777777" w:rsidR="000C41A3" w:rsidRPr="00F65579" w:rsidRDefault="000C41A3" w:rsidP="000C41A3">
            <w:pPr>
              <w:pStyle w:val="Tabletext"/>
              <w:spacing w:before="0" w:after="0"/>
              <w:rPr>
                <w:sz w:val="8"/>
              </w:rPr>
            </w:pPr>
          </w:p>
        </w:tc>
        <w:tc>
          <w:tcPr>
            <w:cnfStyle w:val="000010000000" w:firstRow="0" w:lastRow="0" w:firstColumn="0" w:lastColumn="0" w:oddVBand="1" w:evenVBand="0" w:oddHBand="0" w:evenHBand="0" w:firstRowFirstColumn="0" w:firstRowLastColumn="0" w:lastRowFirstColumn="0" w:lastRowLastColumn="0"/>
            <w:tcW w:w="424" w:type="pct"/>
          </w:tcPr>
          <w:p w14:paraId="386174E3" w14:textId="77777777" w:rsidR="000C41A3" w:rsidRPr="00F65579" w:rsidRDefault="000C41A3" w:rsidP="000C41A3">
            <w:pPr>
              <w:pStyle w:val="Tabletextright"/>
              <w:spacing w:before="0" w:after="0"/>
              <w:rPr>
                <w:sz w:val="8"/>
              </w:rPr>
            </w:pPr>
          </w:p>
        </w:tc>
        <w:tc>
          <w:tcPr>
            <w:cnfStyle w:val="000001000000" w:firstRow="0" w:lastRow="0" w:firstColumn="0" w:lastColumn="0" w:oddVBand="0" w:evenVBand="1" w:oddHBand="0" w:evenHBand="0" w:firstRowFirstColumn="0" w:firstRowLastColumn="0" w:lastRowFirstColumn="0" w:lastRowLastColumn="0"/>
            <w:tcW w:w="424" w:type="pct"/>
          </w:tcPr>
          <w:p w14:paraId="0DCE0BD3" w14:textId="77777777" w:rsidR="000C41A3" w:rsidRPr="00F65579" w:rsidRDefault="000C41A3" w:rsidP="000C41A3">
            <w:pPr>
              <w:pStyle w:val="Tabletextright"/>
              <w:spacing w:before="0" w:after="0"/>
              <w:rPr>
                <w:sz w:val="8"/>
              </w:rPr>
            </w:pPr>
          </w:p>
        </w:tc>
        <w:tc>
          <w:tcPr>
            <w:cnfStyle w:val="000010000000" w:firstRow="0" w:lastRow="0" w:firstColumn="0" w:lastColumn="0" w:oddVBand="1" w:evenVBand="0" w:oddHBand="0" w:evenHBand="0" w:firstRowFirstColumn="0" w:firstRowLastColumn="0" w:lastRowFirstColumn="0" w:lastRowLastColumn="0"/>
            <w:tcW w:w="423" w:type="pct"/>
          </w:tcPr>
          <w:p w14:paraId="34A84B96" w14:textId="77777777" w:rsidR="000C41A3" w:rsidRPr="00F65579" w:rsidRDefault="000C41A3" w:rsidP="000C41A3">
            <w:pPr>
              <w:pStyle w:val="Tabletextright"/>
              <w:spacing w:before="0" w:after="0"/>
              <w:rPr>
                <w:sz w:val="8"/>
              </w:rPr>
            </w:pPr>
          </w:p>
        </w:tc>
        <w:tc>
          <w:tcPr>
            <w:cnfStyle w:val="000001000000" w:firstRow="0" w:lastRow="0" w:firstColumn="0" w:lastColumn="0" w:oddVBand="0" w:evenVBand="1" w:oddHBand="0" w:evenHBand="0" w:firstRowFirstColumn="0" w:firstRowLastColumn="0" w:lastRowFirstColumn="0" w:lastRowLastColumn="0"/>
            <w:tcW w:w="429" w:type="pct"/>
          </w:tcPr>
          <w:p w14:paraId="37687A3B" w14:textId="77777777" w:rsidR="000C41A3" w:rsidRPr="00F65579" w:rsidRDefault="000C41A3" w:rsidP="000C41A3">
            <w:pPr>
              <w:pStyle w:val="Tabletextright"/>
              <w:spacing w:before="0" w:after="0"/>
              <w:rPr>
                <w:sz w:val="8"/>
              </w:rPr>
            </w:pPr>
          </w:p>
        </w:tc>
        <w:tc>
          <w:tcPr>
            <w:cnfStyle w:val="000010000000" w:firstRow="0" w:lastRow="0" w:firstColumn="0" w:lastColumn="0" w:oddVBand="1" w:evenVBand="0" w:oddHBand="0" w:evenHBand="0" w:firstRowFirstColumn="0" w:firstRowLastColumn="0" w:lastRowFirstColumn="0" w:lastRowLastColumn="0"/>
            <w:tcW w:w="422" w:type="pct"/>
          </w:tcPr>
          <w:p w14:paraId="3E2600E0" w14:textId="77777777" w:rsidR="000C41A3" w:rsidRPr="00F65579" w:rsidRDefault="000C41A3" w:rsidP="000C41A3">
            <w:pPr>
              <w:pStyle w:val="Tabletextright"/>
              <w:spacing w:before="0" w:after="0"/>
              <w:rPr>
                <w:sz w:val="8"/>
              </w:rPr>
            </w:pPr>
          </w:p>
        </w:tc>
        <w:tc>
          <w:tcPr>
            <w:cnfStyle w:val="000001000000" w:firstRow="0" w:lastRow="0" w:firstColumn="0" w:lastColumn="0" w:oddVBand="0" w:evenVBand="1" w:oddHBand="0" w:evenHBand="0" w:firstRowFirstColumn="0" w:firstRowLastColumn="0" w:lastRowFirstColumn="0" w:lastRowLastColumn="0"/>
            <w:tcW w:w="422" w:type="pct"/>
          </w:tcPr>
          <w:p w14:paraId="52FC6A3D" w14:textId="77777777" w:rsidR="000C41A3" w:rsidRPr="00F65579" w:rsidRDefault="000C41A3" w:rsidP="000C41A3">
            <w:pPr>
              <w:pStyle w:val="Tabletextright"/>
              <w:spacing w:before="0" w:after="0"/>
              <w:rPr>
                <w:sz w:val="8"/>
              </w:rPr>
            </w:pPr>
          </w:p>
        </w:tc>
        <w:tc>
          <w:tcPr>
            <w:cnfStyle w:val="000010000000" w:firstRow="0" w:lastRow="0" w:firstColumn="0" w:lastColumn="0" w:oddVBand="1" w:evenVBand="0" w:oddHBand="0" w:evenHBand="0" w:firstRowFirstColumn="0" w:firstRowLastColumn="0" w:lastRowFirstColumn="0" w:lastRowLastColumn="0"/>
            <w:tcW w:w="423" w:type="pct"/>
          </w:tcPr>
          <w:p w14:paraId="38849056" w14:textId="77777777" w:rsidR="000C41A3" w:rsidRPr="00F65579" w:rsidRDefault="000C41A3" w:rsidP="000C41A3">
            <w:pPr>
              <w:pStyle w:val="Tabletextright"/>
              <w:spacing w:before="0" w:after="0"/>
              <w:rPr>
                <w:sz w:val="8"/>
              </w:rPr>
            </w:pPr>
          </w:p>
        </w:tc>
        <w:tc>
          <w:tcPr>
            <w:cnfStyle w:val="000001000000" w:firstRow="0" w:lastRow="0" w:firstColumn="0" w:lastColumn="0" w:oddVBand="0" w:evenVBand="1" w:oddHBand="0" w:evenHBand="0" w:firstRowFirstColumn="0" w:firstRowLastColumn="0" w:lastRowFirstColumn="0" w:lastRowLastColumn="0"/>
            <w:tcW w:w="426" w:type="pct"/>
          </w:tcPr>
          <w:p w14:paraId="50A1F57A" w14:textId="77777777" w:rsidR="000C41A3" w:rsidRPr="00F65579" w:rsidRDefault="000C41A3" w:rsidP="000C41A3">
            <w:pPr>
              <w:pStyle w:val="Tabletextright"/>
              <w:spacing w:before="0" w:after="0"/>
              <w:rPr>
                <w:sz w:val="8"/>
              </w:rPr>
            </w:pPr>
          </w:p>
        </w:tc>
      </w:tr>
      <w:tr w:rsidR="000C41A3" w:rsidRPr="00F65579" w14:paraId="6FBFF30A"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43C007CE" w14:textId="77777777" w:rsidR="000C41A3" w:rsidRPr="00F65579" w:rsidRDefault="000C41A3" w:rsidP="000C41A3">
            <w:pPr>
              <w:pStyle w:val="Tabletextbold"/>
            </w:pPr>
            <w:r w:rsidRPr="00F65579">
              <w:t>Controlled trusts</w:t>
            </w:r>
          </w:p>
        </w:tc>
        <w:tc>
          <w:tcPr>
            <w:cnfStyle w:val="000010000000" w:firstRow="0" w:lastRow="0" w:firstColumn="0" w:lastColumn="0" w:oddVBand="1" w:evenVBand="0" w:oddHBand="0" w:evenHBand="0" w:firstRowFirstColumn="0" w:firstRowLastColumn="0" w:lastRowFirstColumn="0" w:lastRowLastColumn="0"/>
            <w:tcW w:w="424" w:type="pct"/>
          </w:tcPr>
          <w:p w14:paraId="38F8354A"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4" w:type="pct"/>
          </w:tcPr>
          <w:p w14:paraId="25212E5A" w14:textId="77777777" w:rsidR="000C41A3" w:rsidRPr="00F65579" w:rsidRDefault="000C41A3" w:rsidP="000C41A3">
            <w:pPr>
              <w:pStyle w:val="Tabletextright"/>
              <w:spacing w:before="20" w:after="20"/>
            </w:pPr>
          </w:p>
        </w:tc>
        <w:tc>
          <w:tcPr>
            <w:cnfStyle w:val="000010000000" w:firstRow="0" w:lastRow="0" w:firstColumn="0" w:lastColumn="0" w:oddVBand="1" w:evenVBand="0" w:oddHBand="0" w:evenHBand="0" w:firstRowFirstColumn="0" w:firstRowLastColumn="0" w:lastRowFirstColumn="0" w:lastRowLastColumn="0"/>
            <w:tcW w:w="423" w:type="pct"/>
          </w:tcPr>
          <w:p w14:paraId="04FBFDB4"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9" w:type="pct"/>
          </w:tcPr>
          <w:p w14:paraId="52408F0C" w14:textId="77777777" w:rsidR="000C41A3" w:rsidRPr="00F65579" w:rsidRDefault="000C41A3" w:rsidP="000C41A3">
            <w:pPr>
              <w:pStyle w:val="Tabletextright"/>
              <w:spacing w:before="20" w:after="20"/>
            </w:pPr>
          </w:p>
        </w:tc>
        <w:tc>
          <w:tcPr>
            <w:cnfStyle w:val="000010000000" w:firstRow="0" w:lastRow="0" w:firstColumn="0" w:lastColumn="0" w:oddVBand="1" w:evenVBand="0" w:oddHBand="0" w:evenHBand="0" w:firstRowFirstColumn="0" w:firstRowLastColumn="0" w:lastRowFirstColumn="0" w:lastRowLastColumn="0"/>
            <w:tcW w:w="422" w:type="pct"/>
          </w:tcPr>
          <w:p w14:paraId="11BCA318"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2" w:type="pct"/>
          </w:tcPr>
          <w:p w14:paraId="0CC97A22" w14:textId="77777777" w:rsidR="000C41A3" w:rsidRPr="00F65579" w:rsidRDefault="000C41A3" w:rsidP="000C41A3">
            <w:pPr>
              <w:pStyle w:val="Tabletextright"/>
              <w:spacing w:before="20" w:after="20"/>
            </w:pPr>
          </w:p>
        </w:tc>
        <w:tc>
          <w:tcPr>
            <w:cnfStyle w:val="000010000000" w:firstRow="0" w:lastRow="0" w:firstColumn="0" w:lastColumn="0" w:oddVBand="1" w:evenVBand="0" w:oddHBand="0" w:evenHBand="0" w:firstRowFirstColumn="0" w:firstRowLastColumn="0" w:lastRowFirstColumn="0" w:lastRowLastColumn="0"/>
            <w:tcW w:w="423" w:type="pct"/>
          </w:tcPr>
          <w:p w14:paraId="285F167C"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6" w:type="pct"/>
          </w:tcPr>
          <w:p w14:paraId="62EE6C5C" w14:textId="77777777" w:rsidR="000C41A3" w:rsidRPr="00F65579" w:rsidRDefault="000C41A3" w:rsidP="000C41A3">
            <w:pPr>
              <w:pStyle w:val="Tabletextright"/>
              <w:spacing w:before="20" w:after="20"/>
            </w:pPr>
          </w:p>
        </w:tc>
      </w:tr>
      <w:tr w:rsidR="000C41A3" w:rsidRPr="00F65579" w14:paraId="2E240E42"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31DBBCDF" w14:textId="77777777" w:rsidR="000C41A3" w:rsidRPr="00F65579" w:rsidRDefault="000C41A3" w:rsidP="000C41A3">
            <w:pPr>
              <w:pStyle w:val="Tabletext"/>
              <w:spacing w:before="20" w:after="20"/>
              <w:rPr>
                <w:vertAlign w:val="superscript"/>
              </w:rPr>
            </w:pPr>
            <w:r w:rsidRPr="00F65579">
              <w:t>Finance Agency Trust</w:t>
            </w:r>
            <w:r w:rsidRPr="00F65579">
              <w:rPr>
                <w:vertAlign w:val="superscript"/>
              </w:rPr>
              <w:t>(a)</w:t>
            </w:r>
          </w:p>
        </w:tc>
        <w:tc>
          <w:tcPr>
            <w:cnfStyle w:val="000010000000" w:firstRow="0" w:lastRow="0" w:firstColumn="0" w:lastColumn="0" w:oddVBand="1" w:evenVBand="0" w:oddHBand="0" w:evenHBand="0" w:firstRowFirstColumn="0" w:firstRowLastColumn="0" w:lastRowFirstColumn="0" w:lastRowLastColumn="0"/>
            <w:tcW w:w="424" w:type="pct"/>
          </w:tcPr>
          <w:p w14:paraId="55E982C3" w14:textId="77777777" w:rsidR="000C41A3" w:rsidRPr="00F65579" w:rsidRDefault="000C41A3" w:rsidP="000C41A3">
            <w:pPr>
              <w:pStyle w:val="Tabletextright"/>
              <w:spacing w:before="20" w:after="20"/>
            </w:pPr>
            <w:r w:rsidRPr="00F65579">
              <w:t>8 363</w:t>
            </w:r>
          </w:p>
        </w:tc>
        <w:tc>
          <w:tcPr>
            <w:cnfStyle w:val="000001000000" w:firstRow="0" w:lastRow="0" w:firstColumn="0" w:lastColumn="0" w:oddVBand="0" w:evenVBand="1" w:oddHBand="0" w:evenHBand="0" w:firstRowFirstColumn="0" w:firstRowLastColumn="0" w:lastRowFirstColumn="0" w:lastRowLastColumn="0"/>
            <w:tcW w:w="424" w:type="pct"/>
          </w:tcPr>
          <w:p w14:paraId="7A4A652D" w14:textId="77777777" w:rsidR="000C41A3" w:rsidRPr="00F65579" w:rsidRDefault="000C41A3" w:rsidP="000C41A3">
            <w:pPr>
              <w:pStyle w:val="Tabletextright"/>
              <w:spacing w:before="20" w:after="20"/>
            </w:pPr>
            <w:r w:rsidRPr="00F65579">
              <w:t>16 808</w:t>
            </w:r>
          </w:p>
        </w:tc>
        <w:tc>
          <w:tcPr>
            <w:cnfStyle w:val="000010000000" w:firstRow="0" w:lastRow="0" w:firstColumn="0" w:lastColumn="0" w:oddVBand="1" w:evenVBand="0" w:oddHBand="0" w:evenHBand="0" w:firstRowFirstColumn="0" w:firstRowLastColumn="0" w:lastRowFirstColumn="0" w:lastRowLastColumn="0"/>
            <w:tcW w:w="423" w:type="pct"/>
          </w:tcPr>
          <w:p w14:paraId="13187699" w14:textId="77777777" w:rsidR="000C41A3" w:rsidRPr="00F65579" w:rsidRDefault="000C41A3" w:rsidP="000C41A3">
            <w:pPr>
              <w:pStyle w:val="Tabletextright"/>
              <w:spacing w:before="20" w:after="20"/>
            </w:pPr>
            <w:r w:rsidRPr="00F65579">
              <w:t>(12 830)</w:t>
            </w:r>
          </w:p>
        </w:tc>
        <w:tc>
          <w:tcPr>
            <w:cnfStyle w:val="000001000000" w:firstRow="0" w:lastRow="0" w:firstColumn="0" w:lastColumn="0" w:oddVBand="0" w:evenVBand="1" w:oddHBand="0" w:evenHBand="0" w:firstRowFirstColumn="0" w:firstRowLastColumn="0" w:lastRowFirstColumn="0" w:lastRowLastColumn="0"/>
            <w:tcW w:w="429" w:type="pct"/>
          </w:tcPr>
          <w:p w14:paraId="2C8A79D0" w14:textId="77777777" w:rsidR="000C41A3" w:rsidRPr="00F65579" w:rsidRDefault="000C41A3" w:rsidP="000C41A3">
            <w:pPr>
              <w:pStyle w:val="Tabletextright"/>
              <w:spacing w:before="20" w:after="20"/>
            </w:pPr>
            <w:r w:rsidRPr="00F65579">
              <w:t>12 341</w:t>
            </w:r>
          </w:p>
        </w:tc>
        <w:tc>
          <w:tcPr>
            <w:cnfStyle w:val="000010000000" w:firstRow="0" w:lastRow="0" w:firstColumn="0" w:lastColumn="0" w:oddVBand="1" w:evenVBand="0" w:oddHBand="0" w:evenHBand="0" w:firstRowFirstColumn="0" w:firstRowLastColumn="0" w:lastRowFirstColumn="0" w:lastRowLastColumn="0"/>
            <w:tcW w:w="422" w:type="pct"/>
          </w:tcPr>
          <w:p w14:paraId="576FFD2C" w14:textId="77777777" w:rsidR="000C41A3" w:rsidRPr="00F65579" w:rsidRDefault="000C41A3" w:rsidP="000C41A3">
            <w:pPr>
              <w:pStyle w:val="Tabletextright"/>
              <w:spacing w:before="20" w:after="20"/>
            </w:pPr>
            <w:r w:rsidRPr="00F65579">
              <w:t>5 795</w:t>
            </w:r>
          </w:p>
        </w:tc>
        <w:tc>
          <w:tcPr>
            <w:cnfStyle w:val="000001000000" w:firstRow="0" w:lastRow="0" w:firstColumn="0" w:lastColumn="0" w:oddVBand="0" w:evenVBand="1" w:oddHBand="0" w:evenHBand="0" w:firstRowFirstColumn="0" w:firstRowLastColumn="0" w:lastRowFirstColumn="0" w:lastRowLastColumn="0"/>
            <w:tcW w:w="422" w:type="pct"/>
          </w:tcPr>
          <w:p w14:paraId="7E506E4D" w14:textId="77777777" w:rsidR="000C41A3" w:rsidRPr="00F65579" w:rsidRDefault="000C41A3" w:rsidP="000C41A3">
            <w:pPr>
              <w:pStyle w:val="Tabletextright"/>
              <w:spacing w:before="20" w:after="20"/>
            </w:pPr>
            <w:r w:rsidRPr="00F65579">
              <w:t>15 332</w:t>
            </w:r>
          </w:p>
        </w:tc>
        <w:tc>
          <w:tcPr>
            <w:cnfStyle w:val="000010000000" w:firstRow="0" w:lastRow="0" w:firstColumn="0" w:lastColumn="0" w:oddVBand="1" w:evenVBand="0" w:oddHBand="0" w:evenHBand="0" w:firstRowFirstColumn="0" w:firstRowLastColumn="0" w:lastRowFirstColumn="0" w:lastRowLastColumn="0"/>
            <w:tcW w:w="423" w:type="pct"/>
          </w:tcPr>
          <w:p w14:paraId="6EA480B2" w14:textId="77777777" w:rsidR="000C41A3" w:rsidRPr="00F65579" w:rsidRDefault="000C41A3" w:rsidP="000C41A3">
            <w:pPr>
              <w:pStyle w:val="Tabletextright"/>
              <w:spacing w:before="20" w:after="20"/>
            </w:pPr>
            <w:r w:rsidRPr="00F65579">
              <w:t>(12 764)</w:t>
            </w:r>
          </w:p>
        </w:tc>
        <w:tc>
          <w:tcPr>
            <w:cnfStyle w:val="000001000000" w:firstRow="0" w:lastRow="0" w:firstColumn="0" w:lastColumn="0" w:oddVBand="0" w:evenVBand="1" w:oddHBand="0" w:evenHBand="0" w:firstRowFirstColumn="0" w:firstRowLastColumn="0" w:lastRowFirstColumn="0" w:lastRowLastColumn="0"/>
            <w:tcW w:w="426" w:type="pct"/>
          </w:tcPr>
          <w:p w14:paraId="37EA2F44" w14:textId="77777777" w:rsidR="000C41A3" w:rsidRPr="00F65579" w:rsidRDefault="000C41A3" w:rsidP="000C41A3">
            <w:pPr>
              <w:pStyle w:val="Tabletextright"/>
              <w:spacing w:before="20" w:after="20"/>
            </w:pPr>
            <w:r w:rsidRPr="00F65579">
              <w:t>8 363</w:t>
            </w:r>
          </w:p>
        </w:tc>
      </w:tr>
      <w:tr w:rsidR="000C41A3" w:rsidRPr="00F65579" w14:paraId="3C1B7A3C"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3843C98D" w14:textId="77777777" w:rsidR="000C41A3" w:rsidRPr="00F65579" w:rsidRDefault="000C41A3" w:rsidP="000C41A3">
            <w:pPr>
              <w:pStyle w:val="Tabletext"/>
              <w:spacing w:before="20" w:after="20"/>
            </w:pPr>
            <w:r w:rsidRPr="00F65579">
              <w:t>Government Accommodation Trust</w:t>
            </w:r>
          </w:p>
        </w:tc>
        <w:tc>
          <w:tcPr>
            <w:cnfStyle w:val="000010000000" w:firstRow="0" w:lastRow="0" w:firstColumn="0" w:lastColumn="0" w:oddVBand="1" w:evenVBand="0" w:oddHBand="0" w:evenHBand="0" w:firstRowFirstColumn="0" w:firstRowLastColumn="0" w:lastRowFirstColumn="0" w:lastRowLastColumn="0"/>
            <w:tcW w:w="424" w:type="pct"/>
          </w:tcPr>
          <w:p w14:paraId="1B97FC51" w14:textId="77777777" w:rsidR="000C41A3" w:rsidRPr="00F65579" w:rsidRDefault="000C41A3" w:rsidP="000C41A3">
            <w:pPr>
              <w:pStyle w:val="Tabletextright"/>
              <w:spacing w:before="20" w:after="20"/>
            </w:pPr>
            <w:r w:rsidRPr="00F65579">
              <w:t>1 725</w:t>
            </w:r>
          </w:p>
        </w:tc>
        <w:tc>
          <w:tcPr>
            <w:cnfStyle w:val="000001000000" w:firstRow="0" w:lastRow="0" w:firstColumn="0" w:lastColumn="0" w:oddVBand="0" w:evenVBand="1" w:oddHBand="0" w:evenHBand="0" w:firstRowFirstColumn="0" w:firstRowLastColumn="0" w:lastRowFirstColumn="0" w:lastRowLastColumn="0"/>
            <w:tcW w:w="424" w:type="pct"/>
          </w:tcPr>
          <w:p w14:paraId="30B77DF4" w14:textId="77777777" w:rsidR="000C41A3" w:rsidRPr="00F65579" w:rsidRDefault="000C41A3" w:rsidP="000C41A3">
            <w:pPr>
              <w:pStyle w:val="Tabletextright"/>
              <w:spacing w:before="20" w:after="20"/>
            </w:pPr>
            <w:r w:rsidRPr="00F65579">
              <w:t>41 028</w:t>
            </w:r>
          </w:p>
        </w:tc>
        <w:tc>
          <w:tcPr>
            <w:cnfStyle w:val="000010000000" w:firstRow="0" w:lastRow="0" w:firstColumn="0" w:lastColumn="0" w:oddVBand="1" w:evenVBand="0" w:oddHBand="0" w:evenHBand="0" w:firstRowFirstColumn="0" w:firstRowLastColumn="0" w:lastRowFirstColumn="0" w:lastRowLastColumn="0"/>
            <w:tcW w:w="423" w:type="pct"/>
          </w:tcPr>
          <w:p w14:paraId="0A67BAE8" w14:textId="77777777" w:rsidR="000C41A3" w:rsidRPr="00F65579" w:rsidRDefault="000C41A3" w:rsidP="000C41A3">
            <w:pPr>
              <w:pStyle w:val="Tabletextright"/>
              <w:spacing w:before="20" w:after="20"/>
            </w:pPr>
            <w:r w:rsidRPr="00F65579">
              <w:t>(40 024)</w:t>
            </w:r>
          </w:p>
        </w:tc>
        <w:tc>
          <w:tcPr>
            <w:cnfStyle w:val="000001000000" w:firstRow="0" w:lastRow="0" w:firstColumn="0" w:lastColumn="0" w:oddVBand="0" w:evenVBand="1" w:oddHBand="0" w:evenHBand="0" w:firstRowFirstColumn="0" w:firstRowLastColumn="0" w:lastRowFirstColumn="0" w:lastRowLastColumn="0"/>
            <w:tcW w:w="429" w:type="pct"/>
          </w:tcPr>
          <w:p w14:paraId="487A11C6" w14:textId="77777777" w:rsidR="000C41A3" w:rsidRPr="00F65579" w:rsidRDefault="000C41A3" w:rsidP="000C41A3">
            <w:pPr>
              <w:pStyle w:val="Tabletextright"/>
              <w:spacing w:before="20" w:after="20"/>
            </w:pPr>
            <w:r w:rsidRPr="00F65579">
              <w:t>2 729</w:t>
            </w:r>
          </w:p>
        </w:tc>
        <w:tc>
          <w:tcPr>
            <w:cnfStyle w:val="000010000000" w:firstRow="0" w:lastRow="0" w:firstColumn="0" w:lastColumn="0" w:oddVBand="1" w:evenVBand="0" w:oddHBand="0" w:evenHBand="0" w:firstRowFirstColumn="0" w:firstRowLastColumn="0" w:lastRowFirstColumn="0" w:lastRowLastColumn="0"/>
            <w:tcW w:w="422" w:type="pct"/>
          </w:tcPr>
          <w:p w14:paraId="0E08BB50" w14:textId="77777777" w:rsidR="000C41A3" w:rsidRPr="00F65579" w:rsidRDefault="000C41A3" w:rsidP="000C41A3">
            <w:pPr>
              <w:pStyle w:val="Tabletextright"/>
              <w:spacing w:before="20" w:after="20"/>
            </w:pPr>
            <w:r w:rsidRPr="00F65579">
              <w:t>4 618</w:t>
            </w:r>
          </w:p>
        </w:tc>
        <w:tc>
          <w:tcPr>
            <w:cnfStyle w:val="000001000000" w:firstRow="0" w:lastRow="0" w:firstColumn="0" w:lastColumn="0" w:oddVBand="0" w:evenVBand="1" w:oddHBand="0" w:evenHBand="0" w:firstRowFirstColumn="0" w:firstRowLastColumn="0" w:lastRowFirstColumn="0" w:lastRowLastColumn="0"/>
            <w:tcW w:w="422" w:type="pct"/>
          </w:tcPr>
          <w:p w14:paraId="0006B280" w14:textId="77777777" w:rsidR="000C41A3" w:rsidRPr="00F65579" w:rsidRDefault="000C41A3" w:rsidP="000C41A3">
            <w:pPr>
              <w:pStyle w:val="Tabletextright"/>
              <w:spacing w:before="20" w:after="20"/>
            </w:pPr>
            <w:r w:rsidRPr="00F65579">
              <w:t>38 753</w:t>
            </w:r>
          </w:p>
        </w:tc>
        <w:tc>
          <w:tcPr>
            <w:cnfStyle w:val="000010000000" w:firstRow="0" w:lastRow="0" w:firstColumn="0" w:lastColumn="0" w:oddVBand="1" w:evenVBand="0" w:oddHBand="0" w:evenHBand="0" w:firstRowFirstColumn="0" w:firstRowLastColumn="0" w:lastRowFirstColumn="0" w:lastRowLastColumn="0"/>
            <w:tcW w:w="423" w:type="pct"/>
          </w:tcPr>
          <w:p w14:paraId="1BFA8216" w14:textId="77777777" w:rsidR="000C41A3" w:rsidRPr="00F65579" w:rsidRDefault="000C41A3" w:rsidP="000C41A3">
            <w:pPr>
              <w:pStyle w:val="Tabletextright"/>
              <w:spacing w:before="20" w:after="20"/>
            </w:pPr>
            <w:r w:rsidRPr="00F65579">
              <w:t>(41 646)</w:t>
            </w:r>
          </w:p>
        </w:tc>
        <w:tc>
          <w:tcPr>
            <w:cnfStyle w:val="000001000000" w:firstRow="0" w:lastRow="0" w:firstColumn="0" w:lastColumn="0" w:oddVBand="0" w:evenVBand="1" w:oddHBand="0" w:evenHBand="0" w:firstRowFirstColumn="0" w:firstRowLastColumn="0" w:lastRowFirstColumn="0" w:lastRowLastColumn="0"/>
            <w:tcW w:w="426" w:type="pct"/>
          </w:tcPr>
          <w:p w14:paraId="745D5890" w14:textId="77777777" w:rsidR="000C41A3" w:rsidRPr="00F65579" w:rsidRDefault="000C41A3" w:rsidP="000C41A3">
            <w:pPr>
              <w:pStyle w:val="Tabletextright"/>
              <w:spacing w:before="20" w:after="20"/>
            </w:pPr>
            <w:r w:rsidRPr="00F65579">
              <w:t>1 725</w:t>
            </w:r>
          </w:p>
        </w:tc>
      </w:tr>
      <w:tr w:rsidR="000C41A3" w:rsidRPr="00F65579" w14:paraId="3B9C2FF4"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052D1542" w14:textId="77777777" w:rsidR="000C41A3" w:rsidRPr="00F65579" w:rsidRDefault="000C41A3" w:rsidP="000C41A3">
            <w:pPr>
              <w:pStyle w:val="Tabletext"/>
              <w:spacing w:before="20" w:after="20"/>
            </w:pPr>
            <w:r w:rsidRPr="00F65579">
              <w:t>Inter-departmental Transfer Trust</w:t>
            </w:r>
          </w:p>
        </w:tc>
        <w:tc>
          <w:tcPr>
            <w:cnfStyle w:val="000010000000" w:firstRow="0" w:lastRow="0" w:firstColumn="0" w:lastColumn="0" w:oddVBand="1" w:evenVBand="0" w:oddHBand="0" w:evenHBand="0" w:firstRowFirstColumn="0" w:firstRowLastColumn="0" w:lastRowFirstColumn="0" w:lastRowLastColumn="0"/>
            <w:tcW w:w="424" w:type="pct"/>
          </w:tcPr>
          <w:p w14:paraId="2D954711" w14:textId="77777777" w:rsidR="000C41A3" w:rsidRPr="00F65579" w:rsidRDefault="000C41A3" w:rsidP="000C41A3">
            <w:pPr>
              <w:pStyle w:val="Tabletextright"/>
              <w:spacing w:before="20" w:after="20"/>
            </w:pPr>
            <w:r w:rsidRPr="00F65579">
              <w:t>3 552</w:t>
            </w:r>
          </w:p>
        </w:tc>
        <w:tc>
          <w:tcPr>
            <w:cnfStyle w:val="000001000000" w:firstRow="0" w:lastRow="0" w:firstColumn="0" w:lastColumn="0" w:oddVBand="0" w:evenVBand="1" w:oddHBand="0" w:evenHBand="0" w:firstRowFirstColumn="0" w:firstRowLastColumn="0" w:lastRowFirstColumn="0" w:lastRowLastColumn="0"/>
            <w:tcW w:w="424" w:type="pct"/>
          </w:tcPr>
          <w:p w14:paraId="52D41298" w14:textId="6389DDF0" w:rsidR="000C41A3" w:rsidRPr="00F65579" w:rsidRDefault="002E07B2" w:rsidP="000C41A3">
            <w:pPr>
              <w:pStyle w:val="Tabletextright"/>
              <w:spacing w:before="20" w:after="20"/>
            </w:pPr>
            <w:r w:rsidRPr="00F65579">
              <w:t>10 765</w:t>
            </w:r>
          </w:p>
        </w:tc>
        <w:tc>
          <w:tcPr>
            <w:cnfStyle w:val="000010000000" w:firstRow="0" w:lastRow="0" w:firstColumn="0" w:lastColumn="0" w:oddVBand="1" w:evenVBand="0" w:oddHBand="0" w:evenHBand="0" w:firstRowFirstColumn="0" w:firstRowLastColumn="0" w:lastRowFirstColumn="0" w:lastRowLastColumn="0"/>
            <w:tcW w:w="423" w:type="pct"/>
          </w:tcPr>
          <w:p w14:paraId="2CDA2CA2" w14:textId="09D9FACE" w:rsidR="000C41A3" w:rsidRPr="00F65579" w:rsidRDefault="000C41A3" w:rsidP="000C41A3">
            <w:pPr>
              <w:pStyle w:val="Tabletextright"/>
              <w:spacing w:before="20" w:after="20"/>
            </w:pPr>
            <w:r w:rsidRPr="00F65579">
              <w:t>(</w:t>
            </w:r>
            <w:r w:rsidR="002E07B2" w:rsidRPr="00F65579">
              <w:t>7 232</w:t>
            </w:r>
            <w:r w:rsidRPr="00F65579">
              <w:t>)</w:t>
            </w:r>
          </w:p>
        </w:tc>
        <w:tc>
          <w:tcPr>
            <w:cnfStyle w:val="000001000000" w:firstRow="0" w:lastRow="0" w:firstColumn="0" w:lastColumn="0" w:oddVBand="0" w:evenVBand="1" w:oddHBand="0" w:evenHBand="0" w:firstRowFirstColumn="0" w:firstRowLastColumn="0" w:lastRowFirstColumn="0" w:lastRowLastColumn="0"/>
            <w:tcW w:w="429" w:type="pct"/>
          </w:tcPr>
          <w:p w14:paraId="48EF0D68" w14:textId="77777777" w:rsidR="000C41A3" w:rsidRPr="00F65579" w:rsidRDefault="000C41A3" w:rsidP="000C41A3">
            <w:pPr>
              <w:pStyle w:val="Tabletextright"/>
              <w:spacing w:before="20" w:after="20"/>
            </w:pPr>
            <w:r w:rsidRPr="00F65579">
              <w:t>7 085</w:t>
            </w:r>
          </w:p>
        </w:tc>
        <w:tc>
          <w:tcPr>
            <w:cnfStyle w:val="000010000000" w:firstRow="0" w:lastRow="0" w:firstColumn="0" w:lastColumn="0" w:oddVBand="1" w:evenVBand="0" w:oddHBand="0" w:evenHBand="0" w:firstRowFirstColumn="0" w:firstRowLastColumn="0" w:lastRowFirstColumn="0" w:lastRowLastColumn="0"/>
            <w:tcW w:w="422" w:type="pct"/>
          </w:tcPr>
          <w:p w14:paraId="15E21E5C" w14:textId="77777777" w:rsidR="000C41A3" w:rsidRPr="00F65579"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2" w:type="pct"/>
          </w:tcPr>
          <w:p w14:paraId="1EB35F27" w14:textId="77777777" w:rsidR="000C41A3" w:rsidRPr="00F65579" w:rsidRDefault="000C41A3" w:rsidP="000C41A3">
            <w:pPr>
              <w:pStyle w:val="Tabletextright"/>
              <w:spacing w:before="20" w:after="20"/>
            </w:pPr>
            <w:r w:rsidRPr="00F65579">
              <w:t>4 280</w:t>
            </w:r>
          </w:p>
        </w:tc>
        <w:tc>
          <w:tcPr>
            <w:cnfStyle w:val="000010000000" w:firstRow="0" w:lastRow="0" w:firstColumn="0" w:lastColumn="0" w:oddVBand="1" w:evenVBand="0" w:oddHBand="0" w:evenHBand="0" w:firstRowFirstColumn="0" w:firstRowLastColumn="0" w:lastRowFirstColumn="0" w:lastRowLastColumn="0"/>
            <w:tcW w:w="423" w:type="pct"/>
          </w:tcPr>
          <w:p w14:paraId="625629B1" w14:textId="77777777" w:rsidR="000C41A3" w:rsidRPr="00F65579" w:rsidRDefault="000C41A3" w:rsidP="000C41A3">
            <w:pPr>
              <w:pStyle w:val="Tabletextright"/>
              <w:spacing w:before="20" w:after="20"/>
            </w:pPr>
            <w:r w:rsidRPr="00F65579">
              <w:t>(728)</w:t>
            </w:r>
          </w:p>
        </w:tc>
        <w:tc>
          <w:tcPr>
            <w:cnfStyle w:val="000001000000" w:firstRow="0" w:lastRow="0" w:firstColumn="0" w:lastColumn="0" w:oddVBand="0" w:evenVBand="1" w:oddHBand="0" w:evenHBand="0" w:firstRowFirstColumn="0" w:firstRowLastColumn="0" w:lastRowFirstColumn="0" w:lastRowLastColumn="0"/>
            <w:tcW w:w="426" w:type="pct"/>
          </w:tcPr>
          <w:p w14:paraId="1E8A52EE" w14:textId="77777777" w:rsidR="000C41A3" w:rsidRPr="00F65579" w:rsidRDefault="000C41A3" w:rsidP="000C41A3">
            <w:pPr>
              <w:pStyle w:val="Tabletextright"/>
              <w:spacing w:before="20" w:after="20"/>
            </w:pPr>
            <w:r w:rsidRPr="00F65579">
              <w:t>3 552</w:t>
            </w:r>
          </w:p>
        </w:tc>
      </w:tr>
      <w:tr w:rsidR="000C41A3" w:rsidRPr="00F65579" w14:paraId="1F3039C2"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71E88605" w14:textId="77777777" w:rsidR="000C41A3" w:rsidRPr="00F65579" w:rsidRDefault="000C41A3" w:rsidP="000C41A3">
            <w:pPr>
              <w:pStyle w:val="Tabletext"/>
              <w:spacing w:before="20" w:after="20"/>
            </w:pPr>
            <w:r w:rsidRPr="00F65579">
              <w:t>Master Agencies Media Services Trust</w:t>
            </w:r>
          </w:p>
        </w:tc>
        <w:tc>
          <w:tcPr>
            <w:cnfStyle w:val="000010000000" w:firstRow="0" w:lastRow="0" w:firstColumn="0" w:lastColumn="0" w:oddVBand="1" w:evenVBand="0" w:oddHBand="0" w:evenHBand="0" w:firstRowFirstColumn="0" w:firstRowLastColumn="0" w:lastRowFirstColumn="0" w:lastRowLastColumn="0"/>
            <w:tcW w:w="424" w:type="pct"/>
          </w:tcPr>
          <w:p w14:paraId="006A5A9E" w14:textId="77777777" w:rsidR="000C41A3" w:rsidRPr="00F65579" w:rsidRDefault="000C41A3" w:rsidP="000C41A3">
            <w:pPr>
              <w:pStyle w:val="Tabletextright"/>
              <w:spacing w:before="20" w:after="20"/>
            </w:pPr>
            <w:r w:rsidRPr="00F65579">
              <w:t>1 036</w:t>
            </w:r>
          </w:p>
        </w:tc>
        <w:tc>
          <w:tcPr>
            <w:cnfStyle w:val="000001000000" w:firstRow="0" w:lastRow="0" w:firstColumn="0" w:lastColumn="0" w:oddVBand="0" w:evenVBand="1" w:oddHBand="0" w:evenHBand="0" w:firstRowFirstColumn="0" w:firstRowLastColumn="0" w:lastRowFirstColumn="0" w:lastRowLastColumn="0"/>
            <w:tcW w:w="424" w:type="pct"/>
          </w:tcPr>
          <w:p w14:paraId="0B2308FD" w14:textId="77777777" w:rsidR="000C41A3" w:rsidRPr="00F65579" w:rsidRDefault="000C41A3" w:rsidP="000C41A3">
            <w:pPr>
              <w:pStyle w:val="Tabletextright"/>
              <w:spacing w:before="20" w:after="20"/>
            </w:pPr>
            <w:r w:rsidRPr="00F65579">
              <w:t>–</w:t>
            </w:r>
          </w:p>
        </w:tc>
        <w:tc>
          <w:tcPr>
            <w:cnfStyle w:val="000010000000" w:firstRow="0" w:lastRow="0" w:firstColumn="0" w:lastColumn="0" w:oddVBand="1" w:evenVBand="0" w:oddHBand="0" w:evenHBand="0" w:firstRowFirstColumn="0" w:firstRowLastColumn="0" w:lastRowFirstColumn="0" w:lastRowLastColumn="0"/>
            <w:tcW w:w="423" w:type="pct"/>
          </w:tcPr>
          <w:p w14:paraId="5A1C7E1E" w14:textId="77777777" w:rsidR="000C41A3" w:rsidRPr="00F65579" w:rsidRDefault="000C41A3" w:rsidP="000C41A3">
            <w:pPr>
              <w:pStyle w:val="Tabletextright"/>
              <w:spacing w:before="20" w:after="20"/>
            </w:pPr>
            <w:r w:rsidRPr="00F65579">
              <w:t>(167)</w:t>
            </w:r>
          </w:p>
        </w:tc>
        <w:tc>
          <w:tcPr>
            <w:cnfStyle w:val="000001000000" w:firstRow="0" w:lastRow="0" w:firstColumn="0" w:lastColumn="0" w:oddVBand="0" w:evenVBand="1" w:oddHBand="0" w:evenHBand="0" w:firstRowFirstColumn="0" w:firstRowLastColumn="0" w:lastRowFirstColumn="0" w:lastRowLastColumn="0"/>
            <w:tcW w:w="429" w:type="pct"/>
          </w:tcPr>
          <w:p w14:paraId="121F30B0" w14:textId="77777777" w:rsidR="000C41A3" w:rsidRPr="00F65579" w:rsidRDefault="000C41A3" w:rsidP="000C41A3">
            <w:pPr>
              <w:pStyle w:val="Tabletextright"/>
              <w:spacing w:before="20" w:after="20"/>
            </w:pPr>
            <w:r w:rsidRPr="00F65579">
              <w:t>869</w:t>
            </w:r>
          </w:p>
        </w:tc>
        <w:tc>
          <w:tcPr>
            <w:cnfStyle w:val="000010000000" w:firstRow="0" w:lastRow="0" w:firstColumn="0" w:lastColumn="0" w:oddVBand="1" w:evenVBand="0" w:oddHBand="0" w:evenHBand="0" w:firstRowFirstColumn="0" w:firstRowLastColumn="0" w:lastRowFirstColumn="0" w:lastRowLastColumn="0"/>
            <w:tcW w:w="422" w:type="pct"/>
          </w:tcPr>
          <w:p w14:paraId="519B7B65" w14:textId="77777777" w:rsidR="000C41A3" w:rsidRPr="00F65579" w:rsidRDefault="000C41A3" w:rsidP="000C41A3">
            <w:pPr>
              <w:pStyle w:val="Tabletextright"/>
              <w:spacing w:before="20" w:after="20"/>
            </w:pPr>
            <w:r w:rsidRPr="00F65579">
              <w:t>57</w:t>
            </w:r>
          </w:p>
        </w:tc>
        <w:tc>
          <w:tcPr>
            <w:cnfStyle w:val="000001000000" w:firstRow="0" w:lastRow="0" w:firstColumn="0" w:lastColumn="0" w:oddVBand="0" w:evenVBand="1" w:oddHBand="0" w:evenHBand="0" w:firstRowFirstColumn="0" w:firstRowLastColumn="0" w:lastRowFirstColumn="0" w:lastRowLastColumn="0"/>
            <w:tcW w:w="422" w:type="pct"/>
          </w:tcPr>
          <w:p w14:paraId="54D9B904" w14:textId="77777777" w:rsidR="000C41A3" w:rsidRPr="00F65579" w:rsidRDefault="000C41A3" w:rsidP="000C41A3">
            <w:pPr>
              <w:pStyle w:val="Tabletextright"/>
              <w:spacing w:before="20" w:after="20"/>
            </w:pPr>
            <w:r w:rsidRPr="00F65579">
              <w:t>2 108</w:t>
            </w:r>
          </w:p>
        </w:tc>
        <w:tc>
          <w:tcPr>
            <w:cnfStyle w:val="000010000000" w:firstRow="0" w:lastRow="0" w:firstColumn="0" w:lastColumn="0" w:oddVBand="1" w:evenVBand="0" w:oddHBand="0" w:evenHBand="0" w:firstRowFirstColumn="0" w:firstRowLastColumn="0" w:lastRowFirstColumn="0" w:lastRowLastColumn="0"/>
            <w:tcW w:w="423" w:type="pct"/>
          </w:tcPr>
          <w:p w14:paraId="3F9BBACD" w14:textId="77777777" w:rsidR="000C41A3" w:rsidRPr="00F65579" w:rsidRDefault="000C41A3" w:rsidP="000C41A3">
            <w:pPr>
              <w:pStyle w:val="Tabletextright"/>
              <w:spacing w:before="20" w:after="20"/>
            </w:pPr>
            <w:r w:rsidRPr="00F65579">
              <w:t>(1 129)</w:t>
            </w:r>
          </w:p>
        </w:tc>
        <w:tc>
          <w:tcPr>
            <w:cnfStyle w:val="000001000000" w:firstRow="0" w:lastRow="0" w:firstColumn="0" w:lastColumn="0" w:oddVBand="0" w:evenVBand="1" w:oddHBand="0" w:evenHBand="0" w:firstRowFirstColumn="0" w:firstRowLastColumn="0" w:lastRowFirstColumn="0" w:lastRowLastColumn="0"/>
            <w:tcW w:w="426" w:type="pct"/>
          </w:tcPr>
          <w:p w14:paraId="545A16F9" w14:textId="77777777" w:rsidR="000C41A3" w:rsidRPr="00F65579" w:rsidRDefault="000C41A3" w:rsidP="000C41A3">
            <w:pPr>
              <w:pStyle w:val="Tabletextright"/>
              <w:spacing w:before="20" w:after="20"/>
            </w:pPr>
            <w:r w:rsidRPr="00F65579">
              <w:t>1 036</w:t>
            </w:r>
          </w:p>
        </w:tc>
      </w:tr>
      <w:tr w:rsidR="000C41A3" w:rsidRPr="00F65579" w14:paraId="4C7FF870"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18247F27" w14:textId="77777777" w:rsidR="000C41A3" w:rsidRPr="00F65579" w:rsidRDefault="000C41A3" w:rsidP="000C41A3">
            <w:pPr>
              <w:pStyle w:val="Tabletext"/>
              <w:spacing w:before="20" w:after="20"/>
            </w:pPr>
            <w:r w:rsidRPr="00F65579">
              <w:t>Shared Corporate Services Trust Account</w:t>
            </w:r>
          </w:p>
        </w:tc>
        <w:tc>
          <w:tcPr>
            <w:cnfStyle w:val="000010000000" w:firstRow="0" w:lastRow="0" w:firstColumn="0" w:lastColumn="0" w:oddVBand="1" w:evenVBand="0" w:oddHBand="0" w:evenHBand="0" w:firstRowFirstColumn="0" w:firstRowLastColumn="0" w:lastRowFirstColumn="0" w:lastRowLastColumn="0"/>
            <w:tcW w:w="424" w:type="pct"/>
          </w:tcPr>
          <w:p w14:paraId="4B2EAD12" w14:textId="77777777" w:rsidR="000C41A3" w:rsidRPr="00F65579" w:rsidRDefault="000C41A3" w:rsidP="000C41A3">
            <w:pPr>
              <w:pStyle w:val="Tabletextright"/>
              <w:spacing w:before="20" w:after="20"/>
            </w:pPr>
            <w:r w:rsidRPr="00F65579">
              <w:t>5 132</w:t>
            </w:r>
          </w:p>
        </w:tc>
        <w:tc>
          <w:tcPr>
            <w:cnfStyle w:val="000001000000" w:firstRow="0" w:lastRow="0" w:firstColumn="0" w:lastColumn="0" w:oddVBand="0" w:evenVBand="1" w:oddHBand="0" w:evenHBand="0" w:firstRowFirstColumn="0" w:firstRowLastColumn="0" w:lastRowFirstColumn="0" w:lastRowLastColumn="0"/>
            <w:tcW w:w="424" w:type="pct"/>
          </w:tcPr>
          <w:p w14:paraId="58B26454" w14:textId="26AAABD3" w:rsidR="000C41A3" w:rsidRPr="00F65579" w:rsidRDefault="002E07B2" w:rsidP="000C41A3">
            <w:pPr>
              <w:pStyle w:val="Tabletextright"/>
              <w:spacing w:before="20" w:after="20"/>
            </w:pPr>
            <w:r w:rsidRPr="00F65579">
              <w:t>99 374</w:t>
            </w:r>
          </w:p>
        </w:tc>
        <w:tc>
          <w:tcPr>
            <w:cnfStyle w:val="000010000000" w:firstRow="0" w:lastRow="0" w:firstColumn="0" w:lastColumn="0" w:oddVBand="1" w:evenVBand="0" w:oddHBand="0" w:evenHBand="0" w:firstRowFirstColumn="0" w:firstRowLastColumn="0" w:lastRowFirstColumn="0" w:lastRowLastColumn="0"/>
            <w:tcW w:w="423" w:type="pct"/>
          </w:tcPr>
          <w:p w14:paraId="4EBFCDB8" w14:textId="7C96B8BE" w:rsidR="000C41A3" w:rsidRPr="00F65579" w:rsidRDefault="000C41A3" w:rsidP="000C41A3">
            <w:pPr>
              <w:pStyle w:val="Tabletextright"/>
              <w:spacing w:before="20" w:after="20"/>
            </w:pPr>
            <w:r w:rsidRPr="00F65579">
              <w:t>(</w:t>
            </w:r>
            <w:r w:rsidR="002E07B2" w:rsidRPr="00F65579">
              <w:t>96 942)</w:t>
            </w:r>
          </w:p>
        </w:tc>
        <w:tc>
          <w:tcPr>
            <w:cnfStyle w:val="000001000000" w:firstRow="0" w:lastRow="0" w:firstColumn="0" w:lastColumn="0" w:oddVBand="0" w:evenVBand="1" w:oddHBand="0" w:evenHBand="0" w:firstRowFirstColumn="0" w:firstRowLastColumn="0" w:lastRowFirstColumn="0" w:lastRowLastColumn="0"/>
            <w:tcW w:w="429" w:type="pct"/>
          </w:tcPr>
          <w:p w14:paraId="2F43F891" w14:textId="77777777" w:rsidR="000C41A3" w:rsidRPr="00F65579" w:rsidRDefault="000C41A3" w:rsidP="000C41A3">
            <w:pPr>
              <w:pStyle w:val="Tabletextright"/>
              <w:spacing w:before="20" w:after="20"/>
            </w:pPr>
            <w:r w:rsidRPr="00F65579">
              <w:t>7 564</w:t>
            </w:r>
          </w:p>
        </w:tc>
        <w:tc>
          <w:tcPr>
            <w:cnfStyle w:val="000010000000" w:firstRow="0" w:lastRow="0" w:firstColumn="0" w:lastColumn="0" w:oddVBand="1" w:evenVBand="0" w:oddHBand="0" w:evenHBand="0" w:firstRowFirstColumn="0" w:firstRowLastColumn="0" w:lastRowFirstColumn="0" w:lastRowLastColumn="0"/>
            <w:tcW w:w="422" w:type="pct"/>
          </w:tcPr>
          <w:p w14:paraId="5DA39BA8" w14:textId="77777777" w:rsidR="000C41A3" w:rsidRPr="00F65579" w:rsidRDefault="000C41A3" w:rsidP="000C41A3">
            <w:pPr>
              <w:pStyle w:val="Tabletextright"/>
              <w:spacing w:before="20" w:after="20"/>
            </w:pPr>
            <w:r w:rsidRPr="00F65579">
              <w:t>6 702</w:t>
            </w:r>
          </w:p>
        </w:tc>
        <w:tc>
          <w:tcPr>
            <w:cnfStyle w:val="000001000000" w:firstRow="0" w:lastRow="0" w:firstColumn="0" w:lastColumn="0" w:oddVBand="0" w:evenVBand="1" w:oddHBand="0" w:evenHBand="0" w:firstRowFirstColumn="0" w:firstRowLastColumn="0" w:lastRowFirstColumn="0" w:lastRowLastColumn="0"/>
            <w:tcW w:w="422" w:type="pct"/>
          </w:tcPr>
          <w:p w14:paraId="689752B9" w14:textId="77777777" w:rsidR="000C41A3" w:rsidRPr="00F65579" w:rsidRDefault="000C41A3" w:rsidP="000C41A3">
            <w:pPr>
              <w:pStyle w:val="Tabletextright"/>
              <w:spacing w:before="20" w:after="20"/>
            </w:pPr>
            <w:r w:rsidRPr="00F65579">
              <w:t>92 637</w:t>
            </w:r>
          </w:p>
        </w:tc>
        <w:tc>
          <w:tcPr>
            <w:cnfStyle w:val="000010000000" w:firstRow="0" w:lastRow="0" w:firstColumn="0" w:lastColumn="0" w:oddVBand="1" w:evenVBand="0" w:oddHBand="0" w:evenHBand="0" w:firstRowFirstColumn="0" w:firstRowLastColumn="0" w:lastRowFirstColumn="0" w:lastRowLastColumn="0"/>
            <w:tcW w:w="423" w:type="pct"/>
          </w:tcPr>
          <w:p w14:paraId="104D631E" w14:textId="77777777" w:rsidR="000C41A3" w:rsidRPr="00F65579" w:rsidRDefault="000C41A3" w:rsidP="000C41A3">
            <w:pPr>
              <w:pStyle w:val="Tabletextright"/>
              <w:spacing w:before="20" w:after="20"/>
            </w:pPr>
            <w:r w:rsidRPr="00F65579">
              <w:t>(94 207)</w:t>
            </w:r>
          </w:p>
        </w:tc>
        <w:tc>
          <w:tcPr>
            <w:cnfStyle w:val="000001000000" w:firstRow="0" w:lastRow="0" w:firstColumn="0" w:lastColumn="0" w:oddVBand="0" w:evenVBand="1" w:oddHBand="0" w:evenHBand="0" w:firstRowFirstColumn="0" w:firstRowLastColumn="0" w:lastRowFirstColumn="0" w:lastRowLastColumn="0"/>
            <w:tcW w:w="426" w:type="pct"/>
          </w:tcPr>
          <w:p w14:paraId="03E03C8F" w14:textId="77777777" w:rsidR="000C41A3" w:rsidRPr="00F65579" w:rsidRDefault="000C41A3" w:rsidP="000C41A3">
            <w:pPr>
              <w:pStyle w:val="Tabletextright"/>
              <w:spacing w:before="20" w:after="20"/>
            </w:pPr>
            <w:r w:rsidRPr="00F65579">
              <w:t>5 132</w:t>
            </w:r>
          </w:p>
        </w:tc>
      </w:tr>
      <w:tr w:rsidR="000C41A3" w:rsidRPr="00F65579" w14:paraId="5BCA19E0"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646ACD42" w14:textId="77777777" w:rsidR="000C41A3" w:rsidRPr="00F65579" w:rsidRDefault="000C41A3" w:rsidP="000C41A3">
            <w:pPr>
              <w:pStyle w:val="Tabletext"/>
              <w:spacing w:before="20" w:after="20"/>
            </w:pPr>
            <w:r w:rsidRPr="00F65579">
              <w:t>Treasury Trust</w:t>
            </w:r>
          </w:p>
        </w:tc>
        <w:tc>
          <w:tcPr>
            <w:cnfStyle w:val="000010000000" w:firstRow="0" w:lastRow="0" w:firstColumn="0" w:lastColumn="0" w:oddVBand="1" w:evenVBand="0" w:oddHBand="0" w:evenHBand="0" w:firstRowFirstColumn="0" w:firstRowLastColumn="0" w:lastRowFirstColumn="0" w:lastRowLastColumn="0"/>
            <w:tcW w:w="424" w:type="pct"/>
          </w:tcPr>
          <w:p w14:paraId="70513E61" w14:textId="77777777" w:rsidR="000C41A3" w:rsidRPr="00F65579" w:rsidRDefault="000C41A3" w:rsidP="000C41A3">
            <w:pPr>
              <w:pStyle w:val="Tabletextright"/>
              <w:spacing w:before="20" w:after="20"/>
            </w:pPr>
            <w:r w:rsidRPr="00F65579">
              <w:t>5 942</w:t>
            </w:r>
          </w:p>
        </w:tc>
        <w:tc>
          <w:tcPr>
            <w:cnfStyle w:val="000001000000" w:firstRow="0" w:lastRow="0" w:firstColumn="0" w:lastColumn="0" w:oddVBand="0" w:evenVBand="1" w:oddHBand="0" w:evenHBand="0" w:firstRowFirstColumn="0" w:firstRowLastColumn="0" w:lastRowFirstColumn="0" w:lastRowLastColumn="0"/>
            <w:tcW w:w="424" w:type="pct"/>
          </w:tcPr>
          <w:p w14:paraId="77D31488" w14:textId="77777777" w:rsidR="000C41A3" w:rsidRPr="00F65579" w:rsidRDefault="000C41A3" w:rsidP="000C41A3">
            <w:pPr>
              <w:pStyle w:val="Tabletextright"/>
              <w:spacing w:before="20" w:after="20"/>
            </w:pPr>
            <w:r w:rsidRPr="00F65579">
              <w:t>1 204</w:t>
            </w:r>
          </w:p>
        </w:tc>
        <w:tc>
          <w:tcPr>
            <w:cnfStyle w:val="000010000000" w:firstRow="0" w:lastRow="0" w:firstColumn="0" w:lastColumn="0" w:oddVBand="1" w:evenVBand="0" w:oddHBand="0" w:evenHBand="0" w:firstRowFirstColumn="0" w:firstRowLastColumn="0" w:lastRowFirstColumn="0" w:lastRowLastColumn="0"/>
            <w:tcW w:w="423" w:type="pct"/>
          </w:tcPr>
          <w:p w14:paraId="77C7AB00" w14:textId="77777777" w:rsidR="000C41A3" w:rsidRPr="00F65579" w:rsidRDefault="000C41A3" w:rsidP="000C41A3">
            <w:pPr>
              <w:pStyle w:val="Tabletextright"/>
              <w:spacing w:before="20" w:after="20"/>
            </w:pPr>
            <w:r w:rsidRPr="00F65579">
              <w:t>(1 804)</w:t>
            </w:r>
          </w:p>
        </w:tc>
        <w:tc>
          <w:tcPr>
            <w:cnfStyle w:val="000001000000" w:firstRow="0" w:lastRow="0" w:firstColumn="0" w:lastColumn="0" w:oddVBand="0" w:evenVBand="1" w:oddHBand="0" w:evenHBand="0" w:firstRowFirstColumn="0" w:firstRowLastColumn="0" w:lastRowFirstColumn="0" w:lastRowLastColumn="0"/>
            <w:tcW w:w="429" w:type="pct"/>
          </w:tcPr>
          <w:p w14:paraId="41F81A1B" w14:textId="77777777" w:rsidR="000C41A3" w:rsidRPr="00F65579" w:rsidRDefault="000C41A3" w:rsidP="000C41A3">
            <w:pPr>
              <w:pStyle w:val="Tabletextright"/>
              <w:spacing w:before="20" w:after="20"/>
            </w:pPr>
            <w:r w:rsidRPr="00F65579">
              <w:t>5 342</w:t>
            </w:r>
          </w:p>
        </w:tc>
        <w:tc>
          <w:tcPr>
            <w:cnfStyle w:val="000010000000" w:firstRow="0" w:lastRow="0" w:firstColumn="0" w:lastColumn="0" w:oddVBand="1" w:evenVBand="0" w:oddHBand="0" w:evenHBand="0" w:firstRowFirstColumn="0" w:firstRowLastColumn="0" w:lastRowFirstColumn="0" w:lastRowLastColumn="0"/>
            <w:tcW w:w="422" w:type="pct"/>
          </w:tcPr>
          <w:p w14:paraId="660E686E" w14:textId="77777777" w:rsidR="000C41A3" w:rsidRPr="00F65579" w:rsidRDefault="000C41A3" w:rsidP="000C41A3">
            <w:pPr>
              <w:pStyle w:val="Tabletextright"/>
              <w:spacing w:before="20" w:after="20"/>
            </w:pPr>
            <w:r w:rsidRPr="00F65579">
              <w:t>8 416</w:t>
            </w:r>
          </w:p>
        </w:tc>
        <w:tc>
          <w:tcPr>
            <w:cnfStyle w:val="000001000000" w:firstRow="0" w:lastRow="0" w:firstColumn="0" w:lastColumn="0" w:oddVBand="0" w:evenVBand="1" w:oddHBand="0" w:evenHBand="0" w:firstRowFirstColumn="0" w:firstRowLastColumn="0" w:lastRowFirstColumn="0" w:lastRowLastColumn="0"/>
            <w:tcW w:w="422" w:type="pct"/>
          </w:tcPr>
          <w:p w14:paraId="51C93002" w14:textId="77777777" w:rsidR="000C41A3" w:rsidRPr="00F65579" w:rsidRDefault="000C41A3" w:rsidP="000C41A3">
            <w:pPr>
              <w:pStyle w:val="Tabletextright"/>
              <w:spacing w:before="20" w:after="20"/>
            </w:pPr>
            <w:r w:rsidRPr="00F65579">
              <w:t>5 082</w:t>
            </w:r>
          </w:p>
        </w:tc>
        <w:tc>
          <w:tcPr>
            <w:cnfStyle w:val="000010000000" w:firstRow="0" w:lastRow="0" w:firstColumn="0" w:lastColumn="0" w:oddVBand="1" w:evenVBand="0" w:oddHBand="0" w:evenHBand="0" w:firstRowFirstColumn="0" w:firstRowLastColumn="0" w:lastRowFirstColumn="0" w:lastRowLastColumn="0"/>
            <w:tcW w:w="423" w:type="pct"/>
          </w:tcPr>
          <w:p w14:paraId="2E4393B8" w14:textId="77777777" w:rsidR="000C41A3" w:rsidRPr="00F65579" w:rsidRDefault="000C41A3" w:rsidP="000C41A3">
            <w:pPr>
              <w:pStyle w:val="Tabletextright"/>
              <w:spacing w:before="20" w:after="20"/>
            </w:pPr>
            <w:r w:rsidRPr="00F65579">
              <w:t>(7 556)</w:t>
            </w:r>
          </w:p>
        </w:tc>
        <w:tc>
          <w:tcPr>
            <w:cnfStyle w:val="000001000000" w:firstRow="0" w:lastRow="0" w:firstColumn="0" w:lastColumn="0" w:oddVBand="0" w:evenVBand="1" w:oddHBand="0" w:evenHBand="0" w:firstRowFirstColumn="0" w:firstRowLastColumn="0" w:lastRowFirstColumn="0" w:lastRowLastColumn="0"/>
            <w:tcW w:w="426" w:type="pct"/>
          </w:tcPr>
          <w:p w14:paraId="7186CF42" w14:textId="77777777" w:rsidR="000C41A3" w:rsidRPr="00F65579" w:rsidRDefault="000C41A3" w:rsidP="000C41A3">
            <w:pPr>
              <w:pStyle w:val="Tabletextright"/>
              <w:spacing w:before="20" w:after="20"/>
            </w:pPr>
            <w:r w:rsidRPr="00F65579">
              <w:t>5 942</w:t>
            </w:r>
          </w:p>
        </w:tc>
      </w:tr>
      <w:tr w:rsidR="000C41A3" w:rsidRPr="00F65579" w14:paraId="390B213F"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734F8CCD" w14:textId="77777777" w:rsidR="000C41A3" w:rsidRPr="00F65579" w:rsidRDefault="000C41A3" w:rsidP="000C41A3">
            <w:pPr>
              <w:pStyle w:val="Tabletext"/>
              <w:spacing w:before="20" w:after="20"/>
              <w:rPr>
                <w:vertAlign w:val="superscript"/>
              </w:rPr>
            </w:pPr>
            <w:r w:rsidRPr="00F65579">
              <w:t>Vehicle Lease Trust</w:t>
            </w:r>
            <w:r w:rsidRPr="00F65579">
              <w:rPr>
                <w:vertAlign w:val="superscript"/>
              </w:rPr>
              <w:t>(b)</w:t>
            </w:r>
          </w:p>
        </w:tc>
        <w:tc>
          <w:tcPr>
            <w:cnfStyle w:val="000010000000" w:firstRow="0" w:lastRow="0" w:firstColumn="0" w:lastColumn="0" w:oddVBand="1" w:evenVBand="0" w:oddHBand="0" w:evenHBand="0" w:firstRowFirstColumn="0" w:firstRowLastColumn="0" w:lastRowFirstColumn="0" w:lastRowLastColumn="0"/>
            <w:tcW w:w="424" w:type="pct"/>
          </w:tcPr>
          <w:p w14:paraId="4DD979ED" w14:textId="77777777" w:rsidR="000C41A3" w:rsidRPr="00F65579" w:rsidRDefault="000C41A3" w:rsidP="000C41A3">
            <w:pPr>
              <w:pStyle w:val="Tabletextright"/>
              <w:spacing w:before="20" w:after="20"/>
            </w:pPr>
            <w:r w:rsidRPr="00F65579">
              <w:t>4 448</w:t>
            </w:r>
          </w:p>
        </w:tc>
        <w:tc>
          <w:tcPr>
            <w:cnfStyle w:val="000001000000" w:firstRow="0" w:lastRow="0" w:firstColumn="0" w:lastColumn="0" w:oddVBand="0" w:evenVBand="1" w:oddHBand="0" w:evenHBand="0" w:firstRowFirstColumn="0" w:firstRowLastColumn="0" w:lastRowFirstColumn="0" w:lastRowLastColumn="0"/>
            <w:tcW w:w="424" w:type="pct"/>
          </w:tcPr>
          <w:p w14:paraId="2B2750D7" w14:textId="77777777" w:rsidR="000C41A3" w:rsidRPr="00F65579" w:rsidRDefault="000C41A3" w:rsidP="000C41A3">
            <w:pPr>
              <w:pStyle w:val="Tabletextright"/>
              <w:spacing w:before="20" w:after="20"/>
            </w:pPr>
            <w:r w:rsidRPr="00F65579">
              <w:t>4 353</w:t>
            </w:r>
          </w:p>
        </w:tc>
        <w:tc>
          <w:tcPr>
            <w:cnfStyle w:val="000010000000" w:firstRow="0" w:lastRow="0" w:firstColumn="0" w:lastColumn="0" w:oddVBand="1" w:evenVBand="0" w:oddHBand="0" w:evenHBand="0" w:firstRowFirstColumn="0" w:firstRowLastColumn="0" w:lastRowFirstColumn="0" w:lastRowLastColumn="0"/>
            <w:tcW w:w="423" w:type="pct"/>
          </w:tcPr>
          <w:p w14:paraId="1E55167C" w14:textId="77777777" w:rsidR="000C41A3" w:rsidRPr="00F65579" w:rsidRDefault="000C41A3" w:rsidP="000C41A3">
            <w:pPr>
              <w:pStyle w:val="Tabletextright"/>
              <w:spacing w:before="20" w:after="20"/>
            </w:pPr>
            <w:r w:rsidRPr="00F65579">
              <w:t>(2 400)</w:t>
            </w:r>
          </w:p>
        </w:tc>
        <w:tc>
          <w:tcPr>
            <w:cnfStyle w:val="000001000000" w:firstRow="0" w:lastRow="0" w:firstColumn="0" w:lastColumn="0" w:oddVBand="0" w:evenVBand="1" w:oddHBand="0" w:evenHBand="0" w:firstRowFirstColumn="0" w:firstRowLastColumn="0" w:lastRowFirstColumn="0" w:lastRowLastColumn="0"/>
            <w:tcW w:w="429" w:type="pct"/>
          </w:tcPr>
          <w:p w14:paraId="414C465F" w14:textId="77777777" w:rsidR="000C41A3" w:rsidRPr="00F65579" w:rsidRDefault="000C41A3" w:rsidP="000C41A3">
            <w:pPr>
              <w:pStyle w:val="Tabletextright"/>
              <w:spacing w:before="20" w:after="20"/>
            </w:pPr>
            <w:r w:rsidRPr="00F65579">
              <w:t>6 401</w:t>
            </w:r>
          </w:p>
        </w:tc>
        <w:tc>
          <w:tcPr>
            <w:cnfStyle w:val="000010000000" w:firstRow="0" w:lastRow="0" w:firstColumn="0" w:lastColumn="0" w:oddVBand="1" w:evenVBand="0" w:oddHBand="0" w:evenHBand="0" w:firstRowFirstColumn="0" w:firstRowLastColumn="0" w:lastRowFirstColumn="0" w:lastRowLastColumn="0"/>
            <w:tcW w:w="422" w:type="pct"/>
          </w:tcPr>
          <w:p w14:paraId="2634949D" w14:textId="77777777" w:rsidR="000C41A3" w:rsidRPr="00F65579" w:rsidRDefault="000C41A3" w:rsidP="000C41A3">
            <w:pPr>
              <w:pStyle w:val="Tabletextright"/>
              <w:spacing w:before="20" w:after="20"/>
            </w:pPr>
            <w:r w:rsidRPr="00F65579">
              <w:t>6 704</w:t>
            </w:r>
          </w:p>
        </w:tc>
        <w:tc>
          <w:tcPr>
            <w:cnfStyle w:val="000001000000" w:firstRow="0" w:lastRow="0" w:firstColumn="0" w:lastColumn="0" w:oddVBand="0" w:evenVBand="1" w:oddHBand="0" w:evenHBand="0" w:firstRowFirstColumn="0" w:firstRowLastColumn="0" w:lastRowFirstColumn="0" w:lastRowLastColumn="0"/>
            <w:tcW w:w="422" w:type="pct"/>
          </w:tcPr>
          <w:p w14:paraId="4A36064E" w14:textId="77777777" w:rsidR="000C41A3" w:rsidRPr="00F65579" w:rsidRDefault="000C41A3" w:rsidP="000C41A3">
            <w:pPr>
              <w:pStyle w:val="Tabletextright"/>
              <w:spacing w:before="20" w:after="20"/>
            </w:pPr>
            <w:r w:rsidRPr="00F65579">
              <w:t>2 100</w:t>
            </w:r>
          </w:p>
        </w:tc>
        <w:tc>
          <w:tcPr>
            <w:cnfStyle w:val="000010000000" w:firstRow="0" w:lastRow="0" w:firstColumn="0" w:lastColumn="0" w:oddVBand="1" w:evenVBand="0" w:oddHBand="0" w:evenHBand="0" w:firstRowFirstColumn="0" w:firstRowLastColumn="0" w:lastRowFirstColumn="0" w:lastRowLastColumn="0"/>
            <w:tcW w:w="423" w:type="pct"/>
          </w:tcPr>
          <w:p w14:paraId="159CABD1" w14:textId="77777777" w:rsidR="000C41A3" w:rsidRPr="00F65579" w:rsidRDefault="000C41A3" w:rsidP="000C41A3">
            <w:pPr>
              <w:pStyle w:val="Tabletextright"/>
              <w:spacing w:before="20" w:after="20"/>
            </w:pPr>
            <w:r w:rsidRPr="00F65579">
              <w:t>(4 356)</w:t>
            </w:r>
          </w:p>
        </w:tc>
        <w:tc>
          <w:tcPr>
            <w:cnfStyle w:val="000001000000" w:firstRow="0" w:lastRow="0" w:firstColumn="0" w:lastColumn="0" w:oddVBand="0" w:evenVBand="1" w:oddHBand="0" w:evenHBand="0" w:firstRowFirstColumn="0" w:firstRowLastColumn="0" w:lastRowFirstColumn="0" w:lastRowLastColumn="0"/>
            <w:tcW w:w="426" w:type="pct"/>
          </w:tcPr>
          <w:p w14:paraId="36781D5C" w14:textId="77777777" w:rsidR="000C41A3" w:rsidRPr="00F65579" w:rsidRDefault="000C41A3" w:rsidP="000C41A3">
            <w:pPr>
              <w:pStyle w:val="Tabletextright"/>
              <w:spacing w:before="20" w:after="20"/>
            </w:pPr>
            <w:r w:rsidRPr="00F65579">
              <w:t>4 448</w:t>
            </w:r>
          </w:p>
        </w:tc>
      </w:tr>
      <w:tr w:rsidR="000C41A3" w:rsidRPr="00F65579" w14:paraId="1DA74943"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7B074B05" w14:textId="77777777" w:rsidR="000C41A3" w:rsidRPr="00F65579" w:rsidRDefault="000C41A3" w:rsidP="000C41A3">
            <w:pPr>
              <w:pStyle w:val="Tabletextbold"/>
            </w:pPr>
            <w:r w:rsidRPr="00F65579">
              <w:t>Total controlled trusts</w:t>
            </w:r>
          </w:p>
        </w:tc>
        <w:tc>
          <w:tcPr>
            <w:cnfStyle w:val="000010000000" w:firstRow="0" w:lastRow="0" w:firstColumn="0" w:lastColumn="0" w:oddVBand="1" w:evenVBand="0" w:oddHBand="0" w:evenHBand="0" w:firstRowFirstColumn="0" w:firstRowLastColumn="0" w:lastRowFirstColumn="0" w:lastRowLastColumn="0"/>
            <w:tcW w:w="424" w:type="pct"/>
          </w:tcPr>
          <w:p w14:paraId="61D5F68D" w14:textId="77777777" w:rsidR="000C41A3" w:rsidRPr="00F65579" w:rsidRDefault="000C41A3" w:rsidP="000C41A3">
            <w:pPr>
              <w:pStyle w:val="Tabletextrightbold"/>
              <w:spacing w:before="20" w:after="20"/>
            </w:pPr>
            <w:r w:rsidRPr="00F65579">
              <w:t>30 198</w:t>
            </w:r>
          </w:p>
        </w:tc>
        <w:tc>
          <w:tcPr>
            <w:cnfStyle w:val="000001000000" w:firstRow="0" w:lastRow="0" w:firstColumn="0" w:lastColumn="0" w:oddVBand="0" w:evenVBand="1" w:oddHBand="0" w:evenHBand="0" w:firstRowFirstColumn="0" w:firstRowLastColumn="0" w:lastRowFirstColumn="0" w:lastRowLastColumn="0"/>
            <w:tcW w:w="424" w:type="pct"/>
          </w:tcPr>
          <w:p w14:paraId="68606340" w14:textId="2D365587" w:rsidR="000C41A3" w:rsidRPr="00F65579" w:rsidRDefault="002E07B2" w:rsidP="000C41A3">
            <w:pPr>
              <w:pStyle w:val="Tabletextrightbold"/>
              <w:spacing w:before="20" w:after="20"/>
            </w:pPr>
            <w:r w:rsidRPr="00F65579">
              <w:t>173 532</w:t>
            </w:r>
          </w:p>
        </w:tc>
        <w:tc>
          <w:tcPr>
            <w:cnfStyle w:val="000010000000" w:firstRow="0" w:lastRow="0" w:firstColumn="0" w:lastColumn="0" w:oddVBand="1" w:evenVBand="0" w:oddHBand="0" w:evenHBand="0" w:firstRowFirstColumn="0" w:firstRowLastColumn="0" w:lastRowFirstColumn="0" w:lastRowLastColumn="0"/>
            <w:tcW w:w="423" w:type="pct"/>
          </w:tcPr>
          <w:p w14:paraId="54CC7AE5" w14:textId="65322CD1" w:rsidR="000C41A3" w:rsidRPr="00F65579" w:rsidRDefault="000C41A3" w:rsidP="000C41A3">
            <w:pPr>
              <w:pStyle w:val="Tabletextrightbold"/>
              <w:spacing w:before="20" w:after="20"/>
            </w:pPr>
            <w:r w:rsidRPr="00F65579">
              <w:t>(</w:t>
            </w:r>
            <w:r w:rsidR="002E07B2" w:rsidRPr="00F65579">
              <w:t>161 399</w:t>
            </w:r>
            <w:r w:rsidRPr="00F65579">
              <w:t>)</w:t>
            </w:r>
          </w:p>
        </w:tc>
        <w:tc>
          <w:tcPr>
            <w:cnfStyle w:val="000001000000" w:firstRow="0" w:lastRow="0" w:firstColumn="0" w:lastColumn="0" w:oddVBand="0" w:evenVBand="1" w:oddHBand="0" w:evenHBand="0" w:firstRowFirstColumn="0" w:firstRowLastColumn="0" w:lastRowFirstColumn="0" w:lastRowLastColumn="0"/>
            <w:tcW w:w="429" w:type="pct"/>
          </w:tcPr>
          <w:p w14:paraId="43938B91" w14:textId="77777777" w:rsidR="000C41A3" w:rsidRPr="00F65579" w:rsidRDefault="000C41A3" w:rsidP="000C41A3">
            <w:pPr>
              <w:pStyle w:val="Tabletextrightbold"/>
              <w:spacing w:before="20" w:after="20"/>
            </w:pPr>
            <w:r w:rsidRPr="00F65579">
              <w:t>42 331</w:t>
            </w:r>
          </w:p>
        </w:tc>
        <w:tc>
          <w:tcPr>
            <w:cnfStyle w:val="000010000000" w:firstRow="0" w:lastRow="0" w:firstColumn="0" w:lastColumn="0" w:oddVBand="1" w:evenVBand="0" w:oddHBand="0" w:evenHBand="0" w:firstRowFirstColumn="0" w:firstRowLastColumn="0" w:lastRowFirstColumn="0" w:lastRowLastColumn="0"/>
            <w:tcW w:w="422" w:type="pct"/>
          </w:tcPr>
          <w:p w14:paraId="0E5E147E" w14:textId="77777777" w:rsidR="000C41A3" w:rsidRPr="00F65579" w:rsidRDefault="000C41A3" w:rsidP="000C41A3">
            <w:pPr>
              <w:pStyle w:val="Tabletextrightbold"/>
              <w:spacing w:before="20" w:after="20"/>
            </w:pPr>
            <w:r w:rsidRPr="00F65579">
              <w:t>32 292</w:t>
            </w:r>
          </w:p>
        </w:tc>
        <w:tc>
          <w:tcPr>
            <w:cnfStyle w:val="000001000000" w:firstRow="0" w:lastRow="0" w:firstColumn="0" w:lastColumn="0" w:oddVBand="0" w:evenVBand="1" w:oddHBand="0" w:evenHBand="0" w:firstRowFirstColumn="0" w:firstRowLastColumn="0" w:lastRowFirstColumn="0" w:lastRowLastColumn="0"/>
            <w:tcW w:w="422" w:type="pct"/>
          </w:tcPr>
          <w:p w14:paraId="4A44DEF2" w14:textId="77777777" w:rsidR="000C41A3" w:rsidRPr="00F65579" w:rsidRDefault="000C41A3" w:rsidP="000C41A3">
            <w:pPr>
              <w:pStyle w:val="Tabletextrightbold"/>
              <w:spacing w:before="20" w:after="20"/>
            </w:pPr>
            <w:r w:rsidRPr="00F65579">
              <w:t>160 292</w:t>
            </w:r>
          </w:p>
        </w:tc>
        <w:tc>
          <w:tcPr>
            <w:cnfStyle w:val="000010000000" w:firstRow="0" w:lastRow="0" w:firstColumn="0" w:lastColumn="0" w:oddVBand="1" w:evenVBand="0" w:oddHBand="0" w:evenHBand="0" w:firstRowFirstColumn="0" w:firstRowLastColumn="0" w:lastRowFirstColumn="0" w:lastRowLastColumn="0"/>
            <w:tcW w:w="423" w:type="pct"/>
          </w:tcPr>
          <w:p w14:paraId="4F29B418" w14:textId="77777777" w:rsidR="000C41A3" w:rsidRPr="00F65579" w:rsidRDefault="000C41A3" w:rsidP="000C41A3">
            <w:pPr>
              <w:pStyle w:val="Tabletextrightbold"/>
              <w:spacing w:before="20" w:after="20"/>
            </w:pPr>
            <w:r w:rsidRPr="00F65579">
              <w:t>(162 386)</w:t>
            </w:r>
          </w:p>
        </w:tc>
        <w:tc>
          <w:tcPr>
            <w:cnfStyle w:val="000001000000" w:firstRow="0" w:lastRow="0" w:firstColumn="0" w:lastColumn="0" w:oddVBand="0" w:evenVBand="1" w:oddHBand="0" w:evenHBand="0" w:firstRowFirstColumn="0" w:firstRowLastColumn="0" w:lastRowFirstColumn="0" w:lastRowLastColumn="0"/>
            <w:tcW w:w="426" w:type="pct"/>
          </w:tcPr>
          <w:p w14:paraId="0DEECFD1" w14:textId="77777777" w:rsidR="000C41A3" w:rsidRPr="00F65579" w:rsidRDefault="000C41A3" w:rsidP="000C41A3">
            <w:pPr>
              <w:pStyle w:val="Tabletextrightbold"/>
              <w:spacing w:before="20" w:after="20"/>
            </w:pPr>
            <w:r w:rsidRPr="00F65579">
              <w:t>30 198</w:t>
            </w:r>
          </w:p>
        </w:tc>
      </w:tr>
      <w:tr w:rsidR="000C41A3" w:rsidRPr="00F65579" w14:paraId="4152D65B" w14:textId="77777777" w:rsidTr="000C41A3">
        <w:trPr>
          <w:trHeight w:hRule="exact" w:val="120"/>
        </w:trPr>
        <w:tc>
          <w:tcPr>
            <w:cnfStyle w:val="001000000000" w:firstRow="0" w:lastRow="0" w:firstColumn="1" w:lastColumn="0" w:oddVBand="0" w:evenVBand="0" w:oddHBand="0" w:evenHBand="0" w:firstRowFirstColumn="0" w:firstRowLastColumn="0" w:lastRowFirstColumn="0" w:lastRowLastColumn="0"/>
            <w:tcW w:w="1607" w:type="pct"/>
          </w:tcPr>
          <w:p w14:paraId="35B25BFE" w14:textId="77777777" w:rsidR="000C41A3" w:rsidRPr="00F65579" w:rsidRDefault="000C41A3" w:rsidP="000C41A3">
            <w:pPr>
              <w:pStyle w:val="Tabletext"/>
              <w:spacing w:before="20" w:after="20"/>
            </w:pPr>
          </w:p>
        </w:tc>
        <w:tc>
          <w:tcPr>
            <w:cnfStyle w:val="000010000000" w:firstRow="0" w:lastRow="0" w:firstColumn="0" w:lastColumn="0" w:oddVBand="1" w:evenVBand="0" w:oddHBand="0" w:evenHBand="0" w:firstRowFirstColumn="0" w:firstRowLastColumn="0" w:lastRowFirstColumn="0" w:lastRowLastColumn="0"/>
            <w:tcW w:w="424" w:type="pct"/>
          </w:tcPr>
          <w:p w14:paraId="167FF226" w14:textId="77777777" w:rsidR="000C41A3" w:rsidRPr="00F65579" w:rsidRDefault="000C41A3" w:rsidP="000C41A3">
            <w:pPr>
              <w:pStyle w:val="Tabletextright"/>
              <w:spacing w:before="20" w:after="20"/>
              <w:rPr>
                <w:szCs w:val="14"/>
              </w:rPr>
            </w:pPr>
          </w:p>
        </w:tc>
        <w:tc>
          <w:tcPr>
            <w:cnfStyle w:val="000001000000" w:firstRow="0" w:lastRow="0" w:firstColumn="0" w:lastColumn="0" w:oddVBand="0" w:evenVBand="1" w:oddHBand="0" w:evenHBand="0" w:firstRowFirstColumn="0" w:firstRowLastColumn="0" w:lastRowFirstColumn="0" w:lastRowLastColumn="0"/>
            <w:tcW w:w="424" w:type="pct"/>
          </w:tcPr>
          <w:p w14:paraId="45794B3C" w14:textId="77777777" w:rsidR="000C41A3" w:rsidRPr="00F65579" w:rsidRDefault="000C41A3" w:rsidP="000C41A3">
            <w:pPr>
              <w:pStyle w:val="Tabletextright"/>
              <w:spacing w:before="20" w:after="20"/>
              <w:rPr>
                <w:szCs w:val="14"/>
              </w:rPr>
            </w:pPr>
          </w:p>
        </w:tc>
        <w:tc>
          <w:tcPr>
            <w:cnfStyle w:val="000010000000" w:firstRow="0" w:lastRow="0" w:firstColumn="0" w:lastColumn="0" w:oddVBand="1" w:evenVBand="0" w:oddHBand="0" w:evenHBand="0" w:firstRowFirstColumn="0" w:firstRowLastColumn="0" w:lastRowFirstColumn="0" w:lastRowLastColumn="0"/>
            <w:tcW w:w="423" w:type="pct"/>
          </w:tcPr>
          <w:p w14:paraId="594815CF" w14:textId="77777777" w:rsidR="000C41A3" w:rsidRPr="00F65579" w:rsidRDefault="000C41A3" w:rsidP="000C41A3">
            <w:pPr>
              <w:pStyle w:val="Tabletextright"/>
              <w:spacing w:before="20" w:after="20"/>
              <w:rPr>
                <w:szCs w:val="14"/>
              </w:rPr>
            </w:pPr>
          </w:p>
        </w:tc>
        <w:tc>
          <w:tcPr>
            <w:cnfStyle w:val="000001000000" w:firstRow="0" w:lastRow="0" w:firstColumn="0" w:lastColumn="0" w:oddVBand="0" w:evenVBand="1" w:oddHBand="0" w:evenHBand="0" w:firstRowFirstColumn="0" w:firstRowLastColumn="0" w:lastRowFirstColumn="0" w:lastRowLastColumn="0"/>
            <w:tcW w:w="429" w:type="pct"/>
          </w:tcPr>
          <w:p w14:paraId="3D799E4F" w14:textId="77777777" w:rsidR="000C41A3" w:rsidRPr="00F65579" w:rsidRDefault="000C41A3" w:rsidP="000C41A3">
            <w:pPr>
              <w:pStyle w:val="Tabletextright"/>
              <w:spacing w:before="20" w:after="20"/>
              <w:rPr>
                <w:szCs w:val="14"/>
              </w:rPr>
            </w:pPr>
          </w:p>
        </w:tc>
        <w:tc>
          <w:tcPr>
            <w:cnfStyle w:val="000010000000" w:firstRow="0" w:lastRow="0" w:firstColumn="0" w:lastColumn="0" w:oddVBand="1" w:evenVBand="0" w:oddHBand="0" w:evenHBand="0" w:firstRowFirstColumn="0" w:firstRowLastColumn="0" w:lastRowFirstColumn="0" w:lastRowLastColumn="0"/>
            <w:tcW w:w="422" w:type="pct"/>
          </w:tcPr>
          <w:p w14:paraId="7DBB1D0E"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2" w:type="pct"/>
          </w:tcPr>
          <w:p w14:paraId="0E56928F" w14:textId="77777777" w:rsidR="000C41A3" w:rsidRPr="00F65579" w:rsidRDefault="000C41A3" w:rsidP="000C41A3">
            <w:pPr>
              <w:pStyle w:val="Tabletextright"/>
              <w:spacing w:before="20" w:after="20"/>
            </w:pPr>
          </w:p>
        </w:tc>
        <w:tc>
          <w:tcPr>
            <w:cnfStyle w:val="000010000000" w:firstRow="0" w:lastRow="0" w:firstColumn="0" w:lastColumn="0" w:oddVBand="1" w:evenVBand="0" w:oddHBand="0" w:evenHBand="0" w:firstRowFirstColumn="0" w:firstRowLastColumn="0" w:lastRowFirstColumn="0" w:lastRowLastColumn="0"/>
            <w:tcW w:w="423" w:type="pct"/>
          </w:tcPr>
          <w:p w14:paraId="2A411DCA"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6" w:type="pct"/>
          </w:tcPr>
          <w:p w14:paraId="1F209DCF" w14:textId="77777777" w:rsidR="000C41A3" w:rsidRPr="00F65579" w:rsidRDefault="000C41A3" w:rsidP="000C41A3">
            <w:pPr>
              <w:pStyle w:val="Tabletextright"/>
              <w:spacing w:before="20" w:after="20"/>
            </w:pPr>
          </w:p>
        </w:tc>
      </w:tr>
      <w:tr w:rsidR="000C41A3" w:rsidRPr="00F65579" w14:paraId="227FE77E"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21F637D4" w14:textId="77777777" w:rsidR="000C41A3" w:rsidRPr="00F65579" w:rsidRDefault="000C41A3" w:rsidP="000C41A3">
            <w:pPr>
              <w:pStyle w:val="Tabletextbold"/>
            </w:pPr>
            <w:r w:rsidRPr="00F65579">
              <w:t>Administered trusts</w:t>
            </w:r>
          </w:p>
        </w:tc>
        <w:tc>
          <w:tcPr>
            <w:cnfStyle w:val="000010000000" w:firstRow="0" w:lastRow="0" w:firstColumn="0" w:lastColumn="0" w:oddVBand="1" w:evenVBand="0" w:oddHBand="0" w:evenHBand="0" w:firstRowFirstColumn="0" w:firstRowLastColumn="0" w:lastRowFirstColumn="0" w:lastRowLastColumn="0"/>
            <w:tcW w:w="424" w:type="pct"/>
          </w:tcPr>
          <w:p w14:paraId="7DC88087"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4" w:type="pct"/>
          </w:tcPr>
          <w:p w14:paraId="0FF7A3F2" w14:textId="77777777" w:rsidR="000C41A3" w:rsidRPr="00F65579" w:rsidRDefault="000C41A3" w:rsidP="000C41A3">
            <w:pPr>
              <w:pStyle w:val="Tabletextright"/>
              <w:spacing w:before="20" w:after="20"/>
            </w:pPr>
          </w:p>
        </w:tc>
        <w:tc>
          <w:tcPr>
            <w:cnfStyle w:val="000010000000" w:firstRow="0" w:lastRow="0" w:firstColumn="0" w:lastColumn="0" w:oddVBand="1" w:evenVBand="0" w:oddHBand="0" w:evenHBand="0" w:firstRowFirstColumn="0" w:firstRowLastColumn="0" w:lastRowFirstColumn="0" w:lastRowLastColumn="0"/>
            <w:tcW w:w="423" w:type="pct"/>
          </w:tcPr>
          <w:p w14:paraId="2A5939C8"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9" w:type="pct"/>
          </w:tcPr>
          <w:p w14:paraId="3C0A7058" w14:textId="77777777" w:rsidR="000C41A3" w:rsidRPr="00F65579" w:rsidRDefault="000C41A3" w:rsidP="000C41A3">
            <w:pPr>
              <w:pStyle w:val="Tabletextright"/>
              <w:spacing w:before="20" w:after="20"/>
            </w:pPr>
          </w:p>
        </w:tc>
        <w:tc>
          <w:tcPr>
            <w:cnfStyle w:val="000010000000" w:firstRow="0" w:lastRow="0" w:firstColumn="0" w:lastColumn="0" w:oddVBand="1" w:evenVBand="0" w:oddHBand="0" w:evenHBand="0" w:firstRowFirstColumn="0" w:firstRowLastColumn="0" w:lastRowFirstColumn="0" w:lastRowLastColumn="0"/>
            <w:tcW w:w="422" w:type="pct"/>
          </w:tcPr>
          <w:p w14:paraId="7784ACC4"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2" w:type="pct"/>
          </w:tcPr>
          <w:p w14:paraId="37E4E260" w14:textId="77777777" w:rsidR="000C41A3" w:rsidRPr="00F65579" w:rsidRDefault="000C41A3" w:rsidP="000C41A3">
            <w:pPr>
              <w:pStyle w:val="Tabletextright"/>
              <w:spacing w:before="20" w:after="20"/>
            </w:pPr>
          </w:p>
        </w:tc>
        <w:tc>
          <w:tcPr>
            <w:cnfStyle w:val="000010000000" w:firstRow="0" w:lastRow="0" w:firstColumn="0" w:lastColumn="0" w:oddVBand="1" w:evenVBand="0" w:oddHBand="0" w:evenHBand="0" w:firstRowFirstColumn="0" w:firstRowLastColumn="0" w:lastRowFirstColumn="0" w:lastRowLastColumn="0"/>
            <w:tcW w:w="423" w:type="pct"/>
          </w:tcPr>
          <w:p w14:paraId="62CD4A6D"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6" w:type="pct"/>
          </w:tcPr>
          <w:p w14:paraId="78AD115C" w14:textId="77777777" w:rsidR="000C41A3" w:rsidRPr="00F65579" w:rsidRDefault="000C41A3" w:rsidP="000C41A3">
            <w:pPr>
              <w:pStyle w:val="Tabletextright"/>
              <w:spacing w:before="20" w:after="20"/>
            </w:pPr>
          </w:p>
        </w:tc>
      </w:tr>
      <w:tr w:rsidR="000C41A3" w:rsidRPr="00F65579" w14:paraId="547F702D"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1FE083FF" w14:textId="77777777" w:rsidR="000C41A3" w:rsidRPr="00F65579" w:rsidRDefault="000C41A3" w:rsidP="000C41A3">
            <w:pPr>
              <w:pStyle w:val="Tabletext"/>
              <w:spacing w:before="20" w:after="20"/>
            </w:pPr>
            <w:r w:rsidRPr="00F65579">
              <w:t>2017 Bourke Street Fund Trust Account</w:t>
            </w:r>
          </w:p>
        </w:tc>
        <w:tc>
          <w:tcPr>
            <w:cnfStyle w:val="000010000000" w:firstRow="0" w:lastRow="0" w:firstColumn="0" w:lastColumn="0" w:oddVBand="1" w:evenVBand="0" w:oddHBand="0" w:evenHBand="0" w:firstRowFirstColumn="0" w:firstRowLastColumn="0" w:lastRowFirstColumn="0" w:lastRowLastColumn="0"/>
            <w:tcW w:w="424" w:type="pct"/>
          </w:tcPr>
          <w:p w14:paraId="0334A276"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4" w:type="pct"/>
          </w:tcPr>
          <w:p w14:paraId="15492DA9" w14:textId="77777777" w:rsidR="000C41A3" w:rsidRPr="00F65579" w:rsidRDefault="000C41A3" w:rsidP="000C41A3">
            <w:pPr>
              <w:pStyle w:val="Tabletextright"/>
              <w:spacing w:before="20" w:after="20"/>
            </w:pPr>
          </w:p>
        </w:tc>
        <w:tc>
          <w:tcPr>
            <w:cnfStyle w:val="000010000000" w:firstRow="0" w:lastRow="0" w:firstColumn="0" w:lastColumn="0" w:oddVBand="1" w:evenVBand="0" w:oddHBand="0" w:evenHBand="0" w:firstRowFirstColumn="0" w:firstRowLastColumn="0" w:lastRowFirstColumn="0" w:lastRowLastColumn="0"/>
            <w:tcW w:w="423" w:type="pct"/>
          </w:tcPr>
          <w:p w14:paraId="336966FE"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9" w:type="pct"/>
          </w:tcPr>
          <w:p w14:paraId="6DA0EA66" w14:textId="77777777" w:rsidR="000C41A3" w:rsidRPr="00F65579" w:rsidRDefault="000C41A3" w:rsidP="000C41A3">
            <w:pPr>
              <w:pStyle w:val="Tabletextright"/>
              <w:spacing w:before="20" w:after="20"/>
            </w:pPr>
          </w:p>
        </w:tc>
        <w:tc>
          <w:tcPr>
            <w:cnfStyle w:val="000010000000" w:firstRow="0" w:lastRow="0" w:firstColumn="0" w:lastColumn="0" w:oddVBand="1" w:evenVBand="0" w:oddHBand="0" w:evenHBand="0" w:firstRowFirstColumn="0" w:firstRowLastColumn="0" w:lastRowFirstColumn="0" w:lastRowLastColumn="0"/>
            <w:tcW w:w="422" w:type="pct"/>
          </w:tcPr>
          <w:p w14:paraId="514D39DF" w14:textId="77777777" w:rsidR="000C41A3" w:rsidRPr="00F65579" w:rsidRDefault="000C41A3" w:rsidP="000C41A3">
            <w:pPr>
              <w:pStyle w:val="Tabletextright"/>
              <w:spacing w:before="20" w:after="20"/>
            </w:pPr>
            <w:r w:rsidRPr="00F65579">
              <w:t>26</w:t>
            </w:r>
          </w:p>
        </w:tc>
        <w:tc>
          <w:tcPr>
            <w:cnfStyle w:val="000001000000" w:firstRow="0" w:lastRow="0" w:firstColumn="0" w:lastColumn="0" w:oddVBand="0" w:evenVBand="1" w:oddHBand="0" w:evenHBand="0" w:firstRowFirstColumn="0" w:firstRowLastColumn="0" w:lastRowFirstColumn="0" w:lastRowLastColumn="0"/>
            <w:tcW w:w="422" w:type="pct"/>
          </w:tcPr>
          <w:p w14:paraId="1AB212BB" w14:textId="77777777" w:rsidR="000C41A3" w:rsidRPr="00F65579" w:rsidRDefault="000C41A3" w:rsidP="000C41A3">
            <w:pPr>
              <w:pStyle w:val="Tabletextright"/>
              <w:spacing w:before="20" w:after="20"/>
            </w:pPr>
            <w:r w:rsidRPr="00F65579">
              <w:t>–</w:t>
            </w:r>
          </w:p>
        </w:tc>
        <w:tc>
          <w:tcPr>
            <w:cnfStyle w:val="000010000000" w:firstRow="0" w:lastRow="0" w:firstColumn="0" w:lastColumn="0" w:oddVBand="1" w:evenVBand="0" w:oddHBand="0" w:evenHBand="0" w:firstRowFirstColumn="0" w:firstRowLastColumn="0" w:lastRowFirstColumn="0" w:lastRowLastColumn="0"/>
            <w:tcW w:w="423" w:type="pct"/>
          </w:tcPr>
          <w:p w14:paraId="3C8546EE" w14:textId="77777777" w:rsidR="000C41A3" w:rsidRPr="00F65579" w:rsidRDefault="000C41A3" w:rsidP="000C41A3">
            <w:pPr>
              <w:pStyle w:val="Tabletextright"/>
              <w:spacing w:before="20" w:after="20"/>
            </w:pPr>
            <w:r w:rsidRPr="00F65579">
              <w:t>(26)</w:t>
            </w:r>
          </w:p>
        </w:tc>
        <w:tc>
          <w:tcPr>
            <w:cnfStyle w:val="000001000000" w:firstRow="0" w:lastRow="0" w:firstColumn="0" w:lastColumn="0" w:oddVBand="0" w:evenVBand="1" w:oddHBand="0" w:evenHBand="0" w:firstRowFirstColumn="0" w:firstRowLastColumn="0" w:lastRowFirstColumn="0" w:lastRowLastColumn="0"/>
            <w:tcW w:w="426" w:type="pct"/>
          </w:tcPr>
          <w:p w14:paraId="5FFEFEBD" w14:textId="77777777" w:rsidR="000C41A3" w:rsidRPr="00F65579" w:rsidRDefault="000C41A3" w:rsidP="000C41A3">
            <w:pPr>
              <w:pStyle w:val="Tabletextright"/>
              <w:spacing w:before="20" w:after="20"/>
            </w:pPr>
            <w:r w:rsidRPr="00F65579">
              <w:t>–</w:t>
            </w:r>
          </w:p>
        </w:tc>
      </w:tr>
      <w:tr w:rsidR="000C41A3" w:rsidRPr="00F65579" w14:paraId="3B60FA39"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37FF4E2F" w14:textId="77777777" w:rsidR="000C41A3" w:rsidRPr="00F65579" w:rsidRDefault="000C41A3" w:rsidP="000C41A3">
            <w:pPr>
              <w:pStyle w:val="Tabletext"/>
              <w:spacing w:before="20" w:after="20"/>
            </w:pPr>
            <w:r w:rsidRPr="00F65579">
              <w:t>Asset Sales Deposit Trust Account</w:t>
            </w:r>
          </w:p>
        </w:tc>
        <w:tc>
          <w:tcPr>
            <w:cnfStyle w:val="000010000000" w:firstRow="0" w:lastRow="0" w:firstColumn="0" w:lastColumn="0" w:oddVBand="1" w:evenVBand="0" w:oddHBand="0" w:evenHBand="0" w:firstRowFirstColumn="0" w:firstRowLastColumn="0" w:lastRowFirstColumn="0" w:lastRowLastColumn="0"/>
            <w:tcW w:w="424" w:type="pct"/>
          </w:tcPr>
          <w:p w14:paraId="586720C3" w14:textId="77777777" w:rsidR="000C41A3" w:rsidRPr="00F65579" w:rsidDel="00BF61BF"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4" w:type="pct"/>
          </w:tcPr>
          <w:p w14:paraId="0760C1D1" w14:textId="77777777" w:rsidR="000C41A3" w:rsidRPr="00F65579" w:rsidDel="00BF61BF" w:rsidRDefault="000C41A3" w:rsidP="000C41A3">
            <w:pPr>
              <w:pStyle w:val="Tabletextright"/>
              <w:spacing w:before="20" w:after="20"/>
            </w:pPr>
            <w:r w:rsidRPr="00F65579">
              <w:t>7 551</w:t>
            </w:r>
          </w:p>
        </w:tc>
        <w:tc>
          <w:tcPr>
            <w:cnfStyle w:val="000010000000" w:firstRow="0" w:lastRow="0" w:firstColumn="0" w:lastColumn="0" w:oddVBand="1" w:evenVBand="0" w:oddHBand="0" w:evenHBand="0" w:firstRowFirstColumn="0" w:firstRowLastColumn="0" w:lastRowFirstColumn="0" w:lastRowLastColumn="0"/>
            <w:tcW w:w="423" w:type="pct"/>
          </w:tcPr>
          <w:p w14:paraId="25F834C3" w14:textId="77777777" w:rsidR="000C41A3" w:rsidRPr="00F65579" w:rsidDel="00BF61BF"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9" w:type="pct"/>
          </w:tcPr>
          <w:p w14:paraId="3E0CDB68" w14:textId="77777777" w:rsidR="000C41A3" w:rsidRPr="00F65579" w:rsidDel="00BF61BF" w:rsidRDefault="000C41A3" w:rsidP="000C41A3">
            <w:pPr>
              <w:pStyle w:val="Tabletextright"/>
              <w:spacing w:before="20" w:after="20"/>
            </w:pPr>
            <w:r w:rsidRPr="00F65579">
              <w:t>7 551</w:t>
            </w:r>
          </w:p>
        </w:tc>
        <w:tc>
          <w:tcPr>
            <w:cnfStyle w:val="000010000000" w:firstRow="0" w:lastRow="0" w:firstColumn="0" w:lastColumn="0" w:oddVBand="1" w:evenVBand="0" w:oddHBand="0" w:evenHBand="0" w:firstRowFirstColumn="0" w:firstRowLastColumn="0" w:lastRowFirstColumn="0" w:lastRowLastColumn="0"/>
            <w:tcW w:w="422" w:type="pct"/>
          </w:tcPr>
          <w:p w14:paraId="0E49F1F6"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2" w:type="pct"/>
          </w:tcPr>
          <w:p w14:paraId="45D4214A" w14:textId="77777777" w:rsidR="000C41A3" w:rsidRPr="00F65579" w:rsidRDefault="000C41A3" w:rsidP="000C41A3">
            <w:pPr>
              <w:pStyle w:val="Tabletextright"/>
              <w:spacing w:before="20" w:after="20"/>
            </w:pPr>
          </w:p>
        </w:tc>
        <w:tc>
          <w:tcPr>
            <w:cnfStyle w:val="000010000000" w:firstRow="0" w:lastRow="0" w:firstColumn="0" w:lastColumn="0" w:oddVBand="1" w:evenVBand="0" w:oddHBand="0" w:evenHBand="0" w:firstRowFirstColumn="0" w:firstRowLastColumn="0" w:lastRowFirstColumn="0" w:lastRowLastColumn="0"/>
            <w:tcW w:w="423" w:type="pct"/>
          </w:tcPr>
          <w:p w14:paraId="760DF330" w14:textId="77777777" w:rsidR="000C41A3" w:rsidRPr="00F65579" w:rsidRDefault="000C41A3" w:rsidP="000C41A3">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426" w:type="pct"/>
          </w:tcPr>
          <w:p w14:paraId="10377A71" w14:textId="77777777" w:rsidR="000C41A3" w:rsidRPr="00F65579" w:rsidRDefault="000C41A3" w:rsidP="000C41A3">
            <w:pPr>
              <w:pStyle w:val="Tabletextright"/>
              <w:spacing w:before="20" w:after="20"/>
            </w:pPr>
          </w:p>
        </w:tc>
      </w:tr>
      <w:tr w:rsidR="000C41A3" w:rsidRPr="00F65579" w14:paraId="525B241B"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126C26E4" w14:textId="77777777" w:rsidR="000C41A3" w:rsidRPr="00F65579" w:rsidRDefault="000C41A3" w:rsidP="000C41A3">
            <w:pPr>
              <w:pStyle w:val="Tabletext"/>
              <w:spacing w:before="20" w:after="20"/>
            </w:pPr>
            <w:r w:rsidRPr="00F65579">
              <w:t>Cattle Compensation Fund</w:t>
            </w:r>
          </w:p>
        </w:tc>
        <w:tc>
          <w:tcPr>
            <w:cnfStyle w:val="000010000000" w:firstRow="0" w:lastRow="0" w:firstColumn="0" w:lastColumn="0" w:oddVBand="1" w:evenVBand="0" w:oddHBand="0" w:evenHBand="0" w:firstRowFirstColumn="0" w:firstRowLastColumn="0" w:lastRowFirstColumn="0" w:lastRowLastColumn="0"/>
            <w:tcW w:w="424" w:type="pct"/>
          </w:tcPr>
          <w:p w14:paraId="5A1CA58F" w14:textId="77777777" w:rsidR="000C41A3" w:rsidRPr="00F65579" w:rsidDel="00BF61BF"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4" w:type="pct"/>
          </w:tcPr>
          <w:p w14:paraId="180849A6" w14:textId="77777777" w:rsidR="000C41A3" w:rsidRPr="00F65579" w:rsidDel="00BF61BF" w:rsidRDefault="000C41A3" w:rsidP="000C41A3">
            <w:pPr>
              <w:pStyle w:val="Tabletextright"/>
              <w:spacing w:before="20" w:after="20"/>
            </w:pPr>
            <w:r w:rsidRPr="00F65579">
              <w:t>4 440</w:t>
            </w:r>
          </w:p>
        </w:tc>
        <w:tc>
          <w:tcPr>
            <w:cnfStyle w:val="000010000000" w:firstRow="0" w:lastRow="0" w:firstColumn="0" w:lastColumn="0" w:oddVBand="1" w:evenVBand="0" w:oddHBand="0" w:evenHBand="0" w:firstRowFirstColumn="0" w:firstRowLastColumn="0" w:lastRowFirstColumn="0" w:lastRowLastColumn="0"/>
            <w:tcW w:w="423" w:type="pct"/>
          </w:tcPr>
          <w:p w14:paraId="10FE31F6" w14:textId="77777777" w:rsidR="000C41A3" w:rsidRPr="00F65579" w:rsidDel="00BF61BF" w:rsidRDefault="000C41A3" w:rsidP="000C41A3">
            <w:pPr>
              <w:pStyle w:val="Tabletextright"/>
              <w:spacing w:before="20" w:after="20"/>
            </w:pPr>
            <w:r w:rsidRPr="00F65579">
              <w:t>(4 440)</w:t>
            </w:r>
          </w:p>
        </w:tc>
        <w:tc>
          <w:tcPr>
            <w:cnfStyle w:val="000001000000" w:firstRow="0" w:lastRow="0" w:firstColumn="0" w:lastColumn="0" w:oddVBand="0" w:evenVBand="1" w:oddHBand="0" w:evenHBand="0" w:firstRowFirstColumn="0" w:firstRowLastColumn="0" w:lastRowFirstColumn="0" w:lastRowLastColumn="0"/>
            <w:tcW w:w="429" w:type="pct"/>
          </w:tcPr>
          <w:p w14:paraId="02CF56E1" w14:textId="77777777" w:rsidR="000C41A3" w:rsidRPr="00F65579" w:rsidDel="00BF61BF" w:rsidRDefault="000C41A3" w:rsidP="000C41A3">
            <w:pPr>
              <w:pStyle w:val="Tabletextright"/>
              <w:spacing w:before="20" w:after="20"/>
            </w:pPr>
            <w:r w:rsidRPr="00F65579">
              <w:t>–</w:t>
            </w:r>
          </w:p>
        </w:tc>
        <w:tc>
          <w:tcPr>
            <w:cnfStyle w:val="000010000000" w:firstRow="0" w:lastRow="0" w:firstColumn="0" w:lastColumn="0" w:oddVBand="1" w:evenVBand="0" w:oddHBand="0" w:evenHBand="0" w:firstRowFirstColumn="0" w:firstRowLastColumn="0" w:lastRowFirstColumn="0" w:lastRowLastColumn="0"/>
            <w:tcW w:w="422" w:type="pct"/>
          </w:tcPr>
          <w:p w14:paraId="6744A52A" w14:textId="77777777" w:rsidR="000C41A3" w:rsidRPr="00F65579"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2" w:type="pct"/>
          </w:tcPr>
          <w:p w14:paraId="4F813BA3" w14:textId="77777777" w:rsidR="000C41A3" w:rsidRPr="00F65579" w:rsidRDefault="000C41A3" w:rsidP="000C41A3">
            <w:pPr>
              <w:pStyle w:val="Tabletextright"/>
              <w:spacing w:before="20" w:after="20"/>
            </w:pPr>
            <w:r w:rsidRPr="00F65579">
              <w:t>5 112</w:t>
            </w:r>
          </w:p>
        </w:tc>
        <w:tc>
          <w:tcPr>
            <w:cnfStyle w:val="000010000000" w:firstRow="0" w:lastRow="0" w:firstColumn="0" w:lastColumn="0" w:oddVBand="1" w:evenVBand="0" w:oddHBand="0" w:evenHBand="0" w:firstRowFirstColumn="0" w:firstRowLastColumn="0" w:lastRowFirstColumn="0" w:lastRowLastColumn="0"/>
            <w:tcW w:w="423" w:type="pct"/>
          </w:tcPr>
          <w:p w14:paraId="2BD9C4F7" w14:textId="77777777" w:rsidR="000C41A3" w:rsidRPr="00F65579" w:rsidRDefault="000C41A3" w:rsidP="000C41A3">
            <w:pPr>
              <w:pStyle w:val="Tabletextright"/>
              <w:spacing w:before="20" w:after="20"/>
            </w:pPr>
            <w:r w:rsidRPr="00F65579">
              <w:t>(5 112)</w:t>
            </w:r>
          </w:p>
        </w:tc>
        <w:tc>
          <w:tcPr>
            <w:cnfStyle w:val="000001000000" w:firstRow="0" w:lastRow="0" w:firstColumn="0" w:lastColumn="0" w:oddVBand="0" w:evenVBand="1" w:oddHBand="0" w:evenHBand="0" w:firstRowFirstColumn="0" w:firstRowLastColumn="0" w:lastRowFirstColumn="0" w:lastRowLastColumn="0"/>
            <w:tcW w:w="426" w:type="pct"/>
          </w:tcPr>
          <w:p w14:paraId="5C660F05" w14:textId="77777777" w:rsidR="000C41A3" w:rsidRPr="00F65579" w:rsidRDefault="000C41A3" w:rsidP="000C41A3">
            <w:pPr>
              <w:pStyle w:val="Tabletextright"/>
              <w:spacing w:before="20" w:after="20"/>
            </w:pPr>
            <w:r w:rsidRPr="00F65579">
              <w:t>–</w:t>
            </w:r>
          </w:p>
        </w:tc>
      </w:tr>
      <w:tr w:rsidR="000C41A3" w:rsidRPr="00F65579" w14:paraId="1A86C6AB"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0D85123A" w14:textId="77777777" w:rsidR="000C41A3" w:rsidRPr="00F65579" w:rsidRDefault="000C41A3" w:rsidP="000C41A3">
            <w:pPr>
              <w:pStyle w:val="Tabletext"/>
              <w:spacing w:before="20" w:after="20"/>
            </w:pPr>
            <w:r w:rsidRPr="00F65579">
              <w:t>Community Support Fund Trust</w:t>
            </w:r>
          </w:p>
        </w:tc>
        <w:tc>
          <w:tcPr>
            <w:cnfStyle w:val="000010000000" w:firstRow="0" w:lastRow="0" w:firstColumn="0" w:lastColumn="0" w:oddVBand="1" w:evenVBand="0" w:oddHBand="0" w:evenHBand="0" w:firstRowFirstColumn="0" w:firstRowLastColumn="0" w:lastRowFirstColumn="0" w:lastRowLastColumn="0"/>
            <w:tcW w:w="424" w:type="pct"/>
          </w:tcPr>
          <w:p w14:paraId="4518FC8F" w14:textId="77777777" w:rsidR="000C41A3" w:rsidRPr="00F65579" w:rsidRDefault="000C41A3" w:rsidP="000C41A3">
            <w:pPr>
              <w:pStyle w:val="Tabletextright"/>
              <w:spacing w:before="20" w:after="20"/>
            </w:pPr>
            <w:r w:rsidRPr="00F65579">
              <w:t>47 061</w:t>
            </w:r>
          </w:p>
        </w:tc>
        <w:tc>
          <w:tcPr>
            <w:cnfStyle w:val="000001000000" w:firstRow="0" w:lastRow="0" w:firstColumn="0" w:lastColumn="0" w:oddVBand="0" w:evenVBand="1" w:oddHBand="0" w:evenHBand="0" w:firstRowFirstColumn="0" w:firstRowLastColumn="0" w:lastRowFirstColumn="0" w:lastRowLastColumn="0"/>
            <w:tcW w:w="424" w:type="pct"/>
          </w:tcPr>
          <w:p w14:paraId="6A9DCA58" w14:textId="129A5C42" w:rsidR="000C41A3" w:rsidRPr="00F65579" w:rsidRDefault="0027651E" w:rsidP="000C41A3">
            <w:pPr>
              <w:pStyle w:val="Tabletextright"/>
              <w:spacing w:before="20" w:after="20"/>
            </w:pPr>
            <w:r w:rsidRPr="00F65579">
              <w:t>147 743</w:t>
            </w:r>
          </w:p>
        </w:tc>
        <w:tc>
          <w:tcPr>
            <w:cnfStyle w:val="000010000000" w:firstRow="0" w:lastRow="0" w:firstColumn="0" w:lastColumn="0" w:oddVBand="1" w:evenVBand="0" w:oddHBand="0" w:evenHBand="0" w:firstRowFirstColumn="0" w:firstRowLastColumn="0" w:lastRowFirstColumn="0" w:lastRowLastColumn="0"/>
            <w:tcW w:w="423" w:type="pct"/>
          </w:tcPr>
          <w:p w14:paraId="42688E5A" w14:textId="4E89B141" w:rsidR="000C41A3" w:rsidRPr="00F65579" w:rsidRDefault="000C41A3" w:rsidP="000C41A3">
            <w:pPr>
              <w:pStyle w:val="Tabletextright"/>
              <w:spacing w:before="20" w:after="20"/>
            </w:pPr>
            <w:r w:rsidRPr="00F65579">
              <w:t>(</w:t>
            </w:r>
            <w:r w:rsidR="0027651E" w:rsidRPr="00F65579">
              <w:t>141 485</w:t>
            </w:r>
            <w:r w:rsidRPr="00F65579">
              <w:t>)</w:t>
            </w:r>
          </w:p>
        </w:tc>
        <w:tc>
          <w:tcPr>
            <w:cnfStyle w:val="000001000000" w:firstRow="0" w:lastRow="0" w:firstColumn="0" w:lastColumn="0" w:oddVBand="0" w:evenVBand="1" w:oddHBand="0" w:evenHBand="0" w:firstRowFirstColumn="0" w:firstRowLastColumn="0" w:lastRowFirstColumn="0" w:lastRowLastColumn="0"/>
            <w:tcW w:w="429" w:type="pct"/>
          </w:tcPr>
          <w:p w14:paraId="4029DA41" w14:textId="77777777" w:rsidR="000C41A3" w:rsidRPr="00F65579" w:rsidRDefault="000C41A3" w:rsidP="000C41A3">
            <w:pPr>
              <w:pStyle w:val="Tabletextright"/>
              <w:spacing w:before="20" w:after="20"/>
            </w:pPr>
            <w:r w:rsidRPr="00F65579">
              <w:t>53 319</w:t>
            </w:r>
          </w:p>
        </w:tc>
        <w:tc>
          <w:tcPr>
            <w:cnfStyle w:val="000010000000" w:firstRow="0" w:lastRow="0" w:firstColumn="0" w:lastColumn="0" w:oddVBand="1" w:evenVBand="0" w:oddHBand="0" w:evenHBand="0" w:firstRowFirstColumn="0" w:firstRowLastColumn="0" w:lastRowFirstColumn="0" w:lastRowLastColumn="0"/>
            <w:tcW w:w="422" w:type="pct"/>
          </w:tcPr>
          <w:p w14:paraId="20A6B500" w14:textId="77777777" w:rsidR="000C41A3" w:rsidRPr="00F65579" w:rsidRDefault="000C41A3" w:rsidP="000C41A3">
            <w:pPr>
              <w:pStyle w:val="Tabletextright"/>
              <w:spacing w:before="20" w:after="20"/>
            </w:pPr>
            <w:r w:rsidRPr="00F65579">
              <w:t>27 904</w:t>
            </w:r>
          </w:p>
        </w:tc>
        <w:tc>
          <w:tcPr>
            <w:cnfStyle w:val="000001000000" w:firstRow="0" w:lastRow="0" w:firstColumn="0" w:lastColumn="0" w:oddVBand="0" w:evenVBand="1" w:oddHBand="0" w:evenHBand="0" w:firstRowFirstColumn="0" w:firstRowLastColumn="0" w:lastRowFirstColumn="0" w:lastRowLastColumn="0"/>
            <w:tcW w:w="422" w:type="pct"/>
          </w:tcPr>
          <w:p w14:paraId="367A7C1F" w14:textId="77777777" w:rsidR="000C41A3" w:rsidRPr="00F65579" w:rsidRDefault="000C41A3" w:rsidP="000C41A3">
            <w:pPr>
              <w:pStyle w:val="Tabletextright"/>
              <w:spacing w:before="20" w:after="20"/>
            </w:pPr>
            <w:r w:rsidRPr="00F65579">
              <w:t>149 832</w:t>
            </w:r>
          </w:p>
        </w:tc>
        <w:tc>
          <w:tcPr>
            <w:cnfStyle w:val="000010000000" w:firstRow="0" w:lastRow="0" w:firstColumn="0" w:lastColumn="0" w:oddVBand="1" w:evenVBand="0" w:oddHBand="0" w:evenHBand="0" w:firstRowFirstColumn="0" w:firstRowLastColumn="0" w:lastRowFirstColumn="0" w:lastRowLastColumn="0"/>
            <w:tcW w:w="423" w:type="pct"/>
          </w:tcPr>
          <w:p w14:paraId="13F870CE" w14:textId="77777777" w:rsidR="000C41A3" w:rsidRPr="00F65579" w:rsidRDefault="000C41A3" w:rsidP="000C41A3">
            <w:pPr>
              <w:pStyle w:val="Tabletextright"/>
              <w:spacing w:before="20" w:after="20"/>
            </w:pPr>
            <w:r w:rsidRPr="00F65579">
              <w:t>(130 675)</w:t>
            </w:r>
          </w:p>
        </w:tc>
        <w:tc>
          <w:tcPr>
            <w:cnfStyle w:val="000001000000" w:firstRow="0" w:lastRow="0" w:firstColumn="0" w:lastColumn="0" w:oddVBand="0" w:evenVBand="1" w:oddHBand="0" w:evenHBand="0" w:firstRowFirstColumn="0" w:firstRowLastColumn="0" w:lastRowFirstColumn="0" w:lastRowLastColumn="0"/>
            <w:tcW w:w="426" w:type="pct"/>
          </w:tcPr>
          <w:p w14:paraId="3D0C4383" w14:textId="77777777" w:rsidR="000C41A3" w:rsidRPr="00F65579" w:rsidRDefault="000C41A3" w:rsidP="000C41A3">
            <w:pPr>
              <w:pStyle w:val="Tabletextright"/>
              <w:spacing w:before="20" w:after="20"/>
            </w:pPr>
            <w:r w:rsidRPr="00F65579">
              <w:t>47 061</w:t>
            </w:r>
          </w:p>
        </w:tc>
      </w:tr>
      <w:tr w:rsidR="000C41A3" w:rsidRPr="00F65579" w14:paraId="40862DBB"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3F804BF0" w14:textId="77777777" w:rsidR="000C41A3" w:rsidRPr="00F65579" w:rsidRDefault="000C41A3" w:rsidP="000C41A3">
            <w:pPr>
              <w:pStyle w:val="Tabletext"/>
              <w:spacing w:before="20" w:after="20"/>
            </w:pPr>
            <w:r w:rsidRPr="00F65579">
              <w:t>Debt Portfolio Trust</w:t>
            </w:r>
          </w:p>
        </w:tc>
        <w:tc>
          <w:tcPr>
            <w:cnfStyle w:val="000010000000" w:firstRow="0" w:lastRow="0" w:firstColumn="0" w:lastColumn="0" w:oddVBand="1" w:evenVBand="0" w:oddHBand="0" w:evenHBand="0" w:firstRowFirstColumn="0" w:firstRowLastColumn="0" w:lastRowFirstColumn="0" w:lastRowLastColumn="0"/>
            <w:tcW w:w="424" w:type="pct"/>
          </w:tcPr>
          <w:p w14:paraId="37EE0A68" w14:textId="77777777" w:rsidR="000C41A3" w:rsidRPr="00F65579" w:rsidRDefault="000C41A3" w:rsidP="000C41A3">
            <w:pPr>
              <w:pStyle w:val="Tabletextright"/>
              <w:spacing w:before="20" w:after="20"/>
            </w:pPr>
            <w:r w:rsidRPr="00F65579">
              <w:t>851 363</w:t>
            </w:r>
          </w:p>
        </w:tc>
        <w:tc>
          <w:tcPr>
            <w:cnfStyle w:val="000001000000" w:firstRow="0" w:lastRow="0" w:firstColumn="0" w:lastColumn="0" w:oddVBand="0" w:evenVBand="1" w:oddHBand="0" w:evenHBand="0" w:firstRowFirstColumn="0" w:firstRowLastColumn="0" w:lastRowFirstColumn="0" w:lastRowLastColumn="0"/>
            <w:tcW w:w="424" w:type="pct"/>
          </w:tcPr>
          <w:p w14:paraId="421217EA" w14:textId="77777777" w:rsidR="000C41A3" w:rsidRPr="00F65579" w:rsidRDefault="000C41A3" w:rsidP="000C41A3">
            <w:pPr>
              <w:pStyle w:val="Tabletextright"/>
              <w:spacing w:before="20" w:after="20"/>
            </w:pPr>
            <w:r w:rsidRPr="00F65579">
              <w:t>1 466 000</w:t>
            </w:r>
          </w:p>
        </w:tc>
        <w:tc>
          <w:tcPr>
            <w:cnfStyle w:val="000010000000" w:firstRow="0" w:lastRow="0" w:firstColumn="0" w:lastColumn="0" w:oddVBand="1" w:evenVBand="0" w:oddHBand="0" w:evenHBand="0" w:firstRowFirstColumn="0" w:firstRowLastColumn="0" w:lastRowFirstColumn="0" w:lastRowLastColumn="0"/>
            <w:tcW w:w="423" w:type="pct"/>
          </w:tcPr>
          <w:p w14:paraId="4B2C4792" w14:textId="77777777" w:rsidR="000C41A3" w:rsidRPr="00F65579" w:rsidRDefault="000C41A3" w:rsidP="000C41A3">
            <w:pPr>
              <w:pStyle w:val="Tabletextright"/>
              <w:spacing w:before="20" w:after="20"/>
            </w:pPr>
            <w:r w:rsidRPr="00F65579">
              <w:t>(1 966 000)</w:t>
            </w:r>
          </w:p>
        </w:tc>
        <w:tc>
          <w:tcPr>
            <w:cnfStyle w:val="000001000000" w:firstRow="0" w:lastRow="0" w:firstColumn="0" w:lastColumn="0" w:oddVBand="0" w:evenVBand="1" w:oddHBand="0" w:evenHBand="0" w:firstRowFirstColumn="0" w:firstRowLastColumn="0" w:lastRowFirstColumn="0" w:lastRowLastColumn="0"/>
            <w:tcW w:w="429" w:type="pct"/>
          </w:tcPr>
          <w:p w14:paraId="7CC28487" w14:textId="77777777" w:rsidR="000C41A3" w:rsidRPr="00F65579" w:rsidRDefault="000C41A3" w:rsidP="000C41A3">
            <w:pPr>
              <w:pStyle w:val="Tabletextright"/>
              <w:spacing w:before="20" w:after="20"/>
            </w:pPr>
            <w:r w:rsidRPr="00F65579">
              <w:t>351 363</w:t>
            </w:r>
          </w:p>
        </w:tc>
        <w:tc>
          <w:tcPr>
            <w:cnfStyle w:val="000010000000" w:firstRow="0" w:lastRow="0" w:firstColumn="0" w:lastColumn="0" w:oddVBand="1" w:evenVBand="0" w:oddHBand="0" w:evenHBand="0" w:firstRowFirstColumn="0" w:firstRowLastColumn="0" w:lastRowFirstColumn="0" w:lastRowLastColumn="0"/>
            <w:tcW w:w="422" w:type="pct"/>
          </w:tcPr>
          <w:p w14:paraId="4D631CBD" w14:textId="77777777" w:rsidR="000C41A3" w:rsidRPr="00F65579" w:rsidRDefault="000C41A3" w:rsidP="000C41A3">
            <w:pPr>
              <w:pStyle w:val="Tabletextright"/>
              <w:spacing w:before="20" w:after="20"/>
            </w:pPr>
            <w:r w:rsidRPr="00F65579">
              <w:t>451 363</w:t>
            </w:r>
          </w:p>
        </w:tc>
        <w:tc>
          <w:tcPr>
            <w:cnfStyle w:val="000001000000" w:firstRow="0" w:lastRow="0" w:firstColumn="0" w:lastColumn="0" w:oddVBand="0" w:evenVBand="1" w:oddHBand="0" w:evenHBand="0" w:firstRowFirstColumn="0" w:firstRowLastColumn="0" w:lastRowFirstColumn="0" w:lastRowLastColumn="0"/>
            <w:tcW w:w="422" w:type="pct"/>
          </w:tcPr>
          <w:p w14:paraId="6E525580" w14:textId="77777777" w:rsidR="000C41A3" w:rsidRPr="00F65579" w:rsidRDefault="000C41A3" w:rsidP="000C41A3">
            <w:pPr>
              <w:pStyle w:val="Tabletextright"/>
              <w:spacing w:before="20" w:after="20"/>
            </w:pPr>
            <w:r w:rsidRPr="00F65579">
              <w:t>850 000</w:t>
            </w:r>
          </w:p>
        </w:tc>
        <w:tc>
          <w:tcPr>
            <w:cnfStyle w:val="000010000000" w:firstRow="0" w:lastRow="0" w:firstColumn="0" w:lastColumn="0" w:oddVBand="1" w:evenVBand="0" w:oddHBand="0" w:evenHBand="0" w:firstRowFirstColumn="0" w:firstRowLastColumn="0" w:lastRowFirstColumn="0" w:lastRowLastColumn="0"/>
            <w:tcW w:w="423" w:type="pct"/>
          </w:tcPr>
          <w:p w14:paraId="67A6FD58" w14:textId="77777777" w:rsidR="000C41A3" w:rsidRPr="00F65579" w:rsidRDefault="000C41A3" w:rsidP="000C41A3">
            <w:pPr>
              <w:pStyle w:val="Tabletextright"/>
              <w:spacing w:before="20" w:after="20"/>
            </w:pPr>
            <w:r w:rsidRPr="00F65579">
              <w:t>(450 000)</w:t>
            </w:r>
          </w:p>
        </w:tc>
        <w:tc>
          <w:tcPr>
            <w:cnfStyle w:val="000001000000" w:firstRow="0" w:lastRow="0" w:firstColumn="0" w:lastColumn="0" w:oddVBand="0" w:evenVBand="1" w:oddHBand="0" w:evenHBand="0" w:firstRowFirstColumn="0" w:firstRowLastColumn="0" w:lastRowFirstColumn="0" w:lastRowLastColumn="0"/>
            <w:tcW w:w="426" w:type="pct"/>
          </w:tcPr>
          <w:p w14:paraId="0C51FDE7" w14:textId="77777777" w:rsidR="000C41A3" w:rsidRPr="00F65579" w:rsidRDefault="000C41A3" w:rsidP="000C41A3">
            <w:pPr>
              <w:pStyle w:val="Tabletextright"/>
              <w:spacing w:before="20" w:after="20"/>
            </w:pPr>
            <w:r w:rsidRPr="00F65579">
              <w:t>851 363</w:t>
            </w:r>
          </w:p>
        </w:tc>
      </w:tr>
      <w:tr w:rsidR="000C41A3" w:rsidRPr="00F65579" w14:paraId="3B315B3A"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76953C37" w14:textId="77777777" w:rsidR="000C41A3" w:rsidRPr="00F65579" w:rsidRDefault="000C41A3" w:rsidP="000C41A3">
            <w:pPr>
              <w:pStyle w:val="Tabletext"/>
              <w:spacing w:before="20" w:after="20"/>
            </w:pPr>
            <w:r w:rsidRPr="00F65579">
              <w:t xml:space="preserve">Finance Agency Trust </w:t>
            </w:r>
            <w:r w:rsidRPr="00F65579">
              <w:rPr>
                <w:vertAlign w:val="superscript"/>
              </w:rPr>
              <w:t>(a)</w:t>
            </w:r>
          </w:p>
        </w:tc>
        <w:tc>
          <w:tcPr>
            <w:cnfStyle w:val="000010000000" w:firstRow="0" w:lastRow="0" w:firstColumn="0" w:lastColumn="0" w:oddVBand="1" w:evenVBand="0" w:oddHBand="0" w:evenHBand="0" w:firstRowFirstColumn="0" w:firstRowLastColumn="0" w:lastRowFirstColumn="0" w:lastRowLastColumn="0"/>
            <w:tcW w:w="424" w:type="pct"/>
          </w:tcPr>
          <w:p w14:paraId="56340FA7" w14:textId="77777777" w:rsidR="000C41A3" w:rsidRPr="00F65579" w:rsidDel="0093211E" w:rsidRDefault="000C41A3" w:rsidP="000C41A3">
            <w:pPr>
              <w:pStyle w:val="Tabletextright"/>
              <w:spacing w:before="20" w:after="20"/>
            </w:pPr>
            <w:r w:rsidRPr="00F65579">
              <w:t>46 679</w:t>
            </w:r>
          </w:p>
        </w:tc>
        <w:tc>
          <w:tcPr>
            <w:cnfStyle w:val="000001000000" w:firstRow="0" w:lastRow="0" w:firstColumn="0" w:lastColumn="0" w:oddVBand="0" w:evenVBand="1" w:oddHBand="0" w:evenHBand="0" w:firstRowFirstColumn="0" w:firstRowLastColumn="0" w:lastRowFirstColumn="0" w:lastRowLastColumn="0"/>
            <w:tcW w:w="424" w:type="pct"/>
          </w:tcPr>
          <w:p w14:paraId="2649554F" w14:textId="77777777" w:rsidR="000C41A3" w:rsidRPr="00F65579" w:rsidDel="00685E64" w:rsidRDefault="000C41A3" w:rsidP="000C41A3">
            <w:pPr>
              <w:pStyle w:val="Tabletextright"/>
              <w:spacing w:before="20" w:after="20"/>
            </w:pPr>
            <w:r w:rsidRPr="00F65579">
              <w:t>110 839</w:t>
            </w:r>
          </w:p>
        </w:tc>
        <w:tc>
          <w:tcPr>
            <w:cnfStyle w:val="000010000000" w:firstRow="0" w:lastRow="0" w:firstColumn="0" w:lastColumn="0" w:oddVBand="1" w:evenVBand="0" w:oddHBand="0" w:evenHBand="0" w:firstRowFirstColumn="0" w:firstRowLastColumn="0" w:lastRowFirstColumn="0" w:lastRowLastColumn="0"/>
            <w:tcW w:w="423" w:type="pct"/>
          </w:tcPr>
          <w:p w14:paraId="665A70CB" w14:textId="77777777" w:rsidR="000C41A3" w:rsidRPr="00F65579" w:rsidDel="00685E64" w:rsidRDefault="000C41A3" w:rsidP="000C41A3">
            <w:pPr>
              <w:pStyle w:val="Tabletextright"/>
              <w:spacing w:before="20" w:after="20"/>
            </w:pPr>
            <w:r w:rsidRPr="00F65579">
              <w:t>(62 130)</w:t>
            </w:r>
          </w:p>
        </w:tc>
        <w:tc>
          <w:tcPr>
            <w:cnfStyle w:val="000001000000" w:firstRow="0" w:lastRow="0" w:firstColumn="0" w:lastColumn="0" w:oddVBand="0" w:evenVBand="1" w:oddHBand="0" w:evenHBand="0" w:firstRowFirstColumn="0" w:firstRowLastColumn="0" w:lastRowFirstColumn="0" w:lastRowLastColumn="0"/>
            <w:tcW w:w="429" w:type="pct"/>
          </w:tcPr>
          <w:p w14:paraId="36A60552" w14:textId="77777777" w:rsidR="000C41A3" w:rsidRPr="00F65579" w:rsidDel="00685E64" w:rsidRDefault="000C41A3" w:rsidP="000C41A3">
            <w:pPr>
              <w:pStyle w:val="Tabletextright"/>
              <w:spacing w:before="20" w:after="20"/>
            </w:pPr>
            <w:r w:rsidRPr="00F65579">
              <w:t>95 388</w:t>
            </w:r>
          </w:p>
        </w:tc>
        <w:tc>
          <w:tcPr>
            <w:cnfStyle w:val="000010000000" w:firstRow="0" w:lastRow="0" w:firstColumn="0" w:lastColumn="0" w:oddVBand="1" w:evenVBand="0" w:oddHBand="0" w:evenHBand="0" w:firstRowFirstColumn="0" w:firstRowLastColumn="0" w:lastRowFirstColumn="0" w:lastRowLastColumn="0"/>
            <w:tcW w:w="422" w:type="pct"/>
          </w:tcPr>
          <w:p w14:paraId="1A26F202" w14:textId="77777777" w:rsidR="000C41A3" w:rsidRPr="00F65579" w:rsidRDefault="000C41A3" w:rsidP="000C41A3">
            <w:pPr>
              <w:pStyle w:val="Tabletextright"/>
              <w:spacing w:before="20" w:after="20"/>
            </w:pPr>
            <w:r w:rsidRPr="00F65579">
              <w:t>55 137</w:t>
            </w:r>
          </w:p>
        </w:tc>
        <w:tc>
          <w:tcPr>
            <w:cnfStyle w:val="000001000000" w:firstRow="0" w:lastRow="0" w:firstColumn="0" w:lastColumn="0" w:oddVBand="0" w:evenVBand="1" w:oddHBand="0" w:evenHBand="0" w:firstRowFirstColumn="0" w:firstRowLastColumn="0" w:lastRowFirstColumn="0" w:lastRowLastColumn="0"/>
            <w:tcW w:w="422" w:type="pct"/>
          </w:tcPr>
          <w:p w14:paraId="631EFAAF" w14:textId="77777777" w:rsidR="000C41A3" w:rsidRPr="00F65579" w:rsidRDefault="000C41A3" w:rsidP="000C41A3">
            <w:pPr>
              <w:pStyle w:val="Tabletextright"/>
              <w:spacing w:before="20" w:after="20"/>
            </w:pPr>
            <w:r w:rsidRPr="00F65579">
              <w:t>59 120</w:t>
            </w:r>
          </w:p>
        </w:tc>
        <w:tc>
          <w:tcPr>
            <w:cnfStyle w:val="000010000000" w:firstRow="0" w:lastRow="0" w:firstColumn="0" w:lastColumn="0" w:oddVBand="1" w:evenVBand="0" w:oddHBand="0" w:evenHBand="0" w:firstRowFirstColumn="0" w:firstRowLastColumn="0" w:lastRowFirstColumn="0" w:lastRowLastColumn="0"/>
            <w:tcW w:w="423" w:type="pct"/>
          </w:tcPr>
          <w:p w14:paraId="3684021D" w14:textId="77777777" w:rsidR="000C41A3" w:rsidRPr="00F65579" w:rsidRDefault="000C41A3" w:rsidP="000C41A3">
            <w:pPr>
              <w:pStyle w:val="Tabletextright"/>
              <w:spacing w:before="20" w:after="20"/>
            </w:pPr>
            <w:r w:rsidRPr="00F65579">
              <w:t>(67 578)</w:t>
            </w:r>
          </w:p>
        </w:tc>
        <w:tc>
          <w:tcPr>
            <w:cnfStyle w:val="000001000000" w:firstRow="0" w:lastRow="0" w:firstColumn="0" w:lastColumn="0" w:oddVBand="0" w:evenVBand="1" w:oddHBand="0" w:evenHBand="0" w:firstRowFirstColumn="0" w:firstRowLastColumn="0" w:lastRowFirstColumn="0" w:lastRowLastColumn="0"/>
            <w:tcW w:w="426" w:type="pct"/>
          </w:tcPr>
          <w:p w14:paraId="0151D3A7" w14:textId="77777777" w:rsidR="000C41A3" w:rsidRPr="00F65579" w:rsidRDefault="000C41A3" w:rsidP="000C41A3">
            <w:pPr>
              <w:pStyle w:val="Tabletextright"/>
              <w:spacing w:before="20" w:after="20"/>
            </w:pPr>
            <w:r w:rsidRPr="00F65579">
              <w:t>46 679</w:t>
            </w:r>
          </w:p>
        </w:tc>
      </w:tr>
      <w:tr w:rsidR="000C41A3" w:rsidRPr="00F65579" w14:paraId="60E38ED2"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6F858454" w14:textId="77777777" w:rsidR="000C41A3" w:rsidRPr="00F65579" w:rsidRDefault="000C41A3" w:rsidP="000C41A3">
            <w:pPr>
              <w:pStyle w:val="Tabletext"/>
              <w:spacing w:before="20" w:after="20"/>
            </w:pPr>
            <w:r w:rsidRPr="00F65579">
              <w:t>HomesVic Trust</w:t>
            </w:r>
          </w:p>
        </w:tc>
        <w:tc>
          <w:tcPr>
            <w:cnfStyle w:val="000010000000" w:firstRow="0" w:lastRow="0" w:firstColumn="0" w:lastColumn="0" w:oddVBand="1" w:evenVBand="0" w:oddHBand="0" w:evenHBand="0" w:firstRowFirstColumn="0" w:firstRowLastColumn="0" w:lastRowFirstColumn="0" w:lastRowLastColumn="0"/>
            <w:tcW w:w="424" w:type="pct"/>
          </w:tcPr>
          <w:p w14:paraId="70328206" w14:textId="77777777" w:rsidR="000C41A3" w:rsidRPr="00F65579" w:rsidRDefault="000C41A3" w:rsidP="000C41A3">
            <w:pPr>
              <w:pStyle w:val="Tabletextright"/>
              <w:spacing w:before="20" w:after="20"/>
            </w:pPr>
            <w:r w:rsidRPr="00F65579">
              <w:t>47 230</w:t>
            </w:r>
          </w:p>
        </w:tc>
        <w:tc>
          <w:tcPr>
            <w:cnfStyle w:val="000001000000" w:firstRow="0" w:lastRow="0" w:firstColumn="0" w:lastColumn="0" w:oddVBand="0" w:evenVBand="1" w:oddHBand="0" w:evenHBand="0" w:firstRowFirstColumn="0" w:firstRowLastColumn="0" w:lastRowFirstColumn="0" w:lastRowLastColumn="0"/>
            <w:tcW w:w="424" w:type="pct"/>
          </w:tcPr>
          <w:p w14:paraId="5CB31597" w14:textId="6C682BEA" w:rsidR="000C41A3" w:rsidRPr="00F65579" w:rsidRDefault="002E07B2" w:rsidP="000C41A3">
            <w:pPr>
              <w:pStyle w:val="Tabletextright"/>
              <w:spacing w:before="20" w:after="20"/>
            </w:pPr>
            <w:r w:rsidRPr="00F65579">
              <w:t>17 000</w:t>
            </w:r>
          </w:p>
        </w:tc>
        <w:tc>
          <w:tcPr>
            <w:cnfStyle w:val="000010000000" w:firstRow="0" w:lastRow="0" w:firstColumn="0" w:lastColumn="0" w:oddVBand="1" w:evenVBand="0" w:oddHBand="0" w:evenHBand="0" w:firstRowFirstColumn="0" w:firstRowLastColumn="0" w:lastRowFirstColumn="0" w:lastRowLastColumn="0"/>
            <w:tcW w:w="423" w:type="pct"/>
          </w:tcPr>
          <w:p w14:paraId="5D5033F8" w14:textId="2C8578E0" w:rsidR="000C41A3" w:rsidRPr="00F65579" w:rsidRDefault="000C41A3" w:rsidP="000C41A3">
            <w:pPr>
              <w:pStyle w:val="Tabletextright"/>
              <w:spacing w:before="20" w:after="20"/>
            </w:pPr>
            <w:r w:rsidRPr="00F65579">
              <w:t>(</w:t>
            </w:r>
            <w:r w:rsidR="002E07B2" w:rsidRPr="00F65579">
              <w:t>35 460</w:t>
            </w:r>
            <w:r w:rsidRPr="00F65579">
              <w:t>)</w:t>
            </w:r>
          </w:p>
        </w:tc>
        <w:tc>
          <w:tcPr>
            <w:cnfStyle w:val="000001000000" w:firstRow="0" w:lastRow="0" w:firstColumn="0" w:lastColumn="0" w:oddVBand="0" w:evenVBand="1" w:oddHBand="0" w:evenHBand="0" w:firstRowFirstColumn="0" w:firstRowLastColumn="0" w:lastRowFirstColumn="0" w:lastRowLastColumn="0"/>
            <w:tcW w:w="429" w:type="pct"/>
          </w:tcPr>
          <w:p w14:paraId="68E6A36F" w14:textId="77777777" w:rsidR="000C41A3" w:rsidRPr="00F65579" w:rsidRDefault="000C41A3" w:rsidP="000C41A3">
            <w:pPr>
              <w:pStyle w:val="Tabletextright"/>
              <w:spacing w:before="20" w:after="20"/>
            </w:pPr>
            <w:r w:rsidRPr="00F65579">
              <w:t>28 770</w:t>
            </w:r>
          </w:p>
        </w:tc>
        <w:tc>
          <w:tcPr>
            <w:cnfStyle w:val="000010000000" w:firstRow="0" w:lastRow="0" w:firstColumn="0" w:lastColumn="0" w:oddVBand="1" w:evenVBand="0" w:oddHBand="0" w:evenHBand="0" w:firstRowFirstColumn="0" w:firstRowLastColumn="0" w:lastRowFirstColumn="0" w:lastRowLastColumn="0"/>
            <w:tcW w:w="422" w:type="pct"/>
          </w:tcPr>
          <w:p w14:paraId="7318BA34" w14:textId="77777777" w:rsidR="000C41A3" w:rsidRPr="00F65579"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2" w:type="pct"/>
          </w:tcPr>
          <w:p w14:paraId="16AC57C7" w14:textId="77777777" w:rsidR="000C41A3" w:rsidRPr="00F65579" w:rsidRDefault="000C41A3" w:rsidP="000C41A3">
            <w:pPr>
              <w:pStyle w:val="Tabletextright"/>
              <w:spacing w:before="20" w:after="20"/>
            </w:pPr>
            <w:r w:rsidRPr="00F65579">
              <w:t>50 230</w:t>
            </w:r>
          </w:p>
        </w:tc>
        <w:tc>
          <w:tcPr>
            <w:cnfStyle w:val="000010000000" w:firstRow="0" w:lastRow="0" w:firstColumn="0" w:lastColumn="0" w:oddVBand="1" w:evenVBand="0" w:oddHBand="0" w:evenHBand="0" w:firstRowFirstColumn="0" w:firstRowLastColumn="0" w:lastRowFirstColumn="0" w:lastRowLastColumn="0"/>
            <w:tcW w:w="423" w:type="pct"/>
          </w:tcPr>
          <w:p w14:paraId="6CB01C92" w14:textId="77777777" w:rsidR="000C41A3" w:rsidRPr="00F65579" w:rsidRDefault="000C41A3" w:rsidP="000C41A3">
            <w:pPr>
              <w:pStyle w:val="Tabletextright"/>
              <w:spacing w:before="20" w:after="20"/>
            </w:pPr>
            <w:r w:rsidRPr="00F65579">
              <w:t>(3 000)</w:t>
            </w:r>
          </w:p>
        </w:tc>
        <w:tc>
          <w:tcPr>
            <w:cnfStyle w:val="000001000000" w:firstRow="0" w:lastRow="0" w:firstColumn="0" w:lastColumn="0" w:oddVBand="0" w:evenVBand="1" w:oddHBand="0" w:evenHBand="0" w:firstRowFirstColumn="0" w:firstRowLastColumn="0" w:lastRowFirstColumn="0" w:lastRowLastColumn="0"/>
            <w:tcW w:w="426" w:type="pct"/>
          </w:tcPr>
          <w:p w14:paraId="3B44FE7B" w14:textId="77777777" w:rsidR="000C41A3" w:rsidRPr="00F65579" w:rsidRDefault="000C41A3" w:rsidP="000C41A3">
            <w:pPr>
              <w:pStyle w:val="Tabletextright"/>
              <w:spacing w:before="20" w:after="20"/>
            </w:pPr>
            <w:r w:rsidRPr="00F65579">
              <w:t>47 230</w:t>
            </w:r>
          </w:p>
        </w:tc>
      </w:tr>
      <w:tr w:rsidR="000C41A3" w:rsidRPr="00F65579" w14:paraId="20A235B2"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14EAFBD6" w14:textId="77777777" w:rsidR="000C41A3" w:rsidRPr="00F65579" w:rsidRDefault="000C41A3" w:rsidP="000C41A3">
            <w:pPr>
              <w:pStyle w:val="Tabletext"/>
              <w:spacing w:before="20" w:after="20"/>
            </w:pPr>
            <w:r w:rsidRPr="00F65579">
              <w:t>Inter-departmental Transfer Trust</w:t>
            </w:r>
          </w:p>
        </w:tc>
        <w:tc>
          <w:tcPr>
            <w:cnfStyle w:val="000010000000" w:firstRow="0" w:lastRow="0" w:firstColumn="0" w:lastColumn="0" w:oddVBand="1" w:evenVBand="0" w:oddHBand="0" w:evenHBand="0" w:firstRowFirstColumn="0" w:firstRowLastColumn="0" w:lastRowFirstColumn="0" w:lastRowLastColumn="0"/>
            <w:tcW w:w="424" w:type="pct"/>
          </w:tcPr>
          <w:p w14:paraId="15CC09A6" w14:textId="77777777" w:rsidR="000C41A3" w:rsidRPr="00F65579" w:rsidRDefault="000C41A3" w:rsidP="000C41A3">
            <w:pPr>
              <w:pStyle w:val="Tabletextright"/>
              <w:spacing w:before="20" w:after="20"/>
            </w:pPr>
            <w:r w:rsidRPr="00F65579">
              <w:t>15 551</w:t>
            </w:r>
          </w:p>
        </w:tc>
        <w:tc>
          <w:tcPr>
            <w:cnfStyle w:val="000001000000" w:firstRow="0" w:lastRow="0" w:firstColumn="0" w:lastColumn="0" w:oddVBand="0" w:evenVBand="1" w:oddHBand="0" w:evenHBand="0" w:firstRowFirstColumn="0" w:firstRowLastColumn="0" w:lastRowFirstColumn="0" w:lastRowLastColumn="0"/>
            <w:tcW w:w="424" w:type="pct"/>
          </w:tcPr>
          <w:p w14:paraId="4F9AF507" w14:textId="6EDD5A03" w:rsidR="000C41A3" w:rsidRPr="00F65579" w:rsidRDefault="000C41A3" w:rsidP="000C41A3">
            <w:pPr>
              <w:pStyle w:val="Tabletextright"/>
              <w:spacing w:before="20" w:after="20"/>
            </w:pPr>
            <w:r w:rsidRPr="00F65579">
              <w:t xml:space="preserve">18 </w:t>
            </w:r>
            <w:r w:rsidR="002E07B2" w:rsidRPr="00F65579">
              <w:t>200</w:t>
            </w:r>
          </w:p>
        </w:tc>
        <w:tc>
          <w:tcPr>
            <w:cnfStyle w:val="000010000000" w:firstRow="0" w:lastRow="0" w:firstColumn="0" w:lastColumn="0" w:oddVBand="1" w:evenVBand="0" w:oddHBand="0" w:evenHBand="0" w:firstRowFirstColumn="0" w:firstRowLastColumn="0" w:lastRowFirstColumn="0" w:lastRowLastColumn="0"/>
            <w:tcW w:w="423" w:type="pct"/>
          </w:tcPr>
          <w:p w14:paraId="06B6F193" w14:textId="00649A32" w:rsidR="000C41A3" w:rsidRPr="00F65579" w:rsidRDefault="000C41A3" w:rsidP="000C41A3">
            <w:pPr>
              <w:pStyle w:val="Tabletextright"/>
              <w:spacing w:before="20" w:after="20"/>
            </w:pPr>
            <w:r w:rsidRPr="00F65579">
              <w:t>(2 5</w:t>
            </w:r>
            <w:r w:rsidR="002E07B2" w:rsidRPr="00F65579">
              <w:t>65</w:t>
            </w:r>
            <w:r w:rsidRPr="00F65579">
              <w:t>)</w:t>
            </w:r>
          </w:p>
        </w:tc>
        <w:tc>
          <w:tcPr>
            <w:cnfStyle w:val="000001000000" w:firstRow="0" w:lastRow="0" w:firstColumn="0" w:lastColumn="0" w:oddVBand="0" w:evenVBand="1" w:oddHBand="0" w:evenHBand="0" w:firstRowFirstColumn="0" w:firstRowLastColumn="0" w:lastRowFirstColumn="0" w:lastRowLastColumn="0"/>
            <w:tcW w:w="429" w:type="pct"/>
          </w:tcPr>
          <w:p w14:paraId="335E5AB0" w14:textId="77777777" w:rsidR="000C41A3" w:rsidRPr="00F65579" w:rsidRDefault="000C41A3" w:rsidP="000C41A3">
            <w:pPr>
              <w:pStyle w:val="Tabletextright"/>
              <w:spacing w:before="20" w:after="20"/>
            </w:pPr>
            <w:r w:rsidRPr="00F65579">
              <w:t>31 186</w:t>
            </w:r>
          </w:p>
        </w:tc>
        <w:tc>
          <w:tcPr>
            <w:cnfStyle w:val="000010000000" w:firstRow="0" w:lastRow="0" w:firstColumn="0" w:lastColumn="0" w:oddVBand="1" w:evenVBand="0" w:oddHBand="0" w:evenHBand="0" w:firstRowFirstColumn="0" w:firstRowLastColumn="0" w:lastRowFirstColumn="0" w:lastRowLastColumn="0"/>
            <w:tcW w:w="422" w:type="pct"/>
          </w:tcPr>
          <w:p w14:paraId="45C9D3F3" w14:textId="77777777" w:rsidR="000C41A3" w:rsidRPr="00F65579"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2" w:type="pct"/>
          </w:tcPr>
          <w:p w14:paraId="6AD4EC17" w14:textId="77777777" w:rsidR="000C41A3" w:rsidRPr="00F65579" w:rsidRDefault="000C41A3" w:rsidP="000C41A3">
            <w:pPr>
              <w:pStyle w:val="Tabletextright"/>
              <w:spacing w:before="20" w:after="20"/>
            </w:pPr>
            <w:r w:rsidRPr="00F65579">
              <w:t>17 154</w:t>
            </w:r>
          </w:p>
        </w:tc>
        <w:tc>
          <w:tcPr>
            <w:cnfStyle w:val="000010000000" w:firstRow="0" w:lastRow="0" w:firstColumn="0" w:lastColumn="0" w:oddVBand="1" w:evenVBand="0" w:oddHBand="0" w:evenHBand="0" w:firstRowFirstColumn="0" w:firstRowLastColumn="0" w:lastRowFirstColumn="0" w:lastRowLastColumn="0"/>
            <w:tcW w:w="423" w:type="pct"/>
          </w:tcPr>
          <w:p w14:paraId="05720DE5" w14:textId="77777777" w:rsidR="000C41A3" w:rsidRPr="00F65579" w:rsidRDefault="000C41A3" w:rsidP="000C41A3">
            <w:pPr>
              <w:pStyle w:val="Tabletextright"/>
              <w:spacing w:before="20" w:after="20"/>
            </w:pPr>
            <w:r w:rsidRPr="00F65579">
              <w:t>(1 603)</w:t>
            </w:r>
          </w:p>
        </w:tc>
        <w:tc>
          <w:tcPr>
            <w:cnfStyle w:val="000001000000" w:firstRow="0" w:lastRow="0" w:firstColumn="0" w:lastColumn="0" w:oddVBand="0" w:evenVBand="1" w:oddHBand="0" w:evenHBand="0" w:firstRowFirstColumn="0" w:firstRowLastColumn="0" w:lastRowFirstColumn="0" w:lastRowLastColumn="0"/>
            <w:tcW w:w="426" w:type="pct"/>
          </w:tcPr>
          <w:p w14:paraId="038BAE16" w14:textId="77777777" w:rsidR="000C41A3" w:rsidRPr="00F65579" w:rsidRDefault="000C41A3" w:rsidP="000C41A3">
            <w:pPr>
              <w:pStyle w:val="Tabletextright"/>
              <w:spacing w:before="20" w:after="20"/>
            </w:pPr>
            <w:r w:rsidRPr="00F65579">
              <w:t>15 551</w:t>
            </w:r>
          </w:p>
        </w:tc>
      </w:tr>
      <w:tr w:rsidR="000C41A3" w:rsidRPr="00F65579" w14:paraId="33D91BC7"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09F2ADE2" w14:textId="77777777" w:rsidR="000C41A3" w:rsidRPr="00F65579" w:rsidRDefault="000C41A3" w:rsidP="000C41A3">
            <w:pPr>
              <w:pStyle w:val="Tabletext"/>
              <w:spacing w:before="20" w:after="20"/>
            </w:pPr>
            <w:r w:rsidRPr="00F65579">
              <w:t xml:space="preserve">Public Service Commuter Club Trust </w:t>
            </w:r>
          </w:p>
        </w:tc>
        <w:tc>
          <w:tcPr>
            <w:cnfStyle w:val="000010000000" w:firstRow="0" w:lastRow="0" w:firstColumn="0" w:lastColumn="0" w:oddVBand="1" w:evenVBand="0" w:oddHBand="0" w:evenHBand="0" w:firstRowFirstColumn="0" w:firstRowLastColumn="0" w:lastRowFirstColumn="0" w:lastRowLastColumn="0"/>
            <w:tcW w:w="424" w:type="pct"/>
          </w:tcPr>
          <w:p w14:paraId="3E055DC4" w14:textId="77777777" w:rsidR="000C41A3" w:rsidRPr="00F65579" w:rsidRDefault="000C41A3" w:rsidP="000C41A3">
            <w:pPr>
              <w:pStyle w:val="Tabletextright"/>
              <w:spacing w:before="20" w:after="20"/>
            </w:pPr>
            <w:r w:rsidRPr="00F65579">
              <w:t>(234)</w:t>
            </w:r>
          </w:p>
        </w:tc>
        <w:tc>
          <w:tcPr>
            <w:cnfStyle w:val="000001000000" w:firstRow="0" w:lastRow="0" w:firstColumn="0" w:lastColumn="0" w:oddVBand="0" w:evenVBand="1" w:oddHBand="0" w:evenHBand="0" w:firstRowFirstColumn="0" w:firstRowLastColumn="0" w:lastRowFirstColumn="0" w:lastRowLastColumn="0"/>
            <w:tcW w:w="424" w:type="pct"/>
          </w:tcPr>
          <w:p w14:paraId="6EEAF78D" w14:textId="541275B4" w:rsidR="000C41A3" w:rsidRPr="00F65579" w:rsidRDefault="000C41A3" w:rsidP="000C41A3">
            <w:pPr>
              <w:pStyle w:val="Tabletextright"/>
              <w:spacing w:before="20" w:after="20"/>
            </w:pPr>
            <w:r w:rsidRPr="00F65579">
              <w:t>62</w:t>
            </w:r>
            <w:r w:rsidR="0027651E" w:rsidRPr="00F65579">
              <w:t>8</w:t>
            </w:r>
          </w:p>
        </w:tc>
        <w:tc>
          <w:tcPr>
            <w:cnfStyle w:val="000010000000" w:firstRow="0" w:lastRow="0" w:firstColumn="0" w:lastColumn="0" w:oddVBand="1" w:evenVBand="0" w:oddHBand="0" w:evenHBand="0" w:firstRowFirstColumn="0" w:firstRowLastColumn="0" w:lastRowFirstColumn="0" w:lastRowLastColumn="0"/>
            <w:tcW w:w="423" w:type="pct"/>
          </w:tcPr>
          <w:p w14:paraId="4727C3C6" w14:textId="18380A19" w:rsidR="000C41A3" w:rsidRPr="00F65579" w:rsidRDefault="000C41A3" w:rsidP="000C41A3">
            <w:pPr>
              <w:pStyle w:val="Tabletextright"/>
              <w:spacing w:before="20" w:after="20"/>
            </w:pPr>
            <w:r w:rsidRPr="00F65579">
              <w:t>(64</w:t>
            </w:r>
            <w:r w:rsidR="00EC2355" w:rsidRPr="00F65579">
              <w:t>6</w:t>
            </w:r>
            <w:r w:rsidRPr="00F65579">
              <w:t>)</w:t>
            </w:r>
          </w:p>
        </w:tc>
        <w:tc>
          <w:tcPr>
            <w:cnfStyle w:val="000001000000" w:firstRow="0" w:lastRow="0" w:firstColumn="0" w:lastColumn="0" w:oddVBand="0" w:evenVBand="1" w:oddHBand="0" w:evenHBand="0" w:firstRowFirstColumn="0" w:firstRowLastColumn="0" w:lastRowFirstColumn="0" w:lastRowLastColumn="0"/>
            <w:tcW w:w="429" w:type="pct"/>
          </w:tcPr>
          <w:p w14:paraId="5B8E5DF7" w14:textId="77777777" w:rsidR="000C41A3" w:rsidRPr="00F65579" w:rsidRDefault="000C41A3" w:rsidP="000C41A3">
            <w:pPr>
              <w:pStyle w:val="Tabletextright"/>
              <w:spacing w:before="20" w:after="20"/>
            </w:pPr>
            <w:r w:rsidRPr="00F65579">
              <w:t>(252)</w:t>
            </w:r>
          </w:p>
        </w:tc>
        <w:tc>
          <w:tcPr>
            <w:cnfStyle w:val="000010000000" w:firstRow="0" w:lastRow="0" w:firstColumn="0" w:lastColumn="0" w:oddVBand="1" w:evenVBand="0" w:oddHBand="0" w:evenHBand="0" w:firstRowFirstColumn="0" w:firstRowLastColumn="0" w:lastRowFirstColumn="0" w:lastRowLastColumn="0"/>
            <w:tcW w:w="422" w:type="pct"/>
          </w:tcPr>
          <w:p w14:paraId="7FB7C12A" w14:textId="77777777" w:rsidR="000C41A3" w:rsidRPr="00F65579" w:rsidRDefault="000C41A3" w:rsidP="000C41A3">
            <w:pPr>
              <w:pStyle w:val="Tabletextright"/>
              <w:spacing w:before="20" w:after="20"/>
            </w:pPr>
            <w:r w:rsidRPr="00F65579">
              <w:t>(205)</w:t>
            </w:r>
          </w:p>
        </w:tc>
        <w:tc>
          <w:tcPr>
            <w:cnfStyle w:val="000001000000" w:firstRow="0" w:lastRow="0" w:firstColumn="0" w:lastColumn="0" w:oddVBand="0" w:evenVBand="1" w:oddHBand="0" w:evenHBand="0" w:firstRowFirstColumn="0" w:firstRowLastColumn="0" w:lastRowFirstColumn="0" w:lastRowLastColumn="0"/>
            <w:tcW w:w="422" w:type="pct"/>
          </w:tcPr>
          <w:p w14:paraId="477A72CD" w14:textId="77777777" w:rsidR="000C41A3" w:rsidRPr="00F65579" w:rsidRDefault="000C41A3" w:rsidP="000C41A3">
            <w:pPr>
              <w:pStyle w:val="Tabletextright"/>
              <w:spacing w:before="20" w:after="20"/>
            </w:pPr>
            <w:r w:rsidRPr="00F65579">
              <w:t>677</w:t>
            </w:r>
          </w:p>
        </w:tc>
        <w:tc>
          <w:tcPr>
            <w:cnfStyle w:val="000010000000" w:firstRow="0" w:lastRow="0" w:firstColumn="0" w:lastColumn="0" w:oddVBand="1" w:evenVBand="0" w:oddHBand="0" w:evenHBand="0" w:firstRowFirstColumn="0" w:firstRowLastColumn="0" w:lastRowFirstColumn="0" w:lastRowLastColumn="0"/>
            <w:tcW w:w="423" w:type="pct"/>
          </w:tcPr>
          <w:p w14:paraId="3F92F6C4" w14:textId="77777777" w:rsidR="000C41A3" w:rsidRPr="00F65579" w:rsidRDefault="000C41A3" w:rsidP="000C41A3">
            <w:pPr>
              <w:pStyle w:val="Tabletextright"/>
              <w:spacing w:before="20" w:after="20"/>
            </w:pPr>
            <w:r w:rsidRPr="00F65579">
              <w:t>(706)</w:t>
            </w:r>
          </w:p>
        </w:tc>
        <w:tc>
          <w:tcPr>
            <w:cnfStyle w:val="000001000000" w:firstRow="0" w:lastRow="0" w:firstColumn="0" w:lastColumn="0" w:oddVBand="0" w:evenVBand="1" w:oddHBand="0" w:evenHBand="0" w:firstRowFirstColumn="0" w:firstRowLastColumn="0" w:lastRowFirstColumn="0" w:lastRowLastColumn="0"/>
            <w:tcW w:w="426" w:type="pct"/>
          </w:tcPr>
          <w:p w14:paraId="0411A44F" w14:textId="77777777" w:rsidR="000C41A3" w:rsidRPr="00F65579" w:rsidRDefault="000C41A3" w:rsidP="000C41A3">
            <w:pPr>
              <w:pStyle w:val="Tabletextright"/>
              <w:spacing w:before="20" w:after="20"/>
            </w:pPr>
            <w:r w:rsidRPr="00F65579">
              <w:t>(234)</w:t>
            </w:r>
          </w:p>
        </w:tc>
      </w:tr>
      <w:tr w:rsidR="000C41A3" w:rsidRPr="00F65579" w14:paraId="67A24218"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2B0B7A29" w14:textId="77777777" w:rsidR="000C41A3" w:rsidRPr="00F65579" w:rsidRDefault="000C41A3" w:rsidP="000C41A3">
            <w:pPr>
              <w:pStyle w:val="Tabletext"/>
              <w:spacing w:before="20" w:after="20"/>
            </w:pPr>
            <w:r w:rsidRPr="00F65579">
              <w:t>Security Trust</w:t>
            </w:r>
          </w:p>
        </w:tc>
        <w:tc>
          <w:tcPr>
            <w:cnfStyle w:val="000010000000" w:firstRow="0" w:lastRow="0" w:firstColumn="0" w:lastColumn="0" w:oddVBand="1" w:evenVBand="0" w:oddHBand="0" w:evenHBand="0" w:firstRowFirstColumn="0" w:firstRowLastColumn="0" w:lastRowFirstColumn="0" w:lastRowLastColumn="0"/>
            <w:tcW w:w="424" w:type="pct"/>
          </w:tcPr>
          <w:p w14:paraId="725A3AB4" w14:textId="77777777" w:rsidR="000C41A3" w:rsidRPr="00F65579" w:rsidDel="00BF61BF" w:rsidRDefault="000C41A3" w:rsidP="000C41A3">
            <w:pPr>
              <w:pStyle w:val="Tabletextright"/>
              <w:spacing w:before="20" w:after="20"/>
            </w:pPr>
            <w:r w:rsidRPr="00F65579">
              <w:t>86 444</w:t>
            </w:r>
          </w:p>
        </w:tc>
        <w:tc>
          <w:tcPr>
            <w:cnfStyle w:val="000001000000" w:firstRow="0" w:lastRow="0" w:firstColumn="0" w:lastColumn="0" w:oddVBand="0" w:evenVBand="1" w:oddHBand="0" w:evenHBand="0" w:firstRowFirstColumn="0" w:firstRowLastColumn="0" w:lastRowFirstColumn="0" w:lastRowLastColumn="0"/>
            <w:tcW w:w="424" w:type="pct"/>
          </w:tcPr>
          <w:p w14:paraId="0A8AF3FE" w14:textId="77777777" w:rsidR="000C41A3" w:rsidRPr="00F65579" w:rsidDel="00BF61BF" w:rsidRDefault="000C41A3" w:rsidP="000C41A3">
            <w:pPr>
              <w:pStyle w:val="Tabletextright"/>
              <w:spacing w:before="20" w:after="20"/>
            </w:pPr>
            <w:r w:rsidRPr="00F65579">
              <w:t>43 171</w:t>
            </w:r>
          </w:p>
        </w:tc>
        <w:tc>
          <w:tcPr>
            <w:cnfStyle w:val="000010000000" w:firstRow="0" w:lastRow="0" w:firstColumn="0" w:lastColumn="0" w:oddVBand="1" w:evenVBand="0" w:oddHBand="0" w:evenHBand="0" w:firstRowFirstColumn="0" w:firstRowLastColumn="0" w:lastRowFirstColumn="0" w:lastRowLastColumn="0"/>
            <w:tcW w:w="423" w:type="pct"/>
          </w:tcPr>
          <w:p w14:paraId="0FBF20A2" w14:textId="77777777" w:rsidR="000C41A3" w:rsidRPr="00F65579" w:rsidRDefault="000C41A3" w:rsidP="000C41A3">
            <w:pPr>
              <w:pStyle w:val="Tabletextright"/>
              <w:spacing w:before="20" w:after="20"/>
            </w:pPr>
            <w:r w:rsidRPr="00F65579">
              <w:t>(102 140)</w:t>
            </w:r>
          </w:p>
        </w:tc>
        <w:tc>
          <w:tcPr>
            <w:cnfStyle w:val="000001000000" w:firstRow="0" w:lastRow="0" w:firstColumn="0" w:lastColumn="0" w:oddVBand="0" w:evenVBand="1" w:oddHBand="0" w:evenHBand="0" w:firstRowFirstColumn="0" w:firstRowLastColumn="0" w:lastRowFirstColumn="0" w:lastRowLastColumn="0"/>
            <w:tcW w:w="429" w:type="pct"/>
          </w:tcPr>
          <w:p w14:paraId="325393A9" w14:textId="77777777" w:rsidR="000C41A3" w:rsidRPr="00F65579" w:rsidDel="00BF61BF" w:rsidRDefault="000C41A3" w:rsidP="000C41A3">
            <w:pPr>
              <w:pStyle w:val="Tabletextright"/>
              <w:spacing w:before="20" w:after="20"/>
            </w:pPr>
            <w:r w:rsidRPr="00F65579">
              <w:t>27 475</w:t>
            </w:r>
          </w:p>
        </w:tc>
        <w:tc>
          <w:tcPr>
            <w:cnfStyle w:val="000010000000" w:firstRow="0" w:lastRow="0" w:firstColumn="0" w:lastColumn="0" w:oddVBand="1" w:evenVBand="0" w:oddHBand="0" w:evenHBand="0" w:firstRowFirstColumn="0" w:firstRowLastColumn="0" w:lastRowFirstColumn="0" w:lastRowLastColumn="0"/>
            <w:tcW w:w="422" w:type="pct"/>
          </w:tcPr>
          <w:p w14:paraId="4B5485B2" w14:textId="77777777" w:rsidR="000C41A3" w:rsidRPr="00F65579" w:rsidRDefault="000C41A3" w:rsidP="000C41A3">
            <w:pPr>
              <w:pStyle w:val="Tabletextright"/>
              <w:spacing w:before="20" w:after="20"/>
            </w:pPr>
            <w:r w:rsidRPr="00F65579">
              <w:t>12 151</w:t>
            </w:r>
          </w:p>
        </w:tc>
        <w:tc>
          <w:tcPr>
            <w:cnfStyle w:val="000001000000" w:firstRow="0" w:lastRow="0" w:firstColumn="0" w:lastColumn="0" w:oddVBand="0" w:evenVBand="1" w:oddHBand="0" w:evenHBand="0" w:firstRowFirstColumn="0" w:firstRowLastColumn="0" w:lastRowFirstColumn="0" w:lastRowLastColumn="0"/>
            <w:tcW w:w="422" w:type="pct"/>
          </w:tcPr>
          <w:p w14:paraId="0499EC90" w14:textId="77777777" w:rsidR="000C41A3" w:rsidRPr="00F65579" w:rsidRDefault="000C41A3" w:rsidP="000C41A3">
            <w:pPr>
              <w:pStyle w:val="Tabletextright"/>
              <w:spacing w:before="20" w:after="20"/>
            </w:pPr>
            <w:r w:rsidRPr="00F65579">
              <w:t>91 224</w:t>
            </w:r>
          </w:p>
        </w:tc>
        <w:tc>
          <w:tcPr>
            <w:cnfStyle w:val="000010000000" w:firstRow="0" w:lastRow="0" w:firstColumn="0" w:lastColumn="0" w:oddVBand="1" w:evenVBand="0" w:oddHBand="0" w:evenHBand="0" w:firstRowFirstColumn="0" w:firstRowLastColumn="0" w:lastRowFirstColumn="0" w:lastRowLastColumn="0"/>
            <w:tcW w:w="423" w:type="pct"/>
          </w:tcPr>
          <w:p w14:paraId="2014FD32" w14:textId="77777777" w:rsidR="000C41A3" w:rsidRPr="00F65579" w:rsidRDefault="000C41A3" w:rsidP="000C41A3">
            <w:pPr>
              <w:pStyle w:val="Tabletextright"/>
              <w:spacing w:before="20" w:after="20"/>
            </w:pPr>
            <w:r w:rsidRPr="00F65579">
              <w:t>(16 931)</w:t>
            </w:r>
          </w:p>
        </w:tc>
        <w:tc>
          <w:tcPr>
            <w:cnfStyle w:val="000001000000" w:firstRow="0" w:lastRow="0" w:firstColumn="0" w:lastColumn="0" w:oddVBand="0" w:evenVBand="1" w:oddHBand="0" w:evenHBand="0" w:firstRowFirstColumn="0" w:firstRowLastColumn="0" w:lastRowFirstColumn="0" w:lastRowLastColumn="0"/>
            <w:tcW w:w="426" w:type="pct"/>
          </w:tcPr>
          <w:p w14:paraId="6042396F" w14:textId="77777777" w:rsidR="000C41A3" w:rsidRPr="00F65579" w:rsidRDefault="000C41A3" w:rsidP="000C41A3">
            <w:pPr>
              <w:pStyle w:val="Tabletextright"/>
              <w:spacing w:before="20" w:after="20"/>
            </w:pPr>
            <w:r w:rsidRPr="00F65579">
              <w:t>86 444</w:t>
            </w:r>
          </w:p>
        </w:tc>
      </w:tr>
      <w:tr w:rsidR="000C41A3" w:rsidRPr="00F65579" w14:paraId="6203579B"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56CE8CB3" w14:textId="77777777" w:rsidR="000C41A3" w:rsidRPr="00F65579" w:rsidRDefault="000C41A3" w:rsidP="000C41A3">
            <w:pPr>
              <w:pStyle w:val="Tabletext"/>
              <w:spacing w:before="20" w:after="20"/>
            </w:pPr>
            <w:r w:rsidRPr="00F65579">
              <w:t>Sheep And Goat Compensation Fund</w:t>
            </w:r>
          </w:p>
        </w:tc>
        <w:tc>
          <w:tcPr>
            <w:cnfStyle w:val="000010000000" w:firstRow="0" w:lastRow="0" w:firstColumn="0" w:lastColumn="0" w:oddVBand="1" w:evenVBand="0" w:oddHBand="0" w:evenHBand="0" w:firstRowFirstColumn="0" w:firstRowLastColumn="0" w:lastRowFirstColumn="0" w:lastRowLastColumn="0"/>
            <w:tcW w:w="424" w:type="pct"/>
          </w:tcPr>
          <w:p w14:paraId="4CF8A424" w14:textId="77777777" w:rsidR="000C41A3" w:rsidRPr="00F65579" w:rsidDel="00BF61BF"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4" w:type="pct"/>
          </w:tcPr>
          <w:p w14:paraId="79BDCF3E" w14:textId="77777777" w:rsidR="000C41A3" w:rsidRPr="00F65579" w:rsidDel="00BF61BF" w:rsidRDefault="000C41A3" w:rsidP="000C41A3">
            <w:pPr>
              <w:pStyle w:val="Tabletextright"/>
              <w:spacing w:before="20" w:after="20"/>
            </w:pPr>
            <w:r w:rsidRPr="00F65579">
              <w:t>1 164</w:t>
            </w:r>
          </w:p>
        </w:tc>
        <w:tc>
          <w:tcPr>
            <w:cnfStyle w:val="000010000000" w:firstRow="0" w:lastRow="0" w:firstColumn="0" w:lastColumn="0" w:oddVBand="1" w:evenVBand="0" w:oddHBand="0" w:evenHBand="0" w:firstRowFirstColumn="0" w:firstRowLastColumn="0" w:lastRowFirstColumn="0" w:lastRowLastColumn="0"/>
            <w:tcW w:w="423" w:type="pct"/>
          </w:tcPr>
          <w:p w14:paraId="01C47962" w14:textId="77777777" w:rsidR="000C41A3" w:rsidRPr="00F65579" w:rsidRDefault="000C41A3" w:rsidP="000C41A3">
            <w:pPr>
              <w:pStyle w:val="Tabletextright"/>
              <w:spacing w:before="20" w:after="20"/>
            </w:pPr>
            <w:r w:rsidRPr="00F65579">
              <w:t>(1 164)</w:t>
            </w:r>
          </w:p>
        </w:tc>
        <w:tc>
          <w:tcPr>
            <w:cnfStyle w:val="000001000000" w:firstRow="0" w:lastRow="0" w:firstColumn="0" w:lastColumn="0" w:oddVBand="0" w:evenVBand="1" w:oddHBand="0" w:evenHBand="0" w:firstRowFirstColumn="0" w:firstRowLastColumn="0" w:lastRowFirstColumn="0" w:lastRowLastColumn="0"/>
            <w:tcW w:w="429" w:type="pct"/>
          </w:tcPr>
          <w:p w14:paraId="697161D1" w14:textId="77777777" w:rsidR="000C41A3" w:rsidRPr="00F65579" w:rsidDel="00BF61BF" w:rsidRDefault="000C41A3" w:rsidP="000C41A3">
            <w:pPr>
              <w:pStyle w:val="Tabletextright"/>
              <w:spacing w:before="20" w:after="20"/>
            </w:pPr>
            <w:r w:rsidRPr="00F65579">
              <w:t>–</w:t>
            </w:r>
          </w:p>
        </w:tc>
        <w:tc>
          <w:tcPr>
            <w:cnfStyle w:val="000010000000" w:firstRow="0" w:lastRow="0" w:firstColumn="0" w:lastColumn="0" w:oddVBand="1" w:evenVBand="0" w:oddHBand="0" w:evenHBand="0" w:firstRowFirstColumn="0" w:firstRowLastColumn="0" w:lastRowFirstColumn="0" w:lastRowLastColumn="0"/>
            <w:tcW w:w="422" w:type="pct"/>
          </w:tcPr>
          <w:p w14:paraId="3DC27821" w14:textId="77777777" w:rsidR="000C41A3" w:rsidRPr="00F65579"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2" w:type="pct"/>
          </w:tcPr>
          <w:p w14:paraId="6887555D" w14:textId="77777777" w:rsidR="000C41A3" w:rsidRPr="00F65579" w:rsidRDefault="000C41A3" w:rsidP="000C41A3">
            <w:pPr>
              <w:pStyle w:val="Tabletextright"/>
              <w:spacing w:before="20" w:after="20"/>
            </w:pPr>
            <w:r w:rsidRPr="00F65579">
              <w:t>1 408</w:t>
            </w:r>
          </w:p>
        </w:tc>
        <w:tc>
          <w:tcPr>
            <w:cnfStyle w:val="000010000000" w:firstRow="0" w:lastRow="0" w:firstColumn="0" w:lastColumn="0" w:oddVBand="1" w:evenVBand="0" w:oddHBand="0" w:evenHBand="0" w:firstRowFirstColumn="0" w:firstRowLastColumn="0" w:lastRowFirstColumn="0" w:lastRowLastColumn="0"/>
            <w:tcW w:w="423" w:type="pct"/>
          </w:tcPr>
          <w:p w14:paraId="2AE2C6A6" w14:textId="77777777" w:rsidR="000C41A3" w:rsidRPr="00F65579" w:rsidRDefault="000C41A3" w:rsidP="000C41A3">
            <w:pPr>
              <w:pStyle w:val="Tabletextright"/>
              <w:spacing w:before="20" w:after="20"/>
            </w:pPr>
            <w:r w:rsidRPr="00F65579">
              <w:t>(1 408)</w:t>
            </w:r>
          </w:p>
        </w:tc>
        <w:tc>
          <w:tcPr>
            <w:cnfStyle w:val="000001000000" w:firstRow="0" w:lastRow="0" w:firstColumn="0" w:lastColumn="0" w:oddVBand="0" w:evenVBand="1" w:oddHBand="0" w:evenHBand="0" w:firstRowFirstColumn="0" w:firstRowLastColumn="0" w:lastRowFirstColumn="0" w:lastRowLastColumn="0"/>
            <w:tcW w:w="426" w:type="pct"/>
          </w:tcPr>
          <w:p w14:paraId="58EB9D6E" w14:textId="77777777" w:rsidR="000C41A3" w:rsidRPr="00F65579" w:rsidRDefault="000C41A3" w:rsidP="000C41A3">
            <w:pPr>
              <w:pStyle w:val="Tabletextright"/>
              <w:spacing w:before="20" w:after="20"/>
            </w:pPr>
            <w:r w:rsidRPr="00F65579">
              <w:t>–</w:t>
            </w:r>
          </w:p>
        </w:tc>
      </w:tr>
      <w:tr w:rsidR="000C41A3" w:rsidRPr="00F65579" w14:paraId="4E46E5FF"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3544BC90" w14:textId="77777777" w:rsidR="000C41A3" w:rsidRPr="00F65579" w:rsidRDefault="000C41A3" w:rsidP="000C41A3">
            <w:pPr>
              <w:pStyle w:val="Tabletext"/>
              <w:spacing w:before="20" w:after="20"/>
            </w:pPr>
            <w:r w:rsidRPr="00F65579">
              <w:t>Swine Compensation Trust</w:t>
            </w:r>
          </w:p>
        </w:tc>
        <w:tc>
          <w:tcPr>
            <w:cnfStyle w:val="000010000000" w:firstRow="0" w:lastRow="0" w:firstColumn="0" w:lastColumn="0" w:oddVBand="1" w:evenVBand="0" w:oddHBand="0" w:evenHBand="0" w:firstRowFirstColumn="0" w:firstRowLastColumn="0" w:lastRowFirstColumn="0" w:lastRowLastColumn="0"/>
            <w:tcW w:w="424" w:type="pct"/>
          </w:tcPr>
          <w:p w14:paraId="29029F54" w14:textId="77777777" w:rsidR="000C41A3" w:rsidRPr="00F65579" w:rsidDel="00BF61BF"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4" w:type="pct"/>
          </w:tcPr>
          <w:p w14:paraId="64A72A23" w14:textId="77777777" w:rsidR="000C41A3" w:rsidRPr="00F65579" w:rsidDel="00BF61BF" w:rsidRDefault="000C41A3" w:rsidP="000C41A3">
            <w:pPr>
              <w:pStyle w:val="Tabletextright"/>
              <w:spacing w:before="20" w:after="20"/>
            </w:pPr>
            <w:r w:rsidRPr="00F65579">
              <w:t>176</w:t>
            </w:r>
          </w:p>
        </w:tc>
        <w:tc>
          <w:tcPr>
            <w:cnfStyle w:val="000010000000" w:firstRow="0" w:lastRow="0" w:firstColumn="0" w:lastColumn="0" w:oddVBand="1" w:evenVBand="0" w:oddHBand="0" w:evenHBand="0" w:firstRowFirstColumn="0" w:firstRowLastColumn="0" w:lastRowFirstColumn="0" w:lastRowLastColumn="0"/>
            <w:tcW w:w="423" w:type="pct"/>
          </w:tcPr>
          <w:p w14:paraId="7C086BA2" w14:textId="77777777" w:rsidR="000C41A3" w:rsidRPr="00F65579" w:rsidRDefault="000C41A3" w:rsidP="000C41A3">
            <w:pPr>
              <w:pStyle w:val="Tabletextright"/>
              <w:spacing w:before="20" w:after="20"/>
            </w:pPr>
            <w:r w:rsidRPr="00F65579">
              <w:t>(176)</w:t>
            </w:r>
          </w:p>
        </w:tc>
        <w:tc>
          <w:tcPr>
            <w:cnfStyle w:val="000001000000" w:firstRow="0" w:lastRow="0" w:firstColumn="0" w:lastColumn="0" w:oddVBand="0" w:evenVBand="1" w:oddHBand="0" w:evenHBand="0" w:firstRowFirstColumn="0" w:firstRowLastColumn="0" w:lastRowFirstColumn="0" w:lastRowLastColumn="0"/>
            <w:tcW w:w="429" w:type="pct"/>
          </w:tcPr>
          <w:p w14:paraId="6A162DC5" w14:textId="77777777" w:rsidR="000C41A3" w:rsidRPr="00F65579" w:rsidDel="00BF61BF" w:rsidRDefault="000C41A3" w:rsidP="000C41A3">
            <w:pPr>
              <w:pStyle w:val="Tabletextright"/>
              <w:spacing w:before="20" w:after="20"/>
            </w:pPr>
            <w:r w:rsidRPr="00F65579">
              <w:t>–</w:t>
            </w:r>
          </w:p>
        </w:tc>
        <w:tc>
          <w:tcPr>
            <w:cnfStyle w:val="000010000000" w:firstRow="0" w:lastRow="0" w:firstColumn="0" w:lastColumn="0" w:oddVBand="1" w:evenVBand="0" w:oddHBand="0" w:evenHBand="0" w:firstRowFirstColumn="0" w:firstRowLastColumn="0" w:lastRowFirstColumn="0" w:lastRowLastColumn="0"/>
            <w:tcW w:w="422" w:type="pct"/>
          </w:tcPr>
          <w:p w14:paraId="6FE6CB96" w14:textId="77777777" w:rsidR="000C41A3" w:rsidRPr="00F65579"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2" w:type="pct"/>
          </w:tcPr>
          <w:p w14:paraId="041D1E5A" w14:textId="77777777" w:rsidR="000C41A3" w:rsidRPr="00F65579" w:rsidRDefault="000C41A3" w:rsidP="000C41A3">
            <w:pPr>
              <w:pStyle w:val="Tabletextright"/>
              <w:spacing w:before="20" w:after="20"/>
            </w:pPr>
            <w:r w:rsidRPr="00F65579">
              <w:t>192</w:t>
            </w:r>
          </w:p>
        </w:tc>
        <w:tc>
          <w:tcPr>
            <w:cnfStyle w:val="000010000000" w:firstRow="0" w:lastRow="0" w:firstColumn="0" w:lastColumn="0" w:oddVBand="1" w:evenVBand="0" w:oddHBand="0" w:evenHBand="0" w:firstRowFirstColumn="0" w:firstRowLastColumn="0" w:lastRowFirstColumn="0" w:lastRowLastColumn="0"/>
            <w:tcW w:w="423" w:type="pct"/>
          </w:tcPr>
          <w:p w14:paraId="6C2202B0" w14:textId="77777777" w:rsidR="000C41A3" w:rsidRPr="00F65579" w:rsidRDefault="000C41A3" w:rsidP="000C41A3">
            <w:pPr>
              <w:pStyle w:val="Tabletextright"/>
              <w:spacing w:before="20" w:after="20"/>
            </w:pPr>
            <w:r w:rsidRPr="00F65579">
              <w:t>(192)</w:t>
            </w:r>
          </w:p>
        </w:tc>
        <w:tc>
          <w:tcPr>
            <w:cnfStyle w:val="000001000000" w:firstRow="0" w:lastRow="0" w:firstColumn="0" w:lastColumn="0" w:oddVBand="0" w:evenVBand="1" w:oddHBand="0" w:evenHBand="0" w:firstRowFirstColumn="0" w:firstRowLastColumn="0" w:lastRowFirstColumn="0" w:lastRowLastColumn="0"/>
            <w:tcW w:w="426" w:type="pct"/>
          </w:tcPr>
          <w:p w14:paraId="6FCE0947" w14:textId="77777777" w:rsidR="000C41A3" w:rsidRPr="00F65579" w:rsidRDefault="000C41A3" w:rsidP="000C41A3">
            <w:pPr>
              <w:pStyle w:val="Tabletextright"/>
              <w:spacing w:before="20" w:after="20"/>
            </w:pPr>
            <w:r w:rsidRPr="00F65579">
              <w:t>–</w:t>
            </w:r>
          </w:p>
        </w:tc>
      </w:tr>
      <w:tr w:rsidR="000C41A3" w:rsidRPr="00F65579" w14:paraId="6B20CCA7"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10F2558F" w14:textId="77777777" w:rsidR="000C41A3" w:rsidRPr="00F65579" w:rsidRDefault="000C41A3" w:rsidP="000C41A3">
            <w:pPr>
              <w:pStyle w:val="Tabletext"/>
              <w:spacing w:before="20" w:after="20"/>
            </w:pPr>
            <w:r w:rsidRPr="00F65579">
              <w:t>Treasury Trust</w:t>
            </w:r>
          </w:p>
        </w:tc>
        <w:tc>
          <w:tcPr>
            <w:cnfStyle w:val="000010000000" w:firstRow="0" w:lastRow="0" w:firstColumn="0" w:lastColumn="0" w:oddVBand="1" w:evenVBand="0" w:oddHBand="0" w:evenHBand="0" w:firstRowFirstColumn="0" w:firstRowLastColumn="0" w:lastRowFirstColumn="0" w:lastRowLastColumn="0"/>
            <w:tcW w:w="424" w:type="pct"/>
          </w:tcPr>
          <w:p w14:paraId="3BC91455" w14:textId="77777777" w:rsidR="000C41A3" w:rsidRPr="00F65579"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4" w:type="pct"/>
          </w:tcPr>
          <w:p w14:paraId="2C1DE25D" w14:textId="15885D9E" w:rsidR="000C41A3" w:rsidRPr="00F65579" w:rsidRDefault="002E07B2" w:rsidP="000C41A3">
            <w:pPr>
              <w:pStyle w:val="Tabletextright"/>
              <w:spacing w:before="20" w:after="20"/>
            </w:pPr>
            <w:r w:rsidRPr="00F65579">
              <w:t>3 555 894</w:t>
            </w:r>
          </w:p>
        </w:tc>
        <w:tc>
          <w:tcPr>
            <w:cnfStyle w:val="000010000000" w:firstRow="0" w:lastRow="0" w:firstColumn="0" w:lastColumn="0" w:oddVBand="1" w:evenVBand="0" w:oddHBand="0" w:evenHBand="0" w:firstRowFirstColumn="0" w:firstRowLastColumn="0" w:lastRowFirstColumn="0" w:lastRowLastColumn="0"/>
            <w:tcW w:w="423" w:type="pct"/>
          </w:tcPr>
          <w:p w14:paraId="1181C954" w14:textId="118EBF54" w:rsidR="000C41A3" w:rsidRPr="00F65579" w:rsidRDefault="000C41A3" w:rsidP="000C41A3">
            <w:pPr>
              <w:pStyle w:val="Tabletextright"/>
              <w:spacing w:before="20" w:after="20"/>
            </w:pPr>
            <w:r w:rsidRPr="00F65579">
              <w:t>(</w:t>
            </w:r>
            <w:r w:rsidR="002E07B2" w:rsidRPr="00F65579">
              <w:t>3 552 728</w:t>
            </w:r>
            <w:r w:rsidRPr="00F65579">
              <w:t>)</w:t>
            </w:r>
          </w:p>
        </w:tc>
        <w:tc>
          <w:tcPr>
            <w:cnfStyle w:val="000001000000" w:firstRow="0" w:lastRow="0" w:firstColumn="0" w:lastColumn="0" w:oddVBand="0" w:evenVBand="1" w:oddHBand="0" w:evenHBand="0" w:firstRowFirstColumn="0" w:firstRowLastColumn="0" w:lastRowFirstColumn="0" w:lastRowLastColumn="0"/>
            <w:tcW w:w="429" w:type="pct"/>
          </w:tcPr>
          <w:p w14:paraId="3B155031" w14:textId="77777777" w:rsidR="000C41A3" w:rsidRPr="00F65579" w:rsidRDefault="000C41A3" w:rsidP="000C41A3">
            <w:pPr>
              <w:pStyle w:val="Tabletextright"/>
              <w:spacing w:before="20" w:after="20"/>
            </w:pPr>
            <w:r w:rsidRPr="00F65579">
              <w:t>3 166</w:t>
            </w:r>
          </w:p>
        </w:tc>
        <w:tc>
          <w:tcPr>
            <w:cnfStyle w:val="000010000000" w:firstRow="0" w:lastRow="0" w:firstColumn="0" w:lastColumn="0" w:oddVBand="1" w:evenVBand="0" w:oddHBand="0" w:evenHBand="0" w:firstRowFirstColumn="0" w:firstRowLastColumn="0" w:lastRowFirstColumn="0" w:lastRowLastColumn="0"/>
            <w:tcW w:w="422" w:type="pct"/>
          </w:tcPr>
          <w:p w14:paraId="3BB235E0" w14:textId="77777777" w:rsidR="000C41A3" w:rsidRPr="00F65579" w:rsidRDefault="000C41A3" w:rsidP="000C41A3">
            <w:pPr>
              <w:pStyle w:val="Tabletextright"/>
              <w:spacing w:before="20" w:after="20"/>
            </w:pPr>
            <w:r w:rsidRPr="00F65579">
              <w:t>10 075</w:t>
            </w:r>
          </w:p>
        </w:tc>
        <w:tc>
          <w:tcPr>
            <w:cnfStyle w:val="000001000000" w:firstRow="0" w:lastRow="0" w:firstColumn="0" w:lastColumn="0" w:oddVBand="0" w:evenVBand="1" w:oddHBand="0" w:evenHBand="0" w:firstRowFirstColumn="0" w:firstRowLastColumn="0" w:lastRowFirstColumn="0" w:lastRowLastColumn="0"/>
            <w:tcW w:w="422" w:type="pct"/>
          </w:tcPr>
          <w:p w14:paraId="3EC9B68E" w14:textId="4619D2C7" w:rsidR="000C41A3" w:rsidRPr="00F65579" w:rsidRDefault="002E07B2" w:rsidP="000C41A3">
            <w:pPr>
              <w:pStyle w:val="Tabletextright"/>
              <w:spacing w:before="20" w:after="20"/>
            </w:pPr>
            <w:r w:rsidRPr="00F65579">
              <w:t>3 399 991</w:t>
            </w:r>
          </w:p>
        </w:tc>
        <w:tc>
          <w:tcPr>
            <w:cnfStyle w:val="000010000000" w:firstRow="0" w:lastRow="0" w:firstColumn="0" w:lastColumn="0" w:oddVBand="1" w:evenVBand="0" w:oddHBand="0" w:evenHBand="0" w:firstRowFirstColumn="0" w:firstRowLastColumn="0" w:lastRowFirstColumn="0" w:lastRowLastColumn="0"/>
            <w:tcW w:w="423" w:type="pct"/>
          </w:tcPr>
          <w:p w14:paraId="5B6D39CE" w14:textId="439781CB" w:rsidR="000C41A3" w:rsidRPr="00F65579" w:rsidRDefault="000C41A3" w:rsidP="000C41A3">
            <w:pPr>
              <w:pStyle w:val="Tabletextright"/>
              <w:spacing w:before="20" w:after="20"/>
            </w:pPr>
            <w:r w:rsidRPr="00F65579">
              <w:t>(</w:t>
            </w:r>
            <w:r w:rsidR="002E07B2" w:rsidRPr="00F65579">
              <w:t>3 410 066</w:t>
            </w:r>
            <w:r w:rsidRPr="00F65579">
              <w:t>)</w:t>
            </w:r>
          </w:p>
        </w:tc>
        <w:tc>
          <w:tcPr>
            <w:cnfStyle w:val="000001000000" w:firstRow="0" w:lastRow="0" w:firstColumn="0" w:lastColumn="0" w:oddVBand="0" w:evenVBand="1" w:oddHBand="0" w:evenHBand="0" w:firstRowFirstColumn="0" w:firstRowLastColumn="0" w:lastRowFirstColumn="0" w:lastRowLastColumn="0"/>
            <w:tcW w:w="426" w:type="pct"/>
          </w:tcPr>
          <w:p w14:paraId="084F73F9" w14:textId="77777777" w:rsidR="000C41A3" w:rsidRPr="00F65579" w:rsidRDefault="000C41A3" w:rsidP="000C41A3">
            <w:pPr>
              <w:pStyle w:val="Tabletextright"/>
              <w:spacing w:before="20" w:after="20"/>
            </w:pPr>
            <w:r w:rsidRPr="00F65579">
              <w:t>–</w:t>
            </w:r>
          </w:p>
        </w:tc>
      </w:tr>
      <w:tr w:rsidR="000C41A3" w:rsidRPr="00F65579" w14:paraId="629948CD"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64582185" w14:textId="77777777" w:rsidR="000C41A3" w:rsidRPr="00F65579" w:rsidRDefault="000C41A3" w:rsidP="000C41A3">
            <w:pPr>
              <w:pStyle w:val="Tabletext"/>
              <w:spacing w:before="20" w:after="20"/>
            </w:pPr>
            <w:r w:rsidRPr="00F65579">
              <w:t xml:space="preserve">Vehicle Lease Trust </w:t>
            </w:r>
            <w:r w:rsidRPr="00F65579">
              <w:rPr>
                <w:vertAlign w:val="superscript"/>
              </w:rPr>
              <w:t>(b)</w:t>
            </w:r>
          </w:p>
        </w:tc>
        <w:tc>
          <w:tcPr>
            <w:cnfStyle w:val="000010000000" w:firstRow="0" w:lastRow="0" w:firstColumn="0" w:lastColumn="0" w:oddVBand="1" w:evenVBand="0" w:oddHBand="0" w:evenHBand="0" w:firstRowFirstColumn="0" w:firstRowLastColumn="0" w:lastRowFirstColumn="0" w:lastRowLastColumn="0"/>
            <w:tcW w:w="424" w:type="pct"/>
          </w:tcPr>
          <w:p w14:paraId="240AD917" w14:textId="77777777" w:rsidR="000C41A3" w:rsidRPr="00F65579" w:rsidRDefault="000C41A3" w:rsidP="000C41A3">
            <w:pPr>
              <w:pStyle w:val="Tabletextright"/>
              <w:spacing w:before="20" w:after="20"/>
            </w:pPr>
            <w:r w:rsidRPr="00F65579">
              <w:t>364</w:t>
            </w:r>
          </w:p>
        </w:tc>
        <w:tc>
          <w:tcPr>
            <w:cnfStyle w:val="000001000000" w:firstRow="0" w:lastRow="0" w:firstColumn="0" w:lastColumn="0" w:oddVBand="0" w:evenVBand="1" w:oddHBand="0" w:evenHBand="0" w:firstRowFirstColumn="0" w:firstRowLastColumn="0" w:lastRowFirstColumn="0" w:lastRowLastColumn="0"/>
            <w:tcW w:w="424" w:type="pct"/>
          </w:tcPr>
          <w:p w14:paraId="4F36FECD" w14:textId="77777777" w:rsidR="000C41A3" w:rsidRPr="00F65579" w:rsidRDefault="000C41A3" w:rsidP="000C41A3">
            <w:pPr>
              <w:pStyle w:val="Tabletextright"/>
              <w:spacing w:before="20" w:after="20"/>
            </w:pPr>
            <w:r w:rsidRPr="00F65579">
              <w:t>222 260</w:t>
            </w:r>
          </w:p>
        </w:tc>
        <w:tc>
          <w:tcPr>
            <w:cnfStyle w:val="000010000000" w:firstRow="0" w:lastRow="0" w:firstColumn="0" w:lastColumn="0" w:oddVBand="1" w:evenVBand="0" w:oddHBand="0" w:evenHBand="0" w:firstRowFirstColumn="0" w:firstRowLastColumn="0" w:lastRowFirstColumn="0" w:lastRowLastColumn="0"/>
            <w:tcW w:w="423" w:type="pct"/>
          </w:tcPr>
          <w:p w14:paraId="0BD9E833" w14:textId="77777777" w:rsidR="000C41A3" w:rsidRPr="00F65579" w:rsidRDefault="000C41A3" w:rsidP="000C41A3">
            <w:pPr>
              <w:pStyle w:val="Tabletextright"/>
              <w:spacing w:before="20" w:after="20"/>
            </w:pPr>
            <w:r w:rsidRPr="00F65579">
              <w:t>(192 076)</w:t>
            </w:r>
          </w:p>
        </w:tc>
        <w:tc>
          <w:tcPr>
            <w:cnfStyle w:val="000001000000" w:firstRow="0" w:lastRow="0" w:firstColumn="0" w:lastColumn="0" w:oddVBand="0" w:evenVBand="1" w:oddHBand="0" w:evenHBand="0" w:firstRowFirstColumn="0" w:firstRowLastColumn="0" w:lastRowFirstColumn="0" w:lastRowLastColumn="0"/>
            <w:tcW w:w="429" w:type="pct"/>
          </w:tcPr>
          <w:p w14:paraId="41ADAB51" w14:textId="77777777" w:rsidR="000C41A3" w:rsidRPr="00F65579" w:rsidRDefault="000C41A3" w:rsidP="000C41A3">
            <w:pPr>
              <w:pStyle w:val="Tabletextright"/>
              <w:spacing w:before="20" w:after="20"/>
            </w:pPr>
            <w:r w:rsidRPr="00F65579">
              <w:t>30 548</w:t>
            </w:r>
          </w:p>
        </w:tc>
        <w:tc>
          <w:tcPr>
            <w:cnfStyle w:val="000010000000" w:firstRow="0" w:lastRow="0" w:firstColumn="0" w:lastColumn="0" w:oddVBand="1" w:evenVBand="0" w:oddHBand="0" w:evenHBand="0" w:firstRowFirstColumn="0" w:firstRowLastColumn="0" w:lastRowFirstColumn="0" w:lastRowLastColumn="0"/>
            <w:tcW w:w="422" w:type="pct"/>
          </w:tcPr>
          <w:p w14:paraId="3E922482" w14:textId="77777777" w:rsidR="000C41A3" w:rsidRPr="00F65579" w:rsidRDefault="000C41A3" w:rsidP="000C41A3">
            <w:pPr>
              <w:pStyle w:val="Tabletextright"/>
              <w:spacing w:before="20" w:after="20"/>
            </w:pPr>
            <w:r w:rsidRPr="00F65579">
              <w:t>19 350</w:t>
            </w:r>
          </w:p>
        </w:tc>
        <w:tc>
          <w:tcPr>
            <w:cnfStyle w:val="000001000000" w:firstRow="0" w:lastRow="0" w:firstColumn="0" w:lastColumn="0" w:oddVBand="0" w:evenVBand="1" w:oddHBand="0" w:evenHBand="0" w:firstRowFirstColumn="0" w:firstRowLastColumn="0" w:lastRowFirstColumn="0" w:lastRowLastColumn="0"/>
            <w:tcW w:w="422" w:type="pct"/>
          </w:tcPr>
          <w:p w14:paraId="078F6027" w14:textId="77777777" w:rsidR="000C41A3" w:rsidRPr="00F65579" w:rsidRDefault="000C41A3" w:rsidP="000C41A3">
            <w:pPr>
              <w:pStyle w:val="Tabletextright"/>
              <w:spacing w:before="20" w:after="20"/>
            </w:pPr>
            <w:r w:rsidRPr="00F65579">
              <w:t>158 431</w:t>
            </w:r>
          </w:p>
        </w:tc>
        <w:tc>
          <w:tcPr>
            <w:cnfStyle w:val="000010000000" w:firstRow="0" w:lastRow="0" w:firstColumn="0" w:lastColumn="0" w:oddVBand="1" w:evenVBand="0" w:oddHBand="0" w:evenHBand="0" w:firstRowFirstColumn="0" w:firstRowLastColumn="0" w:lastRowFirstColumn="0" w:lastRowLastColumn="0"/>
            <w:tcW w:w="423" w:type="pct"/>
          </w:tcPr>
          <w:p w14:paraId="2268723D" w14:textId="77777777" w:rsidR="000C41A3" w:rsidRPr="00F65579" w:rsidRDefault="000C41A3" w:rsidP="000C41A3">
            <w:pPr>
              <w:pStyle w:val="Tabletextright"/>
              <w:spacing w:before="20" w:after="20"/>
            </w:pPr>
            <w:r w:rsidRPr="00F65579">
              <w:t>(177 417)</w:t>
            </w:r>
          </w:p>
        </w:tc>
        <w:tc>
          <w:tcPr>
            <w:cnfStyle w:val="000001000000" w:firstRow="0" w:lastRow="0" w:firstColumn="0" w:lastColumn="0" w:oddVBand="0" w:evenVBand="1" w:oddHBand="0" w:evenHBand="0" w:firstRowFirstColumn="0" w:firstRowLastColumn="0" w:lastRowFirstColumn="0" w:lastRowLastColumn="0"/>
            <w:tcW w:w="426" w:type="pct"/>
          </w:tcPr>
          <w:p w14:paraId="1BF35F3C" w14:textId="77777777" w:rsidR="000C41A3" w:rsidRPr="00F65579" w:rsidRDefault="000C41A3" w:rsidP="000C41A3">
            <w:pPr>
              <w:pStyle w:val="Tabletextright"/>
              <w:spacing w:before="20" w:after="20"/>
            </w:pPr>
            <w:r w:rsidRPr="00F65579">
              <w:t>364</w:t>
            </w:r>
          </w:p>
        </w:tc>
      </w:tr>
      <w:tr w:rsidR="000C41A3" w:rsidRPr="00F65579" w14:paraId="34302B7A"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2D8ACFAB" w14:textId="77777777" w:rsidR="000C41A3" w:rsidRPr="00F65579" w:rsidRDefault="000C41A3" w:rsidP="000C41A3">
            <w:pPr>
              <w:pStyle w:val="Tabletext"/>
              <w:spacing w:before="20" w:after="20"/>
            </w:pPr>
            <w:r w:rsidRPr="00F65579">
              <w:t>Victorian Natural Disasters Relief Account</w:t>
            </w:r>
          </w:p>
        </w:tc>
        <w:tc>
          <w:tcPr>
            <w:cnfStyle w:val="000010000000" w:firstRow="0" w:lastRow="0" w:firstColumn="0" w:lastColumn="0" w:oddVBand="1" w:evenVBand="0" w:oddHBand="0" w:evenHBand="0" w:firstRowFirstColumn="0" w:firstRowLastColumn="0" w:lastRowFirstColumn="0" w:lastRowLastColumn="0"/>
            <w:tcW w:w="424" w:type="pct"/>
          </w:tcPr>
          <w:p w14:paraId="414D9BE0" w14:textId="77777777" w:rsidR="000C41A3" w:rsidRPr="00F65579" w:rsidRDefault="000C41A3" w:rsidP="000C41A3">
            <w:pPr>
              <w:pStyle w:val="Tabletextright"/>
              <w:spacing w:before="20" w:after="20"/>
            </w:pPr>
            <w:r w:rsidRPr="00F65579">
              <w:t>161 129</w:t>
            </w:r>
          </w:p>
        </w:tc>
        <w:tc>
          <w:tcPr>
            <w:cnfStyle w:val="000001000000" w:firstRow="0" w:lastRow="0" w:firstColumn="0" w:lastColumn="0" w:oddVBand="0" w:evenVBand="1" w:oddHBand="0" w:evenHBand="0" w:firstRowFirstColumn="0" w:firstRowLastColumn="0" w:lastRowFirstColumn="0" w:lastRowLastColumn="0"/>
            <w:tcW w:w="424" w:type="pct"/>
          </w:tcPr>
          <w:p w14:paraId="5961C886" w14:textId="77777777" w:rsidR="000C41A3" w:rsidRPr="00F65579" w:rsidRDefault="000C41A3" w:rsidP="000C41A3">
            <w:pPr>
              <w:pStyle w:val="Tabletextright"/>
              <w:spacing w:before="20" w:after="20"/>
            </w:pPr>
            <w:r w:rsidRPr="00F65579">
              <w:t>8 295</w:t>
            </w:r>
          </w:p>
        </w:tc>
        <w:tc>
          <w:tcPr>
            <w:cnfStyle w:val="000010000000" w:firstRow="0" w:lastRow="0" w:firstColumn="0" w:lastColumn="0" w:oddVBand="1" w:evenVBand="0" w:oddHBand="0" w:evenHBand="0" w:firstRowFirstColumn="0" w:firstRowLastColumn="0" w:lastRowFirstColumn="0" w:lastRowLastColumn="0"/>
            <w:tcW w:w="423" w:type="pct"/>
          </w:tcPr>
          <w:p w14:paraId="1756A8F4" w14:textId="77777777" w:rsidR="000C41A3" w:rsidRPr="00F65579" w:rsidRDefault="000C41A3" w:rsidP="000C41A3">
            <w:pPr>
              <w:pStyle w:val="Tabletextright"/>
              <w:spacing w:before="20" w:after="20"/>
            </w:pPr>
            <w:r w:rsidRPr="00F65579">
              <w:t>(104 151)</w:t>
            </w:r>
          </w:p>
        </w:tc>
        <w:tc>
          <w:tcPr>
            <w:cnfStyle w:val="000001000000" w:firstRow="0" w:lastRow="0" w:firstColumn="0" w:lastColumn="0" w:oddVBand="0" w:evenVBand="1" w:oddHBand="0" w:evenHBand="0" w:firstRowFirstColumn="0" w:firstRowLastColumn="0" w:lastRowFirstColumn="0" w:lastRowLastColumn="0"/>
            <w:tcW w:w="429" w:type="pct"/>
          </w:tcPr>
          <w:p w14:paraId="729C5E2C" w14:textId="77777777" w:rsidR="000C41A3" w:rsidRPr="00F65579" w:rsidRDefault="000C41A3" w:rsidP="000C41A3">
            <w:pPr>
              <w:pStyle w:val="Tabletextright"/>
              <w:spacing w:before="20" w:after="20"/>
            </w:pPr>
            <w:r w:rsidRPr="00F65579">
              <w:t>65 273</w:t>
            </w:r>
          </w:p>
        </w:tc>
        <w:tc>
          <w:tcPr>
            <w:cnfStyle w:val="000010000000" w:firstRow="0" w:lastRow="0" w:firstColumn="0" w:lastColumn="0" w:oddVBand="1" w:evenVBand="0" w:oddHBand="0" w:evenHBand="0" w:firstRowFirstColumn="0" w:firstRowLastColumn="0" w:lastRowFirstColumn="0" w:lastRowLastColumn="0"/>
            <w:tcW w:w="422" w:type="pct"/>
          </w:tcPr>
          <w:p w14:paraId="73D5AD66" w14:textId="77777777" w:rsidR="000C41A3" w:rsidRPr="00F65579" w:rsidRDefault="000C41A3" w:rsidP="000C41A3">
            <w:pPr>
              <w:pStyle w:val="Tabletextright"/>
              <w:spacing w:before="20" w:after="20"/>
            </w:pPr>
            <w:r w:rsidRPr="00F65579">
              <w:t>89 775</w:t>
            </w:r>
          </w:p>
        </w:tc>
        <w:tc>
          <w:tcPr>
            <w:cnfStyle w:val="000001000000" w:firstRow="0" w:lastRow="0" w:firstColumn="0" w:lastColumn="0" w:oddVBand="0" w:evenVBand="1" w:oddHBand="0" w:evenHBand="0" w:firstRowFirstColumn="0" w:firstRowLastColumn="0" w:lastRowFirstColumn="0" w:lastRowLastColumn="0"/>
            <w:tcW w:w="422" w:type="pct"/>
          </w:tcPr>
          <w:p w14:paraId="676A2627" w14:textId="77777777" w:rsidR="000C41A3" w:rsidRPr="00F65579" w:rsidRDefault="000C41A3" w:rsidP="000C41A3">
            <w:pPr>
              <w:pStyle w:val="Tabletextright"/>
              <w:spacing w:before="20" w:after="20"/>
            </w:pPr>
            <w:r w:rsidRPr="00F65579">
              <w:t>134 407</w:t>
            </w:r>
          </w:p>
        </w:tc>
        <w:tc>
          <w:tcPr>
            <w:cnfStyle w:val="000010000000" w:firstRow="0" w:lastRow="0" w:firstColumn="0" w:lastColumn="0" w:oddVBand="1" w:evenVBand="0" w:oddHBand="0" w:evenHBand="0" w:firstRowFirstColumn="0" w:firstRowLastColumn="0" w:lastRowFirstColumn="0" w:lastRowLastColumn="0"/>
            <w:tcW w:w="423" w:type="pct"/>
          </w:tcPr>
          <w:p w14:paraId="6E4688FF" w14:textId="77777777" w:rsidR="000C41A3" w:rsidRPr="00F65579" w:rsidRDefault="000C41A3" w:rsidP="000C41A3">
            <w:pPr>
              <w:pStyle w:val="Tabletextright"/>
              <w:spacing w:before="20" w:after="20"/>
            </w:pPr>
            <w:r w:rsidRPr="00F65579">
              <w:t>(63 053)</w:t>
            </w:r>
          </w:p>
        </w:tc>
        <w:tc>
          <w:tcPr>
            <w:cnfStyle w:val="000001000000" w:firstRow="0" w:lastRow="0" w:firstColumn="0" w:lastColumn="0" w:oddVBand="0" w:evenVBand="1" w:oddHBand="0" w:evenHBand="0" w:firstRowFirstColumn="0" w:firstRowLastColumn="0" w:lastRowFirstColumn="0" w:lastRowLastColumn="0"/>
            <w:tcW w:w="426" w:type="pct"/>
          </w:tcPr>
          <w:p w14:paraId="23028EE2" w14:textId="77777777" w:rsidR="000C41A3" w:rsidRPr="00F65579" w:rsidRDefault="000C41A3" w:rsidP="000C41A3">
            <w:pPr>
              <w:pStyle w:val="Tabletextright"/>
              <w:spacing w:before="20" w:after="20"/>
            </w:pPr>
            <w:r w:rsidRPr="00F65579">
              <w:t>161 129</w:t>
            </w:r>
          </w:p>
        </w:tc>
      </w:tr>
      <w:tr w:rsidR="000C41A3" w:rsidRPr="00F65579" w14:paraId="3C4316DD"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3700A3B7" w14:textId="77777777" w:rsidR="000C41A3" w:rsidRPr="00F65579" w:rsidRDefault="000C41A3" w:rsidP="000C41A3">
            <w:pPr>
              <w:pStyle w:val="Tabletext"/>
              <w:spacing w:before="20" w:after="20"/>
            </w:pPr>
            <w:r w:rsidRPr="00F65579">
              <w:t>Victorian Social Housing Growth Fund</w:t>
            </w:r>
          </w:p>
        </w:tc>
        <w:tc>
          <w:tcPr>
            <w:cnfStyle w:val="000010000000" w:firstRow="0" w:lastRow="0" w:firstColumn="0" w:lastColumn="0" w:oddVBand="1" w:evenVBand="0" w:oddHBand="0" w:evenHBand="0" w:firstRowFirstColumn="0" w:firstRowLastColumn="0" w:lastRowFirstColumn="0" w:lastRowLastColumn="0"/>
            <w:tcW w:w="424" w:type="pct"/>
          </w:tcPr>
          <w:p w14:paraId="2E956665" w14:textId="77777777" w:rsidR="000C41A3" w:rsidRPr="00F65579"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4" w:type="pct"/>
          </w:tcPr>
          <w:p w14:paraId="3485EC09" w14:textId="77777777" w:rsidR="000C41A3" w:rsidRPr="00F65579" w:rsidRDefault="000C41A3" w:rsidP="000C41A3">
            <w:pPr>
              <w:pStyle w:val="Tabletextright"/>
              <w:spacing w:before="20" w:after="20"/>
            </w:pPr>
            <w:r w:rsidRPr="00F65579">
              <w:t>250 746</w:t>
            </w:r>
          </w:p>
        </w:tc>
        <w:tc>
          <w:tcPr>
            <w:cnfStyle w:val="000010000000" w:firstRow="0" w:lastRow="0" w:firstColumn="0" w:lastColumn="0" w:oddVBand="1" w:evenVBand="0" w:oddHBand="0" w:evenHBand="0" w:firstRowFirstColumn="0" w:firstRowLastColumn="0" w:lastRowFirstColumn="0" w:lastRowLastColumn="0"/>
            <w:tcW w:w="423" w:type="pct"/>
          </w:tcPr>
          <w:p w14:paraId="10BCE9B8" w14:textId="77777777" w:rsidR="000C41A3" w:rsidRPr="00F65579" w:rsidRDefault="000C41A3" w:rsidP="000C41A3">
            <w:pPr>
              <w:pStyle w:val="Tabletextright"/>
              <w:spacing w:before="20" w:after="20"/>
            </w:pPr>
            <w:r w:rsidRPr="00F65579">
              <w:t>(250 746)</w:t>
            </w:r>
          </w:p>
        </w:tc>
        <w:tc>
          <w:tcPr>
            <w:cnfStyle w:val="000001000000" w:firstRow="0" w:lastRow="0" w:firstColumn="0" w:lastColumn="0" w:oddVBand="0" w:evenVBand="1" w:oddHBand="0" w:evenHBand="0" w:firstRowFirstColumn="0" w:firstRowLastColumn="0" w:lastRowFirstColumn="0" w:lastRowLastColumn="0"/>
            <w:tcW w:w="429" w:type="pct"/>
          </w:tcPr>
          <w:p w14:paraId="3A5EE028" w14:textId="77777777" w:rsidR="000C41A3" w:rsidRPr="00F65579" w:rsidRDefault="000C41A3" w:rsidP="000C41A3">
            <w:pPr>
              <w:pStyle w:val="Tabletextright"/>
              <w:spacing w:before="20" w:after="20"/>
            </w:pPr>
            <w:r w:rsidRPr="00F65579">
              <w:t>–</w:t>
            </w:r>
          </w:p>
        </w:tc>
        <w:tc>
          <w:tcPr>
            <w:cnfStyle w:val="000010000000" w:firstRow="0" w:lastRow="0" w:firstColumn="0" w:lastColumn="0" w:oddVBand="1" w:evenVBand="0" w:oddHBand="0" w:evenHBand="0" w:firstRowFirstColumn="0" w:firstRowLastColumn="0" w:lastRowFirstColumn="0" w:lastRowLastColumn="0"/>
            <w:tcW w:w="422" w:type="pct"/>
          </w:tcPr>
          <w:p w14:paraId="64CA2DBB" w14:textId="77777777" w:rsidR="000C41A3" w:rsidRPr="00F65579" w:rsidRDefault="000C41A3" w:rsidP="000C41A3">
            <w:pPr>
              <w:pStyle w:val="Tabletextright"/>
              <w:spacing w:before="20" w:after="20"/>
            </w:pPr>
            <w:r w:rsidRPr="00F65579">
              <w:t>–</w:t>
            </w:r>
          </w:p>
        </w:tc>
        <w:tc>
          <w:tcPr>
            <w:cnfStyle w:val="000001000000" w:firstRow="0" w:lastRow="0" w:firstColumn="0" w:lastColumn="0" w:oddVBand="0" w:evenVBand="1" w:oddHBand="0" w:evenHBand="0" w:firstRowFirstColumn="0" w:firstRowLastColumn="0" w:lastRowFirstColumn="0" w:lastRowLastColumn="0"/>
            <w:tcW w:w="422" w:type="pct"/>
          </w:tcPr>
          <w:p w14:paraId="3B49388C" w14:textId="77777777" w:rsidR="000C41A3" w:rsidRPr="00F65579" w:rsidRDefault="000C41A3" w:rsidP="000C41A3">
            <w:pPr>
              <w:pStyle w:val="Tabletextright"/>
              <w:spacing w:before="20" w:after="20"/>
            </w:pPr>
            <w:r w:rsidRPr="00F65579">
              <w:t>300 073</w:t>
            </w:r>
          </w:p>
        </w:tc>
        <w:tc>
          <w:tcPr>
            <w:cnfStyle w:val="000010000000" w:firstRow="0" w:lastRow="0" w:firstColumn="0" w:lastColumn="0" w:oddVBand="1" w:evenVBand="0" w:oddHBand="0" w:evenHBand="0" w:firstRowFirstColumn="0" w:firstRowLastColumn="0" w:lastRowFirstColumn="0" w:lastRowLastColumn="0"/>
            <w:tcW w:w="423" w:type="pct"/>
          </w:tcPr>
          <w:p w14:paraId="030B35FE" w14:textId="77777777" w:rsidR="000C41A3" w:rsidRPr="00F65579" w:rsidRDefault="000C41A3" w:rsidP="000C41A3">
            <w:pPr>
              <w:pStyle w:val="Tabletextright"/>
              <w:spacing w:before="20" w:after="20"/>
            </w:pPr>
            <w:r w:rsidRPr="00F65579">
              <w:t>(300 073)</w:t>
            </w:r>
          </w:p>
        </w:tc>
        <w:tc>
          <w:tcPr>
            <w:cnfStyle w:val="000001000000" w:firstRow="0" w:lastRow="0" w:firstColumn="0" w:lastColumn="0" w:oddVBand="0" w:evenVBand="1" w:oddHBand="0" w:evenHBand="0" w:firstRowFirstColumn="0" w:firstRowLastColumn="0" w:lastRowFirstColumn="0" w:lastRowLastColumn="0"/>
            <w:tcW w:w="426" w:type="pct"/>
          </w:tcPr>
          <w:p w14:paraId="602310A9" w14:textId="77777777" w:rsidR="000C41A3" w:rsidRPr="00F65579" w:rsidRDefault="000C41A3" w:rsidP="000C41A3">
            <w:pPr>
              <w:pStyle w:val="Tabletextright"/>
              <w:spacing w:before="20" w:after="20"/>
            </w:pPr>
            <w:r w:rsidRPr="00F65579">
              <w:t>–</w:t>
            </w:r>
          </w:p>
        </w:tc>
      </w:tr>
      <w:tr w:rsidR="000C41A3" w:rsidRPr="00F65579" w14:paraId="660C6BB6" w14:textId="77777777" w:rsidTr="000C41A3">
        <w:tc>
          <w:tcPr>
            <w:cnfStyle w:val="001000000000" w:firstRow="0" w:lastRow="0" w:firstColumn="1" w:lastColumn="0" w:oddVBand="0" w:evenVBand="0" w:oddHBand="0" w:evenHBand="0" w:firstRowFirstColumn="0" w:firstRowLastColumn="0" w:lastRowFirstColumn="0" w:lastRowLastColumn="0"/>
            <w:tcW w:w="1607" w:type="pct"/>
          </w:tcPr>
          <w:p w14:paraId="74D0E33D" w14:textId="77777777" w:rsidR="000C41A3" w:rsidRPr="00F65579" w:rsidRDefault="000C41A3" w:rsidP="000C41A3">
            <w:pPr>
              <w:pStyle w:val="Tabletext"/>
              <w:spacing w:before="20" w:after="20"/>
            </w:pPr>
            <w:r w:rsidRPr="00F65579">
              <w:t>Victorian Transport Fund</w:t>
            </w:r>
          </w:p>
        </w:tc>
        <w:tc>
          <w:tcPr>
            <w:cnfStyle w:val="000010000000" w:firstRow="0" w:lastRow="0" w:firstColumn="0" w:lastColumn="0" w:oddVBand="1" w:evenVBand="0" w:oddHBand="0" w:evenHBand="0" w:firstRowFirstColumn="0" w:firstRowLastColumn="0" w:lastRowFirstColumn="0" w:lastRowLastColumn="0"/>
            <w:tcW w:w="424" w:type="pct"/>
          </w:tcPr>
          <w:p w14:paraId="0CAA9BE4" w14:textId="77777777" w:rsidR="000C41A3" w:rsidRPr="00F65579" w:rsidDel="001D1BB4" w:rsidRDefault="000C41A3" w:rsidP="000C41A3">
            <w:pPr>
              <w:pStyle w:val="Tabletextright"/>
              <w:spacing w:before="20" w:after="20"/>
            </w:pPr>
            <w:r w:rsidRPr="00F65579">
              <w:t>9 230</w:t>
            </w:r>
          </w:p>
        </w:tc>
        <w:tc>
          <w:tcPr>
            <w:cnfStyle w:val="000001000000" w:firstRow="0" w:lastRow="0" w:firstColumn="0" w:lastColumn="0" w:oddVBand="0" w:evenVBand="1" w:oddHBand="0" w:evenHBand="0" w:firstRowFirstColumn="0" w:firstRowLastColumn="0" w:lastRowFirstColumn="0" w:lastRowLastColumn="0"/>
            <w:tcW w:w="424" w:type="pct"/>
          </w:tcPr>
          <w:p w14:paraId="082B2FB5" w14:textId="00A28D73" w:rsidR="000C41A3" w:rsidRPr="00F65579" w:rsidDel="001D1BB4" w:rsidRDefault="002E07B2" w:rsidP="000C41A3">
            <w:pPr>
              <w:pStyle w:val="Tabletextright"/>
              <w:spacing w:before="20" w:after="20"/>
            </w:pPr>
            <w:r w:rsidRPr="00F65579">
              <w:t>1 448 400</w:t>
            </w:r>
          </w:p>
        </w:tc>
        <w:tc>
          <w:tcPr>
            <w:cnfStyle w:val="000010000000" w:firstRow="0" w:lastRow="0" w:firstColumn="0" w:lastColumn="0" w:oddVBand="1" w:evenVBand="0" w:oddHBand="0" w:evenHBand="0" w:firstRowFirstColumn="0" w:firstRowLastColumn="0" w:lastRowFirstColumn="0" w:lastRowLastColumn="0"/>
            <w:tcW w:w="423" w:type="pct"/>
          </w:tcPr>
          <w:p w14:paraId="7BD1D6DE" w14:textId="19E3C35D" w:rsidR="000C41A3" w:rsidRPr="00F65579" w:rsidDel="001D1BB4" w:rsidRDefault="002E07B2" w:rsidP="000C41A3">
            <w:pPr>
              <w:pStyle w:val="Tabletextright"/>
              <w:spacing w:before="20" w:after="20"/>
            </w:pPr>
            <w:r w:rsidRPr="00F65579">
              <w:t>(1 448 400)</w:t>
            </w:r>
          </w:p>
        </w:tc>
        <w:tc>
          <w:tcPr>
            <w:cnfStyle w:val="000001000000" w:firstRow="0" w:lastRow="0" w:firstColumn="0" w:lastColumn="0" w:oddVBand="0" w:evenVBand="1" w:oddHBand="0" w:evenHBand="0" w:firstRowFirstColumn="0" w:firstRowLastColumn="0" w:lastRowFirstColumn="0" w:lastRowLastColumn="0"/>
            <w:tcW w:w="429" w:type="pct"/>
          </w:tcPr>
          <w:p w14:paraId="3C2CF19E" w14:textId="77777777" w:rsidR="000C41A3" w:rsidRPr="00F65579" w:rsidDel="001D1BB4" w:rsidRDefault="000C41A3" w:rsidP="000C41A3">
            <w:pPr>
              <w:pStyle w:val="Tabletextright"/>
              <w:spacing w:before="20" w:after="20"/>
            </w:pPr>
            <w:r w:rsidRPr="00F65579">
              <w:t>9 230</w:t>
            </w:r>
          </w:p>
        </w:tc>
        <w:tc>
          <w:tcPr>
            <w:cnfStyle w:val="000010000000" w:firstRow="0" w:lastRow="0" w:firstColumn="0" w:lastColumn="0" w:oddVBand="1" w:evenVBand="0" w:oddHBand="0" w:evenHBand="0" w:firstRowFirstColumn="0" w:firstRowLastColumn="0" w:lastRowFirstColumn="0" w:lastRowLastColumn="0"/>
            <w:tcW w:w="422" w:type="pct"/>
          </w:tcPr>
          <w:p w14:paraId="233E14B0" w14:textId="77777777" w:rsidR="000C41A3" w:rsidRPr="00F65579" w:rsidRDefault="000C41A3" w:rsidP="000C41A3">
            <w:pPr>
              <w:pStyle w:val="Tabletextright"/>
              <w:spacing w:before="20" w:after="20"/>
            </w:pPr>
            <w:r w:rsidRPr="00F65579">
              <w:t>9 230</w:t>
            </w:r>
          </w:p>
        </w:tc>
        <w:tc>
          <w:tcPr>
            <w:cnfStyle w:val="000001000000" w:firstRow="0" w:lastRow="0" w:firstColumn="0" w:lastColumn="0" w:oddVBand="0" w:evenVBand="1" w:oddHBand="0" w:evenHBand="0" w:firstRowFirstColumn="0" w:firstRowLastColumn="0" w:lastRowFirstColumn="0" w:lastRowLastColumn="0"/>
            <w:tcW w:w="422" w:type="pct"/>
          </w:tcPr>
          <w:p w14:paraId="1FAC790F" w14:textId="77777777" w:rsidR="000C41A3" w:rsidRPr="00F65579" w:rsidRDefault="000C41A3" w:rsidP="000C41A3">
            <w:pPr>
              <w:pStyle w:val="Tabletextright"/>
              <w:spacing w:before="20" w:after="20"/>
            </w:pPr>
            <w:r w:rsidRPr="00F65579">
              <w:t>3 096 707</w:t>
            </w:r>
          </w:p>
        </w:tc>
        <w:tc>
          <w:tcPr>
            <w:cnfStyle w:val="000010000000" w:firstRow="0" w:lastRow="0" w:firstColumn="0" w:lastColumn="0" w:oddVBand="1" w:evenVBand="0" w:oddHBand="0" w:evenHBand="0" w:firstRowFirstColumn="0" w:firstRowLastColumn="0" w:lastRowFirstColumn="0" w:lastRowLastColumn="0"/>
            <w:tcW w:w="423" w:type="pct"/>
          </w:tcPr>
          <w:p w14:paraId="36ACF51D" w14:textId="77777777" w:rsidR="000C41A3" w:rsidRPr="00F65579" w:rsidRDefault="000C41A3" w:rsidP="000C41A3">
            <w:pPr>
              <w:pStyle w:val="Tabletextright"/>
              <w:spacing w:before="20" w:after="20"/>
            </w:pPr>
            <w:r w:rsidRPr="00F65579">
              <w:t>(3 096 707)</w:t>
            </w:r>
          </w:p>
        </w:tc>
        <w:tc>
          <w:tcPr>
            <w:cnfStyle w:val="000001000000" w:firstRow="0" w:lastRow="0" w:firstColumn="0" w:lastColumn="0" w:oddVBand="0" w:evenVBand="1" w:oddHBand="0" w:evenHBand="0" w:firstRowFirstColumn="0" w:firstRowLastColumn="0" w:lastRowFirstColumn="0" w:lastRowLastColumn="0"/>
            <w:tcW w:w="426" w:type="pct"/>
          </w:tcPr>
          <w:p w14:paraId="24442A03" w14:textId="77777777" w:rsidR="000C41A3" w:rsidRPr="00F65579" w:rsidRDefault="000C41A3" w:rsidP="000C41A3">
            <w:pPr>
              <w:pStyle w:val="Tabletextright"/>
              <w:spacing w:before="20" w:after="20"/>
            </w:pPr>
            <w:r w:rsidRPr="00F65579">
              <w:t>9 230</w:t>
            </w:r>
          </w:p>
        </w:tc>
      </w:tr>
      <w:tr w:rsidR="000C41A3" w:rsidRPr="00F65579" w14:paraId="2A806B92" w14:textId="77777777" w:rsidTr="000C41A3">
        <w:trPr>
          <w:trHeight w:val="108"/>
        </w:trPr>
        <w:tc>
          <w:tcPr>
            <w:cnfStyle w:val="001000000000" w:firstRow="0" w:lastRow="0" w:firstColumn="1" w:lastColumn="0" w:oddVBand="0" w:evenVBand="0" w:oddHBand="0" w:evenHBand="0" w:firstRowFirstColumn="0" w:firstRowLastColumn="0" w:lastRowFirstColumn="0" w:lastRowLastColumn="0"/>
            <w:tcW w:w="1607" w:type="pct"/>
          </w:tcPr>
          <w:p w14:paraId="058D0EEB" w14:textId="77777777" w:rsidR="000C41A3" w:rsidRPr="00F65579" w:rsidRDefault="000C41A3" w:rsidP="000C41A3">
            <w:pPr>
              <w:pStyle w:val="Tabletextbold"/>
            </w:pPr>
            <w:r w:rsidRPr="00F65579">
              <w:t>Total administered trusts</w:t>
            </w:r>
          </w:p>
        </w:tc>
        <w:tc>
          <w:tcPr>
            <w:cnfStyle w:val="000010000000" w:firstRow="0" w:lastRow="0" w:firstColumn="0" w:lastColumn="0" w:oddVBand="1" w:evenVBand="0" w:oddHBand="0" w:evenHBand="0" w:firstRowFirstColumn="0" w:firstRowLastColumn="0" w:lastRowFirstColumn="0" w:lastRowLastColumn="0"/>
            <w:tcW w:w="424" w:type="pct"/>
          </w:tcPr>
          <w:p w14:paraId="0F821322" w14:textId="77777777" w:rsidR="000C41A3" w:rsidRPr="00F65579" w:rsidRDefault="000C41A3" w:rsidP="000C41A3">
            <w:pPr>
              <w:pStyle w:val="Tabletextrightbold"/>
              <w:spacing w:before="20" w:after="20"/>
            </w:pPr>
            <w:r w:rsidRPr="00F65579">
              <w:t>1 264 817</w:t>
            </w:r>
          </w:p>
        </w:tc>
        <w:tc>
          <w:tcPr>
            <w:cnfStyle w:val="000001000000" w:firstRow="0" w:lastRow="0" w:firstColumn="0" w:lastColumn="0" w:oddVBand="0" w:evenVBand="1" w:oddHBand="0" w:evenHBand="0" w:firstRowFirstColumn="0" w:firstRowLastColumn="0" w:lastRowFirstColumn="0" w:lastRowLastColumn="0"/>
            <w:tcW w:w="424" w:type="pct"/>
          </w:tcPr>
          <w:p w14:paraId="0C24B6F4" w14:textId="606D95BB" w:rsidR="000C41A3" w:rsidRPr="00F65579" w:rsidRDefault="002E07B2" w:rsidP="000C41A3">
            <w:pPr>
              <w:pStyle w:val="Tabletextrightbold"/>
              <w:spacing w:before="20" w:after="20"/>
            </w:pPr>
            <w:r w:rsidRPr="00F65579">
              <w:t>7 302 507</w:t>
            </w:r>
          </w:p>
        </w:tc>
        <w:tc>
          <w:tcPr>
            <w:cnfStyle w:val="000010000000" w:firstRow="0" w:lastRow="0" w:firstColumn="0" w:lastColumn="0" w:oddVBand="1" w:evenVBand="0" w:oddHBand="0" w:evenHBand="0" w:firstRowFirstColumn="0" w:firstRowLastColumn="0" w:lastRowFirstColumn="0" w:lastRowLastColumn="0"/>
            <w:tcW w:w="423" w:type="pct"/>
          </w:tcPr>
          <w:p w14:paraId="778B5992" w14:textId="236306A1" w:rsidR="000C41A3" w:rsidRPr="00F65579" w:rsidRDefault="000C41A3" w:rsidP="000C41A3">
            <w:pPr>
              <w:pStyle w:val="Tabletextrightbold"/>
              <w:spacing w:before="20" w:after="20"/>
            </w:pPr>
            <w:r w:rsidRPr="00F65579">
              <w:t>(</w:t>
            </w:r>
            <w:r w:rsidR="002E07B2" w:rsidRPr="00F65579">
              <w:t>7 864 307</w:t>
            </w:r>
            <w:r w:rsidRPr="00F65579">
              <w:t>)</w:t>
            </w:r>
          </w:p>
        </w:tc>
        <w:tc>
          <w:tcPr>
            <w:cnfStyle w:val="000001000000" w:firstRow="0" w:lastRow="0" w:firstColumn="0" w:lastColumn="0" w:oddVBand="0" w:evenVBand="1" w:oddHBand="0" w:evenHBand="0" w:firstRowFirstColumn="0" w:firstRowLastColumn="0" w:lastRowFirstColumn="0" w:lastRowLastColumn="0"/>
            <w:tcW w:w="429" w:type="pct"/>
          </w:tcPr>
          <w:p w14:paraId="37F83950" w14:textId="77777777" w:rsidR="000C41A3" w:rsidRPr="00F65579" w:rsidRDefault="000C41A3" w:rsidP="000C41A3">
            <w:pPr>
              <w:pStyle w:val="Tabletextrightbold"/>
              <w:spacing w:before="20" w:after="20"/>
            </w:pPr>
            <w:r w:rsidRPr="00F65579">
              <w:t>703 017</w:t>
            </w:r>
          </w:p>
        </w:tc>
        <w:tc>
          <w:tcPr>
            <w:cnfStyle w:val="000010000000" w:firstRow="0" w:lastRow="0" w:firstColumn="0" w:lastColumn="0" w:oddVBand="1" w:evenVBand="0" w:oddHBand="0" w:evenHBand="0" w:firstRowFirstColumn="0" w:firstRowLastColumn="0" w:lastRowFirstColumn="0" w:lastRowLastColumn="0"/>
            <w:tcW w:w="422" w:type="pct"/>
          </w:tcPr>
          <w:p w14:paraId="48BB94E5" w14:textId="77777777" w:rsidR="000C41A3" w:rsidRPr="00F65579" w:rsidRDefault="000C41A3" w:rsidP="000C41A3">
            <w:pPr>
              <w:pStyle w:val="Tabletextrightbold"/>
              <w:spacing w:before="20" w:after="20"/>
            </w:pPr>
            <w:r w:rsidRPr="00F65579">
              <w:t>674 806</w:t>
            </w:r>
          </w:p>
        </w:tc>
        <w:tc>
          <w:tcPr>
            <w:cnfStyle w:val="000001000000" w:firstRow="0" w:lastRow="0" w:firstColumn="0" w:lastColumn="0" w:oddVBand="0" w:evenVBand="1" w:oddHBand="0" w:evenHBand="0" w:firstRowFirstColumn="0" w:firstRowLastColumn="0" w:lastRowFirstColumn="0" w:lastRowLastColumn="0"/>
            <w:tcW w:w="422" w:type="pct"/>
          </w:tcPr>
          <w:p w14:paraId="5F4BDF12" w14:textId="44AE9F9D" w:rsidR="000C41A3" w:rsidRPr="00F65579" w:rsidRDefault="002519C5" w:rsidP="000C41A3">
            <w:pPr>
              <w:pStyle w:val="Tabletextrightbold"/>
              <w:spacing w:before="20" w:after="20"/>
            </w:pPr>
            <w:r>
              <w:t>8 314 558</w:t>
            </w:r>
          </w:p>
        </w:tc>
        <w:tc>
          <w:tcPr>
            <w:cnfStyle w:val="000010000000" w:firstRow="0" w:lastRow="0" w:firstColumn="0" w:lastColumn="0" w:oddVBand="1" w:evenVBand="0" w:oddHBand="0" w:evenHBand="0" w:firstRowFirstColumn="0" w:firstRowLastColumn="0" w:lastRowFirstColumn="0" w:lastRowLastColumn="0"/>
            <w:tcW w:w="423" w:type="pct"/>
          </w:tcPr>
          <w:p w14:paraId="7CB9931F" w14:textId="70A78CEF" w:rsidR="000C41A3" w:rsidRPr="00F65579" w:rsidRDefault="000C41A3" w:rsidP="000C41A3">
            <w:pPr>
              <w:pStyle w:val="Tabletextrightbold"/>
              <w:spacing w:before="20" w:after="20"/>
            </w:pPr>
            <w:r w:rsidRPr="00F65579">
              <w:t>(</w:t>
            </w:r>
            <w:r w:rsidR="00377959">
              <w:t>7</w:t>
            </w:r>
            <w:r w:rsidRPr="00F65579">
              <w:t xml:space="preserve"> </w:t>
            </w:r>
            <w:r w:rsidR="00377959">
              <w:t>724</w:t>
            </w:r>
            <w:r w:rsidRPr="00F65579">
              <w:t xml:space="preserve"> </w:t>
            </w:r>
            <w:r w:rsidR="00377959">
              <w:t>547</w:t>
            </w:r>
            <w:r w:rsidRPr="00F65579">
              <w:t>)</w:t>
            </w:r>
          </w:p>
        </w:tc>
        <w:tc>
          <w:tcPr>
            <w:cnfStyle w:val="000001000000" w:firstRow="0" w:lastRow="0" w:firstColumn="0" w:lastColumn="0" w:oddVBand="0" w:evenVBand="1" w:oddHBand="0" w:evenHBand="0" w:firstRowFirstColumn="0" w:firstRowLastColumn="0" w:lastRowFirstColumn="0" w:lastRowLastColumn="0"/>
            <w:tcW w:w="426" w:type="pct"/>
          </w:tcPr>
          <w:p w14:paraId="764E0771" w14:textId="098EE8BC" w:rsidR="000C41A3" w:rsidRPr="00F65579" w:rsidRDefault="000C41A3" w:rsidP="000C41A3">
            <w:pPr>
              <w:pStyle w:val="Tabletextrightbold"/>
              <w:spacing w:before="20" w:after="20"/>
            </w:pPr>
            <w:r w:rsidRPr="00F65579">
              <w:t>1 264 817</w:t>
            </w:r>
          </w:p>
        </w:tc>
      </w:tr>
    </w:tbl>
    <w:p w14:paraId="1BAB7AB6" w14:textId="77777777" w:rsidR="000C41A3" w:rsidRPr="00F65579" w:rsidRDefault="000C41A3" w:rsidP="000C41A3">
      <w:pPr>
        <w:pStyle w:val="Notes"/>
        <w:ind w:left="450"/>
      </w:pPr>
      <w:r w:rsidRPr="00F65579">
        <w:t>Notes:</w:t>
      </w:r>
    </w:p>
    <w:p w14:paraId="1C8F5436" w14:textId="77777777" w:rsidR="000C41A3" w:rsidRPr="00F65579" w:rsidRDefault="000C41A3" w:rsidP="000C41A3">
      <w:pPr>
        <w:pStyle w:val="Notes"/>
        <w:ind w:left="450"/>
      </w:pPr>
      <w:r w:rsidRPr="00F65579">
        <w:t>(a) The Finance Agency Trust comprising advances received for capital works on behalf of client departments is an administered trust. The portion remaining in the controlled trust relates to the Department’s owned buildings and fitouts.</w:t>
      </w:r>
    </w:p>
    <w:p w14:paraId="419E6905" w14:textId="77777777" w:rsidR="000C41A3" w:rsidRPr="00F65579" w:rsidRDefault="000C41A3" w:rsidP="000C41A3">
      <w:pPr>
        <w:pStyle w:val="Notes"/>
        <w:ind w:left="450"/>
      </w:pPr>
      <w:r w:rsidRPr="00F65579">
        <w:t>(b) The VicFleet business unit that operates the VicFleet lease facility on behalf of the State operates through the controlled portion of the Vehicle Lease Trust. The portion remaining in the administered trust relates to the VicFleet Lease Management Service.</w:t>
      </w:r>
    </w:p>
    <w:p w14:paraId="752FB0A4" w14:textId="77777777" w:rsidR="000C41A3" w:rsidRPr="00F65579" w:rsidRDefault="000C41A3" w:rsidP="000C41A3">
      <w:pPr>
        <w:sectPr w:rsidR="000C41A3" w:rsidRPr="00F65579" w:rsidSect="000C41A3">
          <w:headerReference w:type="even" r:id="rId111"/>
          <w:headerReference w:type="default" r:id="rId112"/>
          <w:footerReference w:type="even" r:id="rId113"/>
          <w:footerReference w:type="default" r:id="rId114"/>
          <w:pgSz w:w="16834" w:h="11909" w:orient="landscape" w:code="9"/>
          <w:pgMar w:top="1152" w:right="1728" w:bottom="900" w:left="1152" w:header="720" w:footer="288" w:gutter="0"/>
          <w:cols w:space="720"/>
          <w:noEndnote/>
          <w:docGrid w:linePitch="231"/>
        </w:sectPr>
      </w:pPr>
    </w:p>
    <w:p w14:paraId="41987CE3" w14:textId="77777777" w:rsidR="000C41A3" w:rsidRPr="00F65579" w:rsidRDefault="000C41A3" w:rsidP="000C41A3">
      <w:pPr>
        <w:pStyle w:val="Heading4"/>
      </w:pPr>
      <w:r w:rsidRPr="00F65579">
        <w:lastRenderedPageBreak/>
        <w:t>Victorian Natural Disasters Relief Account</w:t>
      </w:r>
    </w:p>
    <w:p w14:paraId="11FBED4E" w14:textId="77777777" w:rsidR="000C41A3" w:rsidRPr="00F65579" w:rsidRDefault="000C41A3" w:rsidP="000C41A3">
      <w:r w:rsidRPr="00F65579">
        <w:t>The Victorian Natural Disasters Relief Account was established to provide natural disaster relief in accordance with the Commonwealth-State Natural Disaster Arrangements. Monies from the Trust are paid to individuals, small businesses, primary producers and local councils by appropriate service delivery departments, following the approval of the Treasurer or his delegate. The following assistance measures are provided from the trust:</w:t>
      </w:r>
    </w:p>
    <w:p w14:paraId="08CB7ED7" w14:textId="77777777" w:rsidR="000C41A3" w:rsidRPr="00F65579" w:rsidRDefault="000C41A3" w:rsidP="000C41A3">
      <w:pPr>
        <w:pStyle w:val="Bullet"/>
      </w:pPr>
      <w:r w:rsidRPr="00F65579">
        <w:br w:type="column"/>
      </w:r>
      <w:r w:rsidRPr="00F65579">
        <w:t>grants for restoration of municipal and other public assets;</w:t>
      </w:r>
    </w:p>
    <w:p w14:paraId="01CDA5BF" w14:textId="77777777" w:rsidR="000C41A3" w:rsidRPr="00F65579" w:rsidRDefault="000C41A3" w:rsidP="000C41A3">
      <w:pPr>
        <w:pStyle w:val="Bullet"/>
      </w:pPr>
      <w:r w:rsidRPr="00F65579">
        <w:t>grants for the relief of personal hardship and distress;</w:t>
      </w:r>
    </w:p>
    <w:p w14:paraId="495C473C" w14:textId="77777777" w:rsidR="000C41A3" w:rsidRPr="00F65579" w:rsidRDefault="000C41A3" w:rsidP="000C41A3">
      <w:pPr>
        <w:pStyle w:val="Bullet"/>
      </w:pPr>
      <w:r w:rsidRPr="00F65579">
        <w:t>loan assistance and grants provided by the Bendigo and Adelaide Bank; and</w:t>
      </w:r>
    </w:p>
    <w:p w14:paraId="7425A123" w14:textId="77777777" w:rsidR="000C41A3" w:rsidRPr="00F65579" w:rsidRDefault="000C41A3" w:rsidP="000C41A3">
      <w:pPr>
        <w:pStyle w:val="Bullet"/>
      </w:pPr>
      <w:r w:rsidRPr="00F65579">
        <w:t>grants for emergency protection and asset restoration works.</w:t>
      </w:r>
    </w:p>
    <w:p w14:paraId="62A3B279" w14:textId="77777777" w:rsidR="000C41A3" w:rsidRPr="00F65579" w:rsidRDefault="000C41A3" w:rsidP="000C41A3"/>
    <w:p w14:paraId="3D02C86A" w14:textId="77777777" w:rsidR="000C41A3" w:rsidRPr="00F65579" w:rsidRDefault="000C41A3" w:rsidP="000C41A3"/>
    <w:p w14:paraId="2ECF5909" w14:textId="77777777" w:rsidR="000C41A3" w:rsidRPr="00F65579" w:rsidRDefault="000C41A3" w:rsidP="000C41A3">
      <w:pPr>
        <w:sectPr w:rsidR="000C41A3" w:rsidRPr="00F65579" w:rsidSect="000C41A3">
          <w:headerReference w:type="even" r:id="rId115"/>
          <w:headerReference w:type="default" r:id="rId116"/>
          <w:footerReference w:type="even" r:id="rId117"/>
          <w:footerReference w:type="default" r:id="rId118"/>
          <w:type w:val="continuous"/>
          <w:pgSz w:w="11909" w:h="16834" w:code="9"/>
          <w:pgMar w:top="1728" w:right="1152" w:bottom="1152" w:left="1152" w:header="720" w:footer="288" w:gutter="0"/>
          <w:cols w:num="2" w:space="720"/>
          <w:noEndnote/>
        </w:sectPr>
      </w:pPr>
    </w:p>
    <w:p w14:paraId="63976F88" w14:textId="77777777" w:rsidR="000C41A3" w:rsidRPr="00F65579" w:rsidRDefault="000C41A3" w:rsidP="000C41A3">
      <w:r w:rsidRPr="00F65579">
        <w:t>The cash and cash equivalents of the Trust for the reporting period were:</w:t>
      </w:r>
    </w:p>
    <w:tbl>
      <w:tblPr>
        <w:tblStyle w:val="AnnualReporttexttable"/>
        <w:tblW w:w="8002" w:type="dxa"/>
        <w:tblLayout w:type="fixed"/>
        <w:tblLook w:val="00A0" w:firstRow="1" w:lastRow="0" w:firstColumn="1" w:lastColumn="0" w:noHBand="0" w:noVBand="0"/>
      </w:tblPr>
      <w:tblGrid>
        <w:gridCol w:w="5508"/>
        <w:gridCol w:w="1247"/>
        <w:gridCol w:w="1247"/>
      </w:tblGrid>
      <w:tr w:rsidR="000C41A3" w:rsidRPr="00F65579" w14:paraId="1A39C087"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439E9643"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247" w:type="dxa"/>
            <w:shd w:val="clear" w:color="auto" w:fill="auto"/>
          </w:tcPr>
          <w:p w14:paraId="35F76AB9" w14:textId="77777777" w:rsidR="000C41A3" w:rsidRPr="00F65579" w:rsidRDefault="000C41A3" w:rsidP="000C41A3">
            <w:pPr>
              <w:pStyle w:val="Tabletextheadingright"/>
              <w:rPr>
                <w:b/>
              </w:rPr>
            </w:pPr>
            <w:r w:rsidRPr="00F65579">
              <w:rPr>
                <w:b/>
              </w:rPr>
              <w:t>2019</w:t>
            </w:r>
            <w:r w:rsidRPr="00F65579">
              <w:rPr>
                <w:b/>
              </w:rPr>
              <w:br/>
              <w:t>$’000</w:t>
            </w:r>
          </w:p>
        </w:tc>
        <w:tc>
          <w:tcPr>
            <w:cnfStyle w:val="000001000000" w:firstRow="0" w:lastRow="0" w:firstColumn="0" w:lastColumn="0" w:oddVBand="0" w:evenVBand="1" w:oddHBand="0" w:evenHBand="0" w:firstRowFirstColumn="0" w:firstRowLastColumn="0" w:lastRowFirstColumn="0" w:lastRowLastColumn="0"/>
            <w:tcW w:w="1247" w:type="dxa"/>
            <w:shd w:val="clear" w:color="auto" w:fill="auto"/>
          </w:tcPr>
          <w:p w14:paraId="6FC601A3" w14:textId="77777777" w:rsidR="000C41A3" w:rsidRPr="00F65579" w:rsidRDefault="000C41A3" w:rsidP="000C41A3">
            <w:pPr>
              <w:pStyle w:val="Tabletextheadingright"/>
              <w:rPr>
                <w:b/>
              </w:rPr>
            </w:pPr>
            <w:r w:rsidRPr="00F65579">
              <w:rPr>
                <w:b/>
              </w:rPr>
              <w:t>2018</w:t>
            </w:r>
            <w:r w:rsidRPr="00F65579">
              <w:rPr>
                <w:b/>
              </w:rPr>
              <w:br/>
              <w:t>$’000</w:t>
            </w:r>
          </w:p>
        </w:tc>
      </w:tr>
      <w:tr w:rsidR="000C41A3" w:rsidRPr="00F65579" w14:paraId="6D30E08C"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349BCDB1" w14:textId="77777777" w:rsidR="000C41A3" w:rsidRPr="00F65579" w:rsidRDefault="000C41A3" w:rsidP="000C41A3">
            <w:pPr>
              <w:pStyle w:val="Tabletextbold"/>
            </w:pPr>
            <w:r w:rsidRPr="00F65579">
              <w:t>Opening balance</w:t>
            </w:r>
          </w:p>
        </w:tc>
        <w:tc>
          <w:tcPr>
            <w:cnfStyle w:val="000010000000" w:firstRow="0" w:lastRow="0" w:firstColumn="0" w:lastColumn="0" w:oddVBand="1" w:evenVBand="0" w:oddHBand="0" w:evenHBand="0" w:firstRowFirstColumn="0" w:firstRowLastColumn="0" w:lastRowFirstColumn="0" w:lastRowLastColumn="0"/>
            <w:tcW w:w="1247" w:type="dxa"/>
          </w:tcPr>
          <w:p w14:paraId="582EC030" w14:textId="77777777" w:rsidR="000C41A3" w:rsidRPr="00F65579" w:rsidRDefault="000C41A3" w:rsidP="000C41A3">
            <w:pPr>
              <w:pStyle w:val="Tabletextrightbold"/>
            </w:pPr>
            <w:r w:rsidRPr="00F65579">
              <w:t>161 129</w:t>
            </w:r>
          </w:p>
        </w:tc>
        <w:tc>
          <w:tcPr>
            <w:cnfStyle w:val="000001000000" w:firstRow="0" w:lastRow="0" w:firstColumn="0" w:lastColumn="0" w:oddVBand="0" w:evenVBand="1" w:oddHBand="0" w:evenHBand="0" w:firstRowFirstColumn="0" w:firstRowLastColumn="0" w:lastRowFirstColumn="0" w:lastRowLastColumn="0"/>
            <w:tcW w:w="1247" w:type="dxa"/>
          </w:tcPr>
          <w:p w14:paraId="148FD6D2" w14:textId="77777777" w:rsidR="000C41A3" w:rsidRPr="00F65579" w:rsidRDefault="000C41A3" w:rsidP="000C41A3">
            <w:pPr>
              <w:pStyle w:val="Tabletextrightbold"/>
            </w:pPr>
            <w:r w:rsidRPr="00F65579">
              <w:t>89 775</w:t>
            </w:r>
          </w:p>
        </w:tc>
      </w:tr>
      <w:tr w:rsidR="000C41A3" w:rsidRPr="00F65579" w14:paraId="2CCFF35E"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072345C9" w14:textId="77777777" w:rsidR="000C41A3" w:rsidRPr="00F65579" w:rsidRDefault="000C41A3" w:rsidP="000C41A3">
            <w:pPr>
              <w:pStyle w:val="Tabletextbold"/>
            </w:pPr>
            <w:r w:rsidRPr="00F65579">
              <w:t>Inflows</w:t>
            </w:r>
          </w:p>
        </w:tc>
        <w:tc>
          <w:tcPr>
            <w:cnfStyle w:val="000010000000" w:firstRow="0" w:lastRow="0" w:firstColumn="0" w:lastColumn="0" w:oddVBand="1" w:evenVBand="0" w:oddHBand="0" w:evenHBand="0" w:firstRowFirstColumn="0" w:firstRowLastColumn="0" w:lastRowFirstColumn="0" w:lastRowLastColumn="0"/>
            <w:tcW w:w="1247" w:type="dxa"/>
          </w:tcPr>
          <w:p w14:paraId="6F38EB49"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247" w:type="dxa"/>
          </w:tcPr>
          <w:p w14:paraId="75A7435B" w14:textId="77777777" w:rsidR="000C41A3" w:rsidRPr="00F65579" w:rsidRDefault="000C41A3" w:rsidP="000C41A3">
            <w:pPr>
              <w:pStyle w:val="Tabletextright"/>
            </w:pPr>
          </w:p>
        </w:tc>
      </w:tr>
      <w:tr w:rsidR="000C41A3" w:rsidRPr="00F65579" w14:paraId="372F7EBA"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40B839FC" w14:textId="77777777" w:rsidR="000C41A3" w:rsidRPr="00F65579" w:rsidRDefault="000C41A3" w:rsidP="000C41A3">
            <w:pPr>
              <w:pStyle w:val="Tabletext"/>
            </w:pPr>
            <w:r w:rsidRPr="00F65579">
              <w:t>Appropriation revenue</w:t>
            </w:r>
          </w:p>
        </w:tc>
        <w:tc>
          <w:tcPr>
            <w:cnfStyle w:val="000010000000" w:firstRow="0" w:lastRow="0" w:firstColumn="0" w:lastColumn="0" w:oddVBand="1" w:evenVBand="0" w:oddHBand="0" w:evenHBand="0" w:firstRowFirstColumn="0" w:firstRowLastColumn="0" w:lastRowFirstColumn="0" w:lastRowLastColumn="0"/>
            <w:tcW w:w="1247" w:type="dxa"/>
          </w:tcPr>
          <w:p w14:paraId="76955468" w14:textId="77777777" w:rsidR="000C41A3" w:rsidRPr="00F65579" w:rsidRDefault="000C41A3" w:rsidP="000C41A3">
            <w:pPr>
              <w:pStyle w:val="Tabletextright"/>
            </w:pPr>
            <w:r w:rsidRPr="00F65579">
              <w:t>8 000</w:t>
            </w:r>
          </w:p>
        </w:tc>
        <w:tc>
          <w:tcPr>
            <w:cnfStyle w:val="000001000000" w:firstRow="0" w:lastRow="0" w:firstColumn="0" w:lastColumn="0" w:oddVBand="0" w:evenVBand="1" w:oddHBand="0" w:evenHBand="0" w:firstRowFirstColumn="0" w:firstRowLastColumn="0" w:lastRowFirstColumn="0" w:lastRowLastColumn="0"/>
            <w:tcW w:w="1247" w:type="dxa"/>
          </w:tcPr>
          <w:p w14:paraId="59D40E25" w14:textId="77777777" w:rsidR="000C41A3" w:rsidRPr="00F65579" w:rsidRDefault="000C41A3" w:rsidP="000C41A3">
            <w:pPr>
              <w:pStyle w:val="Tabletextright"/>
            </w:pPr>
            <w:r w:rsidRPr="00F65579">
              <w:t>132 800</w:t>
            </w:r>
          </w:p>
        </w:tc>
      </w:tr>
      <w:tr w:rsidR="000C41A3" w:rsidRPr="00F65579" w14:paraId="46989F9A"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341D84E1" w14:textId="77777777" w:rsidR="000C41A3" w:rsidRPr="00F65579" w:rsidRDefault="000C41A3" w:rsidP="000C41A3">
            <w:pPr>
              <w:pStyle w:val="Tabletext"/>
            </w:pPr>
            <w:r w:rsidRPr="00F65579">
              <w:t>Clean up costs recoveries</w:t>
            </w:r>
          </w:p>
        </w:tc>
        <w:tc>
          <w:tcPr>
            <w:cnfStyle w:val="000010000000" w:firstRow="0" w:lastRow="0" w:firstColumn="0" w:lastColumn="0" w:oddVBand="1" w:evenVBand="0" w:oddHBand="0" w:evenHBand="0" w:firstRowFirstColumn="0" w:firstRowLastColumn="0" w:lastRowFirstColumn="0" w:lastRowLastColumn="0"/>
            <w:tcW w:w="1247" w:type="dxa"/>
          </w:tcPr>
          <w:p w14:paraId="6B7F8760" w14:textId="77777777" w:rsidR="000C41A3" w:rsidRPr="00F65579" w:rsidRDefault="000C41A3" w:rsidP="000C41A3">
            <w:pPr>
              <w:pStyle w:val="Tabletextright"/>
            </w:pPr>
            <w:r w:rsidRPr="00F65579">
              <w:t>295</w:t>
            </w:r>
          </w:p>
        </w:tc>
        <w:tc>
          <w:tcPr>
            <w:cnfStyle w:val="000001000000" w:firstRow="0" w:lastRow="0" w:firstColumn="0" w:lastColumn="0" w:oddVBand="0" w:evenVBand="1" w:oddHBand="0" w:evenHBand="0" w:firstRowFirstColumn="0" w:firstRowLastColumn="0" w:lastRowFirstColumn="0" w:lastRowLastColumn="0"/>
            <w:tcW w:w="1247" w:type="dxa"/>
          </w:tcPr>
          <w:p w14:paraId="16794D56" w14:textId="77777777" w:rsidR="000C41A3" w:rsidRPr="00F65579" w:rsidRDefault="000C41A3" w:rsidP="000C41A3">
            <w:pPr>
              <w:pStyle w:val="Tabletextright"/>
            </w:pPr>
            <w:r w:rsidRPr="00F65579">
              <w:t>1 607</w:t>
            </w:r>
          </w:p>
        </w:tc>
      </w:tr>
      <w:tr w:rsidR="000C41A3" w:rsidRPr="00F65579" w14:paraId="34E70625"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682FBC19"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247" w:type="dxa"/>
          </w:tcPr>
          <w:p w14:paraId="0A4FED2B" w14:textId="77777777" w:rsidR="000C41A3" w:rsidRPr="00F65579" w:rsidRDefault="000C41A3" w:rsidP="000C41A3">
            <w:pPr>
              <w:pStyle w:val="Tabletextrightbold"/>
            </w:pPr>
            <w:r w:rsidRPr="00F65579">
              <w:t>8 295</w:t>
            </w:r>
          </w:p>
        </w:tc>
        <w:tc>
          <w:tcPr>
            <w:cnfStyle w:val="000001000000" w:firstRow="0" w:lastRow="0" w:firstColumn="0" w:lastColumn="0" w:oddVBand="0" w:evenVBand="1" w:oddHBand="0" w:evenHBand="0" w:firstRowFirstColumn="0" w:firstRowLastColumn="0" w:lastRowFirstColumn="0" w:lastRowLastColumn="0"/>
            <w:tcW w:w="1247" w:type="dxa"/>
          </w:tcPr>
          <w:p w14:paraId="374A352E" w14:textId="77777777" w:rsidR="000C41A3" w:rsidRPr="00F65579" w:rsidRDefault="000C41A3" w:rsidP="000C41A3">
            <w:pPr>
              <w:pStyle w:val="Tabletextrightbold"/>
            </w:pPr>
            <w:r w:rsidRPr="00F65579">
              <w:t>134 407</w:t>
            </w:r>
          </w:p>
        </w:tc>
      </w:tr>
      <w:tr w:rsidR="000C41A3" w:rsidRPr="00F65579" w14:paraId="7926B448"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1DE38A84" w14:textId="77777777" w:rsidR="000C41A3" w:rsidRPr="00F65579" w:rsidRDefault="000C41A3" w:rsidP="000C41A3">
            <w:pPr>
              <w:pStyle w:val="Tabletextbold"/>
            </w:pPr>
            <w:r w:rsidRPr="00F65579">
              <w:t>Outflows</w:t>
            </w:r>
          </w:p>
        </w:tc>
        <w:tc>
          <w:tcPr>
            <w:cnfStyle w:val="000010000000" w:firstRow="0" w:lastRow="0" w:firstColumn="0" w:lastColumn="0" w:oddVBand="1" w:evenVBand="0" w:oddHBand="0" w:evenHBand="0" w:firstRowFirstColumn="0" w:firstRowLastColumn="0" w:lastRowFirstColumn="0" w:lastRowLastColumn="0"/>
            <w:tcW w:w="1247" w:type="dxa"/>
          </w:tcPr>
          <w:p w14:paraId="3D45B1F6"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247" w:type="dxa"/>
          </w:tcPr>
          <w:p w14:paraId="35C8F333" w14:textId="77777777" w:rsidR="000C41A3" w:rsidRPr="00F65579" w:rsidRDefault="000C41A3" w:rsidP="000C41A3">
            <w:pPr>
              <w:pStyle w:val="Tabletextright"/>
            </w:pPr>
          </w:p>
        </w:tc>
      </w:tr>
      <w:tr w:rsidR="000C41A3" w:rsidRPr="00F65579" w14:paraId="4271463E"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5CDF164E" w14:textId="77777777" w:rsidR="000C41A3" w:rsidRPr="00F65579" w:rsidRDefault="000C41A3" w:rsidP="000C41A3">
            <w:pPr>
              <w:pStyle w:val="Tabletext"/>
            </w:pPr>
            <w:r w:rsidRPr="00F65579">
              <w:t>Grants to other government departments, agencies and authorities</w:t>
            </w:r>
          </w:p>
        </w:tc>
        <w:tc>
          <w:tcPr>
            <w:cnfStyle w:val="000010000000" w:firstRow="0" w:lastRow="0" w:firstColumn="0" w:lastColumn="0" w:oddVBand="1" w:evenVBand="0" w:oddHBand="0" w:evenHBand="0" w:firstRowFirstColumn="0" w:firstRowLastColumn="0" w:lastRowFirstColumn="0" w:lastRowLastColumn="0"/>
            <w:tcW w:w="1247" w:type="dxa"/>
          </w:tcPr>
          <w:p w14:paraId="75679AC1" w14:textId="77777777" w:rsidR="000C41A3" w:rsidRPr="00F65579" w:rsidRDefault="000C41A3" w:rsidP="000C41A3">
            <w:pPr>
              <w:pStyle w:val="Tabletextright"/>
            </w:pPr>
            <w:r w:rsidRPr="00F65579">
              <w:t>8 265</w:t>
            </w:r>
          </w:p>
        </w:tc>
        <w:tc>
          <w:tcPr>
            <w:cnfStyle w:val="000001000000" w:firstRow="0" w:lastRow="0" w:firstColumn="0" w:lastColumn="0" w:oddVBand="0" w:evenVBand="1" w:oddHBand="0" w:evenHBand="0" w:firstRowFirstColumn="0" w:firstRowLastColumn="0" w:lastRowFirstColumn="0" w:lastRowLastColumn="0"/>
            <w:tcW w:w="1247" w:type="dxa"/>
          </w:tcPr>
          <w:p w14:paraId="22A8D7F3" w14:textId="77777777" w:rsidR="000C41A3" w:rsidRPr="00F65579" w:rsidRDefault="000C41A3" w:rsidP="000C41A3">
            <w:pPr>
              <w:pStyle w:val="Tabletextright"/>
            </w:pPr>
            <w:r w:rsidRPr="00F65579">
              <w:t>8 262</w:t>
            </w:r>
          </w:p>
        </w:tc>
      </w:tr>
      <w:tr w:rsidR="000C41A3" w:rsidRPr="00F65579" w14:paraId="2650B9AF"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0EA07E83" w14:textId="77777777" w:rsidR="000C41A3" w:rsidRPr="00F65579" w:rsidRDefault="000C41A3" w:rsidP="000C41A3">
            <w:pPr>
              <w:pStyle w:val="Tabletext"/>
            </w:pPr>
            <w:r w:rsidRPr="00F65579">
              <w:t>Grants to local government</w:t>
            </w:r>
          </w:p>
        </w:tc>
        <w:tc>
          <w:tcPr>
            <w:cnfStyle w:val="000010000000" w:firstRow="0" w:lastRow="0" w:firstColumn="0" w:lastColumn="0" w:oddVBand="1" w:evenVBand="0" w:oddHBand="0" w:evenHBand="0" w:firstRowFirstColumn="0" w:firstRowLastColumn="0" w:lastRowFirstColumn="0" w:lastRowLastColumn="0"/>
            <w:tcW w:w="1247" w:type="dxa"/>
          </w:tcPr>
          <w:p w14:paraId="3E220DBB" w14:textId="77777777" w:rsidR="000C41A3" w:rsidRPr="00F65579" w:rsidRDefault="000C41A3" w:rsidP="000C41A3">
            <w:pPr>
              <w:pStyle w:val="Tabletextright"/>
            </w:pPr>
            <w:r w:rsidRPr="00F65579">
              <w:t>93 275</w:t>
            </w:r>
          </w:p>
        </w:tc>
        <w:tc>
          <w:tcPr>
            <w:cnfStyle w:val="000001000000" w:firstRow="0" w:lastRow="0" w:firstColumn="0" w:lastColumn="0" w:oddVBand="0" w:evenVBand="1" w:oddHBand="0" w:evenHBand="0" w:firstRowFirstColumn="0" w:firstRowLastColumn="0" w:lastRowFirstColumn="0" w:lastRowLastColumn="0"/>
            <w:tcW w:w="1247" w:type="dxa"/>
          </w:tcPr>
          <w:p w14:paraId="3B7583DE" w14:textId="77777777" w:rsidR="000C41A3" w:rsidRPr="00F65579" w:rsidRDefault="000C41A3" w:rsidP="000C41A3">
            <w:pPr>
              <w:pStyle w:val="Tabletextright"/>
            </w:pPr>
            <w:r w:rsidRPr="00F65579">
              <w:t>51 866</w:t>
            </w:r>
          </w:p>
        </w:tc>
      </w:tr>
      <w:tr w:rsidR="000C41A3" w:rsidRPr="00F65579" w14:paraId="7A8CF87D"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01F046D8" w14:textId="77777777" w:rsidR="000C41A3" w:rsidRPr="00F65579" w:rsidRDefault="000C41A3" w:rsidP="000C41A3">
            <w:pPr>
              <w:pStyle w:val="Tabletext"/>
            </w:pPr>
            <w:r w:rsidRPr="00F65579">
              <w:t>Grants to not</w:t>
            </w:r>
            <w:r w:rsidRPr="00F65579">
              <w:noBreakHyphen/>
              <w:t>for</w:t>
            </w:r>
            <w:r w:rsidRPr="00F65579">
              <w:noBreakHyphen/>
              <w:t>profit organisations and rural communities</w:t>
            </w:r>
          </w:p>
        </w:tc>
        <w:tc>
          <w:tcPr>
            <w:cnfStyle w:val="000010000000" w:firstRow="0" w:lastRow="0" w:firstColumn="0" w:lastColumn="0" w:oddVBand="1" w:evenVBand="0" w:oddHBand="0" w:evenHBand="0" w:firstRowFirstColumn="0" w:firstRowLastColumn="0" w:lastRowFirstColumn="0" w:lastRowLastColumn="0"/>
            <w:tcW w:w="1247" w:type="dxa"/>
          </w:tcPr>
          <w:p w14:paraId="79DA7EE4" w14:textId="77777777" w:rsidR="000C41A3" w:rsidRPr="00F65579" w:rsidRDefault="000C41A3" w:rsidP="000C41A3">
            <w:pPr>
              <w:pStyle w:val="Tabletextright"/>
            </w:pPr>
            <w:r w:rsidRPr="00F65579">
              <w:t>866</w:t>
            </w:r>
          </w:p>
        </w:tc>
        <w:tc>
          <w:tcPr>
            <w:cnfStyle w:val="000001000000" w:firstRow="0" w:lastRow="0" w:firstColumn="0" w:lastColumn="0" w:oddVBand="0" w:evenVBand="1" w:oddHBand="0" w:evenHBand="0" w:firstRowFirstColumn="0" w:firstRowLastColumn="0" w:lastRowFirstColumn="0" w:lastRowLastColumn="0"/>
            <w:tcW w:w="1247" w:type="dxa"/>
          </w:tcPr>
          <w:p w14:paraId="4E42FA66" w14:textId="77777777" w:rsidR="000C41A3" w:rsidRPr="00F65579" w:rsidRDefault="000C41A3" w:rsidP="000C41A3">
            <w:pPr>
              <w:pStyle w:val="Tabletextright"/>
            </w:pPr>
            <w:r w:rsidRPr="00F65579">
              <w:t>2 084</w:t>
            </w:r>
          </w:p>
        </w:tc>
      </w:tr>
      <w:tr w:rsidR="000C41A3" w:rsidRPr="00F65579" w14:paraId="05C5964D"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0D25C0A9" w14:textId="77777777" w:rsidR="000C41A3" w:rsidRPr="00F65579" w:rsidRDefault="000C41A3" w:rsidP="000C41A3">
            <w:pPr>
              <w:pStyle w:val="Tabletext"/>
            </w:pPr>
            <w:r w:rsidRPr="00F65579">
              <w:t>Disaster clean-up costs</w:t>
            </w:r>
          </w:p>
        </w:tc>
        <w:tc>
          <w:tcPr>
            <w:cnfStyle w:val="000010000000" w:firstRow="0" w:lastRow="0" w:firstColumn="0" w:lastColumn="0" w:oddVBand="1" w:evenVBand="0" w:oddHBand="0" w:evenHBand="0" w:firstRowFirstColumn="0" w:firstRowLastColumn="0" w:lastRowFirstColumn="0" w:lastRowLastColumn="0"/>
            <w:tcW w:w="1247" w:type="dxa"/>
          </w:tcPr>
          <w:p w14:paraId="7C5CC093" w14:textId="77777777" w:rsidR="000C41A3" w:rsidRPr="00F65579" w:rsidRDefault="000C41A3" w:rsidP="000C41A3">
            <w:pPr>
              <w:pStyle w:val="Tabletextright"/>
            </w:pPr>
            <w:r w:rsidRPr="00F65579">
              <w:t>–</w:t>
            </w:r>
          </w:p>
        </w:tc>
        <w:tc>
          <w:tcPr>
            <w:cnfStyle w:val="000001000000" w:firstRow="0" w:lastRow="0" w:firstColumn="0" w:lastColumn="0" w:oddVBand="0" w:evenVBand="1" w:oddHBand="0" w:evenHBand="0" w:firstRowFirstColumn="0" w:firstRowLastColumn="0" w:lastRowFirstColumn="0" w:lastRowLastColumn="0"/>
            <w:tcW w:w="1247" w:type="dxa"/>
          </w:tcPr>
          <w:p w14:paraId="0D54B58D" w14:textId="77777777" w:rsidR="000C41A3" w:rsidRPr="00F65579" w:rsidRDefault="000C41A3" w:rsidP="000C41A3">
            <w:pPr>
              <w:pStyle w:val="Tabletextright"/>
            </w:pPr>
            <w:r w:rsidRPr="00F65579">
              <w:t>13</w:t>
            </w:r>
          </w:p>
        </w:tc>
      </w:tr>
      <w:tr w:rsidR="000C41A3" w:rsidRPr="00F65579" w14:paraId="62C545C9"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0823C4AB" w14:textId="77777777" w:rsidR="000C41A3" w:rsidRPr="00F65579" w:rsidRDefault="000C41A3" w:rsidP="000C41A3">
            <w:pPr>
              <w:pStyle w:val="Tabletext"/>
            </w:pPr>
            <w:r w:rsidRPr="00F65579">
              <w:t>Audit fees</w:t>
            </w:r>
          </w:p>
        </w:tc>
        <w:tc>
          <w:tcPr>
            <w:cnfStyle w:val="000010000000" w:firstRow="0" w:lastRow="0" w:firstColumn="0" w:lastColumn="0" w:oddVBand="1" w:evenVBand="0" w:oddHBand="0" w:evenHBand="0" w:firstRowFirstColumn="0" w:firstRowLastColumn="0" w:lastRowFirstColumn="0" w:lastRowLastColumn="0"/>
            <w:tcW w:w="1247" w:type="dxa"/>
          </w:tcPr>
          <w:p w14:paraId="5F3C8C8A" w14:textId="77777777" w:rsidR="000C41A3" w:rsidRPr="00F65579" w:rsidRDefault="000C41A3" w:rsidP="000C41A3">
            <w:pPr>
              <w:pStyle w:val="Tabletextright"/>
            </w:pPr>
            <w:r w:rsidRPr="00F65579">
              <w:t>30</w:t>
            </w:r>
          </w:p>
        </w:tc>
        <w:tc>
          <w:tcPr>
            <w:cnfStyle w:val="000001000000" w:firstRow="0" w:lastRow="0" w:firstColumn="0" w:lastColumn="0" w:oddVBand="0" w:evenVBand="1" w:oddHBand="0" w:evenHBand="0" w:firstRowFirstColumn="0" w:firstRowLastColumn="0" w:lastRowFirstColumn="0" w:lastRowLastColumn="0"/>
            <w:tcW w:w="1247" w:type="dxa"/>
          </w:tcPr>
          <w:p w14:paraId="30E881B8" w14:textId="77777777" w:rsidR="000C41A3" w:rsidRPr="00F65579" w:rsidRDefault="000C41A3" w:rsidP="000C41A3">
            <w:pPr>
              <w:pStyle w:val="Tabletextright"/>
            </w:pPr>
            <w:r w:rsidRPr="00F65579">
              <w:t>6</w:t>
            </w:r>
          </w:p>
        </w:tc>
      </w:tr>
      <w:tr w:rsidR="000C41A3" w:rsidRPr="00F65579" w14:paraId="40BF2062"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451316F9" w14:textId="77777777" w:rsidR="000C41A3" w:rsidRPr="00F65579" w:rsidRDefault="000C41A3" w:rsidP="000C41A3">
            <w:pPr>
              <w:pStyle w:val="Tabletext"/>
            </w:pPr>
            <w:r w:rsidRPr="00F65579">
              <w:t>Other operating costs</w:t>
            </w:r>
          </w:p>
        </w:tc>
        <w:tc>
          <w:tcPr>
            <w:cnfStyle w:val="000010000000" w:firstRow="0" w:lastRow="0" w:firstColumn="0" w:lastColumn="0" w:oddVBand="1" w:evenVBand="0" w:oddHBand="0" w:evenHBand="0" w:firstRowFirstColumn="0" w:firstRowLastColumn="0" w:lastRowFirstColumn="0" w:lastRowLastColumn="0"/>
            <w:tcW w:w="1247" w:type="dxa"/>
          </w:tcPr>
          <w:p w14:paraId="086517F7" w14:textId="77777777" w:rsidR="000C41A3" w:rsidRPr="00F65579" w:rsidRDefault="000C41A3" w:rsidP="000C41A3">
            <w:pPr>
              <w:pStyle w:val="Tabletextright"/>
            </w:pPr>
            <w:r w:rsidRPr="00F65579">
              <w:t>1 715</w:t>
            </w:r>
          </w:p>
        </w:tc>
        <w:tc>
          <w:tcPr>
            <w:cnfStyle w:val="000001000000" w:firstRow="0" w:lastRow="0" w:firstColumn="0" w:lastColumn="0" w:oddVBand="0" w:evenVBand="1" w:oddHBand="0" w:evenHBand="0" w:firstRowFirstColumn="0" w:firstRowLastColumn="0" w:lastRowFirstColumn="0" w:lastRowLastColumn="0"/>
            <w:tcW w:w="1247" w:type="dxa"/>
          </w:tcPr>
          <w:p w14:paraId="2955197A" w14:textId="77777777" w:rsidR="000C41A3" w:rsidRPr="00F65579" w:rsidRDefault="000C41A3" w:rsidP="000C41A3">
            <w:pPr>
              <w:pStyle w:val="Tabletextright"/>
            </w:pPr>
            <w:r w:rsidRPr="00F65579">
              <w:t>822</w:t>
            </w:r>
          </w:p>
        </w:tc>
      </w:tr>
      <w:tr w:rsidR="000C41A3" w:rsidRPr="00F65579" w14:paraId="5E44F5DD"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7F4A18E1"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247" w:type="dxa"/>
          </w:tcPr>
          <w:p w14:paraId="58A9624D" w14:textId="77777777" w:rsidR="000C41A3" w:rsidRPr="00F65579" w:rsidRDefault="000C41A3" w:rsidP="000C41A3">
            <w:pPr>
              <w:pStyle w:val="Tabletextrightbold"/>
            </w:pPr>
            <w:r w:rsidRPr="00F65579">
              <w:t>104 151</w:t>
            </w:r>
          </w:p>
        </w:tc>
        <w:tc>
          <w:tcPr>
            <w:cnfStyle w:val="000001000000" w:firstRow="0" w:lastRow="0" w:firstColumn="0" w:lastColumn="0" w:oddVBand="0" w:evenVBand="1" w:oddHBand="0" w:evenHBand="0" w:firstRowFirstColumn="0" w:firstRowLastColumn="0" w:lastRowFirstColumn="0" w:lastRowLastColumn="0"/>
            <w:tcW w:w="1247" w:type="dxa"/>
          </w:tcPr>
          <w:p w14:paraId="752D19D5" w14:textId="77777777" w:rsidR="000C41A3" w:rsidRPr="00F65579" w:rsidRDefault="000C41A3" w:rsidP="000C41A3">
            <w:pPr>
              <w:pStyle w:val="Tabletextrightbold"/>
            </w:pPr>
            <w:r w:rsidRPr="00F65579">
              <w:t>63 053</w:t>
            </w:r>
          </w:p>
        </w:tc>
      </w:tr>
      <w:tr w:rsidR="000C41A3" w:rsidRPr="00F65579" w14:paraId="7B2D6D93" w14:textId="77777777" w:rsidTr="000C41A3">
        <w:tc>
          <w:tcPr>
            <w:cnfStyle w:val="001000000000" w:firstRow="0" w:lastRow="0" w:firstColumn="1" w:lastColumn="0" w:oddVBand="0" w:evenVBand="0" w:oddHBand="0" w:evenHBand="0" w:firstRowFirstColumn="0" w:firstRowLastColumn="0" w:lastRowFirstColumn="0" w:lastRowLastColumn="0"/>
            <w:tcW w:w="5508" w:type="dxa"/>
          </w:tcPr>
          <w:p w14:paraId="1699184C" w14:textId="77777777" w:rsidR="000C41A3" w:rsidRPr="00F65579" w:rsidRDefault="000C41A3" w:rsidP="000C41A3">
            <w:pPr>
              <w:pStyle w:val="Tabletextbold"/>
            </w:pPr>
            <w:r w:rsidRPr="00F65579">
              <w:t>Closing balance</w:t>
            </w:r>
          </w:p>
        </w:tc>
        <w:tc>
          <w:tcPr>
            <w:cnfStyle w:val="000010000000" w:firstRow="0" w:lastRow="0" w:firstColumn="0" w:lastColumn="0" w:oddVBand="1" w:evenVBand="0" w:oddHBand="0" w:evenHBand="0" w:firstRowFirstColumn="0" w:firstRowLastColumn="0" w:lastRowFirstColumn="0" w:lastRowLastColumn="0"/>
            <w:tcW w:w="1247" w:type="dxa"/>
          </w:tcPr>
          <w:p w14:paraId="0A45DC80" w14:textId="77777777" w:rsidR="000C41A3" w:rsidRPr="00F65579" w:rsidRDefault="000C41A3" w:rsidP="000C41A3">
            <w:pPr>
              <w:pStyle w:val="Tabletextrightbold"/>
            </w:pPr>
            <w:r w:rsidRPr="00F65579">
              <w:t>65 273</w:t>
            </w:r>
          </w:p>
        </w:tc>
        <w:tc>
          <w:tcPr>
            <w:cnfStyle w:val="000001000000" w:firstRow="0" w:lastRow="0" w:firstColumn="0" w:lastColumn="0" w:oddVBand="0" w:evenVBand="1" w:oddHBand="0" w:evenHBand="0" w:firstRowFirstColumn="0" w:firstRowLastColumn="0" w:lastRowFirstColumn="0" w:lastRowLastColumn="0"/>
            <w:tcW w:w="1247" w:type="dxa"/>
          </w:tcPr>
          <w:p w14:paraId="3528D984" w14:textId="77777777" w:rsidR="000C41A3" w:rsidRPr="00F65579" w:rsidRDefault="000C41A3" w:rsidP="000C41A3">
            <w:pPr>
              <w:pStyle w:val="Tabletextrightbold"/>
            </w:pPr>
            <w:r w:rsidRPr="00F65579">
              <w:t>161 129</w:t>
            </w:r>
          </w:p>
        </w:tc>
      </w:tr>
    </w:tbl>
    <w:p w14:paraId="18D18B54" w14:textId="77777777" w:rsidR="000C41A3" w:rsidRPr="00F65579" w:rsidRDefault="000C41A3" w:rsidP="000C41A3"/>
    <w:p w14:paraId="39DAD0C9" w14:textId="77777777" w:rsidR="000C41A3" w:rsidRPr="00F65579" w:rsidRDefault="000C41A3" w:rsidP="000C41A3">
      <w:pPr>
        <w:sectPr w:rsidR="000C41A3" w:rsidRPr="00F65579" w:rsidSect="000C41A3">
          <w:headerReference w:type="default" r:id="rId119"/>
          <w:type w:val="continuous"/>
          <w:pgSz w:w="11909" w:h="16834" w:code="9"/>
          <w:pgMar w:top="1728" w:right="1152" w:bottom="1152" w:left="1152" w:header="720" w:footer="288" w:gutter="0"/>
          <w:cols w:space="720"/>
          <w:noEndnote/>
        </w:sectPr>
      </w:pPr>
    </w:p>
    <w:p w14:paraId="1A887C7F" w14:textId="77777777" w:rsidR="000C41A3" w:rsidRPr="00F65579" w:rsidRDefault="000C41A3" w:rsidP="000C41A3">
      <w:pPr>
        <w:pStyle w:val="Heading2numbered"/>
      </w:pPr>
      <w:bookmarkStart w:id="120" w:name="_Toc303670561"/>
      <w:bookmarkStart w:id="121" w:name="_Toc335740859"/>
      <w:bookmarkStart w:id="122" w:name="_Toc433892186"/>
      <w:bookmarkStart w:id="123" w:name="_Toc495304300"/>
      <w:bookmarkStart w:id="124" w:name="_Toc17186231"/>
      <w:bookmarkStart w:id="125" w:name="_Toc17189419"/>
      <w:r w:rsidRPr="00F65579">
        <w:lastRenderedPageBreak/>
        <w:t>Commitments for expenditure</w:t>
      </w:r>
      <w:bookmarkEnd w:id="120"/>
      <w:bookmarkEnd w:id="121"/>
      <w:bookmarkEnd w:id="122"/>
      <w:bookmarkEnd w:id="123"/>
      <w:bookmarkEnd w:id="124"/>
      <w:bookmarkEnd w:id="125"/>
    </w:p>
    <w:p w14:paraId="011CE6F0" w14:textId="77777777" w:rsidR="000C41A3" w:rsidRPr="00F65579" w:rsidRDefault="000C41A3" w:rsidP="000C41A3">
      <w:pPr>
        <w:sectPr w:rsidR="000C41A3" w:rsidRPr="00F65579" w:rsidSect="000C41A3">
          <w:headerReference w:type="default" r:id="rId120"/>
          <w:pgSz w:w="11909" w:h="16834" w:code="9"/>
          <w:pgMar w:top="1728" w:right="1152" w:bottom="1152" w:left="1152" w:header="720" w:footer="288" w:gutter="0"/>
          <w:cols w:space="720"/>
          <w:noEndnote/>
        </w:sectPr>
      </w:pPr>
    </w:p>
    <w:p w14:paraId="4CD42DA6" w14:textId="77777777" w:rsidR="000C41A3" w:rsidRPr="00F65579" w:rsidRDefault="000C41A3" w:rsidP="000C41A3">
      <w:r w:rsidRPr="00F65579">
        <w:t>Commitments for future expenditure include operating and capital commitments arising from contracts. These commitments are disclosed at their nominal value and inclusive of GST payable. These future expenditures cease to be disclosed as commitments once the related liabilities are recognised in the balance sheet.</w:t>
      </w:r>
    </w:p>
    <w:p w14:paraId="02E81672" w14:textId="77777777" w:rsidR="000C41A3" w:rsidRPr="00F65579" w:rsidRDefault="000C41A3" w:rsidP="000C41A3"/>
    <w:p w14:paraId="1CB1C9E4" w14:textId="77777777" w:rsidR="000C41A3" w:rsidRPr="00F65579" w:rsidRDefault="000C41A3" w:rsidP="000C41A3"/>
    <w:p w14:paraId="6B9AE554" w14:textId="77777777" w:rsidR="000C41A3" w:rsidRPr="00F65579" w:rsidRDefault="000C41A3" w:rsidP="000C41A3"/>
    <w:p w14:paraId="305CAC85" w14:textId="77777777" w:rsidR="000C41A3" w:rsidRPr="00F65579" w:rsidRDefault="000C41A3" w:rsidP="000C41A3">
      <w:pPr>
        <w:sectPr w:rsidR="000C41A3" w:rsidRPr="00F65579" w:rsidSect="000C41A3">
          <w:headerReference w:type="default" r:id="rId121"/>
          <w:type w:val="continuous"/>
          <w:pgSz w:w="11909" w:h="16834" w:code="9"/>
          <w:pgMar w:top="1728" w:right="659" w:bottom="1152" w:left="1152" w:header="720" w:footer="288" w:gutter="0"/>
          <w:cols w:num="2" w:space="720"/>
          <w:noEndnote/>
        </w:sectPr>
      </w:pPr>
    </w:p>
    <w:p w14:paraId="6E533E75" w14:textId="77777777" w:rsidR="000C41A3" w:rsidRPr="00F65579" w:rsidRDefault="000C41A3" w:rsidP="000C41A3"/>
    <w:tbl>
      <w:tblPr>
        <w:tblStyle w:val="AnnualReporttexttable"/>
        <w:tblW w:w="0" w:type="auto"/>
        <w:tblLayout w:type="fixed"/>
        <w:tblLook w:val="02A0" w:firstRow="1" w:lastRow="0" w:firstColumn="1" w:lastColumn="0" w:noHBand="1" w:noVBand="0"/>
      </w:tblPr>
      <w:tblGrid>
        <w:gridCol w:w="5148"/>
        <w:gridCol w:w="1080"/>
        <w:gridCol w:w="1080"/>
      </w:tblGrid>
      <w:tr w:rsidR="000C41A3" w:rsidRPr="00F65579" w14:paraId="7087EF17"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A900E09"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537728BD" w14:textId="77777777" w:rsidR="000C41A3" w:rsidRPr="00F65579" w:rsidRDefault="000C41A3" w:rsidP="000C41A3">
            <w:pPr>
              <w:pStyle w:val="Tabletextheadingright"/>
              <w:rPr>
                <w:b/>
              </w:rPr>
            </w:pPr>
            <w:r w:rsidRPr="00F65579">
              <w:rPr>
                <w:b/>
              </w:rPr>
              <w:t>2019</w:t>
            </w:r>
            <w:r w:rsidRPr="00F65579">
              <w:rPr>
                <w:b/>
              </w:rPr>
              <w:br/>
              <w:t>$’000</w:t>
            </w:r>
          </w:p>
        </w:tc>
        <w:tc>
          <w:tcPr>
            <w:cnfStyle w:val="000001000000" w:firstRow="0" w:lastRow="0" w:firstColumn="0" w:lastColumn="0" w:oddVBand="0" w:evenVBand="1" w:oddHBand="0" w:evenHBand="0" w:firstRowFirstColumn="0" w:firstRowLastColumn="0" w:lastRowFirstColumn="0" w:lastRowLastColumn="0"/>
            <w:tcW w:w="1080" w:type="dxa"/>
          </w:tcPr>
          <w:p w14:paraId="1D62C0B7" w14:textId="77777777" w:rsidR="000C41A3" w:rsidRPr="00F65579" w:rsidRDefault="000C41A3" w:rsidP="000C41A3">
            <w:pPr>
              <w:pStyle w:val="Tabletextheadingright"/>
              <w:rPr>
                <w:b/>
              </w:rPr>
            </w:pPr>
            <w:r w:rsidRPr="00F65579">
              <w:rPr>
                <w:b/>
              </w:rPr>
              <w:t>2018</w:t>
            </w:r>
            <w:r w:rsidRPr="00F65579">
              <w:rPr>
                <w:b/>
              </w:rPr>
              <w:br/>
              <w:t>$’000</w:t>
            </w:r>
          </w:p>
        </w:tc>
      </w:tr>
      <w:tr w:rsidR="000C41A3" w:rsidRPr="00F65579" w14:paraId="61D501EC"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29EC318E" w14:textId="77777777" w:rsidR="000C41A3" w:rsidRPr="00F65579" w:rsidRDefault="000C41A3" w:rsidP="000C41A3">
            <w:pPr>
              <w:pStyle w:val="Tabletextbold"/>
            </w:pPr>
            <w:r w:rsidRPr="00F65579">
              <w:t>Capital commitments</w:t>
            </w:r>
          </w:p>
          <w:p w14:paraId="6535D326" w14:textId="77777777" w:rsidR="000C41A3" w:rsidRPr="00F65579" w:rsidRDefault="000C41A3" w:rsidP="000C41A3">
            <w:pPr>
              <w:pStyle w:val="Tabletext"/>
            </w:pPr>
            <w:r w:rsidRPr="00F65579">
              <w:t>Contracted commitments for capital expenditure on building improvements, fitouts and IT development, at the reporting date but not recognised as liabilities,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5CF24C58"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667A941" w14:textId="77777777" w:rsidR="000C41A3" w:rsidRPr="00F65579" w:rsidRDefault="000C41A3" w:rsidP="000C41A3">
            <w:pPr>
              <w:pStyle w:val="Tabletextright"/>
            </w:pPr>
          </w:p>
        </w:tc>
      </w:tr>
      <w:tr w:rsidR="000C41A3" w:rsidRPr="00F65579" w14:paraId="3D267F6A"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43B7965F" w14:textId="77777777" w:rsidR="000C41A3" w:rsidRPr="00F65579" w:rsidRDefault="000C41A3" w:rsidP="000C41A3">
            <w:pPr>
              <w:pStyle w:val="Tablebullet"/>
            </w:pPr>
            <w:r w:rsidRPr="00F65579">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751099F8" w14:textId="77777777" w:rsidR="000C41A3" w:rsidRPr="00F65579" w:rsidRDefault="000C41A3" w:rsidP="000C41A3">
            <w:pPr>
              <w:pStyle w:val="Tabletextright"/>
            </w:pPr>
            <w:r w:rsidRPr="00F65579">
              <w:t>5 481</w:t>
            </w:r>
          </w:p>
        </w:tc>
        <w:tc>
          <w:tcPr>
            <w:cnfStyle w:val="000001000000" w:firstRow="0" w:lastRow="0" w:firstColumn="0" w:lastColumn="0" w:oddVBand="0" w:evenVBand="1" w:oddHBand="0" w:evenHBand="0" w:firstRowFirstColumn="0" w:firstRowLastColumn="0" w:lastRowFirstColumn="0" w:lastRowLastColumn="0"/>
            <w:tcW w:w="1080" w:type="dxa"/>
          </w:tcPr>
          <w:p w14:paraId="18EFA8AC" w14:textId="77777777" w:rsidR="000C41A3" w:rsidRPr="00F65579" w:rsidRDefault="000C41A3" w:rsidP="000C41A3">
            <w:pPr>
              <w:pStyle w:val="Tabletextright"/>
            </w:pPr>
            <w:r w:rsidRPr="00F65579">
              <w:t>13 259</w:t>
            </w:r>
          </w:p>
        </w:tc>
      </w:tr>
      <w:tr w:rsidR="000C41A3" w:rsidRPr="00F65579" w14:paraId="7371C7FC"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08F2D071" w14:textId="77777777" w:rsidR="000C41A3" w:rsidRPr="00F65579" w:rsidRDefault="000C41A3" w:rsidP="000C41A3">
            <w:pPr>
              <w:pStyle w:val="Tabletextbold"/>
            </w:pPr>
            <w:r w:rsidRPr="00F65579">
              <w:t>Total capital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663324BD" w14:textId="77777777" w:rsidR="000C41A3" w:rsidRPr="00F65579" w:rsidRDefault="000C41A3" w:rsidP="000C41A3">
            <w:pPr>
              <w:pStyle w:val="Tabletextrightbold"/>
            </w:pPr>
            <w:r w:rsidRPr="00F65579">
              <w:t>5 481</w:t>
            </w:r>
          </w:p>
        </w:tc>
        <w:tc>
          <w:tcPr>
            <w:cnfStyle w:val="000001000000" w:firstRow="0" w:lastRow="0" w:firstColumn="0" w:lastColumn="0" w:oddVBand="0" w:evenVBand="1" w:oddHBand="0" w:evenHBand="0" w:firstRowFirstColumn="0" w:firstRowLastColumn="0" w:lastRowFirstColumn="0" w:lastRowLastColumn="0"/>
            <w:tcW w:w="1080" w:type="dxa"/>
          </w:tcPr>
          <w:p w14:paraId="53154E83" w14:textId="77777777" w:rsidR="000C41A3" w:rsidRPr="00F65579" w:rsidRDefault="000C41A3" w:rsidP="000C41A3">
            <w:pPr>
              <w:pStyle w:val="Tabletextrightbold"/>
            </w:pPr>
            <w:r w:rsidRPr="00F65579">
              <w:t>13 259</w:t>
            </w:r>
          </w:p>
        </w:tc>
      </w:tr>
      <w:tr w:rsidR="000C41A3" w:rsidRPr="00F65579" w14:paraId="1D1C6AE2"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6F120AED" w14:textId="77777777" w:rsidR="000C41A3" w:rsidRPr="00F65579" w:rsidRDefault="000C41A3" w:rsidP="000C41A3">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14:paraId="223A1405"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91EC947" w14:textId="77777777" w:rsidR="000C41A3" w:rsidRPr="00F65579" w:rsidRDefault="000C41A3" w:rsidP="000C41A3">
            <w:pPr>
              <w:pStyle w:val="Tabletextright"/>
            </w:pPr>
          </w:p>
        </w:tc>
      </w:tr>
      <w:tr w:rsidR="000C41A3" w:rsidRPr="00F65579" w14:paraId="7D3F72FB"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663D1B85" w14:textId="77777777" w:rsidR="000C41A3" w:rsidRPr="00F65579" w:rsidRDefault="000C41A3" w:rsidP="000C41A3">
            <w:pPr>
              <w:pStyle w:val="Tabletextbold"/>
            </w:pPr>
            <w:r w:rsidRPr="00F65579">
              <w:t>Outsourcing commitments</w:t>
            </w:r>
          </w:p>
        </w:tc>
        <w:tc>
          <w:tcPr>
            <w:cnfStyle w:val="000010000000" w:firstRow="0" w:lastRow="0" w:firstColumn="0" w:lastColumn="0" w:oddVBand="1" w:evenVBand="0" w:oddHBand="0" w:evenHBand="0" w:firstRowFirstColumn="0" w:firstRowLastColumn="0" w:lastRowFirstColumn="0" w:lastRowLastColumn="0"/>
            <w:tcW w:w="1080" w:type="dxa"/>
          </w:tcPr>
          <w:p w14:paraId="515598BA"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BD1087C" w14:textId="77777777" w:rsidR="000C41A3" w:rsidRPr="00F65579" w:rsidRDefault="000C41A3" w:rsidP="000C41A3">
            <w:pPr>
              <w:pStyle w:val="Tabletextright"/>
            </w:pPr>
          </w:p>
        </w:tc>
      </w:tr>
      <w:tr w:rsidR="000C41A3" w:rsidRPr="00F65579" w14:paraId="16C1784A"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062B03A5" w14:textId="77777777" w:rsidR="000C41A3" w:rsidRPr="00F65579" w:rsidRDefault="000C41A3" w:rsidP="000C41A3">
            <w:pPr>
              <w:pStyle w:val="Tabletext"/>
            </w:pPr>
            <w:r w:rsidRPr="00F65579">
              <w:t>Commitments under outsourcing contracts for human resource, property management and security services,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3B37792E"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A30A1F1" w14:textId="77777777" w:rsidR="000C41A3" w:rsidRPr="00F65579" w:rsidRDefault="000C41A3" w:rsidP="000C41A3">
            <w:pPr>
              <w:pStyle w:val="Tabletextright"/>
            </w:pPr>
          </w:p>
        </w:tc>
      </w:tr>
      <w:tr w:rsidR="000C41A3" w:rsidRPr="00F65579" w14:paraId="01444F88"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17306B47" w14:textId="77777777" w:rsidR="000C41A3" w:rsidRPr="00F65579" w:rsidRDefault="000C41A3" w:rsidP="000C41A3">
            <w:pPr>
              <w:pStyle w:val="Tablebullet"/>
            </w:pPr>
            <w:r w:rsidRPr="00F65579">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379045B4" w14:textId="77777777" w:rsidR="000C41A3" w:rsidRPr="00F65579" w:rsidRDefault="000C41A3" w:rsidP="000C41A3">
            <w:pPr>
              <w:pStyle w:val="Tabletextright"/>
            </w:pPr>
            <w:r w:rsidRPr="00F65579">
              <w:t>23 653</w:t>
            </w:r>
          </w:p>
        </w:tc>
        <w:tc>
          <w:tcPr>
            <w:cnfStyle w:val="000001000000" w:firstRow="0" w:lastRow="0" w:firstColumn="0" w:lastColumn="0" w:oddVBand="0" w:evenVBand="1" w:oddHBand="0" w:evenHBand="0" w:firstRowFirstColumn="0" w:firstRowLastColumn="0" w:lastRowFirstColumn="0" w:lastRowLastColumn="0"/>
            <w:tcW w:w="1080" w:type="dxa"/>
          </w:tcPr>
          <w:p w14:paraId="34CEEC19" w14:textId="77777777" w:rsidR="000C41A3" w:rsidRPr="00F65579" w:rsidRDefault="000C41A3" w:rsidP="000C41A3">
            <w:pPr>
              <w:pStyle w:val="Tabletextright"/>
              <w:rPr>
                <w:bCs/>
              </w:rPr>
            </w:pPr>
            <w:r w:rsidRPr="00F65579">
              <w:rPr>
                <w:bCs/>
              </w:rPr>
              <w:t>19 503</w:t>
            </w:r>
          </w:p>
        </w:tc>
      </w:tr>
      <w:tr w:rsidR="000C41A3" w:rsidRPr="00F65579" w14:paraId="7F4540E9"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34ABBCB8" w14:textId="77777777" w:rsidR="000C41A3" w:rsidRPr="00F65579" w:rsidRDefault="000C41A3" w:rsidP="000C41A3">
            <w:pPr>
              <w:pStyle w:val="Tablebullet"/>
            </w:pPr>
            <w:r w:rsidRPr="00F65579">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14:paraId="3B73AE0B" w14:textId="77777777" w:rsidR="000C41A3" w:rsidRPr="00F65579" w:rsidRDefault="000C41A3" w:rsidP="000C41A3">
            <w:pPr>
              <w:pStyle w:val="Tabletextright"/>
            </w:pPr>
            <w:r w:rsidRPr="00F65579">
              <w:t>51 531</w:t>
            </w:r>
          </w:p>
        </w:tc>
        <w:tc>
          <w:tcPr>
            <w:cnfStyle w:val="000001000000" w:firstRow="0" w:lastRow="0" w:firstColumn="0" w:lastColumn="0" w:oddVBand="0" w:evenVBand="1" w:oddHBand="0" w:evenHBand="0" w:firstRowFirstColumn="0" w:firstRowLastColumn="0" w:lastRowFirstColumn="0" w:lastRowLastColumn="0"/>
            <w:tcW w:w="1080" w:type="dxa"/>
          </w:tcPr>
          <w:p w14:paraId="5FE8C11C" w14:textId="77777777" w:rsidR="000C41A3" w:rsidRPr="00F65579" w:rsidRDefault="000C41A3" w:rsidP="000C41A3">
            <w:pPr>
              <w:pStyle w:val="Tabletextright"/>
              <w:rPr>
                <w:bCs/>
              </w:rPr>
            </w:pPr>
            <w:r w:rsidRPr="00F65579">
              <w:rPr>
                <w:bCs/>
              </w:rPr>
              <w:t>55 060</w:t>
            </w:r>
          </w:p>
        </w:tc>
      </w:tr>
      <w:tr w:rsidR="000C41A3" w:rsidRPr="00F65579" w14:paraId="75DDC7BF"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1ED82082" w14:textId="77777777" w:rsidR="000C41A3" w:rsidRPr="00F65579" w:rsidRDefault="000C41A3" w:rsidP="000C41A3">
            <w:pPr>
              <w:pStyle w:val="Tablebullet"/>
            </w:pPr>
            <w:r w:rsidRPr="00F65579">
              <w:t>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14:paraId="6463EA6D" w14:textId="77777777" w:rsidR="000C41A3" w:rsidRPr="00F65579" w:rsidRDefault="000C41A3" w:rsidP="000C41A3">
            <w:pPr>
              <w:pStyle w:val="Tabletextright"/>
            </w:pPr>
            <w:r w:rsidRPr="00F65579">
              <w:t>–</w:t>
            </w:r>
          </w:p>
        </w:tc>
        <w:tc>
          <w:tcPr>
            <w:cnfStyle w:val="000001000000" w:firstRow="0" w:lastRow="0" w:firstColumn="0" w:lastColumn="0" w:oddVBand="0" w:evenVBand="1" w:oddHBand="0" w:evenHBand="0" w:firstRowFirstColumn="0" w:firstRowLastColumn="0" w:lastRowFirstColumn="0" w:lastRowLastColumn="0"/>
            <w:tcW w:w="1080" w:type="dxa"/>
          </w:tcPr>
          <w:p w14:paraId="68253136" w14:textId="77777777" w:rsidR="000C41A3" w:rsidRPr="00F65579" w:rsidRDefault="000C41A3" w:rsidP="000C41A3">
            <w:pPr>
              <w:pStyle w:val="Tabletextright"/>
              <w:rPr>
                <w:bCs/>
              </w:rPr>
            </w:pPr>
            <w:r w:rsidRPr="00F65579">
              <w:rPr>
                <w:bCs/>
              </w:rPr>
              <w:t>4 363</w:t>
            </w:r>
          </w:p>
        </w:tc>
      </w:tr>
      <w:tr w:rsidR="000C41A3" w:rsidRPr="00F65579" w14:paraId="259304C2"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5844D023" w14:textId="77777777" w:rsidR="000C41A3" w:rsidRPr="00F65579" w:rsidRDefault="000C41A3" w:rsidP="000C41A3">
            <w:pPr>
              <w:pStyle w:val="Tabletext"/>
              <w:rPr>
                <w:b/>
              </w:rPr>
            </w:pPr>
            <w:r w:rsidRPr="00F65579">
              <w:rPr>
                <w:b/>
              </w:rPr>
              <w:t>Total outsourcing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62F1C254" w14:textId="77777777" w:rsidR="000C41A3" w:rsidRPr="00F65579" w:rsidRDefault="000C41A3" w:rsidP="000C41A3">
            <w:pPr>
              <w:pStyle w:val="Tabletextrightbold"/>
            </w:pPr>
            <w:r w:rsidRPr="00F65579">
              <w:t>75 184</w:t>
            </w:r>
          </w:p>
        </w:tc>
        <w:tc>
          <w:tcPr>
            <w:cnfStyle w:val="000001000000" w:firstRow="0" w:lastRow="0" w:firstColumn="0" w:lastColumn="0" w:oddVBand="0" w:evenVBand="1" w:oddHBand="0" w:evenHBand="0" w:firstRowFirstColumn="0" w:firstRowLastColumn="0" w:lastRowFirstColumn="0" w:lastRowLastColumn="0"/>
            <w:tcW w:w="1080" w:type="dxa"/>
          </w:tcPr>
          <w:p w14:paraId="6FB8F4C4" w14:textId="77777777" w:rsidR="000C41A3" w:rsidRPr="00F65579" w:rsidRDefault="000C41A3" w:rsidP="000C41A3">
            <w:pPr>
              <w:pStyle w:val="Tabletextrightbold"/>
            </w:pPr>
            <w:r w:rsidRPr="00F65579">
              <w:t>78 926</w:t>
            </w:r>
          </w:p>
        </w:tc>
      </w:tr>
      <w:tr w:rsidR="000C41A3" w:rsidRPr="00F65579" w14:paraId="4F546373"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142A3C34"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3354536F" w14:textId="77777777" w:rsidR="000C41A3" w:rsidRPr="00F65579" w:rsidRDefault="000C41A3" w:rsidP="000C41A3">
            <w:pPr>
              <w:pStyle w:val="Tabletextrightbold"/>
            </w:pPr>
          </w:p>
        </w:tc>
        <w:tc>
          <w:tcPr>
            <w:cnfStyle w:val="000001000000" w:firstRow="0" w:lastRow="0" w:firstColumn="0" w:lastColumn="0" w:oddVBand="0" w:evenVBand="1" w:oddHBand="0" w:evenHBand="0" w:firstRowFirstColumn="0" w:firstRowLastColumn="0" w:lastRowFirstColumn="0" w:lastRowLastColumn="0"/>
            <w:tcW w:w="1080" w:type="dxa"/>
          </w:tcPr>
          <w:p w14:paraId="45119A2C" w14:textId="77777777" w:rsidR="000C41A3" w:rsidRPr="00F65579" w:rsidRDefault="000C41A3" w:rsidP="000C41A3">
            <w:pPr>
              <w:pStyle w:val="Tabletextrightbold"/>
            </w:pPr>
          </w:p>
        </w:tc>
      </w:tr>
      <w:tr w:rsidR="000C41A3" w:rsidRPr="00F65579" w14:paraId="631F7E1D"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737807F8" w14:textId="236A2DC3" w:rsidR="000C41A3" w:rsidRPr="00F65579" w:rsidRDefault="000C41A3" w:rsidP="000C41A3">
            <w:pPr>
              <w:pStyle w:val="Tabletext"/>
            </w:pPr>
            <w:r w:rsidRPr="00F65579">
              <w:t xml:space="preserve">In addition, the outsourcing of information technology services is subject to an open-ended memorandum of understanding with an annual cost to the Department of $6 </w:t>
            </w:r>
            <w:r w:rsidR="00E02DE0">
              <w:t>911 407</w:t>
            </w:r>
            <w:r w:rsidR="000E3083" w:rsidRPr="00F65579">
              <w:t xml:space="preserve"> </w:t>
            </w:r>
            <w:r w:rsidRPr="00F65579">
              <w:t>(2018 – $</w:t>
            </w:r>
            <w:r w:rsidR="002E07B2" w:rsidRPr="00F65579">
              <w:t xml:space="preserve">6 </w:t>
            </w:r>
            <w:r w:rsidR="00E02DE0">
              <w:t>074 833</w:t>
            </w:r>
            <w:r w:rsidRPr="00F65579">
              <w:t>).</w:t>
            </w:r>
          </w:p>
        </w:tc>
        <w:tc>
          <w:tcPr>
            <w:cnfStyle w:val="000010000000" w:firstRow="0" w:lastRow="0" w:firstColumn="0" w:lastColumn="0" w:oddVBand="1" w:evenVBand="0" w:oddHBand="0" w:evenHBand="0" w:firstRowFirstColumn="0" w:firstRowLastColumn="0" w:lastRowFirstColumn="0" w:lastRowLastColumn="0"/>
            <w:tcW w:w="1080" w:type="dxa"/>
          </w:tcPr>
          <w:p w14:paraId="5ED6A316"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6B3B75B5" w14:textId="77777777" w:rsidR="000C41A3" w:rsidRPr="00F65579" w:rsidRDefault="000C41A3" w:rsidP="000C41A3">
            <w:pPr>
              <w:pStyle w:val="Tabletextright"/>
            </w:pPr>
          </w:p>
        </w:tc>
      </w:tr>
      <w:tr w:rsidR="000C41A3" w:rsidRPr="00F65579" w14:paraId="547AB78A"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4A3604F6"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156936D3"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068EDE2" w14:textId="77777777" w:rsidR="000C41A3" w:rsidRPr="00F65579" w:rsidRDefault="000C41A3" w:rsidP="000C41A3">
            <w:pPr>
              <w:pStyle w:val="Tabletextright"/>
            </w:pPr>
          </w:p>
        </w:tc>
      </w:tr>
      <w:tr w:rsidR="000C41A3" w:rsidRPr="00F65579" w14:paraId="1F1C2A60"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02E00B12" w14:textId="77777777" w:rsidR="000C41A3" w:rsidRPr="00F65579" w:rsidRDefault="000C41A3" w:rsidP="000C41A3">
            <w:pPr>
              <w:pStyle w:val="Tabletextbold"/>
            </w:pPr>
            <w:r w:rsidRPr="00F65579">
              <w:t>Operating lease commitments</w:t>
            </w:r>
          </w:p>
        </w:tc>
        <w:tc>
          <w:tcPr>
            <w:cnfStyle w:val="000010000000" w:firstRow="0" w:lastRow="0" w:firstColumn="0" w:lastColumn="0" w:oddVBand="1" w:evenVBand="0" w:oddHBand="0" w:evenHBand="0" w:firstRowFirstColumn="0" w:firstRowLastColumn="0" w:lastRowFirstColumn="0" w:lastRowLastColumn="0"/>
            <w:tcW w:w="1080" w:type="dxa"/>
          </w:tcPr>
          <w:p w14:paraId="68155C8C"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68C4ABE" w14:textId="77777777" w:rsidR="000C41A3" w:rsidRPr="00F65579" w:rsidRDefault="000C41A3" w:rsidP="000C41A3">
            <w:pPr>
              <w:pStyle w:val="Tabletextright"/>
            </w:pPr>
          </w:p>
        </w:tc>
      </w:tr>
      <w:tr w:rsidR="000C41A3" w:rsidRPr="00F65579" w14:paraId="01CA9A78"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16926611" w14:textId="77777777" w:rsidR="000C41A3" w:rsidRPr="00F65579" w:rsidRDefault="000C41A3" w:rsidP="000C41A3">
            <w:pPr>
              <w:pStyle w:val="Tabletext"/>
            </w:pPr>
            <w:r w:rsidRPr="00F65579">
              <w:t>Commitments for minimum lease payments in relation to non-cancellable operating leases, not recognised as liabilities, are payable as follows:</w:t>
            </w:r>
          </w:p>
        </w:tc>
        <w:tc>
          <w:tcPr>
            <w:cnfStyle w:val="000010000000" w:firstRow="0" w:lastRow="0" w:firstColumn="0" w:lastColumn="0" w:oddVBand="1" w:evenVBand="0" w:oddHBand="0" w:evenHBand="0" w:firstRowFirstColumn="0" w:firstRowLastColumn="0" w:lastRowFirstColumn="0" w:lastRowLastColumn="0"/>
            <w:tcW w:w="1080" w:type="dxa"/>
          </w:tcPr>
          <w:p w14:paraId="09624EB4"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B720F88" w14:textId="77777777" w:rsidR="000C41A3" w:rsidRPr="00F65579" w:rsidRDefault="000C41A3" w:rsidP="000C41A3">
            <w:pPr>
              <w:pStyle w:val="Tabletextright"/>
            </w:pPr>
          </w:p>
        </w:tc>
      </w:tr>
      <w:tr w:rsidR="000C41A3" w:rsidRPr="00F65579" w14:paraId="1FDC4804"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54949AB3" w14:textId="77777777" w:rsidR="000C41A3" w:rsidRPr="00F65579" w:rsidDel="00EA5B29" w:rsidRDefault="000C41A3" w:rsidP="000C41A3">
            <w:pPr>
              <w:pStyle w:val="Tablebullet"/>
            </w:pPr>
            <w:r w:rsidRPr="00F65579">
              <w:t>within one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63FFAC34" w14:textId="77777777" w:rsidR="000C41A3" w:rsidRPr="00F65579" w:rsidRDefault="000C41A3" w:rsidP="000C41A3">
            <w:pPr>
              <w:pStyle w:val="Tabletextright"/>
            </w:pPr>
            <w:r w:rsidRPr="00F65579">
              <w:t>7 355</w:t>
            </w:r>
          </w:p>
        </w:tc>
        <w:tc>
          <w:tcPr>
            <w:cnfStyle w:val="000001000000" w:firstRow="0" w:lastRow="0" w:firstColumn="0" w:lastColumn="0" w:oddVBand="0" w:evenVBand="1" w:oddHBand="0" w:evenHBand="0" w:firstRowFirstColumn="0" w:firstRowLastColumn="0" w:lastRowFirstColumn="0" w:lastRowLastColumn="0"/>
            <w:tcW w:w="1080" w:type="dxa"/>
          </w:tcPr>
          <w:p w14:paraId="627E3C4D" w14:textId="77777777" w:rsidR="000C41A3" w:rsidRPr="00F65579" w:rsidRDefault="000C41A3" w:rsidP="000C41A3">
            <w:pPr>
              <w:pStyle w:val="Tabletextright"/>
            </w:pPr>
            <w:r w:rsidRPr="00F65579">
              <w:t>7 553</w:t>
            </w:r>
          </w:p>
        </w:tc>
      </w:tr>
      <w:tr w:rsidR="000C41A3" w:rsidRPr="00F65579" w14:paraId="7943C3B1"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60C38676" w14:textId="77777777" w:rsidR="000C41A3" w:rsidRPr="00F65579" w:rsidRDefault="000C41A3" w:rsidP="000C41A3">
            <w:pPr>
              <w:pStyle w:val="Tablebullet"/>
            </w:pPr>
            <w:r w:rsidRPr="00F65579">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480A41DF" w14:textId="77777777" w:rsidR="000C41A3" w:rsidRPr="00F65579" w:rsidRDefault="000C41A3" w:rsidP="000C41A3">
            <w:pPr>
              <w:pStyle w:val="Tabletextright"/>
            </w:pPr>
            <w:r w:rsidRPr="00F65579">
              <w:t>8 954</w:t>
            </w:r>
          </w:p>
        </w:tc>
        <w:tc>
          <w:tcPr>
            <w:cnfStyle w:val="000001000000" w:firstRow="0" w:lastRow="0" w:firstColumn="0" w:lastColumn="0" w:oddVBand="0" w:evenVBand="1" w:oddHBand="0" w:evenHBand="0" w:firstRowFirstColumn="0" w:firstRowLastColumn="0" w:lastRowFirstColumn="0" w:lastRowLastColumn="0"/>
            <w:tcW w:w="1080" w:type="dxa"/>
          </w:tcPr>
          <w:p w14:paraId="4C8DDC28" w14:textId="77777777" w:rsidR="000C41A3" w:rsidRPr="00F65579" w:rsidRDefault="000C41A3" w:rsidP="000C41A3">
            <w:pPr>
              <w:pStyle w:val="Tabletextright"/>
            </w:pPr>
            <w:r w:rsidRPr="00F65579">
              <w:t>13 553</w:t>
            </w:r>
          </w:p>
        </w:tc>
      </w:tr>
      <w:tr w:rsidR="000C41A3" w:rsidRPr="00F65579" w14:paraId="3AA8B0D4"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37B76359" w14:textId="77777777" w:rsidR="000C41A3" w:rsidRPr="00F65579" w:rsidRDefault="000C41A3" w:rsidP="000C41A3">
            <w:pPr>
              <w:pStyle w:val="Tablebullet"/>
            </w:pPr>
            <w:r w:rsidRPr="00F65579">
              <w:t>later than five years</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116B2587" w14:textId="77777777" w:rsidR="000C41A3" w:rsidRPr="00F65579" w:rsidRDefault="000C41A3" w:rsidP="000C41A3">
            <w:pPr>
              <w:pStyle w:val="Tabletextright"/>
            </w:pPr>
            <w:r w:rsidRPr="00F65579">
              <w:t>749</w:t>
            </w:r>
          </w:p>
        </w:tc>
        <w:tc>
          <w:tcPr>
            <w:cnfStyle w:val="000001000000" w:firstRow="0" w:lastRow="0" w:firstColumn="0" w:lastColumn="0" w:oddVBand="0" w:evenVBand="1" w:oddHBand="0" w:evenHBand="0" w:firstRowFirstColumn="0" w:firstRowLastColumn="0" w:lastRowFirstColumn="0" w:lastRowLastColumn="0"/>
            <w:tcW w:w="1080" w:type="dxa"/>
          </w:tcPr>
          <w:p w14:paraId="568B5780" w14:textId="77777777" w:rsidR="000C41A3" w:rsidRPr="00F65579" w:rsidRDefault="000C41A3" w:rsidP="000C41A3">
            <w:pPr>
              <w:pStyle w:val="Tabletextright"/>
            </w:pPr>
            <w:r w:rsidRPr="00F65579">
              <w:t>1 035</w:t>
            </w:r>
          </w:p>
        </w:tc>
      </w:tr>
      <w:tr w:rsidR="000C41A3" w:rsidRPr="00F65579" w14:paraId="4533F817" w14:textId="77777777" w:rsidTr="000C41A3">
        <w:tc>
          <w:tcPr>
            <w:cnfStyle w:val="001000000000" w:firstRow="0" w:lastRow="0" w:firstColumn="1" w:lastColumn="0" w:oddVBand="0" w:evenVBand="0" w:oddHBand="0" w:evenHBand="0" w:firstRowFirstColumn="0" w:firstRowLastColumn="0" w:lastRowFirstColumn="0" w:lastRowLastColumn="0"/>
            <w:tcW w:w="5148" w:type="dxa"/>
          </w:tcPr>
          <w:p w14:paraId="74947AFF" w14:textId="77777777" w:rsidR="000C41A3" w:rsidRPr="00F65579" w:rsidRDefault="000C41A3" w:rsidP="000C41A3">
            <w:pPr>
              <w:pStyle w:val="Tabletextbold"/>
            </w:pPr>
            <w:r w:rsidRPr="00F65579">
              <w:t>Total operating lease commitments (inclusive of GST)</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7F3F7B80" w14:textId="77777777" w:rsidR="000C41A3" w:rsidRPr="00F65579" w:rsidRDefault="000C41A3" w:rsidP="000C41A3">
            <w:pPr>
              <w:pStyle w:val="Tabletextrightbold"/>
            </w:pPr>
            <w:r w:rsidRPr="00F65579">
              <w:t>17 058</w:t>
            </w:r>
          </w:p>
        </w:tc>
        <w:tc>
          <w:tcPr>
            <w:cnfStyle w:val="000001000000" w:firstRow="0" w:lastRow="0" w:firstColumn="0" w:lastColumn="0" w:oddVBand="0" w:evenVBand="1" w:oddHBand="0" w:evenHBand="0" w:firstRowFirstColumn="0" w:firstRowLastColumn="0" w:lastRowFirstColumn="0" w:lastRowLastColumn="0"/>
            <w:tcW w:w="1080" w:type="dxa"/>
          </w:tcPr>
          <w:p w14:paraId="4171C8DF" w14:textId="77777777" w:rsidR="000C41A3" w:rsidRPr="00F65579" w:rsidRDefault="000C41A3" w:rsidP="000C41A3">
            <w:pPr>
              <w:pStyle w:val="Tabletextrightbold"/>
            </w:pPr>
            <w:r w:rsidRPr="00F65579">
              <w:t>22 141</w:t>
            </w:r>
          </w:p>
        </w:tc>
      </w:tr>
    </w:tbl>
    <w:p w14:paraId="75C16577" w14:textId="77777777" w:rsidR="000C41A3" w:rsidRPr="00F65579" w:rsidRDefault="000C41A3" w:rsidP="000C41A3"/>
    <w:p w14:paraId="175E81A4" w14:textId="77777777" w:rsidR="000C41A3" w:rsidRPr="00F65579" w:rsidRDefault="000C41A3" w:rsidP="000C41A3"/>
    <w:bookmarkEnd w:id="110"/>
    <w:p w14:paraId="1FA02A5A" w14:textId="77777777" w:rsidR="000C41A3" w:rsidRPr="00F65579" w:rsidRDefault="000C41A3" w:rsidP="000C41A3"/>
    <w:p w14:paraId="5E8573E5" w14:textId="77777777" w:rsidR="000C41A3" w:rsidRPr="00F65579" w:rsidRDefault="000C41A3" w:rsidP="000C41A3">
      <w:pPr>
        <w:sectPr w:rsidR="000C41A3" w:rsidRPr="00F65579" w:rsidSect="000C41A3">
          <w:headerReference w:type="default" r:id="rId122"/>
          <w:type w:val="continuous"/>
          <w:pgSz w:w="11909" w:h="16834" w:code="9"/>
          <w:pgMar w:top="1728" w:right="659" w:bottom="1152" w:left="1152" w:header="720" w:footer="288" w:gutter="0"/>
          <w:cols w:space="720"/>
          <w:noEndnote/>
        </w:sectPr>
      </w:pPr>
    </w:p>
    <w:p w14:paraId="40BBF0AF" w14:textId="77777777" w:rsidR="000C41A3" w:rsidRPr="00F65579" w:rsidRDefault="000C41A3" w:rsidP="000C41A3">
      <w:pPr>
        <w:pStyle w:val="Heading1numbered"/>
      </w:pPr>
      <w:bookmarkStart w:id="126" w:name="_Toc495304301"/>
      <w:bookmarkStart w:id="127" w:name="_Toc17186232"/>
      <w:r w:rsidRPr="00F65579">
        <w:lastRenderedPageBreak/>
        <w:t>Risks, contingencies and valuation judgements</w:t>
      </w:r>
      <w:bookmarkEnd w:id="126"/>
      <w:bookmarkEnd w:id="127"/>
    </w:p>
    <w:p w14:paraId="050D30E9" w14:textId="77777777" w:rsidR="000C41A3" w:rsidRPr="00F65579" w:rsidRDefault="000C41A3" w:rsidP="000C41A3">
      <w:pPr>
        <w:sectPr w:rsidR="000C41A3" w:rsidRPr="00F65579" w:rsidSect="000C41A3">
          <w:headerReference w:type="default" r:id="rId123"/>
          <w:pgSz w:w="11909" w:h="16834" w:code="9"/>
          <w:pgMar w:top="1728" w:right="1152" w:bottom="1152" w:left="1152" w:header="720" w:footer="288" w:gutter="0"/>
          <w:cols w:space="720"/>
          <w:noEndnote/>
        </w:sectPr>
      </w:pPr>
    </w:p>
    <w:p w14:paraId="661A0B1F" w14:textId="77777777" w:rsidR="000C41A3" w:rsidRPr="00F65579" w:rsidRDefault="000C41A3" w:rsidP="000C41A3">
      <w:pPr>
        <w:pStyle w:val="Heading4"/>
      </w:pPr>
      <w:bookmarkStart w:id="128" w:name="Section_08"/>
      <w:r w:rsidRPr="00F65579">
        <w:t>Introduction</w:t>
      </w:r>
    </w:p>
    <w:p w14:paraId="1029921C" w14:textId="77777777" w:rsidR="000C41A3" w:rsidRPr="00F65579" w:rsidRDefault="000C41A3" w:rsidP="000C41A3">
      <w:r w:rsidRPr="00F65579">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25D6FA97" w14:textId="77777777" w:rsidR="000C41A3" w:rsidRPr="00F65579" w:rsidRDefault="000C41A3" w:rsidP="000C41A3">
      <w:pPr>
        <w:pStyle w:val="Spacer"/>
      </w:pPr>
    </w:p>
    <w:p w14:paraId="43583218" w14:textId="77777777" w:rsidR="000C41A3" w:rsidRPr="00F65579" w:rsidRDefault="000C41A3" w:rsidP="000C41A3">
      <w:pPr>
        <w:pStyle w:val="Heading4"/>
      </w:pPr>
      <w:r w:rsidRPr="00F65579">
        <w:br w:type="column"/>
      </w:r>
      <w:r w:rsidRPr="00F65579">
        <w:t>Structure</w:t>
      </w:r>
    </w:p>
    <w:p w14:paraId="2986A840" w14:textId="509B3765" w:rsidR="00A4639D" w:rsidRPr="00F65579" w:rsidRDefault="000C41A3">
      <w:pPr>
        <w:pStyle w:val="TOC5"/>
        <w:rPr>
          <w:noProof/>
          <w:color w:val="auto"/>
          <w:sz w:val="22"/>
        </w:rPr>
      </w:pPr>
      <w:r w:rsidRPr="00F65579">
        <w:rPr>
          <w:b/>
        </w:rPr>
        <w:fldChar w:fldCharType="begin"/>
      </w:r>
      <w:r w:rsidRPr="00F65579">
        <w:rPr>
          <w:b/>
        </w:rPr>
        <w:instrText xml:space="preserve"> TOC \h \z \t "Heading 2 numbered,5" \b Section_08 </w:instrText>
      </w:r>
      <w:r w:rsidRPr="00F65579">
        <w:rPr>
          <w:b/>
        </w:rPr>
        <w:fldChar w:fldCharType="separate"/>
      </w:r>
      <w:hyperlink w:anchor="_Toc17189735" w:history="1">
        <w:r w:rsidR="00A4639D" w:rsidRPr="00F65579">
          <w:rPr>
            <w:rStyle w:val="Hyperlink"/>
            <w:noProof/>
          </w:rPr>
          <w:t>8.1</w:t>
        </w:r>
        <w:r w:rsidR="00A4639D" w:rsidRPr="00F65579">
          <w:rPr>
            <w:noProof/>
            <w:color w:val="auto"/>
            <w:sz w:val="22"/>
          </w:rPr>
          <w:tab/>
        </w:r>
        <w:r w:rsidR="00A4639D" w:rsidRPr="00F65579">
          <w:rPr>
            <w:rStyle w:val="Hyperlink"/>
            <w:noProof/>
          </w:rPr>
          <w:t>Financial instruments specific disclosures</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_Toc17189735 \h </w:instrText>
        </w:r>
        <w:r w:rsidR="00A4639D" w:rsidRPr="00F65579">
          <w:rPr>
            <w:noProof/>
            <w:webHidden/>
          </w:rPr>
        </w:r>
        <w:r w:rsidR="00A4639D" w:rsidRPr="00F65579">
          <w:rPr>
            <w:noProof/>
            <w:webHidden/>
          </w:rPr>
          <w:fldChar w:fldCharType="separate"/>
        </w:r>
        <w:r w:rsidR="002C2B48">
          <w:rPr>
            <w:noProof/>
            <w:webHidden/>
          </w:rPr>
          <w:t>87</w:t>
        </w:r>
        <w:r w:rsidR="00A4639D" w:rsidRPr="00F65579">
          <w:rPr>
            <w:noProof/>
            <w:webHidden/>
          </w:rPr>
          <w:fldChar w:fldCharType="end"/>
        </w:r>
      </w:hyperlink>
    </w:p>
    <w:p w14:paraId="2DF15773" w14:textId="7C7F2CF0" w:rsidR="00A4639D" w:rsidRPr="00F65579" w:rsidRDefault="00DA453D">
      <w:pPr>
        <w:pStyle w:val="TOC5"/>
        <w:rPr>
          <w:noProof/>
          <w:color w:val="auto"/>
          <w:sz w:val="22"/>
        </w:rPr>
      </w:pPr>
      <w:hyperlink w:anchor="_Toc17189736" w:history="1">
        <w:r w:rsidR="00A4639D" w:rsidRPr="00F65579">
          <w:rPr>
            <w:rStyle w:val="Hyperlink"/>
            <w:noProof/>
          </w:rPr>
          <w:t>8.2</w:t>
        </w:r>
        <w:r w:rsidR="00A4639D" w:rsidRPr="00F65579">
          <w:rPr>
            <w:noProof/>
            <w:color w:val="auto"/>
            <w:sz w:val="22"/>
          </w:rPr>
          <w:tab/>
        </w:r>
        <w:r w:rsidR="00A4639D" w:rsidRPr="00F65579">
          <w:rPr>
            <w:rStyle w:val="Hyperlink"/>
            <w:noProof/>
          </w:rPr>
          <w:t>Contingent assets and contingent liabilities</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_Toc17189736 \h </w:instrText>
        </w:r>
        <w:r w:rsidR="00A4639D" w:rsidRPr="00F65579">
          <w:rPr>
            <w:noProof/>
            <w:webHidden/>
          </w:rPr>
        </w:r>
        <w:r w:rsidR="00A4639D" w:rsidRPr="00F65579">
          <w:rPr>
            <w:noProof/>
            <w:webHidden/>
          </w:rPr>
          <w:fldChar w:fldCharType="separate"/>
        </w:r>
        <w:r w:rsidR="002C2B48">
          <w:rPr>
            <w:noProof/>
            <w:webHidden/>
          </w:rPr>
          <w:t>90</w:t>
        </w:r>
        <w:r w:rsidR="00A4639D" w:rsidRPr="00F65579">
          <w:rPr>
            <w:noProof/>
            <w:webHidden/>
          </w:rPr>
          <w:fldChar w:fldCharType="end"/>
        </w:r>
      </w:hyperlink>
    </w:p>
    <w:p w14:paraId="1EB49319" w14:textId="72A05BEB" w:rsidR="00A4639D" w:rsidRPr="00F65579" w:rsidRDefault="00DA453D">
      <w:pPr>
        <w:pStyle w:val="TOC5"/>
        <w:rPr>
          <w:noProof/>
          <w:color w:val="auto"/>
          <w:sz w:val="22"/>
        </w:rPr>
      </w:pPr>
      <w:hyperlink w:anchor="_Toc17189737" w:history="1">
        <w:r w:rsidR="00A4639D" w:rsidRPr="00F65579">
          <w:rPr>
            <w:rStyle w:val="Hyperlink"/>
            <w:noProof/>
          </w:rPr>
          <w:t>8.3</w:t>
        </w:r>
        <w:r w:rsidR="00A4639D" w:rsidRPr="00F65579">
          <w:rPr>
            <w:noProof/>
            <w:color w:val="auto"/>
            <w:sz w:val="22"/>
          </w:rPr>
          <w:tab/>
        </w:r>
        <w:r w:rsidR="00A4639D" w:rsidRPr="00F65579">
          <w:rPr>
            <w:rStyle w:val="Hyperlink"/>
            <w:noProof/>
          </w:rPr>
          <w:t>Fair value determination</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_Toc17189737 \h </w:instrText>
        </w:r>
        <w:r w:rsidR="00A4639D" w:rsidRPr="00F65579">
          <w:rPr>
            <w:noProof/>
            <w:webHidden/>
          </w:rPr>
        </w:r>
        <w:r w:rsidR="00A4639D" w:rsidRPr="00F65579">
          <w:rPr>
            <w:noProof/>
            <w:webHidden/>
          </w:rPr>
          <w:fldChar w:fldCharType="separate"/>
        </w:r>
        <w:r w:rsidR="002C2B48">
          <w:rPr>
            <w:noProof/>
            <w:webHidden/>
          </w:rPr>
          <w:t>91</w:t>
        </w:r>
        <w:r w:rsidR="00A4639D" w:rsidRPr="00F65579">
          <w:rPr>
            <w:noProof/>
            <w:webHidden/>
          </w:rPr>
          <w:fldChar w:fldCharType="end"/>
        </w:r>
      </w:hyperlink>
    </w:p>
    <w:p w14:paraId="107BE207" w14:textId="77777777" w:rsidR="000C41A3" w:rsidRPr="00F65579" w:rsidRDefault="000C41A3" w:rsidP="000C41A3">
      <w:r w:rsidRPr="00F65579">
        <w:rPr>
          <w:b/>
          <w:spacing w:val="-2"/>
          <w:szCs w:val="19"/>
        </w:rPr>
        <w:fldChar w:fldCharType="end"/>
      </w:r>
    </w:p>
    <w:p w14:paraId="7B9AE601" w14:textId="77777777" w:rsidR="000C41A3" w:rsidRPr="00F65579" w:rsidRDefault="000C41A3" w:rsidP="000C41A3"/>
    <w:p w14:paraId="0076AECD" w14:textId="77777777" w:rsidR="000C41A3" w:rsidRPr="00F65579" w:rsidRDefault="000C41A3" w:rsidP="000C41A3"/>
    <w:p w14:paraId="641C9A74"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385E45E2" w14:textId="77777777" w:rsidR="000C41A3" w:rsidRPr="00F65579" w:rsidRDefault="000C41A3" w:rsidP="000C41A3">
      <w:pPr>
        <w:pStyle w:val="Heading2numbered"/>
      </w:pPr>
      <w:bookmarkStart w:id="129" w:name="_Toc495304302"/>
      <w:bookmarkStart w:id="130" w:name="_Toc17186233"/>
      <w:bookmarkStart w:id="131" w:name="_Toc17189735"/>
      <w:r w:rsidRPr="00F65579">
        <w:t>Financial instruments specific disclosures</w:t>
      </w:r>
      <w:bookmarkEnd w:id="129"/>
      <w:bookmarkEnd w:id="130"/>
      <w:bookmarkEnd w:id="131"/>
    </w:p>
    <w:p w14:paraId="13ABCA11" w14:textId="77777777" w:rsidR="000C41A3" w:rsidRPr="00F65579" w:rsidRDefault="000C41A3" w:rsidP="000C41A3">
      <w:pPr>
        <w:spacing w:before="60"/>
      </w:pPr>
      <w:r w:rsidRPr="00F65579">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w:t>
      </w:r>
      <w:r w:rsidR="00A4639D" w:rsidRPr="00F65579">
        <w:t>AASB</w:t>
      </w:r>
      <w:r w:rsidR="00A4639D" w:rsidRPr="00F65579">
        <w:rPr>
          <w:rFonts w:ascii="Calibri" w:hAnsi="Calibri" w:cs="Calibri"/>
        </w:rPr>
        <w:t> </w:t>
      </w:r>
      <w:r w:rsidRPr="00F65579">
        <w:t xml:space="preserve">132 </w:t>
      </w:r>
      <w:r w:rsidRPr="00F65579">
        <w:rPr>
          <w:i/>
        </w:rPr>
        <w:t>Financial Instruments: Presentation</w:t>
      </w:r>
      <w:r w:rsidRPr="00F65579">
        <w:t xml:space="preserve">. From 1 July 2018, the Department applies </w:t>
      </w:r>
      <w:r w:rsidR="00A4639D" w:rsidRPr="00F65579">
        <w:t>AASB</w:t>
      </w:r>
      <w:r w:rsidR="00A4639D" w:rsidRPr="00F65579">
        <w:rPr>
          <w:rFonts w:ascii="Calibri" w:hAnsi="Calibri" w:cs="Calibri"/>
        </w:rPr>
        <w:t> </w:t>
      </w:r>
      <w:r w:rsidRPr="00F65579">
        <w:t xml:space="preserve">9 </w:t>
      </w:r>
      <w:r w:rsidRPr="00F65579">
        <w:rPr>
          <w:i/>
        </w:rPr>
        <w:t>Financial Instruments</w:t>
      </w:r>
      <w:r w:rsidRPr="00F65579">
        <w:t xml:space="preserve"> and classifies all of its financial assets based on the business model for managing the assets and the asset’s contractual terms. </w:t>
      </w:r>
    </w:p>
    <w:p w14:paraId="4073B548" w14:textId="77777777" w:rsidR="000C41A3" w:rsidRPr="00F65579" w:rsidRDefault="000C41A3" w:rsidP="000C41A3">
      <w:pPr>
        <w:pStyle w:val="Heading4"/>
        <w:spacing w:after="60"/>
      </w:pPr>
      <w:r w:rsidRPr="00F65579">
        <w:t xml:space="preserve">Categories of financial assets under </w:t>
      </w:r>
      <w:r w:rsidR="00A4639D" w:rsidRPr="00F65579">
        <w:t>AASB</w:t>
      </w:r>
      <w:r w:rsidR="00A4639D" w:rsidRPr="00F65579">
        <w:rPr>
          <w:rFonts w:ascii="Calibri" w:hAnsi="Calibri" w:cs="Calibri"/>
        </w:rPr>
        <w:t> </w:t>
      </w:r>
      <w:r w:rsidRPr="00F65579">
        <w:t>9</w:t>
      </w:r>
    </w:p>
    <w:p w14:paraId="31FE7375" w14:textId="77777777" w:rsidR="000C41A3" w:rsidRPr="00F65579" w:rsidRDefault="000C41A3" w:rsidP="000C41A3">
      <w:pPr>
        <w:spacing w:before="60"/>
        <w:ind w:right="-245"/>
      </w:pPr>
      <w:r w:rsidRPr="00F65579">
        <w:rPr>
          <w:b/>
        </w:rPr>
        <w:t>Financial assets at amortised cost</w:t>
      </w:r>
      <w:r w:rsidRPr="00F65579">
        <w:t xml:space="preserve"> are financial assets measured at amortised costs if both of the following criteria are met and the assets are not designated as fair value through net result:</w:t>
      </w:r>
    </w:p>
    <w:p w14:paraId="09A0235A" w14:textId="77777777" w:rsidR="000C41A3" w:rsidRPr="00F65579" w:rsidRDefault="000C41A3" w:rsidP="000C41A3">
      <w:pPr>
        <w:pStyle w:val="Bullet"/>
      </w:pPr>
      <w:r w:rsidRPr="00F65579">
        <w:t>the assets are held by the Department to collect the contractual cash flows, and</w:t>
      </w:r>
    </w:p>
    <w:p w14:paraId="5F78F0FC" w14:textId="77777777" w:rsidR="000C41A3" w:rsidRPr="00F65579" w:rsidRDefault="000C41A3" w:rsidP="000C41A3">
      <w:pPr>
        <w:pStyle w:val="Bullet"/>
      </w:pPr>
      <w:r w:rsidRPr="00F65579">
        <w:t xml:space="preserve">the assets’ contractual terms give rise to cash flows that are solely payments of principal and interests. </w:t>
      </w:r>
    </w:p>
    <w:p w14:paraId="3DC1E3B7" w14:textId="524FABC2" w:rsidR="000C41A3" w:rsidRPr="00F65579" w:rsidRDefault="000C41A3" w:rsidP="000C41A3">
      <w:r w:rsidRPr="00F65579">
        <w:t>These assets are initially recognised at fair value plus any directly attributable transaction costs and subsequently measured at amortised cost using the effective interest method less any impairment. The financial assets at amortised cost category includes cash and deposits, receivables (excluding statutory receivables) and loans.</w:t>
      </w:r>
    </w:p>
    <w:p w14:paraId="75926205" w14:textId="4AD216C0" w:rsidR="00091695" w:rsidRPr="00F65579" w:rsidRDefault="00091695" w:rsidP="00091695">
      <w:pPr>
        <w:keepNext/>
      </w:pPr>
      <w:r w:rsidRPr="00F65579">
        <w:rPr>
          <w:b/>
        </w:rPr>
        <w:t>Financial assets at fair value through other comprehensive income</w:t>
      </w:r>
      <w:r w:rsidRPr="00F65579">
        <w:t xml:space="preserve"> are debt investments </w:t>
      </w:r>
      <w:r w:rsidR="000E3083" w:rsidRPr="00F65579">
        <w:t xml:space="preserve">administered by the Department </w:t>
      </w:r>
      <w:r w:rsidRPr="00F65579">
        <w:t>measured at fair value through other comprehensive income if both of the following criteria are met and the assets are not designated as fair value through net result:</w:t>
      </w:r>
    </w:p>
    <w:p w14:paraId="0BC74B69" w14:textId="79F2E891" w:rsidR="00091695" w:rsidRPr="00F65579" w:rsidRDefault="00091695" w:rsidP="00091695">
      <w:pPr>
        <w:pStyle w:val="Bullet"/>
      </w:pPr>
      <w:r w:rsidRPr="00F65579">
        <w:t>the assets are held by the Department to achieve its objective both by collecting the contractual cash flows and by selling the financial assets, and</w:t>
      </w:r>
    </w:p>
    <w:p w14:paraId="77A4BCB4" w14:textId="44A201FC" w:rsidR="00091695" w:rsidRPr="00F65579" w:rsidRDefault="00091695" w:rsidP="00091695">
      <w:pPr>
        <w:pStyle w:val="Bullet"/>
      </w:pPr>
      <w:r w:rsidRPr="00F65579">
        <w:t>the assets’ contractual terms give rise to cash flows that are solely payments of principal and interests.</w:t>
      </w:r>
    </w:p>
    <w:p w14:paraId="3A63CE4F" w14:textId="1BADAB56" w:rsidR="00091695" w:rsidRPr="00F65579" w:rsidRDefault="00091695" w:rsidP="00091695">
      <w:r w:rsidRPr="00F65579">
        <w:t>Equity investments</w:t>
      </w:r>
      <w:r w:rsidR="000E3083" w:rsidRPr="00F65579">
        <w:t xml:space="preserve"> administered by the Department</w:t>
      </w:r>
      <w:r w:rsidRPr="00F65579">
        <w:t xml:space="preserve"> are measured at fair value through other comprehensive income if the assets are not held for trading and the Department has irrevocably elected at initial recognition to recognise in this category.</w:t>
      </w:r>
    </w:p>
    <w:p w14:paraId="5613D4A8" w14:textId="77777777" w:rsidR="00091695" w:rsidRPr="00F65579" w:rsidRDefault="00091695" w:rsidP="00091695">
      <w:r w:rsidRPr="00F65579">
        <w:t xml:space="preserve">These assets are initially recognised at fair value with subsequent change in fair value in other comprehensive income. </w:t>
      </w:r>
    </w:p>
    <w:p w14:paraId="05E3118D" w14:textId="77777777" w:rsidR="00091695" w:rsidRPr="00F65579" w:rsidRDefault="00091695" w:rsidP="00091695">
      <w:r w:rsidRPr="00F65579">
        <w:t>Upon disposal of these debt instruments, any related balance in the fair value reserve is reclassified to profit or loss. However, upon disposal of these equity instruments, any related balance in fair value reserve is reclassified to retained earnings.</w:t>
      </w:r>
    </w:p>
    <w:p w14:paraId="709C00B8" w14:textId="77777777" w:rsidR="00091695" w:rsidRPr="00F65579" w:rsidRDefault="00091695" w:rsidP="00091695">
      <w:r w:rsidRPr="00F65579">
        <w:t xml:space="preserve">The Department recognises certain unlisted equity instruments within this category. </w:t>
      </w:r>
    </w:p>
    <w:p w14:paraId="659987B0" w14:textId="1A69F855" w:rsidR="00091695" w:rsidRPr="00F65579" w:rsidRDefault="00091695" w:rsidP="00091695">
      <w:r w:rsidRPr="00F65579">
        <w:rPr>
          <w:b/>
        </w:rPr>
        <w:t>Financial assets at fair value through net result</w:t>
      </w:r>
      <w:r w:rsidRPr="00F65579">
        <w:t xml:space="preserve"> are equity instruments </w:t>
      </w:r>
      <w:r w:rsidR="000E3083" w:rsidRPr="00F65579">
        <w:t xml:space="preserve">administered by the Department </w:t>
      </w:r>
      <w:r w:rsidRPr="00F65579">
        <w:t xml:space="preserve">that are held for trading as well as derivative instruments classified as fair value through net result. Other financial assets are required to be measured at fair value through net result unless they are measured at amortised cost or fair value through other comprehensive income as explained above. </w:t>
      </w:r>
    </w:p>
    <w:p w14:paraId="256931B0" w14:textId="77777777" w:rsidR="00091695" w:rsidRPr="00F65579" w:rsidRDefault="00091695" w:rsidP="00091695">
      <w:pPr>
        <w:keepLines/>
      </w:pPr>
      <w:r w:rsidRPr="00F65579">
        <w:lastRenderedPageBreak/>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557D211E" w14:textId="31C6807F" w:rsidR="00091695" w:rsidRPr="00F65579" w:rsidRDefault="00091695" w:rsidP="000C41A3">
      <w:r w:rsidRPr="00F65579">
        <w:t>The Department recognises listed equity securities as mandatorily measured at fair value through net result and designated all of its managed investment schemes as well as certain 5-year government bonds as fair value through net result.</w:t>
      </w:r>
    </w:p>
    <w:p w14:paraId="5249BA19" w14:textId="6FE893C1" w:rsidR="000C41A3" w:rsidRPr="00F65579" w:rsidRDefault="000C41A3" w:rsidP="000C41A3">
      <w:pPr>
        <w:pStyle w:val="Heading4"/>
        <w:spacing w:after="60"/>
      </w:pPr>
      <w:r w:rsidRPr="00F65579">
        <w:t xml:space="preserve">Categories of financial assets previously under </w:t>
      </w:r>
      <w:r w:rsidR="00A4639D" w:rsidRPr="00F65579">
        <w:t>AASB</w:t>
      </w:r>
      <w:r w:rsidR="00A4639D" w:rsidRPr="00F65579">
        <w:rPr>
          <w:rFonts w:ascii="Calibri" w:hAnsi="Calibri" w:cs="Calibri"/>
        </w:rPr>
        <w:t> </w:t>
      </w:r>
      <w:r w:rsidRPr="00F65579">
        <w:t>139</w:t>
      </w:r>
    </w:p>
    <w:p w14:paraId="71752A05" w14:textId="2650D000" w:rsidR="000C41A3" w:rsidRPr="00F65579" w:rsidRDefault="000C41A3" w:rsidP="000C41A3">
      <w:pPr>
        <w:spacing w:before="60"/>
        <w:ind w:right="-245"/>
      </w:pPr>
      <w:r w:rsidRPr="00F65579">
        <w:rPr>
          <w:b/>
        </w:rPr>
        <w:t>Loans and receivables, and cash</w:t>
      </w:r>
      <w:r w:rsidRPr="00F65579">
        <w:t xml:space="preserve"> are financial instrument assets with fixed and determinable payments that are not quoted on an active market. These assets and liabilities are initially recognised at fair value plus any directly attributable transaction costs. Subsequent to initial measurement, loans and receivables are measured at amortised cost using the effective interest method (and for assets, less any impairment). The loans and receivables, and cash category includes cash and deposits, term deposits, receivables (excluding statutory receivables) and loans.</w:t>
      </w:r>
    </w:p>
    <w:p w14:paraId="054866B2" w14:textId="77777777" w:rsidR="00091695" w:rsidRPr="00F65579" w:rsidRDefault="00091695" w:rsidP="000C41A3">
      <w:pPr>
        <w:spacing w:before="60"/>
        <w:ind w:right="-245"/>
      </w:pPr>
    </w:p>
    <w:p w14:paraId="36D9F2F6" w14:textId="5FFA403D" w:rsidR="000C41A3" w:rsidRPr="00F65579" w:rsidRDefault="00091695" w:rsidP="000C41A3">
      <w:pPr>
        <w:pStyle w:val="Heading4"/>
        <w:spacing w:after="60"/>
      </w:pPr>
      <w:r w:rsidRPr="00F65579">
        <w:br w:type="column"/>
      </w:r>
      <w:r w:rsidR="000C41A3" w:rsidRPr="00F65579">
        <w:t xml:space="preserve">Categories of financial liabilities under </w:t>
      </w:r>
      <w:r w:rsidR="00A4639D" w:rsidRPr="00F65579">
        <w:t>AASB</w:t>
      </w:r>
      <w:r w:rsidR="00A4639D" w:rsidRPr="00F65579">
        <w:rPr>
          <w:rFonts w:ascii="Calibri" w:hAnsi="Calibri" w:cs="Calibri"/>
        </w:rPr>
        <w:t> </w:t>
      </w:r>
      <w:r w:rsidR="000C41A3" w:rsidRPr="00F65579">
        <w:t xml:space="preserve">9 and previously under </w:t>
      </w:r>
      <w:r w:rsidR="00A4639D" w:rsidRPr="00F65579">
        <w:t>AASB</w:t>
      </w:r>
      <w:r w:rsidR="00A4639D" w:rsidRPr="00F65579">
        <w:rPr>
          <w:rFonts w:ascii="Calibri" w:hAnsi="Calibri" w:cs="Calibri"/>
        </w:rPr>
        <w:t> </w:t>
      </w:r>
      <w:r w:rsidR="000C41A3" w:rsidRPr="00F65579">
        <w:t>139</w:t>
      </w:r>
    </w:p>
    <w:p w14:paraId="624A85A1" w14:textId="77777777" w:rsidR="000C41A3" w:rsidRPr="00F65579" w:rsidRDefault="000C41A3" w:rsidP="000C41A3">
      <w:pPr>
        <w:spacing w:before="60"/>
        <w:ind w:right="-245"/>
      </w:pPr>
      <w:r w:rsidRPr="00F65579">
        <w:rPr>
          <w:b/>
        </w:rPr>
        <w:t>Financial liabilities at amortised cost</w:t>
      </w:r>
      <w:r w:rsidRPr="00F65579">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income and expenses over the period of the interest bearing liability, using the effective interest rate method. Financial liabilities at amortised cost include all of the Department’s contractual payables and borrowings (including finance lease liabilities).</w:t>
      </w:r>
    </w:p>
    <w:p w14:paraId="5FF56F84" w14:textId="77777777" w:rsidR="000C41A3" w:rsidRPr="00F65579" w:rsidRDefault="000C41A3" w:rsidP="000C41A3">
      <w:pPr>
        <w:pStyle w:val="Heading5"/>
        <w:spacing w:after="60"/>
      </w:pPr>
      <w:r w:rsidRPr="00F65579">
        <w:t>Derecognition of financial liabilities</w:t>
      </w:r>
    </w:p>
    <w:p w14:paraId="65C408B9" w14:textId="77777777" w:rsidR="000C41A3" w:rsidRPr="00F65579" w:rsidRDefault="000C41A3" w:rsidP="000C41A3">
      <w:pPr>
        <w:spacing w:before="60"/>
      </w:pPr>
      <w:r w:rsidRPr="00F65579">
        <w:t>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2C8F7F05" w14:textId="77777777" w:rsidR="000C41A3" w:rsidRPr="00F65579" w:rsidRDefault="000C41A3" w:rsidP="000C41A3">
      <w:pPr>
        <w:pStyle w:val="Heading3numbered"/>
        <w:sectPr w:rsidR="000C41A3" w:rsidRPr="00F65579" w:rsidSect="000C41A3">
          <w:headerReference w:type="default" r:id="rId124"/>
          <w:type w:val="continuous"/>
          <w:pgSz w:w="11909" w:h="16834" w:code="9"/>
          <w:pgMar w:top="1728" w:right="1152" w:bottom="1152" w:left="1152" w:header="720" w:footer="288" w:gutter="0"/>
          <w:cols w:num="2" w:space="720"/>
          <w:noEndnote/>
        </w:sectPr>
      </w:pPr>
    </w:p>
    <w:p w14:paraId="1808A62E" w14:textId="77777777" w:rsidR="000C41A3" w:rsidRPr="00F65579" w:rsidRDefault="000C41A3" w:rsidP="000C41A3">
      <w:pPr>
        <w:pStyle w:val="Heading3numbered"/>
      </w:pPr>
      <w:r w:rsidRPr="00F65579">
        <w:t>Categorisation of financial instruments</w:t>
      </w:r>
    </w:p>
    <w:p w14:paraId="1EDBF181" w14:textId="77777777" w:rsidR="000C41A3" w:rsidRPr="00F65579" w:rsidRDefault="000C41A3" w:rsidP="000C41A3">
      <w:pPr>
        <w:pStyle w:val="Heading5"/>
      </w:pPr>
      <w:r w:rsidRPr="00F65579">
        <w:t>Carrying amount of financial instruments by category:</w:t>
      </w:r>
    </w:p>
    <w:tbl>
      <w:tblPr>
        <w:tblStyle w:val="AnnualReporttexttable"/>
        <w:tblW w:w="4590" w:type="pct"/>
        <w:tblLayout w:type="fixed"/>
        <w:tblLook w:val="01E0" w:firstRow="1" w:lastRow="1" w:firstColumn="1" w:lastColumn="1" w:noHBand="0" w:noVBand="0"/>
      </w:tblPr>
      <w:tblGrid>
        <w:gridCol w:w="3081"/>
        <w:gridCol w:w="719"/>
        <w:gridCol w:w="3062"/>
        <w:gridCol w:w="1077"/>
        <w:gridCol w:w="1077"/>
      </w:tblGrid>
      <w:tr w:rsidR="000C41A3" w:rsidRPr="00F65579" w14:paraId="4A80DA41"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tcPr>
          <w:p w14:paraId="76CC9D94" w14:textId="77777777" w:rsidR="000C41A3" w:rsidRPr="00F65579" w:rsidRDefault="000C41A3" w:rsidP="000C41A3">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22C62E0E" w14:textId="77777777" w:rsidR="000C41A3" w:rsidRPr="00F65579" w:rsidRDefault="000C41A3" w:rsidP="000C41A3">
            <w:pPr>
              <w:pStyle w:val="Tabletextheadingcentred"/>
              <w:rPr>
                <w:b/>
              </w:rPr>
            </w:pPr>
            <w:r w:rsidRPr="00F65579">
              <w:rPr>
                <w:b/>
              </w:rPr>
              <w:t>Note</w:t>
            </w:r>
          </w:p>
        </w:tc>
        <w:tc>
          <w:tcPr>
            <w:cnfStyle w:val="000001000000" w:firstRow="0" w:lastRow="0" w:firstColumn="0" w:lastColumn="0" w:oddVBand="0" w:evenVBand="1" w:oddHBand="0" w:evenHBand="0" w:firstRowFirstColumn="0" w:firstRowLastColumn="0" w:lastRowFirstColumn="0" w:lastRowLastColumn="0"/>
            <w:tcW w:w="1698" w:type="pct"/>
          </w:tcPr>
          <w:p w14:paraId="27E18928" w14:textId="77777777" w:rsidR="000C41A3" w:rsidRPr="00F65579" w:rsidRDefault="000C41A3" w:rsidP="000C41A3">
            <w:pPr>
              <w:pStyle w:val="Tabletextheadingleft"/>
              <w:rPr>
                <w:b/>
              </w:rPr>
            </w:pPr>
            <w:r w:rsidRPr="00F65579">
              <w:rPr>
                <w:b/>
              </w:rPr>
              <w:t>Category</w:t>
            </w:r>
          </w:p>
        </w:tc>
        <w:tc>
          <w:tcPr>
            <w:cnfStyle w:val="000010000000" w:firstRow="0" w:lastRow="0" w:firstColumn="0" w:lastColumn="0" w:oddVBand="1" w:evenVBand="0" w:oddHBand="0" w:evenHBand="0" w:firstRowFirstColumn="0" w:firstRowLastColumn="0" w:lastRowFirstColumn="0" w:lastRowLastColumn="0"/>
            <w:tcW w:w="597" w:type="pct"/>
            <w:shd w:val="clear" w:color="auto" w:fill="auto"/>
          </w:tcPr>
          <w:p w14:paraId="1257949B" w14:textId="77777777" w:rsidR="000C41A3" w:rsidRPr="00F65579" w:rsidRDefault="000C41A3" w:rsidP="000C41A3">
            <w:pPr>
              <w:pStyle w:val="Tabletextheadingright"/>
              <w:rPr>
                <w:b/>
              </w:rPr>
            </w:pPr>
            <w:r w:rsidRPr="00F65579">
              <w:rPr>
                <w:b/>
              </w:rPr>
              <w:t>2019</w:t>
            </w:r>
            <w:r w:rsidRPr="00F65579">
              <w:rPr>
                <w:b/>
              </w:rPr>
              <w:br/>
              <w:t>$’000</w:t>
            </w:r>
          </w:p>
        </w:tc>
        <w:tc>
          <w:tcPr>
            <w:cnfStyle w:val="000001000000" w:firstRow="0" w:lastRow="0" w:firstColumn="0" w:lastColumn="0" w:oddVBand="0" w:evenVBand="1" w:oddHBand="0" w:evenHBand="0" w:firstRowFirstColumn="0" w:firstRowLastColumn="0" w:lastRowFirstColumn="0" w:lastRowLastColumn="0"/>
            <w:tcW w:w="597" w:type="pct"/>
            <w:shd w:val="clear" w:color="auto" w:fill="auto"/>
          </w:tcPr>
          <w:p w14:paraId="44ECC651" w14:textId="77777777" w:rsidR="000C41A3" w:rsidRPr="00F65579" w:rsidRDefault="000C41A3" w:rsidP="000C41A3">
            <w:pPr>
              <w:pStyle w:val="Tabletextheadingright"/>
              <w:rPr>
                <w:b/>
              </w:rPr>
            </w:pPr>
            <w:r w:rsidRPr="00F65579">
              <w:rPr>
                <w:b/>
              </w:rPr>
              <w:t>2018</w:t>
            </w:r>
            <w:r w:rsidRPr="00F65579">
              <w:rPr>
                <w:b/>
              </w:rPr>
              <w:br/>
              <w:t>$’000</w:t>
            </w:r>
          </w:p>
        </w:tc>
      </w:tr>
      <w:tr w:rsidR="000C41A3" w:rsidRPr="00F65579" w14:paraId="787EDED2" w14:textId="77777777" w:rsidTr="000C41A3">
        <w:tc>
          <w:tcPr>
            <w:cnfStyle w:val="001000000000" w:firstRow="0" w:lastRow="0" w:firstColumn="1" w:lastColumn="0" w:oddVBand="0" w:evenVBand="0" w:oddHBand="0" w:evenHBand="0" w:firstRowFirstColumn="0" w:firstRowLastColumn="0" w:lastRowFirstColumn="0" w:lastRowLastColumn="0"/>
            <w:tcW w:w="1709" w:type="pct"/>
          </w:tcPr>
          <w:p w14:paraId="4C41DEBB" w14:textId="77777777" w:rsidR="000C41A3" w:rsidRPr="00F65579" w:rsidRDefault="000C41A3" w:rsidP="000C41A3">
            <w:pPr>
              <w:pStyle w:val="Tabletextbold"/>
            </w:pPr>
            <w:r w:rsidRPr="00F65579">
              <w:t>Financial assets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160A9416" w14:textId="77777777" w:rsidR="000C41A3" w:rsidRPr="00F65579" w:rsidRDefault="000C41A3" w:rsidP="000C41A3">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2EDFD5E7"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5C1DC473"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597" w:type="pct"/>
          </w:tcPr>
          <w:p w14:paraId="7D065F31" w14:textId="77777777" w:rsidR="000C41A3" w:rsidRPr="00F65579" w:rsidRDefault="000C41A3" w:rsidP="000C41A3">
            <w:pPr>
              <w:pStyle w:val="Tabletextright"/>
            </w:pPr>
          </w:p>
        </w:tc>
      </w:tr>
      <w:tr w:rsidR="000C41A3" w:rsidRPr="00F65579" w14:paraId="0EC8B430" w14:textId="77777777" w:rsidTr="000C41A3">
        <w:tc>
          <w:tcPr>
            <w:cnfStyle w:val="001000000000" w:firstRow="0" w:lastRow="0" w:firstColumn="1" w:lastColumn="0" w:oddVBand="0" w:evenVBand="0" w:oddHBand="0" w:evenHBand="0" w:firstRowFirstColumn="0" w:firstRowLastColumn="0" w:lastRowFirstColumn="0" w:lastRowLastColumn="0"/>
            <w:tcW w:w="1709" w:type="pct"/>
          </w:tcPr>
          <w:p w14:paraId="36372097" w14:textId="77777777" w:rsidR="000C41A3" w:rsidRPr="00F65579" w:rsidRDefault="000C41A3" w:rsidP="000C41A3">
            <w:pPr>
              <w:pStyle w:val="Tabletext"/>
            </w:pPr>
            <w:r w:rsidRPr="00F65579">
              <w:t>Cash and deposits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7BEA15E5" w14:textId="77777777" w:rsidR="000C41A3" w:rsidRPr="00F65579" w:rsidRDefault="000C41A3" w:rsidP="000C41A3">
            <w:pPr>
              <w:pStyle w:val="Tabletextcentred"/>
            </w:pPr>
            <w:r w:rsidRPr="00F65579">
              <w:t>7.2</w:t>
            </w:r>
          </w:p>
        </w:tc>
        <w:tc>
          <w:tcPr>
            <w:cnfStyle w:val="000001000000" w:firstRow="0" w:lastRow="0" w:firstColumn="0" w:lastColumn="0" w:oddVBand="0" w:evenVBand="1" w:oddHBand="0" w:evenHBand="0" w:firstRowFirstColumn="0" w:firstRowLastColumn="0" w:lastRowFirstColumn="0" w:lastRowLastColumn="0"/>
            <w:tcW w:w="1698" w:type="pct"/>
          </w:tcPr>
          <w:p w14:paraId="5E56F89C" w14:textId="77777777" w:rsidR="000C41A3" w:rsidRPr="00F65579" w:rsidRDefault="000C41A3" w:rsidP="000C41A3">
            <w:pPr>
              <w:pStyle w:val="Tabletext"/>
            </w:pPr>
            <w:r w:rsidRPr="00F65579">
              <w:t>Financial assets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498C73C7" w14:textId="77777777" w:rsidR="000C41A3" w:rsidRPr="00F65579" w:rsidRDefault="000C41A3" w:rsidP="000C41A3">
            <w:pPr>
              <w:pStyle w:val="Tabletextright"/>
              <w:rPr>
                <w:bCs/>
              </w:rPr>
            </w:pPr>
            <w:r w:rsidRPr="00F65579">
              <w:rPr>
                <w:bCs/>
              </w:rPr>
              <w:t>42 333</w:t>
            </w:r>
          </w:p>
        </w:tc>
        <w:tc>
          <w:tcPr>
            <w:cnfStyle w:val="000001000000" w:firstRow="0" w:lastRow="0" w:firstColumn="0" w:lastColumn="0" w:oddVBand="0" w:evenVBand="1" w:oddHBand="0" w:evenHBand="0" w:firstRowFirstColumn="0" w:firstRowLastColumn="0" w:lastRowFirstColumn="0" w:lastRowLastColumn="0"/>
            <w:tcW w:w="597" w:type="pct"/>
          </w:tcPr>
          <w:p w14:paraId="2C4283D8" w14:textId="77777777" w:rsidR="000C41A3" w:rsidRPr="00F65579" w:rsidRDefault="000C41A3" w:rsidP="000C41A3">
            <w:pPr>
              <w:pStyle w:val="Tabletextright"/>
            </w:pPr>
            <w:r w:rsidRPr="00F65579">
              <w:t xml:space="preserve">30 200 </w:t>
            </w:r>
          </w:p>
        </w:tc>
      </w:tr>
      <w:tr w:rsidR="000C41A3" w:rsidRPr="00F65579" w14:paraId="3F1F92D4" w14:textId="77777777" w:rsidTr="000C41A3">
        <w:tc>
          <w:tcPr>
            <w:cnfStyle w:val="001000000000" w:firstRow="0" w:lastRow="0" w:firstColumn="1" w:lastColumn="0" w:oddVBand="0" w:evenVBand="0" w:oddHBand="0" w:evenHBand="0" w:firstRowFirstColumn="0" w:firstRowLastColumn="0" w:lastRowFirstColumn="0" w:lastRowLastColumn="0"/>
            <w:tcW w:w="1709" w:type="pct"/>
          </w:tcPr>
          <w:p w14:paraId="44B54A30" w14:textId="77777777" w:rsidR="000C41A3" w:rsidRPr="00F65579" w:rsidRDefault="000C41A3" w:rsidP="000C41A3">
            <w:pPr>
              <w:pStyle w:val="Tabletext"/>
            </w:pPr>
            <w:r w:rsidRPr="00F65579">
              <w:t xml:space="preserve">Receivables </w:t>
            </w:r>
            <w:r w:rsidRPr="00F65579">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79EBE87A" w14:textId="77777777" w:rsidR="000C41A3" w:rsidRPr="00F65579" w:rsidRDefault="000C41A3" w:rsidP="000C41A3">
            <w:pPr>
              <w:pStyle w:val="Tabletextcentred"/>
            </w:pPr>
            <w:r w:rsidRPr="00F65579">
              <w:t>6.1</w:t>
            </w:r>
          </w:p>
        </w:tc>
        <w:tc>
          <w:tcPr>
            <w:cnfStyle w:val="000001000000" w:firstRow="0" w:lastRow="0" w:firstColumn="0" w:lastColumn="0" w:oddVBand="0" w:evenVBand="1" w:oddHBand="0" w:evenHBand="0" w:firstRowFirstColumn="0" w:firstRowLastColumn="0" w:lastRowFirstColumn="0" w:lastRowLastColumn="0"/>
            <w:tcW w:w="1698" w:type="pct"/>
          </w:tcPr>
          <w:p w14:paraId="6A4296BD" w14:textId="77777777" w:rsidR="000C41A3" w:rsidRPr="00F65579" w:rsidRDefault="000C41A3" w:rsidP="000C41A3">
            <w:pPr>
              <w:pStyle w:val="Tabletext"/>
            </w:pPr>
            <w:r w:rsidRPr="00F65579">
              <w:t>Financial assets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179DCBC5" w14:textId="74C25DB8" w:rsidR="000C41A3" w:rsidRPr="00F65579" w:rsidRDefault="00091695" w:rsidP="000C41A3">
            <w:pPr>
              <w:pStyle w:val="Tabletextright"/>
              <w:rPr>
                <w:bCs/>
              </w:rPr>
            </w:pPr>
            <w:r w:rsidRPr="00F65579">
              <w:rPr>
                <w:bCs/>
              </w:rPr>
              <w:t>17 855</w:t>
            </w:r>
          </w:p>
        </w:tc>
        <w:tc>
          <w:tcPr>
            <w:cnfStyle w:val="000001000000" w:firstRow="0" w:lastRow="0" w:firstColumn="0" w:lastColumn="0" w:oddVBand="0" w:evenVBand="1" w:oddHBand="0" w:evenHBand="0" w:firstRowFirstColumn="0" w:firstRowLastColumn="0" w:lastRowFirstColumn="0" w:lastRowLastColumn="0"/>
            <w:tcW w:w="597" w:type="pct"/>
          </w:tcPr>
          <w:p w14:paraId="1B9F08C1" w14:textId="77777777" w:rsidR="000C41A3" w:rsidRPr="00F65579" w:rsidRDefault="000C41A3" w:rsidP="000C41A3">
            <w:pPr>
              <w:pStyle w:val="Tabletextright"/>
            </w:pPr>
            <w:r w:rsidRPr="00F65579">
              <w:t>14</w:t>
            </w:r>
            <w:r w:rsidRPr="00F65579">
              <w:rPr>
                <w:rFonts w:ascii="Calibri" w:hAnsi="Calibri" w:cs="Courier New"/>
              </w:rPr>
              <w:t xml:space="preserve"> </w:t>
            </w:r>
            <w:r w:rsidRPr="00F65579">
              <w:t>822</w:t>
            </w:r>
          </w:p>
        </w:tc>
      </w:tr>
      <w:tr w:rsidR="000C41A3" w:rsidRPr="00F65579" w14:paraId="57B06D08" w14:textId="77777777" w:rsidTr="000C41A3">
        <w:tc>
          <w:tcPr>
            <w:cnfStyle w:val="001000000000" w:firstRow="0" w:lastRow="0" w:firstColumn="1" w:lastColumn="0" w:oddVBand="0" w:evenVBand="0" w:oddHBand="0" w:evenHBand="0" w:firstRowFirstColumn="0" w:firstRowLastColumn="0" w:lastRowFirstColumn="0" w:lastRowLastColumn="0"/>
            <w:tcW w:w="1709" w:type="pct"/>
          </w:tcPr>
          <w:p w14:paraId="3950AA21" w14:textId="77777777" w:rsidR="000C41A3" w:rsidRPr="00F65579" w:rsidRDefault="000C41A3" w:rsidP="000C41A3">
            <w:pPr>
              <w:pStyle w:val="Tabletextbold"/>
            </w:pPr>
            <w:r w:rsidRPr="00F65579">
              <w:t>Total contractual financial assets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669B8908" w14:textId="77777777" w:rsidR="000C41A3" w:rsidRPr="00F65579" w:rsidRDefault="000C41A3" w:rsidP="000C41A3">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77E4D7F6"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213DF354" w14:textId="5DCEF01A" w:rsidR="000C41A3" w:rsidRPr="00F65579" w:rsidRDefault="00091695" w:rsidP="000C41A3">
            <w:pPr>
              <w:pStyle w:val="Tabletextrightbold"/>
            </w:pPr>
            <w:r w:rsidRPr="00F65579">
              <w:t>60 188</w:t>
            </w:r>
          </w:p>
        </w:tc>
        <w:tc>
          <w:tcPr>
            <w:cnfStyle w:val="000001000000" w:firstRow="0" w:lastRow="0" w:firstColumn="0" w:lastColumn="0" w:oddVBand="0" w:evenVBand="1" w:oddHBand="0" w:evenHBand="0" w:firstRowFirstColumn="0" w:firstRowLastColumn="0" w:lastRowFirstColumn="0" w:lastRowLastColumn="0"/>
            <w:tcW w:w="597" w:type="pct"/>
          </w:tcPr>
          <w:p w14:paraId="60AC93D6" w14:textId="77777777" w:rsidR="000C41A3" w:rsidRPr="00F65579" w:rsidRDefault="000C41A3" w:rsidP="000C41A3">
            <w:pPr>
              <w:pStyle w:val="Tabletextright"/>
            </w:pPr>
            <w:r w:rsidRPr="00F65579">
              <w:rPr>
                <w:b/>
              </w:rPr>
              <w:t>45</w:t>
            </w:r>
            <w:r w:rsidRPr="00F65579">
              <w:rPr>
                <w:rFonts w:ascii="Calibri" w:hAnsi="Calibri" w:cs="Courier New"/>
                <w:b/>
              </w:rPr>
              <w:t xml:space="preserve"> </w:t>
            </w:r>
            <w:r w:rsidRPr="00F65579">
              <w:rPr>
                <w:b/>
              </w:rPr>
              <w:t>022</w:t>
            </w:r>
          </w:p>
        </w:tc>
      </w:tr>
      <w:tr w:rsidR="000C41A3" w:rsidRPr="00F65579" w14:paraId="48708936" w14:textId="77777777" w:rsidTr="000C41A3">
        <w:trPr>
          <w:trHeight w:hRule="exact" w:val="120"/>
        </w:trPr>
        <w:tc>
          <w:tcPr>
            <w:cnfStyle w:val="001000000000" w:firstRow="0" w:lastRow="0" w:firstColumn="1" w:lastColumn="0" w:oddVBand="0" w:evenVBand="0" w:oddHBand="0" w:evenHBand="0" w:firstRowFirstColumn="0" w:firstRowLastColumn="0" w:lastRowFirstColumn="0" w:lastRowLastColumn="0"/>
            <w:tcW w:w="1709" w:type="pct"/>
          </w:tcPr>
          <w:p w14:paraId="2653A227" w14:textId="77777777" w:rsidR="000C41A3" w:rsidRPr="00F65579" w:rsidRDefault="000C41A3" w:rsidP="000C41A3">
            <w:pPr>
              <w:pStyle w:val="Tabletextbold"/>
            </w:pP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71806843" w14:textId="77777777" w:rsidR="000C41A3" w:rsidRPr="00F65579" w:rsidRDefault="000C41A3" w:rsidP="000C41A3">
            <w:pPr>
              <w:pStyle w:val="Tabletextcentred"/>
              <w:rPr>
                <w:b/>
              </w:rPr>
            </w:pPr>
          </w:p>
        </w:tc>
        <w:tc>
          <w:tcPr>
            <w:cnfStyle w:val="000001000000" w:firstRow="0" w:lastRow="0" w:firstColumn="0" w:lastColumn="0" w:oddVBand="0" w:evenVBand="1" w:oddHBand="0" w:evenHBand="0" w:firstRowFirstColumn="0" w:firstRowLastColumn="0" w:lastRowFirstColumn="0" w:lastRowLastColumn="0"/>
            <w:tcW w:w="1698" w:type="pct"/>
          </w:tcPr>
          <w:p w14:paraId="662CD816"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616AA6AC" w14:textId="77777777" w:rsidR="000C41A3" w:rsidRPr="00F65579" w:rsidRDefault="000C41A3" w:rsidP="000C41A3">
            <w:pPr>
              <w:pStyle w:val="Tabletextrightbold"/>
            </w:pPr>
          </w:p>
        </w:tc>
        <w:tc>
          <w:tcPr>
            <w:cnfStyle w:val="000001000000" w:firstRow="0" w:lastRow="0" w:firstColumn="0" w:lastColumn="0" w:oddVBand="0" w:evenVBand="1" w:oddHBand="0" w:evenHBand="0" w:firstRowFirstColumn="0" w:firstRowLastColumn="0" w:lastRowFirstColumn="0" w:lastRowLastColumn="0"/>
            <w:tcW w:w="597" w:type="pct"/>
          </w:tcPr>
          <w:p w14:paraId="5388F6CA" w14:textId="77777777" w:rsidR="000C41A3" w:rsidRPr="00F65579" w:rsidRDefault="000C41A3" w:rsidP="000C41A3">
            <w:pPr>
              <w:pStyle w:val="Tabletextright"/>
              <w:rPr>
                <w:bCs/>
              </w:rPr>
            </w:pPr>
          </w:p>
        </w:tc>
      </w:tr>
      <w:tr w:rsidR="000C41A3" w:rsidRPr="00F65579" w14:paraId="0C22AB87" w14:textId="77777777" w:rsidTr="000C41A3">
        <w:tc>
          <w:tcPr>
            <w:cnfStyle w:val="001000000000" w:firstRow="0" w:lastRow="0" w:firstColumn="1" w:lastColumn="0" w:oddVBand="0" w:evenVBand="0" w:oddHBand="0" w:evenHBand="0" w:firstRowFirstColumn="0" w:firstRowLastColumn="0" w:lastRowFirstColumn="0" w:lastRowLastColumn="0"/>
            <w:tcW w:w="1709" w:type="pct"/>
          </w:tcPr>
          <w:p w14:paraId="204CB0B0" w14:textId="77777777" w:rsidR="000C41A3" w:rsidRPr="00F65579" w:rsidRDefault="000C41A3" w:rsidP="000C41A3">
            <w:pPr>
              <w:pStyle w:val="Tabletextbold"/>
            </w:pPr>
            <w:r w:rsidRPr="00F65579">
              <w:t>Financial liabilities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39232222" w14:textId="77777777" w:rsidR="000C41A3" w:rsidRPr="00F65579" w:rsidRDefault="000C41A3" w:rsidP="000C41A3">
            <w:pPr>
              <w:pStyle w:val="Tabletextcentred"/>
              <w:rPr>
                <w:b/>
              </w:rPr>
            </w:pPr>
          </w:p>
        </w:tc>
        <w:tc>
          <w:tcPr>
            <w:cnfStyle w:val="000001000000" w:firstRow="0" w:lastRow="0" w:firstColumn="0" w:lastColumn="0" w:oddVBand="0" w:evenVBand="1" w:oddHBand="0" w:evenHBand="0" w:firstRowFirstColumn="0" w:firstRowLastColumn="0" w:lastRowFirstColumn="0" w:lastRowLastColumn="0"/>
            <w:tcW w:w="1698" w:type="pct"/>
          </w:tcPr>
          <w:p w14:paraId="13E15629"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46B31446" w14:textId="77777777" w:rsidR="000C41A3" w:rsidRPr="00F65579" w:rsidRDefault="000C41A3" w:rsidP="000C41A3">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597" w:type="pct"/>
          </w:tcPr>
          <w:p w14:paraId="5F1D8FCE" w14:textId="77777777" w:rsidR="000C41A3" w:rsidRPr="00F65579" w:rsidRDefault="000C41A3" w:rsidP="000C41A3">
            <w:pPr>
              <w:pStyle w:val="Tabletextright"/>
              <w:rPr>
                <w:bCs/>
              </w:rPr>
            </w:pPr>
          </w:p>
        </w:tc>
      </w:tr>
      <w:tr w:rsidR="000C41A3" w:rsidRPr="00F65579" w14:paraId="1D69DBD5" w14:textId="77777777" w:rsidTr="000C41A3">
        <w:tc>
          <w:tcPr>
            <w:cnfStyle w:val="001000000000" w:firstRow="0" w:lastRow="0" w:firstColumn="1" w:lastColumn="0" w:oddVBand="0" w:evenVBand="0" w:oddHBand="0" w:evenHBand="0" w:firstRowFirstColumn="0" w:firstRowLastColumn="0" w:lastRowFirstColumn="0" w:lastRowLastColumn="0"/>
            <w:tcW w:w="1709" w:type="pct"/>
          </w:tcPr>
          <w:p w14:paraId="291B1DC8" w14:textId="77777777" w:rsidR="000C41A3" w:rsidRPr="00F65579" w:rsidRDefault="000C41A3" w:rsidP="000C41A3">
            <w:pPr>
              <w:pStyle w:val="Tabletext"/>
            </w:pPr>
            <w:r w:rsidRPr="00F65579">
              <w:t xml:space="preserve">Payables </w:t>
            </w:r>
            <w:r w:rsidRPr="00F65579">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10523CEE" w14:textId="77777777" w:rsidR="000C41A3" w:rsidRPr="00F65579" w:rsidRDefault="000C41A3" w:rsidP="000C41A3">
            <w:pPr>
              <w:pStyle w:val="Tabletextcentred"/>
            </w:pPr>
            <w:r w:rsidRPr="00F65579">
              <w:t>6.2</w:t>
            </w:r>
          </w:p>
        </w:tc>
        <w:tc>
          <w:tcPr>
            <w:cnfStyle w:val="000001000000" w:firstRow="0" w:lastRow="0" w:firstColumn="0" w:lastColumn="0" w:oddVBand="0" w:evenVBand="1" w:oddHBand="0" w:evenHBand="0" w:firstRowFirstColumn="0" w:firstRowLastColumn="0" w:lastRowFirstColumn="0" w:lastRowLastColumn="0"/>
            <w:tcW w:w="1698" w:type="pct"/>
          </w:tcPr>
          <w:p w14:paraId="3DF81D93" w14:textId="77777777" w:rsidR="000C41A3" w:rsidRPr="00F65579" w:rsidRDefault="000C41A3" w:rsidP="000C41A3">
            <w:pPr>
              <w:pStyle w:val="Tabletext"/>
            </w:pPr>
            <w:r w:rsidRPr="00F65579">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72936332" w14:textId="7A8247A2" w:rsidR="000C41A3" w:rsidRPr="00F65579" w:rsidRDefault="00091695" w:rsidP="000C41A3">
            <w:pPr>
              <w:pStyle w:val="Tabletextright"/>
              <w:rPr>
                <w:bCs/>
              </w:rPr>
            </w:pPr>
            <w:r w:rsidRPr="00F65579">
              <w:rPr>
                <w:bCs/>
              </w:rPr>
              <w:t>61 252</w:t>
            </w:r>
          </w:p>
        </w:tc>
        <w:tc>
          <w:tcPr>
            <w:cnfStyle w:val="000001000000" w:firstRow="0" w:lastRow="0" w:firstColumn="0" w:lastColumn="0" w:oddVBand="0" w:evenVBand="1" w:oddHBand="0" w:evenHBand="0" w:firstRowFirstColumn="0" w:firstRowLastColumn="0" w:lastRowFirstColumn="0" w:lastRowLastColumn="0"/>
            <w:tcW w:w="597" w:type="pct"/>
          </w:tcPr>
          <w:p w14:paraId="1B516A5B" w14:textId="77777777" w:rsidR="000C41A3" w:rsidRPr="00F65579" w:rsidRDefault="000C41A3" w:rsidP="000C41A3">
            <w:pPr>
              <w:pStyle w:val="Tabletextright"/>
            </w:pPr>
            <w:r w:rsidRPr="00F65579">
              <w:t>33</w:t>
            </w:r>
            <w:r w:rsidRPr="00F65579">
              <w:rPr>
                <w:rFonts w:ascii="Calibri" w:hAnsi="Calibri" w:cs="Courier New"/>
              </w:rPr>
              <w:t xml:space="preserve"> </w:t>
            </w:r>
            <w:r w:rsidRPr="00F65579">
              <w:t>665</w:t>
            </w:r>
          </w:p>
        </w:tc>
      </w:tr>
      <w:tr w:rsidR="000C41A3" w:rsidRPr="00F65579" w14:paraId="45EBCDB1" w14:textId="77777777" w:rsidTr="000C41A3">
        <w:tc>
          <w:tcPr>
            <w:cnfStyle w:val="001000000000" w:firstRow="0" w:lastRow="0" w:firstColumn="1" w:lastColumn="0" w:oddVBand="0" w:evenVBand="0" w:oddHBand="0" w:evenHBand="0" w:firstRowFirstColumn="0" w:firstRowLastColumn="0" w:lastRowFirstColumn="0" w:lastRowLastColumn="0"/>
            <w:tcW w:w="1709" w:type="pct"/>
          </w:tcPr>
          <w:p w14:paraId="01234BC1" w14:textId="77777777" w:rsidR="000C41A3" w:rsidRPr="00F65579" w:rsidRDefault="000C41A3" w:rsidP="000C41A3">
            <w:pPr>
              <w:pStyle w:val="Tabletext"/>
            </w:pPr>
            <w:r w:rsidRPr="00F65579">
              <w:t>Borrowings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421DE8A1" w14:textId="77777777" w:rsidR="000C41A3" w:rsidRPr="00F65579" w:rsidRDefault="000C41A3" w:rsidP="000C41A3">
            <w:pPr>
              <w:pStyle w:val="Tabletextcentred"/>
            </w:pPr>
            <w:r w:rsidRPr="00F65579">
              <w:t>7.1</w:t>
            </w:r>
          </w:p>
        </w:tc>
        <w:tc>
          <w:tcPr>
            <w:cnfStyle w:val="000001000000" w:firstRow="0" w:lastRow="0" w:firstColumn="0" w:lastColumn="0" w:oddVBand="0" w:evenVBand="1" w:oddHBand="0" w:evenHBand="0" w:firstRowFirstColumn="0" w:firstRowLastColumn="0" w:lastRowFirstColumn="0" w:lastRowLastColumn="0"/>
            <w:tcW w:w="1698" w:type="pct"/>
          </w:tcPr>
          <w:p w14:paraId="10724734" w14:textId="77777777" w:rsidR="000C41A3" w:rsidRPr="00F65579" w:rsidRDefault="000C41A3" w:rsidP="000C41A3">
            <w:pPr>
              <w:pStyle w:val="Tabletext"/>
            </w:pPr>
            <w:r w:rsidRPr="00F65579">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0B224540" w14:textId="315E6440" w:rsidR="000C41A3" w:rsidRPr="00F65579" w:rsidRDefault="000C41A3" w:rsidP="000C41A3">
            <w:pPr>
              <w:pStyle w:val="Tabletextright"/>
              <w:rPr>
                <w:bCs/>
              </w:rPr>
            </w:pPr>
            <w:r w:rsidRPr="00F65579">
              <w:rPr>
                <w:bCs/>
              </w:rPr>
              <w:t>5 38</w:t>
            </w:r>
            <w:r w:rsidR="00091695" w:rsidRPr="00F65579">
              <w:rPr>
                <w:bCs/>
              </w:rPr>
              <w:t>8</w:t>
            </w:r>
          </w:p>
        </w:tc>
        <w:tc>
          <w:tcPr>
            <w:cnfStyle w:val="000001000000" w:firstRow="0" w:lastRow="0" w:firstColumn="0" w:lastColumn="0" w:oddVBand="0" w:evenVBand="1" w:oddHBand="0" w:evenHBand="0" w:firstRowFirstColumn="0" w:firstRowLastColumn="0" w:lastRowFirstColumn="0" w:lastRowLastColumn="0"/>
            <w:tcW w:w="597" w:type="pct"/>
          </w:tcPr>
          <w:p w14:paraId="3CC753EF" w14:textId="77777777" w:rsidR="000C41A3" w:rsidRPr="00F65579" w:rsidRDefault="000C41A3" w:rsidP="000C41A3">
            <w:pPr>
              <w:pStyle w:val="Tabletextright"/>
            </w:pPr>
            <w:r w:rsidRPr="00F65579">
              <w:t>4 732</w:t>
            </w:r>
          </w:p>
        </w:tc>
      </w:tr>
      <w:tr w:rsidR="000C41A3" w:rsidRPr="00F65579" w14:paraId="42ABD618" w14:textId="77777777" w:rsidTr="000C41A3">
        <w:tc>
          <w:tcPr>
            <w:cnfStyle w:val="001000000000" w:firstRow="0" w:lastRow="0" w:firstColumn="1" w:lastColumn="0" w:oddVBand="0" w:evenVBand="0" w:oddHBand="0" w:evenHBand="0" w:firstRowFirstColumn="0" w:firstRowLastColumn="0" w:lastRowFirstColumn="0" w:lastRowLastColumn="0"/>
            <w:tcW w:w="1709" w:type="pct"/>
          </w:tcPr>
          <w:p w14:paraId="023EDF4A" w14:textId="77777777" w:rsidR="000C41A3" w:rsidRPr="00F65579" w:rsidRDefault="000C41A3" w:rsidP="000C41A3">
            <w:pPr>
              <w:pStyle w:val="Tabletextbold"/>
            </w:pPr>
            <w:r w:rsidRPr="00F65579">
              <w:t>Total contractual financial liabilities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4108C125" w14:textId="77777777" w:rsidR="000C41A3" w:rsidRPr="00F65579" w:rsidRDefault="000C41A3" w:rsidP="000C41A3">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07E6892E"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322960EF" w14:textId="0317CB45" w:rsidR="000C41A3" w:rsidRPr="00F65579" w:rsidRDefault="00091695" w:rsidP="000C41A3">
            <w:pPr>
              <w:pStyle w:val="Tabletextrightbold"/>
            </w:pPr>
            <w:r w:rsidRPr="00F65579">
              <w:t>66 640</w:t>
            </w:r>
          </w:p>
        </w:tc>
        <w:tc>
          <w:tcPr>
            <w:cnfStyle w:val="000001000000" w:firstRow="0" w:lastRow="0" w:firstColumn="0" w:lastColumn="0" w:oddVBand="0" w:evenVBand="1" w:oddHBand="0" w:evenHBand="0" w:firstRowFirstColumn="0" w:firstRowLastColumn="0" w:lastRowFirstColumn="0" w:lastRowLastColumn="0"/>
            <w:tcW w:w="597" w:type="pct"/>
          </w:tcPr>
          <w:p w14:paraId="787885A4" w14:textId="77777777" w:rsidR="000C41A3" w:rsidRPr="00F65579" w:rsidRDefault="000C41A3" w:rsidP="000C41A3">
            <w:pPr>
              <w:pStyle w:val="Tabletextrightbold"/>
            </w:pPr>
            <w:r w:rsidRPr="00F65579">
              <w:t>38</w:t>
            </w:r>
            <w:r w:rsidRPr="00F65579">
              <w:rPr>
                <w:rFonts w:ascii="Calibri" w:hAnsi="Calibri" w:cs="Courier New"/>
              </w:rPr>
              <w:t xml:space="preserve"> </w:t>
            </w:r>
            <w:r w:rsidRPr="00F65579">
              <w:t>397</w:t>
            </w:r>
          </w:p>
        </w:tc>
      </w:tr>
    </w:tbl>
    <w:p w14:paraId="554137C0" w14:textId="77777777" w:rsidR="000C41A3" w:rsidRPr="00F65579" w:rsidRDefault="000C41A3" w:rsidP="000C41A3"/>
    <w:p w14:paraId="4204A335" w14:textId="77777777" w:rsidR="000C41A3" w:rsidRPr="00F65579" w:rsidRDefault="000C41A3" w:rsidP="000C41A3">
      <w:pPr>
        <w:pStyle w:val="Heading5"/>
      </w:pPr>
      <w:r w:rsidRPr="00F65579">
        <w:t>Net holding gain/(loss) on financial instruments by category:</w:t>
      </w:r>
    </w:p>
    <w:tbl>
      <w:tblPr>
        <w:tblStyle w:val="AnnualReporttexttable"/>
        <w:tblW w:w="4590" w:type="pct"/>
        <w:tblLayout w:type="fixed"/>
        <w:tblLook w:val="01E0" w:firstRow="1" w:lastRow="1" w:firstColumn="1" w:lastColumn="1" w:noHBand="0" w:noVBand="0"/>
      </w:tblPr>
      <w:tblGrid>
        <w:gridCol w:w="3083"/>
        <w:gridCol w:w="721"/>
        <w:gridCol w:w="3058"/>
        <w:gridCol w:w="1077"/>
        <w:gridCol w:w="1077"/>
      </w:tblGrid>
      <w:tr w:rsidR="000C41A3" w:rsidRPr="00F65579" w14:paraId="4AA622C1"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tcPr>
          <w:p w14:paraId="46F5F5A8" w14:textId="77777777" w:rsidR="000C41A3" w:rsidRPr="00F65579" w:rsidRDefault="000C41A3" w:rsidP="000C41A3">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64DDF9DB" w14:textId="77777777" w:rsidR="000C41A3" w:rsidRPr="00F65579" w:rsidRDefault="000C41A3" w:rsidP="000C41A3">
            <w:pPr>
              <w:pStyle w:val="Tabletextheadingcentred"/>
              <w:rPr>
                <w:b/>
              </w:rPr>
            </w:pPr>
          </w:p>
        </w:tc>
        <w:tc>
          <w:tcPr>
            <w:cnfStyle w:val="000001000000" w:firstRow="0" w:lastRow="0" w:firstColumn="0" w:lastColumn="0" w:oddVBand="0" w:evenVBand="1" w:oddHBand="0" w:evenHBand="0" w:firstRowFirstColumn="0" w:firstRowLastColumn="0" w:lastRowFirstColumn="0" w:lastRowLastColumn="0"/>
            <w:tcW w:w="1696" w:type="pct"/>
          </w:tcPr>
          <w:p w14:paraId="32C73FDE" w14:textId="77777777" w:rsidR="000C41A3" w:rsidRPr="00F65579" w:rsidRDefault="000C41A3" w:rsidP="000C41A3">
            <w:pPr>
              <w:pStyle w:val="Tabletextheadingleft"/>
              <w:rPr>
                <w:b/>
              </w:rPr>
            </w:pPr>
            <w:r w:rsidRPr="00F65579">
              <w:rPr>
                <w:b/>
              </w:rPr>
              <w:t>Category</w:t>
            </w:r>
          </w:p>
        </w:tc>
        <w:tc>
          <w:tcPr>
            <w:cnfStyle w:val="000010000000" w:firstRow="0" w:lastRow="0" w:firstColumn="0" w:lastColumn="0" w:oddVBand="1" w:evenVBand="0" w:oddHBand="0" w:evenHBand="0" w:firstRowFirstColumn="0" w:firstRowLastColumn="0" w:lastRowFirstColumn="0" w:lastRowLastColumn="0"/>
            <w:tcW w:w="597" w:type="pct"/>
            <w:shd w:val="clear" w:color="auto" w:fill="auto"/>
          </w:tcPr>
          <w:p w14:paraId="20EA0469" w14:textId="77777777" w:rsidR="000C41A3" w:rsidRPr="00F65579" w:rsidRDefault="000C41A3" w:rsidP="000C41A3">
            <w:pPr>
              <w:pStyle w:val="Tabletextheadingright"/>
              <w:rPr>
                <w:b/>
              </w:rPr>
            </w:pPr>
            <w:r w:rsidRPr="00F65579">
              <w:rPr>
                <w:b/>
              </w:rPr>
              <w:t>2019</w:t>
            </w:r>
            <w:r w:rsidRPr="00F65579">
              <w:rPr>
                <w:b/>
              </w:rPr>
              <w:br/>
              <w:t>$’000</w:t>
            </w:r>
          </w:p>
        </w:tc>
        <w:tc>
          <w:tcPr>
            <w:cnfStyle w:val="000001000000" w:firstRow="0" w:lastRow="0" w:firstColumn="0" w:lastColumn="0" w:oddVBand="0" w:evenVBand="1" w:oddHBand="0" w:evenHBand="0" w:firstRowFirstColumn="0" w:firstRowLastColumn="0" w:lastRowFirstColumn="0" w:lastRowLastColumn="0"/>
            <w:tcW w:w="597" w:type="pct"/>
            <w:shd w:val="clear" w:color="auto" w:fill="auto"/>
          </w:tcPr>
          <w:p w14:paraId="4CB8050A" w14:textId="77777777" w:rsidR="000C41A3" w:rsidRPr="00F65579" w:rsidRDefault="000C41A3" w:rsidP="000C41A3">
            <w:pPr>
              <w:pStyle w:val="Tabletextheadingright"/>
              <w:rPr>
                <w:b/>
              </w:rPr>
            </w:pPr>
            <w:r w:rsidRPr="00F65579">
              <w:rPr>
                <w:b/>
              </w:rPr>
              <w:t>2018</w:t>
            </w:r>
            <w:r w:rsidRPr="00F65579">
              <w:rPr>
                <w:b/>
              </w:rPr>
              <w:br/>
              <w:t>$’000</w:t>
            </w:r>
          </w:p>
        </w:tc>
      </w:tr>
      <w:tr w:rsidR="000C41A3" w:rsidRPr="00F65579" w14:paraId="70132E26" w14:textId="77777777" w:rsidTr="000C41A3">
        <w:tc>
          <w:tcPr>
            <w:cnfStyle w:val="001000000000" w:firstRow="0" w:lastRow="0" w:firstColumn="1" w:lastColumn="0" w:oddVBand="0" w:evenVBand="0" w:oddHBand="0" w:evenHBand="0" w:firstRowFirstColumn="0" w:firstRowLastColumn="0" w:lastRowFirstColumn="0" w:lastRowLastColumn="0"/>
            <w:tcW w:w="1709" w:type="pct"/>
          </w:tcPr>
          <w:p w14:paraId="629022F3" w14:textId="77777777" w:rsidR="000C41A3" w:rsidRPr="00F65579" w:rsidRDefault="000C41A3" w:rsidP="000C41A3">
            <w:pPr>
              <w:pStyle w:val="Tabletextbold"/>
            </w:pPr>
            <w:r w:rsidRPr="00F65579">
              <w:t>Financial liabilities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4E99A024" w14:textId="77777777" w:rsidR="000C41A3" w:rsidRPr="00F65579" w:rsidRDefault="000C41A3" w:rsidP="000C41A3">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76A15313"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25FD037A" w14:textId="77777777" w:rsidR="000C41A3" w:rsidRPr="00F65579" w:rsidRDefault="000C41A3" w:rsidP="000C41A3">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597" w:type="pct"/>
          </w:tcPr>
          <w:p w14:paraId="767B37A8" w14:textId="77777777" w:rsidR="000C41A3" w:rsidRPr="00F65579" w:rsidRDefault="000C41A3" w:rsidP="000C41A3">
            <w:pPr>
              <w:pStyle w:val="Tabletextright"/>
              <w:rPr>
                <w:b/>
                <w:bCs/>
              </w:rPr>
            </w:pPr>
          </w:p>
        </w:tc>
      </w:tr>
      <w:tr w:rsidR="000C41A3" w:rsidRPr="00F65579" w14:paraId="78635F7C" w14:textId="77777777" w:rsidTr="000C41A3">
        <w:tc>
          <w:tcPr>
            <w:cnfStyle w:val="001000000000" w:firstRow="0" w:lastRow="0" w:firstColumn="1" w:lastColumn="0" w:oddVBand="0" w:evenVBand="0" w:oddHBand="0" w:evenHBand="0" w:firstRowFirstColumn="0" w:firstRowLastColumn="0" w:lastRowFirstColumn="0" w:lastRowLastColumn="0"/>
            <w:tcW w:w="1709" w:type="pct"/>
          </w:tcPr>
          <w:p w14:paraId="2ADE6D67" w14:textId="77777777" w:rsidR="000C41A3" w:rsidRPr="00F65579" w:rsidRDefault="000C41A3" w:rsidP="000C41A3">
            <w:pPr>
              <w:pStyle w:val="Tabletext"/>
            </w:pPr>
            <w:r w:rsidRPr="00F65579">
              <w:t>Borrowings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3217DD2A" w14:textId="77777777" w:rsidR="000C41A3" w:rsidRPr="00F65579" w:rsidRDefault="000C41A3" w:rsidP="000C41A3">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588C5871" w14:textId="77777777" w:rsidR="000C41A3" w:rsidRPr="00F65579" w:rsidRDefault="000C41A3" w:rsidP="000C41A3">
            <w:pPr>
              <w:pStyle w:val="Tabletext"/>
            </w:pPr>
            <w:r w:rsidRPr="00F65579">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1B29CC22" w14:textId="77777777" w:rsidR="000C41A3" w:rsidRPr="00F65579" w:rsidRDefault="000C41A3" w:rsidP="000C41A3">
            <w:pPr>
              <w:pStyle w:val="Tabletextright"/>
              <w:rPr>
                <w:bCs/>
              </w:rPr>
            </w:pPr>
            <w:r w:rsidRPr="00F65579">
              <w:rPr>
                <w:bCs/>
              </w:rPr>
              <w:t>(126)</w:t>
            </w:r>
          </w:p>
        </w:tc>
        <w:tc>
          <w:tcPr>
            <w:cnfStyle w:val="000001000000" w:firstRow="0" w:lastRow="0" w:firstColumn="0" w:lastColumn="0" w:oddVBand="0" w:evenVBand="1" w:oddHBand="0" w:evenHBand="0" w:firstRowFirstColumn="0" w:firstRowLastColumn="0" w:lastRowFirstColumn="0" w:lastRowLastColumn="0"/>
            <w:tcW w:w="597" w:type="pct"/>
          </w:tcPr>
          <w:p w14:paraId="2D88E91A" w14:textId="77777777" w:rsidR="000C41A3" w:rsidRPr="00F65579" w:rsidRDefault="000C41A3" w:rsidP="000C41A3">
            <w:pPr>
              <w:pStyle w:val="Tabletextright"/>
              <w:rPr>
                <w:bCs/>
              </w:rPr>
            </w:pPr>
            <w:r w:rsidRPr="00F65579">
              <w:rPr>
                <w:bCs/>
              </w:rPr>
              <w:t>(86)</w:t>
            </w:r>
          </w:p>
        </w:tc>
      </w:tr>
      <w:tr w:rsidR="000C41A3" w:rsidRPr="00F65579" w14:paraId="3D01C83A" w14:textId="77777777" w:rsidTr="000C41A3">
        <w:tc>
          <w:tcPr>
            <w:cnfStyle w:val="001000000000" w:firstRow="0" w:lastRow="0" w:firstColumn="1" w:lastColumn="0" w:oddVBand="0" w:evenVBand="0" w:oddHBand="0" w:evenHBand="0" w:firstRowFirstColumn="0" w:firstRowLastColumn="0" w:lastRowFirstColumn="0" w:lastRowLastColumn="0"/>
            <w:tcW w:w="1709" w:type="pct"/>
          </w:tcPr>
          <w:p w14:paraId="17531E79" w14:textId="77777777" w:rsidR="000C41A3" w:rsidRPr="00F65579" w:rsidRDefault="000C41A3" w:rsidP="000C41A3">
            <w:pPr>
              <w:pStyle w:val="Tabletextbold"/>
            </w:pPr>
            <w:r w:rsidRPr="00F65579">
              <w:t>Total contractual financial liabilities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6AC4B656" w14:textId="77777777" w:rsidR="000C41A3" w:rsidRPr="00F65579" w:rsidRDefault="000C41A3" w:rsidP="000C41A3">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1793EBCB"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20C98977" w14:textId="77777777" w:rsidR="000C41A3" w:rsidRPr="00F65579" w:rsidRDefault="000C41A3" w:rsidP="000C41A3">
            <w:pPr>
              <w:pStyle w:val="Tabletextright"/>
              <w:rPr>
                <w:bCs/>
              </w:rPr>
            </w:pPr>
            <w:r w:rsidRPr="00F65579">
              <w:rPr>
                <w:b/>
                <w:bCs/>
              </w:rPr>
              <w:t>(126)</w:t>
            </w:r>
          </w:p>
        </w:tc>
        <w:tc>
          <w:tcPr>
            <w:cnfStyle w:val="000001000000" w:firstRow="0" w:lastRow="0" w:firstColumn="0" w:lastColumn="0" w:oddVBand="0" w:evenVBand="1" w:oddHBand="0" w:evenHBand="0" w:firstRowFirstColumn="0" w:firstRowLastColumn="0" w:lastRowFirstColumn="0" w:lastRowLastColumn="0"/>
            <w:tcW w:w="597" w:type="pct"/>
          </w:tcPr>
          <w:p w14:paraId="6EAB4EFA" w14:textId="77777777" w:rsidR="000C41A3" w:rsidRPr="00F65579" w:rsidRDefault="000C41A3" w:rsidP="000C41A3">
            <w:pPr>
              <w:pStyle w:val="Tabletextright"/>
              <w:rPr>
                <w:b/>
                <w:bCs/>
              </w:rPr>
            </w:pPr>
            <w:r w:rsidRPr="00F65579">
              <w:rPr>
                <w:b/>
                <w:bCs/>
              </w:rPr>
              <w:t>(86)</w:t>
            </w:r>
          </w:p>
        </w:tc>
      </w:tr>
    </w:tbl>
    <w:p w14:paraId="086B3935" w14:textId="77777777" w:rsidR="000C41A3" w:rsidRPr="00F65579" w:rsidRDefault="000C41A3" w:rsidP="000C41A3">
      <w:pPr>
        <w:pStyle w:val="Notes"/>
      </w:pPr>
      <w:r w:rsidRPr="00F65579">
        <w:t>Note:</w:t>
      </w:r>
    </w:p>
    <w:p w14:paraId="147E5B75" w14:textId="77777777" w:rsidR="000C41A3" w:rsidRPr="00F65579" w:rsidRDefault="000C41A3" w:rsidP="000C41A3">
      <w:pPr>
        <w:pStyle w:val="Notes"/>
      </w:pPr>
      <w:r w:rsidRPr="00F65579">
        <w:t>(a) Receivables and payables disclosed here exclude statutory receivables (i.e. amounts owing from Victorian Government and GST recoverable) and statutory payables (i.e. amounts payable to other government agencies).</w:t>
      </w:r>
    </w:p>
    <w:p w14:paraId="4E8749A1" w14:textId="77777777" w:rsidR="000C41A3" w:rsidRPr="00F65579" w:rsidRDefault="000C41A3" w:rsidP="000C41A3"/>
    <w:p w14:paraId="3720932F" w14:textId="77777777" w:rsidR="000C41A3" w:rsidRPr="00F65579" w:rsidRDefault="000C41A3" w:rsidP="000C41A3">
      <w:pPr>
        <w:sectPr w:rsidR="000C41A3" w:rsidRPr="00F65579" w:rsidSect="00091695">
          <w:headerReference w:type="default" r:id="rId125"/>
          <w:type w:val="continuous"/>
          <w:pgSz w:w="11909" w:h="16834" w:code="9"/>
          <w:pgMar w:top="1728" w:right="1152" w:bottom="1152" w:left="1152" w:header="720" w:footer="288" w:gutter="0"/>
          <w:cols w:space="720"/>
          <w:noEndnote/>
        </w:sectPr>
      </w:pPr>
    </w:p>
    <w:p w14:paraId="77BB48EA" w14:textId="77777777" w:rsidR="000C41A3" w:rsidRPr="00F65579" w:rsidRDefault="000C41A3" w:rsidP="000C41A3">
      <w:r w:rsidRPr="00F65579">
        <w:lastRenderedPageBreak/>
        <w:t>The net holding gains or losses disclosed above are determined as follows:</w:t>
      </w:r>
    </w:p>
    <w:p w14:paraId="66E926DA" w14:textId="77777777" w:rsidR="000C41A3" w:rsidRPr="00F65579" w:rsidRDefault="000C41A3" w:rsidP="000C41A3">
      <w:pPr>
        <w:pStyle w:val="Bullet"/>
      </w:pPr>
      <w:r w:rsidRPr="00F65579">
        <w:t>for cash and cash equivalents, financial assets at amortised cost, the net gain or loss is calculated by taking the interest income minus any impairment recognised in the net result; and</w:t>
      </w:r>
    </w:p>
    <w:p w14:paraId="19845E20" w14:textId="77777777" w:rsidR="000C41A3" w:rsidRPr="00F65579" w:rsidRDefault="000C41A3" w:rsidP="000C41A3">
      <w:pPr>
        <w:pStyle w:val="Bullet"/>
      </w:pPr>
      <w:r w:rsidRPr="00F65579">
        <w:t>for financial liabilities measured at amortised cost, the net gain or loss is the interest expense.</w:t>
      </w:r>
    </w:p>
    <w:p w14:paraId="71739BC1" w14:textId="77777777" w:rsidR="000C41A3" w:rsidRPr="00F65579" w:rsidRDefault="000C41A3" w:rsidP="000C41A3">
      <w:pPr>
        <w:pStyle w:val="Heading3numbered"/>
      </w:pPr>
      <w:r w:rsidRPr="00F65579">
        <w:t>Financial risk management objectives and policies</w:t>
      </w:r>
    </w:p>
    <w:p w14:paraId="7B2B40C8" w14:textId="099110C0" w:rsidR="000C41A3" w:rsidRPr="00F65579" w:rsidRDefault="000C41A3" w:rsidP="000C41A3">
      <w:r w:rsidRPr="00F65579">
        <w:t>The Department’s main financial risks include credit risk, liquidity risk and interest rate risk. The Department manages these financial risks in accordance with its financial risk management policy. The Department uses different methods to measure and manage the different risks.</w:t>
      </w:r>
    </w:p>
    <w:p w14:paraId="4F60D314" w14:textId="222251EE" w:rsidR="00091695" w:rsidRPr="00F65579" w:rsidRDefault="00091695" w:rsidP="00091695">
      <w:pPr>
        <w:pStyle w:val="Heading4"/>
      </w:pPr>
      <w:r w:rsidRPr="00F65579">
        <w:br w:type="column"/>
      </w:r>
      <w:r w:rsidRPr="00F65579">
        <w:t>Financial instruments: Credit risk</w:t>
      </w:r>
    </w:p>
    <w:p w14:paraId="508E8EF1" w14:textId="77777777" w:rsidR="00091695" w:rsidRPr="00F65579" w:rsidRDefault="00091695" w:rsidP="00091695">
      <w:r w:rsidRPr="00F65579">
        <w:t>Credit risk arises from the financial assets of the Department, which comprise cash and cash equivalents, and trade and other receivables. The Department’s exposure to credit risk arises from the potential default of counter parties on their contractual obligations, resulting in financial loss to the Department. Credit risk is measured at fair value and is monitored on a regular basis.</w:t>
      </w:r>
    </w:p>
    <w:p w14:paraId="080E83E1" w14:textId="77777777" w:rsidR="00091695" w:rsidRPr="00F65579" w:rsidRDefault="00091695" w:rsidP="00091695">
      <w:r w:rsidRPr="00F65579">
        <w:t xml:space="preserve">Credit risk associated with the Department’s contractual financial assets is minimal because the main debtor is the Victorian Government. </w:t>
      </w:r>
    </w:p>
    <w:p w14:paraId="3777E397" w14:textId="4B33A5DB" w:rsidR="00091695" w:rsidRPr="00F65579" w:rsidRDefault="00091695" w:rsidP="00091695">
      <w:r w:rsidRPr="00F65579">
        <w:t>Provision for impairment of contractual financial assets is calculated based on past experience and current and expected changes in client credit ratings. The carrying amount of contractual financial assets recorded in the financial statements, net of any allowances for losses, represents the Department’s maximum exposure to credit risk without taking account of the value of any collateral obtained.</w:t>
      </w:r>
    </w:p>
    <w:p w14:paraId="146A5EDC"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073FAEBF" w14:textId="5A5CCC0F" w:rsidR="00EC2355" w:rsidRPr="00F65579" w:rsidRDefault="00EC2355" w:rsidP="00EC2355">
      <w:pPr>
        <w:pStyle w:val="Tableheading"/>
      </w:pPr>
      <w:r w:rsidRPr="00F65579">
        <w:t>Credit quality of contractual financial assets that are neither past due nor impaired</w:t>
      </w:r>
    </w:p>
    <w:tbl>
      <w:tblPr>
        <w:tblStyle w:val="AnnualReporttexttable"/>
        <w:tblW w:w="4237" w:type="pct"/>
        <w:tblLook w:val="00A0" w:firstRow="1" w:lastRow="0" w:firstColumn="1" w:lastColumn="0" w:noHBand="0" w:noVBand="0"/>
      </w:tblPr>
      <w:tblGrid>
        <w:gridCol w:w="3078"/>
        <w:gridCol w:w="1734"/>
        <w:gridCol w:w="1891"/>
        <w:gridCol w:w="1619"/>
      </w:tblGrid>
      <w:tr w:rsidR="000C41A3" w:rsidRPr="00F65579" w14:paraId="19BBE86F"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pct"/>
          </w:tcPr>
          <w:p w14:paraId="71C895B1"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42" w:type="pct"/>
            <w:shd w:val="clear" w:color="auto" w:fill="auto"/>
          </w:tcPr>
          <w:p w14:paraId="372397C5" w14:textId="77777777" w:rsidR="000C41A3" w:rsidRPr="00F65579" w:rsidRDefault="000C41A3" w:rsidP="000C41A3">
            <w:pPr>
              <w:pStyle w:val="Tabletextheadingright"/>
              <w:rPr>
                <w:b/>
              </w:rPr>
            </w:pPr>
            <w:r w:rsidRPr="00F65579">
              <w:rPr>
                <w:b/>
              </w:rPr>
              <w:t>Other institutions (non</w:t>
            </w:r>
            <w:r w:rsidRPr="00F65579">
              <w:rPr>
                <w:b/>
              </w:rPr>
              <w:noBreakHyphen/>
              <w:t>rated)</w:t>
            </w:r>
          </w:p>
        </w:tc>
        <w:tc>
          <w:tcPr>
            <w:cnfStyle w:val="000001000000" w:firstRow="0" w:lastRow="0" w:firstColumn="0" w:lastColumn="0" w:oddVBand="0" w:evenVBand="1" w:oddHBand="0" w:evenHBand="0" w:firstRowFirstColumn="0" w:firstRowLastColumn="0" w:lastRowFirstColumn="0" w:lastRowLastColumn="0"/>
            <w:tcW w:w="1136" w:type="pct"/>
            <w:shd w:val="clear" w:color="auto" w:fill="auto"/>
          </w:tcPr>
          <w:p w14:paraId="6B822CC4" w14:textId="77777777" w:rsidR="000C41A3" w:rsidRPr="00F65579" w:rsidRDefault="000C41A3" w:rsidP="000C41A3">
            <w:pPr>
              <w:pStyle w:val="Tabletextheadingright"/>
              <w:rPr>
                <w:b/>
                <w:iCs/>
              </w:rPr>
            </w:pPr>
            <w:r w:rsidRPr="00F65579">
              <w:rPr>
                <w:b/>
                <w:iCs/>
              </w:rPr>
              <w:t>Government agencies (triple</w:t>
            </w:r>
            <w:r w:rsidRPr="00F65579">
              <w:rPr>
                <w:b/>
                <w:iCs/>
              </w:rPr>
              <w:noBreakHyphen/>
              <w:t>A credit rating)</w:t>
            </w:r>
          </w:p>
        </w:tc>
        <w:tc>
          <w:tcPr>
            <w:cnfStyle w:val="000010000000" w:firstRow="0" w:lastRow="0" w:firstColumn="0" w:lastColumn="0" w:oddVBand="1" w:evenVBand="0" w:oddHBand="0" w:evenHBand="0" w:firstRowFirstColumn="0" w:firstRowLastColumn="0" w:lastRowFirstColumn="0" w:lastRowLastColumn="0"/>
            <w:tcW w:w="973" w:type="pct"/>
            <w:shd w:val="clear" w:color="auto" w:fill="auto"/>
          </w:tcPr>
          <w:p w14:paraId="7BFC50FD" w14:textId="77777777" w:rsidR="000C41A3" w:rsidRPr="00F65579" w:rsidRDefault="000C41A3" w:rsidP="000C41A3">
            <w:pPr>
              <w:pStyle w:val="Tabletextheadingright"/>
              <w:rPr>
                <w:b/>
                <w:iCs/>
              </w:rPr>
            </w:pPr>
            <w:r w:rsidRPr="00F65579">
              <w:rPr>
                <w:b/>
                <w:iCs/>
              </w:rPr>
              <w:t>Total</w:t>
            </w:r>
          </w:p>
        </w:tc>
      </w:tr>
      <w:tr w:rsidR="000C41A3" w:rsidRPr="00F65579" w14:paraId="6120F74D" w14:textId="77777777" w:rsidTr="000C41A3">
        <w:tc>
          <w:tcPr>
            <w:cnfStyle w:val="001000000000" w:firstRow="0" w:lastRow="0" w:firstColumn="1" w:lastColumn="0" w:oddVBand="0" w:evenVBand="0" w:oddHBand="0" w:evenHBand="0" w:firstRowFirstColumn="0" w:firstRowLastColumn="0" w:lastRowFirstColumn="0" w:lastRowLastColumn="0"/>
            <w:tcW w:w="1849" w:type="pct"/>
          </w:tcPr>
          <w:p w14:paraId="58D09ACD"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42" w:type="pct"/>
          </w:tcPr>
          <w:p w14:paraId="55CF9851" w14:textId="77777777" w:rsidR="000C41A3" w:rsidRPr="00F65579" w:rsidRDefault="000C41A3" w:rsidP="000C41A3">
            <w:pPr>
              <w:pStyle w:val="Tabletextheadingright"/>
            </w:pPr>
            <w:r w:rsidRPr="00F65579">
              <w:t>$’000</w:t>
            </w:r>
            <w:r w:rsidRPr="00F65579">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1136" w:type="pct"/>
          </w:tcPr>
          <w:p w14:paraId="18134035" w14:textId="77777777" w:rsidR="000C41A3" w:rsidRPr="00F65579" w:rsidRDefault="000C41A3" w:rsidP="000C41A3">
            <w:pPr>
              <w:pStyle w:val="Tabletextheadingright"/>
            </w:pPr>
            <w:r w:rsidRPr="00F65579">
              <w:t>$’000</w:t>
            </w:r>
            <w:r w:rsidRPr="00F65579">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973" w:type="pct"/>
          </w:tcPr>
          <w:p w14:paraId="3592F07F" w14:textId="77777777" w:rsidR="000C41A3" w:rsidRPr="00F65579" w:rsidRDefault="000C41A3" w:rsidP="000C41A3">
            <w:pPr>
              <w:pStyle w:val="Tabletextheadingright"/>
            </w:pPr>
            <w:r w:rsidRPr="00F65579">
              <w:t>$’000</w:t>
            </w:r>
            <w:r w:rsidRPr="00F65579">
              <w:rPr>
                <w:rFonts w:ascii="Calibri" w:hAnsi="Calibri" w:cs="Calibri"/>
              </w:rPr>
              <w:t> </w:t>
            </w:r>
          </w:p>
        </w:tc>
      </w:tr>
      <w:tr w:rsidR="000C41A3" w:rsidRPr="00F65579" w14:paraId="15E426C3" w14:textId="77777777" w:rsidTr="000C41A3">
        <w:tc>
          <w:tcPr>
            <w:cnfStyle w:val="001000000000" w:firstRow="0" w:lastRow="0" w:firstColumn="1" w:lastColumn="0" w:oddVBand="0" w:evenVBand="0" w:oddHBand="0" w:evenHBand="0" w:firstRowFirstColumn="0" w:firstRowLastColumn="0" w:lastRowFirstColumn="0" w:lastRowLastColumn="0"/>
            <w:tcW w:w="1849" w:type="pct"/>
          </w:tcPr>
          <w:p w14:paraId="48BC2388" w14:textId="77777777" w:rsidR="000C41A3" w:rsidRPr="00F65579" w:rsidRDefault="000C41A3" w:rsidP="000C41A3">
            <w:pPr>
              <w:pStyle w:val="Tabletext"/>
              <w:rPr>
                <w:b/>
              </w:rPr>
            </w:pPr>
            <w:r w:rsidRPr="00F65579">
              <w:rPr>
                <w:b/>
              </w:rPr>
              <w:t>2019</w:t>
            </w:r>
          </w:p>
        </w:tc>
        <w:tc>
          <w:tcPr>
            <w:cnfStyle w:val="000010000000" w:firstRow="0" w:lastRow="0" w:firstColumn="0" w:lastColumn="0" w:oddVBand="1" w:evenVBand="0" w:oddHBand="0" w:evenHBand="0" w:firstRowFirstColumn="0" w:firstRowLastColumn="0" w:lastRowFirstColumn="0" w:lastRowLastColumn="0"/>
            <w:tcW w:w="1042" w:type="pct"/>
          </w:tcPr>
          <w:p w14:paraId="74ABFB15" w14:textId="77777777" w:rsidR="000C41A3" w:rsidRPr="00F65579" w:rsidRDefault="000C41A3" w:rsidP="000C41A3">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136" w:type="pct"/>
          </w:tcPr>
          <w:p w14:paraId="04CC5D4D" w14:textId="77777777" w:rsidR="000C41A3" w:rsidRPr="00F65579" w:rsidRDefault="000C41A3" w:rsidP="000C41A3">
            <w:pPr>
              <w:pStyle w:val="Tabletextright"/>
              <w:rPr>
                <w:b/>
              </w:rPr>
            </w:pPr>
          </w:p>
        </w:tc>
        <w:tc>
          <w:tcPr>
            <w:cnfStyle w:val="000010000000" w:firstRow="0" w:lastRow="0" w:firstColumn="0" w:lastColumn="0" w:oddVBand="1" w:evenVBand="0" w:oddHBand="0" w:evenHBand="0" w:firstRowFirstColumn="0" w:firstRowLastColumn="0" w:lastRowFirstColumn="0" w:lastRowLastColumn="0"/>
            <w:tcW w:w="973" w:type="pct"/>
          </w:tcPr>
          <w:p w14:paraId="2F241270" w14:textId="77777777" w:rsidR="000C41A3" w:rsidRPr="00F65579" w:rsidRDefault="000C41A3" w:rsidP="000C41A3">
            <w:pPr>
              <w:pStyle w:val="Tabletextright"/>
              <w:rPr>
                <w:b/>
              </w:rPr>
            </w:pPr>
          </w:p>
        </w:tc>
      </w:tr>
      <w:tr w:rsidR="000C41A3" w:rsidRPr="00F65579" w14:paraId="764C3230" w14:textId="77777777" w:rsidTr="000C41A3">
        <w:tc>
          <w:tcPr>
            <w:cnfStyle w:val="001000000000" w:firstRow="0" w:lastRow="0" w:firstColumn="1" w:lastColumn="0" w:oddVBand="0" w:evenVBand="0" w:oddHBand="0" w:evenHBand="0" w:firstRowFirstColumn="0" w:firstRowLastColumn="0" w:lastRowFirstColumn="0" w:lastRowLastColumn="0"/>
            <w:tcW w:w="1849" w:type="pct"/>
          </w:tcPr>
          <w:p w14:paraId="6CAFB2AC" w14:textId="77777777" w:rsidR="000C41A3" w:rsidRPr="00F65579" w:rsidRDefault="000C41A3" w:rsidP="000C41A3">
            <w:pPr>
              <w:pStyle w:val="Tabletext"/>
            </w:pPr>
            <w:r w:rsidRPr="00F65579">
              <w:t>Receivables</w:t>
            </w:r>
          </w:p>
        </w:tc>
        <w:tc>
          <w:tcPr>
            <w:cnfStyle w:val="000010000000" w:firstRow="0" w:lastRow="0" w:firstColumn="0" w:lastColumn="0" w:oddVBand="1" w:evenVBand="0" w:oddHBand="0" w:evenHBand="0" w:firstRowFirstColumn="0" w:firstRowLastColumn="0" w:lastRowFirstColumn="0" w:lastRowLastColumn="0"/>
            <w:tcW w:w="1042" w:type="pct"/>
          </w:tcPr>
          <w:p w14:paraId="2B66544A" w14:textId="77777777" w:rsidR="000C41A3" w:rsidRPr="00F65579" w:rsidRDefault="000C41A3" w:rsidP="000C41A3">
            <w:pPr>
              <w:pStyle w:val="Tabletextright"/>
            </w:pPr>
            <w:r w:rsidRPr="00F65579">
              <w:t>–</w:t>
            </w: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0FBC72A1" w14:textId="77777777" w:rsidR="000C41A3" w:rsidRPr="00F65579" w:rsidRDefault="000C41A3" w:rsidP="000C41A3">
            <w:pPr>
              <w:pStyle w:val="Tabletextright"/>
              <w:rPr>
                <w:bCs/>
              </w:rPr>
            </w:pPr>
            <w:r w:rsidRPr="00F65579">
              <w:rPr>
                <w:bCs/>
              </w:rPr>
              <w:t>7 677</w:t>
            </w:r>
          </w:p>
        </w:tc>
        <w:tc>
          <w:tcPr>
            <w:cnfStyle w:val="000010000000" w:firstRow="0" w:lastRow="0" w:firstColumn="0" w:lastColumn="0" w:oddVBand="1" w:evenVBand="0" w:oddHBand="0" w:evenHBand="0" w:firstRowFirstColumn="0" w:firstRowLastColumn="0" w:lastRowFirstColumn="0" w:lastRowLastColumn="0"/>
            <w:tcW w:w="973" w:type="pct"/>
            <w:vAlign w:val="bottom"/>
          </w:tcPr>
          <w:p w14:paraId="4B863280" w14:textId="77777777" w:rsidR="000C41A3" w:rsidRPr="00F65579" w:rsidRDefault="000C41A3" w:rsidP="000C41A3">
            <w:pPr>
              <w:pStyle w:val="Tabletextright"/>
              <w:rPr>
                <w:bCs/>
              </w:rPr>
            </w:pPr>
            <w:r w:rsidRPr="00F65579">
              <w:rPr>
                <w:bCs/>
              </w:rPr>
              <w:t>7 677</w:t>
            </w:r>
          </w:p>
        </w:tc>
      </w:tr>
      <w:tr w:rsidR="000C41A3" w:rsidRPr="00F65579" w14:paraId="1433EDBD" w14:textId="77777777" w:rsidTr="000C41A3">
        <w:tc>
          <w:tcPr>
            <w:cnfStyle w:val="001000000000" w:firstRow="0" w:lastRow="0" w:firstColumn="1" w:lastColumn="0" w:oddVBand="0" w:evenVBand="0" w:oddHBand="0" w:evenHBand="0" w:firstRowFirstColumn="0" w:firstRowLastColumn="0" w:lastRowFirstColumn="0" w:lastRowLastColumn="0"/>
            <w:tcW w:w="1849" w:type="pct"/>
          </w:tcPr>
          <w:p w14:paraId="642E4589" w14:textId="77777777" w:rsidR="000C41A3" w:rsidRPr="00F65579" w:rsidRDefault="000C41A3" w:rsidP="000C41A3">
            <w:pPr>
              <w:pStyle w:val="Tabletext"/>
            </w:pPr>
            <w:r w:rsidRPr="00F65579">
              <w:t>Government departments/councils</w:t>
            </w:r>
          </w:p>
        </w:tc>
        <w:tc>
          <w:tcPr>
            <w:cnfStyle w:val="000010000000" w:firstRow="0" w:lastRow="0" w:firstColumn="0" w:lastColumn="0" w:oddVBand="1" w:evenVBand="0" w:oddHBand="0" w:evenHBand="0" w:firstRowFirstColumn="0" w:firstRowLastColumn="0" w:lastRowFirstColumn="0" w:lastRowLastColumn="0"/>
            <w:tcW w:w="1042" w:type="pct"/>
          </w:tcPr>
          <w:p w14:paraId="5E2E7A66" w14:textId="77777777" w:rsidR="000C41A3" w:rsidRPr="00F65579" w:rsidRDefault="000C41A3" w:rsidP="000C41A3">
            <w:pPr>
              <w:pStyle w:val="Tabletextright"/>
            </w:pPr>
            <w:r w:rsidRPr="00F65579">
              <w:rPr>
                <w:bCs/>
              </w:rPr>
              <w:t>–</w:t>
            </w: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381A8EE5" w14:textId="77777777" w:rsidR="000C41A3" w:rsidRPr="00F65579" w:rsidRDefault="000C41A3" w:rsidP="000C41A3">
            <w:pPr>
              <w:pStyle w:val="Tabletextright"/>
              <w:rPr>
                <w:bCs/>
              </w:rPr>
            </w:pPr>
            <w:r w:rsidRPr="00F65579">
              <w:rPr>
                <w:bCs/>
              </w:rPr>
              <w:t>296</w:t>
            </w:r>
          </w:p>
        </w:tc>
        <w:tc>
          <w:tcPr>
            <w:cnfStyle w:val="000010000000" w:firstRow="0" w:lastRow="0" w:firstColumn="0" w:lastColumn="0" w:oddVBand="1" w:evenVBand="0" w:oddHBand="0" w:evenHBand="0" w:firstRowFirstColumn="0" w:firstRowLastColumn="0" w:lastRowFirstColumn="0" w:lastRowLastColumn="0"/>
            <w:tcW w:w="973" w:type="pct"/>
            <w:vAlign w:val="bottom"/>
          </w:tcPr>
          <w:p w14:paraId="6DE8B9FC" w14:textId="77777777" w:rsidR="000C41A3" w:rsidRPr="00F65579" w:rsidRDefault="000C41A3" w:rsidP="000C41A3">
            <w:pPr>
              <w:pStyle w:val="Tabletextright"/>
              <w:rPr>
                <w:b/>
                <w:bCs/>
              </w:rPr>
            </w:pPr>
            <w:r w:rsidRPr="00F65579">
              <w:rPr>
                <w:bCs/>
              </w:rPr>
              <w:t>296</w:t>
            </w:r>
          </w:p>
        </w:tc>
      </w:tr>
      <w:tr w:rsidR="000C41A3" w:rsidRPr="00F65579" w14:paraId="7BEDD381" w14:textId="77777777" w:rsidTr="000C41A3">
        <w:tc>
          <w:tcPr>
            <w:cnfStyle w:val="001000000000" w:firstRow="0" w:lastRow="0" w:firstColumn="1" w:lastColumn="0" w:oddVBand="0" w:evenVBand="0" w:oddHBand="0" w:evenHBand="0" w:firstRowFirstColumn="0" w:firstRowLastColumn="0" w:lastRowFirstColumn="0" w:lastRowLastColumn="0"/>
            <w:tcW w:w="1849" w:type="pct"/>
          </w:tcPr>
          <w:p w14:paraId="2734226F" w14:textId="77777777" w:rsidR="000C41A3" w:rsidRPr="00F65579" w:rsidRDefault="000C41A3" w:rsidP="000C41A3">
            <w:pPr>
              <w:pStyle w:val="Tabletext"/>
            </w:pPr>
            <w:r w:rsidRPr="00F65579">
              <w:t>Other entities</w:t>
            </w:r>
          </w:p>
        </w:tc>
        <w:tc>
          <w:tcPr>
            <w:cnfStyle w:val="000010000000" w:firstRow="0" w:lastRow="0" w:firstColumn="0" w:lastColumn="0" w:oddVBand="1" w:evenVBand="0" w:oddHBand="0" w:evenHBand="0" w:firstRowFirstColumn="0" w:firstRowLastColumn="0" w:lastRowFirstColumn="0" w:lastRowLastColumn="0"/>
            <w:tcW w:w="1042" w:type="pct"/>
          </w:tcPr>
          <w:p w14:paraId="1619CDB3" w14:textId="77777777" w:rsidR="000C41A3" w:rsidRPr="00F65579" w:rsidRDefault="000C41A3" w:rsidP="000C41A3">
            <w:pPr>
              <w:pStyle w:val="Tabletextright"/>
            </w:pPr>
            <w:r w:rsidRPr="00F65579">
              <w:rPr>
                <w:bCs/>
              </w:rPr>
              <w:t>–</w:t>
            </w: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76F5098A" w14:textId="77777777" w:rsidR="000C41A3" w:rsidRPr="00F65579" w:rsidRDefault="000C41A3" w:rsidP="000C41A3">
            <w:pPr>
              <w:pStyle w:val="Tabletextrightbold"/>
            </w:pPr>
            <w:r w:rsidRPr="00F65579">
              <w:t>7 973</w:t>
            </w:r>
          </w:p>
        </w:tc>
        <w:tc>
          <w:tcPr>
            <w:cnfStyle w:val="000010000000" w:firstRow="0" w:lastRow="0" w:firstColumn="0" w:lastColumn="0" w:oddVBand="1" w:evenVBand="0" w:oddHBand="0" w:evenHBand="0" w:firstRowFirstColumn="0" w:firstRowLastColumn="0" w:lastRowFirstColumn="0" w:lastRowLastColumn="0"/>
            <w:tcW w:w="973" w:type="pct"/>
            <w:vAlign w:val="bottom"/>
          </w:tcPr>
          <w:p w14:paraId="317BF835" w14:textId="77777777" w:rsidR="000C41A3" w:rsidRPr="00F65579" w:rsidRDefault="000C41A3" w:rsidP="000C41A3">
            <w:pPr>
              <w:pStyle w:val="Tabletextrightbold"/>
            </w:pPr>
            <w:r w:rsidRPr="00F65579">
              <w:t>7 973</w:t>
            </w:r>
          </w:p>
        </w:tc>
      </w:tr>
      <w:tr w:rsidR="000C41A3" w:rsidRPr="00F65579" w14:paraId="5F757FFA" w14:textId="77777777" w:rsidTr="000C41A3">
        <w:tc>
          <w:tcPr>
            <w:cnfStyle w:val="001000000000" w:firstRow="0" w:lastRow="0" w:firstColumn="1" w:lastColumn="0" w:oddVBand="0" w:evenVBand="0" w:oddHBand="0" w:evenHBand="0" w:firstRowFirstColumn="0" w:firstRowLastColumn="0" w:lastRowFirstColumn="0" w:lastRowLastColumn="0"/>
            <w:tcW w:w="1849" w:type="pct"/>
          </w:tcPr>
          <w:p w14:paraId="6DD7FC4A" w14:textId="77777777" w:rsidR="000C41A3" w:rsidRPr="00F65579" w:rsidRDefault="000C41A3" w:rsidP="000C41A3">
            <w:pPr>
              <w:pStyle w:val="Tabletext"/>
              <w:rPr>
                <w:b/>
              </w:rPr>
            </w:pPr>
            <w:r w:rsidRPr="00F65579">
              <w:rPr>
                <w:b/>
              </w:rPr>
              <w:t>Total contractual financial assets</w:t>
            </w:r>
          </w:p>
        </w:tc>
        <w:tc>
          <w:tcPr>
            <w:cnfStyle w:val="000010000000" w:firstRow="0" w:lastRow="0" w:firstColumn="0" w:lastColumn="0" w:oddVBand="1" w:evenVBand="0" w:oddHBand="0" w:evenHBand="0" w:firstRowFirstColumn="0" w:firstRowLastColumn="0" w:lastRowFirstColumn="0" w:lastRowLastColumn="0"/>
            <w:tcW w:w="1042" w:type="pct"/>
          </w:tcPr>
          <w:p w14:paraId="11F6899D" w14:textId="77777777" w:rsidR="000C41A3" w:rsidRPr="00F65579" w:rsidRDefault="000C41A3" w:rsidP="000C41A3">
            <w:pPr>
              <w:pStyle w:val="Tabletextrightbold"/>
            </w:pPr>
            <w:r w:rsidRPr="00F65579">
              <w:t>-</w:t>
            </w: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3A0A00B6" w14:textId="77777777" w:rsidR="000C41A3" w:rsidRPr="00F65579" w:rsidRDefault="000C41A3" w:rsidP="000C41A3">
            <w:pPr>
              <w:pStyle w:val="Tabletextright"/>
            </w:pPr>
          </w:p>
        </w:tc>
        <w:tc>
          <w:tcPr>
            <w:cnfStyle w:val="000010000000" w:firstRow="0" w:lastRow="0" w:firstColumn="0" w:lastColumn="0" w:oddVBand="1" w:evenVBand="0" w:oddHBand="0" w:evenHBand="0" w:firstRowFirstColumn="0" w:firstRowLastColumn="0" w:lastRowFirstColumn="0" w:lastRowLastColumn="0"/>
            <w:tcW w:w="973" w:type="pct"/>
            <w:vAlign w:val="bottom"/>
          </w:tcPr>
          <w:p w14:paraId="2CCA1432" w14:textId="77777777" w:rsidR="000C41A3" w:rsidRPr="00F65579" w:rsidRDefault="000C41A3" w:rsidP="000C41A3">
            <w:pPr>
              <w:pStyle w:val="Tabletextright"/>
            </w:pPr>
          </w:p>
        </w:tc>
      </w:tr>
      <w:tr w:rsidR="000C41A3" w:rsidRPr="00F65579" w14:paraId="201C1EAA" w14:textId="77777777" w:rsidTr="000C41A3">
        <w:trPr>
          <w:trHeight w:hRule="exact" w:val="120"/>
        </w:trPr>
        <w:tc>
          <w:tcPr>
            <w:cnfStyle w:val="001000000000" w:firstRow="0" w:lastRow="0" w:firstColumn="1" w:lastColumn="0" w:oddVBand="0" w:evenVBand="0" w:oddHBand="0" w:evenHBand="0" w:firstRowFirstColumn="0" w:firstRowLastColumn="0" w:lastRowFirstColumn="0" w:lastRowLastColumn="0"/>
            <w:tcW w:w="1849" w:type="pct"/>
          </w:tcPr>
          <w:p w14:paraId="39BB9467"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42" w:type="pct"/>
          </w:tcPr>
          <w:p w14:paraId="6C39138C"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64AFE3C8" w14:textId="77777777" w:rsidR="000C41A3" w:rsidRPr="00F65579" w:rsidRDefault="000C41A3" w:rsidP="000C41A3">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vAlign w:val="bottom"/>
          </w:tcPr>
          <w:p w14:paraId="4AC26EA9" w14:textId="77777777" w:rsidR="000C41A3" w:rsidRPr="00F65579" w:rsidRDefault="000C41A3" w:rsidP="000C41A3">
            <w:pPr>
              <w:pStyle w:val="Tabletextright"/>
              <w:rPr>
                <w:bCs/>
              </w:rPr>
            </w:pPr>
          </w:p>
        </w:tc>
      </w:tr>
      <w:tr w:rsidR="000C41A3" w:rsidRPr="00F65579" w14:paraId="2FB2BDC2" w14:textId="77777777" w:rsidTr="000C41A3">
        <w:tc>
          <w:tcPr>
            <w:cnfStyle w:val="001000000000" w:firstRow="0" w:lastRow="0" w:firstColumn="1" w:lastColumn="0" w:oddVBand="0" w:evenVBand="0" w:oddHBand="0" w:evenHBand="0" w:firstRowFirstColumn="0" w:firstRowLastColumn="0" w:lastRowFirstColumn="0" w:lastRowLastColumn="0"/>
            <w:tcW w:w="1849" w:type="pct"/>
          </w:tcPr>
          <w:p w14:paraId="71D12E5B" w14:textId="77777777" w:rsidR="000C41A3" w:rsidRPr="00F65579" w:rsidRDefault="000C41A3" w:rsidP="000C41A3">
            <w:pPr>
              <w:pStyle w:val="Tabletext"/>
              <w:rPr>
                <w:b/>
              </w:rPr>
            </w:pPr>
            <w:r w:rsidRPr="00F65579">
              <w:rPr>
                <w:b/>
              </w:rPr>
              <w:t>2018</w:t>
            </w:r>
          </w:p>
        </w:tc>
        <w:tc>
          <w:tcPr>
            <w:cnfStyle w:val="000010000000" w:firstRow="0" w:lastRow="0" w:firstColumn="0" w:lastColumn="0" w:oddVBand="1" w:evenVBand="0" w:oddHBand="0" w:evenHBand="0" w:firstRowFirstColumn="0" w:firstRowLastColumn="0" w:lastRowFirstColumn="0" w:lastRowLastColumn="0"/>
            <w:tcW w:w="1042" w:type="pct"/>
          </w:tcPr>
          <w:p w14:paraId="00EC47A8" w14:textId="77777777" w:rsidR="000C41A3" w:rsidRPr="00F65579" w:rsidRDefault="000C41A3" w:rsidP="000C41A3">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0385AF68" w14:textId="77777777" w:rsidR="000C41A3" w:rsidRPr="00F65579" w:rsidRDefault="000C41A3" w:rsidP="000C41A3">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3AA6E52D" w14:textId="77777777" w:rsidR="000C41A3" w:rsidRPr="00F65579" w:rsidRDefault="000C41A3" w:rsidP="000C41A3">
            <w:pPr>
              <w:pStyle w:val="Tabletextright"/>
              <w:rPr>
                <w:bCs/>
              </w:rPr>
            </w:pPr>
          </w:p>
        </w:tc>
      </w:tr>
      <w:tr w:rsidR="009E1E18" w:rsidRPr="00F65579" w14:paraId="2B26E439" w14:textId="77777777" w:rsidTr="000C41A3">
        <w:tc>
          <w:tcPr>
            <w:cnfStyle w:val="001000000000" w:firstRow="0" w:lastRow="0" w:firstColumn="1" w:lastColumn="0" w:oddVBand="0" w:evenVBand="0" w:oddHBand="0" w:evenHBand="0" w:firstRowFirstColumn="0" w:firstRowLastColumn="0" w:lastRowFirstColumn="0" w:lastRowLastColumn="0"/>
            <w:tcW w:w="1849" w:type="pct"/>
          </w:tcPr>
          <w:p w14:paraId="77267DDC" w14:textId="77777777" w:rsidR="009E1E18" w:rsidRPr="00F65579" w:rsidRDefault="009E1E18" w:rsidP="009E1E18">
            <w:pPr>
              <w:pStyle w:val="Tabletext"/>
            </w:pPr>
            <w:r w:rsidRPr="00F65579">
              <w:t>Receivables</w:t>
            </w:r>
          </w:p>
        </w:tc>
        <w:tc>
          <w:tcPr>
            <w:cnfStyle w:val="000010000000" w:firstRow="0" w:lastRow="0" w:firstColumn="0" w:lastColumn="0" w:oddVBand="1" w:evenVBand="0" w:oddHBand="0" w:evenHBand="0" w:firstRowFirstColumn="0" w:firstRowLastColumn="0" w:lastRowFirstColumn="0" w:lastRowLastColumn="0"/>
            <w:tcW w:w="1042" w:type="pct"/>
          </w:tcPr>
          <w:p w14:paraId="1AB75E94" w14:textId="77777777" w:rsidR="009E1E18" w:rsidRPr="00F65579" w:rsidRDefault="009E1E18" w:rsidP="009E1E18">
            <w:pPr>
              <w:pStyle w:val="Tabletextright"/>
            </w:pPr>
            <w:r w:rsidRPr="00F65579">
              <w:t>–</w:t>
            </w: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07B41EC6" w14:textId="77777777" w:rsidR="009E1E18" w:rsidRPr="00F65579" w:rsidRDefault="009E1E18" w:rsidP="009E1E18">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240D3E97" w14:textId="77777777" w:rsidR="009E1E18" w:rsidRPr="00F65579" w:rsidRDefault="009E1E18" w:rsidP="009E1E18">
            <w:pPr>
              <w:pStyle w:val="Tabletextright"/>
              <w:rPr>
                <w:bCs/>
              </w:rPr>
            </w:pPr>
          </w:p>
        </w:tc>
      </w:tr>
      <w:tr w:rsidR="009E1E18" w:rsidRPr="00F65579" w14:paraId="282B0159" w14:textId="77777777" w:rsidTr="000C41A3">
        <w:tc>
          <w:tcPr>
            <w:cnfStyle w:val="001000000000" w:firstRow="0" w:lastRow="0" w:firstColumn="1" w:lastColumn="0" w:oddVBand="0" w:evenVBand="0" w:oddHBand="0" w:evenHBand="0" w:firstRowFirstColumn="0" w:firstRowLastColumn="0" w:lastRowFirstColumn="0" w:lastRowLastColumn="0"/>
            <w:tcW w:w="1849" w:type="pct"/>
          </w:tcPr>
          <w:p w14:paraId="0E0E2F7C" w14:textId="77777777" w:rsidR="009E1E18" w:rsidRPr="00F65579" w:rsidRDefault="009E1E18" w:rsidP="009E1E18">
            <w:pPr>
              <w:pStyle w:val="Tabletext"/>
            </w:pPr>
            <w:r w:rsidRPr="00F65579">
              <w:t>Government departments/councils</w:t>
            </w:r>
          </w:p>
        </w:tc>
        <w:tc>
          <w:tcPr>
            <w:cnfStyle w:val="000010000000" w:firstRow="0" w:lastRow="0" w:firstColumn="0" w:lastColumn="0" w:oddVBand="1" w:evenVBand="0" w:oddHBand="0" w:evenHBand="0" w:firstRowFirstColumn="0" w:firstRowLastColumn="0" w:lastRowFirstColumn="0" w:lastRowLastColumn="0"/>
            <w:tcW w:w="1042" w:type="pct"/>
          </w:tcPr>
          <w:p w14:paraId="5140542E" w14:textId="77777777" w:rsidR="009E1E18" w:rsidRPr="00F65579" w:rsidRDefault="009E1E18" w:rsidP="009E1E18">
            <w:pPr>
              <w:pStyle w:val="Tabletextright"/>
            </w:pPr>
            <w:r w:rsidRPr="00F65579">
              <w:rPr>
                <w:bCs/>
              </w:rPr>
              <w:t>–</w:t>
            </w: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2BEA4207" w14:textId="77777777" w:rsidR="009E1E18" w:rsidRPr="00F65579" w:rsidRDefault="009E1E18" w:rsidP="009E1E18">
            <w:pPr>
              <w:pStyle w:val="Tabletextright"/>
              <w:rPr>
                <w:bCs/>
              </w:rPr>
            </w:pPr>
            <w:r w:rsidRPr="00F65579">
              <w:rPr>
                <w:bCs/>
              </w:rPr>
              <w:t>11 317</w:t>
            </w:r>
          </w:p>
        </w:tc>
        <w:tc>
          <w:tcPr>
            <w:cnfStyle w:val="000010000000" w:firstRow="0" w:lastRow="0" w:firstColumn="0" w:lastColumn="0" w:oddVBand="1" w:evenVBand="0" w:oddHBand="0" w:evenHBand="0" w:firstRowFirstColumn="0" w:firstRowLastColumn="0" w:lastRowFirstColumn="0" w:lastRowLastColumn="0"/>
            <w:tcW w:w="973" w:type="pct"/>
          </w:tcPr>
          <w:p w14:paraId="54F3CDCC" w14:textId="77777777" w:rsidR="009E1E18" w:rsidRPr="00F65579" w:rsidRDefault="009E1E18" w:rsidP="009E1E18">
            <w:pPr>
              <w:pStyle w:val="Tabletextright"/>
              <w:rPr>
                <w:bCs/>
              </w:rPr>
            </w:pPr>
            <w:r w:rsidRPr="00F65579">
              <w:rPr>
                <w:bCs/>
              </w:rPr>
              <w:t>11 317</w:t>
            </w:r>
          </w:p>
        </w:tc>
      </w:tr>
      <w:tr w:rsidR="009E1E18" w:rsidRPr="00F65579" w14:paraId="0CC36B84" w14:textId="77777777" w:rsidTr="00FC6E78">
        <w:tc>
          <w:tcPr>
            <w:cnfStyle w:val="001000000000" w:firstRow="0" w:lastRow="0" w:firstColumn="1" w:lastColumn="0" w:oddVBand="0" w:evenVBand="0" w:oddHBand="0" w:evenHBand="0" w:firstRowFirstColumn="0" w:firstRowLastColumn="0" w:lastRowFirstColumn="0" w:lastRowLastColumn="0"/>
            <w:tcW w:w="1849" w:type="pct"/>
          </w:tcPr>
          <w:p w14:paraId="14DF7EF0" w14:textId="77777777" w:rsidR="009E1E18" w:rsidRPr="00F65579" w:rsidRDefault="009E1E18" w:rsidP="009E1E18">
            <w:pPr>
              <w:pStyle w:val="Tabletext"/>
            </w:pPr>
            <w:r w:rsidRPr="00F65579">
              <w:t>Other entities</w:t>
            </w:r>
          </w:p>
        </w:tc>
        <w:tc>
          <w:tcPr>
            <w:cnfStyle w:val="000010000000" w:firstRow="0" w:lastRow="0" w:firstColumn="0" w:lastColumn="0" w:oddVBand="1" w:evenVBand="0" w:oddHBand="0" w:evenHBand="0" w:firstRowFirstColumn="0" w:firstRowLastColumn="0" w:lastRowFirstColumn="0" w:lastRowLastColumn="0"/>
            <w:tcW w:w="1042" w:type="pct"/>
          </w:tcPr>
          <w:p w14:paraId="5D157B3A" w14:textId="77777777" w:rsidR="009E1E18" w:rsidRPr="00F65579" w:rsidRDefault="009E1E18" w:rsidP="009E1E18">
            <w:pPr>
              <w:pStyle w:val="Tabletextright"/>
            </w:pPr>
            <w:r w:rsidRPr="00F65579">
              <w:rPr>
                <w:bCs/>
              </w:rPr>
              <w:t>–</w:t>
            </w: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1C254932" w14:textId="77777777" w:rsidR="009E1E18" w:rsidRPr="00F65579" w:rsidRDefault="009E1E18" w:rsidP="009E1E18">
            <w:pPr>
              <w:pStyle w:val="Tabletextright"/>
              <w:rPr>
                <w:bCs/>
              </w:rPr>
            </w:pPr>
            <w:r w:rsidRPr="00F65579">
              <w:rPr>
                <w:bCs/>
              </w:rPr>
              <w:t>689</w:t>
            </w:r>
          </w:p>
        </w:tc>
        <w:tc>
          <w:tcPr>
            <w:cnfStyle w:val="000010000000" w:firstRow="0" w:lastRow="0" w:firstColumn="0" w:lastColumn="0" w:oddVBand="1" w:evenVBand="0" w:oddHBand="0" w:evenHBand="0" w:firstRowFirstColumn="0" w:firstRowLastColumn="0" w:lastRowFirstColumn="0" w:lastRowLastColumn="0"/>
            <w:tcW w:w="973" w:type="pct"/>
          </w:tcPr>
          <w:p w14:paraId="5D75D6EF" w14:textId="77777777" w:rsidR="009E1E18" w:rsidRPr="00F65579" w:rsidRDefault="009E1E18" w:rsidP="009E1E18">
            <w:pPr>
              <w:pStyle w:val="Tabletextright"/>
              <w:rPr>
                <w:bCs/>
              </w:rPr>
            </w:pPr>
            <w:r w:rsidRPr="00F65579">
              <w:rPr>
                <w:bCs/>
              </w:rPr>
              <w:t>689</w:t>
            </w:r>
          </w:p>
        </w:tc>
      </w:tr>
      <w:tr w:rsidR="009E1E18" w:rsidRPr="00F65579" w14:paraId="3BDAA0E8" w14:textId="77777777" w:rsidTr="000C41A3">
        <w:tc>
          <w:tcPr>
            <w:cnfStyle w:val="001000000000" w:firstRow="0" w:lastRow="0" w:firstColumn="1" w:lastColumn="0" w:oddVBand="0" w:evenVBand="0" w:oddHBand="0" w:evenHBand="0" w:firstRowFirstColumn="0" w:firstRowLastColumn="0" w:lastRowFirstColumn="0" w:lastRowLastColumn="0"/>
            <w:tcW w:w="1849" w:type="pct"/>
          </w:tcPr>
          <w:p w14:paraId="40004E84" w14:textId="77777777" w:rsidR="009E1E18" w:rsidRPr="00F65579" w:rsidRDefault="009E1E18" w:rsidP="009E1E18">
            <w:pPr>
              <w:pStyle w:val="Tabletext"/>
              <w:rPr>
                <w:b/>
              </w:rPr>
            </w:pPr>
            <w:r w:rsidRPr="00F65579">
              <w:rPr>
                <w:b/>
              </w:rPr>
              <w:t>Total contractual financial assets</w:t>
            </w:r>
          </w:p>
        </w:tc>
        <w:tc>
          <w:tcPr>
            <w:cnfStyle w:val="000010000000" w:firstRow="0" w:lastRow="0" w:firstColumn="0" w:lastColumn="0" w:oddVBand="1" w:evenVBand="0" w:oddHBand="0" w:evenHBand="0" w:firstRowFirstColumn="0" w:firstRowLastColumn="0" w:lastRowFirstColumn="0" w:lastRowLastColumn="0"/>
            <w:tcW w:w="1042" w:type="pct"/>
          </w:tcPr>
          <w:p w14:paraId="66D0F432" w14:textId="77777777" w:rsidR="009E1E18" w:rsidRPr="00F65579" w:rsidRDefault="009E1E18" w:rsidP="009E1E18">
            <w:pPr>
              <w:pStyle w:val="Tabletextrightbold"/>
            </w:pPr>
            <w:r w:rsidRPr="00F65579">
              <w:t>-</w:t>
            </w:r>
          </w:p>
        </w:tc>
        <w:tc>
          <w:tcPr>
            <w:cnfStyle w:val="000001000000" w:firstRow="0" w:lastRow="0" w:firstColumn="0" w:lastColumn="0" w:oddVBand="0" w:evenVBand="1" w:oddHBand="0" w:evenHBand="0" w:firstRowFirstColumn="0" w:firstRowLastColumn="0" w:lastRowFirstColumn="0" w:lastRowLastColumn="0"/>
            <w:tcW w:w="1136" w:type="pct"/>
          </w:tcPr>
          <w:p w14:paraId="7934FE9F" w14:textId="77777777" w:rsidR="009E1E18" w:rsidRPr="00F65579" w:rsidRDefault="009E1E18" w:rsidP="009E1E18">
            <w:pPr>
              <w:pStyle w:val="Tabletextrightbold"/>
            </w:pPr>
            <w:r w:rsidRPr="00F65579">
              <w:t>12 006</w:t>
            </w:r>
          </w:p>
        </w:tc>
        <w:tc>
          <w:tcPr>
            <w:cnfStyle w:val="000010000000" w:firstRow="0" w:lastRow="0" w:firstColumn="0" w:lastColumn="0" w:oddVBand="1" w:evenVBand="0" w:oddHBand="0" w:evenHBand="0" w:firstRowFirstColumn="0" w:firstRowLastColumn="0" w:lastRowFirstColumn="0" w:lastRowLastColumn="0"/>
            <w:tcW w:w="973" w:type="pct"/>
          </w:tcPr>
          <w:p w14:paraId="01191F83" w14:textId="77777777" w:rsidR="009E1E18" w:rsidRPr="00F65579" w:rsidRDefault="009E1E18" w:rsidP="009E1E18">
            <w:pPr>
              <w:pStyle w:val="Tabletextrightbold"/>
            </w:pPr>
            <w:r w:rsidRPr="00F65579">
              <w:t>12 006</w:t>
            </w:r>
          </w:p>
        </w:tc>
      </w:tr>
    </w:tbl>
    <w:p w14:paraId="4D5BC696" w14:textId="77777777" w:rsidR="000C41A3" w:rsidRPr="00F65579" w:rsidRDefault="000C41A3" w:rsidP="000C41A3"/>
    <w:p w14:paraId="54DE59C8"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space="720"/>
          <w:noEndnote/>
        </w:sectPr>
      </w:pPr>
    </w:p>
    <w:p w14:paraId="71274012" w14:textId="77777777" w:rsidR="000C41A3" w:rsidRPr="00F65579" w:rsidRDefault="000C41A3" w:rsidP="000C41A3">
      <w:pPr>
        <w:pStyle w:val="Heading4"/>
      </w:pPr>
      <w:r w:rsidRPr="00F65579">
        <w:t>Financial instruments: Liquidity risk</w:t>
      </w:r>
    </w:p>
    <w:p w14:paraId="09D1DA65" w14:textId="77777777" w:rsidR="000C41A3" w:rsidRPr="00F65579" w:rsidRDefault="000C41A3" w:rsidP="000C41A3">
      <w:r w:rsidRPr="00F65579">
        <w:t>The Department’s exposure to liquidity risk is deemed insignificant based on prior periods’ data and current assessment of risk. Maximum exposure to liquidity risk is the carrying amounts of financial liabilities.</w:t>
      </w:r>
    </w:p>
    <w:p w14:paraId="52B3FEE0" w14:textId="77777777" w:rsidR="000C41A3" w:rsidRPr="00F65579" w:rsidRDefault="000C41A3" w:rsidP="000C41A3">
      <w:pPr>
        <w:pStyle w:val="Heading4"/>
      </w:pPr>
      <w:r w:rsidRPr="00F65579">
        <w:t>Financial instruments: Market risk</w:t>
      </w:r>
    </w:p>
    <w:p w14:paraId="5E45BB54" w14:textId="77777777" w:rsidR="000C41A3" w:rsidRPr="00F65579" w:rsidRDefault="000C41A3" w:rsidP="000C41A3">
      <w:r w:rsidRPr="00F65579">
        <w:t>The Department’s exposures to market risk are primarily through interest rate risk, which it manages by matching borrowing and investment decisions to projected forecasts. The Department has no exposure to foreign currency or other price risks.</w:t>
      </w:r>
    </w:p>
    <w:p w14:paraId="34306B32" w14:textId="3714C881" w:rsidR="000C41A3" w:rsidRPr="00F65579" w:rsidRDefault="00A30480" w:rsidP="00A30480">
      <w:pPr>
        <w:pStyle w:val="Heading5"/>
      </w:pPr>
      <w:r w:rsidRPr="00F65579">
        <w:br w:type="column"/>
      </w:r>
      <w:r w:rsidR="000C41A3" w:rsidRPr="00F65579">
        <w:t>Sensitivity disclosure analysis and assumptions</w:t>
      </w:r>
    </w:p>
    <w:p w14:paraId="408D234C" w14:textId="6C539B1A" w:rsidR="000C41A3" w:rsidRPr="00F65579" w:rsidRDefault="00091695" w:rsidP="00EC2355">
      <w:r w:rsidRPr="00F65579">
        <w:t>The Department’s sensitivity to market risk is determined based on the observed range of actual historical data for the preceding five year period, with all variables other than the primary risk variable held constant. The Department’s fund managers cannot be expected to predict movements in market rates and prices. Sensitivity analysis shown is for illustrative purposes only. The following movements in market interest rates are used for the sensitivity analysis – a movement of 100 (2018 – 100) basis points up and down. The impact on net operating result and equity for each category of financial instruments held by the Department at year end, if the above movements were to occur, is immaterial for the 2019 and 2018 financial years.</w:t>
      </w:r>
    </w:p>
    <w:p w14:paraId="018FF50D" w14:textId="77777777" w:rsidR="000C41A3" w:rsidRPr="00F65579" w:rsidRDefault="000C41A3" w:rsidP="000C41A3">
      <w:pPr>
        <w:pStyle w:val="Heading4"/>
      </w:pPr>
      <w:r w:rsidRPr="00F65579">
        <w:lastRenderedPageBreak/>
        <w:t>Interest rate risk</w:t>
      </w:r>
    </w:p>
    <w:p w14:paraId="2A541C0E" w14:textId="77777777" w:rsidR="00091695" w:rsidRPr="00F65579" w:rsidRDefault="000C41A3" w:rsidP="000C41A3">
      <w:r w:rsidRPr="00F65579">
        <w:t>Exposure to interest rate risk is insignificant and may arise primarily through the Department’s finance lease liabilities.</w:t>
      </w:r>
    </w:p>
    <w:p w14:paraId="49989D2A" w14:textId="77777777" w:rsidR="00091695" w:rsidRPr="00F65579" w:rsidRDefault="00091695" w:rsidP="000C41A3"/>
    <w:p w14:paraId="6A54B14A" w14:textId="77777777" w:rsidR="000C41A3" w:rsidRPr="00F65579" w:rsidRDefault="000C41A3" w:rsidP="000C41A3">
      <w:pPr>
        <w:pStyle w:val="Heading2numbered"/>
        <w:sectPr w:rsidR="000C41A3" w:rsidRPr="00F65579" w:rsidSect="000C41A3">
          <w:type w:val="continuous"/>
          <w:pgSz w:w="11909" w:h="16834" w:code="9"/>
          <w:pgMar w:top="1728" w:right="1152" w:bottom="1152" w:left="1152" w:header="720" w:footer="288" w:gutter="0"/>
          <w:cols w:num="2" w:space="720"/>
          <w:noEndnote/>
        </w:sectPr>
      </w:pPr>
    </w:p>
    <w:p w14:paraId="10B63F8C" w14:textId="77777777" w:rsidR="00091695" w:rsidRPr="00F65579" w:rsidRDefault="00091695" w:rsidP="00091695">
      <w:pPr>
        <w:pStyle w:val="Spacer"/>
      </w:pPr>
      <w:bookmarkStart w:id="132" w:name="_Toc17186234"/>
      <w:bookmarkStart w:id="133" w:name="_Toc17189736"/>
    </w:p>
    <w:p w14:paraId="4E2266F8" w14:textId="1E2BC877" w:rsidR="000C41A3" w:rsidRPr="00F65579" w:rsidRDefault="000C41A3" w:rsidP="00091695">
      <w:pPr>
        <w:pStyle w:val="Heading2numbered"/>
      </w:pPr>
      <w:r w:rsidRPr="00F65579">
        <w:t>Contingent assets and contingent liabilities</w:t>
      </w:r>
      <w:bookmarkEnd w:id="132"/>
      <w:bookmarkEnd w:id="133"/>
    </w:p>
    <w:p w14:paraId="18D51CA6" w14:textId="77777777" w:rsidR="000C41A3" w:rsidRPr="00F65579" w:rsidRDefault="000C41A3" w:rsidP="000C41A3">
      <w:pPr>
        <w:sectPr w:rsidR="000C41A3" w:rsidRPr="00F65579" w:rsidSect="00091695">
          <w:type w:val="continuous"/>
          <w:pgSz w:w="11909" w:h="16834" w:code="9"/>
          <w:pgMar w:top="1728" w:right="1152" w:bottom="1152" w:left="1152" w:header="720" w:footer="288" w:gutter="0"/>
          <w:cols w:space="720"/>
          <w:noEndnote/>
        </w:sectPr>
      </w:pPr>
    </w:p>
    <w:p w14:paraId="42B8DD01" w14:textId="77777777" w:rsidR="000C41A3" w:rsidRPr="00F65579" w:rsidRDefault="000C41A3" w:rsidP="000C41A3">
      <w:r w:rsidRPr="00F65579">
        <w:t xml:space="preserve">Contingent assets and contingent liabilities (including those administered on behalf of the State, where applicable) are not recognised in the balance sheet and, if quantifiable, are measured at nominal value. Contingent assets and liabilities are presented </w:t>
      </w:r>
      <w:r w:rsidRPr="00F65579">
        <w:t>inclusive of GST receivable or payable, respectively. At balance date, the Department had no contingent assets (2018 – $nil) and a quantifiable contingent liability in relation to land remediation costs amounting to $4 million (2018 – $4 million).</w:t>
      </w:r>
    </w:p>
    <w:p w14:paraId="49033AE4"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1BF71A44" w14:textId="77777777" w:rsidR="000C41A3" w:rsidRPr="00F65579" w:rsidRDefault="000C41A3" w:rsidP="000C41A3">
      <w:pPr>
        <w:pStyle w:val="Spacer"/>
        <w:spacing w:line="240" w:lineRule="auto"/>
      </w:pPr>
    </w:p>
    <w:p w14:paraId="71B76995" w14:textId="77777777" w:rsidR="000C41A3" w:rsidRPr="00F65579" w:rsidRDefault="000C41A3" w:rsidP="003E36D0">
      <w:pPr>
        <w:pStyle w:val="Heading4"/>
        <w:spacing w:before="0"/>
      </w:pPr>
      <w:r w:rsidRPr="00F65579">
        <w:t>Quantifiable contingent liabilities – Administered</w:t>
      </w:r>
    </w:p>
    <w:tbl>
      <w:tblPr>
        <w:tblStyle w:val="AnnualReporttexttable"/>
        <w:tblW w:w="0" w:type="auto"/>
        <w:tblLook w:val="0280" w:firstRow="0" w:lastRow="0" w:firstColumn="1" w:lastColumn="0" w:noHBand="1" w:noVBand="0"/>
      </w:tblPr>
      <w:tblGrid>
        <w:gridCol w:w="5215"/>
        <w:gridCol w:w="1008"/>
        <w:gridCol w:w="1008"/>
      </w:tblGrid>
      <w:tr w:rsidR="000C41A3" w:rsidRPr="00F65579" w14:paraId="0A6E7AB7" w14:textId="77777777" w:rsidTr="000C41A3">
        <w:tc>
          <w:tcPr>
            <w:cnfStyle w:val="001000000000" w:firstRow="0" w:lastRow="0" w:firstColumn="1" w:lastColumn="0" w:oddVBand="0" w:evenVBand="0" w:oddHBand="0" w:evenHBand="0" w:firstRowFirstColumn="0" w:firstRowLastColumn="0" w:lastRowFirstColumn="0" w:lastRowLastColumn="0"/>
            <w:tcW w:w="5215" w:type="dxa"/>
          </w:tcPr>
          <w:p w14:paraId="245A72E4" w14:textId="77777777" w:rsidR="000C41A3" w:rsidRPr="00F65579" w:rsidRDefault="000C41A3" w:rsidP="000C41A3">
            <w:pPr>
              <w:pStyle w:val="Tabletextheadingleft"/>
            </w:pP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3CF64EC0" w14:textId="77777777" w:rsidR="000C41A3" w:rsidRPr="00F65579" w:rsidRDefault="000C41A3" w:rsidP="000C41A3">
            <w:pPr>
              <w:pStyle w:val="Tabletextheadingright"/>
            </w:pPr>
            <w:r w:rsidRPr="00F65579">
              <w:t>2019</w:t>
            </w:r>
            <w:r w:rsidRPr="00F65579">
              <w:br/>
              <w:t>$m</w:t>
            </w:r>
          </w:p>
        </w:tc>
        <w:tc>
          <w:tcPr>
            <w:cnfStyle w:val="000001000000" w:firstRow="0" w:lastRow="0" w:firstColumn="0" w:lastColumn="0" w:oddVBand="0" w:evenVBand="1" w:oddHBand="0" w:evenHBand="0" w:firstRowFirstColumn="0" w:firstRowLastColumn="0" w:lastRowFirstColumn="0" w:lastRowLastColumn="0"/>
            <w:tcW w:w="1008" w:type="dxa"/>
            <w:shd w:val="clear" w:color="auto" w:fill="auto"/>
          </w:tcPr>
          <w:p w14:paraId="5037DEE3" w14:textId="77777777" w:rsidR="000C41A3" w:rsidRPr="00F65579" w:rsidRDefault="000C41A3" w:rsidP="000C41A3">
            <w:pPr>
              <w:pStyle w:val="Tabletextheadingright"/>
            </w:pPr>
            <w:r w:rsidRPr="00F65579">
              <w:t>2018</w:t>
            </w:r>
            <w:r w:rsidRPr="00F65579">
              <w:br/>
              <w:t>$m</w:t>
            </w:r>
          </w:p>
        </w:tc>
      </w:tr>
      <w:tr w:rsidR="000C41A3" w:rsidRPr="00F65579" w14:paraId="4C1E0525" w14:textId="77777777" w:rsidTr="000C41A3">
        <w:tc>
          <w:tcPr>
            <w:cnfStyle w:val="001000000000" w:firstRow="0" w:lastRow="0" w:firstColumn="1" w:lastColumn="0" w:oddVBand="0" w:evenVBand="0" w:oddHBand="0" w:evenHBand="0" w:firstRowFirstColumn="0" w:firstRowLastColumn="0" w:lastRowFirstColumn="0" w:lastRowLastColumn="0"/>
            <w:tcW w:w="5215" w:type="dxa"/>
          </w:tcPr>
          <w:p w14:paraId="4B668690" w14:textId="77777777" w:rsidR="000C41A3" w:rsidRPr="00F65579" w:rsidRDefault="000C41A3" w:rsidP="000C41A3">
            <w:pPr>
              <w:pStyle w:val="Tabletext"/>
            </w:pPr>
            <w:r w:rsidRPr="00F65579">
              <w:t>The following table summarises quantifiable contingent liabilities administered on behalf of the State.</w:t>
            </w:r>
          </w:p>
        </w:tc>
        <w:tc>
          <w:tcPr>
            <w:cnfStyle w:val="000010000000" w:firstRow="0" w:lastRow="0" w:firstColumn="0" w:lastColumn="0" w:oddVBand="1" w:evenVBand="0" w:oddHBand="0" w:evenHBand="0" w:firstRowFirstColumn="0" w:firstRowLastColumn="0" w:lastRowFirstColumn="0" w:lastRowLastColumn="0"/>
            <w:tcW w:w="1008" w:type="dxa"/>
          </w:tcPr>
          <w:p w14:paraId="3745121D"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6FD4A72B" w14:textId="77777777" w:rsidR="000C41A3" w:rsidRPr="00F65579" w:rsidRDefault="000C41A3" w:rsidP="000C41A3">
            <w:pPr>
              <w:pStyle w:val="Tabletextright"/>
            </w:pPr>
          </w:p>
        </w:tc>
      </w:tr>
      <w:tr w:rsidR="000C41A3" w:rsidRPr="00F65579" w14:paraId="03253390" w14:textId="77777777" w:rsidTr="000C41A3">
        <w:tc>
          <w:tcPr>
            <w:cnfStyle w:val="001000000000" w:firstRow="0" w:lastRow="0" w:firstColumn="1" w:lastColumn="0" w:oddVBand="0" w:evenVBand="0" w:oddHBand="0" w:evenHBand="0" w:firstRowFirstColumn="0" w:firstRowLastColumn="0" w:lastRowFirstColumn="0" w:lastRowLastColumn="0"/>
            <w:tcW w:w="5215" w:type="dxa"/>
          </w:tcPr>
          <w:p w14:paraId="36B84544" w14:textId="77777777" w:rsidR="000C41A3" w:rsidRPr="00F65579" w:rsidRDefault="000C41A3" w:rsidP="000C41A3">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008" w:type="dxa"/>
          </w:tcPr>
          <w:p w14:paraId="56461FF6" w14:textId="77777777" w:rsidR="000C41A3" w:rsidRPr="00F65579" w:rsidRDefault="000C41A3" w:rsidP="000C41A3">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08" w:type="dxa"/>
          </w:tcPr>
          <w:p w14:paraId="5B450D89" w14:textId="77777777" w:rsidR="000C41A3" w:rsidRPr="00F65579" w:rsidRDefault="000C41A3" w:rsidP="000C41A3">
            <w:pPr>
              <w:pStyle w:val="Tabletextright"/>
              <w:rPr>
                <w:sz w:val="8"/>
              </w:rPr>
            </w:pPr>
          </w:p>
        </w:tc>
      </w:tr>
      <w:tr w:rsidR="000C41A3" w:rsidRPr="00F65579" w14:paraId="037E6A3C" w14:textId="77777777" w:rsidTr="000C41A3">
        <w:tc>
          <w:tcPr>
            <w:cnfStyle w:val="001000000000" w:firstRow="0" w:lastRow="0" w:firstColumn="1" w:lastColumn="0" w:oddVBand="0" w:evenVBand="0" w:oddHBand="0" w:evenHBand="0" w:firstRowFirstColumn="0" w:firstRowLastColumn="0" w:lastRowFirstColumn="0" w:lastRowLastColumn="0"/>
            <w:tcW w:w="5215" w:type="dxa"/>
          </w:tcPr>
          <w:p w14:paraId="4537D947" w14:textId="77777777" w:rsidR="000C41A3" w:rsidRPr="00F65579" w:rsidRDefault="000C41A3" w:rsidP="000C41A3">
            <w:pPr>
              <w:pStyle w:val="Tabletext"/>
            </w:pPr>
            <w:r w:rsidRPr="00F65579">
              <w:t>Specific guarantees and indemnities under statute</w:t>
            </w:r>
          </w:p>
        </w:tc>
        <w:tc>
          <w:tcPr>
            <w:cnfStyle w:val="000010000000" w:firstRow="0" w:lastRow="0" w:firstColumn="0" w:lastColumn="0" w:oddVBand="1" w:evenVBand="0" w:oddHBand="0" w:evenHBand="0" w:firstRowFirstColumn="0" w:firstRowLastColumn="0" w:lastRowFirstColumn="0" w:lastRowLastColumn="0"/>
            <w:tcW w:w="1008" w:type="dxa"/>
          </w:tcPr>
          <w:p w14:paraId="0A975AF4" w14:textId="77777777" w:rsidR="000C41A3" w:rsidRPr="00F65579" w:rsidRDefault="000C41A3" w:rsidP="000C41A3">
            <w:pPr>
              <w:pStyle w:val="Tabletextright"/>
              <w:rPr>
                <w:bCs/>
              </w:rPr>
            </w:pPr>
            <w:r w:rsidRPr="00F65579">
              <w:rPr>
                <w:bCs/>
              </w:rPr>
              <w:t>164</w:t>
            </w:r>
          </w:p>
        </w:tc>
        <w:tc>
          <w:tcPr>
            <w:cnfStyle w:val="000001000000" w:firstRow="0" w:lastRow="0" w:firstColumn="0" w:lastColumn="0" w:oddVBand="0" w:evenVBand="1" w:oddHBand="0" w:evenHBand="0" w:firstRowFirstColumn="0" w:firstRowLastColumn="0" w:lastRowFirstColumn="0" w:lastRowLastColumn="0"/>
            <w:tcW w:w="1008" w:type="dxa"/>
          </w:tcPr>
          <w:p w14:paraId="6B890B2B" w14:textId="77777777" w:rsidR="000C41A3" w:rsidRPr="00F65579" w:rsidRDefault="000C41A3" w:rsidP="000C41A3">
            <w:pPr>
              <w:pStyle w:val="Tabletextright"/>
              <w:rPr>
                <w:bCs/>
              </w:rPr>
            </w:pPr>
            <w:r w:rsidRPr="00F65579">
              <w:rPr>
                <w:bCs/>
              </w:rPr>
              <w:t>178</w:t>
            </w:r>
          </w:p>
        </w:tc>
      </w:tr>
      <w:tr w:rsidR="000C41A3" w:rsidRPr="00F65579" w14:paraId="61D597B0" w14:textId="77777777" w:rsidTr="000C41A3">
        <w:tc>
          <w:tcPr>
            <w:cnfStyle w:val="001000000000" w:firstRow="0" w:lastRow="0" w:firstColumn="1" w:lastColumn="0" w:oddVBand="0" w:evenVBand="0" w:oddHBand="0" w:evenHBand="0" w:firstRowFirstColumn="0" w:firstRowLastColumn="0" w:lastRowFirstColumn="0" w:lastRowLastColumn="0"/>
            <w:tcW w:w="5215" w:type="dxa"/>
          </w:tcPr>
          <w:p w14:paraId="23BE2BC8" w14:textId="77777777" w:rsidR="000C41A3" w:rsidRPr="00F65579" w:rsidRDefault="000C41A3" w:rsidP="000C41A3">
            <w:pPr>
              <w:pStyle w:val="Tabletext"/>
            </w:pPr>
            <w:r w:rsidRPr="00F65579">
              <w:t>Guarantees for loans to water industry entities</w:t>
            </w:r>
          </w:p>
        </w:tc>
        <w:tc>
          <w:tcPr>
            <w:cnfStyle w:val="000010000000" w:firstRow="0" w:lastRow="0" w:firstColumn="0" w:lastColumn="0" w:oddVBand="1" w:evenVBand="0" w:oddHBand="0" w:evenHBand="0" w:firstRowFirstColumn="0" w:firstRowLastColumn="0" w:lastRowFirstColumn="0" w:lastRowLastColumn="0"/>
            <w:tcW w:w="1008" w:type="dxa"/>
          </w:tcPr>
          <w:p w14:paraId="51A26309" w14:textId="77777777" w:rsidR="000C41A3" w:rsidRPr="00F65579" w:rsidRDefault="000C41A3" w:rsidP="000C41A3">
            <w:pPr>
              <w:pStyle w:val="Tabletextright"/>
              <w:rPr>
                <w:bCs/>
              </w:rPr>
            </w:pPr>
            <w:r w:rsidRPr="00F65579">
              <w:rPr>
                <w:bCs/>
              </w:rPr>
              <w:t>11 866</w:t>
            </w:r>
          </w:p>
        </w:tc>
        <w:tc>
          <w:tcPr>
            <w:cnfStyle w:val="000001000000" w:firstRow="0" w:lastRow="0" w:firstColumn="0" w:lastColumn="0" w:oddVBand="0" w:evenVBand="1" w:oddHBand="0" w:evenHBand="0" w:firstRowFirstColumn="0" w:firstRowLastColumn="0" w:lastRowFirstColumn="0" w:lastRowLastColumn="0"/>
            <w:tcW w:w="1008" w:type="dxa"/>
          </w:tcPr>
          <w:p w14:paraId="5DBE1FC4" w14:textId="77777777" w:rsidR="000C41A3" w:rsidRPr="00F65579" w:rsidRDefault="000C41A3" w:rsidP="000C41A3">
            <w:pPr>
              <w:pStyle w:val="Tabletextright"/>
              <w:rPr>
                <w:bCs/>
              </w:rPr>
            </w:pPr>
            <w:r w:rsidRPr="00F65579">
              <w:rPr>
                <w:bCs/>
              </w:rPr>
              <w:t>11 262</w:t>
            </w:r>
          </w:p>
        </w:tc>
      </w:tr>
      <w:tr w:rsidR="000C41A3" w:rsidRPr="00F65579" w14:paraId="013D6FEB" w14:textId="77777777" w:rsidTr="000C41A3">
        <w:tc>
          <w:tcPr>
            <w:cnfStyle w:val="001000000000" w:firstRow="0" w:lastRow="0" w:firstColumn="1" w:lastColumn="0" w:oddVBand="0" w:evenVBand="0" w:oddHBand="0" w:evenHBand="0" w:firstRowFirstColumn="0" w:firstRowLastColumn="0" w:lastRowFirstColumn="0" w:lastRowLastColumn="0"/>
            <w:tcW w:w="5215" w:type="dxa"/>
          </w:tcPr>
          <w:p w14:paraId="5A2933F2" w14:textId="77777777" w:rsidR="000C41A3" w:rsidRPr="00F65579" w:rsidRDefault="000C41A3" w:rsidP="000C41A3">
            <w:pPr>
              <w:pStyle w:val="Tabletext"/>
            </w:pPr>
            <w:r w:rsidRPr="00F65579">
              <w:t>Guarantees for loans to other entities</w:t>
            </w:r>
          </w:p>
        </w:tc>
        <w:tc>
          <w:tcPr>
            <w:cnfStyle w:val="000010000000" w:firstRow="0" w:lastRow="0" w:firstColumn="0" w:lastColumn="0" w:oddVBand="1" w:evenVBand="0" w:oddHBand="0" w:evenHBand="0" w:firstRowFirstColumn="0" w:firstRowLastColumn="0" w:lastRowFirstColumn="0" w:lastRowLastColumn="0"/>
            <w:tcW w:w="1008" w:type="dxa"/>
          </w:tcPr>
          <w:p w14:paraId="79BAB229" w14:textId="77777777" w:rsidR="000C41A3" w:rsidRPr="00F65579" w:rsidRDefault="000C41A3" w:rsidP="000C41A3">
            <w:pPr>
              <w:pStyle w:val="Tabletextright"/>
              <w:rPr>
                <w:bCs/>
              </w:rPr>
            </w:pPr>
            <w:r w:rsidRPr="00F65579">
              <w:rPr>
                <w:bCs/>
              </w:rPr>
              <w:t>832</w:t>
            </w:r>
          </w:p>
        </w:tc>
        <w:tc>
          <w:tcPr>
            <w:cnfStyle w:val="000001000000" w:firstRow="0" w:lastRow="0" w:firstColumn="0" w:lastColumn="0" w:oddVBand="0" w:evenVBand="1" w:oddHBand="0" w:evenHBand="0" w:firstRowFirstColumn="0" w:firstRowLastColumn="0" w:lastRowFirstColumn="0" w:lastRowLastColumn="0"/>
            <w:tcW w:w="1008" w:type="dxa"/>
          </w:tcPr>
          <w:p w14:paraId="0A51DAA4" w14:textId="77777777" w:rsidR="000C41A3" w:rsidRPr="00F65579" w:rsidRDefault="000C41A3" w:rsidP="000C41A3">
            <w:pPr>
              <w:pStyle w:val="Tabletextright"/>
              <w:rPr>
                <w:bCs/>
              </w:rPr>
            </w:pPr>
            <w:r w:rsidRPr="00F65579">
              <w:rPr>
                <w:bCs/>
              </w:rPr>
              <w:t>812</w:t>
            </w:r>
          </w:p>
        </w:tc>
      </w:tr>
      <w:tr w:rsidR="000C41A3" w:rsidRPr="00F65579" w14:paraId="310B5E39" w14:textId="77777777" w:rsidTr="000C41A3">
        <w:tc>
          <w:tcPr>
            <w:cnfStyle w:val="001000000000" w:firstRow="0" w:lastRow="0" w:firstColumn="1" w:lastColumn="0" w:oddVBand="0" w:evenVBand="0" w:oddHBand="0" w:evenHBand="0" w:firstRowFirstColumn="0" w:firstRowLastColumn="0" w:lastRowFirstColumn="0" w:lastRowLastColumn="0"/>
            <w:tcW w:w="5215" w:type="dxa"/>
          </w:tcPr>
          <w:p w14:paraId="2CFB2F89" w14:textId="77777777" w:rsidR="000C41A3" w:rsidRPr="00F65579" w:rsidRDefault="000C41A3" w:rsidP="000C41A3">
            <w:pPr>
              <w:pStyle w:val="Tabletext"/>
            </w:pPr>
            <w:r w:rsidRPr="00F65579">
              <w:t>Litigation against State Revenue Office</w:t>
            </w:r>
          </w:p>
        </w:tc>
        <w:tc>
          <w:tcPr>
            <w:cnfStyle w:val="000010000000" w:firstRow="0" w:lastRow="0" w:firstColumn="0" w:lastColumn="0" w:oddVBand="1" w:evenVBand="0" w:oddHBand="0" w:evenHBand="0" w:firstRowFirstColumn="0" w:firstRowLastColumn="0" w:lastRowFirstColumn="0" w:lastRowLastColumn="0"/>
            <w:tcW w:w="1008" w:type="dxa"/>
          </w:tcPr>
          <w:p w14:paraId="3B5B7835" w14:textId="77777777" w:rsidR="000C41A3" w:rsidRPr="00F65579" w:rsidRDefault="000C41A3" w:rsidP="000C41A3">
            <w:pPr>
              <w:pStyle w:val="Tabletextright"/>
              <w:rPr>
                <w:bCs/>
              </w:rPr>
            </w:pPr>
            <w:r w:rsidRPr="00F65579">
              <w:rPr>
                <w:bCs/>
              </w:rPr>
              <w:t>27</w:t>
            </w:r>
          </w:p>
        </w:tc>
        <w:tc>
          <w:tcPr>
            <w:cnfStyle w:val="000001000000" w:firstRow="0" w:lastRow="0" w:firstColumn="0" w:lastColumn="0" w:oddVBand="0" w:evenVBand="1" w:oddHBand="0" w:evenHBand="0" w:firstRowFirstColumn="0" w:firstRowLastColumn="0" w:lastRowFirstColumn="0" w:lastRowLastColumn="0"/>
            <w:tcW w:w="1008" w:type="dxa"/>
          </w:tcPr>
          <w:p w14:paraId="3F1F5BA3" w14:textId="77777777" w:rsidR="000C41A3" w:rsidRPr="00F65579" w:rsidRDefault="000C41A3" w:rsidP="000C41A3">
            <w:pPr>
              <w:pStyle w:val="Tabletextright"/>
              <w:rPr>
                <w:bCs/>
              </w:rPr>
            </w:pPr>
            <w:r w:rsidRPr="00F65579">
              <w:rPr>
                <w:bCs/>
              </w:rPr>
              <w:t>24</w:t>
            </w:r>
          </w:p>
        </w:tc>
      </w:tr>
      <w:tr w:rsidR="000C41A3" w:rsidRPr="00F65579" w14:paraId="2570E55A" w14:textId="77777777" w:rsidTr="000C41A3">
        <w:tc>
          <w:tcPr>
            <w:cnfStyle w:val="001000000000" w:firstRow="0" w:lastRow="0" w:firstColumn="1" w:lastColumn="0" w:oddVBand="0" w:evenVBand="0" w:oddHBand="0" w:evenHBand="0" w:firstRowFirstColumn="0" w:firstRowLastColumn="0" w:lastRowFirstColumn="0" w:lastRowLastColumn="0"/>
            <w:tcW w:w="5215" w:type="dxa"/>
          </w:tcPr>
          <w:p w14:paraId="1C2A7AAA" w14:textId="77777777" w:rsidR="000C41A3" w:rsidRPr="00F65579" w:rsidRDefault="000C41A3" w:rsidP="000C41A3">
            <w:pPr>
              <w:pStyle w:val="Tabletext"/>
            </w:pPr>
            <w:r w:rsidRPr="00F65579">
              <w:rPr>
                <w:color w:val="000000"/>
              </w:rPr>
              <w:t xml:space="preserve">Other </w:t>
            </w:r>
          </w:p>
        </w:tc>
        <w:tc>
          <w:tcPr>
            <w:cnfStyle w:val="000010000000" w:firstRow="0" w:lastRow="0" w:firstColumn="0" w:lastColumn="0" w:oddVBand="1" w:evenVBand="0" w:oddHBand="0" w:evenHBand="0" w:firstRowFirstColumn="0" w:firstRowLastColumn="0" w:lastRowFirstColumn="0" w:lastRowLastColumn="0"/>
            <w:tcW w:w="1008" w:type="dxa"/>
          </w:tcPr>
          <w:p w14:paraId="24B089F3" w14:textId="77777777" w:rsidR="000C41A3" w:rsidRPr="00F65579" w:rsidRDefault="000C41A3" w:rsidP="000C41A3">
            <w:pPr>
              <w:pStyle w:val="Tabletextright"/>
              <w:rPr>
                <w:bCs/>
              </w:rPr>
            </w:pPr>
            <w:r w:rsidRPr="00F65579">
              <w:rPr>
                <w:bCs/>
              </w:rPr>
              <w:t>26</w:t>
            </w:r>
          </w:p>
        </w:tc>
        <w:tc>
          <w:tcPr>
            <w:cnfStyle w:val="000001000000" w:firstRow="0" w:lastRow="0" w:firstColumn="0" w:lastColumn="0" w:oddVBand="0" w:evenVBand="1" w:oddHBand="0" w:evenHBand="0" w:firstRowFirstColumn="0" w:firstRowLastColumn="0" w:lastRowFirstColumn="0" w:lastRowLastColumn="0"/>
            <w:tcW w:w="1008" w:type="dxa"/>
          </w:tcPr>
          <w:p w14:paraId="23A8FFFA" w14:textId="77777777" w:rsidR="000C41A3" w:rsidRPr="00F65579" w:rsidRDefault="000C41A3" w:rsidP="000C41A3">
            <w:pPr>
              <w:pStyle w:val="Tabletextright"/>
              <w:rPr>
                <w:bCs/>
              </w:rPr>
            </w:pPr>
            <w:r w:rsidRPr="00F65579">
              <w:t>26</w:t>
            </w:r>
          </w:p>
        </w:tc>
      </w:tr>
      <w:tr w:rsidR="000C41A3" w:rsidRPr="00F65579" w14:paraId="53394B02" w14:textId="77777777" w:rsidTr="000C41A3">
        <w:tc>
          <w:tcPr>
            <w:cnfStyle w:val="001000000000" w:firstRow="0" w:lastRow="0" w:firstColumn="1" w:lastColumn="0" w:oddVBand="0" w:evenVBand="0" w:oddHBand="0" w:evenHBand="0" w:firstRowFirstColumn="0" w:firstRowLastColumn="0" w:lastRowFirstColumn="0" w:lastRowLastColumn="0"/>
            <w:tcW w:w="5215" w:type="dxa"/>
          </w:tcPr>
          <w:p w14:paraId="771B64C4" w14:textId="77777777" w:rsidR="000C41A3" w:rsidRPr="00F65579" w:rsidRDefault="000C41A3" w:rsidP="000C41A3">
            <w:pPr>
              <w:pStyle w:val="Tabletextbold"/>
            </w:pPr>
            <w:r w:rsidRPr="00F65579">
              <w:t>Total</w:t>
            </w:r>
          </w:p>
        </w:tc>
        <w:tc>
          <w:tcPr>
            <w:cnfStyle w:val="000010000000" w:firstRow="0" w:lastRow="0" w:firstColumn="0" w:lastColumn="0" w:oddVBand="1" w:evenVBand="0" w:oddHBand="0" w:evenHBand="0" w:firstRowFirstColumn="0" w:firstRowLastColumn="0" w:lastRowFirstColumn="0" w:lastRowLastColumn="0"/>
            <w:tcW w:w="1008" w:type="dxa"/>
          </w:tcPr>
          <w:p w14:paraId="70F5A072" w14:textId="77777777" w:rsidR="000C41A3" w:rsidRPr="00F65579" w:rsidRDefault="000C41A3" w:rsidP="000C41A3">
            <w:pPr>
              <w:pStyle w:val="Tabletextrightbold"/>
            </w:pPr>
            <w:r w:rsidRPr="00F65579">
              <w:t>12 915</w:t>
            </w:r>
          </w:p>
        </w:tc>
        <w:tc>
          <w:tcPr>
            <w:cnfStyle w:val="000001000000" w:firstRow="0" w:lastRow="0" w:firstColumn="0" w:lastColumn="0" w:oddVBand="0" w:evenVBand="1" w:oddHBand="0" w:evenHBand="0" w:firstRowFirstColumn="0" w:firstRowLastColumn="0" w:lastRowFirstColumn="0" w:lastRowLastColumn="0"/>
            <w:tcW w:w="1008" w:type="dxa"/>
          </w:tcPr>
          <w:p w14:paraId="1A192F53" w14:textId="77777777" w:rsidR="000C41A3" w:rsidRPr="00F65579" w:rsidRDefault="000C41A3" w:rsidP="000C41A3">
            <w:pPr>
              <w:pStyle w:val="Tabletextrightbold"/>
            </w:pPr>
            <w:r w:rsidRPr="00F65579">
              <w:t>12 302</w:t>
            </w:r>
          </w:p>
        </w:tc>
      </w:tr>
    </w:tbl>
    <w:p w14:paraId="57FF6CFB" w14:textId="77777777" w:rsidR="000C41A3" w:rsidRPr="00F65579" w:rsidRDefault="000C41A3" w:rsidP="003E36D0">
      <w:pPr>
        <w:pStyle w:val="Spacer"/>
        <w:spacing w:before="200"/>
      </w:pPr>
    </w:p>
    <w:p w14:paraId="7D04D08A" w14:textId="77777777" w:rsidR="000C41A3" w:rsidRPr="00F65579" w:rsidRDefault="000C41A3" w:rsidP="00091695">
      <w:pPr>
        <w:sectPr w:rsidR="000C41A3" w:rsidRPr="00F65579" w:rsidSect="000C41A3">
          <w:type w:val="continuous"/>
          <w:pgSz w:w="11909" w:h="16834" w:code="9"/>
          <w:pgMar w:top="1728" w:right="1152" w:bottom="1152" w:left="1152" w:header="720" w:footer="288" w:gutter="0"/>
          <w:cols w:space="720"/>
          <w:noEndnote/>
        </w:sectPr>
      </w:pPr>
    </w:p>
    <w:p w14:paraId="3CC14BE6" w14:textId="77777777" w:rsidR="000C41A3" w:rsidRPr="00F65579" w:rsidRDefault="000C41A3" w:rsidP="000C41A3">
      <w:pPr>
        <w:pStyle w:val="Heading4"/>
      </w:pPr>
      <w:r w:rsidRPr="00F65579">
        <w:t>Non</w:t>
      </w:r>
      <w:r w:rsidRPr="00F65579">
        <w:noBreakHyphen/>
        <w:t>quantifiable contingent liabilities – Administered</w:t>
      </w:r>
    </w:p>
    <w:p w14:paraId="5E898381" w14:textId="77777777" w:rsidR="000C41A3" w:rsidRPr="00F65579" w:rsidRDefault="000C41A3" w:rsidP="000C41A3">
      <w:r w:rsidRPr="00F65579">
        <w:t>The Department has a number of non-quantifiable contingent liabilities administered on behalf of the State as follows.</w:t>
      </w:r>
    </w:p>
    <w:p w14:paraId="5C86DA9B" w14:textId="77777777" w:rsidR="000C41A3" w:rsidRPr="00F65579" w:rsidRDefault="000C41A3" w:rsidP="000C41A3">
      <w:pPr>
        <w:pStyle w:val="Heading5"/>
      </w:pPr>
      <w:r w:rsidRPr="00F65579">
        <w:t>Land remediation – environmental concerns</w:t>
      </w:r>
    </w:p>
    <w:p w14:paraId="3C7D57FB" w14:textId="77777777" w:rsidR="000C41A3" w:rsidRPr="00F65579" w:rsidRDefault="000C41A3" w:rsidP="000C41A3">
      <w:r w:rsidRPr="00F65579">
        <w:t xml:space="preserve">In addition to properties for which remediation costs have been provided in the State’s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a contamination risk has been identified. </w:t>
      </w:r>
    </w:p>
    <w:p w14:paraId="2FA512B3" w14:textId="02DBA822" w:rsidR="000C41A3" w:rsidRPr="00F65579" w:rsidRDefault="000C41A3" w:rsidP="000C41A3">
      <w:pPr>
        <w:pStyle w:val="Heading5"/>
      </w:pPr>
      <w:r w:rsidRPr="00F65579">
        <w:t>Victorian Managed Insurance Authority – insurance cover</w:t>
      </w:r>
    </w:p>
    <w:p w14:paraId="6ACB20AF" w14:textId="77777777" w:rsidR="000C41A3" w:rsidRPr="00F65579" w:rsidRDefault="000C41A3" w:rsidP="000C41A3">
      <w:r w:rsidRPr="00F65579">
        <w:t xml:space="preserve">The Victorian Managed Insurance Authority (VMIA) was established in 1996 as an insurer for state government departments, participating bodies and other entities as defined under the </w:t>
      </w:r>
      <w:r w:rsidRPr="00F65579">
        <w:rPr>
          <w:i/>
        </w:rPr>
        <w:t>Victorian Managed Insurance Authority Act 1996</w:t>
      </w:r>
      <w:r w:rsidRPr="00F65579">
        <w:t xml:space="preserve">. The VMIA provides its clients with a range of insurance covers, including for property, public and products liability, professional indemnity, contract works and domestic building insurance for Victorian residential builders. </w:t>
      </w:r>
    </w:p>
    <w:p w14:paraId="0DB1DA9B" w14:textId="3CE59EBB" w:rsidR="000C41A3" w:rsidRPr="00F65579" w:rsidRDefault="000C41A3" w:rsidP="003E36D0">
      <w:pPr>
        <w:keepLines/>
        <w:ind w:right="-238"/>
      </w:pPr>
      <w:r w:rsidRPr="00F65579">
        <w:t>The VMIA reinsures in the private market for losses above $50 million arising out of any one occurrence, up to a limit of $950 million for public and products liability, and for losses above $50 million arising out of any one event, up to a limit of $3.575 billion for property. Further, VMIA reinsured in the private market for losses above $10 million arising out of any one event, up to a limit of $1.49 billion (property) and $490</w:t>
      </w:r>
      <w:r w:rsidR="003E36D0" w:rsidRPr="00F65579">
        <w:rPr>
          <w:rFonts w:ascii="Calibri" w:hAnsi="Calibri" w:cs="Calibri"/>
        </w:rPr>
        <w:t> </w:t>
      </w:r>
      <w:r w:rsidRPr="00F65579">
        <w:t xml:space="preserve">million (public liability) for terrorism. The risk of losses above these reinsured levels is borne by the State. </w:t>
      </w:r>
    </w:p>
    <w:p w14:paraId="7B1C17B0" w14:textId="7B32A85C" w:rsidR="000C41A3" w:rsidRPr="00F65579" w:rsidRDefault="000C41A3" w:rsidP="000C41A3">
      <w:r w:rsidRPr="00F65579">
        <w:t>The VMIA also insures the Department of Health and Human Services for all public sector medical indemnity claims incurred in each policy year from 1</w:t>
      </w:r>
      <w:r w:rsidRPr="00F65579">
        <w:rPr>
          <w:rFonts w:ascii="Calibri" w:hAnsi="Calibri" w:cs="Calibri"/>
        </w:rPr>
        <w:t> </w:t>
      </w:r>
      <w:r w:rsidRPr="00F65579">
        <w:t>July 2003, regardless of when claims are finally settled. Under the indemnity deed to provide stop loss protection for the VMIA, the Department has agreed to reimburse the VMIA if the ultimate claims payouts in any policy year from 1 July 2003 exceed by more than 20 per cent of the initial estimate on which the risk premium was based.</w:t>
      </w:r>
    </w:p>
    <w:p w14:paraId="56094962" w14:textId="77777777" w:rsidR="00F0489F" w:rsidRPr="00F65579" w:rsidRDefault="00F0489F" w:rsidP="00F0489F">
      <w:pPr>
        <w:pStyle w:val="Heading5"/>
      </w:pPr>
      <w:r w:rsidRPr="00F65579">
        <w:t>Litigation against State Revenue Office</w:t>
      </w:r>
    </w:p>
    <w:p w14:paraId="3D511410" w14:textId="77777777" w:rsidR="00F0489F" w:rsidRPr="00F65579" w:rsidRDefault="00F0489F" w:rsidP="003E36D0">
      <w:r w:rsidRPr="00F65579">
        <w:t>A plaintiff has issued proceedings in the High Court against the State of Victoria and the Commissioner of State Revenue, challenging the constitutional validity of motor vehicle duty on applications for registrations of new motor vehicles and seeking restitution for any duty unlawfully collected by the Commissioner. The proceedings are at an early stage and accordingly it is not feasible at this time to quantify any future liability.</w:t>
      </w:r>
    </w:p>
    <w:p w14:paraId="7FC5C1A8" w14:textId="24A14B18" w:rsidR="000C41A3" w:rsidRPr="00F65579" w:rsidRDefault="000C41A3" w:rsidP="000C41A3">
      <w:pPr>
        <w:pStyle w:val="Heading4"/>
      </w:pPr>
      <w:r w:rsidRPr="00F65579">
        <w:lastRenderedPageBreak/>
        <w:t>Other contingent liabilities not quantified – Administered</w:t>
      </w:r>
    </w:p>
    <w:p w14:paraId="60A33AA6" w14:textId="77777777" w:rsidR="000C41A3" w:rsidRPr="00F65579" w:rsidRDefault="000C41A3" w:rsidP="000C41A3">
      <w:r w:rsidRPr="00F65579">
        <w:t>There are other commitments, made by Government, which are not quantifiable at this time, arising from:</w:t>
      </w:r>
    </w:p>
    <w:p w14:paraId="710DCC71" w14:textId="77777777" w:rsidR="000C41A3" w:rsidRPr="00F65579" w:rsidRDefault="000C41A3" w:rsidP="000C41A3">
      <w:pPr>
        <w:pStyle w:val="Bullet"/>
      </w:pPr>
      <w:r w:rsidRPr="00F65579">
        <w:t>indemnities provided in relation to transactions, including financial arrangements and consultancy services, as well as for directors and administrators;</w:t>
      </w:r>
    </w:p>
    <w:p w14:paraId="3968F899" w14:textId="77777777" w:rsidR="000C41A3" w:rsidRPr="00F65579" w:rsidRDefault="000C41A3" w:rsidP="000C41A3">
      <w:pPr>
        <w:pStyle w:val="Bullet"/>
      </w:pPr>
      <w:r w:rsidRPr="00F65579">
        <w:t>performance guarantees, warranties, letters of comfort;</w:t>
      </w:r>
    </w:p>
    <w:p w14:paraId="0B15CEA4" w14:textId="77777777" w:rsidR="000C41A3" w:rsidRPr="00F65579" w:rsidRDefault="000C41A3" w:rsidP="000C41A3">
      <w:pPr>
        <w:pStyle w:val="Bullet"/>
      </w:pPr>
      <w:r w:rsidRPr="00F65579">
        <w:t>deeds in respect of certain obligations; and</w:t>
      </w:r>
    </w:p>
    <w:p w14:paraId="6BB032A3" w14:textId="77777777" w:rsidR="00091695" w:rsidRPr="00F65579" w:rsidRDefault="000C41A3" w:rsidP="00D51407">
      <w:pPr>
        <w:pStyle w:val="Bullet"/>
        <w:ind w:right="-148"/>
      </w:pPr>
      <w:r w:rsidRPr="00F65579">
        <w:t>unclaimed monies, which may be subject to future claims by the general public against the State.</w:t>
      </w:r>
      <w:bookmarkStart w:id="134" w:name="_Toc17186235"/>
      <w:bookmarkStart w:id="135" w:name="_Toc17189737"/>
    </w:p>
    <w:p w14:paraId="7FEB0D29" w14:textId="2AD94170" w:rsidR="000C41A3" w:rsidRPr="00F65579" w:rsidRDefault="000C41A3" w:rsidP="00091695">
      <w:pPr>
        <w:pStyle w:val="Heading2numbered"/>
      </w:pPr>
      <w:r w:rsidRPr="00F65579">
        <w:t>Fair value determination</w:t>
      </w:r>
      <w:bookmarkEnd w:id="134"/>
      <w:bookmarkEnd w:id="135"/>
    </w:p>
    <w:p w14:paraId="70D7B736" w14:textId="77777777" w:rsidR="000C41A3" w:rsidRPr="00F65579" w:rsidRDefault="000C41A3" w:rsidP="000C41A3">
      <w:r w:rsidRPr="00F65579">
        <w:t xml:space="preserve">Consistent with </w:t>
      </w:r>
      <w:r w:rsidR="00A4639D" w:rsidRPr="00F65579">
        <w:t>AASB</w:t>
      </w:r>
      <w:r w:rsidR="00A4639D" w:rsidRPr="00F65579">
        <w:rPr>
          <w:rFonts w:ascii="Calibri" w:hAnsi="Calibri" w:cs="Calibri"/>
        </w:rPr>
        <w:t> </w:t>
      </w:r>
      <w:r w:rsidRPr="00F65579">
        <w:t xml:space="preserve">13 </w:t>
      </w:r>
      <w:r w:rsidRPr="00F65579">
        <w:rPr>
          <w:i/>
        </w:rPr>
        <w:t>Fair Value Measurement</w:t>
      </w:r>
      <w:r w:rsidRPr="00F65579">
        <w:t xml:space="preserve">, the Department determines the policies and procedures for both recurring fair value measurements such as, property, plant and equipment and financial instruments and for non-recurring fair value measurements such as, non-financial physical assets held for sale, in accordance with the requirements of </w:t>
      </w:r>
      <w:r w:rsidR="00A4639D" w:rsidRPr="00F65579">
        <w:t>AASB</w:t>
      </w:r>
      <w:r w:rsidR="00A4639D" w:rsidRPr="00F65579">
        <w:rPr>
          <w:rFonts w:ascii="Calibri" w:hAnsi="Calibri" w:cs="Calibri"/>
        </w:rPr>
        <w:t> </w:t>
      </w:r>
      <w:r w:rsidRPr="00F65579">
        <w:t>13 and the relevant Financial Reporting Directions.</w:t>
      </w:r>
    </w:p>
    <w:p w14:paraId="1E9C9106" w14:textId="77777777" w:rsidR="000C41A3" w:rsidRPr="00F65579" w:rsidRDefault="000C41A3" w:rsidP="00091695">
      <w:pPr>
        <w:keepLines/>
      </w:pPr>
      <w:r w:rsidRPr="00F65579">
        <w:t xml:space="preserve">All assets and liabilities for which fair value is measured or disclosed in the financial statements are categorised within the fair value hierarchy, described as follows, based on the lowest level input that is significant to the fair value measurement as a whole: </w:t>
      </w:r>
    </w:p>
    <w:p w14:paraId="77745723" w14:textId="77777777" w:rsidR="000C41A3" w:rsidRPr="00F65579" w:rsidRDefault="000C41A3" w:rsidP="000C41A3">
      <w:pPr>
        <w:pStyle w:val="Bullet"/>
      </w:pPr>
      <w:r w:rsidRPr="00F65579">
        <w:t xml:space="preserve">Level 1 – Quoted (unadjusted) market prices in active markets for identical assets or liabilities; </w:t>
      </w:r>
    </w:p>
    <w:p w14:paraId="453FD040" w14:textId="77777777" w:rsidR="000C41A3" w:rsidRPr="00F65579" w:rsidRDefault="000C41A3" w:rsidP="000C41A3">
      <w:pPr>
        <w:pStyle w:val="Bullet"/>
      </w:pPr>
      <w:r w:rsidRPr="00F65579">
        <w:t>Level 2 – Valuation techniques for which the lowest level input that is significant to the fair value measurement is directly or indirectly observable; and</w:t>
      </w:r>
    </w:p>
    <w:p w14:paraId="3C250EE0" w14:textId="77777777" w:rsidR="000C41A3" w:rsidRPr="00F65579" w:rsidRDefault="000C41A3" w:rsidP="000C41A3">
      <w:pPr>
        <w:pStyle w:val="Bullet"/>
      </w:pPr>
      <w:r w:rsidRPr="00F65579">
        <w:t>Level 3 – Valuation techniques for which the lowest level input that is significant to the fair value measurement is unobservable.</w:t>
      </w:r>
    </w:p>
    <w:p w14:paraId="74B8893A" w14:textId="77777777" w:rsidR="000C41A3" w:rsidRPr="00F65579" w:rsidRDefault="000C41A3" w:rsidP="000C41A3">
      <w:r w:rsidRPr="00F65579">
        <w:t>For the purpose of fair value disclosures, the Department has determined classes of assets and liabilities on the basis of the nature, characteristics and risks of the asset or liability and the level of the fair value hierarchy as explained above.</w:t>
      </w:r>
    </w:p>
    <w:p w14:paraId="66757ED0" w14:textId="77777777" w:rsidR="000C41A3" w:rsidRPr="00F65579" w:rsidRDefault="000C41A3" w:rsidP="000C41A3">
      <w:r w:rsidRPr="00F65579">
        <w:t>In addition, the Department determines whether transfers have occurred between levels in the hierarchy by reassessing categorisation (based on the lowest level input that is significant to the fair value measurement as a whole) at the end of each reporting period.</w:t>
      </w:r>
    </w:p>
    <w:p w14:paraId="448EDE6F" w14:textId="77777777" w:rsidR="000C41A3" w:rsidRPr="00F65579" w:rsidRDefault="000C41A3" w:rsidP="000C41A3">
      <w:r w:rsidRPr="00F65579">
        <w:t>The Valuer-General Victoria (VGV) is the Department’s independent valuation agency. The Department, in conjunction with the VGV, monitors changes in the fair value of its assets through relevant data sources to determine whether revaluation is required.</w:t>
      </w:r>
    </w:p>
    <w:p w14:paraId="37F81F3E"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68B47E83" w14:textId="77777777" w:rsidR="000C41A3" w:rsidRPr="00F65579" w:rsidRDefault="000C41A3" w:rsidP="000C41A3">
      <w:pPr>
        <w:pStyle w:val="Heading4"/>
      </w:pPr>
      <w:r w:rsidRPr="00F65579">
        <w:t>Description of significant unobservable inputs to Level 3 valuations</w:t>
      </w:r>
    </w:p>
    <w:tbl>
      <w:tblPr>
        <w:tblW w:w="4150" w:type="pct"/>
        <w:tblLayout w:type="fixed"/>
        <w:tblCellMar>
          <w:left w:w="57" w:type="dxa"/>
          <w:right w:w="57" w:type="dxa"/>
        </w:tblCellMar>
        <w:tblLook w:val="0220" w:firstRow="1" w:lastRow="0" w:firstColumn="0" w:lastColumn="0" w:noHBand="1" w:noVBand="0"/>
      </w:tblPr>
      <w:tblGrid>
        <w:gridCol w:w="1857"/>
        <w:gridCol w:w="2141"/>
        <w:gridCol w:w="4069"/>
      </w:tblGrid>
      <w:tr w:rsidR="000C41A3" w:rsidRPr="00F65579" w14:paraId="66BEE90D" w14:textId="77777777" w:rsidTr="008C6D89">
        <w:trPr>
          <w:cantSplit/>
        </w:trPr>
        <w:tc>
          <w:tcPr>
            <w:tcW w:w="1151" w:type="pct"/>
            <w:tcBorders>
              <w:top w:val="nil"/>
              <w:left w:val="nil"/>
              <w:bottom w:val="nil"/>
              <w:right w:val="nil"/>
            </w:tcBorders>
            <w:shd w:val="clear" w:color="auto" w:fill="auto"/>
            <w:hideMark/>
          </w:tcPr>
          <w:p w14:paraId="6F6649AB" w14:textId="77777777" w:rsidR="000C41A3" w:rsidRPr="00F65579" w:rsidRDefault="000C41A3" w:rsidP="000C41A3">
            <w:pPr>
              <w:pStyle w:val="Tabletextheadingright"/>
            </w:pPr>
          </w:p>
        </w:tc>
        <w:tc>
          <w:tcPr>
            <w:tcW w:w="1327" w:type="pct"/>
            <w:tcBorders>
              <w:top w:val="nil"/>
              <w:left w:val="nil"/>
              <w:bottom w:val="nil"/>
              <w:right w:val="nil"/>
            </w:tcBorders>
            <w:shd w:val="clear" w:color="auto" w:fill="auto"/>
            <w:hideMark/>
          </w:tcPr>
          <w:p w14:paraId="42251C68" w14:textId="77777777" w:rsidR="000C41A3" w:rsidRPr="00F65579" w:rsidRDefault="000C41A3" w:rsidP="000C41A3">
            <w:pPr>
              <w:pStyle w:val="Tabletextheadingleft"/>
            </w:pPr>
            <w:r w:rsidRPr="00F65579">
              <w:t>Valuation technique</w:t>
            </w:r>
          </w:p>
        </w:tc>
        <w:tc>
          <w:tcPr>
            <w:tcW w:w="2522" w:type="pct"/>
            <w:tcBorders>
              <w:top w:val="nil"/>
              <w:left w:val="nil"/>
              <w:bottom w:val="nil"/>
              <w:right w:val="nil"/>
            </w:tcBorders>
            <w:shd w:val="clear" w:color="auto" w:fill="auto"/>
            <w:hideMark/>
          </w:tcPr>
          <w:p w14:paraId="24BFA237" w14:textId="77777777" w:rsidR="000C41A3" w:rsidRPr="00F65579" w:rsidRDefault="000C41A3" w:rsidP="000C41A3">
            <w:pPr>
              <w:pStyle w:val="Tabletextheadingleft"/>
            </w:pPr>
            <w:r w:rsidRPr="00F65579">
              <w:t>Significant unobservable inputs</w:t>
            </w:r>
          </w:p>
        </w:tc>
      </w:tr>
      <w:tr w:rsidR="000C41A3" w:rsidRPr="00F65579" w14:paraId="4DB7785D" w14:textId="77777777" w:rsidTr="008C6D89">
        <w:trPr>
          <w:cantSplit/>
        </w:trPr>
        <w:tc>
          <w:tcPr>
            <w:tcW w:w="1151" w:type="pct"/>
            <w:tcBorders>
              <w:top w:val="nil"/>
              <w:left w:val="nil"/>
              <w:bottom w:val="nil"/>
              <w:right w:val="nil"/>
            </w:tcBorders>
            <w:shd w:val="clear" w:color="auto" w:fill="auto"/>
            <w:hideMark/>
          </w:tcPr>
          <w:p w14:paraId="44FF8618" w14:textId="77777777" w:rsidR="000C41A3" w:rsidRPr="00F65579" w:rsidRDefault="000C41A3" w:rsidP="000C41A3">
            <w:pPr>
              <w:pStyle w:val="Tabletext"/>
            </w:pPr>
            <w:r w:rsidRPr="00F65579">
              <w:t>Specialised land</w:t>
            </w:r>
          </w:p>
        </w:tc>
        <w:tc>
          <w:tcPr>
            <w:tcW w:w="1327" w:type="pct"/>
            <w:tcBorders>
              <w:top w:val="nil"/>
              <w:left w:val="nil"/>
              <w:bottom w:val="nil"/>
              <w:right w:val="nil"/>
            </w:tcBorders>
            <w:shd w:val="clear" w:color="auto" w:fill="auto"/>
          </w:tcPr>
          <w:p w14:paraId="19C80F8D" w14:textId="77777777" w:rsidR="000C41A3" w:rsidRPr="00F65579" w:rsidRDefault="000C41A3" w:rsidP="000C41A3">
            <w:pPr>
              <w:pStyle w:val="Tabletext"/>
            </w:pPr>
            <w:r w:rsidRPr="00F65579">
              <w:t>Market approach</w:t>
            </w:r>
          </w:p>
        </w:tc>
        <w:tc>
          <w:tcPr>
            <w:tcW w:w="2522" w:type="pct"/>
            <w:tcBorders>
              <w:top w:val="nil"/>
              <w:left w:val="nil"/>
              <w:bottom w:val="nil"/>
              <w:right w:val="nil"/>
            </w:tcBorders>
            <w:shd w:val="clear" w:color="auto" w:fill="auto"/>
          </w:tcPr>
          <w:p w14:paraId="2B095CFB" w14:textId="77777777" w:rsidR="000C41A3" w:rsidRPr="00F65579" w:rsidRDefault="000C41A3" w:rsidP="000C41A3">
            <w:pPr>
              <w:pStyle w:val="Tabletext"/>
            </w:pPr>
            <w:r w:rsidRPr="00F65579">
              <w:t xml:space="preserve">Community service obligations (CSO) adjustment </w:t>
            </w:r>
          </w:p>
          <w:p w14:paraId="2140CAF9" w14:textId="77777777" w:rsidR="000C41A3" w:rsidRPr="00F65579" w:rsidRDefault="000C41A3" w:rsidP="000C41A3">
            <w:pPr>
              <w:pStyle w:val="Tabletext"/>
            </w:pPr>
            <w:r w:rsidRPr="00F65579">
              <w:t>Heritage adjustment</w:t>
            </w:r>
          </w:p>
        </w:tc>
      </w:tr>
      <w:tr w:rsidR="000C41A3" w:rsidRPr="00F65579" w14:paraId="5900A4BE" w14:textId="77777777" w:rsidTr="008C6D89">
        <w:trPr>
          <w:cantSplit/>
        </w:trPr>
        <w:tc>
          <w:tcPr>
            <w:tcW w:w="1151" w:type="pct"/>
            <w:tcBorders>
              <w:top w:val="nil"/>
              <w:left w:val="nil"/>
              <w:right w:val="nil"/>
            </w:tcBorders>
            <w:shd w:val="clear" w:color="auto" w:fill="E0E0E0"/>
          </w:tcPr>
          <w:p w14:paraId="129173AF" w14:textId="77777777" w:rsidR="000C41A3" w:rsidRPr="00F65579" w:rsidRDefault="000C41A3" w:rsidP="000C41A3">
            <w:pPr>
              <w:pStyle w:val="Tabletext"/>
            </w:pPr>
            <w:r w:rsidRPr="00F65579">
              <w:t>Non</w:t>
            </w:r>
            <w:r w:rsidRPr="00F65579">
              <w:noBreakHyphen/>
              <w:t>specialised land</w:t>
            </w:r>
          </w:p>
        </w:tc>
        <w:tc>
          <w:tcPr>
            <w:tcW w:w="1327" w:type="pct"/>
            <w:tcBorders>
              <w:top w:val="nil"/>
              <w:left w:val="nil"/>
              <w:right w:val="nil"/>
            </w:tcBorders>
            <w:shd w:val="clear" w:color="auto" w:fill="E0E0E0"/>
          </w:tcPr>
          <w:p w14:paraId="710FC9A0" w14:textId="77777777" w:rsidR="000C41A3" w:rsidRPr="00F65579" w:rsidRDefault="000C41A3" w:rsidP="000C41A3">
            <w:pPr>
              <w:pStyle w:val="Tabletext"/>
            </w:pPr>
            <w:r w:rsidRPr="00F65579">
              <w:t>Market approach</w:t>
            </w:r>
          </w:p>
        </w:tc>
        <w:tc>
          <w:tcPr>
            <w:tcW w:w="2522" w:type="pct"/>
            <w:tcBorders>
              <w:top w:val="nil"/>
              <w:left w:val="nil"/>
              <w:right w:val="nil"/>
            </w:tcBorders>
            <w:shd w:val="clear" w:color="auto" w:fill="E0E0E0"/>
          </w:tcPr>
          <w:p w14:paraId="05B70327" w14:textId="77777777" w:rsidR="000C41A3" w:rsidRPr="00F65579" w:rsidRDefault="000C41A3" w:rsidP="000C41A3">
            <w:pPr>
              <w:pStyle w:val="Tabletext"/>
            </w:pPr>
            <w:r w:rsidRPr="00F65579">
              <w:t>Direct cost per square metre</w:t>
            </w:r>
            <w:r w:rsidRPr="00F65579">
              <w:rPr>
                <w:vertAlign w:val="superscript"/>
              </w:rPr>
              <w:t>(a)</w:t>
            </w:r>
            <w:r w:rsidRPr="00F65579">
              <w:t>/direct cost per parcel</w:t>
            </w:r>
          </w:p>
        </w:tc>
      </w:tr>
      <w:tr w:rsidR="000C41A3" w:rsidRPr="00F65579" w14:paraId="5306FEAF" w14:textId="77777777" w:rsidTr="008C6D89">
        <w:trPr>
          <w:cantSplit/>
        </w:trPr>
        <w:tc>
          <w:tcPr>
            <w:tcW w:w="1151" w:type="pct"/>
            <w:tcBorders>
              <w:top w:val="nil"/>
              <w:left w:val="nil"/>
              <w:bottom w:val="nil"/>
              <w:right w:val="nil"/>
            </w:tcBorders>
            <w:shd w:val="clear" w:color="auto" w:fill="auto"/>
          </w:tcPr>
          <w:p w14:paraId="08BCE1FF" w14:textId="77777777" w:rsidR="000C41A3" w:rsidRPr="00F65579" w:rsidRDefault="000C41A3" w:rsidP="000C41A3">
            <w:pPr>
              <w:pStyle w:val="Tabletext"/>
            </w:pPr>
            <w:r w:rsidRPr="00F65579">
              <w:t>Buildings (including heritage buildings)</w:t>
            </w:r>
          </w:p>
        </w:tc>
        <w:tc>
          <w:tcPr>
            <w:tcW w:w="1327" w:type="pct"/>
            <w:tcBorders>
              <w:top w:val="nil"/>
              <w:left w:val="nil"/>
              <w:bottom w:val="nil"/>
              <w:right w:val="nil"/>
            </w:tcBorders>
            <w:shd w:val="clear" w:color="auto" w:fill="auto"/>
          </w:tcPr>
          <w:p w14:paraId="5136A65D" w14:textId="77777777" w:rsidR="000C41A3" w:rsidRPr="00F65579" w:rsidRDefault="000C41A3" w:rsidP="000C41A3">
            <w:pPr>
              <w:pStyle w:val="Tabletext"/>
            </w:pPr>
            <w:r w:rsidRPr="00F65579">
              <w:t>Market approach (</w:t>
            </w:r>
            <w:r w:rsidR="008C6D89" w:rsidRPr="00F65579">
              <w:t xml:space="preserve">net </w:t>
            </w:r>
            <w:r w:rsidRPr="00F65579">
              <w:t>market rentals )</w:t>
            </w:r>
          </w:p>
        </w:tc>
        <w:tc>
          <w:tcPr>
            <w:tcW w:w="2522" w:type="pct"/>
            <w:tcBorders>
              <w:top w:val="nil"/>
              <w:left w:val="nil"/>
              <w:bottom w:val="nil"/>
              <w:right w:val="nil"/>
            </w:tcBorders>
            <w:shd w:val="clear" w:color="auto" w:fill="auto"/>
          </w:tcPr>
          <w:p w14:paraId="38991680" w14:textId="77777777" w:rsidR="000C41A3" w:rsidRPr="00F65579" w:rsidRDefault="000C41A3" w:rsidP="000C41A3">
            <w:pPr>
              <w:pStyle w:val="Tabletext"/>
            </w:pPr>
            <w:r w:rsidRPr="00F65579">
              <w:t>Rental income per square metre</w:t>
            </w:r>
          </w:p>
          <w:p w14:paraId="640108BC" w14:textId="77777777" w:rsidR="000C41A3" w:rsidRPr="00F65579" w:rsidRDefault="000C41A3" w:rsidP="000C41A3">
            <w:pPr>
              <w:pStyle w:val="Tabletext"/>
            </w:pPr>
            <w:r w:rsidRPr="00F65579">
              <w:t>Capitalisation rate</w:t>
            </w:r>
          </w:p>
          <w:p w14:paraId="16B90524" w14:textId="77777777" w:rsidR="000C41A3" w:rsidRPr="00F65579" w:rsidRDefault="000C41A3" w:rsidP="000C41A3">
            <w:pPr>
              <w:pStyle w:val="Tabletext"/>
              <w:rPr>
                <w:vertAlign w:val="superscript"/>
              </w:rPr>
            </w:pPr>
            <w:r w:rsidRPr="00F65579">
              <w:t>Useful life</w:t>
            </w:r>
          </w:p>
        </w:tc>
      </w:tr>
      <w:tr w:rsidR="000C41A3" w:rsidRPr="00F65579" w14:paraId="46DE5BAF" w14:textId="77777777" w:rsidTr="008C6D89">
        <w:trPr>
          <w:cantSplit/>
        </w:trPr>
        <w:tc>
          <w:tcPr>
            <w:tcW w:w="1151" w:type="pct"/>
            <w:tcBorders>
              <w:top w:val="nil"/>
              <w:left w:val="nil"/>
              <w:bottom w:val="nil"/>
              <w:right w:val="nil"/>
            </w:tcBorders>
            <w:shd w:val="clear" w:color="auto" w:fill="E0E0E0"/>
          </w:tcPr>
          <w:p w14:paraId="4E6559CA" w14:textId="77777777" w:rsidR="000C41A3" w:rsidRPr="00F65579" w:rsidRDefault="000C41A3" w:rsidP="000C41A3">
            <w:pPr>
              <w:pStyle w:val="Tabletext"/>
            </w:pPr>
            <w:r w:rsidRPr="00F65579">
              <w:t>Cultural assets</w:t>
            </w:r>
          </w:p>
        </w:tc>
        <w:tc>
          <w:tcPr>
            <w:tcW w:w="1327" w:type="pct"/>
            <w:tcBorders>
              <w:top w:val="nil"/>
              <w:left w:val="nil"/>
              <w:bottom w:val="nil"/>
              <w:right w:val="nil"/>
            </w:tcBorders>
            <w:shd w:val="clear" w:color="auto" w:fill="E0E0E0"/>
          </w:tcPr>
          <w:p w14:paraId="21326889" w14:textId="77777777" w:rsidR="000C41A3" w:rsidRPr="00F65579" w:rsidRDefault="000C41A3" w:rsidP="000C41A3">
            <w:pPr>
              <w:pStyle w:val="Tabletext"/>
            </w:pPr>
            <w:r w:rsidRPr="00F65579">
              <w:t>Market approach</w:t>
            </w:r>
          </w:p>
        </w:tc>
        <w:tc>
          <w:tcPr>
            <w:tcW w:w="2522" w:type="pct"/>
            <w:tcBorders>
              <w:top w:val="nil"/>
              <w:left w:val="nil"/>
              <w:bottom w:val="nil"/>
              <w:right w:val="nil"/>
            </w:tcBorders>
            <w:shd w:val="clear" w:color="auto" w:fill="E0E0E0"/>
          </w:tcPr>
          <w:p w14:paraId="25E1148E" w14:textId="77777777" w:rsidR="000C41A3" w:rsidRPr="00F65579" w:rsidRDefault="000C41A3" w:rsidP="000C41A3">
            <w:pPr>
              <w:pStyle w:val="Tabletext"/>
            </w:pPr>
            <w:r w:rsidRPr="00F65579">
              <w:t>CSO adjustment</w:t>
            </w:r>
          </w:p>
        </w:tc>
      </w:tr>
      <w:tr w:rsidR="000C41A3" w:rsidRPr="00F65579" w14:paraId="24E9ACE5" w14:textId="77777777" w:rsidTr="008C6D89">
        <w:trPr>
          <w:cantSplit/>
        </w:trPr>
        <w:tc>
          <w:tcPr>
            <w:tcW w:w="1151" w:type="pct"/>
            <w:tcBorders>
              <w:top w:val="nil"/>
              <w:left w:val="nil"/>
              <w:bottom w:val="nil"/>
              <w:right w:val="nil"/>
            </w:tcBorders>
            <w:shd w:val="clear" w:color="auto" w:fill="auto"/>
            <w:hideMark/>
          </w:tcPr>
          <w:p w14:paraId="5B702915" w14:textId="77777777" w:rsidR="000C41A3" w:rsidRPr="00F65579" w:rsidRDefault="000C41A3" w:rsidP="000C41A3">
            <w:pPr>
              <w:pStyle w:val="Tabletext"/>
            </w:pPr>
            <w:r w:rsidRPr="00F65579">
              <w:t>Office and computer equipment</w:t>
            </w:r>
          </w:p>
        </w:tc>
        <w:tc>
          <w:tcPr>
            <w:tcW w:w="1327" w:type="pct"/>
            <w:tcBorders>
              <w:top w:val="nil"/>
              <w:left w:val="nil"/>
              <w:bottom w:val="nil"/>
              <w:right w:val="nil"/>
            </w:tcBorders>
            <w:shd w:val="clear" w:color="auto" w:fill="auto"/>
          </w:tcPr>
          <w:p w14:paraId="78E4E2AB" w14:textId="77777777" w:rsidR="000C41A3" w:rsidRPr="00F65579" w:rsidRDefault="000C41A3" w:rsidP="000C41A3">
            <w:pPr>
              <w:pStyle w:val="Tabletext"/>
            </w:pPr>
            <w:r w:rsidRPr="00F65579">
              <w:t xml:space="preserve">Current replacement cost </w:t>
            </w:r>
          </w:p>
        </w:tc>
        <w:tc>
          <w:tcPr>
            <w:tcW w:w="2522" w:type="pct"/>
            <w:tcBorders>
              <w:top w:val="nil"/>
              <w:left w:val="nil"/>
              <w:bottom w:val="nil"/>
              <w:right w:val="nil"/>
            </w:tcBorders>
            <w:shd w:val="clear" w:color="auto" w:fill="auto"/>
          </w:tcPr>
          <w:p w14:paraId="7FD8A45E" w14:textId="77777777" w:rsidR="000C41A3" w:rsidRPr="00F65579" w:rsidRDefault="000C41A3" w:rsidP="000C41A3">
            <w:pPr>
              <w:pStyle w:val="Tabletext"/>
            </w:pPr>
            <w:r w:rsidRPr="00F65579">
              <w:t>Cost per unit</w:t>
            </w:r>
          </w:p>
          <w:p w14:paraId="352699DE" w14:textId="77777777" w:rsidR="000C41A3" w:rsidRPr="00F65579" w:rsidRDefault="000C41A3" w:rsidP="000C41A3">
            <w:pPr>
              <w:pStyle w:val="Tabletext"/>
            </w:pPr>
            <w:r w:rsidRPr="00F65579">
              <w:t>Useful life</w:t>
            </w:r>
          </w:p>
        </w:tc>
      </w:tr>
    </w:tbl>
    <w:p w14:paraId="339A9F77" w14:textId="77777777" w:rsidR="000C41A3" w:rsidRPr="00F65579" w:rsidRDefault="000C41A3" w:rsidP="000C41A3">
      <w:pPr>
        <w:pStyle w:val="Notes"/>
      </w:pPr>
      <w:r w:rsidRPr="00F65579">
        <w:t>Note:</w:t>
      </w:r>
    </w:p>
    <w:p w14:paraId="4DE45CA4" w14:textId="77777777" w:rsidR="000C41A3" w:rsidRPr="00F65579" w:rsidRDefault="000C41A3" w:rsidP="000C41A3">
      <w:pPr>
        <w:pStyle w:val="Notes"/>
      </w:pPr>
      <w:r w:rsidRPr="00F65579">
        <w:t>(a) Direct cost per square metre is a close approximation of the market cost per square metre.</w:t>
      </w:r>
    </w:p>
    <w:p w14:paraId="4CC2D333" w14:textId="77777777" w:rsidR="000C41A3" w:rsidRPr="00F65579" w:rsidRDefault="000C41A3" w:rsidP="000C41A3">
      <w:r w:rsidRPr="00F65579">
        <w:t>The significant unobservable inputs remain unchanged from 2018.</w:t>
      </w:r>
    </w:p>
    <w:p w14:paraId="692D1A46" w14:textId="77777777" w:rsidR="000C41A3" w:rsidRPr="00F65579" w:rsidRDefault="000C41A3" w:rsidP="003E36D0">
      <w:pPr>
        <w:pStyle w:val="Spacer"/>
      </w:pPr>
    </w:p>
    <w:p w14:paraId="0255EBF7"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space="720"/>
          <w:noEndnote/>
        </w:sectPr>
      </w:pPr>
    </w:p>
    <w:p w14:paraId="354A11DD" w14:textId="77777777" w:rsidR="000C41A3" w:rsidRPr="00F65579" w:rsidRDefault="000C41A3" w:rsidP="000C41A3">
      <w:pPr>
        <w:pStyle w:val="Heading4"/>
      </w:pPr>
      <w:r w:rsidRPr="00F65579">
        <w:t>Land and buildings (including heritage buildings)</w:t>
      </w:r>
    </w:p>
    <w:p w14:paraId="759C086D" w14:textId="77777777" w:rsidR="000C41A3" w:rsidRPr="00F65579" w:rsidRDefault="000C41A3" w:rsidP="000C41A3">
      <w:r w:rsidRPr="00F65579">
        <w:t xml:space="preserve">Specialised and non-specialised land, and buildings are valued based on the market approach. </w:t>
      </w:r>
    </w:p>
    <w:p w14:paraId="7DFC36D4" w14:textId="77777777" w:rsidR="000C41A3" w:rsidRPr="00F65579" w:rsidRDefault="000C41A3" w:rsidP="000C41A3">
      <w:r w:rsidRPr="00F65579">
        <w:t>Specialised land is adjusted for heritage and CSO to reflect the specialised nature of the land being valued.</w:t>
      </w:r>
    </w:p>
    <w:p w14:paraId="4FD05F52" w14:textId="2720BD93" w:rsidR="000C41A3" w:rsidRPr="00F65579" w:rsidRDefault="000C41A3" w:rsidP="000C41A3">
      <w:r w:rsidRPr="00F65579">
        <w:t xml:space="preserve">The heritage and CSO adjustments are a reflection of the valuer’s assessment of the impact of restrictions associated with an asset to the extent that they are equally applicable to market participants. This approach is in light of the highest and best use consideration required for fair value measurement and takes into account the use of the asset that is physically possible, legally permissible, and financially feasible. </w:t>
      </w:r>
    </w:p>
    <w:p w14:paraId="07E5B3D2" w14:textId="138FFF5A" w:rsidR="000C41A3" w:rsidRPr="00F65579" w:rsidRDefault="000C41A3" w:rsidP="000C41A3">
      <w:r w:rsidRPr="00F65579">
        <w:lastRenderedPageBreak/>
        <w:t xml:space="preserve">For non-specialised land, the assets are compared to sales of comparable assets which are considered to have nominal or no added improvement value. </w:t>
      </w:r>
    </w:p>
    <w:p w14:paraId="12302967" w14:textId="77777777" w:rsidR="000C41A3" w:rsidRPr="00F65579" w:rsidRDefault="000C41A3" w:rsidP="000C41A3">
      <w:r w:rsidRPr="00F65579">
        <w:t>For buildings (including heritage buildings), fair value is determined by applying an appropriate capitalisation rate based on factors such as building design, location and tenancy size on the average rental income of the building area.</w:t>
      </w:r>
    </w:p>
    <w:p w14:paraId="5CB10B0A" w14:textId="77777777" w:rsidR="000C41A3" w:rsidRPr="00F65579" w:rsidRDefault="000C41A3" w:rsidP="000C41A3">
      <w:pPr>
        <w:pStyle w:val="Heading4"/>
      </w:pPr>
      <w:r w:rsidRPr="00F65579">
        <w:t>Office and computer equipment</w:t>
      </w:r>
    </w:p>
    <w:p w14:paraId="0F01686F" w14:textId="77777777" w:rsidR="000C41A3" w:rsidRPr="00F65579" w:rsidRDefault="000C41A3" w:rsidP="000C41A3">
      <w:r w:rsidRPr="00F65579">
        <w:t>The fair value of office and computer equipment is normally determined by reference to the asset’s current replacement cost. For the Department’s office and computer equipment, existing depreciated historical cost is generally a reasonable proxy for current replacement cost because of the short lives of the assets concerned.</w:t>
      </w:r>
    </w:p>
    <w:p w14:paraId="44103015" w14:textId="77777777" w:rsidR="000C41A3" w:rsidRPr="00F65579" w:rsidRDefault="000C41A3" w:rsidP="000C41A3">
      <w:r w:rsidRPr="00F65579">
        <w:t>None of the classes of financial assets and liabilities are readily traded on organised markets in standardised form.</w:t>
      </w:r>
    </w:p>
    <w:p w14:paraId="3C117397" w14:textId="77777777" w:rsidR="000C41A3" w:rsidRPr="00F65579" w:rsidRDefault="000C41A3" w:rsidP="000C41A3">
      <w:pPr>
        <w:pStyle w:val="Heading4"/>
      </w:pPr>
      <w:r w:rsidRPr="00F65579">
        <w:t>Vehicles</w:t>
      </w:r>
    </w:p>
    <w:p w14:paraId="048C3928" w14:textId="77777777" w:rsidR="000C41A3" w:rsidRPr="00F65579" w:rsidRDefault="000C41A3" w:rsidP="000C41A3">
      <w:r w:rsidRPr="00F65579">
        <w:t>Vehicles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12796A15" w14:textId="77777777" w:rsidR="000C41A3" w:rsidRPr="00F65579" w:rsidRDefault="000C41A3" w:rsidP="000C41A3">
      <w:pPr>
        <w:pStyle w:val="Heading4"/>
      </w:pPr>
      <w:r w:rsidRPr="00F65579">
        <w:t>Plant and equipment</w:t>
      </w:r>
    </w:p>
    <w:p w14:paraId="56E76418" w14:textId="77777777" w:rsidR="000C41A3" w:rsidRPr="00F65579" w:rsidRDefault="000C41A3" w:rsidP="000C41A3">
      <w:r w:rsidRPr="00F65579">
        <w:t>Plant and equipment is held at fair value. When plant and equipment is specialised in use, such that it is rarely sold other than as part of a going concern, fair value is determined using the current replacement cost method.</w:t>
      </w:r>
    </w:p>
    <w:p w14:paraId="05F7DCF7" w14:textId="77777777" w:rsidR="000C41A3" w:rsidRPr="00F65579" w:rsidRDefault="000C41A3" w:rsidP="000C41A3">
      <w:r w:rsidRPr="00F65579">
        <w:t xml:space="preserve">There were no changes in valuation techniques throughout the period to 30 June 2019. For all assets measured at fair value, the current use is considered the highest and best use. </w:t>
      </w:r>
    </w:p>
    <w:p w14:paraId="10E4A6F5"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2EE5B376" w14:textId="77777777" w:rsidR="000C41A3" w:rsidRPr="00F65579" w:rsidRDefault="000C41A3" w:rsidP="00091695">
      <w:pPr>
        <w:pStyle w:val="Spacer"/>
      </w:pPr>
    </w:p>
    <w:tbl>
      <w:tblPr>
        <w:tblW w:w="4151" w:type="pct"/>
        <w:tblLayout w:type="fixed"/>
        <w:tblLook w:val="04A0" w:firstRow="1" w:lastRow="0" w:firstColumn="1" w:lastColumn="0" w:noHBand="0" w:noVBand="1"/>
      </w:tblPr>
      <w:tblGrid>
        <w:gridCol w:w="4429"/>
        <w:gridCol w:w="931"/>
        <w:gridCol w:w="931"/>
        <w:gridCol w:w="931"/>
        <w:gridCol w:w="931"/>
      </w:tblGrid>
      <w:tr w:rsidR="000C41A3" w:rsidRPr="00F65579" w14:paraId="6FE10A77" w14:textId="77777777" w:rsidTr="000C41A3">
        <w:trPr>
          <w:trHeight w:val="255"/>
        </w:trPr>
        <w:tc>
          <w:tcPr>
            <w:tcW w:w="2716" w:type="pct"/>
            <w:noWrap/>
          </w:tcPr>
          <w:p w14:paraId="3D228105" w14:textId="77777777" w:rsidR="000C41A3" w:rsidRPr="00F65579" w:rsidRDefault="000C41A3" w:rsidP="000C41A3">
            <w:pPr>
              <w:pStyle w:val="Tabletextcentred"/>
            </w:pPr>
          </w:p>
        </w:tc>
        <w:tc>
          <w:tcPr>
            <w:tcW w:w="571" w:type="pct"/>
            <w:noWrap/>
            <w:vAlign w:val="bottom"/>
            <w:hideMark/>
          </w:tcPr>
          <w:p w14:paraId="6FBC7DC5" w14:textId="77777777" w:rsidR="000C41A3" w:rsidRPr="00F65579" w:rsidRDefault="000C41A3" w:rsidP="000C41A3">
            <w:pPr>
              <w:pStyle w:val="Tabletextrightbold"/>
            </w:pPr>
            <w:r w:rsidRPr="00F65579">
              <w:t>Carrying</w:t>
            </w:r>
            <w:r w:rsidRPr="00F65579">
              <w:br/>
              <w:t>amount</w:t>
            </w:r>
          </w:p>
        </w:tc>
        <w:tc>
          <w:tcPr>
            <w:tcW w:w="1713" w:type="pct"/>
            <w:gridSpan w:val="3"/>
            <w:shd w:val="clear" w:color="auto" w:fill="D9D9D9" w:themeFill="background1" w:themeFillShade="D9"/>
            <w:noWrap/>
          </w:tcPr>
          <w:p w14:paraId="2D31F06B" w14:textId="77777777" w:rsidR="000C41A3" w:rsidRPr="00F65579" w:rsidRDefault="000C41A3" w:rsidP="000C41A3">
            <w:pPr>
              <w:pStyle w:val="Tabletextheadingcentred"/>
            </w:pPr>
            <w:r w:rsidRPr="00F65579">
              <w:t xml:space="preserve">Fair value </w:t>
            </w:r>
            <w:r w:rsidRPr="00F65579">
              <w:br/>
              <w:t>measurement using:</w:t>
            </w:r>
          </w:p>
        </w:tc>
      </w:tr>
      <w:tr w:rsidR="000C41A3" w:rsidRPr="00F65579" w14:paraId="3231FEF6" w14:textId="77777777" w:rsidTr="000C41A3">
        <w:trPr>
          <w:trHeight w:val="255"/>
        </w:trPr>
        <w:tc>
          <w:tcPr>
            <w:tcW w:w="2716" w:type="pct"/>
            <w:noWrap/>
          </w:tcPr>
          <w:p w14:paraId="275B7004" w14:textId="77777777" w:rsidR="000C41A3" w:rsidRPr="00F65579" w:rsidRDefault="000C41A3" w:rsidP="000C41A3">
            <w:pPr>
              <w:pStyle w:val="Tabletext"/>
            </w:pPr>
          </w:p>
        </w:tc>
        <w:tc>
          <w:tcPr>
            <w:tcW w:w="571" w:type="pct"/>
            <w:noWrap/>
          </w:tcPr>
          <w:p w14:paraId="79E51BCC" w14:textId="77777777" w:rsidR="000C41A3" w:rsidRPr="00F65579" w:rsidRDefault="000C41A3" w:rsidP="000C41A3">
            <w:pPr>
              <w:pStyle w:val="Tabletextrightbold"/>
            </w:pPr>
          </w:p>
        </w:tc>
        <w:tc>
          <w:tcPr>
            <w:tcW w:w="571" w:type="pct"/>
            <w:noWrap/>
          </w:tcPr>
          <w:p w14:paraId="656852D9" w14:textId="77777777" w:rsidR="000C41A3" w:rsidRPr="00F65579" w:rsidRDefault="000C41A3" w:rsidP="000C41A3">
            <w:pPr>
              <w:pStyle w:val="Tabletextrightbold"/>
            </w:pPr>
            <w:r w:rsidRPr="00F65579">
              <w:t>Level 1</w:t>
            </w:r>
          </w:p>
        </w:tc>
        <w:tc>
          <w:tcPr>
            <w:tcW w:w="571" w:type="pct"/>
            <w:noWrap/>
          </w:tcPr>
          <w:p w14:paraId="6E3F44D7" w14:textId="77777777" w:rsidR="000C41A3" w:rsidRPr="00F65579" w:rsidRDefault="000C41A3" w:rsidP="000C41A3">
            <w:pPr>
              <w:pStyle w:val="Tabletextrightbold"/>
            </w:pPr>
            <w:r w:rsidRPr="00F65579">
              <w:t>Level 2</w:t>
            </w:r>
          </w:p>
        </w:tc>
        <w:tc>
          <w:tcPr>
            <w:tcW w:w="571" w:type="pct"/>
            <w:noWrap/>
          </w:tcPr>
          <w:p w14:paraId="0C40EF88" w14:textId="77777777" w:rsidR="000C41A3" w:rsidRPr="00F65579" w:rsidRDefault="000C41A3" w:rsidP="000C41A3">
            <w:pPr>
              <w:pStyle w:val="Tabletextrightbold"/>
            </w:pPr>
            <w:r w:rsidRPr="00F65579">
              <w:t>Level 3</w:t>
            </w:r>
          </w:p>
        </w:tc>
      </w:tr>
      <w:tr w:rsidR="000C41A3" w:rsidRPr="00F65579" w14:paraId="447E5CC2" w14:textId="77777777" w:rsidTr="000C41A3">
        <w:trPr>
          <w:trHeight w:val="255"/>
        </w:trPr>
        <w:tc>
          <w:tcPr>
            <w:tcW w:w="2716" w:type="pct"/>
            <w:noWrap/>
            <w:hideMark/>
          </w:tcPr>
          <w:p w14:paraId="430EF2F1" w14:textId="77777777" w:rsidR="000C41A3" w:rsidRPr="00F65579" w:rsidRDefault="000C41A3" w:rsidP="000C41A3">
            <w:pPr>
              <w:pStyle w:val="Tabletextbold"/>
            </w:pPr>
            <w:r w:rsidRPr="00F65579">
              <w:t>Fair value measurement hierarchy at 30 June 2019</w:t>
            </w:r>
          </w:p>
        </w:tc>
        <w:tc>
          <w:tcPr>
            <w:tcW w:w="571" w:type="pct"/>
            <w:noWrap/>
            <w:hideMark/>
          </w:tcPr>
          <w:p w14:paraId="2F8ADDA5" w14:textId="77777777" w:rsidR="000C41A3" w:rsidRPr="00F65579" w:rsidRDefault="000C41A3" w:rsidP="000C41A3">
            <w:pPr>
              <w:pStyle w:val="Tabletextrightbold"/>
            </w:pPr>
            <w:r w:rsidRPr="00F65579">
              <w:t>$’000</w:t>
            </w:r>
          </w:p>
        </w:tc>
        <w:tc>
          <w:tcPr>
            <w:tcW w:w="571" w:type="pct"/>
            <w:noWrap/>
            <w:hideMark/>
          </w:tcPr>
          <w:p w14:paraId="7D65D176" w14:textId="77777777" w:rsidR="000C41A3" w:rsidRPr="00F65579" w:rsidRDefault="000C41A3" w:rsidP="000C41A3">
            <w:pPr>
              <w:pStyle w:val="Tabletextrightbold"/>
            </w:pPr>
            <w:r w:rsidRPr="00F65579">
              <w:t>$’000</w:t>
            </w:r>
          </w:p>
        </w:tc>
        <w:tc>
          <w:tcPr>
            <w:tcW w:w="571" w:type="pct"/>
            <w:noWrap/>
            <w:hideMark/>
          </w:tcPr>
          <w:p w14:paraId="4621A9DB" w14:textId="77777777" w:rsidR="000C41A3" w:rsidRPr="00F65579" w:rsidRDefault="000C41A3" w:rsidP="000C41A3">
            <w:pPr>
              <w:pStyle w:val="Tabletextrightbold"/>
            </w:pPr>
            <w:r w:rsidRPr="00F65579">
              <w:t>$’000</w:t>
            </w:r>
          </w:p>
        </w:tc>
        <w:tc>
          <w:tcPr>
            <w:tcW w:w="571" w:type="pct"/>
            <w:noWrap/>
            <w:hideMark/>
          </w:tcPr>
          <w:p w14:paraId="147E187E" w14:textId="77777777" w:rsidR="000C41A3" w:rsidRPr="00F65579" w:rsidRDefault="000C41A3" w:rsidP="000C41A3">
            <w:pPr>
              <w:pStyle w:val="Tabletextrightbold"/>
            </w:pPr>
            <w:r w:rsidRPr="00F65579">
              <w:t>$’000</w:t>
            </w:r>
          </w:p>
        </w:tc>
      </w:tr>
      <w:tr w:rsidR="000C41A3" w:rsidRPr="00F65579" w14:paraId="22F3F379" w14:textId="77777777" w:rsidTr="000C41A3">
        <w:trPr>
          <w:trHeight w:val="255"/>
        </w:trPr>
        <w:tc>
          <w:tcPr>
            <w:tcW w:w="2716" w:type="pct"/>
            <w:noWrap/>
            <w:hideMark/>
          </w:tcPr>
          <w:p w14:paraId="3EB96727" w14:textId="77777777" w:rsidR="000C41A3" w:rsidRPr="00F65579" w:rsidRDefault="000C41A3" w:rsidP="000C41A3">
            <w:pPr>
              <w:pStyle w:val="Tabletextbold"/>
            </w:pPr>
            <w:r w:rsidRPr="00F65579">
              <w:t>Land at fair value</w:t>
            </w:r>
          </w:p>
        </w:tc>
        <w:tc>
          <w:tcPr>
            <w:tcW w:w="571" w:type="pct"/>
            <w:noWrap/>
          </w:tcPr>
          <w:p w14:paraId="69B7137D" w14:textId="77777777" w:rsidR="000C41A3" w:rsidRPr="00F65579" w:rsidRDefault="000C41A3" w:rsidP="000C41A3">
            <w:pPr>
              <w:pStyle w:val="Tabletextright"/>
            </w:pPr>
          </w:p>
        </w:tc>
        <w:tc>
          <w:tcPr>
            <w:tcW w:w="571" w:type="pct"/>
            <w:shd w:val="clear" w:color="auto" w:fill="D9D9D9" w:themeFill="background1" w:themeFillShade="D9"/>
            <w:noWrap/>
          </w:tcPr>
          <w:p w14:paraId="2F7397D3" w14:textId="77777777" w:rsidR="000C41A3" w:rsidRPr="00F65579" w:rsidRDefault="000C41A3" w:rsidP="000C41A3">
            <w:pPr>
              <w:pStyle w:val="Tabletextright"/>
            </w:pPr>
          </w:p>
        </w:tc>
        <w:tc>
          <w:tcPr>
            <w:tcW w:w="571" w:type="pct"/>
            <w:noWrap/>
          </w:tcPr>
          <w:p w14:paraId="00944556" w14:textId="77777777" w:rsidR="000C41A3" w:rsidRPr="00F65579" w:rsidRDefault="000C41A3" w:rsidP="000C41A3">
            <w:pPr>
              <w:pStyle w:val="Tabletextright"/>
            </w:pPr>
          </w:p>
        </w:tc>
        <w:tc>
          <w:tcPr>
            <w:tcW w:w="571" w:type="pct"/>
            <w:shd w:val="clear" w:color="auto" w:fill="D9D9D9" w:themeFill="background1" w:themeFillShade="D9"/>
            <w:noWrap/>
          </w:tcPr>
          <w:p w14:paraId="533492E3" w14:textId="77777777" w:rsidR="000C41A3" w:rsidRPr="00F65579" w:rsidRDefault="000C41A3" w:rsidP="000C41A3">
            <w:pPr>
              <w:pStyle w:val="Tabletextright"/>
            </w:pPr>
          </w:p>
        </w:tc>
      </w:tr>
      <w:tr w:rsidR="000C41A3" w:rsidRPr="00F65579" w14:paraId="031BEB91" w14:textId="77777777" w:rsidTr="000C41A3">
        <w:trPr>
          <w:trHeight w:val="255"/>
        </w:trPr>
        <w:tc>
          <w:tcPr>
            <w:tcW w:w="2716" w:type="pct"/>
            <w:noWrap/>
            <w:hideMark/>
          </w:tcPr>
          <w:p w14:paraId="03D02235" w14:textId="77777777" w:rsidR="000C41A3" w:rsidRPr="00F65579" w:rsidRDefault="000C41A3" w:rsidP="000C41A3">
            <w:pPr>
              <w:pStyle w:val="Tabletext"/>
            </w:pPr>
            <w:r w:rsidRPr="00F65579">
              <w:t>Specialised land</w:t>
            </w:r>
          </w:p>
        </w:tc>
        <w:tc>
          <w:tcPr>
            <w:tcW w:w="571" w:type="pct"/>
            <w:noWrap/>
          </w:tcPr>
          <w:p w14:paraId="62BCF609" w14:textId="77777777" w:rsidR="000C41A3" w:rsidRPr="00F65579" w:rsidRDefault="000C41A3" w:rsidP="000C41A3">
            <w:pPr>
              <w:pStyle w:val="Tabletextright"/>
            </w:pPr>
            <w:r w:rsidRPr="00F65579">
              <w:t>530 874</w:t>
            </w:r>
          </w:p>
        </w:tc>
        <w:tc>
          <w:tcPr>
            <w:tcW w:w="571" w:type="pct"/>
            <w:shd w:val="clear" w:color="auto" w:fill="D9D9D9" w:themeFill="background1" w:themeFillShade="D9"/>
            <w:noWrap/>
          </w:tcPr>
          <w:p w14:paraId="0637AC9C" w14:textId="77777777" w:rsidR="000C41A3" w:rsidRPr="00F65579" w:rsidRDefault="000C41A3" w:rsidP="000C41A3">
            <w:pPr>
              <w:pStyle w:val="Tabletextright"/>
              <w:rPr>
                <w:b/>
              </w:rPr>
            </w:pPr>
          </w:p>
        </w:tc>
        <w:tc>
          <w:tcPr>
            <w:tcW w:w="571" w:type="pct"/>
            <w:noWrap/>
          </w:tcPr>
          <w:p w14:paraId="20E5A162" w14:textId="77777777" w:rsidR="000C41A3" w:rsidRPr="00F65579" w:rsidRDefault="000C41A3" w:rsidP="000C41A3">
            <w:pPr>
              <w:pStyle w:val="Tabletextright"/>
              <w:rPr>
                <w:b/>
              </w:rPr>
            </w:pPr>
          </w:p>
        </w:tc>
        <w:tc>
          <w:tcPr>
            <w:tcW w:w="571" w:type="pct"/>
            <w:shd w:val="clear" w:color="auto" w:fill="D9D9D9" w:themeFill="background1" w:themeFillShade="D9"/>
            <w:noWrap/>
          </w:tcPr>
          <w:p w14:paraId="246CF5BC" w14:textId="77777777" w:rsidR="000C41A3" w:rsidRPr="00F65579" w:rsidRDefault="000C41A3" w:rsidP="000C41A3">
            <w:pPr>
              <w:pStyle w:val="Tabletextright"/>
            </w:pPr>
            <w:r w:rsidRPr="00F65579">
              <w:t>530 874</w:t>
            </w:r>
          </w:p>
        </w:tc>
      </w:tr>
      <w:tr w:rsidR="000C41A3" w:rsidRPr="00F65579" w14:paraId="4D8189F6" w14:textId="77777777" w:rsidTr="000C41A3">
        <w:trPr>
          <w:trHeight w:val="255"/>
        </w:trPr>
        <w:tc>
          <w:tcPr>
            <w:tcW w:w="2716" w:type="pct"/>
            <w:noWrap/>
          </w:tcPr>
          <w:p w14:paraId="6128CAFA" w14:textId="77777777" w:rsidR="000C41A3" w:rsidRPr="00F65579" w:rsidRDefault="000C41A3" w:rsidP="000C41A3">
            <w:pPr>
              <w:pStyle w:val="Tabletext"/>
            </w:pPr>
            <w:r w:rsidRPr="00F65579">
              <w:t>Non</w:t>
            </w:r>
            <w:r w:rsidRPr="00F65579">
              <w:noBreakHyphen/>
              <w:t>specialised land</w:t>
            </w:r>
          </w:p>
        </w:tc>
        <w:tc>
          <w:tcPr>
            <w:tcW w:w="571" w:type="pct"/>
            <w:noWrap/>
          </w:tcPr>
          <w:p w14:paraId="74FFC697" w14:textId="77777777" w:rsidR="000C41A3" w:rsidRPr="00F65579" w:rsidRDefault="000C41A3" w:rsidP="000C41A3">
            <w:pPr>
              <w:pStyle w:val="Tabletextright"/>
            </w:pPr>
            <w:r w:rsidRPr="00F65579">
              <w:t>68 907</w:t>
            </w:r>
          </w:p>
        </w:tc>
        <w:tc>
          <w:tcPr>
            <w:tcW w:w="571" w:type="pct"/>
            <w:shd w:val="clear" w:color="auto" w:fill="D9D9D9" w:themeFill="background1" w:themeFillShade="D9"/>
            <w:noWrap/>
          </w:tcPr>
          <w:p w14:paraId="137283AC" w14:textId="77777777" w:rsidR="000C41A3" w:rsidRPr="00F65579" w:rsidRDefault="000C41A3" w:rsidP="000C41A3">
            <w:pPr>
              <w:pStyle w:val="Tabletextright"/>
              <w:rPr>
                <w:b/>
              </w:rPr>
            </w:pPr>
          </w:p>
        </w:tc>
        <w:tc>
          <w:tcPr>
            <w:tcW w:w="571" w:type="pct"/>
            <w:noWrap/>
          </w:tcPr>
          <w:p w14:paraId="2B3217DB" w14:textId="77777777" w:rsidR="000C41A3" w:rsidRPr="00F65579" w:rsidRDefault="000C41A3" w:rsidP="000C41A3">
            <w:pPr>
              <w:pStyle w:val="Tabletextright"/>
            </w:pPr>
            <w:r w:rsidRPr="00F65579">
              <w:t>68 907</w:t>
            </w:r>
          </w:p>
        </w:tc>
        <w:tc>
          <w:tcPr>
            <w:tcW w:w="571" w:type="pct"/>
            <w:shd w:val="clear" w:color="auto" w:fill="D9D9D9" w:themeFill="background1" w:themeFillShade="D9"/>
            <w:noWrap/>
          </w:tcPr>
          <w:p w14:paraId="3BC9F324" w14:textId="77777777" w:rsidR="000C41A3" w:rsidRPr="00F65579" w:rsidRDefault="000C41A3" w:rsidP="000C41A3">
            <w:pPr>
              <w:pStyle w:val="Tabletextright"/>
              <w:rPr>
                <w:b/>
              </w:rPr>
            </w:pPr>
          </w:p>
        </w:tc>
      </w:tr>
      <w:tr w:rsidR="000C41A3" w:rsidRPr="00F65579" w14:paraId="4B0BE4BD" w14:textId="77777777" w:rsidTr="000C41A3">
        <w:trPr>
          <w:trHeight w:val="255"/>
        </w:trPr>
        <w:tc>
          <w:tcPr>
            <w:tcW w:w="2716" w:type="pct"/>
            <w:noWrap/>
            <w:hideMark/>
          </w:tcPr>
          <w:p w14:paraId="7D96930E" w14:textId="77777777" w:rsidR="000C41A3" w:rsidRPr="00F65579" w:rsidRDefault="000C41A3" w:rsidP="000C41A3">
            <w:pPr>
              <w:pStyle w:val="Tabletextbold"/>
            </w:pPr>
            <w:r w:rsidRPr="00F65579">
              <w:t>Total land at fair value</w:t>
            </w:r>
          </w:p>
        </w:tc>
        <w:tc>
          <w:tcPr>
            <w:tcW w:w="571" w:type="pct"/>
            <w:noWrap/>
          </w:tcPr>
          <w:p w14:paraId="1494877C" w14:textId="77777777" w:rsidR="000C41A3" w:rsidRPr="00F65579" w:rsidRDefault="000C41A3" w:rsidP="000C41A3">
            <w:pPr>
              <w:pStyle w:val="Tabletextrightbold"/>
            </w:pPr>
            <w:r w:rsidRPr="00F65579">
              <w:t>599 781</w:t>
            </w:r>
          </w:p>
        </w:tc>
        <w:tc>
          <w:tcPr>
            <w:tcW w:w="571" w:type="pct"/>
            <w:shd w:val="clear" w:color="auto" w:fill="D9D9D9" w:themeFill="background1" w:themeFillShade="D9"/>
            <w:noWrap/>
          </w:tcPr>
          <w:p w14:paraId="211E5C37" w14:textId="77777777" w:rsidR="000C41A3" w:rsidRPr="00F65579" w:rsidRDefault="000C41A3" w:rsidP="000C41A3">
            <w:pPr>
              <w:pStyle w:val="Tabletextrightbold"/>
            </w:pPr>
            <w:r w:rsidRPr="00F65579">
              <w:t>–</w:t>
            </w:r>
          </w:p>
        </w:tc>
        <w:tc>
          <w:tcPr>
            <w:tcW w:w="571" w:type="pct"/>
            <w:noWrap/>
          </w:tcPr>
          <w:p w14:paraId="24C47E5A" w14:textId="77777777" w:rsidR="000C41A3" w:rsidRPr="00F65579" w:rsidRDefault="000C41A3" w:rsidP="000C41A3">
            <w:pPr>
              <w:pStyle w:val="Tabletextrightbold"/>
            </w:pPr>
            <w:r w:rsidRPr="00F65579">
              <w:t>68 907</w:t>
            </w:r>
          </w:p>
        </w:tc>
        <w:tc>
          <w:tcPr>
            <w:tcW w:w="571" w:type="pct"/>
            <w:shd w:val="clear" w:color="auto" w:fill="D9D9D9" w:themeFill="background1" w:themeFillShade="D9"/>
            <w:noWrap/>
          </w:tcPr>
          <w:p w14:paraId="21300A67" w14:textId="77777777" w:rsidR="000C41A3" w:rsidRPr="00F65579" w:rsidRDefault="000C41A3" w:rsidP="000C41A3">
            <w:pPr>
              <w:pStyle w:val="Tabletextrightbold"/>
            </w:pPr>
            <w:r w:rsidRPr="00F65579">
              <w:t>530 874</w:t>
            </w:r>
          </w:p>
        </w:tc>
      </w:tr>
      <w:tr w:rsidR="000C41A3" w:rsidRPr="00F65579" w14:paraId="2C5F5441" w14:textId="77777777" w:rsidTr="000C41A3">
        <w:trPr>
          <w:trHeight w:hRule="exact" w:val="120"/>
        </w:trPr>
        <w:tc>
          <w:tcPr>
            <w:tcW w:w="2716" w:type="pct"/>
            <w:noWrap/>
          </w:tcPr>
          <w:p w14:paraId="2252FFE7" w14:textId="77777777" w:rsidR="000C41A3" w:rsidRPr="00F65579" w:rsidRDefault="000C41A3" w:rsidP="000C41A3">
            <w:pPr>
              <w:pStyle w:val="Tabletext"/>
            </w:pPr>
          </w:p>
        </w:tc>
        <w:tc>
          <w:tcPr>
            <w:tcW w:w="571" w:type="pct"/>
            <w:noWrap/>
          </w:tcPr>
          <w:p w14:paraId="65300134" w14:textId="77777777" w:rsidR="000C41A3" w:rsidRPr="00F65579" w:rsidRDefault="000C41A3" w:rsidP="000C41A3">
            <w:pPr>
              <w:pStyle w:val="Tabletextright"/>
              <w:rPr>
                <w:b/>
              </w:rPr>
            </w:pPr>
          </w:p>
        </w:tc>
        <w:tc>
          <w:tcPr>
            <w:tcW w:w="571" w:type="pct"/>
            <w:shd w:val="clear" w:color="auto" w:fill="D9D9D9" w:themeFill="background1" w:themeFillShade="D9"/>
            <w:noWrap/>
          </w:tcPr>
          <w:p w14:paraId="7DAB223F" w14:textId="77777777" w:rsidR="000C41A3" w:rsidRPr="00F65579" w:rsidRDefault="000C41A3" w:rsidP="000C41A3">
            <w:pPr>
              <w:pStyle w:val="Tabletextright"/>
              <w:rPr>
                <w:b/>
              </w:rPr>
            </w:pPr>
          </w:p>
        </w:tc>
        <w:tc>
          <w:tcPr>
            <w:tcW w:w="571" w:type="pct"/>
            <w:noWrap/>
          </w:tcPr>
          <w:p w14:paraId="294DBC7B" w14:textId="77777777" w:rsidR="000C41A3" w:rsidRPr="00F65579" w:rsidRDefault="000C41A3" w:rsidP="000C41A3">
            <w:pPr>
              <w:pStyle w:val="Tabletextright"/>
              <w:rPr>
                <w:b/>
              </w:rPr>
            </w:pPr>
          </w:p>
        </w:tc>
        <w:tc>
          <w:tcPr>
            <w:tcW w:w="571" w:type="pct"/>
            <w:shd w:val="clear" w:color="auto" w:fill="D9D9D9" w:themeFill="background1" w:themeFillShade="D9"/>
            <w:noWrap/>
          </w:tcPr>
          <w:p w14:paraId="26447C3F" w14:textId="77777777" w:rsidR="000C41A3" w:rsidRPr="00F65579" w:rsidRDefault="000C41A3" w:rsidP="000C41A3">
            <w:pPr>
              <w:pStyle w:val="Tabletextright"/>
              <w:rPr>
                <w:b/>
              </w:rPr>
            </w:pPr>
          </w:p>
        </w:tc>
      </w:tr>
      <w:tr w:rsidR="000C41A3" w:rsidRPr="00F65579" w14:paraId="60949B21" w14:textId="77777777" w:rsidTr="000C41A3">
        <w:trPr>
          <w:trHeight w:val="255"/>
        </w:trPr>
        <w:tc>
          <w:tcPr>
            <w:tcW w:w="2716" w:type="pct"/>
            <w:noWrap/>
          </w:tcPr>
          <w:p w14:paraId="60301382" w14:textId="77777777" w:rsidR="000C41A3" w:rsidRPr="00F65579" w:rsidRDefault="000C41A3" w:rsidP="000C41A3">
            <w:pPr>
              <w:pStyle w:val="Tabletextbold"/>
            </w:pPr>
            <w:r w:rsidRPr="00F65579">
              <w:t>Buildings at fair value</w:t>
            </w:r>
          </w:p>
        </w:tc>
        <w:tc>
          <w:tcPr>
            <w:tcW w:w="571" w:type="pct"/>
            <w:noWrap/>
          </w:tcPr>
          <w:p w14:paraId="2F695086" w14:textId="77777777" w:rsidR="000C41A3" w:rsidRPr="00F65579" w:rsidRDefault="000C41A3" w:rsidP="000C41A3">
            <w:pPr>
              <w:pStyle w:val="Tabletextright"/>
              <w:rPr>
                <w:b/>
              </w:rPr>
            </w:pPr>
          </w:p>
        </w:tc>
        <w:tc>
          <w:tcPr>
            <w:tcW w:w="571" w:type="pct"/>
            <w:shd w:val="clear" w:color="auto" w:fill="D9D9D9" w:themeFill="background1" w:themeFillShade="D9"/>
            <w:noWrap/>
          </w:tcPr>
          <w:p w14:paraId="7642E68A" w14:textId="77777777" w:rsidR="000C41A3" w:rsidRPr="00F65579" w:rsidRDefault="000C41A3" w:rsidP="000C41A3">
            <w:pPr>
              <w:pStyle w:val="Tabletextright"/>
              <w:rPr>
                <w:b/>
              </w:rPr>
            </w:pPr>
          </w:p>
        </w:tc>
        <w:tc>
          <w:tcPr>
            <w:tcW w:w="571" w:type="pct"/>
            <w:noWrap/>
          </w:tcPr>
          <w:p w14:paraId="7F932F5E" w14:textId="77777777" w:rsidR="000C41A3" w:rsidRPr="00F65579" w:rsidRDefault="000C41A3" w:rsidP="000C41A3">
            <w:pPr>
              <w:pStyle w:val="Tabletextright"/>
              <w:rPr>
                <w:b/>
              </w:rPr>
            </w:pPr>
          </w:p>
        </w:tc>
        <w:tc>
          <w:tcPr>
            <w:tcW w:w="571" w:type="pct"/>
            <w:shd w:val="clear" w:color="auto" w:fill="D9D9D9" w:themeFill="background1" w:themeFillShade="D9"/>
            <w:noWrap/>
          </w:tcPr>
          <w:p w14:paraId="4C8D3770" w14:textId="77777777" w:rsidR="000C41A3" w:rsidRPr="00F65579" w:rsidRDefault="000C41A3" w:rsidP="000C41A3">
            <w:pPr>
              <w:pStyle w:val="Tabletextright"/>
              <w:rPr>
                <w:b/>
              </w:rPr>
            </w:pPr>
          </w:p>
        </w:tc>
      </w:tr>
      <w:tr w:rsidR="000C41A3" w:rsidRPr="00F65579" w14:paraId="62DF157C" w14:textId="77777777" w:rsidTr="000C41A3">
        <w:trPr>
          <w:trHeight w:val="255"/>
        </w:trPr>
        <w:tc>
          <w:tcPr>
            <w:tcW w:w="2716" w:type="pct"/>
            <w:noWrap/>
          </w:tcPr>
          <w:p w14:paraId="401019DB" w14:textId="77777777" w:rsidR="000C41A3" w:rsidRPr="00F65579" w:rsidRDefault="000C41A3" w:rsidP="000C41A3">
            <w:pPr>
              <w:pStyle w:val="Tabletext"/>
            </w:pPr>
            <w:r w:rsidRPr="00F65579">
              <w:t>Buildings (including heritage buildings)</w:t>
            </w:r>
          </w:p>
        </w:tc>
        <w:tc>
          <w:tcPr>
            <w:tcW w:w="571" w:type="pct"/>
            <w:noWrap/>
          </w:tcPr>
          <w:p w14:paraId="44BCAA5E" w14:textId="77777777" w:rsidR="000C41A3" w:rsidRPr="00F65579" w:rsidRDefault="000C41A3" w:rsidP="000C41A3">
            <w:pPr>
              <w:pStyle w:val="Tabletextright"/>
            </w:pPr>
            <w:r w:rsidRPr="00F65579">
              <w:t>158 674</w:t>
            </w:r>
          </w:p>
        </w:tc>
        <w:tc>
          <w:tcPr>
            <w:tcW w:w="571" w:type="pct"/>
            <w:shd w:val="clear" w:color="auto" w:fill="D9D9D9" w:themeFill="background1" w:themeFillShade="D9"/>
            <w:noWrap/>
          </w:tcPr>
          <w:p w14:paraId="14E0C0C0" w14:textId="77777777" w:rsidR="000C41A3" w:rsidRPr="00F65579" w:rsidRDefault="000C41A3" w:rsidP="000C41A3">
            <w:pPr>
              <w:pStyle w:val="Tabletextright"/>
              <w:rPr>
                <w:b/>
              </w:rPr>
            </w:pPr>
          </w:p>
        </w:tc>
        <w:tc>
          <w:tcPr>
            <w:tcW w:w="571" w:type="pct"/>
            <w:noWrap/>
          </w:tcPr>
          <w:p w14:paraId="0D4F4F1C" w14:textId="77777777" w:rsidR="000C41A3" w:rsidRPr="00F65579" w:rsidRDefault="000C41A3" w:rsidP="000C41A3">
            <w:pPr>
              <w:pStyle w:val="Tabletextright"/>
              <w:rPr>
                <w:b/>
              </w:rPr>
            </w:pPr>
          </w:p>
        </w:tc>
        <w:tc>
          <w:tcPr>
            <w:tcW w:w="571" w:type="pct"/>
            <w:shd w:val="clear" w:color="auto" w:fill="D9D9D9" w:themeFill="background1" w:themeFillShade="D9"/>
            <w:noWrap/>
          </w:tcPr>
          <w:p w14:paraId="369A91FB" w14:textId="77777777" w:rsidR="000C41A3" w:rsidRPr="00F65579" w:rsidRDefault="000C41A3" w:rsidP="000C41A3">
            <w:pPr>
              <w:pStyle w:val="Tabletextright"/>
            </w:pPr>
            <w:r w:rsidRPr="00F65579">
              <w:t>158 674</w:t>
            </w:r>
          </w:p>
        </w:tc>
      </w:tr>
      <w:tr w:rsidR="000C41A3" w:rsidRPr="00F65579" w14:paraId="5A46CEDE" w14:textId="77777777" w:rsidTr="000C41A3">
        <w:trPr>
          <w:trHeight w:val="255"/>
        </w:trPr>
        <w:tc>
          <w:tcPr>
            <w:tcW w:w="2716" w:type="pct"/>
            <w:noWrap/>
          </w:tcPr>
          <w:p w14:paraId="234824F1" w14:textId="77777777" w:rsidR="000C41A3" w:rsidRPr="00F65579" w:rsidRDefault="000C41A3" w:rsidP="000C41A3">
            <w:pPr>
              <w:pStyle w:val="Tabletextbold"/>
            </w:pPr>
            <w:r w:rsidRPr="00F65579">
              <w:t>Total buildings at fair value</w:t>
            </w:r>
          </w:p>
        </w:tc>
        <w:tc>
          <w:tcPr>
            <w:tcW w:w="571" w:type="pct"/>
            <w:noWrap/>
          </w:tcPr>
          <w:p w14:paraId="21BE04CC" w14:textId="77777777" w:rsidR="000C41A3" w:rsidRPr="00F65579" w:rsidRDefault="000C41A3" w:rsidP="000C41A3">
            <w:pPr>
              <w:pStyle w:val="Tabletextrightbold"/>
            </w:pPr>
            <w:r w:rsidRPr="00F65579">
              <w:t>158 674</w:t>
            </w:r>
          </w:p>
        </w:tc>
        <w:tc>
          <w:tcPr>
            <w:tcW w:w="571" w:type="pct"/>
            <w:shd w:val="clear" w:color="auto" w:fill="D9D9D9" w:themeFill="background1" w:themeFillShade="D9"/>
            <w:noWrap/>
          </w:tcPr>
          <w:p w14:paraId="11CAD862" w14:textId="77777777" w:rsidR="000C41A3" w:rsidRPr="00F65579" w:rsidRDefault="000C41A3" w:rsidP="000C41A3">
            <w:pPr>
              <w:pStyle w:val="Tabletextrightbold"/>
            </w:pPr>
            <w:r w:rsidRPr="00F65579">
              <w:t>–</w:t>
            </w:r>
          </w:p>
        </w:tc>
        <w:tc>
          <w:tcPr>
            <w:tcW w:w="571" w:type="pct"/>
            <w:noWrap/>
          </w:tcPr>
          <w:p w14:paraId="2DDBEC03" w14:textId="77777777" w:rsidR="000C41A3" w:rsidRPr="00F65579" w:rsidRDefault="000C41A3" w:rsidP="000C41A3">
            <w:pPr>
              <w:pStyle w:val="Tabletextrightbold"/>
            </w:pPr>
            <w:r w:rsidRPr="00F65579">
              <w:t>–</w:t>
            </w:r>
          </w:p>
        </w:tc>
        <w:tc>
          <w:tcPr>
            <w:tcW w:w="571" w:type="pct"/>
            <w:shd w:val="clear" w:color="auto" w:fill="D9D9D9" w:themeFill="background1" w:themeFillShade="D9"/>
            <w:noWrap/>
          </w:tcPr>
          <w:p w14:paraId="68FA02B5" w14:textId="77777777" w:rsidR="000C41A3" w:rsidRPr="00F65579" w:rsidRDefault="000C41A3" w:rsidP="000C41A3">
            <w:pPr>
              <w:pStyle w:val="Tabletextrightbold"/>
            </w:pPr>
            <w:r w:rsidRPr="00F65579">
              <w:t>158 674</w:t>
            </w:r>
          </w:p>
        </w:tc>
      </w:tr>
      <w:tr w:rsidR="000C41A3" w:rsidRPr="00F65579" w14:paraId="5E1F4A4F" w14:textId="77777777" w:rsidTr="000C41A3">
        <w:trPr>
          <w:trHeight w:hRule="exact" w:val="120"/>
        </w:trPr>
        <w:tc>
          <w:tcPr>
            <w:tcW w:w="2716" w:type="pct"/>
            <w:noWrap/>
          </w:tcPr>
          <w:p w14:paraId="697AF0D0" w14:textId="77777777" w:rsidR="000C41A3" w:rsidRPr="00F65579" w:rsidRDefault="000C41A3" w:rsidP="000C41A3">
            <w:pPr>
              <w:pStyle w:val="Tabletext"/>
            </w:pPr>
          </w:p>
        </w:tc>
        <w:tc>
          <w:tcPr>
            <w:tcW w:w="571" w:type="pct"/>
            <w:noWrap/>
          </w:tcPr>
          <w:p w14:paraId="2C75576C" w14:textId="77777777" w:rsidR="000C41A3" w:rsidRPr="00F65579" w:rsidRDefault="000C41A3" w:rsidP="000C41A3">
            <w:pPr>
              <w:pStyle w:val="Tabletextright"/>
              <w:rPr>
                <w:b/>
              </w:rPr>
            </w:pPr>
          </w:p>
        </w:tc>
        <w:tc>
          <w:tcPr>
            <w:tcW w:w="571" w:type="pct"/>
            <w:shd w:val="clear" w:color="auto" w:fill="D9D9D9" w:themeFill="background1" w:themeFillShade="D9"/>
            <w:noWrap/>
          </w:tcPr>
          <w:p w14:paraId="2CA78761" w14:textId="77777777" w:rsidR="000C41A3" w:rsidRPr="00F65579" w:rsidRDefault="000C41A3" w:rsidP="000C41A3">
            <w:pPr>
              <w:pStyle w:val="Tabletextright"/>
              <w:rPr>
                <w:b/>
              </w:rPr>
            </w:pPr>
          </w:p>
        </w:tc>
        <w:tc>
          <w:tcPr>
            <w:tcW w:w="571" w:type="pct"/>
            <w:noWrap/>
          </w:tcPr>
          <w:p w14:paraId="3201501B" w14:textId="77777777" w:rsidR="000C41A3" w:rsidRPr="00F65579" w:rsidRDefault="000C41A3" w:rsidP="000C41A3">
            <w:pPr>
              <w:pStyle w:val="Tabletextright"/>
              <w:rPr>
                <w:b/>
              </w:rPr>
            </w:pPr>
          </w:p>
        </w:tc>
        <w:tc>
          <w:tcPr>
            <w:tcW w:w="571" w:type="pct"/>
            <w:shd w:val="clear" w:color="auto" w:fill="D9D9D9" w:themeFill="background1" w:themeFillShade="D9"/>
            <w:noWrap/>
          </w:tcPr>
          <w:p w14:paraId="776AFAAA" w14:textId="77777777" w:rsidR="000C41A3" w:rsidRPr="00F65579" w:rsidRDefault="000C41A3" w:rsidP="000C41A3">
            <w:pPr>
              <w:pStyle w:val="Tabletextright"/>
              <w:rPr>
                <w:b/>
              </w:rPr>
            </w:pPr>
          </w:p>
        </w:tc>
      </w:tr>
      <w:tr w:rsidR="000C41A3" w:rsidRPr="00F65579" w14:paraId="7E0512C6" w14:textId="77777777" w:rsidTr="000C41A3">
        <w:trPr>
          <w:trHeight w:val="255"/>
        </w:trPr>
        <w:tc>
          <w:tcPr>
            <w:tcW w:w="2716" w:type="pct"/>
            <w:noWrap/>
          </w:tcPr>
          <w:p w14:paraId="7172B0F5" w14:textId="77777777" w:rsidR="000C41A3" w:rsidRPr="00F65579" w:rsidRDefault="000C41A3" w:rsidP="000C41A3">
            <w:pPr>
              <w:pStyle w:val="Tabletextbold"/>
            </w:pPr>
            <w:r w:rsidRPr="00F65579">
              <w:t>Plant and equipment at fair value</w:t>
            </w:r>
          </w:p>
        </w:tc>
        <w:tc>
          <w:tcPr>
            <w:tcW w:w="571" w:type="pct"/>
            <w:noWrap/>
          </w:tcPr>
          <w:p w14:paraId="57FB954C" w14:textId="77777777" w:rsidR="000C41A3" w:rsidRPr="00F65579" w:rsidRDefault="000C41A3" w:rsidP="000C41A3">
            <w:pPr>
              <w:pStyle w:val="Tabletextright"/>
              <w:rPr>
                <w:b/>
              </w:rPr>
            </w:pPr>
          </w:p>
        </w:tc>
        <w:tc>
          <w:tcPr>
            <w:tcW w:w="571" w:type="pct"/>
            <w:shd w:val="clear" w:color="auto" w:fill="D9D9D9" w:themeFill="background1" w:themeFillShade="D9"/>
            <w:noWrap/>
          </w:tcPr>
          <w:p w14:paraId="699B6CD5" w14:textId="77777777" w:rsidR="000C41A3" w:rsidRPr="00F65579" w:rsidRDefault="000C41A3" w:rsidP="000C41A3">
            <w:pPr>
              <w:pStyle w:val="Tabletextright"/>
              <w:rPr>
                <w:b/>
              </w:rPr>
            </w:pPr>
          </w:p>
        </w:tc>
        <w:tc>
          <w:tcPr>
            <w:tcW w:w="571" w:type="pct"/>
            <w:noWrap/>
          </w:tcPr>
          <w:p w14:paraId="0AAB1A9F" w14:textId="77777777" w:rsidR="000C41A3" w:rsidRPr="00F65579" w:rsidRDefault="000C41A3" w:rsidP="000C41A3">
            <w:pPr>
              <w:pStyle w:val="Tabletextright"/>
              <w:rPr>
                <w:b/>
              </w:rPr>
            </w:pPr>
          </w:p>
        </w:tc>
        <w:tc>
          <w:tcPr>
            <w:tcW w:w="571" w:type="pct"/>
            <w:shd w:val="clear" w:color="auto" w:fill="D9D9D9" w:themeFill="background1" w:themeFillShade="D9"/>
            <w:noWrap/>
          </w:tcPr>
          <w:p w14:paraId="6129072C" w14:textId="77777777" w:rsidR="000C41A3" w:rsidRPr="00F65579" w:rsidRDefault="000C41A3" w:rsidP="000C41A3">
            <w:pPr>
              <w:pStyle w:val="Tabletextright"/>
              <w:rPr>
                <w:b/>
              </w:rPr>
            </w:pPr>
          </w:p>
        </w:tc>
      </w:tr>
      <w:tr w:rsidR="000C41A3" w:rsidRPr="00F65579" w14:paraId="4747C142" w14:textId="77777777" w:rsidTr="000C41A3">
        <w:trPr>
          <w:trHeight w:val="255"/>
        </w:trPr>
        <w:tc>
          <w:tcPr>
            <w:tcW w:w="2716" w:type="pct"/>
            <w:noWrap/>
          </w:tcPr>
          <w:p w14:paraId="23AE366F" w14:textId="77777777" w:rsidR="000C41A3" w:rsidRPr="00F65579" w:rsidRDefault="000C41A3" w:rsidP="000C41A3">
            <w:pPr>
              <w:pStyle w:val="Tabletext"/>
            </w:pPr>
            <w:r w:rsidRPr="00F65579">
              <w:t>Office and computer equipment</w:t>
            </w:r>
          </w:p>
        </w:tc>
        <w:tc>
          <w:tcPr>
            <w:tcW w:w="571" w:type="pct"/>
            <w:noWrap/>
          </w:tcPr>
          <w:p w14:paraId="6D6B0794" w14:textId="77777777" w:rsidR="000C41A3" w:rsidRPr="00F65579" w:rsidRDefault="000C41A3" w:rsidP="000C41A3">
            <w:pPr>
              <w:pStyle w:val="Tabletextright"/>
            </w:pPr>
            <w:r w:rsidRPr="00F65579">
              <w:t>1 173</w:t>
            </w:r>
          </w:p>
        </w:tc>
        <w:tc>
          <w:tcPr>
            <w:tcW w:w="571" w:type="pct"/>
            <w:shd w:val="clear" w:color="auto" w:fill="D9D9D9" w:themeFill="background1" w:themeFillShade="D9"/>
            <w:noWrap/>
          </w:tcPr>
          <w:p w14:paraId="3E0EAF01" w14:textId="77777777" w:rsidR="000C41A3" w:rsidRPr="00F65579" w:rsidRDefault="000C41A3" w:rsidP="000C41A3">
            <w:pPr>
              <w:pStyle w:val="Tabletextright"/>
              <w:rPr>
                <w:b/>
              </w:rPr>
            </w:pPr>
          </w:p>
        </w:tc>
        <w:tc>
          <w:tcPr>
            <w:tcW w:w="571" w:type="pct"/>
            <w:noWrap/>
          </w:tcPr>
          <w:p w14:paraId="545C851D" w14:textId="77777777" w:rsidR="000C41A3" w:rsidRPr="00F65579" w:rsidRDefault="000C41A3" w:rsidP="000C41A3">
            <w:pPr>
              <w:pStyle w:val="Tabletextright"/>
              <w:rPr>
                <w:b/>
              </w:rPr>
            </w:pPr>
          </w:p>
        </w:tc>
        <w:tc>
          <w:tcPr>
            <w:tcW w:w="571" w:type="pct"/>
            <w:shd w:val="clear" w:color="auto" w:fill="D9D9D9" w:themeFill="background1" w:themeFillShade="D9"/>
            <w:noWrap/>
          </w:tcPr>
          <w:p w14:paraId="7C6B9BDF" w14:textId="77777777" w:rsidR="000C41A3" w:rsidRPr="00F65579" w:rsidRDefault="000C41A3" w:rsidP="000C41A3">
            <w:pPr>
              <w:pStyle w:val="Tabletextright"/>
            </w:pPr>
            <w:r w:rsidRPr="00F65579">
              <w:t>1 173</w:t>
            </w:r>
          </w:p>
        </w:tc>
      </w:tr>
      <w:tr w:rsidR="000C41A3" w:rsidRPr="00F65579" w14:paraId="75BE78C8" w14:textId="77777777" w:rsidTr="000C41A3">
        <w:trPr>
          <w:trHeight w:val="255"/>
        </w:trPr>
        <w:tc>
          <w:tcPr>
            <w:tcW w:w="2716" w:type="pct"/>
            <w:noWrap/>
          </w:tcPr>
          <w:p w14:paraId="26CDD593" w14:textId="77777777" w:rsidR="000C41A3" w:rsidRPr="00F65579" w:rsidRDefault="000C41A3" w:rsidP="000C41A3">
            <w:pPr>
              <w:pStyle w:val="Tabletextbold"/>
            </w:pPr>
            <w:r w:rsidRPr="00F65579">
              <w:t>Total plant and equipment at fair value</w:t>
            </w:r>
          </w:p>
        </w:tc>
        <w:tc>
          <w:tcPr>
            <w:tcW w:w="571" w:type="pct"/>
            <w:noWrap/>
          </w:tcPr>
          <w:p w14:paraId="41871EA7" w14:textId="77777777" w:rsidR="000C41A3" w:rsidRPr="00F65579" w:rsidRDefault="000C41A3" w:rsidP="000C41A3">
            <w:pPr>
              <w:pStyle w:val="Tabletextrightbold"/>
            </w:pPr>
            <w:r w:rsidRPr="00F65579">
              <w:t>1 173</w:t>
            </w:r>
          </w:p>
        </w:tc>
        <w:tc>
          <w:tcPr>
            <w:tcW w:w="571" w:type="pct"/>
            <w:shd w:val="clear" w:color="auto" w:fill="D9D9D9" w:themeFill="background1" w:themeFillShade="D9"/>
            <w:noWrap/>
          </w:tcPr>
          <w:p w14:paraId="77AFB39F" w14:textId="77777777" w:rsidR="000C41A3" w:rsidRPr="00F65579" w:rsidRDefault="000C41A3" w:rsidP="000C41A3">
            <w:pPr>
              <w:pStyle w:val="Tabletextrightbold"/>
            </w:pPr>
            <w:r w:rsidRPr="00F65579">
              <w:t>–</w:t>
            </w:r>
          </w:p>
        </w:tc>
        <w:tc>
          <w:tcPr>
            <w:tcW w:w="571" w:type="pct"/>
            <w:noWrap/>
          </w:tcPr>
          <w:p w14:paraId="2A8ADB7D" w14:textId="77777777" w:rsidR="000C41A3" w:rsidRPr="00F65579" w:rsidRDefault="000C41A3" w:rsidP="000C41A3">
            <w:pPr>
              <w:pStyle w:val="Tabletextrightbold"/>
            </w:pPr>
            <w:r w:rsidRPr="00F65579">
              <w:t>–</w:t>
            </w:r>
          </w:p>
        </w:tc>
        <w:tc>
          <w:tcPr>
            <w:tcW w:w="571" w:type="pct"/>
            <w:shd w:val="clear" w:color="auto" w:fill="D9D9D9" w:themeFill="background1" w:themeFillShade="D9"/>
            <w:noWrap/>
          </w:tcPr>
          <w:p w14:paraId="2C1326A6" w14:textId="77777777" w:rsidR="000C41A3" w:rsidRPr="00F65579" w:rsidRDefault="000C41A3" w:rsidP="000C41A3">
            <w:pPr>
              <w:pStyle w:val="Tabletextrightbold"/>
            </w:pPr>
            <w:r w:rsidRPr="00F65579">
              <w:t>1 173</w:t>
            </w:r>
          </w:p>
        </w:tc>
      </w:tr>
      <w:tr w:rsidR="000C41A3" w:rsidRPr="00F65579" w14:paraId="28485B91" w14:textId="77777777" w:rsidTr="000C41A3">
        <w:trPr>
          <w:trHeight w:val="255"/>
        </w:trPr>
        <w:tc>
          <w:tcPr>
            <w:tcW w:w="2716" w:type="pct"/>
            <w:noWrap/>
          </w:tcPr>
          <w:p w14:paraId="272C7FA0" w14:textId="77777777" w:rsidR="000C41A3" w:rsidRPr="00F65579" w:rsidRDefault="000C41A3" w:rsidP="000C41A3">
            <w:pPr>
              <w:pStyle w:val="Tabletext"/>
            </w:pPr>
          </w:p>
        </w:tc>
        <w:tc>
          <w:tcPr>
            <w:tcW w:w="571" w:type="pct"/>
            <w:noWrap/>
            <w:vAlign w:val="bottom"/>
          </w:tcPr>
          <w:p w14:paraId="7128F769" w14:textId="77777777" w:rsidR="000C41A3" w:rsidRPr="00F65579" w:rsidRDefault="000C41A3" w:rsidP="000C41A3">
            <w:pPr>
              <w:pStyle w:val="Tabletextright"/>
            </w:pPr>
          </w:p>
        </w:tc>
        <w:tc>
          <w:tcPr>
            <w:tcW w:w="571" w:type="pct"/>
            <w:shd w:val="clear" w:color="auto" w:fill="D9D9D9" w:themeFill="background1" w:themeFillShade="D9"/>
            <w:noWrap/>
            <w:vAlign w:val="bottom"/>
          </w:tcPr>
          <w:p w14:paraId="4BA872A0" w14:textId="77777777" w:rsidR="000C41A3" w:rsidRPr="00F65579" w:rsidRDefault="000C41A3" w:rsidP="000C41A3">
            <w:pPr>
              <w:pStyle w:val="Tabletextright"/>
            </w:pPr>
          </w:p>
        </w:tc>
        <w:tc>
          <w:tcPr>
            <w:tcW w:w="571" w:type="pct"/>
            <w:noWrap/>
            <w:vAlign w:val="bottom"/>
          </w:tcPr>
          <w:p w14:paraId="18424B27" w14:textId="77777777" w:rsidR="000C41A3" w:rsidRPr="00F65579" w:rsidRDefault="000C41A3" w:rsidP="000C41A3">
            <w:pPr>
              <w:pStyle w:val="Tabletextright"/>
            </w:pPr>
          </w:p>
        </w:tc>
        <w:tc>
          <w:tcPr>
            <w:tcW w:w="571" w:type="pct"/>
            <w:shd w:val="clear" w:color="auto" w:fill="D9D9D9" w:themeFill="background1" w:themeFillShade="D9"/>
            <w:noWrap/>
            <w:vAlign w:val="bottom"/>
          </w:tcPr>
          <w:p w14:paraId="4249E7A4" w14:textId="77777777" w:rsidR="000C41A3" w:rsidRPr="00F65579" w:rsidRDefault="000C41A3" w:rsidP="000C41A3">
            <w:pPr>
              <w:pStyle w:val="Tabletextright"/>
            </w:pPr>
          </w:p>
        </w:tc>
      </w:tr>
      <w:tr w:rsidR="000C41A3" w:rsidRPr="00F65579" w14:paraId="4B057163" w14:textId="77777777" w:rsidTr="000C41A3">
        <w:trPr>
          <w:trHeight w:val="255"/>
        </w:trPr>
        <w:tc>
          <w:tcPr>
            <w:tcW w:w="2716" w:type="pct"/>
            <w:noWrap/>
          </w:tcPr>
          <w:p w14:paraId="7AED8D1C" w14:textId="77777777" w:rsidR="000C41A3" w:rsidRPr="00F65579" w:rsidRDefault="000C41A3" w:rsidP="000C41A3">
            <w:pPr>
              <w:pStyle w:val="Tabletextbold"/>
            </w:pPr>
            <w:r w:rsidRPr="00F65579">
              <w:t>Fair value measurement hierarchy at 30 June 2018</w:t>
            </w:r>
          </w:p>
        </w:tc>
        <w:tc>
          <w:tcPr>
            <w:tcW w:w="571" w:type="pct"/>
            <w:noWrap/>
          </w:tcPr>
          <w:p w14:paraId="064B574C" w14:textId="77777777" w:rsidR="000C41A3" w:rsidRPr="00F65579" w:rsidRDefault="000C41A3" w:rsidP="000C41A3">
            <w:pPr>
              <w:pStyle w:val="Tabletextrightbold"/>
            </w:pPr>
          </w:p>
        </w:tc>
        <w:tc>
          <w:tcPr>
            <w:tcW w:w="571" w:type="pct"/>
            <w:shd w:val="clear" w:color="auto" w:fill="D9D9D9" w:themeFill="background1" w:themeFillShade="D9"/>
            <w:noWrap/>
          </w:tcPr>
          <w:p w14:paraId="1360B649" w14:textId="77777777" w:rsidR="000C41A3" w:rsidRPr="00F65579" w:rsidRDefault="000C41A3" w:rsidP="000C41A3">
            <w:pPr>
              <w:pStyle w:val="Tabletextrightbold"/>
            </w:pPr>
          </w:p>
        </w:tc>
        <w:tc>
          <w:tcPr>
            <w:tcW w:w="571" w:type="pct"/>
            <w:noWrap/>
          </w:tcPr>
          <w:p w14:paraId="003DC06D" w14:textId="77777777" w:rsidR="000C41A3" w:rsidRPr="00F65579" w:rsidRDefault="000C41A3" w:rsidP="000C41A3">
            <w:pPr>
              <w:pStyle w:val="Tabletextrightbold"/>
            </w:pPr>
          </w:p>
        </w:tc>
        <w:tc>
          <w:tcPr>
            <w:tcW w:w="571" w:type="pct"/>
            <w:shd w:val="clear" w:color="auto" w:fill="D9D9D9" w:themeFill="background1" w:themeFillShade="D9"/>
            <w:noWrap/>
          </w:tcPr>
          <w:p w14:paraId="5C0BC806" w14:textId="77777777" w:rsidR="000C41A3" w:rsidRPr="00F65579" w:rsidRDefault="000C41A3" w:rsidP="000C41A3">
            <w:pPr>
              <w:pStyle w:val="Tabletextrightbold"/>
            </w:pPr>
          </w:p>
        </w:tc>
      </w:tr>
      <w:tr w:rsidR="000C41A3" w:rsidRPr="00F65579" w14:paraId="504B4214" w14:textId="77777777" w:rsidTr="000C41A3">
        <w:trPr>
          <w:trHeight w:val="255"/>
        </w:trPr>
        <w:tc>
          <w:tcPr>
            <w:tcW w:w="2716" w:type="pct"/>
            <w:noWrap/>
            <w:hideMark/>
          </w:tcPr>
          <w:p w14:paraId="2ADBB7B6" w14:textId="77777777" w:rsidR="000C41A3" w:rsidRPr="00F65579" w:rsidRDefault="000C41A3" w:rsidP="000C41A3">
            <w:pPr>
              <w:pStyle w:val="Tabletextbold"/>
            </w:pPr>
            <w:r w:rsidRPr="00F65579">
              <w:t>Land at fair value</w:t>
            </w:r>
          </w:p>
        </w:tc>
        <w:tc>
          <w:tcPr>
            <w:tcW w:w="571" w:type="pct"/>
            <w:noWrap/>
          </w:tcPr>
          <w:p w14:paraId="4A23854D" w14:textId="77777777" w:rsidR="000C41A3" w:rsidRPr="00F65579" w:rsidRDefault="000C41A3" w:rsidP="000C41A3">
            <w:pPr>
              <w:pStyle w:val="Tabletextright"/>
            </w:pPr>
          </w:p>
        </w:tc>
        <w:tc>
          <w:tcPr>
            <w:tcW w:w="571" w:type="pct"/>
            <w:shd w:val="clear" w:color="auto" w:fill="D9D9D9" w:themeFill="background1" w:themeFillShade="D9"/>
            <w:noWrap/>
          </w:tcPr>
          <w:p w14:paraId="4FBDC00D" w14:textId="77777777" w:rsidR="000C41A3" w:rsidRPr="00F65579" w:rsidRDefault="000C41A3" w:rsidP="000C41A3">
            <w:pPr>
              <w:pStyle w:val="Tabletextright"/>
            </w:pPr>
          </w:p>
        </w:tc>
        <w:tc>
          <w:tcPr>
            <w:tcW w:w="571" w:type="pct"/>
            <w:noWrap/>
          </w:tcPr>
          <w:p w14:paraId="3D7D8DD6" w14:textId="77777777" w:rsidR="000C41A3" w:rsidRPr="00F65579" w:rsidRDefault="000C41A3" w:rsidP="000C41A3">
            <w:pPr>
              <w:pStyle w:val="Tabletextright"/>
            </w:pPr>
          </w:p>
        </w:tc>
        <w:tc>
          <w:tcPr>
            <w:tcW w:w="571" w:type="pct"/>
            <w:shd w:val="clear" w:color="auto" w:fill="D9D9D9" w:themeFill="background1" w:themeFillShade="D9"/>
            <w:noWrap/>
          </w:tcPr>
          <w:p w14:paraId="14B71FCA" w14:textId="77777777" w:rsidR="000C41A3" w:rsidRPr="00F65579" w:rsidRDefault="000C41A3" w:rsidP="000C41A3">
            <w:pPr>
              <w:pStyle w:val="Tabletextright"/>
            </w:pPr>
          </w:p>
        </w:tc>
      </w:tr>
      <w:tr w:rsidR="000C41A3" w:rsidRPr="00F65579" w14:paraId="74D4ED8C" w14:textId="77777777" w:rsidTr="000C41A3">
        <w:trPr>
          <w:trHeight w:val="255"/>
        </w:trPr>
        <w:tc>
          <w:tcPr>
            <w:tcW w:w="2716" w:type="pct"/>
            <w:noWrap/>
            <w:hideMark/>
          </w:tcPr>
          <w:p w14:paraId="7232CDDB" w14:textId="77777777" w:rsidR="000C41A3" w:rsidRPr="00F65579" w:rsidRDefault="000C41A3" w:rsidP="000C41A3">
            <w:pPr>
              <w:pStyle w:val="Tabletext"/>
            </w:pPr>
            <w:r w:rsidRPr="00F65579">
              <w:t>Specialised land</w:t>
            </w:r>
          </w:p>
        </w:tc>
        <w:tc>
          <w:tcPr>
            <w:tcW w:w="571" w:type="pct"/>
            <w:noWrap/>
            <w:vAlign w:val="bottom"/>
          </w:tcPr>
          <w:p w14:paraId="22104D89" w14:textId="77777777" w:rsidR="000C41A3" w:rsidRPr="00F65579" w:rsidRDefault="000C41A3" w:rsidP="000C41A3">
            <w:pPr>
              <w:pStyle w:val="Tabletextright"/>
            </w:pPr>
            <w:r w:rsidRPr="00F65579">
              <w:t>533</w:t>
            </w:r>
            <w:r w:rsidRPr="00F65579">
              <w:rPr>
                <w:rFonts w:ascii="Calibri" w:hAnsi="Calibri" w:cs="Calibri"/>
              </w:rPr>
              <w:t xml:space="preserve"> </w:t>
            </w:r>
            <w:r w:rsidRPr="00F65579">
              <w:t>644</w:t>
            </w:r>
          </w:p>
        </w:tc>
        <w:tc>
          <w:tcPr>
            <w:tcW w:w="571" w:type="pct"/>
            <w:shd w:val="clear" w:color="auto" w:fill="D9D9D9" w:themeFill="background1" w:themeFillShade="D9"/>
            <w:noWrap/>
            <w:vAlign w:val="bottom"/>
          </w:tcPr>
          <w:p w14:paraId="667B47B9" w14:textId="77777777" w:rsidR="000C41A3" w:rsidRPr="00F65579" w:rsidRDefault="000C41A3" w:rsidP="000C41A3">
            <w:pPr>
              <w:pStyle w:val="Tabletextright"/>
            </w:pPr>
            <w:r w:rsidRPr="00F65579">
              <w:t>–</w:t>
            </w:r>
          </w:p>
        </w:tc>
        <w:tc>
          <w:tcPr>
            <w:tcW w:w="571" w:type="pct"/>
            <w:noWrap/>
            <w:vAlign w:val="bottom"/>
          </w:tcPr>
          <w:p w14:paraId="227B84F0" w14:textId="77777777" w:rsidR="000C41A3" w:rsidRPr="00F65579" w:rsidRDefault="000C41A3" w:rsidP="000C41A3">
            <w:pPr>
              <w:pStyle w:val="Tabletextright"/>
            </w:pPr>
            <w:r w:rsidRPr="00F65579">
              <w:t>–</w:t>
            </w:r>
          </w:p>
        </w:tc>
        <w:tc>
          <w:tcPr>
            <w:tcW w:w="571" w:type="pct"/>
            <w:shd w:val="clear" w:color="auto" w:fill="D9D9D9" w:themeFill="background1" w:themeFillShade="D9"/>
            <w:noWrap/>
            <w:vAlign w:val="bottom"/>
          </w:tcPr>
          <w:p w14:paraId="77A7A0E8" w14:textId="77777777" w:rsidR="000C41A3" w:rsidRPr="00F65579" w:rsidRDefault="000C41A3" w:rsidP="000C41A3">
            <w:pPr>
              <w:pStyle w:val="Tabletextright"/>
            </w:pPr>
            <w:r w:rsidRPr="00F65579">
              <w:t>533</w:t>
            </w:r>
            <w:r w:rsidRPr="00F65579">
              <w:rPr>
                <w:rFonts w:ascii="Calibri" w:hAnsi="Calibri" w:cs="Calibri"/>
              </w:rPr>
              <w:t xml:space="preserve"> </w:t>
            </w:r>
            <w:r w:rsidRPr="00F65579">
              <w:t>644</w:t>
            </w:r>
          </w:p>
        </w:tc>
      </w:tr>
      <w:tr w:rsidR="000C41A3" w:rsidRPr="00F65579" w14:paraId="461DC26A" w14:textId="77777777" w:rsidTr="000C41A3">
        <w:trPr>
          <w:trHeight w:val="255"/>
        </w:trPr>
        <w:tc>
          <w:tcPr>
            <w:tcW w:w="2716" w:type="pct"/>
            <w:noWrap/>
          </w:tcPr>
          <w:p w14:paraId="27AA0B12" w14:textId="77777777" w:rsidR="000C41A3" w:rsidRPr="00F65579" w:rsidRDefault="000C41A3" w:rsidP="000C41A3">
            <w:pPr>
              <w:pStyle w:val="Tabletext"/>
            </w:pPr>
            <w:r w:rsidRPr="00F65579">
              <w:t>Non</w:t>
            </w:r>
            <w:r w:rsidRPr="00F65579">
              <w:noBreakHyphen/>
              <w:t>specialised land</w:t>
            </w:r>
          </w:p>
        </w:tc>
        <w:tc>
          <w:tcPr>
            <w:tcW w:w="571" w:type="pct"/>
            <w:noWrap/>
            <w:vAlign w:val="bottom"/>
          </w:tcPr>
          <w:p w14:paraId="41778B14" w14:textId="77777777" w:rsidR="000C41A3" w:rsidRPr="00F65579" w:rsidRDefault="000C41A3" w:rsidP="000C41A3">
            <w:pPr>
              <w:pStyle w:val="Tabletextright"/>
            </w:pPr>
            <w:r w:rsidRPr="00F65579">
              <w:t>68</w:t>
            </w:r>
            <w:r w:rsidRPr="00F65579">
              <w:rPr>
                <w:rFonts w:ascii="Calibri" w:hAnsi="Calibri" w:cs="Calibri"/>
              </w:rPr>
              <w:t xml:space="preserve"> </w:t>
            </w:r>
            <w:r w:rsidRPr="00F65579">
              <w:t>907</w:t>
            </w:r>
          </w:p>
        </w:tc>
        <w:tc>
          <w:tcPr>
            <w:tcW w:w="571" w:type="pct"/>
            <w:shd w:val="clear" w:color="auto" w:fill="D9D9D9" w:themeFill="background1" w:themeFillShade="D9"/>
            <w:noWrap/>
            <w:vAlign w:val="bottom"/>
          </w:tcPr>
          <w:p w14:paraId="221F5A6E" w14:textId="77777777" w:rsidR="000C41A3" w:rsidRPr="00F65579" w:rsidRDefault="000C41A3" w:rsidP="000C41A3">
            <w:pPr>
              <w:pStyle w:val="Tabletextright"/>
            </w:pPr>
            <w:r w:rsidRPr="00F65579">
              <w:t>–</w:t>
            </w:r>
          </w:p>
        </w:tc>
        <w:tc>
          <w:tcPr>
            <w:tcW w:w="571" w:type="pct"/>
            <w:noWrap/>
            <w:vAlign w:val="bottom"/>
          </w:tcPr>
          <w:p w14:paraId="27DCF179" w14:textId="77777777" w:rsidR="000C41A3" w:rsidRPr="00F65579" w:rsidRDefault="000C41A3" w:rsidP="000C41A3">
            <w:pPr>
              <w:pStyle w:val="Tabletextright"/>
            </w:pPr>
            <w:r w:rsidRPr="00F65579">
              <w:t>68</w:t>
            </w:r>
            <w:r w:rsidRPr="00F65579">
              <w:rPr>
                <w:rFonts w:ascii="Calibri" w:hAnsi="Calibri" w:cs="Calibri"/>
              </w:rPr>
              <w:t xml:space="preserve"> </w:t>
            </w:r>
            <w:r w:rsidRPr="00F65579">
              <w:t>907</w:t>
            </w:r>
          </w:p>
        </w:tc>
        <w:tc>
          <w:tcPr>
            <w:tcW w:w="571" w:type="pct"/>
            <w:shd w:val="clear" w:color="auto" w:fill="D9D9D9" w:themeFill="background1" w:themeFillShade="D9"/>
            <w:noWrap/>
            <w:vAlign w:val="bottom"/>
          </w:tcPr>
          <w:p w14:paraId="62287BAF" w14:textId="77777777" w:rsidR="000C41A3" w:rsidRPr="00F65579" w:rsidRDefault="000C41A3" w:rsidP="000C41A3">
            <w:pPr>
              <w:pStyle w:val="Tabletextright"/>
            </w:pPr>
          </w:p>
        </w:tc>
      </w:tr>
      <w:tr w:rsidR="000C41A3" w:rsidRPr="00F65579" w14:paraId="1D55DEB1" w14:textId="77777777" w:rsidTr="000C41A3">
        <w:trPr>
          <w:trHeight w:val="255"/>
        </w:trPr>
        <w:tc>
          <w:tcPr>
            <w:tcW w:w="2716" w:type="pct"/>
            <w:noWrap/>
            <w:hideMark/>
          </w:tcPr>
          <w:p w14:paraId="7EB82E2D" w14:textId="77777777" w:rsidR="000C41A3" w:rsidRPr="00F65579" w:rsidRDefault="000C41A3" w:rsidP="000C41A3">
            <w:pPr>
              <w:pStyle w:val="Tabletextbold"/>
            </w:pPr>
            <w:r w:rsidRPr="00F65579">
              <w:t>Total land at fair value</w:t>
            </w:r>
          </w:p>
        </w:tc>
        <w:tc>
          <w:tcPr>
            <w:tcW w:w="571" w:type="pct"/>
            <w:noWrap/>
            <w:vAlign w:val="bottom"/>
          </w:tcPr>
          <w:p w14:paraId="7AD07419" w14:textId="77777777" w:rsidR="000C41A3" w:rsidRPr="00F65579" w:rsidRDefault="000C41A3" w:rsidP="000C41A3">
            <w:pPr>
              <w:pStyle w:val="Tabletextrightbold"/>
            </w:pPr>
            <w:r w:rsidRPr="00F65579">
              <w:t>602</w:t>
            </w:r>
            <w:r w:rsidRPr="00F65579">
              <w:rPr>
                <w:rFonts w:ascii="Calibri" w:hAnsi="Calibri" w:cs="Calibri"/>
              </w:rPr>
              <w:t xml:space="preserve"> </w:t>
            </w:r>
            <w:r w:rsidRPr="00F65579">
              <w:t>551</w:t>
            </w:r>
          </w:p>
        </w:tc>
        <w:tc>
          <w:tcPr>
            <w:tcW w:w="571" w:type="pct"/>
            <w:shd w:val="clear" w:color="auto" w:fill="D9D9D9" w:themeFill="background1" w:themeFillShade="D9"/>
            <w:noWrap/>
            <w:vAlign w:val="bottom"/>
          </w:tcPr>
          <w:p w14:paraId="2A02D7BF" w14:textId="77777777" w:rsidR="000C41A3" w:rsidRPr="00F65579" w:rsidRDefault="000C41A3" w:rsidP="000C41A3">
            <w:pPr>
              <w:pStyle w:val="Tabletextrightbold"/>
            </w:pPr>
            <w:r w:rsidRPr="00F65579">
              <w:t>–</w:t>
            </w:r>
          </w:p>
        </w:tc>
        <w:tc>
          <w:tcPr>
            <w:tcW w:w="571" w:type="pct"/>
            <w:noWrap/>
            <w:vAlign w:val="bottom"/>
          </w:tcPr>
          <w:p w14:paraId="4A1B8D2F" w14:textId="77777777" w:rsidR="000C41A3" w:rsidRPr="00F65579" w:rsidRDefault="000C41A3" w:rsidP="000C41A3">
            <w:pPr>
              <w:pStyle w:val="Tabletextrightbold"/>
            </w:pPr>
            <w:r w:rsidRPr="00F65579">
              <w:t>68</w:t>
            </w:r>
            <w:r w:rsidRPr="00F65579">
              <w:rPr>
                <w:rFonts w:ascii="Calibri" w:hAnsi="Calibri" w:cs="Calibri"/>
              </w:rPr>
              <w:t xml:space="preserve"> </w:t>
            </w:r>
            <w:r w:rsidRPr="00F65579">
              <w:t>907</w:t>
            </w:r>
          </w:p>
        </w:tc>
        <w:tc>
          <w:tcPr>
            <w:tcW w:w="571" w:type="pct"/>
            <w:shd w:val="clear" w:color="auto" w:fill="D9D9D9" w:themeFill="background1" w:themeFillShade="D9"/>
            <w:noWrap/>
            <w:vAlign w:val="bottom"/>
          </w:tcPr>
          <w:p w14:paraId="1E0412E7" w14:textId="77777777" w:rsidR="000C41A3" w:rsidRPr="00F65579" w:rsidRDefault="000C41A3" w:rsidP="000C41A3">
            <w:pPr>
              <w:pStyle w:val="Tabletextrightbold"/>
            </w:pPr>
            <w:r w:rsidRPr="00F65579">
              <w:t>533</w:t>
            </w:r>
            <w:r w:rsidRPr="00F65579">
              <w:rPr>
                <w:rFonts w:ascii="Calibri" w:hAnsi="Calibri" w:cs="Calibri"/>
              </w:rPr>
              <w:t xml:space="preserve"> </w:t>
            </w:r>
            <w:r w:rsidRPr="00F65579">
              <w:t>644</w:t>
            </w:r>
          </w:p>
        </w:tc>
      </w:tr>
      <w:tr w:rsidR="000C41A3" w:rsidRPr="00F65579" w14:paraId="28F28857" w14:textId="77777777" w:rsidTr="000C41A3">
        <w:trPr>
          <w:trHeight w:hRule="exact" w:val="120"/>
        </w:trPr>
        <w:tc>
          <w:tcPr>
            <w:tcW w:w="2716" w:type="pct"/>
            <w:noWrap/>
          </w:tcPr>
          <w:p w14:paraId="024CFDAD" w14:textId="77777777" w:rsidR="000C41A3" w:rsidRPr="00F65579" w:rsidRDefault="000C41A3" w:rsidP="000C41A3">
            <w:pPr>
              <w:pStyle w:val="Tabletext"/>
            </w:pPr>
          </w:p>
        </w:tc>
        <w:tc>
          <w:tcPr>
            <w:tcW w:w="571" w:type="pct"/>
            <w:noWrap/>
            <w:vAlign w:val="bottom"/>
          </w:tcPr>
          <w:p w14:paraId="5EAC935D" w14:textId="77777777" w:rsidR="000C41A3" w:rsidRPr="00F65579" w:rsidRDefault="000C41A3" w:rsidP="000C41A3">
            <w:pPr>
              <w:pStyle w:val="Tabletextright"/>
              <w:rPr>
                <w:b/>
              </w:rPr>
            </w:pPr>
          </w:p>
        </w:tc>
        <w:tc>
          <w:tcPr>
            <w:tcW w:w="571" w:type="pct"/>
            <w:shd w:val="clear" w:color="auto" w:fill="D9D9D9" w:themeFill="background1" w:themeFillShade="D9"/>
            <w:noWrap/>
            <w:vAlign w:val="bottom"/>
          </w:tcPr>
          <w:p w14:paraId="1D9E3580" w14:textId="77777777" w:rsidR="000C41A3" w:rsidRPr="00F65579" w:rsidRDefault="000C41A3" w:rsidP="000C41A3">
            <w:pPr>
              <w:pStyle w:val="Tabletextright"/>
              <w:rPr>
                <w:b/>
              </w:rPr>
            </w:pPr>
          </w:p>
        </w:tc>
        <w:tc>
          <w:tcPr>
            <w:tcW w:w="571" w:type="pct"/>
            <w:noWrap/>
            <w:vAlign w:val="bottom"/>
          </w:tcPr>
          <w:p w14:paraId="59772A64" w14:textId="77777777" w:rsidR="000C41A3" w:rsidRPr="00F65579" w:rsidRDefault="000C41A3" w:rsidP="000C41A3">
            <w:pPr>
              <w:pStyle w:val="Tabletextright"/>
              <w:rPr>
                <w:b/>
              </w:rPr>
            </w:pPr>
          </w:p>
        </w:tc>
        <w:tc>
          <w:tcPr>
            <w:tcW w:w="571" w:type="pct"/>
            <w:shd w:val="clear" w:color="auto" w:fill="D9D9D9" w:themeFill="background1" w:themeFillShade="D9"/>
            <w:noWrap/>
            <w:vAlign w:val="bottom"/>
          </w:tcPr>
          <w:p w14:paraId="4BA235B0" w14:textId="77777777" w:rsidR="000C41A3" w:rsidRPr="00F65579" w:rsidRDefault="000C41A3" w:rsidP="000C41A3">
            <w:pPr>
              <w:pStyle w:val="Tabletextright"/>
              <w:rPr>
                <w:b/>
              </w:rPr>
            </w:pPr>
          </w:p>
        </w:tc>
      </w:tr>
      <w:tr w:rsidR="000C41A3" w:rsidRPr="00F65579" w14:paraId="07337BCE" w14:textId="77777777" w:rsidTr="000C41A3">
        <w:trPr>
          <w:trHeight w:val="255"/>
        </w:trPr>
        <w:tc>
          <w:tcPr>
            <w:tcW w:w="2716" w:type="pct"/>
            <w:noWrap/>
          </w:tcPr>
          <w:p w14:paraId="7B653E8E" w14:textId="77777777" w:rsidR="000C41A3" w:rsidRPr="00F65579" w:rsidRDefault="000C41A3" w:rsidP="000C41A3">
            <w:pPr>
              <w:pStyle w:val="Tabletextbold"/>
            </w:pPr>
            <w:r w:rsidRPr="00F65579">
              <w:t>Buildings at fair value</w:t>
            </w:r>
          </w:p>
        </w:tc>
        <w:tc>
          <w:tcPr>
            <w:tcW w:w="571" w:type="pct"/>
            <w:noWrap/>
            <w:vAlign w:val="bottom"/>
          </w:tcPr>
          <w:p w14:paraId="761DBC54" w14:textId="77777777" w:rsidR="000C41A3" w:rsidRPr="00F65579" w:rsidRDefault="000C41A3" w:rsidP="000C41A3">
            <w:pPr>
              <w:pStyle w:val="Tabletextright"/>
            </w:pPr>
          </w:p>
        </w:tc>
        <w:tc>
          <w:tcPr>
            <w:tcW w:w="571" w:type="pct"/>
            <w:shd w:val="clear" w:color="auto" w:fill="D9D9D9" w:themeFill="background1" w:themeFillShade="D9"/>
            <w:noWrap/>
            <w:vAlign w:val="bottom"/>
          </w:tcPr>
          <w:p w14:paraId="6DCECE56" w14:textId="77777777" w:rsidR="000C41A3" w:rsidRPr="00F65579" w:rsidRDefault="000C41A3" w:rsidP="000C41A3">
            <w:pPr>
              <w:pStyle w:val="Tabletextright"/>
            </w:pPr>
          </w:p>
        </w:tc>
        <w:tc>
          <w:tcPr>
            <w:tcW w:w="571" w:type="pct"/>
            <w:noWrap/>
            <w:vAlign w:val="bottom"/>
          </w:tcPr>
          <w:p w14:paraId="31CEA1C5" w14:textId="77777777" w:rsidR="000C41A3" w:rsidRPr="00F65579" w:rsidRDefault="000C41A3" w:rsidP="000C41A3">
            <w:pPr>
              <w:pStyle w:val="Tabletextright"/>
            </w:pPr>
          </w:p>
        </w:tc>
        <w:tc>
          <w:tcPr>
            <w:tcW w:w="571" w:type="pct"/>
            <w:shd w:val="clear" w:color="auto" w:fill="D9D9D9" w:themeFill="background1" w:themeFillShade="D9"/>
            <w:noWrap/>
            <w:vAlign w:val="bottom"/>
          </w:tcPr>
          <w:p w14:paraId="5F20C507" w14:textId="77777777" w:rsidR="000C41A3" w:rsidRPr="00F65579" w:rsidRDefault="000C41A3" w:rsidP="000C41A3">
            <w:pPr>
              <w:pStyle w:val="Tabletextright"/>
            </w:pPr>
          </w:p>
        </w:tc>
      </w:tr>
      <w:tr w:rsidR="000C41A3" w:rsidRPr="00F65579" w14:paraId="2C9159AC" w14:textId="77777777" w:rsidTr="000C41A3">
        <w:trPr>
          <w:trHeight w:val="255"/>
        </w:trPr>
        <w:tc>
          <w:tcPr>
            <w:tcW w:w="2716" w:type="pct"/>
            <w:noWrap/>
          </w:tcPr>
          <w:p w14:paraId="5D2154A4" w14:textId="77777777" w:rsidR="000C41A3" w:rsidRPr="00F65579" w:rsidRDefault="000C41A3" w:rsidP="000C41A3">
            <w:pPr>
              <w:pStyle w:val="Tabletext"/>
            </w:pPr>
            <w:r w:rsidRPr="00F65579">
              <w:t>Buildings (including heritage buildings)</w:t>
            </w:r>
          </w:p>
        </w:tc>
        <w:tc>
          <w:tcPr>
            <w:tcW w:w="571" w:type="pct"/>
            <w:noWrap/>
            <w:vAlign w:val="bottom"/>
          </w:tcPr>
          <w:p w14:paraId="62B90A5E" w14:textId="77777777" w:rsidR="000C41A3" w:rsidRPr="00F65579" w:rsidRDefault="000C41A3" w:rsidP="000C41A3">
            <w:pPr>
              <w:pStyle w:val="Tabletextright"/>
            </w:pPr>
            <w:r w:rsidRPr="00F65579">
              <w:t>169 568</w:t>
            </w:r>
          </w:p>
        </w:tc>
        <w:tc>
          <w:tcPr>
            <w:tcW w:w="571" w:type="pct"/>
            <w:shd w:val="clear" w:color="auto" w:fill="D9D9D9" w:themeFill="background1" w:themeFillShade="D9"/>
            <w:noWrap/>
            <w:vAlign w:val="bottom"/>
          </w:tcPr>
          <w:p w14:paraId="6FCF9C7A" w14:textId="77777777" w:rsidR="000C41A3" w:rsidRPr="00F65579" w:rsidRDefault="000C41A3" w:rsidP="000C41A3">
            <w:pPr>
              <w:pStyle w:val="Tabletextright"/>
              <w:rPr>
                <w:b/>
              </w:rPr>
            </w:pPr>
            <w:r w:rsidRPr="00F65579">
              <w:t>–</w:t>
            </w:r>
          </w:p>
        </w:tc>
        <w:tc>
          <w:tcPr>
            <w:tcW w:w="571" w:type="pct"/>
            <w:noWrap/>
            <w:vAlign w:val="bottom"/>
          </w:tcPr>
          <w:p w14:paraId="0AB2D67B" w14:textId="77777777" w:rsidR="000C41A3" w:rsidRPr="00F65579" w:rsidRDefault="000C41A3" w:rsidP="000C41A3">
            <w:pPr>
              <w:pStyle w:val="Tabletextright"/>
              <w:rPr>
                <w:b/>
              </w:rPr>
            </w:pPr>
            <w:r w:rsidRPr="00F65579">
              <w:t>–</w:t>
            </w:r>
          </w:p>
        </w:tc>
        <w:tc>
          <w:tcPr>
            <w:tcW w:w="571" w:type="pct"/>
            <w:shd w:val="clear" w:color="auto" w:fill="D9D9D9" w:themeFill="background1" w:themeFillShade="D9"/>
            <w:noWrap/>
            <w:vAlign w:val="bottom"/>
          </w:tcPr>
          <w:p w14:paraId="09DADE5D" w14:textId="77777777" w:rsidR="000C41A3" w:rsidRPr="00F65579" w:rsidRDefault="000C41A3" w:rsidP="000C41A3">
            <w:pPr>
              <w:pStyle w:val="Tabletextright"/>
            </w:pPr>
            <w:r w:rsidRPr="00F65579">
              <w:t>169 568</w:t>
            </w:r>
          </w:p>
        </w:tc>
      </w:tr>
      <w:tr w:rsidR="000C41A3" w:rsidRPr="00F65579" w14:paraId="5019019D" w14:textId="77777777" w:rsidTr="000C41A3">
        <w:trPr>
          <w:trHeight w:val="255"/>
        </w:trPr>
        <w:tc>
          <w:tcPr>
            <w:tcW w:w="2716" w:type="pct"/>
            <w:noWrap/>
          </w:tcPr>
          <w:p w14:paraId="5F29E4B0" w14:textId="77777777" w:rsidR="000C41A3" w:rsidRPr="00F65579" w:rsidRDefault="000C41A3" w:rsidP="000C41A3">
            <w:pPr>
              <w:pStyle w:val="Tabletextbold"/>
            </w:pPr>
            <w:r w:rsidRPr="00F65579">
              <w:t>Total buildings at fair value</w:t>
            </w:r>
          </w:p>
        </w:tc>
        <w:tc>
          <w:tcPr>
            <w:tcW w:w="571" w:type="pct"/>
            <w:noWrap/>
            <w:vAlign w:val="bottom"/>
          </w:tcPr>
          <w:p w14:paraId="65371F88" w14:textId="77777777" w:rsidR="000C41A3" w:rsidRPr="00F65579" w:rsidRDefault="000C41A3" w:rsidP="000C41A3">
            <w:pPr>
              <w:pStyle w:val="Tabletextrightbold"/>
            </w:pPr>
            <w:r w:rsidRPr="00F65579">
              <w:t>169</w:t>
            </w:r>
            <w:r w:rsidRPr="00F65579">
              <w:rPr>
                <w:rFonts w:ascii="Calibri" w:hAnsi="Calibri" w:cs="Calibri"/>
              </w:rPr>
              <w:t xml:space="preserve"> </w:t>
            </w:r>
            <w:r w:rsidRPr="00F65579">
              <w:t>568</w:t>
            </w:r>
          </w:p>
        </w:tc>
        <w:tc>
          <w:tcPr>
            <w:tcW w:w="571" w:type="pct"/>
            <w:shd w:val="clear" w:color="auto" w:fill="D9D9D9" w:themeFill="background1" w:themeFillShade="D9"/>
            <w:noWrap/>
            <w:vAlign w:val="bottom"/>
          </w:tcPr>
          <w:p w14:paraId="0EC19E51" w14:textId="77777777" w:rsidR="000C41A3" w:rsidRPr="00F65579" w:rsidRDefault="000C41A3" w:rsidP="000C41A3">
            <w:pPr>
              <w:pStyle w:val="Tabletextrightbold"/>
            </w:pPr>
            <w:r w:rsidRPr="00F65579">
              <w:t>–</w:t>
            </w:r>
          </w:p>
        </w:tc>
        <w:tc>
          <w:tcPr>
            <w:tcW w:w="571" w:type="pct"/>
            <w:noWrap/>
            <w:vAlign w:val="bottom"/>
          </w:tcPr>
          <w:p w14:paraId="34E35135" w14:textId="77777777" w:rsidR="000C41A3" w:rsidRPr="00F65579" w:rsidRDefault="000C41A3" w:rsidP="000C41A3">
            <w:pPr>
              <w:pStyle w:val="Tabletextrightbold"/>
            </w:pPr>
            <w:r w:rsidRPr="00F65579">
              <w:t>–</w:t>
            </w:r>
          </w:p>
        </w:tc>
        <w:tc>
          <w:tcPr>
            <w:tcW w:w="571" w:type="pct"/>
            <w:shd w:val="clear" w:color="auto" w:fill="D9D9D9" w:themeFill="background1" w:themeFillShade="D9"/>
            <w:noWrap/>
            <w:vAlign w:val="bottom"/>
          </w:tcPr>
          <w:p w14:paraId="0FAF388C" w14:textId="77777777" w:rsidR="000C41A3" w:rsidRPr="00F65579" w:rsidRDefault="000C41A3" w:rsidP="000C41A3">
            <w:pPr>
              <w:pStyle w:val="Tabletextrightbold"/>
            </w:pPr>
            <w:r w:rsidRPr="00F65579">
              <w:t>169</w:t>
            </w:r>
            <w:r w:rsidRPr="00F65579">
              <w:rPr>
                <w:rFonts w:ascii="Calibri" w:hAnsi="Calibri" w:cs="Calibri"/>
              </w:rPr>
              <w:t xml:space="preserve"> </w:t>
            </w:r>
            <w:r w:rsidRPr="00F65579">
              <w:t>568</w:t>
            </w:r>
          </w:p>
        </w:tc>
      </w:tr>
      <w:tr w:rsidR="000C41A3" w:rsidRPr="00F65579" w14:paraId="4A43A6CE" w14:textId="77777777" w:rsidTr="000C41A3">
        <w:trPr>
          <w:trHeight w:hRule="exact" w:val="120"/>
        </w:trPr>
        <w:tc>
          <w:tcPr>
            <w:tcW w:w="2716" w:type="pct"/>
            <w:noWrap/>
          </w:tcPr>
          <w:p w14:paraId="6A5FCB0F" w14:textId="77777777" w:rsidR="000C41A3" w:rsidRPr="00F65579" w:rsidRDefault="000C41A3" w:rsidP="000C41A3">
            <w:pPr>
              <w:pStyle w:val="Tabletext"/>
            </w:pPr>
          </w:p>
        </w:tc>
        <w:tc>
          <w:tcPr>
            <w:tcW w:w="571" w:type="pct"/>
            <w:noWrap/>
            <w:vAlign w:val="bottom"/>
          </w:tcPr>
          <w:p w14:paraId="77FDF548" w14:textId="77777777" w:rsidR="000C41A3" w:rsidRPr="00F65579" w:rsidRDefault="000C41A3" w:rsidP="000C41A3">
            <w:pPr>
              <w:pStyle w:val="Tabletextright"/>
              <w:rPr>
                <w:b/>
              </w:rPr>
            </w:pPr>
          </w:p>
        </w:tc>
        <w:tc>
          <w:tcPr>
            <w:tcW w:w="571" w:type="pct"/>
            <w:shd w:val="clear" w:color="auto" w:fill="D9D9D9" w:themeFill="background1" w:themeFillShade="D9"/>
            <w:noWrap/>
            <w:vAlign w:val="bottom"/>
          </w:tcPr>
          <w:p w14:paraId="64B7CE81" w14:textId="77777777" w:rsidR="000C41A3" w:rsidRPr="00F65579" w:rsidRDefault="000C41A3" w:rsidP="000C41A3">
            <w:pPr>
              <w:pStyle w:val="Tabletextright"/>
              <w:rPr>
                <w:b/>
              </w:rPr>
            </w:pPr>
          </w:p>
        </w:tc>
        <w:tc>
          <w:tcPr>
            <w:tcW w:w="571" w:type="pct"/>
            <w:noWrap/>
            <w:vAlign w:val="bottom"/>
          </w:tcPr>
          <w:p w14:paraId="7A7A14BC" w14:textId="77777777" w:rsidR="000C41A3" w:rsidRPr="00F65579" w:rsidRDefault="000C41A3" w:rsidP="000C41A3">
            <w:pPr>
              <w:pStyle w:val="Tabletextright"/>
              <w:rPr>
                <w:b/>
              </w:rPr>
            </w:pPr>
          </w:p>
        </w:tc>
        <w:tc>
          <w:tcPr>
            <w:tcW w:w="571" w:type="pct"/>
            <w:shd w:val="clear" w:color="auto" w:fill="D9D9D9" w:themeFill="background1" w:themeFillShade="D9"/>
            <w:noWrap/>
            <w:vAlign w:val="bottom"/>
          </w:tcPr>
          <w:p w14:paraId="387A6363" w14:textId="77777777" w:rsidR="000C41A3" w:rsidRPr="00F65579" w:rsidRDefault="000C41A3" w:rsidP="000C41A3">
            <w:pPr>
              <w:pStyle w:val="Tabletextright"/>
              <w:rPr>
                <w:b/>
              </w:rPr>
            </w:pPr>
          </w:p>
        </w:tc>
      </w:tr>
      <w:tr w:rsidR="000C41A3" w:rsidRPr="00F65579" w14:paraId="34FBB25D" w14:textId="77777777" w:rsidTr="000C41A3">
        <w:trPr>
          <w:trHeight w:val="255"/>
        </w:trPr>
        <w:tc>
          <w:tcPr>
            <w:tcW w:w="2716" w:type="pct"/>
            <w:noWrap/>
          </w:tcPr>
          <w:p w14:paraId="2062FE83" w14:textId="77777777" w:rsidR="000C41A3" w:rsidRPr="00F65579" w:rsidRDefault="000C41A3" w:rsidP="000C41A3">
            <w:pPr>
              <w:pStyle w:val="Tabletextbold"/>
            </w:pPr>
            <w:r w:rsidRPr="00F65579">
              <w:t>Plant and equipment at fair value</w:t>
            </w:r>
          </w:p>
        </w:tc>
        <w:tc>
          <w:tcPr>
            <w:tcW w:w="571" w:type="pct"/>
            <w:noWrap/>
            <w:vAlign w:val="bottom"/>
          </w:tcPr>
          <w:p w14:paraId="10CA9A9F" w14:textId="77777777" w:rsidR="000C41A3" w:rsidRPr="00F65579" w:rsidRDefault="000C41A3" w:rsidP="000C41A3">
            <w:pPr>
              <w:pStyle w:val="Tabletextright"/>
            </w:pPr>
          </w:p>
        </w:tc>
        <w:tc>
          <w:tcPr>
            <w:tcW w:w="571" w:type="pct"/>
            <w:shd w:val="clear" w:color="auto" w:fill="D9D9D9" w:themeFill="background1" w:themeFillShade="D9"/>
            <w:noWrap/>
            <w:vAlign w:val="bottom"/>
          </w:tcPr>
          <w:p w14:paraId="479A6DA0" w14:textId="77777777" w:rsidR="000C41A3" w:rsidRPr="00F65579" w:rsidRDefault="000C41A3" w:rsidP="000C41A3">
            <w:pPr>
              <w:pStyle w:val="Tabletextright"/>
            </w:pPr>
          </w:p>
        </w:tc>
        <w:tc>
          <w:tcPr>
            <w:tcW w:w="571" w:type="pct"/>
            <w:noWrap/>
            <w:vAlign w:val="bottom"/>
          </w:tcPr>
          <w:p w14:paraId="0A6C5EE2" w14:textId="77777777" w:rsidR="000C41A3" w:rsidRPr="00F65579" w:rsidRDefault="000C41A3" w:rsidP="000C41A3">
            <w:pPr>
              <w:pStyle w:val="Tabletextright"/>
            </w:pPr>
          </w:p>
        </w:tc>
        <w:tc>
          <w:tcPr>
            <w:tcW w:w="571" w:type="pct"/>
            <w:shd w:val="clear" w:color="auto" w:fill="D9D9D9" w:themeFill="background1" w:themeFillShade="D9"/>
            <w:noWrap/>
            <w:vAlign w:val="bottom"/>
          </w:tcPr>
          <w:p w14:paraId="7A80A9B6" w14:textId="77777777" w:rsidR="000C41A3" w:rsidRPr="00F65579" w:rsidRDefault="000C41A3" w:rsidP="000C41A3">
            <w:pPr>
              <w:pStyle w:val="Tabletextright"/>
            </w:pPr>
          </w:p>
        </w:tc>
      </w:tr>
      <w:tr w:rsidR="000C41A3" w:rsidRPr="00F65579" w14:paraId="273834AE" w14:textId="77777777" w:rsidTr="000C41A3">
        <w:trPr>
          <w:trHeight w:val="255"/>
        </w:trPr>
        <w:tc>
          <w:tcPr>
            <w:tcW w:w="2716" w:type="pct"/>
            <w:noWrap/>
          </w:tcPr>
          <w:p w14:paraId="36F66E61" w14:textId="77777777" w:rsidR="000C41A3" w:rsidRPr="00F65579" w:rsidRDefault="000C41A3" w:rsidP="000C41A3">
            <w:pPr>
              <w:pStyle w:val="Tabletext"/>
            </w:pPr>
            <w:r w:rsidRPr="00F65579">
              <w:t>Office and computer equipment</w:t>
            </w:r>
          </w:p>
        </w:tc>
        <w:tc>
          <w:tcPr>
            <w:tcW w:w="571" w:type="pct"/>
            <w:noWrap/>
            <w:vAlign w:val="bottom"/>
          </w:tcPr>
          <w:p w14:paraId="26F55BDA" w14:textId="77777777" w:rsidR="000C41A3" w:rsidRPr="00F65579" w:rsidRDefault="000C41A3" w:rsidP="000C41A3">
            <w:pPr>
              <w:pStyle w:val="Tabletextright"/>
            </w:pPr>
            <w:r w:rsidRPr="00F65579">
              <w:t>693</w:t>
            </w:r>
          </w:p>
        </w:tc>
        <w:tc>
          <w:tcPr>
            <w:tcW w:w="571" w:type="pct"/>
            <w:shd w:val="clear" w:color="auto" w:fill="D9D9D9" w:themeFill="background1" w:themeFillShade="D9"/>
            <w:noWrap/>
            <w:vAlign w:val="bottom"/>
          </w:tcPr>
          <w:p w14:paraId="2DD18127" w14:textId="77777777" w:rsidR="000C41A3" w:rsidRPr="00F65579" w:rsidRDefault="000C41A3" w:rsidP="000C41A3">
            <w:pPr>
              <w:pStyle w:val="Tabletextright"/>
              <w:rPr>
                <w:b/>
              </w:rPr>
            </w:pPr>
            <w:r w:rsidRPr="00F65579">
              <w:t>–</w:t>
            </w:r>
          </w:p>
        </w:tc>
        <w:tc>
          <w:tcPr>
            <w:tcW w:w="571" w:type="pct"/>
            <w:noWrap/>
            <w:vAlign w:val="bottom"/>
          </w:tcPr>
          <w:p w14:paraId="59548F88" w14:textId="77777777" w:rsidR="000C41A3" w:rsidRPr="00F65579" w:rsidRDefault="000C41A3" w:rsidP="000C41A3">
            <w:pPr>
              <w:pStyle w:val="Tabletextright"/>
              <w:rPr>
                <w:b/>
              </w:rPr>
            </w:pPr>
            <w:r w:rsidRPr="00F65579">
              <w:t>–</w:t>
            </w:r>
          </w:p>
        </w:tc>
        <w:tc>
          <w:tcPr>
            <w:tcW w:w="571" w:type="pct"/>
            <w:shd w:val="clear" w:color="auto" w:fill="D9D9D9" w:themeFill="background1" w:themeFillShade="D9"/>
            <w:noWrap/>
            <w:vAlign w:val="bottom"/>
          </w:tcPr>
          <w:p w14:paraId="1C13307F" w14:textId="77777777" w:rsidR="000C41A3" w:rsidRPr="00F65579" w:rsidRDefault="000C41A3" w:rsidP="000C41A3">
            <w:pPr>
              <w:pStyle w:val="Tabletextright"/>
            </w:pPr>
            <w:r w:rsidRPr="00F65579">
              <w:t>693</w:t>
            </w:r>
          </w:p>
        </w:tc>
      </w:tr>
      <w:tr w:rsidR="000C41A3" w:rsidRPr="00F65579" w14:paraId="151EAD45" w14:textId="77777777" w:rsidTr="000C41A3">
        <w:trPr>
          <w:trHeight w:val="255"/>
        </w:trPr>
        <w:tc>
          <w:tcPr>
            <w:tcW w:w="2716" w:type="pct"/>
            <w:noWrap/>
          </w:tcPr>
          <w:p w14:paraId="3249C80F" w14:textId="77777777" w:rsidR="000C41A3" w:rsidRPr="00F65579" w:rsidRDefault="000C41A3" w:rsidP="000C41A3">
            <w:pPr>
              <w:pStyle w:val="Tabletextbold"/>
            </w:pPr>
            <w:r w:rsidRPr="00F65579">
              <w:t>Total plant and equipment at fair value</w:t>
            </w:r>
          </w:p>
        </w:tc>
        <w:tc>
          <w:tcPr>
            <w:tcW w:w="571" w:type="pct"/>
            <w:noWrap/>
            <w:vAlign w:val="bottom"/>
          </w:tcPr>
          <w:p w14:paraId="538CC0EA" w14:textId="77777777" w:rsidR="000C41A3" w:rsidRPr="00F65579" w:rsidRDefault="000C41A3" w:rsidP="000C41A3">
            <w:pPr>
              <w:pStyle w:val="Tabletextrightbold"/>
            </w:pPr>
            <w:r w:rsidRPr="00F65579">
              <w:t>693</w:t>
            </w:r>
          </w:p>
        </w:tc>
        <w:tc>
          <w:tcPr>
            <w:tcW w:w="571" w:type="pct"/>
            <w:shd w:val="clear" w:color="auto" w:fill="D9D9D9" w:themeFill="background1" w:themeFillShade="D9"/>
            <w:noWrap/>
            <w:vAlign w:val="bottom"/>
          </w:tcPr>
          <w:p w14:paraId="59D1A633" w14:textId="77777777" w:rsidR="000C41A3" w:rsidRPr="00F65579" w:rsidRDefault="000C41A3" w:rsidP="000C41A3">
            <w:pPr>
              <w:pStyle w:val="Tabletextrightbold"/>
            </w:pPr>
            <w:r w:rsidRPr="00F65579">
              <w:t>–</w:t>
            </w:r>
          </w:p>
        </w:tc>
        <w:tc>
          <w:tcPr>
            <w:tcW w:w="571" w:type="pct"/>
            <w:noWrap/>
            <w:vAlign w:val="bottom"/>
          </w:tcPr>
          <w:p w14:paraId="5AE1E085" w14:textId="77777777" w:rsidR="000C41A3" w:rsidRPr="00F65579" w:rsidRDefault="000C41A3" w:rsidP="000C41A3">
            <w:pPr>
              <w:pStyle w:val="Tabletextrightbold"/>
            </w:pPr>
            <w:r w:rsidRPr="00F65579">
              <w:t>–</w:t>
            </w:r>
          </w:p>
        </w:tc>
        <w:tc>
          <w:tcPr>
            <w:tcW w:w="571" w:type="pct"/>
            <w:shd w:val="clear" w:color="auto" w:fill="D9D9D9" w:themeFill="background1" w:themeFillShade="D9"/>
            <w:noWrap/>
            <w:vAlign w:val="bottom"/>
          </w:tcPr>
          <w:p w14:paraId="266F4109" w14:textId="77777777" w:rsidR="000C41A3" w:rsidRPr="00F65579" w:rsidRDefault="000C41A3" w:rsidP="000C41A3">
            <w:pPr>
              <w:pStyle w:val="Tabletextrightbold"/>
            </w:pPr>
            <w:r w:rsidRPr="00F65579">
              <w:t>693</w:t>
            </w:r>
          </w:p>
        </w:tc>
      </w:tr>
    </w:tbl>
    <w:p w14:paraId="54E9EFFB" w14:textId="77777777" w:rsidR="000C41A3" w:rsidRPr="00F65579" w:rsidRDefault="000C41A3" w:rsidP="00091695">
      <w:pPr>
        <w:pStyle w:val="Spacer"/>
      </w:pPr>
    </w:p>
    <w:p w14:paraId="6B9046F9" w14:textId="77777777" w:rsidR="000C41A3" w:rsidRPr="00F65579" w:rsidRDefault="000C41A3" w:rsidP="00BC0D30">
      <w:pPr>
        <w:pStyle w:val="Tableheading"/>
        <w:pageBreakBefore/>
        <w:rPr>
          <w:color w:val="000000"/>
        </w:rPr>
      </w:pPr>
      <w:r w:rsidRPr="00F65579">
        <w:lastRenderedPageBreak/>
        <w:t>Reconciliation of Level 3 fair value</w:t>
      </w:r>
    </w:p>
    <w:tbl>
      <w:tblPr>
        <w:tblW w:w="3740" w:type="pct"/>
        <w:tblLayout w:type="fixed"/>
        <w:tblCellMar>
          <w:left w:w="115" w:type="dxa"/>
          <w:right w:w="115" w:type="dxa"/>
        </w:tblCellMar>
        <w:tblLook w:val="04A0" w:firstRow="1" w:lastRow="0" w:firstColumn="1" w:lastColumn="0" w:noHBand="0" w:noVBand="1"/>
      </w:tblPr>
      <w:tblGrid>
        <w:gridCol w:w="3808"/>
        <w:gridCol w:w="1170"/>
        <w:gridCol w:w="1280"/>
        <w:gridCol w:w="1099"/>
      </w:tblGrid>
      <w:tr w:rsidR="000C41A3" w:rsidRPr="00F65579" w14:paraId="6CFC797B" w14:textId="77777777" w:rsidTr="000C41A3">
        <w:trPr>
          <w:trHeight w:val="1020"/>
        </w:trPr>
        <w:tc>
          <w:tcPr>
            <w:tcW w:w="2588" w:type="pct"/>
            <w:tcBorders>
              <w:top w:val="nil"/>
              <w:left w:val="nil"/>
              <w:bottom w:val="nil"/>
              <w:right w:val="nil"/>
            </w:tcBorders>
            <w:shd w:val="clear" w:color="auto" w:fill="auto"/>
            <w:noWrap/>
          </w:tcPr>
          <w:p w14:paraId="18FFA76F" w14:textId="77777777" w:rsidR="000C41A3" w:rsidRPr="00F65579" w:rsidRDefault="000C41A3" w:rsidP="000C41A3"/>
        </w:tc>
        <w:tc>
          <w:tcPr>
            <w:tcW w:w="795" w:type="pct"/>
            <w:tcBorders>
              <w:top w:val="nil"/>
              <w:left w:val="nil"/>
              <w:bottom w:val="nil"/>
              <w:right w:val="nil"/>
            </w:tcBorders>
            <w:shd w:val="clear" w:color="auto" w:fill="auto"/>
            <w:vAlign w:val="bottom"/>
          </w:tcPr>
          <w:p w14:paraId="22C7133C" w14:textId="77777777" w:rsidR="000C41A3" w:rsidRPr="00F65579" w:rsidRDefault="000C41A3" w:rsidP="000C41A3">
            <w:pPr>
              <w:pStyle w:val="Tabletextheadingright"/>
            </w:pPr>
            <w:r w:rsidRPr="00F65579">
              <w:t>Specialised land</w:t>
            </w:r>
          </w:p>
        </w:tc>
        <w:tc>
          <w:tcPr>
            <w:tcW w:w="870" w:type="pct"/>
            <w:tcBorders>
              <w:top w:val="nil"/>
              <w:left w:val="nil"/>
              <w:bottom w:val="nil"/>
              <w:right w:val="nil"/>
            </w:tcBorders>
            <w:shd w:val="clear" w:color="auto" w:fill="auto"/>
            <w:vAlign w:val="bottom"/>
          </w:tcPr>
          <w:p w14:paraId="4A39AA54" w14:textId="77777777" w:rsidR="000C41A3" w:rsidRPr="00F65579" w:rsidRDefault="000C41A3" w:rsidP="000C41A3">
            <w:pPr>
              <w:pStyle w:val="Tabletextheadingright"/>
            </w:pPr>
            <w:r w:rsidRPr="00F65579">
              <w:t>Buildings (including heritage buildings)</w:t>
            </w:r>
          </w:p>
        </w:tc>
        <w:tc>
          <w:tcPr>
            <w:tcW w:w="747" w:type="pct"/>
            <w:tcBorders>
              <w:top w:val="nil"/>
              <w:left w:val="nil"/>
              <w:bottom w:val="nil"/>
              <w:right w:val="nil"/>
            </w:tcBorders>
            <w:shd w:val="clear" w:color="auto" w:fill="auto"/>
            <w:vAlign w:val="bottom"/>
          </w:tcPr>
          <w:p w14:paraId="214847F0" w14:textId="77777777" w:rsidR="000C41A3" w:rsidRPr="00F65579" w:rsidRDefault="000C41A3" w:rsidP="000C41A3">
            <w:pPr>
              <w:pStyle w:val="Tabletextheadingright"/>
            </w:pPr>
            <w:r w:rsidRPr="00F65579">
              <w:t>Office and computer equipment</w:t>
            </w:r>
          </w:p>
        </w:tc>
      </w:tr>
      <w:tr w:rsidR="000C41A3" w:rsidRPr="00F65579" w14:paraId="3CB55FD2" w14:textId="77777777" w:rsidTr="000C41A3">
        <w:trPr>
          <w:trHeight w:val="255"/>
        </w:trPr>
        <w:tc>
          <w:tcPr>
            <w:tcW w:w="2588" w:type="pct"/>
            <w:tcBorders>
              <w:top w:val="nil"/>
              <w:left w:val="nil"/>
              <w:bottom w:val="nil"/>
              <w:right w:val="nil"/>
            </w:tcBorders>
            <w:shd w:val="clear" w:color="auto" w:fill="auto"/>
            <w:hideMark/>
          </w:tcPr>
          <w:p w14:paraId="2CCD65D6" w14:textId="77777777" w:rsidR="000C41A3" w:rsidRPr="00F65579" w:rsidRDefault="000C41A3" w:rsidP="000C41A3">
            <w:pPr>
              <w:pStyle w:val="Tabletextbold"/>
            </w:pPr>
            <w:r w:rsidRPr="00F65579">
              <w:t>201</w:t>
            </w:r>
            <w:r w:rsidR="002853DC" w:rsidRPr="00F65579">
              <w:t>9</w:t>
            </w:r>
          </w:p>
        </w:tc>
        <w:tc>
          <w:tcPr>
            <w:tcW w:w="795" w:type="pct"/>
            <w:tcBorders>
              <w:top w:val="nil"/>
              <w:left w:val="nil"/>
              <w:bottom w:val="nil"/>
              <w:right w:val="nil"/>
            </w:tcBorders>
            <w:shd w:val="clear" w:color="auto" w:fill="auto"/>
            <w:hideMark/>
          </w:tcPr>
          <w:p w14:paraId="5EC889D9" w14:textId="77777777" w:rsidR="000C41A3" w:rsidRPr="00F65579" w:rsidRDefault="000C41A3" w:rsidP="000C41A3">
            <w:pPr>
              <w:pStyle w:val="Tabletextheadingright"/>
              <w:rPr>
                <w:bCs/>
              </w:rPr>
            </w:pPr>
            <w:r w:rsidRPr="00F65579">
              <w:rPr>
                <w:bCs/>
              </w:rPr>
              <w:t>$’000</w:t>
            </w:r>
          </w:p>
        </w:tc>
        <w:tc>
          <w:tcPr>
            <w:tcW w:w="870" w:type="pct"/>
            <w:tcBorders>
              <w:top w:val="nil"/>
              <w:left w:val="nil"/>
              <w:bottom w:val="nil"/>
              <w:right w:val="nil"/>
            </w:tcBorders>
            <w:shd w:val="clear" w:color="auto" w:fill="auto"/>
            <w:hideMark/>
          </w:tcPr>
          <w:p w14:paraId="4E5D3222" w14:textId="77777777" w:rsidR="000C41A3" w:rsidRPr="00F65579" w:rsidRDefault="000C41A3" w:rsidP="000C41A3">
            <w:pPr>
              <w:pStyle w:val="Tabletextheadingright"/>
              <w:rPr>
                <w:bCs/>
              </w:rPr>
            </w:pPr>
            <w:r w:rsidRPr="00F65579">
              <w:rPr>
                <w:bCs/>
              </w:rPr>
              <w:t>$’000</w:t>
            </w:r>
          </w:p>
        </w:tc>
        <w:tc>
          <w:tcPr>
            <w:tcW w:w="747" w:type="pct"/>
            <w:tcBorders>
              <w:top w:val="nil"/>
              <w:left w:val="nil"/>
              <w:bottom w:val="nil"/>
              <w:right w:val="nil"/>
            </w:tcBorders>
            <w:shd w:val="clear" w:color="auto" w:fill="auto"/>
            <w:hideMark/>
          </w:tcPr>
          <w:p w14:paraId="68591632" w14:textId="77777777" w:rsidR="000C41A3" w:rsidRPr="00F65579" w:rsidRDefault="000C41A3" w:rsidP="000C41A3">
            <w:pPr>
              <w:pStyle w:val="Tabletextheadingright"/>
              <w:rPr>
                <w:bCs/>
              </w:rPr>
            </w:pPr>
            <w:r w:rsidRPr="00F65579">
              <w:rPr>
                <w:bCs/>
              </w:rPr>
              <w:t>$’000</w:t>
            </w:r>
          </w:p>
        </w:tc>
      </w:tr>
      <w:tr w:rsidR="000C41A3" w:rsidRPr="00F65579" w14:paraId="7E6A6C8B" w14:textId="77777777" w:rsidTr="000C41A3">
        <w:trPr>
          <w:trHeight w:val="270"/>
        </w:trPr>
        <w:tc>
          <w:tcPr>
            <w:tcW w:w="2588" w:type="pct"/>
            <w:tcBorders>
              <w:top w:val="nil"/>
              <w:left w:val="nil"/>
              <w:bottom w:val="nil"/>
              <w:right w:val="nil"/>
            </w:tcBorders>
            <w:shd w:val="clear" w:color="auto" w:fill="auto"/>
          </w:tcPr>
          <w:p w14:paraId="1529C519" w14:textId="77777777" w:rsidR="000C41A3" w:rsidRPr="00F65579" w:rsidRDefault="000C41A3" w:rsidP="000C41A3">
            <w:pPr>
              <w:pStyle w:val="Tabletextbold"/>
            </w:pPr>
            <w:r w:rsidRPr="00F65579">
              <w:t>Opening balance</w:t>
            </w:r>
          </w:p>
        </w:tc>
        <w:tc>
          <w:tcPr>
            <w:tcW w:w="795" w:type="pct"/>
            <w:tcBorders>
              <w:top w:val="nil"/>
              <w:left w:val="nil"/>
              <w:bottom w:val="nil"/>
              <w:right w:val="nil"/>
            </w:tcBorders>
            <w:shd w:val="clear" w:color="auto" w:fill="D9D9D9"/>
          </w:tcPr>
          <w:p w14:paraId="7E7B0055" w14:textId="77777777" w:rsidR="000C41A3" w:rsidRPr="00F65579" w:rsidRDefault="000C41A3" w:rsidP="000C41A3">
            <w:pPr>
              <w:pStyle w:val="Tabletextrightbold"/>
            </w:pPr>
            <w:r w:rsidRPr="00F65579">
              <w:t>533 644</w:t>
            </w:r>
          </w:p>
        </w:tc>
        <w:tc>
          <w:tcPr>
            <w:tcW w:w="870" w:type="pct"/>
            <w:tcBorders>
              <w:top w:val="nil"/>
              <w:left w:val="nil"/>
              <w:bottom w:val="nil"/>
              <w:right w:val="nil"/>
            </w:tcBorders>
            <w:shd w:val="clear" w:color="auto" w:fill="auto"/>
          </w:tcPr>
          <w:p w14:paraId="4FC8BC2E" w14:textId="77777777" w:rsidR="000C41A3" w:rsidRPr="00F65579" w:rsidRDefault="000C41A3" w:rsidP="000C41A3">
            <w:pPr>
              <w:pStyle w:val="Tabletextrightbold"/>
            </w:pPr>
            <w:r w:rsidRPr="00F65579">
              <w:t>169 568</w:t>
            </w:r>
          </w:p>
        </w:tc>
        <w:tc>
          <w:tcPr>
            <w:tcW w:w="747" w:type="pct"/>
            <w:tcBorders>
              <w:top w:val="nil"/>
              <w:left w:val="nil"/>
              <w:bottom w:val="nil"/>
              <w:right w:val="nil"/>
            </w:tcBorders>
            <w:shd w:val="clear" w:color="auto" w:fill="E0E0E0"/>
          </w:tcPr>
          <w:p w14:paraId="62E821ED" w14:textId="77777777" w:rsidR="000C41A3" w:rsidRPr="00F65579" w:rsidRDefault="000C41A3" w:rsidP="000C41A3">
            <w:pPr>
              <w:pStyle w:val="Tabletextrightbold"/>
            </w:pPr>
            <w:r w:rsidRPr="00F65579">
              <w:t>693</w:t>
            </w:r>
          </w:p>
        </w:tc>
      </w:tr>
      <w:tr w:rsidR="000C41A3" w:rsidRPr="00F65579" w14:paraId="38E62069" w14:textId="77777777" w:rsidTr="000C41A3">
        <w:trPr>
          <w:trHeight w:val="255"/>
        </w:trPr>
        <w:tc>
          <w:tcPr>
            <w:tcW w:w="2588" w:type="pct"/>
            <w:tcBorders>
              <w:top w:val="nil"/>
              <w:left w:val="nil"/>
              <w:bottom w:val="nil"/>
              <w:right w:val="nil"/>
            </w:tcBorders>
            <w:shd w:val="clear" w:color="auto" w:fill="auto"/>
          </w:tcPr>
          <w:p w14:paraId="53D2FC78" w14:textId="77777777" w:rsidR="000C41A3" w:rsidRPr="00F65579" w:rsidRDefault="000C41A3" w:rsidP="000C41A3">
            <w:pPr>
              <w:pStyle w:val="Tabletext"/>
            </w:pPr>
            <w:r w:rsidRPr="00F65579">
              <w:t>Net acquisitions/(disposals)</w:t>
            </w:r>
          </w:p>
        </w:tc>
        <w:tc>
          <w:tcPr>
            <w:tcW w:w="795" w:type="pct"/>
            <w:tcBorders>
              <w:top w:val="nil"/>
              <w:left w:val="nil"/>
              <w:bottom w:val="nil"/>
              <w:right w:val="nil"/>
            </w:tcBorders>
            <w:shd w:val="clear" w:color="auto" w:fill="D9D9D9"/>
          </w:tcPr>
          <w:p w14:paraId="602C57B1" w14:textId="77777777" w:rsidR="000C41A3" w:rsidRPr="00F65579" w:rsidRDefault="000C41A3" w:rsidP="000C41A3">
            <w:pPr>
              <w:pStyle w:val="Tabletextright"/>
            </w:pPr>
            <w:r w:rsidRPr="00F65579">
              <w:t>(2 729)</w:t>
            </w:r>
          </w:p>
        </w:tc>
        <w:tc>
          <w:tcPr>
            <w:tcW w:w="870" w:type="pct"/>
            <w:tcBorders>
              <w:top w:val="nil"/>
              <w:left w:val="nil"/>
              <w:bottom w:val="nil"/>
              <w:right w:val="nil"/>
            </w:tcBorders>
            <w:shd w:val="clear" w:color="auto" w:fill="auto"/>
          </w:tcPr>
          <w:p w14:paraId="202D01D0" w14:textId="77777777" w:rsidR="000C41A3" w:rsidRPr="00F65579" w:rsidRDefault="000C41A3" w:rsidP="000C41A3">
            <w:pPr>
              <w:pStyle w:val="Tabletextright"/>
            </w:pPr>
            <w:r w:rsidRPr="00F65579">
              <w:t>32</w:t>
            </w:r>
          </w:p>
        </w:tc>
        <w:tc>
          <w:tcPr>
            <w:tcW w:w="747" w:type="pct"/>
            <w:tcBorders>
              <w:top w:val="nil"/>
              <w:left w:val="nil"/>
              <w:bottom w:val="nil"/>
              <w:right w:val="nil"/>
            </w:tcBorders>
            <w:shd w:val="clear" w:color="auto" w:fill="E0E0E0"/>
          </w:tcPr>
          <w:p w14:paraId="79AB3A3D" w14:textId="77777777" w:rsidR="000C41A3" w:rsidRPr="00F65579" w:rsidRDefault="000C41A3" w:rsidP="000C41A3">
            <w:pPr>
              <w:pStyle w:val="Tabletextright"/>
            </w:pPr>
            <w:r w:rsidRPr="00F65579">
              <w:t>41</w:t>
            </w:r>
          </w:p>
        </w:tc>
      </w:tr>
      <w:tr w:rsidR="000C41A3" w:rsidRPr="00F65579" w14:paraId="37628409" w14:textId="77777777" w:rsidTr="000C41A3">
        <w:trPr>
          <w:trHeight w:val="255"/>
        </w:trPr>
        <w:tc>
          <w:tcPr>
            <w:tcW w:w="2588" w:type="pct"/>
            <w:tcBorders>
              <w:top w:val="nil"/>
              <w:left w:val="nil"/>
              <w:bottom w:val="nil"/>
              <w:right w:val="nil"/>
            </w:tcBorders>
            <w:shd w:val="clear" w:color="auto" w:fill="auto"/>
          </w:tcPr>
          <w:p w14:paraId="6F76257F" w14:textId="77777777" w:rsidR="000C41A3" w:rsidRPr="00F65579" w:rsidRDefault="000C41A3" w:rsidP="000C41A3">
            <w:pPr>
              <w:pStyle w:val="Tabletext"/>
            </w:pPr>
            <w:r w:rsidRPr="00F65579">
              <w:t>Transfers through contributed capital</w:t>
            </w:r>
          </w:p>
        </w:tc>
        <w:tc>
          <w:tcPr>
            <w:tcW w:w="795" w:type="pct"/>
            <w:tcBorders>
              <w:top w:val="nil"/>
              <w:left w:val="nil"/>
              <w:bottom w:val="nil"/>
              <w:right w:val="nil"/>
            </w:tcBorders>
            <w:shd w:val="clear" w:color="auto" w:fill="D9D9D9"/>
          </w:tcPr>
          <w:p w14:paraId="228972AC" w14:textId="77777777" w:rsidR="000C41A3" w:rsidRPr="00F65579" w:rsidRDefault="000C41A3" w:rsidP="000C41A3">
            <w:pPr>
              <w:pStyle w:val="Tabletextright"/>
            </w:pPr>
            <w:r w:rsidRPr="00F65579">
              <w:t>(41)</w:t>
            </w:r>
          </w:p>
        </w:tc>
        <w:tc>
          <w:tcPr>
            <w:tcW w:w="870" w:type="pct"/>
            <w:tcBorders>
              <w:top w:val="nil"/>
              <w:left w:val="nil"/>
              <w:bottom w:val="nil"/>
              <w:right w:val="nil"/>
            </w:tcBorders>
            <w:shd w:val="clear" w:color="auto" w:fill="auto"/>
          </w:tcPr>
          <w:p w14:paraId="0E00FBF1" w14:textId="77777777" w:rsidR="000C41A3" w:rsidRPr="00F65579" w:rsidRDefault="000C41A3" w:rsidP="000C41A3">
            <w:pPr>
              <w:pStyle w:val="Tabletextright"/>
            </w:pPr>
          </w:p>
        </w:tc>
        <w:tc>
          <w:tcPr>
            <w:tcW w:w="747" w:type="pct"/>
            <w:tcBorders>
              <w:top w:val="nil"/>
              <w:left w:val="nil"/>
              <w:bottom w:val="nil"/>
              <w:right w:val="nil"/>
            </w:tcBorders>
            <w:shd w:val="clear" w:color="auto" w:fill="E0E0E0"/>
          </w:tcPr>
          <w:p w14:paraId="56CDFCA7" w14:textId="77777777" w:rsidR="000C41A3" w:rsidRPr="00F65579" w:rsidRDefault="000C41A3" w:rsidP="000C41A3">
            <w:pPr>
              <w:pStyle w:val="Tabletextright"/>
            </w:pPr>
          </w:p>
        </w:tc>
      </w:tr>
      <w:tr w:rsidR="000C41A3" w:rsidRPr="00F65579" w14:paraId="7AF3F1FA" w14:textId="77777777" w:rsidTr="000C41A3">
        <w:trPr>
          <w:trHeight w:val="255"/>
        </w:trPr>
        <w:tc>
          <w:tcPr>
            <w:tcW w:w="2588" w:type="pct"/>
            <w:tcBorders>
              <w:top w:val="nil"/>
              <w:left w:val="nil"/>
              <w:bottom w:val="nil"/>
              <w:right w:val="nil"/>
            </w:tcBorders>
            <w:shd w:val="clear" w:color="auto" w:fill="auto"/>
          </w:tcPr>
          <w:p w14:paraId="5970204A" w14:textId="77777777" w:rsidR="000C41A3" w:rsidRPr="00F65579" w:rsidRDefault="000C41A3" w:rsidP="000C41A3">
            <w:pPr>
              <w:pStyle w:val="Tabletext"/>
            </w:pPr>
            <w:r w:rsidRPr="00F65579">
              <w:t>Transfers between classes</w:t>
            </w:r>
          </w:p>
        </w:tc>
        <w:tc>
          <w:tcPr>
            <w:tcW w:w="795" w:type="pct"/>
            <w:tcBorders>
              <w:top w:val="nil"/>
              <w:left w:val="nil"/>
              <w:bottom w:val="nil"/>
              <w:right w:val="nil"/>
            </w:tcBorders>
            <w:shd w:val="clear" w:color="auto" w:fill="D9D9D9"/>
          </w:tcPr>
          <w:p w14:paraId="3D939A9D" w14:textId="77777777" w:rsidR="000C41A3" w:rsidRPr="00F65579" w:rsidRDefault="000C41A3" w:rsidP="000C41A3">
            <w:pPr>
              <w:pStyle w:val="Tabletextright"/>
            </w:pPr>
          </w:p>
        </w:tc>
        <w:tc>
          <w:tcPr>
            <w:tcW w:w="870" w:type="pct"/>
            <w:tcBorders>
              <w:top w:val="nil"/>
              <w:left w:val="nil"/>
              <w:bottom w:val="nil"/>
              <w:right w:val="nil"/>
            </w:tcBorders>
            <w:shd w:val="clear" w:color="auto" w:fill="auto"/>
          </w:tcPr>
          <w:p w14:paraId="629F49CE" w14:textId="77777777" w:rsidR="000C41A3" w:rsidRPr="00F65579" w:rsidRDefault="000C41A3" w:rsidP="000C41A3">
            <w:pPr>
              <w:pStyle w:val="Tabletextright"/>
            </w:pPr>
            <w:r w:rsidRPr="00F65579">
              <w:t>1 320</w:t>
            </w:r>
          </w:p>
        </w:tc>
        <w:tc>
          <w:tcPr>
            <w:tcW w:w="747" w:type="pct"/>
            <w:tcBorders>
              <w:top w:val="nil"/>
              <w:left w:val="nil"/>
              <w:bottom w:val="nil"/>
              <w:right w:val="nil"/>
            </w:tcBorders>
            <w:shd w:val="clear" w:color="auto" w:fill="E0E0E0"/>
          </w:tcPr>
          <w:p w14:paraId="13DF5CB3" w14:textId="77777777" w:rsidR="000C41A3" w:rsidRPr="00F65579" w:rsidRDefault="000C41A3" w:rsidP="000C41A3">
            <w:pPr>
              <w:pStyle w:val="Tabletextright"/>
            </w:pPr>
            <w:r w:rsidRPr="00F65579">
              <w:t>664</w:t>
            </w:r>
          </w:p>
        </w:tc>
      </w:tr>
      <w:tr w:rsidR="000C41A3" w:rsidRPr="00F65579" w14:paraId="62BF182D" w14:textId="77777777" w:rsidTr="000C41A3">
        <w:trPr>
          <w:trHeight w:val="255"/>
        </w:trPr>
        <w:tc>
          <w:tcPr>
            <w:tcW w:w="2588" w:type="pct"/>
            <w:tcBorders>
              <w:top w:val="nil"/>
              <w:left w:val="nil"/>
              <w:bottom w:val="nil"/>
              <w:right w:val="nil"/>
            </w:tcBorders>
            <w:shd w:val="clear" w:color="auto" w:fill="auto"/>
          </w:tcPr>
          <w:p w14:paraId="7B96F170" w14:textId="77777777" w:rsidR="000C41A3" w:rsidRPr="00F65579" w:rsidRDefault="000C41A3" w:rsidP="000C41A3">
            <w:pPr>
              <w:pStyle w:val="Tabletext"/>
            </w:pPr>
            <w:r w:rsidRPr="00F65579">
              <w:t>Transfers from/(to) held for sale</w:t>
            </w:r>
          </w:p>
        </w:tc>
        <w:tc>
          <w:tcPr>
            <w:tcW w:w="795" w:type="pct"/>
            <w:tcBorders>
              <w:top w:val="nil"/>
              <w:left w:val="nil"/>
              <w:bottom w:val="nil"/>
              <w:right w:val="nil"/>
            </w:tcBorders>
            <w:shd w:val="clear" w:color="auto" w:fill="D9D9D9"/>
          </w:tcPr>
          <w:p w14:paraId="68B94BFF" w14:textId="77777777" w:rsidR="000C41A3" w:rsidRPr="00F65579" w:rsidRDefault="000C41A3" w:rsidP="000C41A3">
            <w:pPr>
              <w:pStyle w:val="Tabletextright"/>
            </w:pPr>
          </w:p>
        </w:tc>
        <w:tc>
          <w:tcPr>
            <w:tcW w:w="870" w:type="pct"/>
            <w:tcBorders>
              <w:top w:val="nil"/>
              <w:left w:val="nil"/>
              <w:bottom w:val="nil"/>
              <w:right w:val="nil"/>
            </w:tcBorders>
            <w:shd w:val="clear" w:color="auto" w:fill="auto"/>
          </w:tcPr>
          <w:p w14:paraId="27A56EA6" w14:textId="77777777" w:rsidR="000C41A3" w:rsidRPr="00F65579" w:rsidRDefault="000C41A3" w:rsidP="000C41A3">
            <w:pPr>
              <w:pStyle w:val="Tabletextright"/>
            </w:pPr>
          </w:p>
        </w:tc>
        <w:tc>
          <w:tcPr>
            <w:tcW w:w="747" w:type="pct"/>
            <w:tcBorders>
              <w:top w:val="nil"/>
              <w:left w:val="nil"/>
              <w:bottom w:val="nil"/>
              <w:right w:val="nil"/>
            </w:tcBorders>
            <w:shd w:val="clear" w:color="auto" w:fill="E0E0E0"/>
          </w:tcPr>
          <w:p w14:paraId="10929732" w14:textId="77777777" w:rsidR="000C41A3" w:rsidRPr="00F65579" w:rsidRDefault="000C41A3" w:rsidP="000C41A3">
            <w:pPr>
              <w:pStyle w:val="Tabletextright"/>
            </w:pPr>
          </w:p>
        </w:tc>
      </w:tr>
      <w:tr w:rsidR="000C41A3" w:rsidRPr="00F65579" w14:paraId="5E7F586C" w14:textId="77777777" w:rsidTr="000C41A3">
        <w:trPr>
          <w:trHeight w:val="255"/>
        </w:trPr>
        <w:tc>
          <w:tcPr>
            <w:tcW w:w="2588" w:type="pct"/>
            <w:tcBorders>
              <w:top w:val="nil"/>
              <w:left w:val="nil"/>
              <w:bottom w:val="nil"/>
              <w:right w:val="nil"/>
            </w:tcBorders>
            <w:shd w:val="clear" w:color="auto" w:fill="auto"/>
          </w:tcPr>
          <w:p w14:paraId="580F6D55" w14:textId="77777777" w:rsidR="000C41A3" w:rsidRPr="00F65579" w:rsidRDefault="000C41A3" w:rsidP="000C41A3">
            <w:pPr>
              <w:pStyle w:val="Tabletext"/>
            </w:pPr>
            <w:r w:rsidRPr="00F65579">
              <w:t>Depreciation</w:t>
            </w:r>
          </w:p>
        </w:tc>
        <w:tc>
          <w:tcPr>
            <w:tcW w:w="795" w:type="pct"/>
            <w:tcBorders>
              <w:top w:val="nil"/>
              <w:left w:val="nil"/>
              <w:bottom w:val="nil"/>
              <w:right w:val="nil"/>
            </w:tcBorders>
            <w:shd w:val="clear" w:color="auto" w:fill="D9D9D9"/>
          </w:tcPr>
          <w:p w14:paraId="62E240CD" w14:textId="77777777" w:rsidR="000C41A3" w:rsidRPr="00F65579" w:rsidRDefault="000C41A3" w:rsidP="000C41A3">
            <w:pPr>
              <w:pStyle w:val="Tabletextright"/>
            </w:pPr>
          </w:p>
        </w:tc>
        <w:tc>
          <w:tcPr>
            <w:tcW w:w="870" w:type="pct"/>
            <w:tcBorders>
              <w:top w:val="nil"/>
              <w:left w:val="nil"/>
              <w:bottom w:val="nil"/>
              <w:right w:val="nil"/>
            </w:tcBorders>
            <w:shd w:val="clear" w:color="auto" w:fill="auto"/>
          </w:tcPr>
          <w:p w14:paraId="1CDCDA08" w14:textId="77777777" w:rsidR="000C41A3" w:rsidRPr="00F65579" w:rsidRDefault="000C41A3" w:rsidP="000C41A3">
            <w:pPr>
              <w:pStyle w:val="Tabletextright"/>
            </w:pPr>
            <w:r w:rsidRPr="00F65579">
              <w:t>(12 246)</w:t>
            </w:r>
          </w:p>
        </w:tc>
        <w:tc>
          <w:tcPr>
            <w:tcW w:w="747" w:type="pct"/>
            <w:tcBorders>
              <w:top w:val="nil"/>
              <w:left w:val="nil"/>
              <w:bottom w:val="nil"/>
              <w:right w:val="nil"/>
            </w:tcBorders>
            <w:shd w:val="clear" w:color="auto" w:fill="E0E0E0"/>
          </w:tcPr>
          <w:p w14:paraId="5FA52B6A" w14:textId="77777777" w:rsidR="000C41A3" w:rsidRPr="00F65579" w:rsidRDefault="000C41A3" w:rsidP="000C41A3">
            <w:pPr>
              <w:pStyle w:val="Tabletextright"/>
            </w:pPr>
            <w:r w:rsidRPr="00F65579">
              <w:t>(225)</w:t>
            </w:r>
          </w:p>
        </w:tc>
      </w:tr>
      <w:tr w:rsidR="000C41A3" w:rsidRPr="00F65579" w14:paraId="0842B10D" w14:textId="77777777" w:rsidTr="000C41A3">
        <w:trPr>
          <w:trHeight w:val="255"/>
        </w:trPr>
        <w:tc>
          <w:tcPr>
            <w:tcW w:w="2588" w:type="pct"/>
            <w:tcBorders>
              <w:top w:val="nil"/>
              <w:left w:val="nil"/>
              <w:bottom w:val="nil"/>
              <w:right w:val="nil"/>
            </w:tcBorders>
            <w:shd w:val="clear" w:color="auto" w:fill="auto"/>
            <w:hideMark/>
          </w:tcPr>
          <w:p w14:paraId="56701C0C" w14:textId="77777777" w:rsidR="000C41A3" w:rsidRPr="00F65579" w:rsidRDefault="000C41A3" w:rsidP="000C41A3">
            <w:pPr>
              <w:pStyle w:val="Tabletextbold"/>
            </w:pPr>
            <w:r w:rsidRPr="00F65579">
              <w:t>Closing balance</w:t>
            </w:r>
          </w:p>
        </w:tc>
        <w:tc>
          <w:tcPr>
            <w:tcW w:w="795" w:type="pct"/>
            <w:tcBorders>
              <w:top w:val="nil"/>
              <w:left w:val="nil"/>
              <w:bottom w:val="nil"/>
              <w:right w:val="nil"/>
            </w:tcBorders>
            <w:shd w:val="clear" w:color="auto" w:fill="D9D9D9" w:themeFill="background1" w:themeFillShade="D9"/>
          </w:tcPr>
          <w:p w14:paraId="25F0D905" w14:textId="77777777" w:rsidR="000C41A3" w:rsidRPr="00F65579" w:rsidRDefault="000C41A3" w:rsidP="000C41A3">
            <w:pPr>
              <w:pStyle w:val="Tabletextrightbold"/>
            </w:pPr>
            <w:r w:rsidRPr="00F65579">
              <w:t>530 874</w:t>
            </w:r>
          </w:p>
        </w:tc>
        <w:tc>
          <w:tcPr>
            <w:tcW w:w="870" w:type="pct"/>
            <w:tcBorders>
              <w:top w:val="nil"/>
              <w:left w:val="nil"/>
              <w:bottom w:val="nil"/>
              <w:right w:val="nil"/>
            </w:tcBorders>
            <w:shd w:val="clear" w:color="auto" w:fill="auto"/>
          </w:tcPr>
          <w:p w14:paraId="23C2546F" w14:textId="77777777" w:rsidR="000C41A3" w:rsidRPr="00F65579" w:rsidRDefault="000C41A3" w:rsidP="000C41A3">
            <w:pPr>
              <w:pStyle w:val="Tabletextrightbold"/>
            </w:pPr>
            <w:r w:rsidRPr="00F65579">
              <w:t>158 674</w:t>
            </w:r>
          </w:p>
        </w:tc>
        <w:tc>
          <w:tcPr>
            <w:tcW w:w="747" w:type="pct"/>
            <w:tcBorders>
              <w:top w:val="nil"/>
              <w:left w:val="nil"/>
              <w:bottom w:val="nil"/>
              <w:right w:val="nil"/>
            </w:tcBorders>
            <w:shd w:val="clear" w:color="auto" w:fill="E0E0E0"/>
          </w:tcPr>
          <w:p w14:paraId="712DE1F7" w14:textId="77777777" w:rsidR="000C41A3" w:rsidRPr="00F65579" w:rsidRDefault="000C41A3" w:rsidP="000C41A3">
            <w:pPr>
              <w:pStyle w:val="Tabletextrightbold"/>
            </w:pPr>
            <w:r w:rsidRPr="00F65579">
              <w:t>1 173</w:t>
            </w:r>
          </w:p>
        </w:tc>
      </w:tr>
      <w:tr w:rsidR="000C41A3" w:rsidRPr="00F65579" w14:paraId="6DF351AE" w14:textId="77777777" w:rsidTr="000C41A3">
        <w:trPr>
          <w:trHeight w:val="270"/>
        </w:trPr>
        <w:tc>
          <w:tcPr>
            <w:tcW w:w="2588" w:type="pct"/>
            <w:tcBorders>
              <w:top w:val="nil"/>
              <w:left w:val="nil"/>
              <w:bottom w:val="nil"/>
              <w:right w:val="nil"/>
            </w:tcBorders>
            <w:shd w:val="clear" w:color="auto" w:fill="auto"/>
            <w:vAlign w:val="bottom"/>
          </w:tcPr>
          <w:p w14:paraId="018EFDFE" w14:textId="77777777" w:rsidR="000C41A3" w:rsidRPr="00F65579" w:rsidRDefault="000C41A3" w:rsidP="000C41A3">
            <w:pPr>
              <w:pStyle w:val="Tabletext"/>
            </w:pPr>
          </w:p>
        </w:tc>
        <w:tc>
          <w:tcPr>
            <w:tcW w:w="795" w:type="pct"/>
            <w:tcBorders>
              <w:top w:val="nil"/>
              <w:left w:val="nil"/>
              <w:bottom w:val="nil"/>
              <w:right w:val="nil"/>
            </w:tcBorders>
            <w:shd w:val="clear" w:color="auto" w:fill="FFFFFF" w:themeFill="background1"/>
            <w:vAlign w:val="bottom"/>
          </w:tcPr>
          <w:p w14:paraId="65B2AA93" w14:textId="77777777" w:rsidR="000C41A3" w:rsidRPr="00F65579" w:rsidRDefault="000C41A3" w:rsidP="000C41A3">
            <w:pPr>
              <w:pStyle w:val="Tabletextright"/>
            </w:pPr>
          </w:p>
        </w:tc>
        <w:tc>
          <w:tcPr>
            <w:tcW w:w="870" w:type="pct"/>
            <w:tcBorders>
              <w:top w:val="nil"/>
              <w:left w:val="nil"/>
              <w:bottom w:val="nil"/>
              <w:right w:val="nil"/>
            </w:tcBorders>
            <w:shd w:val="clear" w:color="auto" w:fill="auto"/>
            <w:vAlign w:val="bottom"/>
          </w:tcPr>
          <w:p w14:paraId="1246B72D" w14:textId="77777777" w:rsidR="000C41A3" w:rsidRPr="00F65579" w:rsidRDefault="000C41A3" w:rsidP="000C41A3">
            <w:pPr>
              <w:pStyle w:val="Tabletextright"/>
            </w:pPr>
          </w:p>
        </w:tc>
        <w:tc>
          <w:tcPr>
            <w:tcW w:w="747" w:type="pct"/>
            <w:tcBorders>
              <w:top w:val="nil"/>
              <w:left w:val="nil"/>
              <w:bottom w:val="nil"/>
              <w:right w:val="nil"/>
            </w:tcBorders>
            <w:shd w:val="clear" w:color="auto" w:fill="auto"/>
            <w:vAlign w:val="bottom"/>
          </w:tcPr>
          <w:p w14:paraId="3DEDFC42" w14:textId="77777777" w:rsidR="000C41A3" w:rsidRPr="00F65579" w:rsidRDefault="000C41A3" w:rsidP="000C41A3">
            <w:pPr>
              <w:pStyle w:val="Tabletextright"/>
            </w:pPr>
          </w:p>
        </w:tc>
      </w:tr>
      <w:tr w:rsidR="000C41A3" w:rsidRPr="00F65579" w14:paraId="441888DF" w14:textId="77777777" w:rsidTr="000C41A3">
        <w:trPr>
          <w:trHeight w:val="255"/>
        </w:trPr>
        <w:tc>
          <w:tcPr>
            <w:tcW w:w="2588" w:type="pct"/>
            <w:tcBorders>
              <w:top w:val="nil"/>
              <w:left w:val="nil"/>
              <w:bottom w:val="nil"/>
              <w:right w:val="nil"/>
            </w:tcBorders>
            <w:shd w:val="clear" w:color="auto" w:fill="auto"/>
            <w:hideMark/>
          </w:tcPr>
          <w:p w14:paraId="2A917B05" w14:textId="77777777" w:rsidR="000C41A3" w:rsidRPr="00F65579" w:rsidRDefault="000C41A3" w:rsidP="000C41A3">
            <w:pPr>
              <w:pStyle w:val="Tabletextbold"/>
            </w:pPr>
            <w:r w:rsidRPr="00F65579">
              <w:t>2018</w:t>
            </w:r>
          </w:p>
        </w:tc>
        <w:tc>
          <w:tcPr>
            <w:tcW w:w="795" w:type="pct"/>
            <w:tcBorders>
              <w:top w:val="nil"/>
              <w:left w:val="nil"/>
              <w:bottom w:val="nil"/>
              <w:right w:val="nil"/>
            </w:tcBorders>
            <w:shd w:val="clear" w:color="auto" w:fill="auto"/>
          </w:tcPr>
          <w:p w14:paraId="2A293D91" w14:textId="77777777" w:rsidR="000C41A3" w:rsidRPr="00F65579" w:rsidRDefault="000C41A3" w:rsidP="000C41A3">
            <w:pPr>
              <w:pStyle w:val="Tabletextheadingright"/>
              <w:rPr>
                <w:bCs/>
              </w:rPr>
            </w:pPr>
          </w:p>
        </w:tc>
        <w:tc>
          <w:tcPr>
            <w:tcW w:w="870" w:type="pct"/>
            <w:tcBorders>
              <w:top w:val="nil"/>
              <w:left w:val="nil"/>
              <w:bottom w:val="nil"/>
              <w:right w:val="nil"/>
            </w:tcBorders>
            <w:shd w:val="clear" w:color="auto" w:fill="auto"/>
          </w:tcPr>
          <w:p w14:paraId="0B2BB9D9" w14:textId="77777777" w:rsidR="000C41A3" w:rsidRPr="00F65579" w:rsidRDefault="000C41A3" w:rsidP="000C41A3">
            <w:pPr>
              <w:pStyle w:val="Tabletextheadingright"/>
              <w:rPr>
                <w:bCs/>
              </w:rPr>
            </w:pPr>
          </w:p>
        </w:tc>
        <w:tc>
          <w:tcPr>
            <w:tcW w:w="747" w:type="pct"/>
            <w:tcBorders>
              <w:top w:val="nil"/>
              <w:left w:val="nil"/>
              <w:bottom w:val="nil"/>
              <w:right w:val="nil"/>
            </w:tcBorders>
            <w:shd w:val="clear" w:color="auto" w:fill="auto"/>
          </w:tcPr>
          <w:p w14:paraId="278568F7" w14:textId="77777777" w:rsidR="000C41A3" w:rsidRPr="00F65579" w:rsidRDefault="000C41A3" w:rsidP="000C41A3">
            <w:pPr>
              <w:pStyle w:val="Tabletextheadingright"/>
              <w:rPr>
                <w:bCs/>
              </w:rPr>
            </w:pPr>
          </w:p>
        </w:tc>
      </w:tr>
      <w:tr w:rsidR="000C41A3" w:rsidRPr="00F65579" w14:paraId="288F2FC9" w14:textId="77777777" w:rsidTr="000C41A3">
        <w:trPr>
          <w:trHeight w:val="270"/>
        </w:trPr>
        <w:tc>
          <w:tcPr>
            <w:tcW w:w="2588" w:type="pct"/>
            <w:tcBorders>
              <w:top w:val="nil"/>
              <w:left w:val="nil"/>
              <w:bottom w:val="nil"/>
              <w:right w:val="nil"/>
            </w:tcBorders>
            <w:shd w:val="clear" w:color="auto" w:fill="auto"/>
          </w:tcPr>
          <w:p w14:paraId="7C47B53D" w14:textId="77777777" w:rsidR="000C41A3" w:rsidRPr="00F65579" w:rsidRDefault="000C41A3" w:rsidP="000C41A3">
            <w:pPr>
              <w:pStyle w:val="Tabletextbold"/>
            </w:pPr>
            <w:r w:rsidRPr="00F65579">
              <w:t>Opening balance</w:t>
            </w:r>
          </w:p>
        </w:tc>
        <w:tc>
          <w:tcPr>
            <w:tcW w:w="795" w:type="pct"/>
            <w:tcBorders>
              <w:top w:val="nil"/>
              <w:left w:val="nil"/>
              <w:bottom w:val="nil"/>
              <w:right w:val="nil"/>
            </w:tcBorders>
            <w:shd w:val="clear" w:color="auto" w:fill="D9D9D9"/>
          </w:tcPr>
          <w:p w14:paraId="6600EA61" w14:textId="77777777" w:rsidR="000C41A3" w:rsidRPr="00F65579" w:rsidRDefault="000C41A3" w:rsidP="000C41A3">
            <w:pPr>
              <w:pStyle w:val="Tabletextrightbold"/>
            </w:pPr>
            <w:r w:rsidRPr="00F65579">
              <w:t>534 605</w:t>
            </w:r>
          </w:p>
        </w:tc>
        <w:tc>
          <w:tcPr>
            <w:tcW w:w="870" w:type="pct"/>
            <w:tcBorders>
              <w:top w:val="nil"/>
              <w:left w:val="nil"/>
              <w:bottom w:val="nil"/>
              <w:right w:val="nil"/>
            </w:tcBorders>
            <w:shd w:val="clear" w:color="auto" w:fill="auto"/>
          </w:tcPr>
          <w:p w14:paraId="4C2C89F1" w14:textId="77777777" w:rsidR="000C41A3" w:rsidRPr="00F65579" w:rsidRDefault="000C41A3" w:rsidP="000C41A3">
            <w:pPr>
              <w:pStyle w:val="Tabletextrightbold"/>
            </w:pPr>
            <w:r w:rsidRPr="00F65579">
              <w:t>183 165</w:t>
            </w:r>
          </w:p>
        </w:tc>
        <w:tc>
          <w:tcPr>
            <w:tcW w:w="747" w:type="pct"/>
            <w:tcBorders>
              <w:top w:val="nil"/>
              <w:left w:val="nil"/>
              <w:bottom w:val="nil"/>
              <w:right w:val="nil"/>
            </w:tcBorders>
            <w:shd w:val="clear" w:color="auto" w:fill="E0E0E0"/>
          </w:tcPr>
          <w:p w14:paraId="63B4C24F" w14:textId="77777777" w:rsidR="000C41A3" w:rsidRPr="00F65579" w:rsidRDefault="000C41A3" w:rsidP="000C41A3">
            <w:pPr>
              <w:pStyle w:val="Tabletextrightbold"/>
            </w:pPr>
            <w:r w:rsidRPr="00F65579">
              <w:t>122</w:t>
            </w:r>
          </w:p>
        </w:tc>
      </w:tr>
      <w:tr w:rsidR="000C41A3" w:rsidRPr="00F65579" w14:paraId="4CEBB9F4" w14:textId="77777777" w:rsidTr="000C41A3">
        <w:trPr>
          <w:trHeight w:val="255"/>
        </w:trPr>
        <w:tc>
          <w:tcPr>
            <w:tcW w:w="2588" w:type="pct"/>
            <w:tcBorders>
              <w:top w:val="nil"/>
              <w:left w:val="nil"/>
              <w:bottom w:val="nil"/>
              <w:right w:val="nil"/>
            </w:tcBorders>
            <w:shd w:val="clear" w:color="auto" w:fill="auto"/>
          </w:tcPr>
          <w:p w14:paraId="1828F8C1" w14:textId="77777777" w:rsidR="000C41A3" w:rsidRPr="00F65579" w:rsidRDefault="000C41A3" w:rsidP="000C41A3">
            <w:pPr>
              <w:pStyle w:val="Tabletext"/>
            </w:pPr>
            <w:r w:rsidRPr="00F65579">
              <w:t>Net acquisitions/(disposals)</w:t>
            </w:r>
          </w:p>
        </w:tc>
        <w:tc>
          <w:tcPr>
            <w:tcW w:w="795" w:type="pct"/>
            <w:tcBorders>
              <w:top w:val="nil"/>
              <w:left w:val="nil"/>
              <w:bottom w:val="nil"/>
              <w:right w:val="nil"/>
            </w:tcBorders>
            <w:shd w:val="clear" w:color="auto" w:fill="D9D9D9"/>
          </w:tcPr>
          <w:p w14:paraId="76DBC992" w14:textId="77777777" w:rsidR="000C41A3" w:rsidRPr="00F65579" w:rsidRDefault="000C41A3" w:rsidP="000C41A3">
            <w:pPr>
              <w:pStyle w:val="Tabletextright"/>
            </w:pPr>
            <w:r w:rsidRPr="00F65579">
              <w:t>(18)</w:t>
            </w:r>
          </w:p>
        </w:tc>
        <w:tc>
          <w:tcPr>
            <w:tcW w:w="870" w:type="pct"/>
            <w:tcBorders>
              <w:top w:val="nil"/>
              <w:left w:val="nil"/>
              <w:bottom w:val="nil"/>
              <w:right w:val="nil"/>
            </w:tcBorders>
            <w:shd w:val="clear" w:color="auto" w:fill="auto"/>
          </w:tcPr>
          <w:p w14:paraId="68D0CE7D" w14:textId="77777777" w:rsidR="000C41A3" w:rsidRPr="00F65579" w:rsidRDefault="000C41A3" w:rsidP="000C41A3">
            <w:pPr>
              <w:pStyle w:val="Tabletextright"/>
            </w:pPr>
          </w:p>
        </w:tc>
        <w:tc>
          <w:tcPr>
            <w:tcW w:w="747" w:type="pct"/>
            <w:tcBorders>
              <w:top w:val="nil"/>
              <w:left w:val="nil"/>
              <w:bottom w:val="nil"/>
              <w:right w:val="nil"/>
            </w:tcBorders>
            <w:shd w:val="clear" w:color="auto" w:fill="E0E0E0"/>
          </w:tcPr>
          <w:p w14:paraId="2D8E7358" w14:textId="77777777" w:rsidR="000C41A3" w:rsidRPr="00F65579" w:rsidRDefault="000C41A3" w:rsidP="000C41A3">
            <w:pPr>
              <w:pStyle w:val="Tabletextright"/>
            </w:pPr>
            <w:r w:rsidRPr="00F65579">
              <w:t>562</w:t>
            </w:r>
          </w:p>
        </w:tc>
      </w:tr>
      <w:tr w:rsidR="000C41A3" w:rsidRPr="00F65579" w14:paraId="7AE09253" w14:textId="77777777" w:rsidTr="000C41A3">
        <w:trPr>
          <w:trHeight w:val="255"/>
        </w:trPr>
        <w:tc>
          <w:tcPr>
            <w:tcW w:w="2588" w:type="pct"/>
            <w:tcBorders>
              <w:top w:val="nil"/>
              <w:left w:val="nil"/>
              <w:bottom w:val="nil"/>
              <w:right w:val="nil"/>
            </w:tcBorders>
            <w:shd w:val="clear" w:color="auto" w:fill="auto"/>
          </w:tcPr>
          <w:p w14:paraId="0A49AE52" w14:textId="77777777" w:rsidR="000C41A3" w:rsidRPr="00F65579" w:rsidRDefault="000C41A3" w:rsidP="000C41A3">
            <w:pPr>
              <w:pStyle w:val="Tabletext"/>
            </w:pPr>
            <w:r w:rsidRPr="00F65579">
              <w:t>Transfers through contributed capital</w:t>
            </w:r>
          </w:p>
        </w:tc>
        <w:tc>
          <w:tcPr>
            <w:tcW w:w="795" w:type="pct"/>
            <w:tcBorders>
              <w:top w:val="nil"/>
              <w:left w:val="nil"/>
              <w:bottom w:val="nil"/>
              <w:right w:val="nil"/>
            </w:tcBorders>
            <w:shd w:val="clear" w:color="auto" w:fill="D9D9D9"/>
          </w:tcPr>
          <w:p w14:paraId="47B129C0" w14:textId="77777777" w:rsidR="000C41A3" w:rsidRPr="00F65579" w:rsidRDefault="000C41A3" w:rsidP="000C41A3">
            <w:pPr>
              <w:pStyle w:val="Tabletextright"/>
            </w:pPr>
            <w:r w:rsidRPr="00F65579">
              <w:t>(612)</w:t>
            </w:r>
          </w:p>
        </w:tc>
        <w:tc>
          <w:tcPr>
            <w:tcW w:w="870" w:type="pct"/>
            <w:tcBorders>
              <w:top w:val="nil"/>
              <w:left w:val="nil"/>
              <w:bottom w:val="nil"/>
              <w:right w:val="nil"/>
            </w:tcBorders>
            <w:shd w:val="clear" w:color="auto" w:fill="auto"/>
          </w:tcPr>
          <w:p w14:paraId="729B79CC" w14:textId="77777777" w:rsidR="000C41A3" w:rsidRPr="00F65579" w:rsidRDefault="000C41A3" w:rsidP="000C41A3">
            <w:pPr>
              <w:pStyle w:val="Tabletextright"/>
            </w:pPr>
          </w:p>
        </w:tc>
        <w:tc>
          <w:tcPr>
            <w:tcW w:w="747" w:type="pct"/>
            <w:tcBorders>
              <w:top w:val="nil"/>
              <w:left w:val="nil"/>
              <w:bottom w:val="nil"/>
              <w:right w:val="nil"/>
            </w:tcBorders>
            <w:shd w:val="clear" w:color="auto" w:fill="E0E0E0"/>
          </w:tcPr>
          <w:p w14:paraId="519C7926" w14:textId="77777777" w:rsidR="000C41A3" w:rsidRPr="00F65579" w:rsidRDefault="000C41A3" w:rsidP="000C41A3">
            <w:pPr>
              <w:pStyle w:val="Tabletextright"/>
            </w:pPr>
          </w:p>
        </w:tc>
      </w:tr>
      <w:tr w:rsidR="000C41A3" w:rsidRPr="00F65579" w14:paraId="17B647E7" w14:textId="77777777" w:rsidTr="000C41A3">
        <w:trPr>
          <w:trHeight w:val="255"/>
        </w:trPr>
        <w:tc>
          <w:tcPr>
            <w:tcW w:w="2588" w:type="pct"/>
            <w:tcBorders>
              <w:top w:val="nil"/>
              <w:left w:val="nil"/>
              <w:bottom w:val="nil"/>
              <w:right w:val="nil"/>
            </w:tcBorders>
            <w:shd w:val="clear" w:color="auto" w:fill="auto"/>
          </w:tcPr>
          <w:p w14:paraId="145A6D18" w14:textId="77777777" w:rsidR="000C41A3" w:rsidRPr="00F65579" w:rsidRDefault="000C41A3" w:rsidP="000C41A3">
            <w:pPr>
              <w:pStyle w:val="Tabletext"/>
            </w:pPr>
            <w:r w:rsidRPr="00F65579">
              <w:t>Transfer between classes</w:t>
            </w:r>
          </w:p>
        </w:tc>
        <w:tc>
          <w:tcPr>
            <w:tcW w:w="795" w:type="pct"/>
            <w:tcBorders>
              <w:top w:val="nil"/>
              <w:left w:val="nil"/>
              <w:bottom w:val="nil"/>
              <w:right w:val="nil"/>
            </w:tcBorders>
            <w:shd w:val="clear" w:color="auto" w:fill="D9D9D9"/>
          </w:tcPr>
          <w:p w14:paraId="6C17FDC5" w14:textId="77777777" w:rsidR="000C41A3" w:rsidRPr="00F65579" w:rsidRDefault="000C41A3" w:rsidP="000C41A3">
            <w:pPr>
              <w:pStyle w:val="Tabletextright"/>
            </w:pPr>
            <w:r w:rsidRPr="00F65579">
              <w:t>6 669</w:t>
            </w:r>
          </w:p>
        </w:tc>
        <w:tc>
          <w:tcPr>
            <w:tcW w:w="870" w:type="pct"/>
            <w:tcBorders>
              <w:top w:val="nil"/>
              <w:left w:val="nil"/>
              <w:bottom w:val="nil"/>
              <w:right w:val="nil"/>
            </w:tcBorders>
            <w:shd w:val="clear" w:color="auto" w:fill="auto"/>
          </w:tcPr>
          <w:p w14:paraId="6F6F566A" w14:textId="77777777" w:rsidR="000C41A3" w:rsidRPr="00F65579" w:rsidRDefault="000C41A3" w:rsidP="000C41A3">
            <w:pPr>
              <w:pStyle w:val="Tabletextright"/>
            </w:pPr>
            <w:r w:rsidRPr="00F65579">
              <w:t>(1 615)</w:t>
            </w:r>
          </w:p>
        </w:tc>
        <w:tc>
          <w:tcPr>
            <w:tcW w:w="747" w:type="pct"/>
            <w:tcBorders>
              <w:top w:val="nil"/>
              <w:left w:val="nil"/>
              <w:bottom w:val="nil"/>
              <w:right w:val="nil"/>
            </w:tcBorders>
            <w:shd w:val="clear" w:color="auto" w:fill="E0E0E0"/>
          </w:tcPr>
          <w:p w14:paraId="1D53176C" w14:textId="77777777" w:rsidR="000C41A3" w:rsidRPr="00F65579" w:rsidRDefault="000C41A3" w:rsidP="000C41A3">
            <w:pPr>
              <w:pStyle w:val="Tabletextright"/>
            </w:pPr>
            <w:r w:rsidRPr="00F65579">
              <w:t>80</w:t>
            </w:r>
          </w:p>
        </w:tc>
      </w:tr>
      <w:tr w:rsidR="000C41A3" w:rsidRPr="00F65579" w14:paraId="446C49C6" w14:textId="77777777" w:rsidTr="000C41A3">
        <w:trPr>
          <w:trHeight w:val="255"/>
        </w:trPr>
        <w:tc>
          <w:tcPr>
            <w:tcW w:w="2588" w:type="pct"/>
            <w:tcBorders>
              <w:top w:val="nil"/>
              <w:left w:val="nil"/>
              <w:bottom w:val="nil"/>
              <w:right w:val="nil"/>
            </w:tcBorders>
            <w:shd w:val="clear" w:color="auto" w:fill="auto"/>
          </w:tcPr>
          <w:p w14:paraId="46F12F33" w14:textId="77777777" w:rsidR="000C41A3" w:rsidRPr="00F65579" w:rsidRDefault="000C41A3" w:rsidP="000C41A3">
            <w:pPr>
              <w:pStyle w:val="Tabletext"/>
            </w:pPr>
            <w:r w:rsidRPr="00F65579">
              <w:t>Transfer from/(to) held for sale</w:t>
            </w:r>
          </w:p>
        </w:tc>
        <w:tc>
          <w:tcPr>
            <w:tcW w:w="795" w:type="pct"/>
            <w:tcBorders>
              <w:top w:val="nil"/>
              <w:left w:val="nil"/>
              <w:bottom w:val="nil"/>
              <w:right w:val="nil"/>
            </w:tcBorders>
            <w:shd w:val="clear" w:color="auto" w:fill="D9D9D9"/>
          </w:tcPr>
          <w:p w14:paraId="2DAC9FE7" w14:textId="77777777" w:rsidR="000C41A3" w:rsidRPr="00F65579" w:rsidRDefault="000C41A3" w:rsidP="000C41A3">
            <w:pPr>
              <w:pStyle w:val="Tabletextright"/>
            </w:pPr>
            <w:r w:rsidRPr="00F65579">
              <w:t>(7 000)</w:t>
            </w:r>
          </w:p>
        </w:tc>
        <w:tc>
          <w:tcPr>
            <w:tcW w:w="870" w:type="pct"/>
            <w:tcBorders>
              <w:top w:val="nil"/>
              <w:left w:val="nil"/>
              <w:bottom w:val="nil"/>
              <w:right w:val="nil"/>
            </w:tcBorders>
            <w:shd w:val="clear" w:color="auto" w:fill="auto"/>
          </w:tcPr>
          <w:p w14:paraId="527F3BBB" w14:textId="77777777" w:rsidR="000C41A3" w:rsidRPr="00F65579" w:rsidRDefault="000C41A3" w:rsidP="000C41A3">
            <w:pPr>
              <w:pStyle w:val="Tabletextright"/>
            </w:pPr>
          </w:p>
        </w:tc>
        <w:tc>
          <w:tcPr>
            <w:tcW w:w="747" w:type="pct"/>
            <w:tcBorders>
              <w:top w:val="nil"/>
              <w:left w:val="nil"/>
              <w:bottom w:val="nil"/>
              <w:right w:val="nil"/>
            </w:tcBorders>
            <w:shd w:val="clear" w:color="auto" w:fill="E0E0E0"/>
          </w:tcPr>
          <w:p w14:paraId="76235477" w14:textId="77777777" w:rsidR="000C41A3" w:rsidRPr="00F65579" w:rsidRDefault="000C41A3" w:rsidP="000C41A3">
            <w:pPr>
              <w:pStyle w:val="Tabletextright"/>
            </w:pPr>
          </w:p>
        </w:tc>
      </w:tr>
      <w:tr w:rsidR="000C41A3" w:rsidRPr="00F65579" w14:paraId="318F540F" w14:textId="77777777" w:rsidTr="000C41A3">
        <w:trPr>
          <w:trHeight w:val="255"/>
        </w:trPr>
        <w:tc>
          <w:tcPr>
            <w:tcW w:w="2588" w:type="pct"/>
            <w:tcBorders>
              <w:top w:val="nil"/>
              <w:left w:val="nil"/>
              <w:bottom w:val="nil"/>
              <w:right w:val="nil"/>
            </w:tcBorders>
            <w:shd w:val="clear" w:color="auto" w:fill="auto"/>
          </w:tcPr>
          <w:p w14:paraId="0957042E" w14:textId="77777777" w:rsidR="000C41A3" w:rsidRPr="00F65579" w:rsidRDefault="000C41A3" w:rsidP="000C41A3">
            <w:pPr>
              <w:pStyle w:val="Tabletext"/>
            </w:pPr>
            <w:r w:rsidRPr="00F65579">
              <w:t>Depreciation</w:t>
            </w:r>
          </w:p>
        </w:tc>
        <w:tc>
          <w:tcPr>
            <w:tcW w:w="795" w:type="pct"/>
            <w:tcBorders>
              <w:top w:val="nil"/>
              <w:left w:val="nil"/>
              <w:bottom w:val="nil"/>
              <w:right w:val="nil"/>
            </w:tcBorders>
            <w:shd w:val="clear" w:color="auto" w:fill="D9D9D9"/>
          </w:tcPr>
          <w:p w14:paraId="6A48049E" w14:textId="77777777" w:rsidR="000C41A3" w:rsidRPr="00F65579" w:rsidRDefault="000C41A3" w:rsidP="000C41A3">
            <w:pPr>
              <w:pStyle w:val="Tabletextright"/>
            </w:pPr>
          </w:p>
        </w:tc>
        <w:tc>
          <w:tcPr>
            <w:tcW w:w="870" w:type="pct"/>
            <w:tcBorders>
              <w:top w:val="nil"/>
              <w:left w:val="nil"/>
              <w:bottom w:val="nil"/>
              <w:right w:val="nil"/>
            </w:tcBorders>
            <w:shd w:val="clear" w:color="auto" w:fill="auto"/>
          </w:tcPr>
          <w:p w14:paraId="67E60C2B" w14:textId="77777777" w:rsidR="000C41A3" w:rsidRPr="00F65579" w:rsidRDefault="000C41A3" w:rsidP="000C41A3">
            <w:pPr>
              <w:pStyle w:val="Tabletextright"/>
            </w:pPr>
            <w:r w:rsidRPr="00F65579">
              <w:t>(11 982)</w:t>
            </w:r>
          </w:p>
        </w:tc>
        <w:tc>
          <w:tcPr>
            <w:tcW w:w="747" w:type="pct"/>
            <w:tcBorders>
              <w:top w:val="nil"/>
              <w:left w:val="nil"/>
              <w:bottom w:val="nil"/>
              <w:right w:val="nil"/>
            </w:tcBorders>
            <w:shd w:val="clear" w:color="auto" w:fill="E0E0E0"/>
          </w:tcPr>
          <w:p w14:paraId="7F6DC79A" w14:textId="77777777" w:rsidR="000C41A3" w:rsidRPr="00F65579" w:rsidRDefault="000C41A3" w:rsidP="000C41A3">
            <w:pPr>
              <w:pStyle w:val="Tabletextright"/>
            </w:pPr>
            <w:r w:rsidRPr="00F65579">
              <w:t>(71)</w:t>
            </w:r>
          </w:p>
        </w:tc>
      </w:tr>
      <w:tr w:rsidR="000C41A3" w:rsidRPr="00F65579" w14:paraId="064D1C67" w14:textId="77777777" w:rsidTr="000C41A3">
        <w:trPr>
          <w:trHeight w:val="255"/>
        </w:trPr>
        <w:tc>
          <w:tcPr>
            <w:tcW w:w="2588" w:type="pct"/>
            <w:tcBorders>
              <w:top w:val="nil"/>
              <w:left w:val="nil"/>
              <w:bottom w:val="nil"/>
              <w:right w:val="nil"/>
            </w:tcBorders>
            <w:shd w:val="clear" w:color="auto" w:fill="auto"/>
            <w:hideMark/>
          </w:tcPr>
          <w:p w14:paraId="629899B1" w14:textId="77777777" w:rsidR="000C41A3" w:rsidRPr="00F65579" w:rsidRDefault="000C41A3" w:rsidP="000C41A3">
            <w:pPr>
              <w:pStyle w:val="Tabletextbold"/>
            </w:pPr>
            <w:r w:rsidRPr="00F65579">
              <w:t>Closing balance</w:t>
            </w:r>
          </w:p>
        </w:tc>
        <w:tc>
          <w:tcPr>
            <w:tcW w:w="795" w:type="pct"/>
            <w:tcBorders>
              <w:top w:val="nil"/>
              <w:left w:val="nil"/>
              <w:bottom w:val="nil"/>
              <w:right w:val="nil"/>
            </w:tcBorders>
            <w:shd w:val="clear" w:color="auto" w:fill="D9D9D9" w:themeFill="background1" w:themeFillShade="D9"/>
          </w:tcPr>
          <w:p w14:paraId="134CF7C4" w14:textId="77777777" w:rsidR="000C41A3" w:rsidRPr="00F65579" w:rsidRDefault="000C41A3" w:rsidP="000C41A3">
            <w:pPr>
              <w:pStyle w:val="Tabletextrightbold"/>
            </w:pPr>
            <w:r w:rsidRPr="00F65579">
              <w:t>533 644</w:t>
            </w:r>
          </w:p>
        </w:tc>
        <w:tc>
          <w:tcPr>
            <w:tcW w:w="870" w:type="pct"/>
            <w:tcBorders>
              <w:top w:val="nil"/>
              <w:left w:val="nil"/>
              <w:bottom w:val="nil"/>
              <w:right w:val="nil"/>
            </w:tcBorders>
            <w:shd w:val="clear" w:color="auto" w:fill="auto"/>
          </w:tcPr>
          <w:p w14:paraId="0AC9D33A" w14:textId="77777777" w:rsidR="000C41A3" w:rsidRPr="00F65579" w:rsidRDefault="000C41A3" w:rsidP="000C41A3">
            <w:pPr>
              <w:pStyle w:val="Tabletextrightbold"/>
            </w:pPr>
            <w:r w:rsidRPr="00F65579">
              <w:t>169 568</w:t>
            </w:r>
          </w:p>
        </w:tc>
        <w:tc>
          <w:tcPr>
            <w:tcW w:w="747" w:type="pct"/>
            <w:tcBorders>
              <w:top w:val="nil"/>
              <w:left w:val="nil"/>
              <w:bottom w:val="nil"/>
              <w:right w:val="nil"/>
            </w:tcBorders>
            <w:shd w:val="clear" w:color="auto" w:fill="E0E0E0"/>
          </w:tcPr>
          <w:p w14:paraId="7BB9144F" w14:textId="77777777" w:rsidR="000C41A3" w:rsidRPr="00F65579" w:rsidRDefault="000C41A3" w:rsidP="000C41A3">
            <w:pPr>
              <w:pStyle w:val="Tabletextrightbold"/>
            </w:pPr>
            <w:r w:rsidRPr="00F65579">
              <w:t>693</w:t>
            </w:r>
          </w:p>
        </w:tc>
      </w:tr>
    </w:tbl>
    <w:p w14:paraId="57475F14" w14:textId="77777777" w:rsidR="000C41A3" w:rsidRPr="00F65579" w:rsidRDefault="000C41A3" w:rsidP="000C41A3"/>
    <w:p w14:paraId="68175CED" w14:textId="77777777" w:rsidR="000C41A3" w:rsidRPr="00F65579" w:rsidRDefault="000C41A3" w:rsidP="000C41A3">
      <w:r w:rsidRPr="00F65579">
        <w:t>The following table provides the fair value measurement hierarchy of the Department’s non-financial physical assets held for sale.</w:t>
      </w:r>
    </w:p>
    <w:p w14:paraId="6354E80E" w14:textId="77777777" w:rsidR="002853DC" w:rsidRPr="00F65579" w:rsidRDefault="002853DC" w:rsidP="002853DC">
      <w:pPr>
        <w:pStyle w:val="Tableheading"/>
      </w:pPr>
      <w:r w:rsidRPr="00F65579">
        <w:t>Fair value measurement of land held for sale</w:t>
      </w:r>
    </w:p>
    <w:tbl>
      <w:tblPr>
        <w:tblW w:w="4087" w:type="pct"/>
        <w:tblLook w:val="04A0" w:firstRow="1" w:lastRow="0" w:firstColumn="1" w:lastColumn="0" w:noHBand="0" w:noVBand="1"/>
      </w:tblPr>
      <w:tblGrid>
        <w:gridCol w:w="4236"/>
        <w:gridCol w:w="922"/>
        <w:gridCol w:w="955"/>
        <w:gridCol w:w="955"/>
        <w:gridCol w:w="960"/>
      </w:tblGrid>
      <w:tr w:rsidR="000C41A3" w:rsidRPr="00F65579" w14:paraId="745EEE1E" w14:textId="77777777" w:rsidTr="000C41A3">
        <w:tc>
          <w:tcPr>
            <w:tcW w:w="2638" w:type="pct"/>
            <w:noWrap/>
            <w:hideMark/>
          </w:tcPr>
          <w:p w14:paraId="4B5759DF" w14:textId="77777777" w:rsidR="000C41A3" w:rsidRPr="00F65579" w:rsidRDefault="000C41A3" w:rsidP="000C41A3">
            <w:pPr>
              <w:pStyle w:val="Tabletext"/>
            </w:pPr>
          </w:p>
        </w:tc>
        <w:tc>
          <w:tcPr>
            <w:tcW w:w="574" w:type="pct"/>
            <w:vAlign w:val="bottom"/>
            <w:hideMark/>
          </w:tcPr>
          <w:p w14:paraId="711F925B" w14:textId="77777777" w:rsidR="000C41A3" w:rsidRPr="00F65579" w:rsidRDefault="000C41A3" w:rsidP="000C41A3">
            <w:pPr>
              <w:pStyle w:val="Tabletextheadingright"/>
            </w:pPr>
            <w:r w:rsidRPr="00F65579">
              <w:t>Carrying</w:t>
            </w:r>
            <w:r w:rsidRPr="00F65579">
              <w:br/>
              <w:t>amount</w:t>
            </w:r>
          </w:p>
        </w:tc>
        <w:tc>
          <w:tcPr>
            <w:tcW w:w="1787" w:type="pct"/>
            <w:gridSpan w:val="3"/>
            <w:shd w:val="clear" w:color="auto" w:fill="D9D9D9" w:themeFill="background1" w:themeFillShade="D9"/>
            <w:noWrap/>
            <w:vAlign w:val="bottom"/>
            <w:hideMark/>
          </w:tcPr>
          <w:p w14:paraId="633E9ECC" w14:textId="77777777" w:rsidR="000C41A3" w:rsidRPr="00F65579" w:rsidRDefault="000C41A3" w:rsidP="000C41A3">
            <w:pPr>
              <w:pStyle w:val="Tabletextheadingcentred"/>
            </w:pPr>
            <w:r w:rsidRPr="00F65579">
              <w:t xml:space="preserve">Fair value </w:t>
            </w:r>
            <w:r w:rsidRPr="00F65579">
              <w:br/>
              <w:t>measurement using:</w:t>
            </w:r>
          </w:p>
        </w:tc>
      </w:tr>
      <w:tr w:rsidR="000C41A3" w:rsidRPr="00F65579" w14:paraId="21F7F1BC" w14:textId="77777777" w:rsidTr="000C41A3">
        <w:trPr>
          <w:trHeight w:val="255"/>
        </w:trPr>
        <w:tc>
          <w:tcPr>
            <w:tcW w:w="2638" w:type="pct"/>
            <w:noWrap/>
            <w:hideMark/>
          </w:tcPr>
          <w:p w14:paraId="78E1F852" w14:textId="77777777" w:rsidR="000C41A3" w:rsidRPr="00F65579" w:rsidRDefault="000C41A3" w:rsidP="000C41A3">
            <w:pPr>
              <w:pStyle w:val="Tabletext"/>
            </w:pPr>
          </w:p>
        </w:tc>
        <w:tc>
          <w:tcPr>
            <w:tcW w:w="574" w:type="pct"/>
            <w:noWrap/>
            <w:hideMark/>
          </w:tcPr>
          <w:p w14:paraId="100052B6" w14:textId="77777777" w:rsidR="000C41A3" w:rsidRPr="00F65579" w:rsidRDefault="000C41A3" w:rsidP="000C41A3">
            <w:pPr>
              <w:pStyle w:val="Tabletextheadingcentred"/>
            </w:pPr>
          </w:p>
        </w:tc>
        <w:tc>
          <w:tcPr>
            <w:tcW w:w="595" w:type="pct"/>
            <w:noWrap/>
            <w:hideMark/>
          </w:tcPr>
          <w:p w14:paraId="7771B966" w14:textId="77777777" w:rsidR="000C41A3" w:rsidRPr="00F65579" w:rsidRDefault="000C41A3" w:rsidP="000C41A3">
            <w:pPr>
              <w:pStyle w:val="Tabletextheadingcentred"/>
            </w:pPr>
            <w:r w:rsidRPr="00F65579">
              <w:t>Level 1</w:t>
            </w:r>
          </w:p>
        </w:tc>
        <w:tc>
          <w:tcPr>
            <w:tcW w:w="595" w:type="pct"/>
            <w:noWrap/>
            <w:hideMark/>
          </w:tcPr>
          <w:p w14:paraId="60E2817A" w14:textId="77777777" w:rsidR="000C41A3" w:rsidRPr="00F65579" w:rsidRDefault="000C41A3" w:rsidP="000C41A3">
            <w:pPr>
              <w:pStyle w:val="Tabletextheadingcentred"/>
            </w:pPr>
            <w:r w:rsidRPr="00F65579">
              <w:t>Level 2</w:t>
            </w:r>
          </w:p>
        </w:tc>
        <w:tc>
          <w:tcPr>
            <w:tcW w:w="598" w:type="pct"/>
            <w:noWrap/>
            <w:hideMark/>
          </w:tcPr>
          <w:p w14:paraId="6C8E163C" w14:textId="77777777" w:rsidR="000C41A3" w:rsidRPr="00F65579" w:rsidRDefault="000C41A3" w:rsidP="000C41A3">
            <w:pPr>
              <w:pStyle w:val="Tabletextheadingcentred"/>
            </w:pPr>
            <w:r w:rsidRPr="00F65579">
              <w:t>Level 3</w:t>
            </w:r>
          </w:p>
        </w:tc>
      </w:tr>
      <w:tr w:rsidR="000C41A3" w:rsidRPr="00F65579" w14:paraId="187C54E7" w14:textId="77777777" w:rsidTr="000C41A3">
        <w:trPr>
          <w:trHeight w:val="255"/>
        </w:trPr>
        <w:tc>
          <w:tcPr>
            <w:tcW w:w="2638" w:type="pct"/>
            <w:noWrap/>
            <w:hideMark/>
          </w:tcPr>
          <w:p w14:paraId="40018F8A" w14:textId="77777777" w:rsidR="000C41A3" w:rsidRPr="00F65579" w:rsidRDefault="000C41A3" w:rsidP="000C41A3">
            <w:pPr>
              <w:pStyle w:val="Tabletextbold"/>
            </w:pPr>
            <w:r w:rsidRPr="00F65579">
              <w:t>Fair value measurement hierarchy at 30 June 2019</w:t>
            </w:r>
          </w:p>
        </w:tc>
        <w:tc>
          <w:tcPr>
            <w:tcW w:w="574" w:type="pct"/>
            <w:noWrap/>
            <w:hideMark/>
          </w:tcPr>
          <w:p w14:paraId="16EC7D99" w14:textId="77777777" w:rsidR="000C41A3" w:rsidRPr="00F65579" w:rsidRDefault="000C41A3" w:rsidP="000C41A3">
            <w:pPr>
              <w:pStyle w:val="Tabletextheadingcentred"/>
            </w:pPr>
            <w:r w:rsidRPr="00F65579">
              <w:t>$’000</w:t>
            </w:r>
          </w:p>
        </w:tc>
        <w:tc>
          <w:tcPr>
            <w:tcW w:w="595" w:type="pct"/>
            <w:noWrap/>
            <w:hideMark/>
          </w:tcPr>
          <w:p w14:paraId="099B0F9B" w14:textId="77777777" w:rsidR="000C41A3" w:rsidRPr="00F65579" w:rsidRDefault="000C41A3" w:rsidP="000C41A3">
            <w:pPr>
              <w:pStyle w:val="Tabletextheadingcentred"/>
            </w:pPr>
            <w:r w:rsidRPr="00F65579">
              <w:t>$’000</w:t>
            </w:r>
          </w:p>
        </w:tc>
        <w:tc>
          <w:tcPr>
            <w:tcW w:w="595" w:type="pct"/>
            <w:noWrap/>
            <w:hideMark/>
          </w:tcPr>
          <w:p w14:paraId="1CB2698E" w14:textId="77777777" w:rsidR="000C41A3" w:rsidRPr="00F65579" w:rsidRDefault="000C41A3" w:rsidP="000C41A3">
            <w:pPr>
              <w:pStyle w:val="Tabletextheadingcentred"/>
            </w:pPr>
            <w:r w:rsidRPr="00F65579">
              <w:t>$’000</w:t>
            </w:r>
          </w:p>
        </w:tc>
        <w:tc>
          <w:tcPr>
            <w:tcW w:w="598" w:type="pct"/>
            <w:noWrap/>
            <w:hideMark/>
          </w:tcPr>
          <w:p w14:paraId="03882190" w14:textId="77777777" w:rsidR="000C41A3" w:rsidRPr="00F65579" w:rsidRDefault="000C41A3" w:rsidP="000C41A3">
            <w:pPr>
              <w:pStyle w:val="Tabletextheadingcentred"/>
            </w:pPr>
            <w:r w:rsidRPr="00F65579">
              <w:t>$’000</w:t>
            </w:r>
          </w:p>
        </w:tc>
      </w:tr>
      <w:tr w:rsidR="000C41A3" w:rsidRPr="00F65579" w14:paraId="1B39412F" w14:textId="77777777" w:rsidTr="000C41A3">
        <w:trPr>
          <w:trHeight w:val="255"/>
        </w:trPr>
        <w:tc>
          <w:tcPr>
            <w:tcW w:w="2638" w:type="pct"/>
            <w:noWrap/>
            <w:hideMark/>
          </w:tcPr>
          <w:p w14:paraId="74D1CF3F" w14:textId="77777777" w:rsidR="000C41A3" w:rsidRPr="00F65579" w:rsidRDefault="000C41A3" w:rsidP="000C41A3">
            <w:pPr>
              <w:pStyle w:val="Tabletextbold"/>
            </w:pPr>
            <w:r w:rsidRPr="00F65579">
              <w:t>Land at fair value</w:t>
            </w:r>
          </w:p>
        </w:tc>
        <w:tc>
          <w:tcPr>
            <w:tcW w:w="574" w:type="pct"/>
            <w:noWrap/>
            <w:vAlign w:val="bottom"/>
          </w:tcPr>
          <w:p w14:paraId="30089FF8" w14:textId="77777777" w:rsidR="000C41A3" w:rsidRPr="00F65579" w:rsidRDefault="000C41A3" w:rsidP="000C41A3">
            <w:pPr>
              <w:pStyle w:val="Tabletextright"/>
            </w:pPr>
          </w:p>
        </w:tc>
        <w:tc>
          <w:tcPr>
            <w:tcW w:w="595" w:type="pct"/>
            <w:shd w:val="clear" w:color="auto" w:fill="DDDDDD"/>
            <w:noWrap/>
          </w:tcPr>
          <w:p w14:paraId="55EDBF24" w14:textId="77777777" w:rsidR="000C41A3" w:rsidRPr="00F65579" w:rsidRDefault="000C41A3" w:rsidP="000C41A3">
            <w:pPr>
              <w:pStyle w:val="Tabletextright"/>
            </w:pPr>
          </w:p>
        </w:tc>
        <w:tc>
          <w:tcPr>
            <w:tcW w:w="595" w:type="pct"/>
            <w:noWrap/>
          </w:tcPr>
          <w:p w14:paraId="1CCA9DF3" w14:textId="77777777" w:rsidR="000C41A3" w:rsidRPr="00F65579" w:rsidRDefault="000C41A3" w:rsidP="000C41A3">
            <w:pPr>
              <w:pStyle w:val="Tabletextright"/>
            </w:pPr>
          </w:p>
        </w:tc>
        <w:tc>
          <w:tcPr>
            <w:tcW w:w="598" w:type="pct"/>
            <w:shd w:val="clear" w:color="auto" w:fill="DDDDDD"/>
            <w:noWrap/>
            <w:vAlign w:val="bottom"/>
          </w:tcPr>
          <w:p w14:paraId="241A2CE6" w14:textId="77777777" w:rsidR="000C41A3" w:rsidRPr="00F65579" w:rsidRDefault="000C41A3" w:rsidP="000C41A3">
            <w:pPr>
              <w:pStyle w:val="Tabletextright"/>
            </w:pPr>
          </w:p>
        </w:tc>
      </w:tr>
      <w:tr w:rsidR="000C41A3" w:rsidRPr="00F65579" w14:paraId="3D28EE57" w14:textId="77777777" w:rsidTr="000C41A3">
        <w:trPr>
          <w:trHeight w:val="255"/>
        </w:trPr>
        <w:tc>
          <w:tcPr>
            <w:tcW w:w="2638" w:type="pct"/>
            <w:noWrap/>
            <w:hideMark/>
          </w:tcPr>
          <w:p w14:paraId="7E866271" w14:textId="77777777" w:rsidR="000C41A3" w:rsidRPr="00F65579" w:rsidRDefault="000C41A3" w:rsidP="000C41A3">
            <w:pPr>
              <w:pStyle w:val="Tabletext"/>
            </w:pPr>
            <w:r w:rsidRPr="00F65579">
              <w:t>Specialised land</w:t>
            </w:r>
          </w:p>
        </w:tc>
        <w:tc>
          <w:tcPr>
            <w:tcW w:w="574" w:type="pct"/>
            <w:noWrap/>
            <w:vAlign w:val="bottom"/>
          </w:tcPr>
          <w:p w14:paraId="047B7600" w14:textId="348AE8EE" w:rsidR="000C41A3" w:rsidRPr="00F65579" w:rsidRDefault="001577EE" w:rsidP="000C41A3">
            <w:pPr>
              <w:pStyle w:val="Tabletextright"/>
            </w:pPr>
            <w:r w:rsidRPr="00F65579">
              <w:t>7 000</w:t>
            </w:r>
          </w:p>
        </w:tc>
        <w:tc>
          <w:tcPr>
            <w:tcW w:w="595" w:type="pct"/>
            <w:shd w:val="clear" w:color="auto" w:fill="DDDDDD"/>
            <w:noWrap/>
            <w:vAlign w:val="bottom"/>
          </w:tcPr>
          <w:p w14:paraId="0F6A95AD" w14:textId="77777777" w:rsidR="000C41A3" w:rsidRPr="00F65579" w:rsidRDefault="000C41A3" w:rsidP="000C41A3">
            <w:pPr>
              <w:pStyle w:val="Tabletextright"/>
            </w:pPr>
          </w:p>
        </w:tc>
        <w:tc>
          <w:tcPr>
            <w:tcW w:w="595" w:type="pct"/>
            <w:noWrap/>
            <w:vAlign w:val="bottom"/>
          </w:tcPr>
          <w:p w14:paraId="06FCBFC1" w14:textId="77777777" w:rsidR="000C41A3" w:rsidRPr="00F65579" w:rsidRDefault="000C41A3" w:rsidP="000C41A3">
            <w:pPr>
              <w:pStyle w:val="Tabletextright"/>
            </w:pPr>
          </w:p>
        </w:tc>
        <w:tc>
          <w:tcPr>
            <w:tcW w:w="598" w:type="pct"/>
            <w:shd w:val="clear" w:color="auto" w:fill="DDDDDD"/>
            <w:noWrap/>
            <w:vAlign w:val="bottom"/>
          </w:tcPr>
          <w:p w14:paraId="2955018B" w14:textId="63B30092" w:rsidR="000C41A3" w:rsidRPr="00F65579" w:rsidRDefault="001577EE" w:rsidP="000C41A3">
            <w:pPr>
              <w:pStyle w:val="Tabletextright"/>
            </w:pPr>
            <w:r w:rsidRPr="00F65579">
              <w:t>7 000</w:t>
            </w:r>
          </w:p>
        </w:tc>
      </w:tr>
      <w:tr w:rsidR="000C41A3" w:rsidRPr="00F65579" w14:paraId="595A87DE" w14:textId="77777777" w:rsidTr="000C41A3">
        <w:trPr>
          <w:trHeight w:val="255"/>
        </w:trPr>
        <w:tc>
          <w:tcPr>
            <w:tcW w:w="2638" w:type="pct"/>
            <w:noWrap/>
            <w:hideMark/>
          </w:tcPr>
          <w:p w14:paraId="664C45F6" w14:textId="77777777" w:rsidR="000C41A3" w:rsidRPr="00F65579" w:rsidRDefault="000C41A3" w:rsidP="000C41A3">
            <w:pPr>
              <w:pStyle w:val="Tabletextbold"/>
            </w:pPr>
            <w:r w:rsidRPr="00F65579">
              <w:t>Total land at fair value</w:t>
            </w:r>
          </w:p>
        </w:tc>
        <w:tc>
          <w:tcPr>
            <w:tcW w:w="574" w:type="pct"/>
            <w:noWrap/>
            <w:vAlign w:val="bottom"/>
          </w:tcPr>
          <w:p w14:paraId="1724DDB7" w14:textId="3D36FB0F" w:rsidR="000C41A3" w:rsidRPr="00F65579" w:rsidRDefault="001577EE" w:rsidP="000C41A3">
            <w:pPr>
              <w:pStyle w:val="Tabletextright"/>
            </w:pPr>
            <w:r w:rsidRPr="00F65579">
              <w:rPr>
                <w:b/>
              </w:rPr>
              <w:t>7 000</w:t>
            </w:r>
          </w:p>
        </w:tc>
        <w:tc>
          <w:tcPr>
            <w:tcW w:w="595" w:type="pct"/>
            <w:shd w:val="clear" w:color="auto" w:fill="DDDDDD"/>
            <w:noWrap/>
            <w:vAlign w:val="bottom"/>
          </w:tcPr>
          <w:p w14:paraId="7C5A65CE" w14:textId="77777777" w:rsidR="000C41A3" w:rsidRPr="00F65579" w:rsidRDefault="000C41A3" w:rsidP="000C41A3">
            <w:pPr>
              <w:pStyle w:val="Tabletextrightbold"/>
            </w:pPr>
          </w:p>
        </w:tc>
        <w:tc>
          <w:tcPr>
            <w:tcW w:w="595" w:type="pct"/>
            <w:noWrap/>
            <w:vAlign w:val="bottom"/>
          </w:tcPr>
          <w:p w14:paraId="3300961C" w14:textId="77777777" w:rsidR="000C41A3" w:rsidRPr="00F65579" w:rsidRDefault="000C41A3" w:rsidP="000C41A3">
            <w:pPr>
              <w:pStyle w:val="Tabletextrightbold"/>
            </w:pPr>
          </w:p>
        </w:tc>
        <w:tc>
          <w:tcPr>
            <w:tcW w:w="598" w:type="pct"/>
            <w:shd w:val="clear" w:color="auto" w:fill="DDDDDD"/>
            <w:noWrap/>
            <w:vAlign w:val="bottom"/>
          </w:tcPr>
          <w:p w14:paraId="388B76D4" w14:textId="6357CEF7" w:rsidR="000C41A3" w:rsidRPr="00F65579" w:rsidRDefault="001577EE" w:rsidP="000C41A3">
            <w:pPr>
              <w:pStyle w:val="Tabletextright"/>
            </w:pPr>
            <w:r w:rsidRPr="00F65579">
              <w:rPr>
                <w:b/>
              </w:rPr>
              <w:t>7 000</w:t>
            </w:r>
          </w:p>
        </w:tc>
      </w:tr>
      <w:tr w:rsidR="000C41A3" w:rsidRPr="00F65579" w14:paraId="5AAC113C" w14:textId="77777777" w:rsidTr="000C41A3">
        <w:tc>
          <w:tcPr>
            <w:tcW w:w="2638" w:type="pct"/>
            <w:noWrap/>
          </w:tcPr>
          <w:p w14:paraId="011B3C39" w14:textId="77777777" w:rsidR="000C41A3" w:rsidRPr="00F65579" w:rsidRDefault="000C41A3" w:rsidP="000C41A3">
            <w:pPr>
              <w:pStyle w:val="Tabletext"/>
            </w:pPr>
          </w:p>
        </w:tc>
        <w:tc>
          <w:tcPr>
            <w:tcW w:w="574" w:type="pct"/>
            <w:vAlign w:val="bottom"/>
          </w:tcPr>
          <w:p w14:paraId="0CE211C1" w14:textId="77777777" w:rsidR="000C41A3" w:rsidRPr="00F65579" w:rsidRDefault="000C41A3" w:rsidP="000C41A3">
            <w:pPr>
              <w:pStyle w:val="Tabletextright"/>
            </w:pPr>
          </w:p>
        </w:tc>
        <w:tc>
          <w:tcPr>
            <w:tcW w:w="1787" w:type="pct"/>
            <w:gridSpan w:val="3"/>
            <w:noWrap/>
          </w:tcPr>
          <w:p w14:paraId="57CFD1AF" w14:textId="77777777" w:rsidR="000C41A3" w:rsidRPr="00F65579" w:rsidRDefault="000C41A3" w:rsidP="000C41A3">
            <w:pPr>
              <w:pStyle w:val="Tabletextright"/>
            </w:pPr>
          </w:p>
        </w:tc>
      </w:tr>
      <w:tr w:rsidR="000C41A3" w:rsidRPr="00F65579" w14:paraId="418693D2" w14:textId="77777777" w:rsidTr="000C41A3">
        <w:trPr>
          <w:trHeight w:val="255"/>
        </w:trPr>
        <w:tc>
          <w:tcPr>
            <w:tcW w:w="2638" w:type="pct"/>
            <w:noWrap/>
            <w:hideMark/>
          </w:tcPr>
          <w:p w14:paraId="161E071D" w14:textId="77777777" w:rsidR="000C41A3" w:rsidRPr="00F65579" w:rsidRDefault="000C41A3" w:rsidP="000C41A3">
            <w:pPr>
              <w:pStyle w:val="Tabletextbold"/>
            </w:pPr>
            <w:r w:rsidRPr="00F65579">
              <w:t>Fair value measurement hierarchy at 30 June 2018</w:t>
            </w:r>
          </w:p>
        </w:tc>
        <w:tc>
          <w:tcPr>
            <w:tcW w:w="574" w:type="pct"/>
            <w:noWrap/>
          </w:tcPr>
          <w:p w14:paraId="19038E9F" w14:textId="77777777" w:rsidR="000C41A3" w:rsidRPr="00F65579" w:rsidRDefault="000C41A3" w:rsidP="000C41A3">
            <w:pPr>
              <w:pStyle w:val="Tabletextright"/>
            </w:pPr>
          </w:p>
        </w:tc>
        <w:tc>
          <w:tcPr>
            <w:tcW w:w="595" w:type="pct"/>
            <w:noWrap/>
          </w:tcPr>
          <w:p w14:paraId="38832E3F" w14:textId="77777777" w:rsidR="000C41A3" w:rsidRPr="00F65579" w:rsidRDefault="000C41A3" w:rsidP="000C41A3">
            <w:pPr>
              <w:pStyle w:val="Tabletextright"/>
            </w:pPr>
          </w:p>
        </w:tc>
        <w:tc>
          <w:tcPr>
            <w:tcW w:w="595" w:type="pct"/>
            <w:noWrap/>
          </w:tcPr>
          <w:p w14:paraId="1B92017A" w14:textId="77777777" w:rsidR="000C41A3" w:rsidRPr="00F65579" w:rsidRDefault="000C41A3" w:rsidP="000C41A3">
            <w:pPr>
              <w:pStyle w:val="Tabletextright"/>
            </w:pPr>
          </w:p>
        </w:tc>
        <w:tc>
          <w:tcPr>
            <w:tcW w:w="598" w:type="pct"/>
            <w:noWrap/>
          </w:tcPr>
          <w:p w14:paraId="4B4F6FF3" w14:textId="77777777" w:rsidR="000C41A3" w:rsidRPr="00F65579" w:rsidRDefault="000C41A3" w:rsidP="000C41A3">
            <w:pPr>
              <w:pStyle w:val="Tabletextright"/>
            </w:pPr>
          </w:p>
        </w:tc>
      </w:tr>
      <w:tr w:rsidR="000C41A3" w:rsidRPr="00F65579" w14:paraId="2FC52361" w14:textId="77777777" w:rsidTr="000C41A3">
        <w:trPr>
          <w:trHeight w:val="255"/>
        </w:trPr>
        <w:tc>
          <w:tcPr>
            <w:tcW w:w="2638" w:type="pct"/>
            <w:noWrap/>
            <w:hideMark/>
          </w:tcPr>
          <w:p w14:paraId="62E1B142" w14:textId="77777777" w:rsidR="000C41A3" w:rsidRPr="00F65579" w:rsidRDefault="000C41A3" w:rsidP="000C41A3">
            <w:pPr>
              <w:pStyle w:val="Tabletextbold"/>
            </w:pPr>
            <w:r w:rsidRPr="00F65579">
              <w:t>Land at fair value</w:t>
            </w:r>
          </w:p>
        </w:tc>
        <w:tc>
          <w:tcPr>
            <w:tcW w:w="574" w:type="pct"/>
            <w:noWrap/>
            <w:vAlign w:val="bottom"/>
          </w:tcPr>
          <w:p w14:paraId="075A263E" w14:textId="77777777" w:rsidR="000C41A3" w:rsidRPr="00F65579" w:rsidRDefault="000C41A3" w:rsidP="000C41A3">
            <w:pPr>
              <w:pStyle w:val="Tabletextright"/>
            </w:pPr>
          </w:p>
        </w:tc>
        <w:tc>
          <w:tcPr>
            <w:tcW w:w="595" w:type="pct"/>
            <w:shd w:val="clear" w:color="auto" w:fill="DDDDDD"/>
            <w:noWrap/>
          </w:tcPr>
          <w:p w14:paraId="2879D644" w14:textId="77777777" w:rsidR="000C41A3" w:rsidRPr="00F65579" w:rsidRDefault="000C41A3" w:rsidP="000C41A3">
            <w:pPr>
              <w:pStyle w:val="Tabletextright"/>
            </w:pPr>
          </w:p>
        </w:tc>
        <w:tc>
          <w:tcPr>
            <w:tcW w:w="595" w:type="pct"/>
            <w:noWrap/>
          </w:tcPr>
          <w:p w14:paraId="651DBBF4" w14:textId="77777777" w:rsidR="000C41A3" w:rsidRPr="00F65579" w:rsidRDefault="000C41A3" w:rsidP="000C41A3">
            <w:pPr>
              <w:pStyle w:val="Tabletextright"/>
            </w:pPr>
          </w:p>
        </w:tc>
        <w:tc>
          <w:tcPr>
            <w:tcW w:w="598" w:type="pct"/>
            <w:shd w:val="clear" w:color="auto" w:fill="DDDDDD"/>
            <w:noWrap/>
            <w:vAlign w:val="bottom"/>
          </w:tcPr>
          <w:p w14:paraId="40C063E5" w14:textId="77777777" w:rsidR="000C41A3" w:rsidRPr="00F65579" w:rsidRDefault="000C41A3" w:rsidP="000C41A3">
            <w:pPr>
              <w:pStyle w:val="Tabletextright"/>
            </w:pPr>
          </w:p>
        </w:tc>
      </w:tr>
      <w:tr w:rsidR="000C41A3" w:rsidRPr="00F65579" w14:paraId="375A3DC1" w14:textId="77777777" w:rsidTr="000C41A3">
        <w:trPr>
          <w:trHeight w:val="255"/>
        </w:trPr>
        <w:tc>
          <w:tcPr>
            <w:tcW w:w="2638" w:type="pct"/>
            <w:noWrap/>
            <w:hideMark/>
          </w:tcPr>
          <w:p w14:paraId="38EB1C40" w14:textId="77777777" w:rsidR="000C41A3" w:rsidRPr="00F65579" w:rsidRDefault="000C41A3" w:rsidP="000C41A3">
            <w:pPr>
              <w:pStyle w:val="Tabletext"/>
            </w:pPr>
            <w:r w:rsidRPr="00F65579">
              <w:t>Specialised land</w:t>
            </w:r>
          </w:p>
        </w:tc>
        <w:tc>
          <w:tcPr>
            <w:tcW w:w="574" w:type="pct"/>
            <w:noWrap/>
            <w:vAlign w:val="bottom"/>
          </w:tcPr>
          <w:p w14:paraId="2EA79F30" w14:textId="77777777" w:rsidR="000C41A3" w:rsidRPr="00F65579" w:rsidRDefault="000C41A3" w:rsidP="000C41A3">
            <w:pPr>
              <w:pStyle w:val="Tabletextright"/>
            </w:pPr>
            <w:r w:rsidRPr="00F65579">
              <w:t>11 556</w:t>
            </w:r>
          </w:p>
        </w:tc>
        <w:tc>
          <w:tcPr>
            <w:tcW w:w="595" w:type="pct"/>
            <w:shd w:val="clear" w:color="auto" w:fill="DDDDDD"/>
            <w:noWrap/>
            <w:vAlign w:val="bottom"/>
          </w:tcPr>
          <w:p w14:paraId="6F92C967" w14:textId="77777777" w:rsidR="000C41A3" w:rsidRPr="00F65579" w:rsidRDefault="000C41A3" w:rsidP="000C41A3">
            <w:pPr>
              <w:pStyle w:val="Tabletextright"/>
            </w:pPr>
          </w:p>
        </w:tc>
        <w:tc>
          <w:tcPr>
            <w:tcW w:w="595" w:type="pct"/>
            <w:noWrap/>
            <w:vAlign w:val="bottom"/>
          </w:tcPr>
          <w:p w14:paraId="6D4573DE" w14:textId="77777777" w:rsidR="000C41A3" w:rsidRPr="00F65579" w:rsidRDefault="000C41A3" w:rsidP="000C41A3">
            <w:pPr>
              <w:pStyle w:val="Tabletextright"/>
            </w:pPr>
          </w:p>
        </w:tc>
        <w:tc>
          <w:tcPr>
            <w:tcW w:w="598" w:type="pct"/>
            <w:shd w:val="clear" w:color="auto" w:fill="DDDDDD"/>
            <w:noWrap/>
            <w:vAlign w:val="bottom"/>
          </w:tcPr>
          <w:p w14:paraId="1C7B0ACE" w14:textId="77777777" w:rsidR="000C41A3" w:rsidRPr="00F65579" w:rsidRDefault="000C41A3" w:rsidP="000C41A3">
            <w:pPr>
              <w:pStyle w:val="Tabletextright"/>
            </w:pPr>
            <w:r w:rsidRPr="00F65579">
              <w:t>11 556</w:t>
            </w:r>
          </w:p>
        </w:tc>
      </w:tr>
      <w:tr w:rsidR="000C41A3" w:rsidRPr="00F65579" w14:paraId="5FE9B785" w14:textId="77777777" w:rsidTr="000C41A3">
        <w:trPr>
          <w:trHeight w:val="255"/>
        </w:trPr>
        <w:tc>
          <w:tcPr>
            <w:tcW w:w="2638" w:type="pct"/>
            <w:noWrap/>
            <w:hideMark/>
          </w:tcPr>
          <w:p w14:paraId="1BFFE271" w14:textId="77777777" w:rsidR="000C41A3" w:rsidRPr="00F65579" w:rsidRDefault="000C41A3" w:rsidP="000C41A3">
            <w:pPr>
              <w:pStyle w:val="Tabletextbold"/>
            </w:pPr>
            <w:r w:rsidRPr="00F65579">
              <w:t>Total land at fair value</w:t>
            </w:r>
          </w:p>
        </w:tc>
        <w:tc>
          <w:tcPr>
            <w:tcW w:w="574" w:type="pct"/>
            <w:noWrap/>
            <w:vAlign w:val="bottom"/>
          </w:tcPr>
          <w:p w14:paraId="429ECDE9" w14:textId="77777777" w:rsidR="000C41A3" w:rsidRPr="00F65579" w:rsidRDefault="000C41A3" w:rsidP="000C41A3">
            <w:pPr>
              <w:pStyle w:val="Tabletextright"/>
            </w:pPr>
            <w:r w:rsidRPr="00F65579">
              <w:rPr>
                <w:b/>
              </w:rPr>
              <w:t>11 556</w:t>
            </w:r>
          </w:p>
        </w:tc>
        <w:tc>
          <w:tcPr>
            <w:tcW w:w="595" w:type="pct"/>
            <w:shd w:val="clear" w:color="auto" w:fill="DDDDDD"/>
            <w:noWrap/>
            <w:vAlign w:val="bottom"/>
          </w:tcPr>
          <w:p w14:paraId="614E3AB6" w14:textId="77777777" w:rsidR="000C41A3" w:rsidRPr="00F65579" w:rsidRDefault="000C41A3" w:rsidP="000C41A3">
            <w:pPr>
              <w:pStyle w:val="Tabletextrightbold"/>
            </w:pPr>
          </w:p>
        </w:tc>
        <w:tc>
          <w:tcPr>
            <w:tcW w:w="595" w:type="pct"/>
            <w:noWrap/>
            <w:vAlign w:val="bottom"/>
          </w:tcPr>
          <w:p w14:paraId="112F3482" w14:textId="77777777" w:rsidR="000C41A3" w:rsidRPr="00F65579" w:rsidRDefault="000C41A3" w:rsidP="000C41A3">
            <w:pPr>
              <w:pStyle w:val="Tabletextrightbold"/>
            </w:pPr>
          </w:p>
        </w:tc>
        <w:tc>
          <w:tcPr>
            <w:tcW w:w="598" w:type="pct"/>
            <w:shd w:val="clear" w:color="auto" w:fill="DDDDDD"/>
            <w:noWrap/>
            <w:vAlign w:val="bottom"/>
          </w:tcPr>
          <w:p w14:paraId="5AFE1147" w14:textId="77777777" w:rsidR="000C41A3" w:rsidRPr="00F65579" w:rsidRDefault="000C41A3" w:rsidP="000C41A3">
            <w:pPr>
              <w:pStyle w:val="Tabletextright"/>
            </w:pPr>
            <w:r w:rsidRPr="00F65579">
              <w:rPr>
                <w:b/>
              </w:rPr>
              <w:t>11 556</w:t>
            </w:r>
          </w:p>
        </w:tc>
      </w:tr>
    </w:tbl>
    <w:p w14:paraId="24324448" w14:textId="77777777" w:rsidR="000C41A3" w:rsidRPr="00F65579" w:rsidRDefault="000C41A3" w:rsidP="000C41A3">
      <w:pPr>
        <w:sectPr w:rsidR="000C41A3" w:rsidRPr="00F65579" w:rsidSect="000C41A3">
          <w:headerReference w:type="even" r:id="rId126"/>
          <w:type w:val="continuous"/>
          <w:pgSz w:w="11909" w:h="16834" w:code="9"/>
          <w:pgMar w:top="1728" w:right="1152" w:bottom="1152" w:left="1152" w:header="720" w:footer="288" w:gutter="0"/>
          <w:cols w:space="720"/>
          <w:noEndnote/>
        </w:sectPr>
      </w:pPr>
    </w:p>
    <w:bookmarkEnd w:id="128"/>
    <w:p w14:paraId="37724544" w14:textId="77777777" w:rsidR="000C41A3" w:rsidRPr="00F65579" w:rsidRDefault="000C41A3" w:rsidP="000C41A3">
      <w:pPr>
        <w:pStyle w:val="Notes"/>
      </w:pPr>
    </w:p>
    <w:p w14:paraId="35D803A4" w14:textId="77777777" w:rsidR="000C41A3" w:rsidRPr="00F65579" w:rsidRDefault="000C41A3" w:rsidP="000C41A3"/>
    <w:p w14:paraId="3B107E6C"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space="720"/>
          <w:noEndnote/>
        </w:sectPr>
      </w:pPr>
    </w:p>
    <w:p w14:paraId="02CED8E5" w14:textId="77777777" w:rsidR="000C41A3" w:rsidRPr="00F65579" w:rsidRDefault="000C41A3" w:rsidP="000C41A3">
      <w:pPr>
        <w:pStyle w:val="Heading1numbered"/>
      </w:pPr>
      <w:bookmarkStart w:id="136" w:name="_Toc495304305"/>
      <w:bookmarkStart w:id="137" w:name="_Toc17186236"/>
      <w:r w:rsidRPr="00F65579">
        <w:lastRenderedPageBreak/>
        <w:t>Other disclosures</w:t>
      </w:r>
      <w:bookmarkEnd w:id="136"/>
      <w:bookmarkEnd w:id="137"/>
    </w:p>
    <w:p w14:paraId="54636CA2" w14:textId="77777777" w:rsidR="000C41A3" w:rsidRPr="00F65579" w:rsidRDefault="000C41A3" w:rsidP="000C41A3">
      <w:pPr>
        <w:sectPr w:rsidR="000C41A3" w:rsidRPr="00F65579" w:rsidSect="000C41A3">
          <w:headerReference w:type="even" r:id="rId127"/>
          <w:pgSz w:w="11909" w:h="16834" w:code="9"/>
          <w:pgMar w:top="1728" w:right="1152" w:bottom="1152" w:left="1152" w:header="720" w:footer="288" w:gutter="0"/>
          <w:cols w:space="720"/>
          <w:noEndnote/>
        </w:sectPr>
      </w:pPr>
    </w:p>
    <w:p w14:paraId="054B597A" w14:textId="77777777" w:rsidR="000C41A3" w:rsidRPr="00F65579" w:rsidRDefault="000C41A3" w:rsidP="000C41A3">
      <w:pPr>
        <w:pStyle w:val="Heading4"/>
      </w:pPr>
      <w:bookmarkStart w:id="138" w:name="Section_09"/>
      <w:r w:rsidRPr="00F65579">
        <w:t>Introduction</w:t>
      </w:r>
    </w:p>
    <w:p w14:paraId="36B4408A" w14:textId="77777777" w:rsidR="000C41A3" w:rsidRPr="00F65579" w:rsidRDefault="000C41A3" w:rsidP="000C41A3">
      <w:r w:rsidRPr="00F65579">
        <w:t>This section includes additional material disclosures required by accounting standards or otherwise, for the understanding of this financial report.</w:t>
      </w:r>
    </w:p>
    <w:p w14:paraId="3C1CAFD8" w14:textId="77777777" w:rsidR="000C41A3" w:rsidRPr="00F65579" w:rsidRDefault="000C41A3" w:rsidP="000C41A3">
      <w:pPr>
        <w:pStyle w:val="Heading4"/>
      </w:pPr>
      <w:r w:rsidRPr="00F65579">
        <w:br w:type="column"/>
      </w:r>
      <w:r w:rsidRPr="00F65579">
        <w:t>Structure</w:t>
      </w:r>
    </w:p>
    <w:p w14:paraId="3392D6C6" w14:textId="7DDC08F4" w:rsidR="00A4639D" w:rsidRPr="00F65579" w:rsidRDefault="000C41A3">
      <w:pPr>
        <w:pStyle w:val="TOC5"/>
        <w:rPr>
          <w:noProof/>
          <w:color w:val="auto"/>
          <w:sz w:val="22"/>
        </w:rPr>
      </w:pPr>
      <w:r w:rsidRPr="00F65579">
        <w:rPr>
          <w:b/>
        </w:rPr>
        <w:fldChar w:fldCharType="begin"/>
      </w:r>
      <w:r w:rsidRPr="00F65579">
        <w:rPr>
          <w:b/>
        </w:rPr>
        <w:instrText xml:space="preserve"> TOC \h \z \t "Heading 2 numbered,5" \b Section_09 </w:instrText>
      </w:r>
      <w:r w:rsidRPr="00F65579">
        <w:rPr>
          <w:b/>
        </w:rPr>
        <w:fldChar w:fldCharType="separate"/>
      </w:r>
      <w:hyperlink w:anchor="_Toc17189794" w:history="1">
        <w:r w:rsidR="00A4639D" w:rsidRPr="00F65579">
          <w:rPr>
            <w:rStyle w:val="Hyperlink"/>
            <w:noProof/>
          </w:rPr>
          <w:t>9.1</w:t>
        </w:r>
        <w:r w:rsidR="00A4639D" w:rsidRPr="00F65579">
          <w:rPr>
            <w:noProof/>
            <w:color w:val="auto"/>
            <w:sz w:val="22"/>
          </w:rPr>
          <w:tab/>
        </w:r>
        <w:r w:rsidR="00A4639D" w:rsidRPr="00F65579">
          <w:rPr>
            <w:rStyle w:val="Hyperlink"/>
            <w:noProof/>
          </w:rPr>
          <w:t>Other economic flows included in net result</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_Toc17189794 \h </w:instrText>
        </w:r>
        <w:r w:rsidR="00A4639D" w:rsidRPr="00F65579">
          <w:rPr>
            <w:noProof/>
            <w:webHidden/>
          </w:rPr>
        </w:r>
        <w:r w:rsidR="00A4639D" w:rsidRPr="00F65579">
          <w:rPr>
            <w:noProof/>
            <w:webHidden/>
          </w:rPr>
          <w:fldChar w:fldCharType="separate"/>
        </w:r>
        <w:r w:rsidR="002C2B48">
          <w:rPr>
            <w:noProof/>
            <w:webHidden/>
          </w:rPr>
          <w:t>94</w:t>
        </w:r>
        <w:r w:rsidR="00A4639D" w:rsidRPr="00F65579">
          <w:rPr>
            <w:noProof/>
            <w:webHidden/>
          </w:rPr>
          <w:fldChar w:fldCharType="end"/>
        </w:r>
      </w:hyperlink>
    </w:p>
    <w:p w14:paraId="23463396" w14:textId="49653AC9" w:rsidR="00A4639D" w:rsidRPr="00F65579" w:rsidRDefault="00DA453D">
      <w:pPr>
        <w:pStyle w:val="TOC5"/>
        <w:rPr>
          <w:noProof/>
          <w:color w:val="auto"/>
          <w:sz w:val="22"/>
        </w:rPr>
      </w:pPr>
      <w:hyperlink w:anchor="_Toc17189795" w:history="1">
        <w:r w:rsidR="00A4639D" w:rsidRPr="00F65579">
          <w:rPr>
            <w:rStyle w:val="Hyperlink"/>
            <w:noProof/>
          </w:rPr>
          <w:t>9.2</w:t>
        </w:r>
        <w:r w:rsidR="00A4639D" w:rsidRPr="00F65579">
          <w:rPr>
            <w:noProof/>
            <w:color w:val="auto"/>
            <w:sz w:val="22"/>
          </w:rPr>
          <w:tab/>
        </w:r>
        <w:r w:rsidR="00A4639D" w:rsidRPr="00F65579">
          <w:rPr>
            <w:rStyle w:val="Hyperlink"/>
            <w:noProof/>
          </w:rPr>
          <w:t>Change in accounting policies</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_Toc17189795 \h </w:instrText>
        </w:r>
        <w:r w:rsidR="00A4639D" w:rsidRPr="00F65579">
          <w:rPr>
            <w:noProof/>
            <w:webHidden/>
          </w:rPr>
        </w:r>
        <w:r w:rsidR="00A4639D" w:rsidRPr="00F65579">
          <w:rPr>
            <w:noProof/>
            <w:webHidden/>
          </w:rPr>
          <w:fldChar w:fldCharType="separate"/>
        </w:r>
        <w:r w:rsidR="002C2B48">
          <w:rPr>
            <w:noProof/>
            <w:webHidden/>
          </w:rPr>
          <w:t>95</w:t>
        </w:r>
        <w:r w:rsidR="00A4639D" w:rsidRPr="00F65579">
          <w:rPr>
            <w:noProof/>
            <w:webHidden/>
          </w:rPr>
          <w:fldChar w:fldCharType="end"/>
        </w:r>
      </w:hyperlink>
    </w:p>
    <w:p w14:paraId="5735CA2C" w14:textId="2E5D284A" w:rsidR="00A4639D" w:rsidRPr="00F65579" w:rsidRDefault="00DA453D">
      <w:pPr>
        <w:pStyle w:val="TOC5"/>
        <w:rPr>
          <w:noProof/>
          <w:color w:val="auto"/>
          <w:sz w:val="22"/>
        </w:rPr>
      </w:pPr>
      <w:hyperlink w:anchor="_Toc17189796" w:history="1">
        <w:r w:rsidR="00A4639D" w:rsidRPr="00F65579">
          <w:rPr>
            <w:rStyle w:val="Hyperlink"/>
            <w:noProof/>
          </w:rPr>
          <w:t>9.3</w:t>
        </w:r>
        <w:r w:rsidR="00A4639D" w:rsidRPr="00F65579">
          <w:rPr>
            <w:noProof/>
            <w:color w:val="auto"/>
            <w:sz w:val="22"/>
          </w:rPr>
          <w:tab/>
        </w:r>
        <w:r w:rsidR="00A4639D" w:rsidRPr="00F65579">
          <w:rPr>
            <w:rStyle w:val="Hyperlink"/>
            <w:noProof/>
          </w:rPr>
          <w:t>Responsible persons</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_Toc17189796 \h </w:instrText>
        </w:r>
        <w:r w:rsidR="00A4639D" w:rsidRPr="00F65579">
          <w:rPr>
            <w:noProof/>
            <w:webHidden/>
          </w:rPr>
        </w:r>
        <w:r w:rsidR="00A4639D" w:rsidRPr="00F65579">
          <w:rPr>
            <w:noProof/>
            <w:webHidden/>
          </w:rPr>
          <w:fldChar w:fldCharType="separate"/>
        </w:r>
        <w:r w:rsidR="002C2B48">
          <w:rPr>
            <w:noProof/>
            <w:webHidden/>
          </w:rPr>
          <w:t>95</w:t>
        </w:r>
        <w:r w:rsidR="00A4639D" w:rsidRPr="00F65579">
          <w:rPr>
            <w:noProof/>
            <w:webHidden/>
          </w:rPr>
          <w:fldChar w:fldCharType="end"/>
        </w:r>
      </w:hyperlink>
    </w:p>
    <w:p w14:paraId="4599DB2B" w14:textId="4655896F" w:rsidR="00A4639D" w:rsidRPr="00F65579" w:rsidRDefault="00DA453D">
      <w:pPr>
        <w:pStyle w:val="TOC5"/>
        <w:rPr>
          <w:noProof/>
          <w:color w:val="auto"/>
          <w:sz w:val="22"/>
        </w:rPr>
      </w:pPr>
      <w:hyperlink w:anchor="_Toc17189797" w:history="1">
        <w:r w:rsidR="00A4639D" w:rsidRPr="00F65579">
          <w:rPr>
            <w:rStyle w:val="Hyperlink"/>
            <w:noProof/>
          </w:rPr>
          <w:t>9.4</w:t>
        </w:r>
        <w:r w:rsidR="00A4639D" w:rsidRPr="00F65579">
          <w:rPr>
            <w:noProof/>
            <w:color w:val="auto"/>
            <w:sz w:val="22"/>
          </w:rPr>
          <w:tab/>
        </w:r>
        <w:r w:rsidR="00A4639D" w:rsidRPr="00F65579">
          <w:rPr>
            <w:rStyle w:val="Hyperlink"/>
            <w:noProof/>
          </w:rPr>
          <w:t>Remuneration of executives</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_Toc17189797 \h </w:instrText>
        </w:r>
        <w:r w:rsidR="00A4639D" w:rsidRPr="00F65579">
          <w:rPr>
            <w:noProof/>
            <w:webHidden/>
          </w:rPr>
        </w:r>
        <w:r w:rsidR="00A4639D" w:rsidRPr="00F65579">
          <w:rPr>
            <w:noProof/>
            <w:webHidden/>
          </w:rPr>
          <w:fldChar w:fldCharType="separate"/>
        </w:r>
        <w:r w:rsidR="002C2B48">
          <w:rPr>
            <w:noProof/>
            <w:webHidden/>
          </w:rPr>
          <w:t>96</w:t>
        </w:r>
        <w:r w:rsidR="00A4639D" w:rsidRPr="00F65579">
          <w:rPr>
            <w:noProof/>
            <w:webHidden/>
          </w:rPr>
          <w:fldChar w:fldCharType="end"/>
        </w:r>
      </w:hyperlink>
    </w:p>
    <w:p w14:paraId="3A79CAA7" w14:textId="6C27435C" w:rsidR="00A4639D" w:rsidRPr="00F65579" w:rsidRDefault="00DA453D">
      <w:pPr>
        <w:pStyle w:val="TOC5"/>
        <w:rPr>
          <w:noProof/>
          <w:color w:val="auto"/>
          <w:sz w:val="22"/>
        </w:rPr>
      </w:pPr>
      <w:hyperlink w:anchor="_Toc17189798" w:history="1">
        <w:r w:rsidR="00A4639D" w:rsidRPr="00F65579">
          <w:rPr>
            <w:rStyle w:val="Hyperlink"/>
            <w:noProof/>
          </w:rPr>
          <w:t>9.5</w:t>
        </w:r>
        <w:r w:rsidR="00A4639D" w:rsidRPr="00F65579">
          <w:rPr>
            <w:noProof/>
            <w:color w:val="auto"/>
            <w:sz w:val="22"/>
          </w:rPr>
          <w:tab/>
        </w:r>
        <w:r w:rsidR="00A4639D" w:rsidRPr="00F65579">
          <w:rPr>
            <w:rStyle w:val="Hyperlink"/>
            <w:noProof/>
          </w:rPr>
          <w:t>Related parties</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_Toc17189798 \h </w:instrText>
        </w:r>
        <w:r w:rsidR="00A4639D" w:rsidRPr="00F65579">
          <w:rPr>
            <w:noProof/>
            <w:webHidden/>
          </w:rPr>
        </w:r>
        <w:r w:rsidR="00A4639D" w:rsidRPr="00F65579">
          <w:rPr>
            <w:noProof/>
            <w:webHidden/>
          </w:rPr>
          <w:fldChar w:fldCharType="separate"/>
        </w:r>
        <w:r w:rsidR="002C2B48">
          <w:rPr>
            <w:noProof/>
            <w:webHidden/>
          </w:rPr>
          <w:t>96</w:t>
        </w:r>
        <w:r w:rsidR="00A4639D" w:rsidRPr="00F65579">
          <w:rPr>
            <w:noProof/>
            <w:webHidden/>
          </w:rPr>
          <w:fldChar w:fldCharType="end"/>
        </w:r>
      </w:hyperlink>
    </w:p>
    <w:p w14:paraId="6D602DD3" w14:textId="03BE89E4" w:rsidR="00A4639D" w:rsidRPr="00F65579" w:rsidRDefault="00DA453D">
      <w:pPr>
        <w:pStyle w:val="TOC5"/>
        <w:rPr>
          <w:noProof/>
          <w:color w:val="auto"/>
          <w:sz w:val="22"/>
        </w:rPr>
      </w:pPr>
      <w:hyperlink w:anchor="_Toc17189799" w:history="1">
        <w:r w:rsidR="00A4639D" w:rsidRPr="00F65579">
          <w:rPr>
            <w:rStyle w:val="Hyperlink"/>
            <w:noProof/>
          </w:rPr>
          <w:t>9.6</w:t>
        </w:r>
        <w:r w:rsidR="00A4639D" w:rsidRPr="00F65579">
          <w:rPr>
            <w:noProof/>
            <w:color w:val="auto"/>
            <w:sz w:val="22"/>
          </w:rPr>
          <w:tab/>
        </w:r>
        <w:r w:rsidR="00A4639D" w:rsidRPr="00F65579">
          <w:rPr>
            <w:rStyle w:val="Hyperlink"/>
            <w:noProof/>
          </w:rPr>
          <w:t>Remuneration of auditors</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_Toc17189799 \h </w:instrText>
        </w:r>
        <w:r w:rsidR="00A4639D" w:rsidRPr="00F65579">
          <w:rPr>
            <w:noProof/>
            <w:webHidden/>
          </w:rPr>
        </w:r>
        <w:r w:rsidR="00A4639D" w:rsidRPr="00F65579">
          <w:rPr>
            <w:noProof/>
            <w:webHidden/>
          </w:rPr>
          <w:fldChar w:fldCharType="separate"/>
        </w:r>
        <w:r w:rsidR="002C2B48">
          <w:rPr>
            <w:noProof/>
            <w:webHidden/>
          </w:rPr>
          <w:t>97</w:t>
        </w:r>
        <w:r w:rsidR="00A4639D" w:rsidRPr="00F65579">
          <w:rPr>
            <w:noProof/>
            <w:webHidden/>
          </w:rPr>
          <w:fldChar w:fldCharType="end"/>
        </w:r>
      </w:hyperlink>
    </w:p>
    <w:p w14:paraId="1DCAEA98" w14:textId="08E47BBD" w:rsidR="00A4639D" w:rsidRPr="00F65579" w:rsidRDefault="00DA453D">
      <w:pPr>
        <w:pStyle w:val="TOC5"/>
        <w:rPr>
          <w:noProof/>
          <w:color w:val="auto"/>
          <w:sz w:val="22"/>
        </w:rPr>
      </w:pPr>
      <w:hyperlink w:anchor="_Toc17189800" w:history="1">
        <w:r w:rsidR="00A4639D" w:rsidRPr="00F65579">
          <w:rPr>
            <w:rStyle w:val="Hyperlink"/>
            <w:noProof/>
          </w:rPr>
          <w:t>9.7</w:t>
        </w:r>
        <w:r w:rsidR="00A4639D" w:rsidRPr="00F65579">
          <w:rPr>
            <w:noProof/>
            <w:color w:val="auto"/>
            <w:sz w:val="22"/>
          </w:rPr>
          <w:tab/>
        </w:r>
        <w:r w:rsidR="00A4639D" w:rsidRPr="00F65579">
          <w:rPr>
            <w:rStyle w:val="Hyperlink"/>
            <w:noProof/>
          </w:rPr>
          <w:t>Other accounting matters</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_Toc17189800 \h </w:instrText>
        </w:r>
        <w:r w:rsidR="00A4639D" w:rsidRPr="00F65579">
          <w:rPr>
            <w:noProof/>
            <w:webHidden/>
          </w:rPr>
        </w:r>
        <w:r w:rsidR="00A4639D" w:rsidRPr="00F65579">
          <w:rPr>
            <w:noProof/>
            <w:webHidden/>
          </w:rPr>
          <w:fldChar w:fldCharType="separate"/>
        </w:r>
        <w:r w:rsidR="002C2B48">
          <w:rPr>
            <w:noProof/>
            <w:webHidden/>
          </w:rPr>
          <w:t>98</w:t>
        </w:r>
        <w:r w:rsidR="00A4639D" w:rsidRPr="00F65579">
          <w:rPr>
            <w:noProof/>
            <w:webHidden/>
          </w:rPr>
          <w:fldChar w:fldCharType="end"/>
        </w:r>
      </w:hyperlink>
    </w:p>
    <w:p w14:paraId="0C969546" w14:textId="3738B270" w:rsidR="00A4639D" w:rsidRPr="00F65579" w:rsidRDefault="00DA453D">
      <w:pPr>
        <w:pStyle w:val="TOC5"/>
        <w:rPr>
          <w:noProof/>
          <w:color w:val="auto"/>
          <w:sz w:val="22"/>
        </w:rPr>
      </w:pPr>
      <w:hyperlink w:anchor="_Toc17189801" w:history="1">
        <w:r w:rsidR="00A4639D" w:rsidRPr="00F65579">
          <w:rPr>
            <w:rStyle w:val="Hyperlink"/>
            <w:noProof/>
          </w:rPr>
          <w:t>9.8</w:t>
        </w:r>
        <w:r w:rsidR="00A4639D" w:rsidRPr="00F65579">
          <w:rPr>
            <w:noProof/>
            <w:color w:val="auto"/>
            <w:sz w:val="22"/>
          </w:rPr>
          <w:tab/>
        </w:r>
        <w:r w:rsidR="00A4639D" w:rsidRPr="00F65579">
          <w:rPr>
            <w:rStyle w:val="Hyperlink"/>
            <w:noProof/>
          </w:rPr>
          <w:t>Machinery of government changes</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_Toc17189801 \h </w:instrText>
        </w:r>
        <w:r w:rsidR="00A4639D" w:rsidRPr="00F65579">
          <w:rPr>
            <w:noProof/>
            <w:webHidden/>
          </w:rPr>
        </w:r>
        <w:r w:rsidR="00A4639D" w:rsidRPr="00F65579">
          <w:rPr>
            <w:noProof/>
            <w:webHidden/>
          </w:rPr>
          <w:fldChar w:fldCharType="separate"/>
        </w:r>
        <w:r w:rsidR="002C2B48">
          <w:rPr>
            <w:noProof/>
            <w:webHidden/>
          </w:rPr>
          <w:t>98</w:t>
        </w:r>
        <w:r w:rsidR="00A4639D" w:rsidRPr="00F65579">
          <w:rPr>
            <w:noProof/>
            <w:webHidden/>
          </w:rPr>
          <w:fldChar w:fldCharType="end"/>
        </w:r>
      </w:hyperlink>
    </w:p>
    <w:p w14:paraId="07E95FEC" w14:textId="7094BE60" w:rsidR="00A4639D" w:rsidRPr="00F65579" w:rsidRDefault="00DA453D">
      <w:pPr>
        <w:pStyle w:val="TOC5"/>
        <w:rPr>
          <w:noProof/>
          <w:color w:val="auto"/>
          <w:sz w:val="22"/>
        </w:rPr>
      </w:pPr>
      <w:hyperlink w:anchor="_Toc17189802" w:history="1">
        <w:r w:rsidR="00A4639D" w:rsidRPr="00F65579">
          <w:rPr>
            <w:rStyle w:val="Hyperlink"/>
            <w:noProof/>
          </w:rPr>
          <w:t>9.9</w:t>
        </w:r>
        <w:r w:rsidR="00A4639D" w:rsidRPr="00F65579">
          <w:rPr>
            <w:noProof/>
            <w:color w:val="auto"/>
            <w:sz w:val="22"/>
          </w:rPr>
          <w:tab/>
        </w:r>
        <w:r w:rsidR="00A4639D" w:rsidRPr="00F65579">
          <w:rPr>
            <w:rStyle w:val="Hyperlink"/>
            <w:noProof/>
          </w:rPr>
          <w:t>Australian Accounting Standards issued that are not yet effective</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_Toc17189802 \h </w:instrText>
        </w:r>
        <w:r w:rsidR="00A4639D" w:rsidRPr="00F65579">
          <w:rPr>
            <w:noProof/>
            <w:webHidden/>
          </w:rPr>
        </w:r>
        <w:r w:rsidR="00A4639D" w:rsidRPr="00F65579">
          <w:rPr>
            <w:noProof/>
            <w:webHidden/>
          </w:rPr>
          <w:fldChar w:fldCharType="separate"/>
        </w:r>
        <w:r w:rsidR="002C2B48">
          <w:rPr>
            <w:noProof/>
            <w:webHidden/>
          </w:rPr>
          <w:t>99</w:t>
        </w:r>
        <w:r w:rsidR="00A4639D" w:rsidRPr="00F65579">
          <w:rPr>
            <w:noProof/>
            <w:webHidden/>
          </w:rPr>
          <w:fldChar w:fldCharType="end"/>
        </w:r>
      </w:hyperlink>
    </w:p>
    <w:p w14:paraId="1F118AC6" w14:textId="60FD55FC" w:rsidR="00A4639D" w:rsidRPr="00F65579" w:rsidRDefault="00DA453D">
      <w:pPr>
        <w:pStyle w:val="TOC5"/>
        <w:rPr>
          <w:noProof/>
          <w:color w:val="auto"/>
          <w:sz w:val="22"/>
        </w:rPr>
      </w:pPr>
      <w:hyperlink w:anchor="_Toc17189803" w:history="1">
        <w:r w:rsidR="00A4639D" w:rsidRPr="00F65579">
          <w:rPr>
            <w:rStyle w:val="Hyperlink"/>
            <w:noProof/>
          </w:rPr>
          <w:t>9.10</w:t>
        </w:r>
        <w:r w:rsidR="00A4639D" w:rsidRPr="00F65579">
          <w:rPr>
            <w:noProof/>
            <w:color w:val="auto"/>
            <w:sz w:val="22"/>
          </w:rPr>
          <w:tab/>
        </w:r>
        <w:r w:rsidR="00A4639D" w:rsidRPr="00F65579">
          <w:rPr>
            <w:rStyle w:val="Hyperlink"/>
            <w:noProof/>
          </w:rPr>
          <w:t>Glossary of technical terms</w:t>
        </w:r>
        <w:r w:rsidR="00A4639D" w:rsidRPr="00F65579">
          <w:rPr>
            <w:noProof/>
            <w:webHidden/>
          </w:rPr>
          <w:tab/>
        </w:r>
        <w:r w:rsidR="00A4639D" w:rsidRPr="00F65579">
          <w:rPr>
            <w:noProof/>
            <w:webHidden/>
          </w:rPr>
          <w:fldChar w:fldCharType="begin"/>
        </w:r>
        <w:r w:rsidR="00A4639D" w:rsidRPr="00F65579">
          <w:rPr>
            <w:noProof/>
            <w:webHidden/>
          </w:rPr>
          <w:instrText xml:space="preserve"> PAGEREF _Toc17189803 \h </w:instrText>
        </w:r>
        <w:r w:rsidR="00A4639D" w:rsidRPr="00F65579">
          <w:rPr>
            <w:noProof/>
            <w:webHidden/>
          </w:rPr>
        </w:r>
        <w:r w:rsidR="00A4639D" w:rsidRPr="00F65579">
          <w:rPr>
            <w:noProof/>
            <w:webHidden/>
          </w:rPr>
          <w:fldChar w:fldCharType="separate"/>
        </w:r>
        <w:r w:rsidR="002C2B48">
          <w:rPr>
            <w:noProof/>
            <w:webHidden/>
          </w:rPr>
          <w:t>100</w:t>
        </w:r>
        <w:r w:rsidR="00A4639D" w:rsidRPr="00F65579">
          <w:rPr>
            <w:noProof/>
            <w:webHidden/>
          </w:rPr>
          <w:fldChar w:fldCharType="end"/>
        </w:r>
      </w:hyperlink>
    </w:p>
    <w:p w14:paraId="7F057D95" w14:textId="77777777" w:rsidR="000C41A3" w:rsidRPr="00F65579" w:rsidRDefault="000C41A3" w:rsidP="000C41A3">
      <w:r w:rsidRPr="00F65579">
        <w:rPr>
          <w:b/>
          <w:spacing w:val="-2"/>
          <w:szCs w:val="19"/>
        </w:rPr>
        <w:fldChar w:fldCharType="end"/>
      </w:r>
    </w:p>
    <w:p w14:paraId="10AFAB0D"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3E41D72E" w14:textId="77777777" w:rsidR="000C41A3" w:rsidRPr="00F65579" w:rsidRDefault="000C41A3" w:rsidP="000C41A3">
      <w:pPr>
        <w:pStyle w:val="Heading2numbered"/>
      </w:pPr>
      <w:bookmarkStart w:id="139" w:name="_Toc495304306"/>
      <w:bookmarkStart w:id="140" w:name="_Toc17186237"/>
      <w:bookmarkStart w:id="141" w:name="_Toc17189794"/>
      <w:r w:rsidRPr="00F65579">
        <w:t>Other economic flows included in net result</w:t>
      </w:r>
      <w:bookmarkEnd w:id="139"/>
      <w:bookmarkEnd w:id="140"/>
      <w:bookmarkEnd w:id="141"/>
    </w:p>
    <w:p w14:paraId="7EE8E828" w14:textId="77777777" w:rsidR="000C41A3" w:rsidRPr="00F65579" w:rsidRDefault="000C41A3" w:rsidP="000C41A3">
      <w:r w:rsidRPr="00F65579">
        <w:t>Other economic flows are changes in the volume or value of an asset or liability that do not result from transactions. Other gains/(losses) from other economic flows include the gains or losses from:</w:t>
      </w:r>
    </w:p>
    <w:p w14:paraId="481F4EAD" w14:textId="77777777" w:rsidR="000C41A3" w:rsidRPr="00F65579" w:rsidRDefault="000C41A3" w:rsidP="000C41A3">
      <w:pPr>
        <w:pStyle w:val="Heading4"/>
      </w:pPr>
      <w:r w:rsidRPr="00F65579">
        <w:t>Net gain/(loss) on non-financial assets</w:t>
      </w:r>
    </w:p>
    <w:p w14:paraId="741A1E55" w14:textId="77777777" w:rsidR="000C41A3" w:rsidRPr="00F65579" w:rsidRDefault="000C41A3" w:rsidP="000C41A3">
      <w:r w:rsidRPr="00F65579">
        <w:t>Net gain/(loss) on non-financial assets includes realised and unrealised gains and losses from impairments, and disposals of all physical and intangible assets.</w:t>
      </w:r>
    </w:p>
    <w:p w14:paraId="290A9AC4" w14:textId="77777777" w:rsidR="000C41A3" w:rsidRPr="00F65579" w:rsidRDefault="000C41A3" w:rsidP="000C41A3">
      <w:pPr>
        <w:pStyle w:val="Heading5"/>
      </w:pPr>
      <w:r w:rsidRPr="00F65579">
        <w:t>Disposal of non-financial assets</w:t>
      </w:r>
    </w:p>
    <w:p w14:paraId="16E01CA9" w14:textId="77777777" w:rsidR="000C41A3" w:rsidRPr="00F65579" w:rsidRDefault="000C41A3" w:rsidP="000C41A3">
      <w:r w:rsidRPr="00F65579">
        <w:t>Any gain or loss on the disposal of non-financial assets is recognised at the date of disposal and is determined after deducting from the proceeds the carrying value of the asset at that time.</w:t>
      </w:r>
    </w:p>
    <w:p w14:paraId="2EB82F80" w14:textId="77777777" w:rsidR="000C41A3" w:rsidRPr="00F65579" w:rsidRDefault="000C41A3" w:rsidP="000C41A3">
      <w:pPr>
        <w:pStyle w:val="Heading4"/>
      </w:pPr>
      <w:r w:rsidRPr="00F65579">
        <w:br w:type="column"/>
      </w:r>
      <w:r w:rsidRPr="00F65579">
        <w:t>Net gain/(loss) on financial instruments</w:t>
      </w:r>
    </w:p>
    <w:p w14:paraId="6B030C80" w14:textId="77777777" w:rsidR="000C41A3" w:rsidRPr="00F65579" w:rsidRDefault="000C41A3" w:rsidP="000C41A3">
      <w:r w:rsidRPr="00F65579">
        <w:t>Net gain/(loss) on financial instruments includes realised and unrealised gains and losses from revaluations of financial instruments that are designated at fair value through profit or loss or held for trading, impairment and reversal of impairment for financial instruments at amortised cost, and disposals of financial assets.</w:t>
      </w:r>
    </w:p>
    <w:p w14:paraId="6F0383E2" w14:textId="77777777" w:rsidR="000C41A3" w:rsidRPr="00F65579" w:rsidRDefault="000C41A3" w:rsidP="000C41A3">
      <w:pPr>
        <w:pStyle w:val="Heading5"/>
      </w:pPr>
      <w:r w:rsidRPr="00F65579">
        <w:t>Revaluations of financial instruments at fair value</w:t>
      </w:r>
    </w:p>
    <w:p w14:paraId="74E758D4" w14:textId="77777777" w:rsidR="000C41A3" w:rsidRPr="00F65579" w:rsidRDefault="000C41A3" w:rsidP="000C41A3">
      <w:r w:rsidRPr="00F65579">
        <w:t>The revaluation gain/(loss) on financial instruments at fair value excludes dividends or interest earned on financial assets, which is reported as part of income from transactions.</w:t>
      </w:r>
    </w:p>
    <w:p w14:paraId="6A47B439" w14:textId="77777777" w:rsidR="000C41A3" w:rsidRPr="00F65579" w:rsidRDefault="000C41A3" w:rsidP="000C41A3">
      <w:pPr>
        <w:pStyle w:val="Heading4"/>
      </w:pPr>
      <w:r w:rsidRPr="00F65579">
        <w:t>Other gains/(losses) from other economic flows</w:t>
      </w:r>
    </w:p>
    <w:p w14:paraId="5BD9EE9C" w14:textId="77777777" w:rsidR="000C41A3" w:rsidRPr="00F65579" w:rsidRDefault="000C41A3" w:rsidP="000C41A3">
      <w:r w:rsidRPr="00F65579">
        <w:t>Other gains/(losses) from other economic flows include the transfer of amounts from reserves and/or accumulated surplus to net result due to disposal or derecognition or reclassification, the revaluation of the present value of leave liabilities due to changes in bond interest rates and the revaluation of restoration costs provision.</w:t>
      </w:r>
    </w:p>
    <w:p w14:paraId="52A3B2D5" w14:textId="77777777" w:rsidR="000C41A3" w:rsidRPr="00F65579" w:rsidRDefault="000C41A3" w:rsidP="000C41A3">
      <w:r w:rsidRPr="00F65579">
        <w:t>The net loss from the revaluation of leave liabilities is due to lower discount rates from 2.65 per cent in 2018 to 1.32 per cent in 2019.</w:t>
      </w:r>
    </w:p>
    <w:p w14:paraId="6D107F40" w14:textId="77777777" w:rsidR="000C41A3" w:rsidRPr="00F65579" w:rsidRDefault="000C41A3" w:rsidP="000C41A3"/>
    <w:p w14:paraId="2CEEAD57" w14:textId="77777777" w:rsidR="000C41A3" w:rsidRPr="00F65579" w:rsidRDefault="000C41A3" w:rsidP="000C41A3">
      <w:pPr>
        <w:pStyle w:val="Heading2numbered"/>
      </w:pPr>
      <w:r w:rsidRPr="00F65579">
        <w:br w:type="column"/>
      </w:r>
      <w:bookmarkStart w:id="142" w:name="_Ref492632364"/>
      <w:bookmarkStart w:id="143" w:name="_Toc495304308"/>
      <w:bookmarkStart w:id="144" w:name="ChangeAccPolicies"/>
      <w:bookmarkStart w:id="145" w:name="_Toc17186238"/>
      <w:bookmarkStart w:id="146" w:name="_Toc17189795"/>
      <w:r w:rsidRPr="00F65579">
        <w:lastRenderedPageBreak/>
        <w:t>Change in accounting policies</w:t>
      </w:r>
      <w:bookmarkEnd w:id="142"/>
      <w:bookmarkEnd w:id="143"/>
      <w:bookmarkEnd w:id="144"/>
      <w:bookmarkEnd w:id="145"/>
      <w:bookmarkEnd w:id="146"/>
    </w:p>
    <w:p w14:paraId="5B7CBC71" w14:textId="77777777" w:rsidR="000C41A3" w:rsidRPr="00F65579" w:rsidRDefault="000C41A3" w:rsidP="000C41A3">
      <w:r w:rsidRPr="00F65579">
        <w:t xml:space="preserve">The Department has elected to apply the limited exemption in </w:t>
      </w:r>
      <w:r w:rsidR="00A4639D" w:rsidRPr="00F65579">
        <w:t>AASB</w:t>
      </w:r>
      <w:r w:rsidR="00A4639D" w:rsidRPr="00F65579">
        <w:rPr>
          <w:rFonts w:ascii="Calibri" w:hAnsi="Calibri" w:cs="Calibri"/>
        </w:rPr>
        <w:t> </w:t>
      </w:r>
      <w:r w:rsidRPr="00F65579">
        <w:t xml:space="preserve">9 paragraph 7.2.15 relating to transition for classification, measurement and impairment, and accordingly has not restated comparative periods in the year of initial application. As a result: </w:t>
      </w:r>
    </w:p>
    <w:p w14:paraId="5B563316" w14:textId="77777777" w:rsidR="000C41A3" w:rsidRPr="00F65579" w:rsidRDefault="000C41A3" w:rsidP="000C41A3">
      <w:pPr>
        <w:pStyle w:val="Bullet"/>
      </w:pPr>
      <w:r w:rsidRPr="00F65579">
        <w:t xml:space="preserve">any adjustments to carrying amounts of financial assets or liabilities are recognised at the beginning of the current reporting period with difference recognised in opening retained earnings; and </w:t>
      </w:r>
    </w:p>
    <w:p w14:paraId="14F2AC62" w14:textId="77777777" w:rsidR="000C41A3" w:rsidRPr="00F65579" w:rsidRDefault="000C41A3" w:rsidP="000C41A3">
      <w:pPr>
        <w:pStyle w:val="Bullet"/>
      </w:pPr>
      <w:r w:rsidRPr="00F65579">
        <w:t xml:space="preserve">financial assets and provision for impairment have not been reclassified and/or restated in the comparative period. </w:t>
      </w:r>
    </w:p>
    <w:p w14:paraId="3CCBF9D4" w14:textId="77777777" w:rsidR="000C41A3" w:rsidRPr="00F65579" w:rsidRDefault="00A4639D" w:rsidP="000C41A3">
      <w:r w:rsidRPr="00F65579">
        <w:t>AASB</w:t>
      </w:r>
      <w:r w:rsidRPr="00F65579">
        <w:rPr>
          <w:rFonts w:ascii="Calibri" w:hAnsi="Calibri" w:cs="Calibri"/>
        </w:rPr>
        <w:t> </w:t>
      </w:r>
      <w:r w:rsidR="000C41A3" w:rsidRPr="00F65579">
        <w:t xml:space="preserve">9 introduces a major change to hedge accounting. However, it is the Department’s policy not to apply hedge accounting. </w:t>
      </w:r>
    </w:p>
    <w:p w14:paraId="783C05C4" w14:textId="77777777" w:rsidR="000C41A3" w:rsidRPr="00F65579" w:rsidRDefault="000C41A3" w:rsidP="000C41A3">
      <w:r w:rsidRPr="00F65579">
        <w:t xml:space="preserve">This note explains the impact of the adoption of </w:t>
      </w:r>
      <w:r w:rsidR="00A4639D" w:rsidRPr="00F65579">
        <w:t>AASB</w:t>
      </w:r>
      <w:r w:rsidR="00A4639D" w:rsidRPr="00F65579">
        <w:rPr>
          <w:rFonts w:ascii="Calibri" w:hAnsi="Calibri" w:cs="Calibri"/>
        </w:rPr>
        <w:t> </w:t>
      </w:r>
      <w:r w:rsidRPr="00F65579">
        <w:t xml:space="preserve">9 </w:t>
      </w:r>
      <w:r w:rsidRPr="00F65579">
        <w:rPr>
          <w:i/>
        </w:rPr>
        <w:t>Financial Instruments</w:t>
      </w:r>
      <w:r w:rsidRPr="00F65579">
        <w:t xml:space="preserve"> on the Department's financial statements.</w:t>
      </w:r>
    </w:p>
    <w:p w14:paraId="31B6228B" w14:textId="77777777" w:rsidR="000C41A3" w:rsidRPr="00F65579" w:rsidRDefault="000C41A3" w:rsidP="000C41A3">
      <w:pPr>
        <w:pStyle w:val="Heading3numbered"/>
      </w:pPr>
      <w:r w:rsidRPr="00F65579">
        <w:t>Changes to classification and measurement</w:t>
      </w:r>
    </w:p>
    <w:p w14:paraId="33580F88" w14:textId="2DF4B3BE" w:rsidR="000C41A3" w:rsidRPr="00F65579" w:rsidRDefault="000C41A3" w:rsidP="000C41A3">
      <w:r w:rsidRPr="00F65579">
        <w:t xml:space="preserve">On initial application of </w:t>
      </w:r>
      <w:r w:rsidR="00A4639D" w:rsidRPr="00F65579">
        <w:t>AASB</w:t>
      </w:r>
      <w:r w:rsidR="00A4639D" w:rsidRPr="00F65579">
        <w:rPr>
          <w:rFonts w:ascii="Calibri" w:hAnsi="Calibri" w:cs="Calibri"/>
        </w:rPr>
        <w:t> </w:t>
      </w:r>
      <w:r w:rsidRPr="00F65579">
        <w:t xml:space="preserve">9 on 1 July 2018, management has assessed all financial assets based on the Department's business models for managing the assets. The following is the change in the classification of the Department’s financial assets: </w:t>
      </w:r>
    </w:p>
    <w:p w14:paraId="5458907F" w14:textId="68FC750B" w:rsidR="000C41A3" w:rsidRPr="00F65579" w:rsidRDefault="000C41A3" w:rsidP="000E3083">
      <w:pPr>
        <w:pStyle w:val="Bullet"/>
      </w:pPr>
      <w:r w:rsidRPr="00F65579">
        <w:t xml:space="preserve">Contractual receivables previously classified as other loans and receivables under </w:t>
      </w:r>
      <w:r w:rsidR="00A4639D" w:rsidRPr="00F65579">
        <w:t>AASB</w:t>
      </w:r>
      <w:r w:rsidR="00A4639D" w:rsidRPr="00F65579">
        <w:rPr>
          <w:rFonts w:ascii="Calibri" w:hAnsi="Calibri" w:cs="Calibri"/>
        </w:rPr>
        <w:t> </w:t>
      </w:r>
      <w:r w:rsidRPr="00F65579">
        <w:t xml:space="preserve">139 are now reclassified as financial assets at amortised cost under </w:t>
      </w:r>
      <w:r w:rsidR="00A4639D" w:rsidRPr="00F65579">
        <w:t>AASB</w:t>
      </w:r>
      <w:r w:rsidR="00A4639D" w:rsidRPr="00F65579">
        <w:rPr>
          <w:rFonts w:ascii="Calibri" w:hAnsi="Calibri" w:cs="Calibri"/>
        </w:rPr>
        <w:t> </w:t>
      </w:r>
      <w:r w:rsidRPr="00F65579">
        <w:t xml:space="preserve">9. There was no difference between the previous carrying amount and the revised carrying amount at 1 July 2018 to be recognised in opening retained earnings. </w:t>
      </w:r>
    </w:p>
    <w:p w14:paraId="64AC4BE6" w14:textId="42E92B1D" w:rsidR="000C41A3" w:rsidRPr="00F65579" w:rsidRDefault="000C41A3" w:rsidP="000E3083">
      <w:r w:rsidRPr="00F65579">
        <w:t xml:space="preserve">The accounting for financial liabilities remains largely the same as it was under </w:t>
      </w:r>
      <w:r w:rsidR="00A4639D" w:rsidRPr="00F65579">
        <w:t>AASB</w:t>
      </w:r>
      <w:r w:rsidR="00A4639D" w:rsidRPr="00F65579">
        <w:rPr>
          <w:rFonts w:ascii="Calibri" w:hAnsi="Calibri" w:cs="Calibri"/>
        </w:rPr>
        <w:t> </w:t>
      </w:r>
      <w:r w:rsidRPr="00F65579">
        <w:t>139, except for the treatment of gains or losses arising from the Department's own credit risk relating to liabilities designated at fair value through net result. Such movements are presented in other comprehensive income with no subsequent recycle through profit or</w:t>
      </w:r>
      <w:r w:rsidR="006A7F66">
        <w:rPr>
          <w:rFonts w:ascii="Calibri" w:hAnsi="Calibri" w:cs="Calibri"/>
        </w:rPr>
        <w:t> </w:t>
      </w:r>
      <w:r w:rsidRPr="00F65579">
        <w:t>loss.</w:t>
      </w:r>
    </w:p>
    <w:p w14:paraId="40E8A8BF" w14:textId="77777777" w:rsidR="000C41A3" w:rsidRPr="00F65579" w:rsidRDefault="000C41A3" w:rsidP="000C41A3">
      <w:pPr>
        <w:pStyle w:val="Heading3numbered"/>
      </w:pPr>
      <w:r w:rsidRPr="00F65579">
        <w:br w:type="column"/>
      </w:r>
      <w:r w:rsidRPr="00F65579">
        <w:t>Changes to the impairment of financial assets</w:t>
      </w:r>
    </w:p>
    <w:p w14:paraId="389E7A55" w14:textId="77777777" w:rsidR="000C41A3" w:rsidRPr="00F65579" w:rsidRDefault="000C41A3" w:rsidP="000C41A3">
      <w:r w:rsidRPr="00F65579">
        <w:t xml:space="preserve">Under </w:t>
      </w:r>
      <w:r w:rsidR="00A4639D" w:rsidRPr="00F65579">
        <w:t>AASB</w:t>
      </w:r>
      <w:r w:rsidR="00A4639D" w:rsidRPr="00F65579">
        <w:rPr>
          <w:rFonts w:ascii="Calibri" w:hAnsi="Calibri" w:cs="Calibri"/>
        </w:rPr>
        <w:t> </w:t>
      </w:r>
      <w:r w:rsidRPr="00F65579">
        <w:t xml:space="preserve">9, all loans and receivables, as well as other debt instruments not carried at fair value through net result, are subject to </w:t>
      </w:r>
      <w:r w:rsidR="00A4639D" w:rsidRPr="00F65579">
        <w:t>AASB</w:t>
      </w:r>
      <w:r w:rsidR="00A4639D" w:rsidRPr="00F65579">
        <w:rPr>
          <w:rFonts w:ascii="Calibri" w:hAnsi="Calibri" w:cs="Calibri"/>
        </w:rPr>
        <w:t> </w:t>
      </w:r>
      <w:r w:rsidRPr="00F65579">
        <w:t xml:space="preserve">9's new expected credit loss (ECL) impairment model, which replaces </w:t>
      </w:r>
      <w:r w:rsidR="00A4639D" w:rsidRPr="00F65579">
        <w:t>AASB</w:t>
      </w:r>
      <w:r w:rsidR="00A4639D" w:rsidRPr="00F65579">
        <w:rPr>
          <w:rFonts w:ascii="Calibri" w:hAnsi="Calibri" w:cs="Calibri"/>
        </w:rPr>
        <w:t> </w:t>
      </w:r>
      <w:r w:rsidRPr="00F65579">
        <w:t xml:space="preserve">139's incurred loss approach. </w:t>
      </w:r>
    </w:p>
    <w:p w14:paraId="32C7EBA4" w14:textId="77777777" w:rsidR="000C41A3" w:rsidRPr="00F65579" w:rsidRDefault="000C41A3" w:rsidP="000C41A3">
      <w:r w:rsidRPr="00F65579">
        <w:t xml:space="preserve">For other loans and receivables, the Department applies the </w:t>
      </w:r>
      <w:r w:rsidR="00A4639D" w:rsidRPr="00F65579">
        <w:t>AASB</w:t>
      </w:r>
      <w:r w:rsidR="00A4639D" w:rsidRPr="00F65579">
        <w:rPr>
          <w:rFonts w:ascii="Calibri" w:hAnsi="Calibri" w:cs="Calibri"/>
        </w:rPr>
        <w:t> </w:t>
      </w:r>
      <w:r w:rsidRPr="00F65579">
        <w:t>9 simplified approach to measure expected credit losses based on the change in the ECLs over the life of the asset. Application of the lifetime ECL allowance method does not result in recognition of additional loss allowance (previous loss allowance was nil).</w:t>
      </w:r>
    </w:p>
    <w:p w14:paraId="3AA7C779" w14:textId="77777777" w:rsidR="000C41A3" w:rsidRPr="00F65579" w:rsidRDefault="000C41A3" w:rsidP="000C41A3">
      <w:pPr>
        <w:pStyle w:val="Heading2numbered"/>
      </w:pPr>
      <w:bookmarkStart w:id="147" w:name="Responsible_start"/>
      <w:bookmarkStart w:id="148" w:name="_Toc17186239"/>
      <w:bookmarkStart w:id="149" w:name="_Toc17189796"/>
      <w:r w:rsidRPr="00F65579">
        <w:t>Responsible persons</w:t>
      </w:r>
      <w:bookmarkEnd w:id="147"/>
      <w:bookmarkEnd w:id="148"/>
      <w:bookmarkEnd w:id="149"/>
    </w:p>
    <w:p w14:paraId="519C3F14" w14:textId="77777777" w:rsidR="000C41A3" w:rsidRPr="00F65579" w:rsidRDefault="000C41A3" w:rsidP="000C41A3">
      <w:r w:rsidRPr="00F65579">
        <w:t xml:space="preserve">In accordance with the Ministerial Directions issued by the Assistant Treasurer under the </w:t>
      </w:r>
      <w:r w:rsidRPr="00F65579">
        <w:rPr>
          <w:i/>
        </w:rPr>
        <w:t>Financial Management Act 1994</w:t>
      </w:r>
      <w:r w:rsidRPr="00F65579">
        <w:t xml:space="preserve"> (FMA), the following disclosures are made regarding responsible persons for the reporting period.</w:t>
      </w:r>
    </w:p>
    <w:p w14:paraId="722CBF19" w14:textId="77777777" w:rsidR="000C41A3" w:rsidRPr="00F65579" w:rsidRDefault="000C41A3" w:rsidP="000C41A3">
      <w:r w:rsidRPr="00F65579">
        <w:t>The persons who held the positions of Ministers and Accountable Officer in the Department (from 1 July 2018 to 30 June 2019 unless otherwise stated) were as follows:</w:t>
      </w:r>
    </w:p>
    <w:p w14:paraId="39AC244F" w14:textId="77777777" w:rsidR="000C41A3" w:rsidRPr="00F65579" w:rsidRDefault="000C41A3" w:rsidP="000C41A3">
      <w:pPr>
        <w:pStyle w:val="Bullet"/>
      </w:pPr>
      <w:r w:rsidRPr="00F65579">
        <w:t>Tim Pallas MP, Treasurer of Victoria and Minister for Economic Development (from 1 January 2019)</w:t>
      </w:r>
    </w:p>
    <w:p w14:paraId="1BF9B8DA" w14:textId="77777777" w:rsidR="000C41A3" w:rsidRPr="00F65579" w:rsidRDefault="000C41A3" w:rsidP="000C41A3">
      <w:pPr>
        <w:pStyle w:val="Bullet"/>
      </w:pPr>
      <w:r w:rsidRPr="00F65579">
        <w:t>Robin Scott MP, Assistant Treasurer and Minister of Finance (until 30 October 2018)</w:t>
      </w:r>
    </w:p>
    <w:p w14:paraId="563547FA" w14:textId="77777777" w:rsidR="000C41A3" w:rsidRPr="00F65579" w:rsidRDefault="000C41A3" w:rsidP="000C41A3">
      <w:pPr>
        <w:pStyle w:val="Bullet"/>
      </w:pPr>
      <w:r w:rsidRPr="00F65579">
        <w:t>Mr David Martine, Secretary</w:t>
      </w:r>
    </w:p>
    <w:p w14:paraId="55173848" w14:textId="77777777" w:rsidR="000C41A3" w:rsidRPr="00F65579" w:rsidRDefault="000C41A3" w:rsidP="000C41A3">
      <w:r w:rsidRPr="00F65579">
        <w:t xml:space="preserve">Robin Scott MP and Ben Carroll MP acted for the Treasurer during the absences of Tim Pallas MP. </w:t>
      </w:r>
    </w:p>
    <w:p w14:paraId="76D702A9" w14:textId="77777777" w:rsidR="000C41A3" w:rsidRPr="00F65579" w:rsidRDefault="000C41A3" w:rsidP="000C41A3">
      <w:r w:rsidRPr="00F65579">
        <w:t xml:space="preserve">Tim Pallas MP and the Hon Adem Somyurek acted for the Assistant Treasurer during the absences of Robin Scott MP. </w:t>
      </w:r>
    </w:p>
    <w:p w14:paraId="318E0BCD" w14:textId="77777777" w:rsidR="000C41A3" w:rsidRPr="00F65579" w:rsidRDefault="000C41A3" w:rsidP="000C41A3">
      <w:r w:rsidRPr="00F65579">
        <w:t xml:space="preserve">The Hon Luke Donnellan acted for the Minister of Finance during the absences of Robin Scott MP. </w:t>
      </w:r>
    </w:p>
    <w:p w14:paraId="31677B6F" w14:textId="5A0D22C9" w:rsidR="000C41A3" w:rsidRPr="00F65579" w:rsidRDefault="000C41A3" w:rsidP="000C41A3">
      <w:r w:rsidRPr="00F65579">
        <w:t>Gayle Porthouse and Amy Auster acted in the office</w:t>
      </w:r>
      <w:r w:rsidR="006A7F66">
        <w:rPr>
          <w:rFonts w:ascii="Calibri" w:hAnsi="Calibri" w:cs="Calibri"/>
        </w:rPr>
        <w:t> </w:t>
      </w:r>
      <w:r w:rsidRPr="00F65579">
        <w:t>of the Secretary during the absences of David</w:t>
      </w:r>
      <w:r w:rsidR="006A7F66">
        <w:rPr>
          <w:rFonts w:ascii="Calibri" w:hAnsi="Calibri" w:cs="Calibri"/>
        </w:rPr>
        <w:t> </w:t>
      </w:r>
      <w:r w:rsidRPr="00F65579">
        <w:t xml:space="preserve">Martine. </w:t>
      </w:r>
    </w:p>
    <w:p w14:paraId="69F7217F" w14:textId="77777777" w:rsidR="000C41A3" w:rsidRPr="00F65579" w:rsidRDefault="000C41A3" w:rsidP="000C41A3">
      <w:r w:rsidRPr="00F65579">
        <w:t>Total remuneration received or receivable by the Accountable Officer, in connection with the management of the Department during the reporting period, was in the range of $630</w:t>
      </w:r>
      <w:r w:rsidRPr="00F65579">
        <w:rPr>
          <w:rFonts w:ascii="Calibri" w:hAnsi="Calibri" w:cs="Calibri"/>
        </w:rPr>
        <w:t> </w:t>
      </w:r>
      <w:r w:rsidRPr="00F65579">
        <w:t>000–$640</w:t>
      </w:r>
      <w:r w:rsidRPr="00F65579">
        <w:rPr>
          <w:rFonts w:ascii="Calibri" w:hAnsi="Calibri" w:cs="Calibri"/>
        </w:rPr>
        <w:t> </w:t>
      </w:r>
      <w:r w:rsidRPr="00F65579">
        <w:t>000 ($620</w:t>
      </w:r>
      <w:r w:rsidRPr="00F65579">
        <w:rPr>
          <w:rFonts w:ascii="Calibri" w:hAnsi="Calibri" w:cs="Calibri"/>
        </w:rPr>
        <w:t> </w:t>
      </w:r>
      <w:r w:rsidRPr="00F65579">
        <w:t>000–$630</w:t>
      </w:r>
      <w:r w:rsidRPr="00F65579">
        <w:rPr>
          <w:rFonts w:ascii="Calibri" w:hAnsi="Calibri" w:cs="Calibri"/>
        </w:rPr>
        <w:t> </w:t>
      </w:r>
      <w:r w:rsidRPr="00F65579">
        <w:t>000 in 2017-18).</w:t>
      </w:r>
    </w:p>
    <w:p w14:paraId="48CCEC9D" w14:textId="77777777" w:rsidR="000C41A3" w:rsidRPr="00F65579" w:rsidRDefault="000C41A3" w:rsidP="000C41A3">
      <w:pPr>
        <w:pStyle w:val="Heading2numbered"/>
      </w:pPr>
      <w:bookmarkStart w:id="150" w:name="_Ref492626383"/>
      <w:bookmarkStart w:id="151" w:name="_Toc495304309"/>
      <w:r w:rsidRPr="00F65579">
        <w:br w:type="column"/>
      </w:r>
      <w:bookmarkStart w:id="152" w:name="_Toc17186240"/>
      <w:bookmarkStart w:id="153" w:name="_Toc17189797"/>
      <w:r w:rsidRPr="00F65579">
        <w:lastRenderedPageBreak/>
        <w:t>Remuneration of executives</w:t>
      </w:r>
      <w:bookmarkEnd w:id="150"/>
      <w:bookmarkEnd w:id="151"/>
      <w:bookmarkEnd w:id="152"/>
      <w:bookmarkEnd w:id="153"/>
    </w:p>
    <w:p w14:paraId="789E16F4" w14:textId="77777777" w:rsidR="000C41A3" w:rsidRPr="00F65579" w:rsidRDefault="000C41A3" w:rsidP="000C41A3">
      <w:r w:rsidRPr="00F65579">
        <w:t xml:space="preserve">The number of executive officers, other than Ministers and the Accountable Officer, and their total remuneration during the reporting period are shown in the table below. Total annualised employee equivalents provide a measure of full time equivalent executive officers over the reporting period. Remuneration comprises employee benefits in all forms of consideration paid, payable or provided by the entity, or on behalf of the entity, in exchange for services rendered, and is disclosed in the following categories: </w:t>
      </w:r>
    </w:p>
    <w:p w14:paraId="63E37943" w14:textId="77777777" w:rsidR="000C41A3" w:rsidRPr="00F65579" w:rsidRDefault="000C41A3" w:rsidP="000C41A3">
      <w:r w:rsidRPr="00F65579">
        <w:rPr>
          <w:b/>
        </w:rPr>
        <w:t>Short-term employee benefits</w:t>
      </w:r>
      <w:r w:rsidRPr="00F65579">
        <w:t xml:space="preserve"> include amounts such as wages, salaries, annual leave or sick leave that are usually paid or payable on a regular basis, as well as non-monetary benefits such as allowances and free or subsidised goods or services.</w:t>
      </w:r>
    </w:p>
    <w:p w14:paraId="28AFEB77" w14:textId="77777777" w:rsidR="000C41A3" w:rsidRPr="00F65579" w:rsidRDefault="000C41A3" w:rsidP="000C41A3">
      <w:r w:rsidRPr="00F65579">
        <w:rPr>
          <w:b/>
        </w:rPr>
        <w:t>Post-employment benefits</w:t>
      </w:r>
      <w:r w:rsidRPr="00F65579">
        <w:t xml:space="preserve"> are employer contributions for members of both defined benefit and defined contribution superannuation plans.</w:t>
      </w:r>
    </w:p>
    <w:p w14:paraId="7FE8EBD3" w14:textId="77777777" w:rsidR="000C41A3" w:rsidRPr="00F65579" w:rsidRDefault="000C41A3" w:rsidP="000C41A3">
      <w:r w:rsidRPr="00F65579">
        <w:rPr>
          <w:b/>
        </w:rPr>
        <w:t>Other long-term benefits</w:t>
      </w:r>
      <w:r w:rsidRPr="00F65579">
        <w:t xml:space="preserve"> include long service leave, other long service benefits or deferred compensation. </w:t>
      </w:r>
    </w:p>
    <w:p w14:paraId="25ABF551" w14:textId="77777777" w:rsidR="000C41A3" w:rsidRPr="00F65579" w:rsidRDefault="000C41A3" w:rsidP="000C41A3">
      <w:r w:rsidRPr="00F65579">
        <w:rPr>
          <w:b/>
        </w:rPr>
        <w:t>Termination benefits</w:t>
      </w:r>
      <w:r w:rsidRPr="00F65579">
        <w:t xml:space="preserve"> include termination of employment payments, such as severance packages. </w:t>
      </w:r>
    </w:p>
    <w:p w14:paraId="50EEDB0C" w14:textId="77777777" w:rsidR="000C41A3" w:rsidRPr="00F65579" w:rsidRDefault="000C41A3" w:rsidP="000C41A3">
      <w:r w:rsidRPr="00F65579">
        <w:t xml:space="preserve">Several factors affected total remuneration payable to executives over the year. A number of employment contracts were completed and renegotiated and a number of executive officers retired, resigned or were retrenched in the past year. This has had an impact on remuneration figures for the termination benefits category. </w:t>
      </w:r>
    </w:p>
    <w:p w14:paraId="66A7FBA7" w14:textId="77777777" w:rsidR="000C41A3" w:rsidRPr="00F65579" w:rsidRDefault="000C41A3" w:rsidP="000C41A3"/>
    <w:p w14:paraId="556E13B4"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7AF6B8A7" w14:textId="77777777" w:rsidR="000C41A3" w:rsidRPr="00F65579" w:rsidRDefault="000C41A3" w:rsidP="000C41A3">
      <w:pPr>
        <w:pStyle w:val="Tableheading"/>
      </w:pPr>
      <w:bookmarkStart w:id="154" w:name="Responsible_end"/>
      <w:bookmarkStart w:id="155" w:name="ExecOfficerRemuneration"/>
      <w:r w:rsidRPr="00F65579">
        <w:t>Remuneration of executive officers</w:t>
      </w:r>
      <w:bookmarkEnd w:id="154"/>
      <w:r w:rsidRPr="00F65579">
        <w:t xml:space="preserve"> (including key management personnel </w:t>
      </w:r>
      <w:r w:rsidRPr="00F65579">
        <w:br/>
        <w:t>other than Ministers disclosed in note 9.5)</w:t>
      </w:r>
    </w:p>
    <w:tbl>
      <w:tblPr>
        <w:tblStyle w:val="AnnualReporttexttable"/>
        <w:tblW w:w="3721" w:type="pct"/>
        <w:tblLook w:val="02A0" w:firstRow="1" w:lastRow="0" w:firstColumn="1" w:lastColumn="0" w:noHBand="1" w:noVBand="0"/>
      </w:tblPr>
      <w:tblGrid>
        <w:gridCol w:w="5151"/>
        <w:gridCol w:w="1079"/>
        <w:gridCol w:w="1079"/>
      </w:tblGrid>
      <w:tr w:rsidR="000C41A3" w:rsidRPr="00F65579" w14:paraId="7BDE425D"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tcPr>
          <w:p w14:paraId="6616DDD2"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476" w:type="pct"/>
            <w:gridSpan w:val="2"/>
          </w:tcPr>
          <w:p w14:paraId="1648A492" w14:textId="77777777" w:rsidR="000C41A3" w:rsidRPr="00F65579" w:rsidRDefault="000C41A3" w:rsidP="000C41A3">
            <w:pPr>
              <w:pStyle w:val="Tabletextheadingcentred"/>
              <w:rPr>
                <w:b/>
              </w:rPr>
            </w:pPr>
            <w:r w:rsidRPr="00F65579">
              <w:rPr>
                <w:b/>
              </w:rPr>
              <w:t>Total remuneration</w:t>
            </w:r>
          </w:p>
        </w:tc>
      </w:tr>
      <w:tr w:rsidR="000C41A3" w:rsidRPr="00F65579" w14:paraId="328926A9" w14:textId="77777777" w:rsidTr="000C41A3">
        <w:tc>
          <w:tcPr>
            <w:cnfStyle w:val="001000000000" w:firstRow="0" w:lastRow="0" w:firstColumn="1" w:lastColumn="0" w:oddVBand="0" w:evenVBand="0" w:oddHBand="0" w:evenHBand="0" w:firstRowFirstColumn="0" w:firstRowLastColumn="0" w:lastRowFirstColumn="0" w:lastRowLastColumn="0"/>
            <w:tcW w:w="3524" w:type="pct"/>
          </w:tcPr>
          <w:p w14:paraId="18A4D503"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738" w:type="pct"/>
            <w:shd w:val="clear" w:color="auto" w:fill="auto"/>
          </w:tcPr>
          <w:p w14:paraId="068C84DF" w14:textId="77777777" w:rsidR="000C41A3" w:rsidRPr="00F65579" w:rsidRDefault="000C41A3" w:rsidP="000C41A3">
            <w:pPr>
              <w:pStyle w:val="Tabletextheadingrightbold"/>
            </w:pPr>
            <w:r w:rsidRPr="00F65579">
              <w:t>2019</w:t>
            </w:r>
            <w:r w:rsidRPr="00F65579">
              <w:br/>
              <w:t>$’000</w:t>
            </w:r>
          </w:p>
        </w:tc>
        <w:tc>
          <w:tcPr>
            <w:cnfStyle w:val="000001000000" w:firstRow="0" w:lastRow="0" w:firstColumn="0" w:lastColumn="0" w:oddVBand="0" w:evenVBand="1" w:oddHBand="0" w:evenHBand="0" w:firstRowFirstColumn="0" w:firstRowLastColumn="0" w:lastRowFirstColumn="0" w:lastRowLastColumn="0"/>
            <w:tcW w:w="738" w:type="pct"/>
            <w:shd w:val="clear" w:color="auto" w:fill="auto"/>
          </w:tcPr>
          <w:p w14:paraId="57D21C01" w14:textId="77777777" w:rsidR="000C41A3" w:rsidRPr="00F65579" w:rsidRDefault="000C41A3" w:rsidP="000C41A3">
            <w:pPr>
              <w:pStyle w:val="Tabletextheadingrightbold"/>
            </w:pPr>
            <w:r w:rsidRPr="00F65579">
              <w:t>2018</w:t>
            </w:r>
            <w:r w:rsidRPr="00F65579">
              <w:br/>
              <w:t>$’000</w:t>
            </w:r>
          </w:p>
        </w:tc>
      </w:tr>
      <w:tr w:rsidR="000C41A3" w:rsidRPr="00F65579" w14:paraId="291C0FD9" w14:textId="77777777" w:rsidTr="000C41A3">
        <w:tc>
          <w:tcPr>
            <w:cnfStyle w:val="001000000000" w:firstRow="0" w:lastRow="0" w:firstColumn="1" w:lastColumn="0" w:oddVBand="0" w:evenVBand="0" w:oddHBand="0" w:evenHBand="0" w:firstRowFirstColumn="0" w:firstRowLastColumn="0" w:lastRowFirstColumn="0" w:lastRowLastColumn="0"/>
            <w:tcW w:w="3524" w:type="pct"/>
          </w:tcPr>
          <w:p w14:paraId="529CE222" w14:textId="77777777" w:rsidR="000C41A3" w:rsidRPr="00F65579" w:rsidRDefault="000C41A3" w:rsidP="000C41A3">
            <w:pPr>
              <w:pStyle w:val="Tabletext"/>
            </w:pPr>
            <w:r w:rsidRPr="00F65579">
              <w:t>Short</w:t>
            </w:r>
            <w:r w:rsidRPr="00F65579">
              <w:noBreakHyphen/>
              <w:t>term employee benefits</w:t>
            </w:r>
          </w:p>
        </w:tc>
        <w:tc>
          <w:tcPr>
            <w:cnfStyle w:val="000010000000" w:firstRow="0" w:lastRow="0" w:firstColumn="0" w:lastColumn="0" w:oddVBand="1" w:evenVBand="0" w:oddHBand="0" w:evenHBand="0" w:firstRowFirstColumn="0" w:firstRowLastColumn="0" w:lastRowFirstColumn="0" w:lastRowLastColumn="0"/>
            <w:tcW w:w="738" w:type="pct"/>
            <w:vAlign w:val="bottom"/>
          </w:tcPr>
          <w:p w14:paraId="679C09CA" w14:textId="4EDC9F02" w:rsidR="000C41A3" w:rsidRPr="00F65579" w:rsidRDefault="001577EE" w:rsidP="000C41A3">
            <w:pPr>
              <w:pStyle w:val="Tabletextright"/>
            </w:pPr>
            <w:r w:rsidRPr="00F65579">
              <w:t>19 307</w:t>
            </w:r>
          </w:p>
        </w:tc>
        <w:tc>
          <w:tcPr>
            <w:cnfStyle w:val="000001000000" w:firstRow="0" w:lastRow="0" w:firstColumn="0" w:lastColumn="0" w:oddVBand="0" w:evenVBand="1" w:oddHBand="0" w:evenHBand="0" w:firstRowFirstColumn="0" w:firstRowLastColumn="0" w:lastRowFirstColumn="0" w:lastRowLastColumn="0"/>
            <w:tcW w:w="738" w:type="pct"/>
          </w:tcPr>
          <w:p w14:paraId="6830899C" w14:textId="77777777" w:rsidR="000C41A3" w:rsidRPr="00F65579" w:rsidRDefault="000C41A3" w:rsidP="000C41A3">
            <w:pPr>
              <w:pStyle w:val="Tabletextright"/>
            </w:pPr>
            <w:r w:rsidRPr="00F65579">
              <w:t>16</w:t>
            </w:r>
            <w:r w:rsidRPr="00F65579">
              <w:rPr>
                <w:rFonts w:ascii="Calibri" w:hAnsi="Calibri" w:cs="Courier New"/>
              </w:rPr>
              <w:t xml:space="preserve"> </w:t>
            </w:r>
            <w:r w:rsidRPr="00F65579">
              <w:t xml:space="preserve">662 </w:t>
            </w:r>
          </w:p>
        </w:tc>
      </w:tr>
      <w:tr w:rsidR="000C41A3" w:rsidRPr="00F65579" w14:paraId="12D50417" w14:textId="77777777" w:rsidTr="000C41A3">
        <w:tc>
          <w:tcPr>
            <w:cnfStyle w:val="001000000000" w:firstRow="0" w:lastRow="0" w:firstColumn="1" w:lastColumn="0" w:oddVBand="0" w:evenVBand="0" w:oddHBand="0" w:evenHBand="0" w:firstRowFirstColumn="0" w:firstRowLastColumn="0" w:lastRowFirstColumn="0" w:lastRowLastColumn="0"/>
            <w:tcW w:w="3524" w:type="pct"/>
          </w:tcPr>
          <w:p w14:paraId="3498BA12" w14:textId="77777777" w:rsidR="000C41A3" w:rsidRPr="00F65579" w:rsidRDefault="000C41A3" w:rsidP="000C41A3">
            <w:pPr>
              <w:pStyle w:val="Tabletext"/>
            </w:pPr>
            <w:r w:rsidRPr="00F65579">
              <w:t>Post</w:t>
            </w:r>
            <w:r w:rsidRPr="00F65579">
              <w:noBreakHyphen/>
              <w:t xml:space="preserve">employment benefits </w:t>
            </w:r>
          </w:p>
        </w:tc>
        <w:tc>
          <w:tcPr>
            <w:cnfStyle w:val="000010000000" w:firstRow="0" w:lastRow="0" w:firstColumn="0" w:lastColumn="0" w:oddVBand="1" w:evenVBand="0" w:oddHBand="0" w:evenHBand="0" w:firstRowFirstColumn="0" w:firstRowLastColumn="0" w:lastRowFirstColumn="0" w:lastRowLastColumn="0"/>
            <w:tcW w:w="738" w:type="pct"/>
            <w:vAlign w:val="bottom"/>
          </w:tcPr>
          <w:p w14:paraId="62270DE4" w14:textId="631FF6FB" w:rsidR="000C41A3" w:rsidRPr="00F65579" w:rsidRDefault="000C41A3" w:rsidP="000C41A3">
            <w:pPr>
              <w:pStyle w:val="Tabletextright"/>
            </w:pPr>
            <w:r w:rsidRPr="00F65579">
              <w:t>1 8</w:t>
            </w:r>
            <w:r w:rsidR="001577EE" w:rsidRPr="00F65579">
              <w:t>70</w:t>
            </w:r>
          </w:p>
        </w:tc>
        <w:tc>
          <w:tcPr>
            <w:cnfStyle w:val="000001000000" w:firstRow="0" w:lastRow="0" w:firstColumn="0" w:lastColumn="0" w:oddVBand="0" w:evenVBand="1" w:oddHBand="0" w:evenHBand="0" w:firstRowFirstColumn="0" w:firstRowLastColumn="0" w:lastRowFirstColumn="0" w:lastRowLastColumn="0"/>
            <w:tcW w:w="738" w:type="pct"/>
          </w:tcPr>
          <w:p w14:paraId="0F4CDD5D" w14:textId="77777777" w:rsidR="000C41A3" w:rsidRPr="00F65579" w:rsidRDefault="000C41A3" w:rsidP="000C41A3">
            <w:pPr>
              <w:pStyle w:val="Tabletextright"/>
            </w:pPr>
            <w:r w:rsidRPr="00F65579">
              <w:t xml:space="preserve">1 717 </w:t>
            </w:r>
          </w:p>
        </w:tc>
      </w:tr>
      <w:tr w:rsidR="000C41A3" w:rsidRPr="00F65579" w14:paraId="58E3ADBD" w14:textId="77777777" w:rsidTr="000C41A3">
        <w:tc>
          <w:tcPr>
            <w:cnfStyle w:val="001000000000" w:firstRow="0" w:lastRow="0" w:firstColumn="1" w:lastColumn="0" w:oddVBand="0" w:evenVBand="0" w:oddHBand="0" w:evenHBand="0" w:firstRowFirstColumn="0" w:firstRowLastColumn="0" w:lastRowFirstColumn="0" w:lastRowLastColumn="0"/>
            <w:tcW w:w="3524" w:type="pct"/>
          </w:tcPr>
          <w:p w14:paraId="110AAEE4" w14:textId="77777777" w:rsidR="000C41A3" w:rsidRPr="00F65579" w:rsidRDefault="000C41A3" w:rsidP="000C41A3">
            <w:pPr>
              <w:pStyle w:val="Tabletext"/>
            </w:pPr>
            <w:r w:rsidRPr="00F65579">
              <w:t>Other long</w:t>
            </w:r>
            <w:r w:rsidRPr="00F65579">
              <w:noBreakHyphen/>
              <w:t xml:space="preserve">term benefits </w:t>
            </w:r>
          </w:p>
        </w:tc>
        <w:tc>
          <w:tcPr>
            <w:cnfStyle w:val="000010000000" w:firstRow="0" w:lastRow="0" w:firstColumn="0" w:lastColumn="0" w:oddVBand="1" w:evenVBand="0" w:oddHBand="0" w:evenHBand="0" w:firstRowFirstColumn="0" w:firstRowLastColumn="0" w:lastRowFirstColumn="0" w:lastRowLastColumn="0"/>
            <w:tcW w:w="738" w:type="pct"/>
            <w:vAlign w:val="bottom"/>
          </w:tcPr>
          <w:p w14:paraId="61E40DB5" w14:textId="16638258" w:rsidR="000C41A3" w:rsidRPr="00F65579" w:rsidRDefault="000C41A3" w:rsidP="000C41A3">
            <w:pPr>
              <w:pStyle w:val="Tabletextright"/>
            </w:pPr>
            <w:r w:rsidRPr="00F65579">
              <w:t>74</w:t>
            </w:r>
            <w:r w:rsidR="001577EE" w:rsidRPr="00F65579">
              <w:t>3</w:t>
            </w:r>
          </w:p>
        </w:tc>
        <w:tc>
          <w:tcPr>
            <w:cnfStyle w:val="000001000000" w:firstRow="0" w:lastRow="0" w:firstColumn="0" w:lastColumn="0" w:oddVBand="0" w:evenVBand="1" w:oddHBand="0" w:evenHBand="0" w:firstRowFirstColumn="0" w:firstRowLastColumn="0" w:lastRowFirstColumn="0" w:lastRowLastColumn="0"/>
            <w:tcW w:w="738" w:type="pct"/>
          </w:tcPr>
          <w:p w14:paraId="04EED164" w14:textId="77777777" w:rsidR="000C41A3" w:rsidRPr="00F65579" w:rsidRDefault="000C41A3" w:rsidP="000C41A3">
            <w:pPr>
              <w:pStyle w:val="Tabletextright"/>
              <w:rPr>
                <w:b/>
              </w:rPr>
            </w:pPr>
            <w:r w:rsidRPr="00F65579">
              <w:t>692</w:t>
            </w:r>
          </w:p>
        </w:tc>
      </w:tr>
      <w:tr w:rsidR="000C41A3" w:rsidRPr="00F65579" w14:paraId="70FC5645" w14:textId="77777777" w:rsidTr="000C41A3">
        <w:tc>
          <w:tcPr>
            <w:cnfStyle w:val="001000000000" w:firstRow="0" w:lastRow="0" w:firstColumn="1" w:lastColumn="0" w:oddVBand="0" w:evenVBand="0" w:oddHBand="0" w:evenHBand="0" w:firstRowFirstColumn="0" w:firstRowLastColumn="0" w:lastRowFirstColumn="0" w:lastRowLastColumn="0"/>
            <w:tcW w:w="3524" w:type="pct"/>
          </w:tcPr>
          <w:p w14:paraId="318CFF48" w14:textId="77777777" w:rsidR="000C41A3" w:rsidRPr="00F65579" w:rsidRDefault="000C41A3" w:rsidP="000C41A3">
            <w:pPr>
              <w:pStyle w:val="Tabletext"/>
            </w:pPr>
            <w:r w:rsidRPr="00F65579">
              <w:t xml:space="preserve">Termination benefits </w:t>
            </w:r>
          </w:p>
        </w:tc>
        <w:tc>
          <w:tcPr>
            <w:cnfStyle w:val="000010000000" w:firstRow="0" w:lastRow="0" w:firstColumn="0" w:lastColumn="0" w:oddVBand="1" w:evenVBand="0" w:oddHBand="0" w:evenHBand="0" w:firstRowFirstColumn="0" w:firstRowLastColumn="0" w:lastRowFirstColumn="0" w:lastRowLastColumn="0"/>
            <w:tcW w:w="738" w:type="pct"/>
            <w:vAlign w:val="bottom"/>
          </w:tcPr>
          <w:p w14:paraId="092A3BE9" w14:textId="5ED6B7B6" w:rsidR="000C41A3" w:rsidRPr="00F65579" w:rsidRDefault="001577EE" w:rsidP="000C41A3">
            <w:pPr>
              <w:pStyle w:val="Tabletextright"/>
            </w:pPr>
            <w:r w:rsidRPr="00F65579">
              <w:t>528</w:t>
            </w:r>
          </w:p>
        </w:tc>
        <w:tc>
          <w:tcPr>
            <w:cnfStyle w:val="000001000000" w:firstRow="0" w:lastRow="0" w:firstColumn="0" w:lastColumn="0" w:oddVBand="0" w:evenVBand="1" w:oddHBand="0" w:evenHBand="0" w:firstRowFirstColumn="0" w:firstRowLastColumn="0" w:lastRowFirstColumn="0" w:lastRowLastColumn="0"/>
            <w:tcW w:w="738" w:type="pct"/>
          </w:tcPr>
          <w:p w14:paraId="34490973" w14:textId="77777777" w:rsidR="000C41A3" w:rsidRPr="00F65579" w:rsidRDefault="000C41A3" w:rsidP="000C41A3">
            <w:pPr>
              <w:pStyle w:val="Tabletextright"/>
              <w:rPr>
                <w:b/>
              </w:rPr>
            </w:pPr>
            <w:r w:rsidRPr="00F65579">
              <w:t xml:space="preserve">287 </w:t>
            </w:r>
          </w:p>
        </w:tc>
      </w:tr>
      <w:tr w:rsidR="000C41A3" w:rsidRPr="00F65579" w14:paraId="591F1049" w14:textId="77777777" w:rsidTr="000C41A3">
        <w:tc>
          <w:tcPr>
            <w:cnfStyle w:val="001000000000" w:firstRow="0" w:lastRow="0" w:firstColumn="1" w:lastColumn="0" w:oddVBand="0" w:evenVBand="0" w:oddHBand="0" w:evenHBand="0" w:firstRowFirstColumn="0" w:firstRowLastColumn="0" w:lastRowFirstColumn="0" w:lastRowLastColumn="0"/>
            <w:tcW w:w="3524" w:type="pct"/>
          </w:tcPr>
          <w:p w14:paraId="1B867893" w14:textId="4F78847A" w:rsidR="000C41A3" w:rsidRPr="00F65579" w:rsidRDefault="000C41A3" w:rsidP="000C41A3">
            <w:pPr>
              <w:pStyle w:val="Tabletextbold"/>
              <w:rPr>
                <w:vertAlign w:val="superscript"/>
              </w:rPr>
            </w:pPr>
            <w:r w:rsidRPr="00F65579">
              <w:t>Total remuneration</w:t>
            </w:r>
            <w:r w:rsidR="00740056" w:rsidRPr="00F65579">
              <w:rPr>
                <w:vertAlign w:val="superscript"/>
              </w:rPr>
              <w:t>(a)</w:t>
            </w:r>
          </w:p>
        </w:tc>
        <w:tc>
          <w:tcPr>
            <w:cnfStyle w:val="000010000000" w:firstRow="0" w:lastRow="0" w:firstColumn="0" w:lastColumn="0" w:oddVBand="1" w:evenVBand="0" w:oddHBand="0" w:evenHBand="0" w:firstRowFirstColumn="0" w:firstRowLastColumn="0" w:lastRowFirstColumn="0" w:lastRowLastColumn="0"/>
            <w:tcW w:w="738" w:type="pct"/>
          </w:tcPr>
          <w:p w14:paraId="10CC5B46" w14:textId="33E55CBE" w:rsidR="000C41A3" w:rsidRPr="00F65579" w:rsidRDefault="001577EE" w:rsidP="000C41A3">
            <w:pPr>
              <w:pStyle w:val="Tabletextrightbold"/>
            </w:pPr>
            <w:r w:rsidRPr="00F65579">
              <w:t>22 448</w:t>
            </w:r>
          </w:p>
        </w:tc>
        <w:tc>
          <w:tcPr>
            <w:cnfStyle w:val="000001000000" w:firstRow="0" w:lastRow="0" w:firstColumn="0" w:lastColumn="0" w:oddVBand="0" w:evenVBand="1" w:oddHBand="0" w:evenHBand="0" w:firstRowFirstColumn="0" w:firstRowLastColumn="0" w:lastRowFirstColumn="0" w:lastRowLastColumn="0"/>
            <w:tcW w:w="738" w:type="pct"/>
          </w:tcPr>
          <w:p w14:paraId="0AD644EE" w14:textId="77777777" w:rsidR="000C41A3" w:rsidRPr="00F65579" w:rsidRDefault="000C41A3" w:rsidP="000C41A3">
            <w:pPr>
              <w:pStyle w:val="Tabletextrightbold"/>
            </w:pPr>
            <w:r w:rsidRPr="00F65579">
              <w:t>19</w:t>
            </w:r>
            <w:r w:rsidRPr="00F65579">
              <w:rPr>
                <w:rFonts w:ascii="Calibri" w:hAnsi="Calibri" w:cs="Courier New"/>
              </w:rPr>
              <w:t xml:space="preserve"> </w:t>
            </w:r>
            <w:r w:rsidRPr="00F65579">
              <w:t>358</w:t>
            </w:r>
          </w:p>
        </w:tc>
      </w:tr>
      <w:tr w:rsidR="000C41A3" w:rsidRPr="00F65579" w14:paraId="07170185" w14:textId="77777777" w:rsidTr="000C41A3">
        <w:tc>
          <w:tcPr>
            <w:cnfStyle w:val="001000000000" w:firstRow="0" w:lastRow="0" w:firstColumn="1" w:lastColumn="0" w:oddVBand="0" w:evenVBand="0" w:oddHBand="0" w:evenHBand="0" w:firstRowFirstColumn="0" w:firstRowLastColumn="0" w:lastRowFirstColumn="0" w:lastRowLastColumn="0"/>
            <w:tcW w:w="3524" w:type="pct"/>
          </w:tcPr>
          <w:p w14:paraId="17C0B8B5" w14:textId="2C0065E9" w:rsidR="000C41A3" w:rsidRPr="00F65579" w:rsidRDefault="000C41A3" w:rsidP="000C41A3">
            <w:pPr>
              <w:pStyle w:val="Tabletextbold"/>
              <w:rPr>
                <w:vertAlign w:val="superscript"/>
              </w:rPr>
            </w:pPr>
            <w:r w:rsidRPr="00F65579">
              <w:t>Total number of executives</w:t>
            </w:r>
            <w:r w:rsidRPr="00F65579">
              <w:rPr>
                <w:vertAlign w:val="superscript"/>
              </w:rPr>
              <w:t>(a)</w:t>
            </w:r>
            <w:r w:rsidR="00740056" w:rsidRPr="00F65579">
              <w:rPr>
                <w:vertAlign w:val="superscript"/>
              </w:rPr>
              <w:t>(b)</w:t>
            </w:r>
          </w:p>
        </w:tc>
        <w:tc>
          <w:tcPr>
            <w:cnfStyle w:val="000010000000" w:firstRow="0" w:lastRow="0" w:firstColumn="0" w:lastColumn="0" w:oddVBand="1" w:evenVBand="0" w:oddHBand="0" w:evenHBand="0" w:firstRowFirstColumn="0" w:firstRowLastColumn="0" w:lastRowFirstColumn="0" w:lastRowLastColumn="0"/>
            <w:tcW w:w="738" w:type="pct"/>
          </w:tcPr>
          <w:p w14:paraId="577AB8B7" w14:textId="4EA99885" w:rsidR="000C41A3" w:rsidRPr="00F65579" w:rsidRDefault="000C41A3" w:rsidP="000C41A3">
            <w:pPr>
              <w:pStyle w:val="Tabletextrightbold"/>
            </w:pPr>
            <w:r w:rsidRPr="00F65579">
              <w:t>1</w:t>
            </w:r>
            <w:r w:rsidR="001577EE" w:rsidRPr="00F65579">
              <w:t>13</w:t>
            </w:r>
          </w:p>
        </w:tc>
        <w:tc>
          <w:tcPr>
            <w:cnfStyle w:val="000001000000" w:firstRow="0" w:lastRow="0" w:firstColumn="0" w:lastColumn="0" w:oddVBand="0" w:evenVBand="1" w:oddHBand="0" w:evenHBand="0" w:firstRowFirstColumn="0" w:firstRowLastColumn="0" w:lastRowFirstColumn="0" w:lastRowLastColumn="0"/>
            <w:tcW w:w="738" w:type="pct"/>
          </w:tcPr>
          <w:p w14:paraId="1A0D30D4" w14:textId="77777777" w:rsidR="000C41A3" w:rsidRPr="00F65579" w:rsidRDefault="000C41A3" w:rsidP="000C41A3">
            <w:pPr>
              <w:pStyle w:val="Tabletextrightbold"/>
            </w:pPr>
            <w:r w:rsidRPr="00F65579">
              <w:t>95</w:t>
            </w:r>
          </w:p>
        </w:tc>
      </w:tr>
      <w:tr w:rsidR="000C41A3" w:rsidRPr="00F65579" w14:paraId="662BCCCF" w14:textId="77777777" w:rsidTr="000C41A3">
        <w:tc>
          <w:tcPr>
            <w:cnfStyle w:val="001000000000" w:firstRow="0" w:lastRow="0" w:firstColumn="1" w:lastColumn="0" w:oddVBand="0" w:evenVBand="0" w:oddHBand="0" w:evenHBand="0" w:firstRowFirstColumn="0" w:firstRowLastColumn="0" w:lastRowFirstColumn="0" w:lastRowLastColumn="0"/>
            <w:tcW w:w="3524" w:type="pct"/>
          </w:tcPr>
          <w:p w14:paraId="18A21041" w14:textId="30262013" w:rsidR="000C41A3" w:rsidRPr="00F65579" w:rsidRDefault="000C41A3" w:rsidP="000C41A3">
            <w:pPr>
              <w:pStyle w:val="Tabletextbold"/>
              <w:rPr>
                <w:vertAlign w:val="superscript"/>
              </w:rPr>
            </w:pPr>
            <w:r w:rsidRPr="00F65579">
              <w:t>Total annualised employee equivalents</w:t>
            </w:r>
            <w:r w:rsidRPr="00F65579">
              <w:rPr>
                <w:vertAlign w:val="superscript"/>
              </w:rPr>
              <w:t>(</w:t>
            </w:r>
            <w:r w:rsidR="00740056" w:rsidRPr="00F65579">
              <w:rPr>
                <w:vertAlign w:val="superscript"/>
              </w:rPr>
              <w:t>a</w:t>
            </w:r>
            <w:r w:rsidRPr="00F65579">
              <w:rPr>
                <w:vertAlign w:val="superscript"/>
              </w:rPr>
              <w:t>)</w:t>
            </w:r>
            <w:r w:rsidR="00740056" w:rsidRPr="00F65579">
              <w:rPr>
                <w:vertAlign w:val="superscript"/>
              </w:rPr>
              <w:t>(c)</w:t>
            </w:r>
          </w:p>
        </w:tc>
        <w:tc>
          <w:tcPr>
            <w:cnfStyle w:val="000010000000" w:firstRow="0" w:lastRow="0" w:firstColumn="0" w:lastColumn="0" w:oddVBand="1" w:evenVBand="0" w:oddHBand="0" w:evenHBand="0" w:firstRowFirstColumn="0" w:firstRowLastColumn="0" w:lastRowFirstColumn="0" w:lastRowLastColumn="0"/>
            <w:tcW w:w="738" w:type="pct"/>
          </w:tcPr>
          <w:p w14:paraId="1C56454A" w14:textId="75486A43" w:rsidR="000C41A3" w:rsidRPr="00F65579" w:rsidRDefault="001577EE" w:rsidP="000C41A3">
            <w:pPr>
              <w:pStyle w:val="Tabletextrightbold"/>
            </w:pPr>
            <w:r w:rsidRPr="00F65579">
              <w:t>101</w:t>
            </w:r>
          </w:p>
        </w:tc>
        <w:tc>
          <w:tcPr>
            <w:cnfStyle w:val="000001000000" w:firstRow="0" w:lastRow="0" w:firstColumn="0" w:lastColumn="0" w:oddVBand="0" w:evenVBand="1" w:oddHBand="0" w:evenHBand="0" w:firstRowFirstColumn="0" w:firstRowLastColumn="0" w:lastRowFirstColumn="0" w:lastRowLastColumn="0"/>
            <w:tcW w:w="738" w:type="pct"/>
          </w:tcPr>
          <w:p w14:paraId="34ACD9C9" w14:textId="77777777" w:rsidR="000C41A3" w:rsidRPr="00F65579" w:rsidRDefault="000C41A3" w:rsidP="000C41A3">
            <w:pPr>
              <w:pStyle w:val="Tabletextrightbold"/>
            </w:pPr>
            <w:r w:rsidRPr="00F65579">
              <w:t>83</w:t>
            </w:r>
          </w:p>
        </w:tc>
      </w:tr>
    </w:tbl>
    <w:p w14:paraId="395D0468" w14:textId="77777777" w:rsidR="000C41A3" w:rsidRPr="00F65579" w:rsidRDefault="000C41A3" w:rsidP="000C41A3">
      <w:pPr>
        <w:pStyle w:val="Notes"/>
      </w:pPr>
      <w:r w:rsidRPr="00F65579">
        <w:t>Notes:</w:t>
      </w:r>
    </w:p>
    <w:p w14:paraId="505191FF" w14:textId="77F0D172" w:rsidR="00740056" w:rsidRPr="00F65579" w:rsidRDefault="00740056" w:rsidP="000C41A3">
      <w:pPr>
        <w:pStyle w:val="Notes"/>
      </w:pPr>
      <w:r w:rsidRPr="00F65579">
        <w:t xml:space="preserve">(a) Includes five Invest Victoria executive officers transferred to the Department following </w:t>
      </w:r>
      <w:r w:rsidR="00F0489F" w:rsidRPr="00F65579">
        <w:t xml:space="preserve">machinery of government </w:t>
      </w:r>
      <w:r w:rsidRPr="00F65579">
        <w:t>changes in January</w:t>
      </w:r>
      <w:r w:rsidR="00F0489F" w:rsidRPr="00F65579">
        <w:rPr>
          <w:rFonts w:ascii="Calibri" w:hAnsi="Calibri" w:cs="Calibri"/>
        </w:rPr>
        <w:t> </w:t>
      </w:r>
      <w:r w:rsidRPr="00F65579">
        <w:t>2019.</w:t>
      </w:r>
    </w:p>
    <w:p w14:paraId="407ED024" w14:textId="1A78F9E4" w:rsidR="000C41A3" w:rsidRPr="00F65579" w:rsidRDefault="000C41A3" w:rsidP="000C41A3">
      <w:pPr>
        <w:pStyle w:val="Notes"/>
      </w:pPr>
      <w:r w:rsidRPr="00F65579">
        <w:t>(</w:t>
      </w:r>
      <w:r w:rsidR="00740056" w:rsidRPr="00F65579">
        <w:t>b</w:t>
      </w:r>
      <w:r w:rsidRPr="00F65579">
        <w:t xml:space="preserve">) The total number of executive officers includes persons who meet the definition of key management personnel of the Department under </w:t>
      </w:r>
      <w:r w:rsidR="00A4639D" w:rsidRPr="00F65579">
        <w:t>AASB</w:t>
      </w:r>
      <w:r w:rsidR="00A4639D" w:rsidRPr="00F65579">
        <w:rPr>
          <w:rFonts w:ascii="Calibri" w:hAnsi="Calibri" w:cs="Calibri"/>
        </w:rPr>
        <w:t> </w:t>
      </w:r>
      <w:r w:rsidRPr="00F65579">
        <w:t xml:space="preserve">124 </w:t>
      </w:r>
      <w:r w:rsidRPr="00F65579">
        <w:rPr>
          <w:i/>
        </w:rPr>
        <w:t>Related Party Disclosures</w:t>
      </w:r>
      <w:r w:rsidRPr="00F65579">
        <w:t xml:space="preserve"> (other than Ministers) and are also reported within the related parties note disclosure (note 9.5).</w:t>
      </w:r>
    </w:p>
    <w:p w14:paraId="5C03BE0F" w14:textId="4628479F" w:rsidR="000C41A3" w:rsidRPr="00F65579" w:rsidRDefault="000C41A3" w:rsidP="000C41A3">
      <w:pPr>
        <w:pStyle w:val="Notes"/>
      </w:pPr>
      <w:r w:rsidRPr="00F65579">
        <w:t>(</w:t>
      </w:r>
      <w:r w:rsidR="00740056" w:rsidRPr="00F65579">
        <w:t>c</w:t>
      </w:r>
      <w:r w:rsidRPr="00F65579">
        <w:t>) Annualised employee equivalent is based on the time fraction worked over the reporting period.</w:t>
      </w:r>
    </w:p>
    <w:bookmarkEnd w:id="155"/>
    <w:p w14:paraId="169F1C25" w14:textId="77777777" w:rsidR="000C41A3" w:rsidRPr="00F65579" w:rsidRDefault="000C41A3" w:rsidP="00740056">
      <w:pPr>
        <w:pStyle w:val="Spacer"/>
      </w:pPr>
    </w:p>
    <w:p w14:paraId="710770FC"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space="720"/>
          <w:noEndnote/>
        </w:sectPr>
      </w:pPr>
    </w:p>
    <w:p w14:paraId="45866091" w14:textId="77777777" w:rsidR="000C41A3" w:rsidRPr="00F65579" w:rsidRDefault="000C41A3" w:rsidP="000C41A3">
      <w:pPr>
        <w:pStyle w:val="Heading2numbered"/>
      </w:pPr>
      <w:bookmarkStart w:id="156" w:name="_Toc495304310"/>
      <w:bookmarkStart w:id="157" w:name="_Toc17186241"/>
      <w:bookmarkStart w:id="158" w:name="_Toc17189798"/>
      <w:r w:rsidRPr="00F65579">
        <w:t>Related parties</w:t>
      </w:r>
      <w:bookmarkEnd w:id="156"/>
      <w:bookmarkEnd w:id="157"/>
      <w:bookmarkEnd w:id="158"/>
    </w:p>
    <w:p w14:paraId="4F337F9B" w14:textId="77777777" w:rsidR="000C41A3" w:rsidRPr="00F65579" w:rsidRDefault="000C41A3" w:rsidP="000C41A3">
      <w:pPr>
        <w:rPr>
          <w:rFonts w:eastAsia="Arial"/>
        </w:rPr>
      </w:pPr>
      <w:r w:rsidRPr="00F65579">
        <w:rPr>
          <w:rFonts w:eastAsia="Arial"/>
        </w:rPr>
        <w:t xml:space="preserve">The Department is a wholly owned and controlled entity of the State of Victoria. </w:t>
      </w:r>
    </w:p>
    <w:p w14:paraId="05B32A7D" w14:textId="77777777" w:rsidR="000C41A3" w:rsidRPr="00F65579" w:rsidRDefault="000C41A3" w:rsidP="000C41A3">
      <w:r w:rsidRPr="00F65579">
        <w:t>Related parties of the Department include:</w:t>
      </w:r>
    </w:p>
    <w:p w14:paraId="4571B455" w14:textId="77777777" w:rsidR="000C41A3" w:rsidRPr="00F65579" w:rsidRDefault="000C41A3" w:rsidP="000C41A3">
      <w:pPr>
        <w:pStyle w:val="Bullet"/>
      </w:pPr>
      <w:r w:rsidRPr="00F65579">
        <w:t>all key management personnel and their close family members and personal business interests (controlled entities, joint ventures and entities they have significant influence over);</w:t>
      </w:r>
    </w:p>
    <w:p w14:paraId="36200030" w14:textId="77777777" w:rsidR="000C41A3" w:rsidRPr="00F65579" w:rsidRDefault="000C41A3" w:rsidP="000C41A3">
      <w:pPr>
        <w:pStyle w:val="Bullet"/>
      </w:pPr>
      <w:r w:rsidRPr="00F65579">
        <w:t>all cabinet ministers and their close family members; and</w:t>
      </w:r>
    </w:p>
    <w:p w14:paraId="04B40D14" w14:textId="77777777" w:rsidR="000C41A3" w:rsidRPr="00F65579" w:rsidRDefault="000C41A3" w:rsidP="000C41A3">
      <w:pPr>
        <w:pStyle w:val="Bullet"/>
      </w:pPr>
      <w:r w:rsidRPr="00F65579">
        <w:t>all departments and public sector entities that are controlled and consolidated into the whole of state consolidated financial statements.</w:t>
      </w:r>
    </w:p>
    <w:p w14:paraId="0A66715D" w14:textId="77777777" w:rsidR="000C41A3" w:rsidRPr="00F65579" w:rsidRDefault="000C41A3" w:rsidP="000C41A3">
      <w:r w:rsidRPr="00F65579">
        <w:t>All related party transactions have been entered into on an arm’s length basis.</w:t>
      </w:r>
    </w:p>
    <w:p w14:paraId="1717C000" w14:textId="77777777" w:rsidR="000C41A3" w:rsidRPr="00F65579" w:rsidRDefault="000C41A3" w:rsidP="000C41A3">
      <w:r w:rsidRPr="00F65579">
        <w:t>During the year there were no material related party transactions.</w:t>
      </w:r>
    </w:p>
    <w:p w14:paraId="052D70DB" w14:textId="77777777" w:rsidR="000C41A3" w:rsidRPr="00F65579" w:rsidRDefault="000C41A3" w:rsidP="000C41A3">
      <w:pPr>
        <w:rPr>
          <w:rFonts w:eastAsia="Arial"/>
        </w:rPr>
      </w:pPr>
      <w:r w:rsidRPr="00F65579">
        <w:rPr>
          <w:rFonts w:eastAsia="Arial"/>
        </w:rPr>
        <w:br w:type="column"/>
      </w:r>
      <w:r w:rsidRPr="00F65579">
        <w:rPr>
          <w:rFonts w:eastAsia="Arial"/>
          <w:b/>
        </w:rPr>
        <w:t>Key management personnel</w:t>
      </w:r>
      <w:r w:rsidR="003171B8" w:rsidRPr="00F65579">
        <w:rPr>
          <w:rFonts w:eastAsia="Arial"/>
        </w:rPr>
        <w:t xml:space="preserve"> </w:t>
      </w:r>
      <w:r w:rsidRPr="00F65579">
        <w:rPr>
          <w:rFonts w:eastAsia="Arial"/>
        </w:rPr>
        <w:t xml:space="preserve">of the Department includes the Portfolio Ministers, Tim Pallas MP and Robin Scott MP, the Secretary, David Martine, the Commissioner for the State Revenue Office, Paul Broderick, and members of the Senior Executive Team, which includes: </w:t>
      </w:r>
    </w:p>
    <w:p w14:paraId="3B4F4585" w14:textId="77777777" w:rsidR="000C41A3" w:rsidRPr="00F65579" w:rsidRDefault="000C41A3" w:rsidP="000C41A3">
      <w:pPr>
        <w:pStyle w:val="Bullet"/>
        <w:rPr>
          <w:rFonts w:eastAsia="Arial"/>
        </w:rPr>
      </w:pPr>
      <w:r w:rsidRPr="00F65579">
        <w:rPr>
          <w:rFonts w:eastAsia="Arial"/>
        </w:rPr>
        <w:t>Deputy Secretary, Budget and Finance Division, Jamie Driscoll (from 14 February 2019)</w:t>
      </w:r>
    </w:p>
    <w:p w14:paraId="6B2ACF7D" w14:textId="77777777" w:rsidR="009724A2" w:rsidRPr="00F65579" w:rsidRDefault="009724A2" w:rsidP="009724A2">
      <w:pPr>
        <w:pStyle w:val="Bullet"/>
        <w:rPr>
          <w:rFonts w:eastAsia="Arial"/>
        </w:rPr>
      </w:pPr>
      <w:r w:rsidRPr="00F65579">
        <w:rPr>
          <w:rFonts w:eastAsia="Arial"/>
        </w:rPr>
        <w:t>Deputy Secretary, Economic Division, Amy</w:t>
      </w:r>
      <w:r w:rsidRPr="00F65579">
        <w:rPr>
          <w:rFonts w:ascii="Calibri" w:eastAsia="Arial" w:hAnsi="Calibri" w:cs="Calibri"/>
        </w:rPr>
        <w:t> </w:t>
      </w:r>
      <w:r w:rsidRPr="00F65579">
        <w:rPr>
          <w:rFonts w:eastAsia="Arial"/>
        </w:rPr>
        <w:t xml:space="preserve">Auster </w:t>
      </w:r>
    </w:p>
    <w:p w14:paraId="6466D5E2" w14:textId="77777777" w:rsidR="009724A2" w:rsidRPr="00F65579" w:rsidRDefault="009724A2" w:rsidP="009724A2">
      <w:pPr>
        <w:pStyle w:val="Bullet"/>
        <w:rPr>
          <w:rFonts w:eastAsia="Arial"/>
        </w:rPr>
      </w:pPr>
      <w:r w:rsidRPr="00F65579">
        <w:rPr>
          <w:rFonts w:eastAsia="Arial"/>
        </w:rPr>
        <w:t>Deputy Secretary, Commercial Division, Jason Loos (from 11 February 2019)</w:t>
      </w:r>
    </w:p>
    <w:p w14:paraId="58283975" w14:textId="77777777" w:rsidR="000C41A3" w:rsidRPr="00F65579" w:rsidRDefault="000C41A3" w:rsidP="000C41A3">
      <w:pPr>
        <w:pStyle w:val="Bullet"/>
        <w:rPr>
          <w:rFonts w:eastAsia="Arial"/>
        </w:rPr>
      </w:pPr>
      <w:r w:rsidRPr="00F65579">
        <w:rPr>
          <w:rFonts w:eastAsia="Arial"/>
        </w:rPr>
        <w:t>Deputy Secretary, Corporate and Government Services Division, Gayle Porthouse</w:t>
      </w:r>
    </w:p>
    <w:p w14:paraId="1A312F19" w14:textId="77777777" w:rsidR="000C41A3" w:rsidRPr="00F65579" w:rsidRDefault="000C41A3" w:rsidP="000C41A3">
      <w:pPr>
        <w:pStyle w:val="Bullet"/>
        <w:rPr>
          <w:rFonts w:eastAsia="Arial"/>
        </w:rPr>
      </w:pPr>
      <w:r w:rsidRPr="00F65579">
        <w:rPr>
          <w:rFonts w:eastAsia="Arial"/>
        </w:rPr>
        <w:t>Deputy Secretary, Commercial Division, David Webster (until 21 December 2018)</w:t>
      </w:r>
    </w:p>
    <w:p w14:paraId="6BE893A4" w14:textId="77777777" w:rsidR="000C41A3" w:rsidRPr="00F65579" w:rsidRDefault="000C41A3" w:rsidP="000C41A3">
      <w:pPr>
        <w:pStyle w:val="Bullet"/>
        <w:rPr>
          <w:rFonts w:eastAsia="Arial"/>
        </w:rPr>
      </w:pPr>
      <w:r w:rsidRPr="00F65579">
        <w:rPr>
          <w:rFonts w:eastAsia="Arial"/>
        </w:rPr>
        <w:t>Deputy Secretary, Budget and Finance Division, Simon Hollingsworth (until 21 December 2018)</w:t>
      </w:r>
    </w:p>
    <w:p w14:paraId="5474F84F" w14:textId="77777777" w:rsidR="000C41A3" w:rsidRPr="00F65579" w:rsidRDefault="000C41A3" w:rsidP="000C41A3">
      <w:pPr>
        <w:pStyle w:val="Bullet"/>
        <w:rPr>
          <w:rFonts w:eastAsia="Arial"/>
        </w:rPr>
      </w:pPr>
      <w:r w:rsidRPr="00F65579">
        <w:rPr>
          <w:rFonts w:eastAsia="Arial"/>
        </w:rPr>
        <w:lastRenderedPageBreak/>
        <w:t>Acting Deputy Secretary, Budget and Finance Division, Mark Johnstone (from 24 December 2018 until 13 February 2019)</w:t>
      </w:r>
    </w:p>
    <w:p w14:paraId="2666C0BF" w14:textId="77777777" w:rsidR="000C41A3" w:rsidRPr="00F65579" w:rsidRDefault="000C41A3" w:rsidP="000C41A3">
      <w:pPr>
        <w:pStyle w:val="Bullet"/>
        <w:rPr>
          <w:rFonts w:eastAsia="Arial"/>
        </w:rPr>
      </w:pPr>
      <w:r w:rsidRPr="00F65579">
        <w:rPr>
          <w:rFonts w:eastAsia="Arial"/>
        </w:rPr>
        <w:t>Acting Deputy Secretary, Commercial Division, Jason Loos (from 24 December 2018 until 8</w:t>
      </w:r>
      <w:r w:rsidRPr="00F65579">
        <w:rPr>
          <w:rFonts w:ascii="Calibri" w:eastAsia="Arial" w:hAnsi="Calibri" w:cs="Calibri"/>
        </w:rPr>
        <w:t> </w:t>
      </w:r>
      <w:r w:rsidRPr="00F65579">
        <w:rPr>
          <w:rFonts w:eastAsia="Arial"/>
        </w:rPr>
        <w:t>February 2019)</w:t>
      </w:r>
    </w:p>
    <w:p w14:paraId="4EFD3541" w14:textId="77777777" w:rsidR="000C41A3" w:rsidRPr="00F65579" w:rsidRDefault="000C41A3" w:rsidP="000C41A3">
      <w:pPr>
        <w:rPr>
          <w:rFonts w:eastAsia="Arial"/>
        </w:rPr>
      </w:pPr>
      <w:r w:rsidRPr="00F65579">
        <w:rPr>
          <w:rFonts w:eastAsia="Arial"/>
        </w:rPr>
        <w:t xml:space="preserve">The compensation detailed below excludes the salaries and benefits of the Portfolio Ministers. The Ministers’ remuneration and allowances are set by the </w:t>
      </w:r>
      <w:r w:rsidRPr="00F65579">
        <w:rPr>
          <w:rFonts w:eastAsia="Arial"/>
          <w:i/>
        </w:rPr>
        <w:t>Parliamentary Salaries and Superannuation Act</w:t>
      </w:r>
      <w:r w:rsidRPr="00F65579">
        <w:rPr>
          <w:rFonts w:ascii="Calibri" w:eastAsia="Arial" w:hAnsi="Calibri" w:cs="Calibri"/>
          <w:i/>
        </w:rPr>
        <w:t> </w:t>
      </w:r>
      <w:r w:rsidRPr="00F65579">
        <w:rPr>
          <w:rFonts w:eastAsia="Arial"/>
          <w:i/>
        </w:rPr>
        <w:t>1968</w:t>
      </w:r>
      <w:r w:rsidRPr="00F65579">
        <w:rPr>
          <w:rFonts w:eastAsia="Arial"/>
        </w:rPr>
        <w:t xml:space="preserve"> and are reported within the Financial Report of the Department of Parliamentary Services.</w:t>
      </w:r>
    </w:p>
    <w:p w14:paraId="62F0DE98" w14:textId="77777777" w:rsidR="000C41A3" w:rsidRPr="00F65579" w:rsidRDefault="000C41A3" w:rsidP="000C41A3"/>
    <w:p w14:paraId="4D986135" w14:textId="77777777" w:rsidR="000C41A3" w:rsidRPr="00F65579" w:rsidRDefault="000C41A3" w:rsidP="000C41A3">
      <w:pPr>
        <w:sectPr w:rsidR="000C41A3" w:rsidRPr="00F65579" w:rsidSect="000C41A3">
          <w:headerReference w:type="even" r:id="rId128"/>
          <w:type w:val="continuous"/>
          <w:pgSz w:w="11909" w:h="16834" w:code="9"/>
          <w:pgMar w:top="1728" w:right="1152" w:bottom="1152" w:left="1152" w:header="720" w:footer="288" w:gutter="0"/>
          <w:cols w:num="2" w:space="720"/>
          <w:noEndnote/>
        </w:sectPr>
      </w:pPr>
    </w:p>
    <w:p w14:paraId="69D60EFC" w14:textId="77777777" w:rsidR="000C41A3" w:rsidRPr="00F65579" w:rsidRDefault="000C41A3" w:rsidP="000C41A3">
      <w:pPr>
        <w:pStyle w:val="Tableheading"/>
      </w:pPr>
      <w:r w:rsidRPr="00F65579">
        <w:t>Remuneration of key management personnel</w:t>
      </w:r>
    </w:p>
    <w:tbl>
      <w:tblPr>
        <w:tblStyle w:val="AnnualReporttexttable"/>
        <w:tblW w:w="0" w:type="auto"/>
        <w:tblLayout w:type="fixed"/>
        <w:tblLook w:val="0280" w:firstRow="0" w:lastRow="0" w:firstColumn="1" w:lastColumn="0" w:noHBand="1" w:noVBand="0"/>
      </w:tblPr>
      <w:tblGrid>
        <w:gridCol w:w="5216"/>
        <w:gridCol w:w="1170"/>
        <w:gridCol w:w="1170"/>
      </w:tblGrid>
      <w:tr w:rsidR="000C41A3" w:rsidRPr="00F65579" w14:paraId="561FF83D" w14:textId="77777777" w:rsidTr="000C41A3">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5409C67E"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1610ADA9" w14:textId="77777777" w:rsidR="000C41A3" w:rsidRPr="00F65579" w:rsidRDefault="000C41A3" w:rsidP="000C41A3">
            <w:pPr>
              <w:pStyle w:val="Tabletextheadingright"/>
            </w:pPr>
            <w:r w:rsidRPr="00F65579">
              <w:t>2019</w:t>
            </w:r>
            <w:r w:rsidRPr="00F65579">
              <w:br/>
              <w:t>$’000</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18E2F6BA" w14:textId="77777777" w:rsidR="000C41A3" w:rsidRPr="00F65579" w:rsidRDefault="000C41A3" w:rsidP="000C41A3">
            <w:pPr>
              <w:pStyle w:val="Tabletextheadingright"/>
            </w:pPr>
            <w:r w:rsidRPr="00F65579">
              <w:t>2018</w:t>
            </w:r>
            <w:r w:rsidRPr="00F65579">
              <w:br/>
              <w:t>$’000</w:t>
            </w:r>
          </w:p>
        </w:tc>
      </w:tr>
      <w:tr w:rsidR="000C41A3" w:rsidRPr="00F65579" w14:paraId="0E34B0EC" w14:textId="77777777" w:rsidTr="000C41A3">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23831E9E" w14:textId="77777777" w:rsidR="000C41A3" w:rsidRPr="00F65579" w:rsidRDefault="000C41A3" w:rsidP="000C41A3">
            <w:pPr>
              <w:pStyle w:val="Tabletext"/>
              <w:rPr>
                <w:color w:val="auto"/>
              </w:rPr>
            </w:pPr>
            <w:r w:rsidRPr="00F65579">
              <w:rPr>
                <w:color w:val="auto"/>
              </w:rPr>
              <w:t>Short</w:t>
            </w:r>
            <w:r w:rsidRPr="00F65579">
              <w:rPr>
                <w:color w:val="auto"/>
              </w:rPr>
              <w:noBreakHyphen/>
              <w:t>term employee benefits</w:t>
            </w:r>
          </w:p>
        </w:tc>
        <w:tc>
          <w:tcPr>
            <w:cnfStyle w:val="000010000000" w:firstRow="0" w:lastRow="0" w:firstColumn="0" w:lastColumn="0" w:oddVBand="1" w:evenVBand="0" w:oddHBand="0" w:evenHBand="0" w:firstRowFirstColumn="0" w:firstRowLastColumn="0" w:lastRowFirstColumn="0" w:lastRowLastColumn="0"/>
            <w:tcW w:w="1170" w:type="dxa"/>
          </w:tcPr>
          <w:p w14:paraId="783A60CC" w14:textId="77777777" w:rsidR="000C41A3" w:rsidRPr="00F65579" w:rsidRDefault="000C41A3" w:rsidP="000C41A3">
            <w:pPr>
              <w:pStyle w:val="Tabletextright"/>
            </w:pPr>
            <w:r w:rsidRPr="00F65579">
              <w:t>2 765</w:t>
            </w:r>
          </w:p>
        </w:tc>
        <w:tc>
          <w:tcPr>
            <w:cnfStyle w:val="000001000000" w:firstRow="0" w:lastRow="0" w:firstColumn="0" w:lastColumn="0" w:oddVBand="0" w:evenVBand="1" w:oddHBand="0" w:evenHBand="0" w:firstRowFirstColumn="0" w:firstRowLastColumn="0" w:lastRowFirstColumn="0" w:lastRowLastColumn="0"/>
            <w:tcW w:w="1170" w:type="dxa"/>
          </w:tcPr>
          <w:p w14:paraId="72A0644C" w14:textId="77777777" w:rsidR="000C41A3" w:rsidRPr="00F65579" w:rsidRDefault="000C41A3" w:rsidP="000C41A3">
            <w:pPr>
              <w:pStyle w:val="Tabletextright"/>
            </w:pPr>
            <w:r w:rsidRPr="00F65579">
              <w:t>2</w:t>
            </w:r>
            <w:r w:rsidRPr="00F65579">
              <w:rPr>
                <w:rFonts w:ascii="Calibri" w:hAnsi="Calibri" w:cs="Courier New"/>
              </w:rPr>
              <w:t xml:space="preserve"> </w:t>
            </w:r>
            <w:r w:rsidRPr="00F65579">
              <w:t xml:space="preserve">325 </w:t>
            </w:r>
          </w:p>
        </w:tc>
      </w:tr>
      <w:tr w:rsidR="000C41A3" w:rsidRPr="00F65579" w14:paraId="72D1F9D6" w14:textId="77777777" w:rsidTr="000C41A3">
        <w:trPr>
          <w:trHeight w:val="266"/>
        </w:trPr>
        <w:tc>
          <w:tcPr>
            <w:cnfStyle w:val="001000000000" w:firstRow="0" w:lastRow="0" w:firstColumn="1" w:lastColumn="0" w:oddVBand="0" w:evenVBand="0" w:oddHBand="0" w:evenHBand="0" w:firstRowFirstColumn="0" w:firstRowLastColumn="0" w:lastRowFirstColumn="0" w:lastRowLastColumn="0"/>
            <w:tcW w:w="5216" w:type="dxa"/>
          </w:tcPr>
          <w:p w14:paraId="16740436" w14:textId="77777777" w:rsidR="000C41A3" w:rsidRPr="00F65579" w:rsidRDefault="000C41A3" w:rsidP="000C41A3">
            <w:pPr>
              <w:pStyle w:val="Tabletext"/>
              <w:rPr>
                <w:color w:val="auto"/>
              </w:rPr>
            </w:pPr>
            <w:r w:rsidRPr="00F65579">
              <w:rPr>
                <w:color w:val="auto"/>
              </w:rPr>
              <w:t>Post</w:t>
            </w:r>
            <w:r w:rsidRPr="00F65579">
              <w:rPr>
                <w:color w:val="auto"/>
              </w:rPr>
              <w:noBreakHyphen/>
              <w:t xml:space="preserve">employment benefits </w:t>
            </w:r>
          </w:p>
        </w:tc>
        <w:tc>
          <w:tcPr>
            <w:cnfStyle w:val="000010000000" w:firstRow="0" w:lastRow="0" w:firstColumn="0" w:lastColumn="0" w:oddVBand="1" w:evenVBand="0" w:oddHBand="0" w:evenHBand="0" w:firstRowFirstColumn="0" w:firstRowLastColumn="0" w:lastRowFirstColumn="0" w:lastRowLastColumn="0"/>
            <w:tcW w:w="1170" w:type="dxa"/>
          </w:tcPr>
          <w:p w14:paraId="7BD2411D" w14:textId="77777777" w:rsidR="000C41A3" w:rsidRPr="00F65579" w:rsidRDefault="000C41A3" w:rsidP="000C41A3">
            <w:pPr>
              <w:pStyle w:val="Tabletextright"/>
            </w:pPr>
            <w:r w:rsidRPr="00F65579">
              <w:t>163</w:t>
            </w:r>
          </w:p>
        </w:tc>
        <w:tc>
          <w:tcPr>
            <w:cnfStyle w:val="000001000000" w:firstRow="0" w:lastRow="0" w:firstColumn="0" w:lastColumn="0" w:oddVBand="0" w:evenVBand="1" w:oddHBand="0" w:evenHBand="0" w:firstRowFirstColumn="0" w:firstRowLastColumn="0" w:lastRowFirstColumn="0" w:lastRowLastColumn="0"/>
            <w:tcW w:w="1170" w:type="dxa"/>
          </w:tcPr>
          <w:p w14:paraId="4C18E9E6" w14:textId="77777777" w:rsidR="000C41A3" w:rsidRPr="00F65579" w:rsidRDefault="000C41A3" w:rsidP="000C41A3">
            <w:pPr>
              <w:pStyle w:val="Tabletextright"/>
            </w:pPr>
            <w:r w:rsidRPr="00F65579">
              <w:t xml:space="preserve">143 </w:t>
            </w:r>
          </w:p>
        </w:tc>
      </w:tr>
      <w:tr w:rsidR="000C41A3" w:rsidRPr="00F65579" w14:paraId="7FEAACFF" w14:textId="77777777" w:rsidTr="000C41A3">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7C6A8C69" w14:textId="77777777" w:rsidR="000C41A3" w:rsidRPr="00F65579" w:rsidRDefault="000C41A3" w:rsidP="000C41A3">
            <w:pPr>
              <w:pStyle w:val="Tabletext"/>
              <w:rPr>
                <w:color w:val="auto"/>
              </w:rPr>
            </w:pPr>
            <w:r w:rsidRPr="00F65579">
              <w:rPr>
                <w:color w:val="auto"/>
              </w:rPr>
              <w:t>Other long</w:t>
            </w:r>
            <w:r w:rsidRPr="00F65579">
              <w:rPr>
                <w:color w:val="auto"/>
              </w:rPr>
              <w:noBreakHyphen/>
              <w:t xml:space="preserve">term benefits </w:t>
            </w:r>
          </w:p>
        </w:tc>
        <w:tc>
          <w:tcPr>
            <w:cnfStyle w:val="000010000000" w:firstRow="0" w:lastRow="0" w:firstColumn="0" w:lastColumn="0" w:oddVBand="1" w:evenVBand="0" w:oddHBand="0" w:evenHBand="0" w:firstRowFirstColumn="0" w:firstRowLastColumn="0" w:lastRowFirstColumn="0" w:lastRowLastColumn="0"/>
            <w:tcW w:w="1170" w:type="dxa"/>
          </w:tcPr>
          <w:p w14:paraId="1E999A26" w14:textId="77777777" w:rsidR="000C41A3" w:rsidRPr="00F65579" w:rsidRDefault="000C41A3" w:rsidP="000C41A3">
            <w:pPr>
              <w:pStyle w:val="Tabletextright"/>
            </w:pPr>
            <w:r w:rsidRPr="00F65579">
              <w:t>79</w:t>
            </w:r>
          </w:p>
        </w:tc>
        <w:tc>
          <w:tcPr>
            <w:cnfStyle w:val="000001000000" w:firstRow="0" w:lastRow="0" w:firstColumn="0" w:lastColumn="0" w:oddVBand="0" w:evenVBand="1" w:oddHBand="0" w:evenHBand="0" w:firstRowFirstColumn="0" w:firstRowLastColumn="0" w:lastRowFirstColumn="0" w:lastRowLastColumn="0"/>
            <w:tcW w:w="1170" w:type="dxa"/>
          </w:tcPr>
          <w:p w14:paraId="05BB5CFB" w14:textId="77777777" w:rsidR="000C41A3" w:rsidRPr="00F65579" w:rsidRDefault="000C41A3" w:rsidP="000C41A3">
            <w:pPr>
              <w:pStyle w:val="Tabletextright"/>
            </w:pPr>
            <w:r w:rsidRPr="00F65579">
              <w:t>79</w:t>
            </w:r>
          </w:p>
        </w:tc>
      </w:tr>
      <w:tr w:rsidR="000C41A3" w:rsidRPr="00F65579" w14:paraId="4776E971" w14:textId="77777777" w:rsidTr="000C41A3">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68FBAC18" w14:textId="77777777" w:rsidR="000C41A3" w:rsidRPr="00F65579" w:rsidRDefault="000C41A3" w:rsidP="000C41A3">
            <w:pPr>
              <w:pStyle w:val="Tabletext"/>
              <w:rPr>
                <w:color w:val="auto"/>
              </w:rPr>
            </w:pPr>
            <w:r w:rsidRPr="00F65579">
              <w:rPr>
                <w:color w:val="auto"/>
              </w:rPr>
              <w:t>Termination benefits</w:t>
            </w:r>
          </w:p>
        </w:tc>
        <w:tc>
          <w:tcPr>
            <w:cnfStyle w:val="000010000000" w:firstRow="0" w:lastRow="0" w:firstColumn="0" w:lastColumn="0" w:oddVBand="1" w:evenVBand="0" w:oddHBand="0" w:evenHBand="0" w:firstRowFirstColumn="0" w:firstRowLastColumn="0" w:lastRowFirstColumn="0" w:lastRowLastColumn="0"/>
            <w:tcW w:w="1170" w:type="dxa"/>
          </w:tcPr>
          <w:p w14:paraId="1A05FF7F" w14:textId="77777777" w:rsidR="000C41A3" w:rsidRPr="00F65579" w:rsidRDefault="000C41A3" w:rsidP="000C41A3">
            <w:pPr>
              <w:pStyle w:val="Tabletextright"/>
            </w:pPr>
            <w:r w:rsidRPr="00F65579">
              <w:t>133</w:t>
            </w:r>
          </w:p>
        </w:tc>
        <w:tc>
          <w:tcPr>
            <w:cnfStyle w:val="000001000000" w:firstRow="0" w:lastRow="0" w:firstColumn="0" w:lastColumn="0" w:oddVBand="0" w:evenVBand="1" w:oddHBand="0" w:evenHBand="0" w:firstRowFirstColumn="0" w:firstRowLastColumn="0" w:lastRowFirstColumn="0" w:lastRowLastColumn="0"/>
            <w:tcW w:w="1170" w:type="dxa"/>
          </w:tcPr>
          <w:p w14:paraId="73275864" w14:textId="77777777" w:rsidR="000C41A3" w:rsidRPr="00F65579" w:rsidRDefault="000C41A3" w:rsidP="000C41A3">
            <w:pPr>
              <w:pStyle w:val="Tabletextright"/>
            </w:pPr>
            <w:r w:rsidRPr="00F65579">
              <w:t>–</w:t>
            </w:r>
          </w:p>
        </w:tc>
      </w:tr>
      <w:tr w:rsidR="000C41A3" w:rsidRPr="00F65579" w14:paraId="18247753" w14:textId="77777777" w:rsidTr="000C41A3">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37E66A4B" w14:textId="77777777" w:rsidR="000C41A3" w:rsidRPr="00F65579" w:rsidRDefault="000C41A3" w:rsidP="000C41A3">
            <w:pPr>
              <w:pStyle w:val="Tabletextbold"/>
            </w:pPr>
            <w:r w:rsidRPr="00F65579">
              <w:t xml:space="preserve">Total remuneration </w:t>
            </w:r>
          </w:p>
        </w:tc>
        <w:tc>
          <w:tcPr>
            <w:cnfStyle w:val="000010000000" w:firstRow="0" w:lastRow="0" w:firstColumn="0" w:lastColumn="0" w:oddVBand="1" w:evenVBand="0" w:oddHBand="0" w:evenHBand="0" w:firstRowFirstColumn="0" w:firstRowLastColumn="0" w:lastRowFirstColumn="0" w:lastRowLastColumn="0"/>
            <w:tcW w:w="1170" w:type="dxa"/>
          </w:tcPr>
          <w:p w14:paraId="1D889BB6" w14:textId="77777777" w:rsidR="000C41A3" w:rsidRPr="00F65579" w:rsidRDefault="000C41A3" w:rsidP="000C41A3">
            <w:pPr>
              <w:pStyle w:val="Tabletextright"/>
              <w:rPr>
                <w:b/>
              </w:rPr>
            </w:pPr>
            <w:r w:rsidRPr="00F65579">
              <w:rPr>
                <w:b/>
              </w:rPr>
              <w:t>3 140</w:t>
            </w:r>
          </w:p>
        </w:tc>
        <w:tc>
          <w:tcPr>
            <w:cnfStyle w:val="000001000000" w:firstRow="0" w:lastRow="0" w:firstColumn="0" w:lastColumn="0" w:oddVBand="0" w:evenVBand="1" w:oddHBand="0" w:evenHBand="0" w:firstRowFirstColumn="0" w:firstRowLastColumn="0" w:lastRowFirstColumn="0" w:lastRowLastColumn="0"/>
            <w:tcW w:w="1170" w:type="dxa"/>
          </w:tcPr>
          <w:p w14:paraId="1CCA4E24" w14:textId="77777777" w:rsidR="000C41A3" w:rsidRPr="00F65579" w:rsidRDefault="000C41A3" w:rsidP="000C41A3">
            <w:pPr>
              <w:pStyle w:val="Tabletextrightbold"/>
            </w:pPr>
            <w:r w:rsidRPr="00F65579">
              <w:t>2</w:t>
            </w:r>
            <w:r w:rsidRPr="00F65579">
              <w:rPr>
                <w:rFonts w:ascii="Calibri" w:hAnsi="Calibri" w:cs="Calibri"/>
              </w:rPr>
              <w:t xml:space="preserve"> </w:t>
            </w:r>
            <w:r w:rsidRPr="00F65579">
              <w:t>547</w:t>
            </w:r>
          </w:p>
        </w:tc>
      </w:tr>
    </w:tbl>
    <w:p w14:paraId="4A026020" w14:textId="77777777" w:rsidR="000C41A3" w:rsidRPr="00F65579" w:rsidRDefault="000C41A3" w:rsidP="000C41A3"/>
    <w:p w14:paraId="582E9593" w14:textId="77777777" w:rsidR="000C41A3" w:rsidRPr="00F65579" w:rsidRDefault="000C41A3" w:rsidP="000C41A3"/>
    <w:p w14:paraId="0E2CFC1A" w14:textId="77777777" w:rsidR="000C41A3" w:rsidRPr="00F65579" w:rsidRDefault="000C41A3" w:rsidP="000C41A3">
      <w:pPr>
        <w:sectPr w:rsidR="000C41A3" w:rsidRPr="00F65579" w:rsidSect="000C41A3">
          <w:headerReference w:type="even" r:id="rId129"/>
          <w:type w:val="continuous"/>
          <w:pgSz w:w="11909" w:h="16834" w:code="9"/>
          <w:pgMar w:top="1728" w:right="1152" w:bottom="1152" w:left="1152" w:header="720" w:footer="288" w:gutter="0"/>
          <w:cols w:space="720"/>
          <w:noEndnote/>
        </w:sectPr>
      </w:pPr>
    </w:p>
    <w:p w14:paraId="6ED020CC" w14:textId="77777777" w:rsidR="000C41A3" w:rsidRPr="00F65579" w:rsidRDefault="000C41A3" w:rsidP="000C41A3">
      <w:pPr>
        <w:pStyle w:val="Heading4"/>
        <w:rPr>
          <w:rFonts w:ascii="Arial" w:hAnsi="Arial"/>
        </w:rPr>
      </w:pPr>
      <w:r w:rsidRPr="00F65579">
        <w:t>Transactions and balances with key management personnel and other related parties</w:t>
      </w:r>
    </w:p>
    <w:p w14:paraId="41872A85" w14:textId="77777777" w:rsidR="000C41A3" w:rsidRPr="00F65579" w:rsidRDefault="000C41A3" w:rsidP="000C41A3">
      <w:r w:rsidRPr="00F65579">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F65579">
        <w:rPr>
          <w:i/>
        </w:rPr>
        <w:t>Public Administration Act 2004</w:t>
      </w:r>
      <w:r w:rsidRPr="00F65579">
        <w:t xml:space="preserve"> and Codes of Conduct and Standards issued by the Victorian Public Sector Commission. Procurement processes occur on terms and conditions consistent with the Victorian Government </w:t>
      </w:r>
      <w:r w:rsidR="00E45285" w:rsidRPr="00F65579">
        <w:t>Purchasing</w:t>
      </w:r>
      <w:r w:rsidRPr="00F65579">
        <w:t xml:space="preserve"> Board</w:t>
      </w:r>
      <w:r w:rsidR="00E45285" w:rsidRPr="00F65579">
        <w:t>’s</w:t>
      </w:r>
      <w:r w:rsidRPr="00F65579">
        <w:t xml:space="preserve"> requirements.</w:t>
      </w:r>
    </w:p>
    <w:p w14:paraId="79770642" w14:textId="77777777" w:rsidR="000C41A3" w:rsidRPr="00F65579" w:rsidRDefault="000C41A3" w:rsidP="000C41A3">
      <w:r w:rsidRPr="00F65579">
        <w:br w:type="column"/>
      </w:r>
      <w:r w:rsidRPr="00F65579">
        <w:t>Outside of normal citizen type transactions with the Department, transactions that have occurred with key management personnel and their related parties are based on terms and conditions that prevail in arm’s length transactions under the State’s procurement processes and have not been considered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6637F8ED" w14:textId="77777777" w:rsidR="000C41A3" w:rsidRPr="00F65579" w:rsidRDefault="000C41A3" w:rsidP="000C41A3">
      <w:r w:rsidRPr="00F65579">
        <w:t>No provision has been required, nor any expense recognised, for impairment of receivables from related parties.</w:t>
      </w:r>
    </w:p>
    <w:p w14:paraId="0C558C1E" w14:textId="77777777" w:rsidR="000C41A3" w:rsidRPr="00F65579" w:rsidRDefault="000C41A3" w:rsidP="000C41A3"/>
    <w:p w14:paraId="48ED2394"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4C7AC5F2" w14:textId="77777777" w:rsidR="000C41A3" w:rsidRPr="00F65579" w:rsidRDefault="000C41A3" w:rsidP="000C41A3">
      <w:pPr>
        <w:pStyle w:val="Heading2numbered"/>
      </w:pPr>
      <w:bookmarkStart w:id="159" w:name="_Toc495304311"/>
      <w:bookmarkStart w:id="160" w:name="_Toc17186242"/>
      <w:bookmarkStart w:id="161" w:name="_Toc17189799"/>
      <w:r w:rsidRPr="00F65579">
        <w:t>Remuneration of auditors</w:t>
      </w:r>
      <w:bookmarkEnd w:id="159"/>
      <w:bookmarkEnd w:id="160"/>
      <w:bookmarkEnd w:id="161"/>
    </w:p>
    <w:tbl>
      <w:tblPr>
        <w:tblStyle w:val="AnnualReporttexttable"/>
        <w:tblW w:w="0" w:type="auto"/>
        <w:tblLayout w:type="fixed"/>
        <w:tblLook w:val="00A0" w:firstRow="1" w:lastRow="0" w:firstColumn="1" w:lastColumn="0" w:noHBand="0" w:noVBand="0"/>
      </w:tblPr>
      <w:tblGrid>
        <w:gridCol w:w="5238"/>
        <w:gridCol w:w="1125"/>
        <w:gridCol w:w="1125"/>
      </w:tblGrid>
      <w:tr w:rsidR="000C41A3" w:rsidRPr="00F65579" w14:paraId="25ACBA8E"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1D08C54F"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125" w:type="dxa"/>
            <w:shd w:val="clear" w:color="auto" w:fill="auto"/>
          </w:tcPr>
          <w:p w14:paraId="74862CDB" w14:textId="77777777" w:rsidR="000C41A3" w:rsidRPr="00F65579" w:rsidRDefault="000C41A3" w:rsidP="000C41A3">
            <w:pPr>
              <w:pStyle w:val="Tabletextheadingright"/>
            </w:pPr>
            <w:r w:rsidRPr="00F65579">
              <w:rPr>
                <w:b/>
              </w:rPr>
              <w:t>2019</w:t>
            </w:r>
            <w:r w:rsidRPr="00F65579">
              <w:rPr>
                <w:b/>
              </w:rPr>
              <w:br/>
              <w:t>$’000</w:t>
            </w:r>
          </w:p>
        </w:tc>
        <w:tc>
          <w:tcPr>
            <w:cnfStyle w:val="000001000000" w:firstRow="0" w:lastRow="0" w:firstColumn="0" w:lastColumn="0" w:oddVBand="0" w:evenVBand="1" w:oddHBand="0" w:evenHBand="0" w:firstRowFirstColumn="0" w:firstRowLastColumn="0" w:lastRowFirstColumn="0" w:lastRowLastColumn="0"/>
            <w:tcW w:w="1125" w:type="dxa"/>
          </w:tcPr>
          <w:p w14:paraId="5A73C07F" w14:textId="77777777" w:rsidR="000C41A3" w:rsidRPr="00F65579" w:rsidRDefault="000C41A3" w:rsidP="000C41A3">
            <w:pPr>
              <w:pStyle w:val="Tabletextheadingright"/>
              <w:rPr>
                <w:b/>
              </w:rPr>
            </w:pPr>
            <w:r w:rsidRPr="00F65579">
              <w:rPr>
                <w:b/>
              </w:rPr>
              <w:t>2018</w:t>
            </w:r>
            <w:r w:rsidRPr="00F65579">
              <w:rPr>
                <w:b/>
              </w:rPr>
              <w:br/>
              <w:t>$’000</w:t>
            </w:r>
          </w:p>
        </w:tc>
      </w:tr>
      <w:tr w:rsidR="000C41A3" w:rsidRPr="00F65579" w14:paraId="01C6F2B4" w14:textId="77777777" w:rsidTr="000C41A3">
        <w:tc>
          <w:tcPr>
            <w:cnfStyle w:val="001000000000" w:firstRow="0" w:lastRow="0" w:firstColumn="1" w:lastColumn="0" w:oddVBand="0" w:evenVBand="0" w:oddHBand="0" w:evenHBand="0" w:firstRowFirstColumn="0" w:firstRowLastColumn="0" w:lastRowFirstColumn="0" w:lastRowLastColumn="0"/>
            <w:tcW w:w="5238" w:type="dxa"/>
          </w:tcPr>
          <w:p w14:paraId="6E7D9B12" w14:textId="77777777" w:rsidR="000C41A3" w:rsidRPr="00F65579" w:rsidRDefault="000C41A3" w:rsidP="000C41A3">
            <w:pPr>
              <w:pStyle w:val="Tabletextbold"/>
            </w:pPr>
            <w:r w:rsidRPr="00F65579">
              <w:t>Audit fees paid or payable to the Victorian Auditor</w:t>
            </w:r>
            <w:r w:rsidRPr="00F65579">
              <w:noBreakHyphen/>
              <w:t>General’s Office</w:t>
            </w:r>
          </w:p>
        </w:tc>
        <w:tc>
          <w:tcPr>
            <w:cnfStyle w:val="000010000000" w:firstRow="0" w:lastRow="0" w:firstColumn="0" w:lastColumn="0" w:oddVBand="1" w:evenVBand="0" w:oddHBand="0" w:evenHBand="0" w:firstRowFirstColumn="0" w:firstRowLastColumn="0" w:lastRowFirstColumn="0" w:lastRowLastColumn="0"/>
            <w:tcW w:w="1125" w:type="dxa"/>
          </w:tcPr>
          <w:p w14:paraId="63B2F84C" w14:textId="77777777" w:rsidR="000C41A3" w:rsidRPr="00F65579" w:rsidRDefault="000C41A3" w:rsidP="000C41A3">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14:paraId="63EC7810" w14:textId="77777777" w:rsidR="000C41A3" w:rsidRPr="00F65579" w:rsidRDefault="000C41A3" w:rsidP="000C41A3">
            <w:pPr>
              <w:pStyle w:val="Tabletextright"/>
            </w:pPr>
          </w:p>
        </w:tc>
      </w:tr>
      <w:tr w:rsidR="000C41A3" w:rsidRPr="00F65579" w14:paraId="6110BB8A" w14:textId="77777777" w:rsidTr="000C41A3">
        <w:tc>
          <w:tcPr>
            <w:cnfStyle w:val="001000000000" w:firstRow="0" w:lastRow="0" w:firstColumn="1" w:lastColumn="0" w:oddVBand="0" w:evenVBand="0" w:oddHBand="0" w:evenHBand="0" w:firstRowFirstColumn="0" w:firstRowLastColumn="0" w:lastRowFirstColumn="0" w:lastRowLastColumn="0"/>
            <w:tcW w:w="5238" w:type="dxa"/>
          </w:tcPr>
          <w:p w14:paraId="4859A4A7" w14:textId="77777777" w:rsidR="000C41A3" w:rsidRPr="00F65579" w:rsidRDefault="000C41A3" w:rsidP="000C41A3">
            <w:pPr>
              <w:pStyle w:val="Tabletext"/>
            </w:pPr>
            <w:r w:rsidRPr="00F65579">
              <w:t>Annual financial statements of the Department</w:t>
            </w:r>
          </w:p>
        </w:tc>
        <w:tc>
          <w:tcPr>
            <w:cnfStyle w:val="000010000000" w:firstRow="0" w:lastRow="0" w:firstColumn="0" w:lastColumn="0" w:oddVBand="1" w:evenVBand="0" w:oddHBand="0" w:evenHBand="0" w:firstRowFirstColumn="0" w:firstRowLastColumn="0" w:lastRowFirstColumn="0" w:lastRowLastColumn="0"/>
            <w:tcW w:w="1125" w:type="dxa"/>
          </w:tcPr>
          <w:p w14:paraId="320E7C87" w14:textId="77777777" w:rsidR="000C41A3" w:rsidRPr="00F65579" w:rsidRDefault="000C41A3" w:rsidP="000C41A3">
            <w:pPr>
              <w:pStyle w:val="Tabletextright"/>
            </w:pPr>
            <w:r w:rsidRPr="00F65579">
              <w:t>425</w:t>
            </w:r>
          </w:p>
        </w:tc>
        <w:tc>
          <w:tcPr>
            <w:cnfStyle w:val="000001000000" w:firstRow="0" w:lastRow="0" w:firstColumn="0" w:lastColumn="0" w:oddVBand="0" w:evenVBand="1" w:oddHBand="0" w:evenHBand="0" w:firstRowFirstColumn="0" w:firstRowLastColumn="0" w:lastRowFirstColumn="0" w:lastRowLastColumn="0"/>
            <w:tcW w:w="1125" w:type="dxa"/>
          </w:tcPr>
          <w:p w14:paraId="70CC1A10" w14:textId="77777777" w:rsidR="000C41A3" w:rsidRPr="00F65579" w:rsidRDefault="000C41A3" w:rsidP="000C41A3">
            <w:pPr>
              <w:pStyle w:val="Tabletextright"/>
            </w:pPr>
            <w:r w:rsidRPr="00F65579">
              <w:t>415</w:t>
            </w:r>
          </w:p>
        </w:tc>
      </w:tr>
      <w:tr w:rsidR="000C41A3" w:rsidRPr="00F65579" w14:paraId="350AE5F3" w14:textId="77777777" w:rsidTr="000C41A3">
        <w:tc>
          <w:tcPr>
            <w:cnfStyle w:val="001000000000" w:firstRow="0" w:lastRow="0" w:firstColumn="1" w:lastColumn="0" w:oddVBand="0" w:evenVBand="0" w:oddHBand="0" w:evenHBand="0" w:firstRowFirstColumn="0" w:firstRowLastColumn="0" w:lastRowFirstColumn="0" w:lastRowLastColumn="0"/>
            <w:tcW w:w="5238" w:type="dxa"/>
          </w:tcPr>
          <w:p w14:paraId="59F79458" w14:textId="77777777" w:rsidR="000C41A3" w:rsidRPr="00F65579" w:rsidRDefault="000C41A3" w:rsidP="000C41A3">
            <w:pPr>
              <w:pStyle w:val="Tabletext"/>
            </w:pPr>
            <w:r w:rsidRPr="00F65579">
              <w:t>Annual financial report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14:paraId="0A02CD70" w14:textId="77777777" w:rsidR="000C41A3" w:rsidRPr="00F65579" w:rsidRDefault="000C41A3" w:rsidP="000C41A3">
            <w:pPr>
              <w:pStyle w:val="Tabletextright"/>
            </w:pPr>
            <w:r w:rsidRPr="00F65579">
              <w:t>413</w:t>
            </w:r>
          </w:p>
        </w:tc>
        <w:tc>
          <w:tcPr>
            <w:cnfStyle w:val="000001000000" w:firstRow="0" w:lastRow="0" w:firstColumn="0" w:lastColumn="0" w:oddVBand="0" w:evenVBand="1" w:oddHBand="0" w:evenHBand="0" w:firstRowFirstColumn="0" w:firstRowLastColumn="0" w:lastRowFirstColumn="0" w:lastRowLastColumn="0"/>
            <w:tcW w:w="1125" w:type="dxa"/>
          </w:tcPr>
          <w:p w14:paraId="288FF085" w14:textId="77777777" w:rsidR="000C41A3" w:rsidRPr="00F65579" w:rsidRDefault="000C41A3" w:rsidP="000C41A3">
            <w:pPr>
              <w:pStyle w:val="Tabletextright"/>
            </w:pPr>
            <w:r w:rsidRPr="00F65579">
              <w:t>403</w:t>
            </w:r>
          </w:p>
        </w:tc>
      </w:tr>
      <w:tr w:rsidR="000C41A3" w:rsidRPr="00F65579" w14:paraId="667A506D" w14:textId="77777777" w:rsidTr="000C41A3">
        <w:tc>
          <w:tcPr>
            <w:cnfStyle w:val="001000000000" w:firstRow="0" w:lastRow="0" w:firstColumn="1" w:lastColumn="0" w:oddVBand="0" w:evenVBand="0" w:oddHBand="0" w:evenHBand="0" w:firstRowFirstColumn="0" w:firstRowLastColumn="0" w:lastRowFirstColumn="0" w:lastRowLastColumn="0"/>
            <w:tcW w:w="5238" w:type="dxa"/>
          </w:tcPr>
          <w:p w14:paraId="7E2467A0" w14:textId="77777777" w:rsidR="000C41A3" w:rsidRPr="00F65579" w:rsidRDefault="000C41A3" w:rsidP="000C41A3">
            <w:pPr>
              <w:pStyle w:val="Tabletext"/>
            </w:pPr>
            <w:r w:rsidRPr="00F65579">
              <w:t>Annual budget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14:paraId="55A868D9" w14:textId="77777777" w:rsidR="000C41A3" w:rsidRPr="00F65579" w:rsidRDefault="000C41A3" w:rsidP="000C41A3">
            <w:pPr>
              <w:pStyle w:val="Tabletextright"/>
            </w:pPr>
            <w:r w:rsidRPr="00F65579">
              <w:t>468</w:t>
            </w:r>
          </w:p>
        </w:tc>
        <w:tc>
          <w:tcPr>
            <w:cnfStyle w:val="000001000000" w:firstRow="0" w:lastRow="0" w:firstColumn="0" w:lastColumn="0" w:oddVBand="0" w:evenVBand="1" w:oddHBand="0" w:evenHBand="0" w:firstRowFirstColumn="0" w:firstRowLastColumn="0" w:lastRowFirstColumn="0" w:lastRowLastColumn="0"/>
            <w:tcW w:w="1125" w:type="dxa"/>
          </w:tcPr>
          <w:p w14:paraId="38CB3343" w14:textId="77777777" w:rsidR="000C41A3" w:rsidRPr="00F65579" w:rsidRDefault="000C41A3" w:rsidP="000C41A3">
            <w:pPr>
              <w:pStyle w:val="Tabletextright"/>
            </w:pPr>
            <w:r w:rsidRPr="00F65579">
              <w:t>457</w:t>
            </w:r>
          </w:p>
        </w:tc>
      </w:tr>
      <w:tr w:rsidR="000C41A3" w:rsidRPr="00F65579" w14:paraId="19D8FA86" w14:textId="77777777" w:rsidTr="000C41A3">
        <w:tc>
          <w:tcPr>
            <w:cnfStyle w:val="001000000000" w:firstRow="0" w:lastRow="0" w:firstColumn="1" w:lastColumn="0" w:oddVBand="0" w:evenVBand="0" w:oddHBand="0" w:evenHBand="0" w:firstRowFirstColumn="0" w:firstRowLastColumn="0" w:lastRowFirstColumn="0" w:lastRowLastColumn="0"/>
            <w:tcW w:w="5238" w:type="dxa"/>
          </w:tcPr>
          <w:p w14:paraId="7D6C638C" w14:textId="77777777" w:rsidR="000C41A3" w:rsidRPr="00F65579" w:rsidRDefault="000C41A3" w:rsidP="000C41A3">
            <w:pPr>
              <w:pStyle w:val="Tabletext"/>
            </w:pPr>
            <w:r w:rsidRPr="00F65579">
              <w:t>Commonwealth acquittals</w:t>
            </w:r>
          </w:p>
        </w:tc>
        <w:tc>
          <w:tcPr>
            <w:cnfStyle w:val="000010000000" w:firstRow="0" w:lastRow="0" w:firstColumn="0" w:lastColumn="0" w:oddVBand="1" w:evenVBand="0" w:oddHBand="0" w:evenHBand="0" w:firstRowFirstColumn="0" w:firstRowLastColumn="0" w:lastRowFirstColumn="0" w:lastRowLastColumn="0"/>
            <w:tcW w:w="1125" w:type="dxa"/>
          </w:tcPr>
          <w:p w14:paraId="4233FF06" w14:textId="77777777" w:rsidR="000C41A3" w:rsidRPr="00F65579" w:rsidRDefault="000C41A3" w:rsidP="000C41A3">
            <w:pPr>
              <w:pStyle w:val="Tabletextright"/>
            </w:pPr>
            <w:r w:rsidRPr="00F65579">
              <w:t>28</w:t>
            </w:r>
          </w:p>
        </w:tc>
        <w:tc>
          <w:tcPr>
            <w:cnfStyle w:val="000001000000" w:firstRow="0" w:lastRow="0" w:firstColumn="0" w:lastColumn="0" w:oddVBand="0" w:evenVBand="1" w:oddHBand="0" w:evenHBand="0" w:firstRowFirstColumn="0" w:firstRowLastColumn="0" w:lastRowFirstColumn="0" w:lastRowLastColumn="0"/>
            <w:tcW w:w="1125" w:type="dxa"/>
          </w:tcPr>
          <w:p w14:paraId="5FCB6B1C" w14:textId="77777777" w:rsidR="000C41A3" w:rsidRPr="00F65579" w:rsidRDefault="000C41A3" w:rsidP="000C41A3">
            <w:pPr>
              <w:pStyle w:val="Tabletextright"/>
            </w:pPr>
            <w:r w:rsidRPr="00F65579">
              <w:t>29</w:t>
            </w:r>
          </w:p>
        </w:tc>
      </w:tr>
      <w:tr w:rsidR="000C41A3" w:rsidRPr="00F65579" w14:paraId="06E88688" w14:textId="77777777" w:rsidTr="000C41A3">
        <w:tc>
          <w:tcPr>
            <w:cnfStyle w:val="001000000000" w:firstRow="0" w:lastRow="0" w:firstColumn="1" w:lastColumn="0" w:oddVBand="0" w:evenVBand="0" w:oddHBand="0" w:evenHBand="0" w:firstRowFirstColumn="0" w:firstRowLastColumn="0" w:lastRowFirstColumn="0" w:lastRowLastColumn="0"/>
            <w:tcW w:w="5238" w:type="dxa"/>
          </w:tcPr>
          <w:p w14:paraId="340FA8FE" w14:textId="77777777" w:rsidR="000C41A3" w:rsidRPr="00F65579" w:rsidRDefault="000C41A3" w:rsidP="000C41A3">
            <w:pPr>
              <w:pStyle w:val="Tabletext"/>
            </w:pPr>
            <w:r w:rsidRPr="00F65579">
              <w:t xml:space="preserve"> </w:t>
            </w:r>
          </w:p>
        </w:tc>
        <w:tc>
          <w:tcPr>
            <w:cnfStyle w:val="000010000000" w:firstRow="0" w:lastRow="0" w:firstColumn="0" w:lastColumn="0" w:oddVBand="1" w:evenVBand="0" w:oddHBand="0" w:evenHBand="0" w:firstRowFirstColumn="0" w:firstRowLastColumn="0" w:lastRowFirstColumn="0" w:lastRowLastColumn="0"/>
            <w:tcW w:w="1125" w:type="dxa"/>
          </w:tcPr>
          <w:p w14:paraId="57D2E898" w14:textId="77777777" w:rsidR="000C41A3" w:rsidRPr="00F65579" w:rsidRDefault="000C41A3" w:rsidP="000C41A3">
            <w:pPr>
              <w:pStyle w:val="Tabletextright"/>
              <w:rPr>
                <w:b/>
              </w:rPr>
            </w:pPr>
            <w:r w:rsidRPr="00F65579">
              <w:rPr>
                <w:b/>
              </w:rPr>
              <w:t>1 334</w:t>
            </w:r>
          </w:p>
        </w:tc>
        <w:tc>
          <w:tcPr>
            <w:cnfStyle w:val="000001000000" w:firstRow="0" w:lastRow="0" w:firstColumn="0" w:lastColumn="0" w:oddVBand="0" w:evenVBand="1" w:oddHBand="0" w:evenHBand="0" w:firstRowFirstColumn="0" w:firstRowLastColumn="0" w:lastRowFirstColumn="0" w:lastRowLastColumn="0"/>
            <w:tcW w:w="1125" w:type="dxa"/>
          </w:tcPr>
          <w:p w14:paraId="513204A1" w14:textId="77777777" w:rsidR="000C41A3" w:rsidRPr="00F65579" w:rsidRDefault="000C41A3" w:rsidP="000C41A3">
            <w:pPr>
              <w:pStyle w:val="Tabletextrightbold"/>
            </w:pPr>
            <w:r w:rsidRPr="00F65579">
              <w:t>1</w:t>
            </w:r>
            <w:r w:rsidRPr="00F65579">
              <w:rPr>
                <w:rFonts w:ascii="Calibri" w:hAnsi="Calibri" w:cs="Courier New"/>
              </w:rPr>
              <w:t xml:space="preserve"> </w:t>
            </w:r>
            <w:r w:rsidRPr="00F65579">
              <w:t>304</w:t>
            </w:r>
          </w:p>
        </w:tc>
      </w:tr>
    </w:tbl>
    <w:p w14:paraId="217DD46B" w14:textId="77777777" w:rsidR="000C41A3" w:rsidRPr="00F65579" w:rsidRDefault="000C41A3" w:rsidP="000C41A3">
      <w:r w:rsidRPr="00F65579">
        <w:t>No other services were provided by the Victorian Auditor-General’s Office.</w:t>
      </w:r>
    </w:p>
    <w:p w14:paraId="734ACB82" w14:textId="77777777" w:rsidR="000C41A3" w:rsidRPr="00F65579" w:rsidRDefault="000C41A3" w:rsidP="000C41A3"/>
    <w:p w14:paraId="176E34BD" w14:textId="77777777" w:rsidR="000C41A3" w:rsidRPr="00F65579" w:rsidRDefault="000C41A3" w:rsidP="000C41A3">
      <w:pPr>
        <w:pStyle w:val="Heading2numbered"/>
        <w:sectPr w:rsidR="000C41A3" w:rsidRPr="00F65579" w:rsidSect="000C41A3">
          <w:type w:val="continuous"/>
          <w:pgSz w:w="11909" w:h="16834" w:code="9"/>
          <w:pgMar w:top="1728" w:right="1152" w:bottom="1152" w:left="1152" w:header="720" w:footer="288" w:gutter="0"/>
          <w:cols w:space="720"/>
          <w:noEndnote/>
        </w:sectPr>
      </w:pPr>
      <w:bookmarkStart w:id="162" w:name="_Toc495304312"/>
    </w:p>
    <w:p w14:paraId="79E9E989" w14:textId="77777777" w:rsidR="000C41A3" w:rsidRPr="00F65579" w:rsidRDefault="000C41A3" w:rsidP="000C41A3">
      <w:pPr>
        <w:pStyle w:val="Heading2numbered"/>
      </w:pPr>
      <w:bookmarkStart w:id="163" w:name="_Toc17186243"/>
      <w:bookmarkStart w:id="164" w:name="_Toc17189800"/>
      <w:r w:rsidRPr="00F65579">
        <w:lastRenderedPageBreak/>
        <w:t xml:space="preserve">Other accounting </w:t>
      </w:r>
      <w:bookmarkEnd w:id="162"/>
      <w:r w:rsidRPr="00F65579">
        <w:t>matters</w:t>
      </w:r>
      <w:bookmarkEnd w:id="163"/>
      <w:bookmarkEnd w:id="164"/>
    </w:p>
    <w:p w14:paraId="1DB1136C" w14:textId="77777777" w:rsidR="000C41A3" w:rsidRPr="00F65579" w:rsidRDefault="000C41A3" w:rsidP="000C41A3">
      <w:pPr>
        <w:pStyle w:val="Heading4"/>
      </w:pPr>
      <w:r w:rsidRPr="00F65579">
        <w:t>Operating lease receivables</w:t>
      </w:r>
    </w:p>
    <w:p w14:paraId="2D42EA61" w14:textId="77777777" w:rsidR="000C41A3" w:rsidRPr="00F65579" w:rsidRDefault="000C41A3" w:rsidP="000C41A3">
      <w:pPr>
        <w:sectPr w:rsidR="000C41A3" w:rsidRPr="00F65579" w:rsidSect="000C41A3">
          <w:pgSz w:w="11909" w:h="16834" w:code="9"/>
          <w:pgMar w:top="1728" w:right="1152" w:bottom="1152" w:left="1152" w:header="720" w:footer="288" w:gutter="0"/>
          <w:cols w:space="720"/>
          <w:noEndnote/>
        </w:sectPr>
      </w:pPr>
    </w:p>
    <w:p w14:paraId="7B266466" w14:textId="77777777" w:rsidR="000C41A3" w:rsidRPr="00F65579" w:rsidRDefault="000C41A3" w:rsidP="000C41A3">
      <w:r w:rsidRPr="00F65579">
        <w:t xml:space="preserve">The Department acts as a lessor for tenancies relating to its State-owned properties. The tenancy arrangements detail the lease terms, including options negotiated with the occupying departments. All tenancy arrangements contain market reviews in line with the biennial market rental valuations </w:t>
      </w:r>
      <w:r w:rsidRPr="00F65579">
        <w:t>completed on the State-owned properties. The tenancy arrangements do not include an option to purchase the property at the expiry of the tenancy. These tenancy arrangements are not required to be recognised in the balance sheet and are based on a 5</w:t>
      </w:r>
      <w:r w:rsidRPr="00F65579">
        <w:noBreakHyphen/>
        <w:t>year lease term.</w:t>
      </w:r>
    </w:p>
    <w:p w14:paraId="0AE6A31B"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4D0BF4A3" w14:textId="77777777" w:rsidR="000C41A3" w:rsidRPr="00F65579" w:rsidRDefault="000C41A3" w:rsidP="000C41A3"/>
    <w:tbl>
      <w:tblPr>
        <w:tblStyle w:val="AnnualReporttexttable"/>
        <w:tblW w:w="7398" w:type="dxa"/>
        <w:tblLayout w:type="fixed"/>
        <w:tblLook w:val="00A0" w:firstRow="1" w:lastRow="0" w:firstColumn="1" w:lastColumn="0" w:noHBand="0" w:noVBand="0"/>
      </w:tblPr>
      <w:tblGrid>
        <w:gridCol w:w="5238"/>
        <w:gridCol w:w="1080"/>
        <w:gridCol w:w="1080"/>
      </w:tblGrid>
      <w:tr w:rsidR="000C41A3" w:rsidRPr="00F65579" w14:paraId="0AFD3D2E"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5EB4E309"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5C76B798" w14:textId="77777777" w:rsidR="000C41A3" w:rsidRPr="00F65579" w:rsidRDefault="000C41A3" w:rsidP="000C41A3">
            <w:pPr>
              <w:pStyle w:val="Tabletextheadingright"/>
              <w:rPr>
                <w:b/>
              </w:rPr>
            </w:pPr>
            <w:r w:rsidRPr="00F65579">
              <w:rPr>
                <w:b/>
              </w:rPr>
              <w:t>2019</w:t>
            </w:r>
            <w:r w:rsidRPr="00F65579">
              <w:rPr>
                <w:b/>
              </w:rPr>
              <w:br/>
              <w:t>$’000</w:t>
            </w:r>
          </w:p>
        </w:tc>
        <w:tc>
          <w:tcPr>
            <w:cnfStyle w:val="000001000000" w:firstRow="0" w:lastRow="0" w:firstColumn="0" w:lastColumn="0" w:oddVBand="0" w:evenVBand="1" w:oddHBand="0" w:evenHBand="0" w:firstRowFirstColumn="0" w:firstRowLastColumn="0" w:lastRowFirstColumn="0" w:lastRowLastColumn="0"/>
            <w:tcW w:w="1080" w:type="dxa"/>
          </w:tcPr>
          <w:p w14:paraId="516E2E90" w14:textId="77777777" w:rsidR="000C41A3" w:rsidRPr="00F65579" w:rsidRDefault="000C41A3" w:rsidP="000C41A3">
            <w:pPr>
              <w:pStyle w:val="Tabletextheadingright"/>
              <w:rPr>
                <w:b/>
              </w:rPr>
            </w:pPr>
            <w:r w:rsidRPr="00F65579">
              <w:rPr>
                <w:b/>
              </w:rPr>
              <w:t>2018</w:t>
            </w:r>
            <w:r w:rsidRPr="00F65579">
              <w:rPr>
                <w:b/>
              </w:rPr>
              <w:br/>
              <w:t>$’000</w:t>
            </w:r>
          </w:p>
        </w:tc>
      </w:tr>
      <w:tr w:rsidR="000C41A3" w:rsidRPr="00F65579" w14:paraId="58C380EE" w14:textId="77777777" w:rsidTr="000C41A3">
        <w:tc>
          <w:tcPr>
            <w:cnfStyle w:val="001000000000" w:firstRow="0" w:lastRow="0" w:firstColumn="1" w:lastColumn="0" w:oddVBand="0" w:evenVBand="0" w:oddHBand="0" w:evenHBand="0" w:firstRowFirstColumn="0" w:firstRowLastColumn="0" w:lastRowFirstColumn="0" w:lastRowLastColumn="0"/>
            <w:tcW w:w="5238" w:type="dxa"/>
          </w:tcPr>
          <w:p w14:paraId="3020D2A5" w14:textId="77777777" w:rsidR="000C41A3" w:rsidRPr="00F65579" w:rsidRDefault="000C41A3" w:rsidP="000C41A3">
            <w:pPr>
              <w:pStyle w:val="Tabletext"/>
            </w:pPr>
            <w:r w:rsidRPr="00F65579">
              <w:t>Due within one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763DE1F9" w14:textId="77777777" w:rsidR="000C41A3" w:rsidRPr="00F65579" w:rsidRDefault="000C41A3" w:rsidP="000C41A3">
            <w:pPr>
              <w:pStyle w:val="Tabletextright"/>
              <w:rPr>
                <w:bCs/>
              </w:rPr>
            </w:pPr>
            <w:r w:rsidRPr="00F65579">
              <w:rPr>
                <w:bCs/>
              </w:rPr>
              <w:t>36 485</w:t>
            </w:r>
          </w:p>
        </w:tc>
        <w:tc>
          <w:tcPr>
            <w:cnfStyle w:val="000001000000" w:firstRow="0" w:lastRow="0" w:firstColumn="0" w:lastColumn="0" w:oddVBand="0" w:evenVBand="1" w:oddHBand="0" w:evenHBand="0" w:firstRowFirstColumn="0" w:firstRowLastColumn="0" w:lastRowFirstColumn="0" w:lastRowLastColumn="0"/>
            <w:tcW w:w="1080" w:type="dxa"/>
          </w:tcPr>
          <w:p w14:paraId="3F130C16" w14:textId="77777777" w:rsidR="000C41A3" w:rsidRPr="00F65579" w:rsidRDefault="000C41A3" w:rsidP="000C41A3">
            <w:pPr>
              <w:pStyle w:val="Tabletextright"/>
            </w:pPr>
            <w:r w:rsidRPr="00F65579">
              <w:t>36</w:t>
            </w:r>
            <w:r w:rsidRPr="00F65579">
              <w:rPr>
                <w:rFonts w:ascii="Calibri" w:hAnsi="Calibri" w:cs="Courier New"/>
              </w:rPr>
              <w:t xml:space="preserve"> </w:t>
            </w:r>
            <w:r w:rsidRPr="00F65579">
              <w:t>761</w:t>
            </w:r>
          </w:p>
        </w:tc>
      </w:tr>
      <w:tr w:rsidR="000C41A3" w:rsidRPr="00F65579" w14:paraId="0EC3E82B" w14:textId="77777777" w:rsidTr="000C41A3">
        <w:tc>
          <w:tcPr>
            <w:cnfStyle w:val="001000000000" w:firstRow="0" w:lastRow="0" w:firstColumn="1" w:lastColumn="0" w:oddVBand="0" w:evenVBand="0" w:oddHBand="0" w:evenHBand="0" w:firstRowFirstColumn="0" w:firstRowLastColumn="0" w:lastRowFirstColumn="0" w:lastRowLastColumn="0"/>
            <w:tcW w:w="5238" w:type="dxa"/>
          </w:tcPr>
          <w:p w14:paraId="5F361B9A" w14:textId="77777777" w:rsidR="000C41A3" w:rsidRPr="00F65579" w:rsidRDefault="000C41A3" w:rsidP="000C41A3">
            <w:pPr>
              <w:pStyle w:val="Tabletext"/>
            </w:pPr>
            <w:r w:rsidRPr="00F65579">
              <w:t>Due 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39CDC76D" w14:textId="77777777" w:rsidR="000C41A3" w:rsidRPr="00F65579" w:rsidRDefault="000C41A3" w:rsidP="000C41A3">
            <w:pPr>
              <w:pStyle w:val="Tabletextright"/>
              <w:rPr>
                <w:bCs/>
              </w:rPr>
            </w:pPr>
            <w:r w:rsidRPr="00F65579">
              <w:rPr>
                <w:bCs/>
              </w:rPr>
              <w:t>144 156</w:t>
            </w:r>
          </w:p>
        </w:tc>
        <w:tc>
          <w:tcPr>
            <w:cnfStyle w:val="000001000000" w:firstRow="0" w:lastRow="0" w:firstColumn="0" w:lastColumn="0" w:oddVBand="0" w:evenVBand="1" w:oddHBand="0" w:evenHBand="0" w:firstRowFirstColumn="0" w:firstRowLastColumn="0" w:lastRowFirstColumn="0" w:lastRowLastColumn="0"/>
            <w:tcW w:w="1080" w:type="dxa"/>
          </w:tcPr>
          <w:p w14:paraId="26686A54" w14:textId="77777777" w:rsidR="000C41A3" w:rsidRPr="00F65579" w:rsidRDefault="000C41A3" w:rsidP="000C41A3">
            <w:pPr>
              <w:pStyle w:val="Tabletextright"/>
            </w:pPr>
            <w:r w:rsidRPr="00F65579">
              <w:t>145</w:t>
            </w:r>
            <w:r w:rsidRPr="00F65579">
              <w:rPr>
                <w:rFonts w:ascii="Calibri" w:hAnsi="Calibri" w:cs="Courier New"/>
              </w:rPr>
              <w:t xml:space="preserve"> </w:t>
            </w:r>
            <w:r w:rsidRPr="00F65579">
              <w:t>553</w:t>
            </w:r>
          </w:p>
        </w:tc>
      </w:tr>
      <w:tr w:rsidR="000C41A3" w:rsidRPr="00F65579" w14:paraId="003D5DD0" w14:textId="77777777" w:rsidTr="000C41A3">
        <w:tc>
          <w:tcPr>
            <w:cnfStyle w:val="001000000000" w:firstRow="0" w:lastRow="0" w:firstColumn="1" w:lastColumn="0" w:oddVBand="0" w:evenVBand="0" w:oddHBand="0" w:evenHBand="0" w:firstRowFirstColumn="0" w:firstRowLastColumn="0" w:lastRowFirstColumn="0" w:lastRowLastColumn="0"/>
            <w:tcW w:w="5238" w:type="dxa"/>
          </w:tcPr>
          <w:p w14:paraId="0CAE7052" w14:textId="77777777" w:rsidR="000C41A3" w:rsidRPr="00F65579" w:rsidRDefault="000C41A3" w:rsidP="000C41A3">
            <w:pPr>
              <w:pStyle w:val="Tabletext"/>
            </w:pPr>
            <w:r w:rsidRPr="00F65579">
              <w:t>Due later than five years</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1B17C432" w14:textId="77777777" w:rsidR="000C41A3" w:rsidRPr="00F65579" w:rsidRDefault="000C41A3" w:rsidP="000C41A3">
            <w:pPr>
              <w:pStyle w:val="Tabletextright"/>
              <w:rPr>
                <w:bCs/>
              </w:rPr>
            </w:pPr>
            <w:r w:rsidRPr="00F65579">
              <w:rPr>
                <w:bCs/>
              </w:rPr>
              <w:t>5 358</w:t>
            </w:r>
          </w:p>
        </w:tc>
        <w:tc>
          <w:tcPr>
            <w:cnfStyle w:val="000001000000" w:firstRow="0" w:lastRow="0" w:firstColumn="0" w:lastColumn="0" w:oddVBand="0" w:evenVBand="1" w:oddHBand="0" w:evenHBand="0" w:firstRowFirstColumn="0" w:firstRowLastColumn="0" w:lastRowFirstColumn="0" w:lastRowLastColumn="0"/>
            <w:tcW w:w="1080" w:type="dxa"/>
          </w:tcPr>
          <w:p w14:paraId="79CE73CC" w14:textId="77777777" w:rsidR="000C41A3" w:rsidRPr="00F65579" w:rsidRDefault="000C41A3" w:rsidP="000C41A3">
            <w:pPr>
              <w:pStyle w:val="Tabletextright"/>
            </w:pPr>
            <w:r w:rsidRPr="00F65579">
              <w:t>5</w:t>
            </w:r>
            <w:r w:rsidRPr="00F65579">
              <w:rPr>
                <w:rFonts w:ascii="Calibri" w:hAnsi="Calibri" w:cs="Calibri"/>
              </w:rPr>
              <w:t xml:space="preserve"> </w:t>
            </w:r>
            <w:r w:rsidRPr="00F65579">
              <w:t>708</w:t>
            </w:r>
          </w:p>
        </w:tc>
      </w:tr>
      <w:tr w:rsidR="000C41A3" w:rsidRPr="00F65579" w14:paraId="66801A85" w14:textId="77777777" w:rsidTr="000C41A3">
        <w:tc>
          <w:tcPr>
            <w:cnfStyle w:val="001000000000" w:firstRow="0" w:lastRow="0" w:firstColumn="1" w:lastColumn="0" w:oddVBand="0" w:evenVBand="0" w:oddHBand="0" w:evenHBand="0" w:firstRowFirstColumn="0" w:firstRowLastColumn="0" w:lastRowFirstColumn="0" w:lastRowLastColumn="0"/>
            <w:tcW w:w="5238" w:type="dxa"/>
          </w:tcPr>
          <w:p w14:paraId="4D449C0D" w14:textId="77777777" w:rsidR="000C41A3" w:rsidRPr="00F65579" w:rsidRDefault="000C41A3" w:rsidP="000C41A3">
            <w:pPr>
              <w:pStyle w:val="Tabletext"/>
            </w:pP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5C236DFF" w14:textId="77777777" w:rsidR="000C41A3" w:rsidRPr="00F65579" w:rsidRDefault="000C41A3" w:rsidP="000C41A3">
            <w:pPr>
              <w:pStyle w:val="Tabletextrightbold"/>
            </w:pPr>
            <w:r w:rsidRPr="00F65579">
              <w:t>185 999</w:t>
            </w:r>
          </w:p>
        </w:tc>
        <w:tc>
          <w:tcPr>
            <w:cnfStyle w:val="000001000000" w:firstRow="0" w:lastRow="0" w:firstColumn="0" w:lastColumn="0" w:oddVBand="0" w:evenVBand="1" w:oddHBand="0" w:evenHBand="0" w:firstRowFirstColumn="0" w:firstRowLastColumn="0" w:lastRowFirstColumn="0" w:lastRowLastColumn="0"/>
            <w:tcW w:w="1080" w:type="dxa"/>
          </w:tcPr>
          <w:p w14:paraId="563FBE9B" w14:textId="77777777" w:rsidR="000C41A3" w:rsidRPr="00F65579" w:rsidRDefault="000C41A3" w:rsidP="000C41A3">
            <w:pPr>
              <w:pStyle w:val="Tabletextrightbold"/>
            </w:pPr>
            <w:r w:rsidRPr="00F65579">
              <w:t>188</w:t>
            </w:r>
            <w:r w:rsidRPr="00F65579">
              <w:rPr>
                <w:rFonts w:ascii="Calibri" w:hAnsi="Calibri" w:cs="Courier New"/>
              </w:rPr>
              <w:t xml:space="preserve"> </w:t>
            </w:r>
            <w:r w:rsidRPr="00F65579">
              <w:t>022</w:t>
            </w:r>
          </w:p>
        </w:tc>
      </w:tr>
    </w:tbl>
    <w:p w14:paraId="5B8654D4" w14:textId="77777777" w:rsidR="000C41A3" w:rsidRPr="00F65579" w:rsidRDefault="000C41A3" w:rsidP="000C41A3"/>
    <w:p w14:paraId="4B71342A" w14:textId="77777777" w:rsidR="000C41A3" w:rsidRPr="00F65579" w:rsidRDefault="000C41A3" w:rsidP="000C41A3">
      <w:pPr>
        <w:sectPr w:rsidR="000C41A3" w:rsidRPr="00F65579" w:rsidSect="000C41A3">
          <w:headerReference w:type="default" r:id="rId130"/>
          <w:type w:val="continuous"/>
          <w:pgSz w:w="11909" w:h="16834" w:code="9"/>
          <w:pgMar w:top="1728" w:right="1152" w:bottom="1152" w:left="1152" w:header="720" w:footer="288" w:gutter="0"/>
          <w:cols w:space="720"/>
          <w:noEndnote/>
        </w:sectPr>
      </w:pPr>
    </w:p>
    <w:p w14:paraId="50EAFF5B" w14:textId="77777777" w:rsidR="000C41A3" w:rsidRPr="00F65579" w:rsidRDefault="000C41A3" w:rsidP="000C41A3">
      <w:pPr>
        <w:pStyle w:val="Heading4"/>
      </w:pPr>
      <w:bookmarkStart w:id="165" w:name="_Ref492627084"/>
      <w:r w:rsidRPr="00F65579">
        <w:t>Events after reporting date</w:t>
      </w:r>
      <w:bookmarkEnd w:id="165"/>
    </w:p>
    <w:p w14:paraId="62532691" w14:textId="77777777" w:rsidR="002853DC" w:rsidRPr="00F65579" w:rsidRDefault="002853DC" w:rsidP="000C41A3">
      <w:pPr>
        <w:sectPr w:rsidR="002853DC" w:rsidRPr="00F65579" w:rsidSect="000C41A3">
          <w:headerReference w:type="default" r:id="rId131"/>
          <w:type w:val="continuous"/>
          <w:pgSz w:w="11909" w:h="16834" w:code="9"/>
          <w:pgMar w:top="1728" w:right="1152" w:bottom="1152" w:left="1152" w:header="720" w:footer="288" w:gutter="0"/>
          <w:cols w:num="2" w:space="720"/>
          <w:noEndnote/>
        </w:sectPr>
      </w:pPr>
    </w:p>
    <w:p w14:paraId="2AFB60B8" w14:textId="77777777" w:rsidR="000C41A3" w:rsidRPr="00F65579" w:rsidRDefault="000C41A3" w:rsidP="000C41A3">
      <w:r w:rsidRPr="00F65579">
        <w:t>No matters or circumstances have arisen since the end of the financial year that has significantly affected the Department’s operations, results or state of affairs, or that may do so in future years.</w:t>
      </w:r>
    </w:p>
    <w:p w14:paraId="08BA36BC" w14:textId="77777777" w:rsidR="000C41A3" w:rsidRPr="00F65579" w:rsidRDefault="000C41A3" w:rsidP="000C41A3">
      <w:pPr>
        <w:pStyle w:val="Heading2numbered"/>
      </w:pPr>
      <w:bookmarkStart w:id="166" w:name="_Toc17186244"/>
      <w:bookmarkStart w:id="167" w:name="_Toc17189801"/>
      <w:r w:rsidRPr="00F65579">
        <w:t>Machinery of government changes</w:t>
      </w:r>
      <w:bookmarkEnd w:id="166"/>
      <w:bookmarkEnd w:id="167"/>
    </w:p>
    <w:p w14:paraId="6AD26D23" w14:textId="4690B55E" w:rsidR="000C41A3" w:rsidRPr="00F65579" w:rsidRDefault="000C41A3" w:rsidP="000C41A3">
      <w:r w:rsidRPr="00F65579">
        <w:t xml:space="preserve">On 28 December 2018 pursuant to a declaration under Section 30 of the </w:t>
      </w:r>
      <w:r w:rsidRPr="00F65579">
        <w:rPr>
          <w:i/>
        </w:rPr>
        <w:t>Public Administration Act</w:t>
      </w:r>
      <w:r w:rsidR="00162937" w:rsidRPr="00F65579">
        <w:rPr>
          <w:rFonts w:ascii="Calibri" w:hAnsi="Calibri" w:cs="Calibri"/>
          <w:i/>
        </w:rPr>
        <w:t> </w:t>
      </w:r>
      <w:r w:rsidRPr="00F65579">
        <w:rPr>
          <w:i/>
        </w:rPr>
        <w:t>2004</w:t>
      </w:r>
      <w:r w:rsidRPr="00F65579">
        <w:t>, the Government issued an administrative order restructuring some of its activities effective from 1 January 2019. The restructure resulted in the Department:</w:t>
      </w:r>
    </w:p>
    <w:p w14:paraId="25B1C350" w14:textId="77777777" w:rsidR="000C41A3" w:rsidRPr="00F65579" w:rsidRDefault="000C41A3" w:rsidP="000C41A3">
      <w:pPr>
        <w:pStyle w:val="Bullet"/>
      </w:pPr>
      <w:r w:rsidRPr="00F65579">
        <w:t>assuming Invest Victoria from the former DEDJTR; and</w:t>
      </w:r>
    </w:p>
    <w:p w14:paraId="2F9EA79C" w14:textId="77777777" w:rsidR="000C41A3" w:rsidRPr="00F65579" w:rsidRDefault="000C41A3" w:rsidP="000C41A3">
      <w:pPr>
        <w:pStyle w:val="Bullet"/>
      </w:pPr>
      <w:r w:rsidRPr="00F65579">
        <w:t>relinquishing the portfolio oversight responsibilities of WorkSafe Victoria (WorkSafe) to the Department of Justice and Community Safety, and Transport Accident Commission (TAC) to the newly formed Department of Transport.</w:t>
      </w:r>
    </w:p>
    <w:p w14:paraId="7490D373" w14:textId="77777777" w:rsidR="000C41A3" w:rsidRPr="00F65579" w:rsidRDefault="000C41A3" w:rsidP="000C41A3">
      <w:r w:rsidRPr="00F65579">
        <w:t>The Department retained its shareholder and financial oversight of WorkSafe and TAC. The changes affecting WorkSafe and TAC did not require any staff or budget to be transferred from the Department.</w:t>
      </w:r>
    </w:p>
    <w:p w14:paraId="730CE36D" w14:textId="77777777" w:rsidR="000C41A3" w:rsidRPr="00F65579" w:rsidRDefault="000C41A3" w:rsidP="000C41A3">
      <w:r w:rsidRPr="00F65579">
        <w:t>The net assets transferred as a result of the administrative restructure of Invest Victoria were recognised at the carrying amount of those assets and liabilities in the transferor’s balance sheet immediately before the transfer. Where applicable the net asset transfers were treated as contributions by owners – transfer of net assets. No income or expense has been recognised by the Department in respect of the net assets transferred.</w:t>
      </w:r>
    </w:p>
    <w:p w14:paraId="507DC827" w14:textId="77777777" w:rsidR="000C41A3" w:rsidRPr="00F65579" w:rsidRDefault="000C41A3" w:rsidP="000C41A3">
      <w:r w:rsidRPr="00F65579">
        <w:t>The Department assumed the following assets and liabilities of Invest Victoria at the date of transfer:</w:t>
      </w:r>
    </w:p>
    <w:p w14:paraId="04746E3E" w14:textId="77777777" w:rsidR="000C41A3" w:rsidRPr="00F65579" w:rsidRDefault="000C41A3" w:rsidP="000C41A3">
      <w:pPr>
        <w:sectPr w:rsidR="000C41A3" w:rsidRPr="00F65579" w:rsidSect="000C41A3">
          <w:type w:val="continuous"/>
          <w:pgSz w:w="11909" w:h="16834" w:code="9"/>
          <w:pgMar w:top="1728" w:right="1152" w:bottom="1152" w:left="1152" w:header="720" w:footer="288" w:gutter="0"/>
          <w:cols w:num="2" w:space="720"/>
          <w:noEndnote/>
        </w:sectPr>
      </w:pPr>
    </w:p>
    <w:p w14:paraId="01B5ED7C" w14:textId="77777777" w:rsidR="000C41A3" w:rsidRPr="00F65579" w:rsidRDefault="000C41A3" w:rsidP="000C41A3">
      <w:pPr>
        <w:pStyle w:val="Spacer"/>
      </w:pPr>
    </w:p>
    <w:tbl>
      <w:tblPr>
        <w:tblStyle w:val="AnnualReporttexttable"/>
        <w:tblW w:w="7578" w:type="dxa"/>
        <w:tblLayout w:type="fixed"/>
        <w:tblLook w:val="02A0" w:firstRow="1" w:lastRow="0" w:firstColumn="1" w:lastColumn="0" w:noHBand="1" w:noVBand="0"/>
      </w:tblPr>
      <w:tblGrid>
        <w:gridCol w:w="6228"/>
        <w:gridCol w:w="1350"/>
      </w:tblGrid>
      <w:tr w:rsidR="000C41A3" w:rsidRPr="00F65579" w14:paraId="7DD5C9E4" w14:textId="77777777" w:rsidTr="000C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B6460EC" w14:textId="77777777" w:rsidR="000C41A3" w:rsidRPr="00F65579" w:rsidRDefault="000C41A3" w:rsidP="000C41A3">
            <w:pPr>
              <w:pStyle w:val="Tableheader"/>
            </w:pPr>
          </w:p>
        </w:tc>
        <w:tc>
          <w:tcPr>
            <w:cnfStyle w:val="000010000000" w:firstRow="0" w:lastRow="0" w:firstColumn="0" w:lastColumn="0" w:oddVBand="1" w:evenVBand="0" w:oddHBand="0" w:evenHBand="0" w:firstRowFirstColumn="0" w:firstRowLastColumn="0" w:lastRowFirstColumn="0" w:lastRowLastColumn="0"/>
            <w:tcW w:w="1350" w:type="dxa"/>
            <w:shd w:val="clear" w:color="auto" w:fill="auto"/>
          </w:tcPr>
          <w:p w14:paraId="14E72464" w14:textId="77777777" w:rsidR="000C41A3" w:rsidRPr="00F65579" w:rsidRDefault="000C41A3" w:rsidP="000C41A3">
            <w:pPr>
              <w:pStyle w:val="Tableheader"/>
            </w:pPr>
            <w:r w:rsidRPr="00F65579">
              <w:t>1 January 2019</w:t>
            </w:r>
          </w:p>
          <w:p w14:paraId="026BD4F7" w14:textId="77777777" w:rsidR="000C41A3" w:rsidRPr="00F65579" w:rsidRDefault="000C41A3" w:rsidP="000C41A3">
            <w:pPr>
              <w:pStyle w:val="Tableheader"/>
            </w:pPr>
            <w:r w:rsidRPr="00F65579">
              <w:t>$’000</w:t>
            </w:r>
          </w:p>
        </w:tc>
      </w:tr>
      <w:tr w:rsidR="000C41A3" w:rsidRPr="00F65579" w14:paraId="182D0B8C" w14:textId="77777777" w:rsidTr="000C41A3">
        <w:tc>
          <w:tcPr>
            <w:cnfStyle w:val="001000000000" w:firstRow="0" w:lastRow="0" w:firstColumn="1" w:lastColumn="0" w:oddVBand="0" w:evenVBand="0" w:oddHBand="0" w:evenHBand="0" w:firstRowFirstColumn="0" w:firstRowLastColumn="0" w:lastRowFirstColumn="0" w:lastRowLastColumn="0"/>
            <w:tcW w:w="6228" w:type="dxa"/>
          </w:tcPr>
          <w:p w14:paraId="0DAF1895" w14:textId="77777777" w:rsidR="000C41A3" w:rsidRPr="00F65579" w:rsidRDefault="000C41A3" w:rsidP="00A4639D">
            <w:pPr>
              <w:pStyle w:val="Tabletext"/>
            </w:pPr>
            <w:r w:rsidRPr="00F65579">
              <w:rPr>
                <w:b/>
              </w:rPr>
              <w:t>Output Invest Victoria</w:t>
            </w:r>
            <w:r w:rsidRPr="00F65579">
              <w:t xml:space="preserve"> (Objective </w:t>
            </w:r>
            <w:r w:rsidRPr="00F65579">
              <w:rPr>
                <w:i/>
              </w:rPr>
              <w:t>Strengthen Victoria’s economic performance</w:t>
            </w:r>
            <w:r w:rsidRPr="00F65579">
              <w:t>)</w:t>
            </w:r>
          </w:p>
        </w:tc>
        <w:tc>
          <w:tcPr>
            <w:cnfStyle w:val="000010000000" w:firstRow="0" w:lastRow="0" w:firstColumn="0" w:lastColumn="0" w:oddVBand="1" w:evenVBand="0" w:oddHBand="0" w:evenHBand="0" w:firstRowFirstColumn="0" w:firstRowLastColumn="0" w:lastRowFirstColumn="0" w:lastRowLastColumn="0"/>
            <w:tcW w:w="1350" w:type="dxa"/>
          </w:tcPr>
          <w:p w14:paraId="114ED423" w14:textId="77777777" w:rsidR="000C41A3" w:rsidRPr="00F65579" w:rsidRDefault="000C41A3" w:rsidP="000C41A3">
            <w:pPr>
              <w:pStyle w:val="Tabletextright"/>
            </w:pPr>
          </w:p>
        </w:tc>
      </w:tr>
      <w:tr w:rsidR="000C41A3" w:rsidRPr="00F65579" w14:paraId="51BC9C58" w14:textId="77777777" w:rsidTr="000C41A3">
        <w:tc>
          <w:tcPr>
            <w:cnfStyle w:val="001000000000" w:firstRow="0" w:lastRow="0" w:firstColumn="1" w:lastColumn="0" w:oddVBand="0" w:evenVBand="0" w:oddHBand="0" w:evenHBand="0" w:firstRowFirstColumn="0" w:firstRowLastColumn="0" w:lastRowFirstColumn="0" w:lastRowLastColumn="0"/>
            <w:tcW w:w="6228" w:type="dxa"/>
          </w:tcPr>
          <w:p w14:paraId="1320C29E" w14:textId="77777777" w:rsidR="000C41A3" w:rsidRPr="00F65579" w:rsidRDefault="000C41A3" w:rsidP="000C41A3">
            <w:pPr>
              <w:pStyle w:val="Tabletext"/>
              <w:rPr>
                <w:b/>
                <w:color w:val="000000"/>
              </w:rPr>
            </w:pPr>
            <w:r w:rsidRPr="00F65579">
              <w:rPr>
                <w:b/>
              </w:rPr>
              <w:t>Assets</w:t>
            </w:r>
          </w:p>
        </w:tc>
        <w:tc>
          <w:tcPr>
            <w:cnfStyle w:val="000010000000" w:firstRow="0" w:lastRow="0" w:firstColumn="0" w:lastColumn="0" w:oddVBand="1" w:evenVBand="0" w:oddHBand="0" w:evenHBand="0" w:firstRowFirstColumn="0" w:firstRowLastColumn="0" w:lastRowFirstColumn="0" w:lastRowLastColumn="0"/>
            <w:tcW w:w="1350" w:type="dxa"/>
          </w:tcPr>
          <w:p w14:paraId="6AD6E92F" w14:textId="77777777" w:rsidR="000C41A3" w:rsidRPr="00F65579" w:rsidRDefault="000C41A3" w:rsidP="000C41A3">
            <w:pPr>
              <w:pStyle w:val="Tabletextright"/>
              <w:rPr>
                <w:bCs/>
              </w:rPr>
            </w:pPr>
          </w:p>
        </w:tc>
      </w:tr>
      <w:tr w:rsidR="000C41A3" w:rsidRPr="00F65579" w14:paraId="781438F0" w14:textId="77777777" w:rsidTr="000C41A3">
        <w:tc>
          <w:tcPr>
            <w:cnfStyle w:val="001000000000" w:firstRow="0" w:lastRow="0" w:firstColumn="1" w:lastColumn="0" w:oddVBand="0" w:evenVBand="0" w:oddHBand="0" w:evenHBand="0" w:firstRowFirstColumn="0" w:firstRowLastColumn="0" w:lastRowFirstColumn="0" w:lastRowLastColumn="0"/>
            <w:tcW w:w="6228" w:type="dxa"/>
          </w:tcPr>
          <w:p w14:paraId="4BC6C7F1" w14:textId="77777777" w:rsidR="000C41A3" w:rsidRPr="00F65579" w:rsidRDefault="000C41A3" w:rsidP="000C41A3">
            <w:pPr>
              <w:pStyle w:val="Tabletext"/>
              <w:rPr>
                <w:color w:val="000000"/>
              </w:rPr>
            </w:pPr>
            <w:r w:rsidRPr="00F65579">
              <w:rPr>
                <w:color w:val="000000"/>
              </w:rPr>
              <w:t>State Administration Unit</w:t>
            </w:r>
          </w:p>
        </w:tc>
        <w:tc>
          <w:tcPr>
            <w:cnfStyle w:val="000010000000" w:firstRow="0" w:lastRow="0" w:firstColumn="0" w:lastColumn="0" w:oddVBand="1" w:evenVBand="0" w:oddHBand="0" w:evenHBand="0" w:firstRowFirstColumn="0" w:firstRowLastColumn="0" w:lastRowFirstColumn="0" w:lastRowLastColumn="0"/>
            <w:tcW w:w="1350" w:type="dxa"/>
          </w:tcPr>
          <w:p w14:paraId="23F13894" w14:textId="77777777" w:rsidR="000C41A3" w:rsidRPr="00F65579" w:rsidRDefault="000C41A3" w:rsidP="000C41A3">
            <w:pPr>
              <w:pStyle w:val="Tabletextright"/>
              <w:rPr>
                <w:bCs/>
              </w:rPr>
            </w:pPr>
            <w:r w:rsidRPr="00F65579">
              <w:rPr>
                <w:bCs/>
              </w:rPr>
              <w:t>2 774</w:t>
            </w:r>
          </w:p>
        </w:tc>
      </w:tr>
      <w:tr w:rsidR="000C41A3" w:rsidRPr="00F65579" w14:paraId="043948BF" w14:textId="77777777" w:rsidTr="000C41A3">
        <w:tc>
          <w:tcPr>
            <w:cnfStyle w:val="001000000000" w:firstRow="0" w:lastRow="0" w:firstColumn="1" w:lastColumn="0" w:oddVBand="0" w:evenVBand="0" w:oddHBand="0" w:evenHBand="0" w:firstRowFirstColumn="0" w:firstRowLastColumn="0" w:lastRowFirstColumn="0" w:lastRowLastColumn="0"/>
            <w:tcW w:w="6228" w:type="dxa"/>
          </w:tcPr>
          <w:p w14:paraId="3AD951B7" w14:textId="77777777" w:rsidR="000C41A3" w:rsidRPr="00F65579" w:rsidRDefault="000C41A3" w:rsidP="000C41A3">
            <w:pPr>
              <w:pStyle w:val="Tabletext"/>
              <w:rPr>
                <w:b/>
                <w:color w:val="000000"/>
              </w:rPr>
            </w:pPr>
            <w:r w:rsidRPr="00F65579">
              <w:rPr>
                <w:b/>
                <w:color w:val="000000"/>
              </w:rPr>
              <w:t>Liabilities</w:t>
            </w:r>
          </w:p>
        </w:tc>
        <w:tc>
          <w:tcPr>
            <w:cnfStyle w:val="000010000000" w:firstRow="0" w:lastRow="0" w:firstColumn="0" w:lastColumn="0" w:oddVBand="1" w:evenVBand="0" w:oddHBand="0" w:evenHBand="0" w:firstRowFirstColumn="0" w:firstRowLastColumn="0" w:lastRowFirstColumn="0" w:lastRowLastColumn="0"/>
            <w:tcW w:w="1350" w:type="dxa"/>
          </w:tcPr>
          <w:p w14:paraId="3E209D24" w14:textId="77777777" w:rsidR="000C41A3" w:rsidRPr="00F65579" w:rsidRDefault="000C41A3" w:rsidP="000C41A3">
            <w:pPr>
              <w:pStyle w:val="Tabletextright"/>
              <w:rPr>
                <w:bCs/>
              </w:rPr>
            </w:pPr>
          </w:p>
        </w:tc>
      </w:tr>
      <w:tr w:rsidR="000C41A3" w:rsidRPr="00F65579" w14:paraId="1A73AD6C" w14:textId="77777777" w:rsidTr="000C41A3">
        <w:tc>
          <w:tcPr>
            <w:cnfStyle w:val="001000000000" w:firstRow="0" w:lastRow="0" w:firstColumn="1" w:lastColumn="0" w:oddVBand="0" w:evenVBand="0" w:oddHBand="0" w:evenHBand="0" w:firstRowFirstColumn="0" w:firstRowLastColumn="0" w:lastRowFirstColumn="0" w:lastRowLastColumn="0"/>
            <w:tcW w:w="6228" w:type="dxa"/>
          </w:tcPr>
          <w:p w14:paraId="24A8729F" w14:textId="77777777" w:rsidR="000C41A3" w:rsidRPr="00F65579" w:rsidRDefault="000C41A3" w:rsidP="000C41A3">
            <w:pPr>
              <w:pStyle w:val="Tabletext"/>
              <w:rPr>
                <w:color w:val="000000"/>
              </w:rPr>
            </w:pPr>
            <w:r w:rsidRPr="00F65579">
              <w:rPr>
                <w:color w:val="000000"/>
              </w:rPr>
              <w:t>Employee related provisions</w:t>
            </w:r>
          </w:p>
        </w:tc>
        <w:tc>
          <w:tcPr>
            <w:cnfStyle w:val="000010000000" w:firstRow="0" w:lastRow="0" w:firstColumn="0" w:lastColumn="0" w:oddVBand="1" w:evenVBand="0" w:oddHBand="0" w:evenHBand="0" w:firstRowFirstColumn="0" w:firstRowLastColumn="0" w:lastRowFirstColumn="0" w:lastRowLastColumn="0"/>
            <w:tcW w:w="1350" w:type="dxa"/>
          </w:tcPr>
          <w:p w14:paraId="6D42102E" w14:textId="77777777" w:rsidR="000C41A3" w:rsidRPr="00F65579" w:rsidRDefault="000C41A3" w:rsidP="000C41A3">
            <w:pPr>
              <w:pStyle w:val="Tabletextright"/>
              <w:rPr>
                <w:bCs/>
              </w:rPr>
            </w:pPr>
            <w:r w:rsidRPr="00F65579">
              <w:rPr>
                <w:bCs/>
              </w:rPr>
              <w:t>(2 774)</w:t>
            </w:r>
          </w:p>
        </w:tc>
      </w:tr>
      <w:tr w:rsidR="000C41A3" w:rsidRPr="00F65579" w14:paraId="791BA9C8" w14:textId="77777777" w:rsidTr="000C41A3">
        <w:tc>
          <w:tcPr>
            <w:cnfStyle w:val="001000000000" w:firstRow="0" w:lastRow="0" w:firstColumn="1" w:lastColumn="0" w:oddVBand="0" w:evenVBand="0" w:oddHBand="0" w:evenHBand="0" w:firstRowFirstColumn="0" w:firstRowLastColumn="0" w:lastRowFirstColumn="0" w:lastRowLastColumn="0"/>
            <w:tcW w:w="6228" w:type="dxa"/>
          </w:tcPr>
          <w:p w14:paraId="62D0D3AF" w14:textId="77777777" w:rsidR="000C41A3" w:rsidRPr="00F65579" w:rsidRDefault="000C41A3" w:rsidP="000C41A3">
            <w:pPr>
              <w:pStyle w:val="Tabletext"/>
              <w:rPr>
                <w:b/>
                <w:color w:val="000000"/>
              </w:rPr>
            </w:pPr>
            <w:r w:rsidRPr="00F65579">
              <w:rPr>
                <w:b/>
                <w:color w:val="000000"/>
              </w:rPr>
              <w:t>Net assets assumed by the Department</w:t>
            </w:r>
          </w:p>
        </w:tc>
        <w:tc>
          <w:tcPr>
            <w:cnfStyle w:val="000010000000" w:firstRow="0" w:lastRow="0" w:firstColumn="0" w:lastColumn="0" w:oddVBand="1" w:evenVBand="0" w:oddHBand="0" w:evenHBand="0" w:firstRowFirstColumn="0" w:firstRowLastColumn="0" w:lastRowFirstColumn="0" w:lastRowLastColumn="0"/>
            <w:tcW w:w="1350" w:type="dxa"/>
          </w:tcPr>
          <w:p w14:paraId="0055DD69" w14:textId="77777777" w:rsidR="000C41A3" w:rsidRPr="00F65579" w:rsidRDefault="000C41A3" w:rsidP="000C41A3">
            <w:pPr>
              <w:pStyle w:val="Tabletextrightbold"/>
            </w:pPr>
            <w:r w:rsidRPr="00F65579">
              <w:t>–</w:t>
            </w:r>
          </w:p>
        </w:tc>
      </w:tr>
    </w:tbl>
    <w:p w14:paraId="354D570B" w14:textId="77777777" w:rsidR="000C41A3" w:rsidRPr="00F65579" w:rsidRDefault="000C41A3" w:rsidP="000C41A3"/>
    <w:p w14:paraId="73110CBF" w14:textId="77777777" w:rsidR="000C41A3" w:rsidRPr="00F65579" w:rsidRDefault="000C41A3" w:rsidP="000C41A3">
      <w:pPr>
        <w:pStyle w:val="Spacer"/>
      </w:pPr>
    </w:p>
    <w:p w14:paraId="7022EDBA" w14:textId="77777777" w:rsidR="000C41A3" w:rsidRPr="00F65579" w:rsidRDefault="000C41A3" w:rsidP="000C41A3">
      <w:pPr>
        <w:pStyle w:val="Heading2numbered"/>
        <w:sectPr w:rsidR="000C41A3" w:rsidRPr="00F65579" w:rsidSect="000C41A3">
          <w:headerReference w:type="default" r:id="rId132"/>
          <w:type w:val="continuous"/>
          <w:pgSz w:w="11909" w:h="16834" w:code="9"/>
          <w:pgMar w:top="1728" w:right="1152" w:bottom="1152" w:left="1152" w:header="720" w:footer="288" w:gutter="0"/>
          <w:cols w:space="720"/>
          <w:noEndnote/>
        </w:sectPr>
      </w:pPr>
      <w:bookmarkStart w:id="168" w:name="_Toc495304313"/>
    </w:p>
    <w:p w14:paraId="0706D99B" w14:textId="77777777" w:rsidR="000C41A3" w:rsidRPr="00F65579" w:rsidRDefault="000C41A3" w:rsidP="000C41A3">
      <w:pPr>
        <w:pStyle w:val="Heading2numbered"/>
      </w:pPr>
      <w:bookmarkStart w:id="169" w:name="_Toc17186245"/>
      <w:bookmarkStart w:id="170" w:name="_Toc17189802"/>
      <w:r w:rsidRPr="00F65579">
        <w:lastRenderedPageBreak/>
        <w:t>Australian Accounting Standards issued that are not yet effective</w:t>
      </w:r>
      <w:bookmarkEnd w:id="168"/>
      <w:bookmarkEnd w:id="169"/>
      <w:bookmarkEnd w:id="170"/>
    </w:p>
    <w:p w14:paraId="2CD6CB7A" w14:textId="77777777" w:rsidR="000C41A3" w:rsidRPr="00F65579" w:rsidRDefault="000C41A3" w:rsidP="000C41A3">
      <w:r w:rsidRPr="00F65579">
        <w:t>The following Australian Accounting Standards become effective for reporting periods commencing after 1 July 2019:</w:t>
      </w:r>
    </w:p>
    <w:p w14:paraId="4748DBB0" w14:textId="77777777" w:rsidR="000C41A3" w:rsidRPr="00F65579" w:rsidRDefault="00A4639D" w:rsidP="000C41A3">
      <w:pPr>
        <w:pStyle w:val="Bullet"/>
      </w:pPr>
      <w:r w:rsidRPr="00F65579">
        <w:t>AASB</w:t>
      </w:r>
      <w:r w:rsidRPr="00F65579">
        <w:rPr>
          <w:rFonts w:ascii="Calibri" w:hAnsi="Calibri" w:cs="Calibri"/>
        </w:rPr>
        <w:t> </w:t>
      </w:r>
      <w:r w:rsidR="000C41A3" w:rsidRPr="00F65579">
        <w:t xml:space="preserve">16 </w:t>
      </w:r>
      <w:r w:rsidR="000C41A3" w:rsidRPr="00F65579">
        <w:rPr>
          <w:i/>
        </w:rPr>
        <w:t>Leases</w:t>
      </w:r>
      <w:r w:rsidR="000C41A3" w:rsidRPr="00F65579">
        <w:t>;</w:t>
      </w:r>
    </w:p>
    <w:p w14:paraId="5120DD02" w14:textId="77777777" w:rsidR="000C41A3" w:rsidRPr="00F65579" w:rsidRDefault="00A4639D" w:rsidP="000C41A3">
      <w:pPr>
        <w:pStyle w:val="Bullet"/>
      </w:pPr>
      <w:r w:rsidRPr="00F65579">
        <w:t>AASB</w:t>
      </w:r>
      <w:r w:rsidRPr="00F65579">
        <w:rPr>
          <w:rFonts w:ascii="Calibri" w:hAnsi="Calibri" w:cs="Calibri"/>
        </w:rPr>
        <w:t> </w:t>
      </w:r>
      <w:r w:rsidR="000C41A3" w:rsidRPr="00F65579">
        <w:t xml:space="preserve">15 </w:t>
      </w:r>
      <w:r w:rsidR="000C41A3" w:rsidRPr="00F65579">
        <w:rPr>
          <w:i/>
        </w:rPr>
        <w:t>Revenue from Contract with Customers</w:t>
      </w:r>
      <w:r w:rsidR="000C41A3" w:rsidRPr="00F65579">
        <w:t>;</w:t>
      </w:r>
      <w:r w:rsidR="000C41A3" w:rsidRPr="00F65579">
        <w:rPr>
          <w:rFonts w:ascii="Calibri" w:hAnsi="Calibri" w:cs="Calibri"/>
        </w:rPr>
        <w:t> </w:t>
      </w:r>
      <w:r w:rsidR="000C41A3" w:rsidRPr="00F65579">
        <w:t>and</w:t>
      </w:r>
    </w:p>
    <w:p w14:paraId="74CB690B" w14:textId="77777777" w:rsidR="000C41A3" w:rsidRPr="00F65579" w:rsidRDefault="00A4639D" w:rsidP="000C41A3">
      <w:pPr>
        <w:pStyle w:val="Bullet"/>
      </w:pPr>
      <w:r w:rsidRPr="00F65579">
        <w:t>AASB</w:t>
      </w:r>
      <w:r w:rsidRPr="00F65579">
        <w:rPr>
          <w:rFonts w:ascii="Calibri" w:hAnsi="Calibri" w:cs="Calibri"/>
        </w:rPr>
        <w:t> </w:t>
      </w:r>
      <w:r w:rsidR="000C41A3" w:rsidRPr="00F65579">
        <w:t xml:space="preserve">1058 </w:t>
      </w:r>
      <w:r w:rsidR="000C41A3" w:rsidRPr="00F65579">
        <w:rPr>
          <w:i/>
        </w:rPr>
        <w:t>Income of Not-for-Profit Entities</w:t>
      </w:r>
      <w:r w:rsidR="000C41A3" w:rsidRPr="00F65579">
        <w:t>.</w:t>
      </w:r>
    </w:p>
    <w:p w14:paraId="3A89CA9A" w14:textId="77777777" w:rsidR="000C41A3" w:rsidRPr="00F65579" w:rsidRDefault="000C41A3" w:rsidP="000C41A3">
      <w:pPr>
        <w:pStyle w:val="Heading4"/>
      </w:pPr>
      <w:r w:rsidRPr="00F65579">
        <w:t>Leases</w:t>
      </w:r>
    </w:p>
    <w:p w14:paraId="532E364F" w14:textId="77777777" w:rsidR="000C41A3" w:rsidRPr="00F65579" w:rsidRDefault="00A4639D" w:rsidP="000C41A3">
      <w:r w:rsidRPr="00F65579">
        <w:t>AASB</w:t>
      </w:r>
      <w:r w:rsidRPr="00F65579">
        <w:rPr>
          <w:rFonts w:ascii="Calibri" w:hAnsi="Calibri" w:cs="Calibri"/>
        </w:rPr>
        <w:t> </w:t>
      </w:r>
      <w:r w:rsidR="000C41A3" w:rsidRPr="00F65579">
        <w:t xml:space="preserve">16 </w:t>
      </w:r>
      <w:r w:rsidR="000C41A3" w:rsidRPr="00F65579">
        <w:rPr>
          <w:i/>
        </w:rPr>
        <w:t>Leases</w:t>
      </w:r>
      <w:r w:rsidR="000C41A3" w:rsidRPr="00F65579">
        <w:t xml:space="preserve"> replaces </w:t>
      </w:r>
      <w:r w:rsidRPr="00F65579">
        <w:t>AASB</w:t>
      </w:r>
      <w:r w:rsidRPr="00F65579">
        <w:rPr>
          <w:rFonts w:ascii="Calibri" w:hAnsi="Calibri" w:cs="Calibri"/>
        </w:rPr>
        <w:t> </w:t>
      </w:r>
      <w:r w:rsidR="000C41A3" w:rsidRPr="00F65579">
        <w:t xml:space="preserve">117 </w:t>
      </w:r>
      <w:r w:rsidR="000C41A3" w:rsidRPr="00F65579">
        <w:rPr>
          <w:i/>
        </w:rPr>
        <w:t>Leases</w:t>
      </w:r>
      <w:r w:rsidR="000C41A3" w:rsidRPr="00F65579">
        <w:t xml:space="preserve">, </w:t>
      </w:r>
      <w:r w:rsidRPr="00F65579">
        <w:t>AASB</w:t>
      </w:r>
      <w:r w:rsidRPr="00F65579">
        <w:rPr>
          <w:rFonts w:ascii="Calibri" w:hAnsi="Calibri" w:cs="Calibri"/>
        </w:rPr>
        <w:t> </w:t>
      </w:r>
      <w:r w:rsidR="000C41A3" w:rsidRPr="00F65579">
        <w:t xml:space="preserve">Interpretation 4 </w:t>
      </w:r>
      <w:r w:rsidR="000C41A3" w:rsidRPr="00F65579">
        <w:rPr>
          <w:i/>
        </w:rPr>
        <w:t>Determining</w:t>
      </w:r>
      <w:r w:rsidR="000C41A3" w:rsidRPr="00F65579">
        <w:t xml:space="preserve"> </w:t>
      </w:r>
      <w:r w:rsidR="000C41A3" w:rsidRPr="00F65579">
        <w:rPr>
          <w:i/>
        </w:rPr>
        <w:t>whether an Arrangement contains a Lease</w:t>
      </w:r>
      <w:r w:rsidR="000C41A3" w:rsidRPr="00F65579">
        <w:t xml:space="preserve">, </w:t>
      </w:r>
      <w:r w:rsidRPr="00F65579">
        <w:t>AASB</w:t>
      </w:r>
      <w:r w:rsidRPr="00F65579">
        <w:rPr>
          <w:rFonts w:ascii="Calibri" w:hAnsi="Calibri" w:cs="Calibri"/>
        </w:rPr>
        <w:t> </w:t>
      </w:r>
      <w:r w:rsidR="000C41A3" w:rsidRPr="00F65579">
        <w:t>Interpretation</w:t>
      </w:r>
      <w:r w:rsidR="000C41A3" w:rsidRPr="00F65579">
        <w:rPr>
          <w:rFonts w:ascii="Calibri" w:hAnsi="Calibri" w:cs="Calibri"/>
        </w:rPr>
        <w:t> </w:t>
      </w:r>
      <w:r w:rsidR="000C41A3" w:rsidRPr="00F65579">
        <w:t xml:space="preserve">115 </w:t>
      </w:r>
      <w:r w:rsidR="000C41A3" w:rsidRPr="00F65579">
        <w:rPr>
          <w:i/>
        </w:rPr>
        <w:t>Operating Leases-Incentives</w:t>
      </w:r>
      <w:r w:rsidR="000C41A3" w:rsidRPr="00F65579">
        <w:t xml:space="preserve"> and </w:t>
      </w:r>
      <w:r w:rsidRPr="00F65579">
        <w:t>AASB</w:t>
      </w:r>
      <w:r w:rsidRPr="00F65579">
        <w:rPr>
          <w:rFonts w:ascii="Calibri" w:hAnsi="Calibri" w:cs="Calibri"/>
        </w:rPr>
        <w:t> </w:t>
      </w:r>
      <w:r w:rsidR="000C41A3" w:rsidRPr="00F65579">
        <w:t xml:space="preserve">Interpretation 127 </w:t>
      </w:r>
      <w:r w:rsidR="000C41A3" w:rsidRPr="00F65579">
        <w:rPr>
          <w:i/>
        </w:rPr>
        <w:t>Evaluating the Substance of Transactions Involving the Legal Form of a Lease</w:t>
      </w:r>
      <w:r w:rsidR="000C41A3" w:rsidRPr="00F65579">
        <w:t xml:space="preserve">. </w:t>
      </w:r>
    </w:p>
    <w:p w14:paraId="2EE64FAA" w14:textId="77777777" w:rsidR="000C41A3" w:rsidRPr="00F65579" w:rsidRDefault="00A4639D" w:rsidP="000C41A3">
      <w:r w:rsidRPr="00F65579">
        <w:t>AASB</w:t>
      </w:r>
      <w:r w:rsidRPr="00F65579">
        <w:rPr>
          <w:rFonts w:ascii="Calibri" w:hAnsi="Calibri" w:cs="Calibri"/>
        </w:rPr>
        <w:t> </w:t>
      </w:r>
      <w:r w:rsidR="000C41A3" w:rsidRPr="00F65579">
        <w:t>16 sets out the principles for the recognition, measurement, presentation and disclosure of leases and requires lessees to account for all leases on the balance sheet by recording a Right-Of-Use (RoU) asset and a lease liability except for leases that are shorter than 12 months and leases where the underlying asset is of low value (deemed to be below $10</w:t>
      </w:r>
      <w:r w:rsidR="000C41A3" w:rsidRPr="00F65579">
        <w:rPr>
          <w:rFonts w:ascii="Calibri" w:hAnsi="Calibri" w:cs="Calibri"/>
        </w:rPr>
        <w:t> </w:t>
      </w:r>
      <w:r w:rsidR="000C41A3" w:rsidRPr="00F65579">
        <w:t xml:space="preserve">000). </w:t>
      </w:r>
    </w:p>
    <w:p w14:paraId="548AF3DD" w14:textId="77777777" w:rsidR="000C41A3" w:rsidRPr="00F65579" w:rsidRDefault="00A4639D" w:rsidP="000C41A3">
      <w:r w:rsidRPr="00F65579">
        <w:t>AASB</w:t>
      </w:r>
      <w:r w:rsidRPr="00F65579">
        <w:rPr>
          <w:rFonts w:ascii="Calibri" w:hAnsi="Calibri" w:cs="Calibri"/>
        </w:rPr>
        <w:t> </w:t>
      </w:r>
      <w:r w:rsidR="000C41A3" w:rsidRPr="00F65579">
        <w:t xml:space="preserve">16 also requires the lessees to separately recognise the interest expense on the lease liability and the depreciation expense on the RoU asset, and remeasure the lease liability upon the occurrence of certain events (e.g. a change in the lease term, a change in future lease payments resulting from a change in an index or rate used to determine those payments). The amount of the remeasurement of the lease liability will generally be recognised as an adjustment to the RoU asset. </w:t>
      </w:r>
    </w:p>
    <w:p w14:paraId="71BA4D95" w14:textId="77777777" w:rsidR="000C41A3" w:rsidRPr="00F65579" w:rsidRDefault="000C41A3" w:rsidP="000C41A3">
      <w:r w:rsidRPr="00F65579">
        <w:t xml:space="preserve">Lessor accounting under </w:t>
      </w:r>
      <w:r w:rsidR="00A4639D" w:rsidRPr="00F65579">
        <w:t>AASB</w:t>
      </w:r>
      <w:r w:rsidR="00A4639D" w:rsidRPr="00F65579">
        <w:rPr>
          <w:rFonts w:ascii="Calibri" w:hAnsi="Calibri" w:cs="Calibri"/>
        </w:rPr>
        <w:t> </w:t>
      </w:r>
      <w:r w:rsidRPr="00F65579">
        <w:t xml:space="preserve">16 is substantially unchanged from </w:t>
      </w:r>
      <w:r w:rsidR="00A4639D" w:rsidRPr="00F65579">
        <w:t>AASB</w:t>
      </w:r>
      <w:r w:rsidR="00A4639D" w:rsidRPr="00F65579">
        <w:rPr>
          <w:rFonts w:ascii="Calibri" w:hAnsi="Calibri" w:cs="Calibri"/>
        </w:rPr>
        <w:t> </w:t>
      </w:r>
      <w:r w:rsidRPr="00F65579">
        <w:t xml:space="preserve">117. Lessors will continue to classify all leases using the same classification principle as in </w:t>
      </w:r>
      <w:r w:rsidR="00A4639D" w:rsidRPr="00F65579">
        <w:t>AASB</w:t>
      </w:r>
      <w:r w:rsidR="00A4639D" w:rsidRPr="00F65579">
        <w:rPr>
          <w:rFonts w:ascii="Calibri" w:hAnsi="Calibri" w:cs="Calibri"/>
        </w:rPr>
        <w:t> </w:t>
      </w:r>
      <w:r w:rsidRPr="00F65579">
        <w:t xml:space="preserve">117 and distinguish between two types of leases: operating and finance leases. </w:t>
      </w:r>
    </w:p>
    <w:p w14:paraId="133F4757" w14:textId="77777777" w:rsidR="000C41A3" w:rsidRPr="00F65579" w:rsidRDefault="000C41A3" w:rsidP="000C41A3">
      <w:r w:rsidRPr="00F65579">
        <w:t xml:space="preserve">The effective date is for annual reporting periods beginning on or after 1 January 2019. The Department intends to adopt </w:t>
      </w:r>
      <w:r w:rsidR="00A4639D" w:rsidRPr="00F65579">
        <w:t>AASB</w:t>
      </w:r>
      <w:r w:rsidR="00A4639D" w:rsidRPr="00F65579">
        <w:rPr>
          <w:rFonts w:ascii="Calibri" w:hAnsi="Calibri" w:cs="Calibri"/>
        </w:rPr>
        <w:t> </w:t>
      </w:r>
      <w:r w:rsidRPr="00F65579">
        <w:t xml:space="preserve">16 in the 2019-20 financial year when it becomes effective. </w:t>
      </w:r>
    </w:p>
    <w:p w14:paraId="7DA091F8" w14:textId="77777777" w:rsidR="000C41A3" w:rsidRPr="00F65579" w:rsidRDefault="000C41A3" w:rsidP="000C41A3">
      <w:r w:rsidRPr="00F65579">
        <w:t xml:space="preserve">The Department will apply the standard using a modified retrospective approach with the cumulative effect of initial application recognised as an adjustment to the opening balance of accumulated surplus at 1 July 2019, with no restatement of comparative information. </w:t>
      </w:r>
    </w:p>
    <w:p w14:paraId="140CCE3C" w14:textId="77777777" w:rsidR="000C41A3" w:rsidRPr="00F65579" w:rsidRDefault="000C41A3" w:rsidP="000C41A3">
      <w:r w:rsidRPr="00F65579">
        <w:br w:type="column"/>
      </w:r>
      <w:r w:rsidRPr="00F65579">
        <w:t xml:space="preserve">The Department has performed a detailed impact assessment of </w:t>
      </w:r>
      <w:r w:rsidR="00A4639D" w:rsidRPr="00F65579">
        <w:t>AASB</w:t>
      </w:r>
      <w:r w:rsidR="00A4639D" w:rsidRPr="00F65579">
        <w:rPr>
          <w:rFonts w:ascii="Calibri" w:hAnsi="Calibri" w:cs="Calibri"/>
        </w:rPr>
        <w:t> </w:t>
      </w:r>
      <w:r w:rsidRPr="00F65579">
        <w:t xml:space="preserve">16 and the potential impact in the initial year of application has been estimated as follows: </w:t>
      </w:r>
    </w:p>
    <w:p w14:paraId="4A508014" w14:textId="4256718B" w:rsidR="000C41A3" w:rsidRPr="00F65579" w:rsidRDefault="000C41A3" w:rsidP="000C41A3">
      <w:pPr>
        <w:pStyle w:val="Bullet"/>
      </w:pPr>
      <w:r w:rsidRPr="00F65579">
        <w:t>increase in RoU at year end ($</w:t>
      </w:r>
      <w:r w:rsidR="00740056" w:rsidRPr="00F65579">
        <w:t>44 044 794</w:t>
      </w:r>
      <w:r w:rsidRPr="00F65579">
        <w:t>)</w:t>
      </w:r>
      <w:r w:rsidR="001577EE" w:rsidRPr="00F65579">
        <w:t>;</w:t>
      </w:r>
    </w:p>
    <w:p w14:paraId="0D4E6685" w14:textId="5F99F5B1" w:rsidR="000C41A3" w:rsidRPr="00F65579" w:rsidRDefault="000C41A3" w:rsidP="000C41A3">
      <w:pPr>
        <w:pStyle w:val="Bullet"/>
      </w:pPr>
      <w:r w:rsidRPr="00F65579">
        <w:t>increase in related depreciation expense for the year ($7</w:t>
      </w:r>
      <w:r w:rsidRPr="00F65579">
        <w:rPr>
          <w:rFonts w:ascii="Calibri" w:hAnsi="Calibri" w:cs="Calibri"/>
        </w:rPr>
        <w:t> </w:t>
      </w:r>
      <w:r w:rsidR="00740056" w:rsidRPr="00F65579">
        <w:t>244 191</w:t>
      </w:r>
      <w:r w:rsidRPr="00F65579">
        <w:t>)</w:t>
      </w:r>
      <w:r w:rsidR="001577EE" w:rsidRPr="00F65579">
        <w:rPr>
          <w:rFonts w:ascii="Calibri" w:hAnsi="Calibri" w:cs="Calibri"/>
        </w:rPr>
        <w:t>;</w:t>
      </w:r>
    </w:p>
    <w:p w14:paraId="13BFBB56" w14:textId="36910D55" w:rsidR="000C41A3" w:rsidRPr="00F65579" w:rsidRDefault="000C41A3" w:rsidP="000C41A3">
      <w:pPr>
        <w:pStyle w:val="Bullet"/>
      </w:pPr>
      <w:r w:rsidRPr="00F65579">
        <w:t>increase in lease liability at year end ($</w:t>
      </w:r>
      <w:r w:rsidR="00740056" w:rsidRPr="00F65579">
        <w:t>45</w:t>
      </w:r>
      <w:r w:rsidR="00740056" w:rsidRPr="00F65579">
        <w:rPr>
          <w:rFonts w:ascii="Calibri" w:hAnsi="Calibri" w:cs="Calibri"/>
        </w:rPr>
        <w:t> </w:t>
      </w:r>
      <w:r w:rsidR="00740056" w:rsidRPr="00F65579">
        <w:t>433</w:t>
      </w:r>
      <w:r w:rsidR="00740056" w:rsidRPr="00F65579">
        <w:rPr>
          <w:rFonts w:ascii="Calibri" w:hAnsi="Calibri" w:cs="Calibri"/>
        </w:rPr>
        <w:t> </w:t>
      </w:r>
      <w:r w:rsidR="00740056" w:rsidRPr="00F65579">
        <w:t>373</w:t>
      </w:r>
      <w:r w:rsidRPr="00F65579">
        <w:t>)</w:t>
      </w:r>
      <w:r w:rsidR="001577EE" w:rsidRPr="00F65579">
        <w:rPr>
          <w:rFonts w:ascii="Calibri" w:hAnsi="Calibri" w:cs="Calibri"/>
        </w:rPr>
        <w:t>;</w:t>
      </w:r>
    </w:p>
    <w:p w14:paraId="3D827C81" w14:textId="741B477D" w:rsidR="000C41A3" w:rsidRPr="00F65579" w:rsidRDefault="000C41A3" w:rsidP="000C41A3">
      <w:pPr>
        <w:pStyle w:val="Bullet"/>
      </w:pPr>
      <w:r w:rsidRPr="00F65579">
        <w:t>increase in related interest expense for the year ($1</w:t>
      </w:r>
      <w:r w:rsidRPr="00F65579">
        <w:rPr>
          <w:rFonts w:ascii="Calibri" w:hAnsi="Calibri" w:cs="Calibri"/>
        </w:rPr>
        <w:t> </w:t>
      </w:r>
      <w:r w:rsidR="00740056" w:rsidRPr="00F65579">
        <w:t>092 982</w:t>
      </w:r>
      <w:r w:rsidRPr="00F65579">
        <w:t>) calculated using effective interest method</w:t>
      </w:r>
      <w:r w:rsidR="001577EE" w:rsidRPr="00F65579">
        <w:t>;</w:t>
      </w:r>
      <w:r w:rsidRPr="00F65579">
        <w:t xml:space="preserve"> and </w:t>
      </w:r>
    </w:p>
    <w:p w14:paraId="51EF256C" w14:textId="51106319" w:rsidR="000C41A3" w:rsidRPr="00F65579" w:rsidRDefault="000C41A3" w:rsidP="000C41A3">
      <w:pPr>
        <w:pStyle w:val="Bullet"/>
      </w:pPr>
      <w:r w:rsidRPr="00F65579">
        <w:t>decrease in rental expense for the year ($</w:t>
      </w:r>
      <w:r w:rsidR="001577EE" w:rsidRPr="00F65579">
        <w:t>6</w:t>
      </w:r>
      <w:r w:rsidR="001577EE" w:rsidRPr="00F65579">
        <w:rPr>
          <w:rFonts w:ascii="Calibri" w:hAnsi="Calibri" w:cs="Calibri"/>
        </w:rPr>
        <w:t> </w:t>
      </w:r>
      <w:r w:rsidR="00740056" w:rsidRPr="00F65579">
        <w:t>948</w:t>
      </w:r>
      <w:r w:rsidR="00740056" w:rsidRPr="00F65579">
        <w:rPr>
          <w:rFonts w:ascii="Calibri" w:hAnsi="Calibri" w:cs="Calibri"/>
        </w:rPr>
        <w:t> </w:t>
      </w:r>
      <w:r w:rsidR="00740056" w:rsidRPr="00F65579">
        <w:t>595</w:t>
      </w:r>
      <w:r w:rsidRPr="00F65579">
        <w:t xml:space="preserve">). </w:t>
      </w:r>
    </w:p>
    <w:p w14:paraId="5E7B81CA" w14:textId="77777777" w:rsidR="000C41A3" w:rsidRPr="00F65579" w:rsidRDefault="000C41A3" w:rsidP="000C41A3">
      <w:r w:rsidRPr="00F65579">
        <w:t xml:space="preserve">Various practical expedients are available on adoption to account for leases previously classified by a lessee as operating leases under </w:t>
      </w:r>
      <w:r w:rsidR="00A4639D" w:rsidRPr="00F65579">
        <w:t>AASB</w:t>
      </w:r>
      <w:r w:rsidR="00A4639D" w:rsidRPr="00F65579">
        <w:rPr>
          <w:rFonts w:ascii="Calibri" w:hAnsi="Calibri" w:cs="Calibri"/>
        </w:rPr>
        <w:t> </w:t>
      </w:r>
      <w:r w:rsidRPr="00F65579">
        <w:t>117. The Department will elect to use the exemptions for all short-term leases (lease term less than 12 months) and low value leases (deemed to be below $10</w:t>
      </w:r>
      <w:r w:rsidRPr="00F65579">
        <w:rPr>
          <w:rFonts w:ascii="Calibri" w:hAnsi="Calibri" w:cs="Calibri"/>
        </w:rPr>
        <w:t> </w:t>
      </w:r>
      <w:r w:rsidRPr="00F65579">
        <w:t>000).</w:t>
      </w:r>
    </w:p>
    <w:p w14:paraId="432F0F41" w14:textId="77777777" w:rsidR="000C41A3" w:rsidRPr="00F65579" w:rsidRDefault="000C41A3" w:rsidP="000C41A3">
      <w:pPr>
        <w:pStyle w:val="Heading4"/>
      </w:pPr>
      <w:r w:rsidRPr="00F65579">
        <w:t xml:space="preserve">Revenue and Income </w:t>
      </w:r>
    </w:p>
    <w:p w14:paraId="7F690787" w14:textId="77777777" w:rsidR="000C41A3" w:rsidRPr="00F65579" w:rsidRDefault="00A4639D" w:rsidP="000C41A3">
      <w:r w:rsidRPr="00F65579">
        <w:t>AASB</w:t>
      </w:r>
      <w:r w:rsidRPr="00F65579">
        <w:rPr>
          <w:rFonts w:ascii="Calibri" w:hAnsi="Calibri" w:cs="Calibri"/>
        </w:rPr>
        <w:t> </w:t>
      </w:r>
      <w:r w:rsidR="000C41A3" w:rsidRPr="00F65579">
        <w:t xml:space="preserve">15 supersedes </w:t>
      </w:r>
      <w:r w:rsidRPr="00F65579">
        <w:t>AASB</w:t>
      </w:r>
      <w:r w:rsidRPr="00F65579">
        <w:rPr>
          <w:rFonts w:ascii="Calibri" w:hAnsi="Calibri" w:cs="Calibri"/>
        </w:rPr>
        <w:t> </w:t>
      </w:r>
      <w:r w:rsidR="000C41A3" w:rsidRPr="00F65579">
        <w:t xml:space="preserve">118 </w:t>
      </w:r>
      <w:r w:rsidR="000C41A3" w:rsidRPr="00F65579">
        <w:rPr>
          <w:i/>
        </w:rPr>
        <w:t>Revenue</w:t>
      </w:r>
      <w:r w:rsidR="000C41A3" w:rsidRPr="00F65579">
        <w:t xml:space="preserve">, </w:t>
      </w:r>
      <w:r w:rsidRPr="00F65579">
        <w:t>AASB</w:t>
      </w:r>
      <w:r w:rsidRPr="00F65579">
        <w:rPr>
          <w:rFonts w:ascii="Calibri" w:hAnsi="Calibri" w:cs="Calibri"/>
        </w:rPr>
        <w:t> </w:t>
      </w:r>
      <w:r w:rsidR="000C41A3" w:rsidRPr="00F65579">
        <w:t xml:space="preserve">111 </w:t>
      </w:r>
      <w:r w:rsidR="000C41A3" w:rsidRPr="00F65579">
        <w:rPr>
          <w:i/>
        </w:rPr>
        <w:t>Construction Contracts</w:t>
      </w:r>
      <w:r w:rsidR="000C41A3" w:rsidRPr="00F65579">
        <w:t xml:space="preserve"> and related Interpretations and it applies, with limited exceptions, to all revenue arising from contracts with its customers. </w:t>
      </w:r>
    </w:p>
    <w:p w14:paraId="7B52BADA" w14:textId="77777777" w:rsidR="000C41A3" w:rsidRPr="00F65579" w:rsidRDefault="00A4639D" w:rsidP="000C41A3">
      <w:r w:rsidRPr="00F65579">
        <w:t>AASB</w:t>
      </w:r>
      <w:r w:rsidRPr="00F65579">
        <w:rPr>
          <w:rFonts w:ascii="Calibri" w:hAnsi="Calibri" w:cs="Calibri"/>
        </w:rPr>
        <w:t> </w:t>
      </w:r>
      <w:r w:rsidR="000C41A3" w:rsidRPr="00F65579">
        <w:t xml:space="preserve">15 establishes a five-step model to account for revenue arising from an enforceable contract that imposes a sufficiently specific performance obligation on an entity to transfer goods or services. </w:t>
      </w:r>
      <w:r w:rsidRPr="00F65579">
        <w:t>AASB</w:t>
      </w:r>
      <w:r w:rsidRPr="00F65579">
        <w:rPr>
          <w:rFonts w:ascii="Calibri" w:hAnsi="Calibri" w:cs="Calibri"/>
        </w:rPr>
        <w:t> </w:t>
      </w:r>
      <w:r w:rsidR="000C41A3" w:rsidRPr="00F65579">
        <w:t xml:space="preserve">15 requires entities to only recognise revenue upon the fulfilment of the performance obligation. Therefore, entities need to allocate the transaction price to each performance obligation in a contract and recognise the revenue only when the related obligation is satisfied. </w:t>
      </w:r>
    </w:p>
    <w:p w14:paraId="2FD7444B" w14:textId="77777777" w:rsidR="000C41A3" w:rsidRPr="00F65579" w:rsidRDefault="000C41A3" w:rsidP="000C41A3">
      <w:r w:rsidRPr="00F65579">
        <w:t xml:space="preserve">To address specific concerns from the ‘not-for-profit’ sector in Australia, the </w:t>
      </w:r>
      <w:r w:rsidR="00A4639D" w:rsidRPr="00F65579">
        <w:t>AASB</w:t>
      </w:r>
      <w:r w:rsidR="00A4639D" w:rsidRPr="00F65579">
        <w:rPr>
          <w:rFonts w:ascii="Calibri" w:hAnsi="Calibri" w:cs="Calibri"/>
        </w:rPr>
        <w:t> </w:t>
      </w:r>
      <w:r w:rsidRPr="00F65579">
        <w:t>also released the following standards and guidance:</w:t>
      </w:r>
    </w:p>
    <w:p w14:paraId="7063B7E7" w14:textId="77777777" w:rsidR="000C41A3" w:rsidRPr="00F65579" w:rsidRDefault="00A4639D" w:rsidP="000C41A3">
      <w:pPr>
        <w:pStyle w:val="Bullet"/>
      </w:pPr>
      <w:r w:rsidRPr="00F65579">
        <w:t>AASB</w:t>
      </w:r>
      <w:r w:rsidRPr="00F65579">
        <w:rPr>
          <w:rFonts w:ascii="Calibri" w:hAnsi="Calibri" w:cs="Calibri"/>
        </w:rPr>
        <w:t> </w:t>
      </w:r>
      <w:r w:rsidR="000C41A3" w:rsidRPr="00F65579">
        <w:t xml:space="preserve">2016-8 </w:t>
      </w:r>
      <w:r w:rsidR="000C41A3" w:rsidRPr="00F65579">
        <w:rPr>
          <w:i/>
        </w:rPr>
        <w:t>Amendments to Australian Accounting Standards–Australian implementation guidance for NFP entities</w:t>
      </w:r>
      <w:r w:rsidR="000C41A3" w:rsidRPr="00F65579">
        <w:t xml:space="preserve"> (</w:t>
      </w:r>
      <w:r w:rsidRPr="00F65579">
        <w:t>AASB</w:t>
      </w:r>
      <w:r w:rsidRPr="00F65579">
        <w:rPr>
          <w:rFonts w:ascii="Calibri" w:hAnsi="Calibri" w:cs="Calibri"/>
        </w:rPr>
        <w:t> </w:t>
      </w:r>
      <w:r w:rsidR="000C41A3" w:rsidRPr="00F65579">
        <w:t xml:space="preserve">2016-8), to provide guidance on application of revenue recognition principles under </w:t>
      </w:r>
      <w:r w:rsidRPr="00F65579">
        <w:t>AASB</w:t>
      </w:r>
      <w:r w:rsidRPr="00F65579">
        <w:rPr>
          <w:rFonts w:ascii="Calibri" w:hAnsi="Calibri" w:cs="Calibri"/>
        </w:rPr>
        <w:t> </w:t>
      </w:r>
      <w:r w:rsidR="000C41A3" w:rsidRPr="00F65579">
        <w:t xml:space="preserve">15 in the not-for-profit sector. </w:t>
      </w:r>
    </w:p>
    <w:p w14:paraId="3C92FDC6" w14:textId="77777777" w:rsidR="000C41A3" w:rsidRPr="00F65579" w:rsidRDefault="00A4639D" w:rsidP="000C41A3">
      <w:pPr>
        <w:pStyle w:val="Bullet"/>
      </w:pPr>
      <w:r w:rsidRPr="00F65579">
        <w:t>AASB</w:t>
      </w:r>
      <w:r w:rsidRPr="00F65579">
        <w:rPr>
          <w:rFonts w:ascii="Calibri" w:hAnsi="Calibri" w:cs="Calibri"/>
        </w:rPr>
        <w:t> </w:t>
      </w:r>
      <w:r w:rsidR="000C41A3" w:rsidRPr="00F65579">
        <w:t xml:space="preserve">1058 </w:t>
      </w:r>
      <w:r w:rsidR="000C41A3" w:rsidRPr="00F65579">
        <w:rPr>
          <w:i/>
        </w:rPr>
        <w:t>Income of Not-for-Profit Entities</w:t>
      </w:r>
      <w:r w:rsidR="000C41A3" w:rsidRPr="00F65579">
        <w:t xml:space="preserve">, to supplement </w:t>
      </w:r>
      <w:r w:rsidRPr="00F65579">
        <w:t>AASB</w:t>
      </w:r>
      <w:r w:rsidRPr="00F65579">
        <w:rPr>
          <w:rFonts w:ascii="Calibri" w:hAnsi="Calibri" w:cs="Calibri"/>
        </w:rPr>
        <w:t> </w:t>
      </w:r>
      <w:r w:rsidR="000C41A3" w:rsidRPr="00F65579">
        <w:t xml:space="preserve">15 and provide criteria to be applied by not-for-profit entities in establishing the timing of recognising income for government grants and other types of contributions previously contained within </w:t>
      </w:r>
      <w:r w:rsidRPr="00F65579">
        <w:t>AASB</w:t>
      </w:r>
      <w:r w:rsidRPr="00F65579">
        <w:rPr>
          <w:rFonts w:ascii="Calibri" w:hAnsi="Calibri" w:cs="Calibri"/>
        </w:rPr>
        <w:t> </w:t>
      </w:r>
      <w:r w:rsidR="000C41A3" w:rsidRPr="00F65579">
        <w:t xml:space="preserve">1004 </w:t>
      </w:r>
      <w:r w:rsidR="000C41A3" w:rsidRPr="00F65579">
        <w:rPr>
          <w:i/>
        </w:rPr>
        <w:t>Contributions</w:t>
      </w:r>
      <w:r w:rsidR="000C41A3" w:rsidRPr="00F65579">
        <w:t xml:space="preserve">. </w:t>
      </w:r>
    </w:p>
    <w:p w14:paraId="6E1E5B49" w14:textId="77777777" w:rsidR="000C41A3" w:rsidRPr="00F65579" w:rsidRDefault="000C41A3" w:rsidP="000C41A3">
      <w:r w:rsidRPr="00F65579">
        <w:br w:type="column"/>
      </w:r>
      <w:r w:rsidR="00A4639D" w:rsidRPr="00F65579">
        <w:lastRenderedPageBreak/>
        <w:t>AASB</w:t>
      </w:r>
      <w:r w:rsidR="00A4639D" w:rsidRPr="00F65579">
        <w:rPr>
          <w:rFonts w:ascii="Calibri" w:hAnsi="Calibri" w:cs="Calibri"/>
        </w:rPr>
        <w:t> </w:t>
      </w:r>
      <w:r w:rsidRPr="00F65579">
        <w:t xml:space="preserve">15, </w:t>
      </w:r>
      <w:r w:rsidR="00A4639D" w:rsidRPr="00F65579">
        <w:t>AASB</w:t>
      </w:r>
      <w:r w:rsidR="00A4639D" w:rsidRPr="00F65579">
        <w:rPr>
          <w:rFonts w:ascii="Calibri" w:hAnsi="Calibri" w:cs="Calibri"/>
        </w:rPr>
        <w:t> </w:t>
      </w:r>
      <w:r w:rsidRPr="00F65579">
        <w:t>1058 and the related guidance will come into effect for not-for-profit entities for annual</w:t>
      </w:r>
      <w:r w:rsidRPr="00F65579">
        <w:rPr>
          <w:rFonts w:ascii="Calibri" w:hAnsi="Calibri" w:cs="Calibri"/>
        </w:rPr>
        <w:t> </w:t>
      </w:r>
      <w:r w:rsidRPr="00F65579">
        <w:t>reporting periods beginning on or after 1</w:t>
      </w:r>
      <w:r w:rsidRPr="00F65579">
        <w:rPr>
          <w:rFonts w:ascii="Calibri" w:hAnsi="Calibri" w:cs="Calibri"/>
        </w:rPr>
        <w:t> </w:t>
      </w:r>
      <w:r w:rsidRPr="00F65579">
        <w:t xml:space="preserve">January 2019. The Department intends to adopt these standards in 2019-20 financial year when it becomes effective. </w:t>
      </w:r>
    </w:p>
    <w:p w14:paraId="1DA0EEDE" w14:textId="77777777" w:rsidR="000C41A3" w:rsidRPr="00F65579" w:rsidRDefault="000C41A3" w:rsidP="000C41A3">
      <w:r w:rsidRPr="00F65579">
        <w:t xml:space="preserve">The Department will apply the standard using a modified retrospective approach with the cumulative effect of initial application recognised as an adjustment to the opening balance of accumulated surplus at 1 July 2019, with no restatement of comparative information. </w:t>
      </w:r>
    </w:p>
    <w:p w14:paraId="41F86B21" w14:textId="77777777" w:rsidR="000C41A3" w:rsidRPr="00F65579" w:rsidRDefault="000C41A3" w:rsidP="000C41A3">
      <w:r w:rsidRPr="00F65579">
        <w:t xml:space="preserve">The Department has performed a detailed impact assessment of </w:t>
      </w:r>
      <w:r w:rsidR="00A4639D" w:rsidRPr="00F65579">
        <w:t>AASB</w:t>
      </w:r>
      <w:r w:rsidR="00A4639D" w:rsidRPr="00F65579">
        <w:rPr>
          <w:rFonts w:ascii="Calibri" w:hAnsi="Calibri" w:cs="Calibri"/>
        </w:rPr>
        <w:t> </w:t>
      </w:r>
      <w:r w:rsidRPr="00F65579">
        <w:t xml:space="preserve">15 and </w:t>
      </w:r>
      <w:r w:rsidR="00A4639D" w:rsidRPr="00F65579">
        <w:t>AASB</w:t>
      </w:r>
      <w:r w:rsidR="00A4639D" w:rsidRPr="00F65579">
        <w:rPr>
          <w:rFonts w:ascii="Calibri" w:hAnsi="Calibri" w:cs="Calibri"/>
        </w:rPr>
        <w:t> </w:t>
      </w:r>
      <w:r w:rsidRPr="00F65579">
        <w:t xml:space="preserve">1058 and there is no potential impact for each major class of revenue and income in the initial year of application. </w:t>
      </w:r>
    </w:p>
    <w:p w14:paraId="72329878" w14:textId="77777777" w:rsidR="000C41A3" w:rsidRPr="00F65579" w:rsidRDefault="000C41A3" w:rsidP="000C41A3">
      <w:r w:rsidRPr="00F65579">
        <w:t xml:space="preserve">In addition to the new standards and amendments above, the </w:t>
      </w:r>
      <w:r w:rsidR="00A4639D" w:rsidRPr="00F65579">
        <w:t>AASB</w:t>
      </w:r>
      <w:r w:rsidR="00A4639D" w:rsidRPr="00F65579">
        <w:rPr>
          <w:rFonts w:ascii="Calibri" w:hAnsi="Calibri" w:cs="Calibri"/>
        </w:rPr>
        <w:t> </w:t>
      </w:r>
      <w:r w:rsidRPr="00F65579">
        <w:t>has issued a list of other amending standards that are not effective for the 2018-19 reporting period. At this stage, the preliminary assessment suggests they either have no or may have insignificant impacts on the Department.</w:t>
      </w:r>
    </w:p>
    <w:p w14:paraId="1A101860" w14:textId="77777777" w:rsidR="000C41A3" w:rsidRPr="00F65579" w:rsidRDefault="00A4639D" w:rsidP="000C41A3">
      <w:pPr>
        <w:pStyle w:val="Bullet"/>
      </w:pPr>
      <w:r w:rsidRPr="00F65579">
        <w:t>AASB</w:t>
      </w:r>
      <w:r w:rsidRPr="00F65579">
        <w:rPr>
          <w:rFonts w:ascii="Calibri" w:hAnsi="Calibri" w:cs="Calibri"/>
        </w:rPr>
        <w:t> </w:t>
      </w:r>
      <w:r w:rsidR="000C41A3" w:rsidRPr="00F65579">
        <w:t xml:space="preserve">2017-5 </w:t>
      </w:r>
      <w:r w:rsidR="000C41A3" w:rsidRPr="00F65579">
        <w:rPr>
          <w:i/>
        </w:rPr>
        <w:t xml:space="preserve">Amendments to Australian Accounting Standards – Effective Date of Amendments to </w:t>
      </w:r>
      <w:r w:rsidRPr="00F65579">
        <w:rPr>
          <w:i/>
        </w:rPr>
        <w:t>AASB</w:t>
      </w:r>
      <w:r w:rsidRPr="00F65579">
        <w:rPr>
          <w:rFonts w:ascii="Calibri" w:hAnsi="Calibri" w:cs="Calibri"/>
          <w:i/>
        </w:rPr>
        <w:t> </w:t>
      </w:r>
      <w:r w:rsidR="000C41A3" w:rsidRPr="00F65579">
        <w:rPr>
          <w:i/>
        </w:rPr>
        <w:t xml:space="preserve">10 and </w:t>
      </w:r>
      <w:r w:rsidRPr="00F65579">
        <w:rPr>
          <w:i/>
        </w:rPr>
        <w:t>AASB</w:t>
      </w:r>
      <w:r w:rsidRPr="00F65579">
        <w:rPr>
          <w:rFonts w:ascii="Calibri" w:hAnsi="Calibri" w:cs="Calibri"/>
          <w:i/>
        </w:rPr>
        <w:t> </w:t>
      </w:r>
      <w:r w:rsidR="000C41A3" w:rsidRPr="00F65579">
        <w:rPr>
          <w:i/>
        </w:rPr>
        <w:t>128 and Editorial Corrections</w:t>
      </w:r>
    </w:p>
    <w:p w14:paraId="7683DA30" w14:textId="77777777" w:rsidR="000C41A3" w:rsidRPr="00F65579" w:rsidRDefault="00A4639D" w:rsidP="000C41A3">
      <w:pPr>
        <w:pStyle w:val="Bullet"/>
      </w:pPr>
      <w:r w:rsidRPr="00F65579">
        <w:t>AASB</w:t>
      </w:r>
      <w:r w:rsidRPr="00F65579">
        <w:rPr>
          <w:rFonts w:ascii="Calibri" w:hAnsi="Calibri" w:cs="Calibri"/>
        </w:rPr>
        <w:t> </w:t>
      </w:r>
      <w:r w:rsidR="000C41A3" w:rsidRPr="00F65579">
        <w:t xml:space="preserve">2018-1 </w:t>
      </w:r>
      <w:r w:rsidR="000C41A3" w:rsidRPr="00F65579">
        <w:rPr>
          <w:i/>
        </w:rPr>
        <w:t>Amendments to Australian Accounting Standards – Annual Improvements 2015 – 2017 Cycle</w:t>
      </w:r>
    </w:p>
    <w:p w14:paraId="3B564FEF" w14:textId="77777777" w:rsidR="000C41A3" w:rsidRPr="00F65579" w:rsidRDefault="00A4639D" w:rsidP="000C41A3">
      <w:pPr>
        <w:pStyle w:val="Bullet"/>
      </w:pPr>
      <w:r w:rsidRPr="00F65579">
        <w:t>AASB</w:t>
      </w:r>
      <w:r w:rsidRPr="00F65579">
        <w:rPr>
          <w:rFonts w:ascii="Calibri" w:hAnsi="Calibri" w:cs="Calibri"/>
        </w:rPr>
        <w:t> </w:t>
      </w:r>
      <w:r w:rsidR="000C41A3" w:rsidRPr="00F65579">
        <w:t xml:space="preserve">2018-2 </w:t>
      </w:r>
      <w:r w:rsidR="000C41A3" w:rsidRPr="00F65579">
        <w:rPr>
          <w:i/>
        </w:rPr>
        <w:t>Amendments to Australian Accounting Standards – Plan Amendments, Curtailment or Settlement</w:t>
      </w:r>
    </w:p>
    <w:p w14:paraId="79455E42" w14:textId="77777777" w:rsidR="000C41A3" w:rsidRPr="00F65579" w:rsidRDefault="000C41A3" w:rsidP="000C41A3"/>
    <w:p w14:paraId="753E1364" w14:textId="77777777" w:rsidR="000C41A3" w:rsidRPr="00F65579" w:rsidRDefault="000C41A3" w:rsidP="000C41A3">
      <w:pPr>
        <w:pStyle w:val="Heading2numbered"/>
      </w:pPr>
      <w:r w:rsidRPr="00F65579">
        <w:br w:type="column"/>
      </w:r>
      <w:bookmarkStart w:id="171" w:name="_Toc495304314"/>
      <w:bookmarkStart w:id="172" w:name="_Toc17186246"/>
      <w:bookmarkStart w:id="173" w:name="_Toc17189803"/>
      <w:r w:rsidRPr="00F65579">
        <w:t>Glossary of technical terms</w:t>
      </w:r>
      <w:bookmarkEnd w:id="171"/>
      <w:bookmarkEnd w:id="172"/>
      <w:bookmarkEnd w:id="173"/>
    </w:p>
    <w:p w14:paraId="697AE8A0" w14:textId="77777777" w:rsidR="000C41A3" w:rsidRPr="00F65579" w:rsidRDefault="000C41A3" w:rsidP="000C41A3">
      <w:pPr>
        <w:pStyle w:val="Heading5"/>
      </w:pPr>
      <w:r w:rsidRPr="00F65579">
        <w:t>Actuarial gains or losses on superannuation defined benefit plans</w:t>
      </w:r>
    </w:p>
    <w:p w14:paraId="2B3B215C" w14:textId="77777777" w:rsidR="000C41A3" w:rsidRPr="00F65579" w:rsidRDefault="000C41A3" w:rsidP="000C41A3">
      <w:r w:rsidRPr="00F65579">
        <w:t>Actuarial gains or losses reflect movements in the superannuation liability resulting from differences between the assumptions used to calculate the superannuation expense from transactions and actual experience.</w:t>
      </w:r>
    </w:p>
    <w:p w14:paraId="167B9B18" w14:textId="77777777" w:rsidR="000C41A3" w:rsidRPr="00F65579" w:rsidRDefault="000C41A3" w:rsidP="000C41A3">
      <w:pPr>
        <w:pStyle w:val="Heading5"/>
      </w:pPr>
      <w:r w:rsidRPr="00F65579">
        <w:t>Administered item</w:t>
      </w:r>
    </w:p>
    <w:p w14:paraId="1EF9A4F0" w14:textId="77777777" w:rsidR="000C41A3" w:rsidRPr="00F65579" w:rsidRDefault="000C41A3" w:rsidP="000C41A3">
      <w:r w:rsidRPr="00F65579">
        <w:t>Administered item generally refers to a department lacking the capacity to benefit from that item in the pursuit of the department’s objectives and to deny or regulate the access of others to that benefit.</w:t>
      </w:r>
    </w:p>
    <w:p w14:paraId="6A394E05" w14:textId="77777777" w:rsidR="000C41A3" w:rsidRPr="00F65579" w:rsidRDefault="000C41A3" w:rsidP="000C41A3">
      <w:pPr>
        <w:pStyle w:val="Heading5"/>
      </w:pPr>
      <w:r w:rsidRPr="00F65579">
        <w:t>Amortisation</w:t>
      </w:r>
    </w:p>
    <w:p w14:paraId="337316EB" w14:textId="77777777" w:rsidR="000C41A3" w:rsidRPr="00F65579" w:rsidRDefault="000C41A3" w:rsidP="000C41A3">
      <w:r w:rsidRPr="00F65579">
        <w:t>Amortisation is the expense that arises from the consumption or use over time of a produced intangible asset. This expense is classified as a transaction.</w:t>
      </w:r>
    </w:p>
    <w:p w14:paraId="61430DEF" w14:textId="77777777" w:rsidR="000C41A3" w:rsidRPr="00F65579" w:rsidRDefault="000C41A3" w:rsidP="000C41A3">
      <w:pPr>
        <w:pStyle w:val="Heading5"/>
      </w:pPr>
      <w:r w:rsidRPr="00F65579">
        <w:t>Annualised employee equivalent</w:t>
      </w:r>
    </w:p>
    <w:p w14:paraId="647A7E7C" w14:textId="77777777" w:rsidR="000C41A3" w:rsidRPr="00F65579" w:rsidRDefault="000C41A3" w:rsidP="000C41A3">
      <w:r w:rsidRPr="00F65579">
        <w:t>Annualised employee equivalent is based on paid working hours of 38 ordinary hours per week over 52 weeks for a reporting period.</w:t>
      </w:r>
    </w:p>
    <w:p w14:paraId="4A535421" w14:textId="77777777" w:rsidR="000C41A3" w:rsidRPr="00F65579" w:rsidRDefault="000C41A3" w:rsidP="000C41A3">
      <w:pPr>
        <w:pStyle w:val="Heading5"/>
      </w:pPr>
      <w:r w:rsidRPr="00F65579">
        <w:t>Borrowings</w:t>
      </w:r>
    </w:p>
    <w:p w14:paraId="79CF6434" w14:textId="77777777" w:rsidR="000C41A3" w:rsidRPr="00F65579" w:rsidRDefault="000C41A3" w:rsidP="000C41A3">
      <w:r w:rsidRPr="00F65579">
        <w:t>Borrowings include interest-bearing liabilities mainly from public borrowings raised through the Treasury Corporation of Victoria, finance leases and other interest-bearing arrangements. Borrowings also include non-interest-bearing advances from government that are incurred for policy purposes.</w:t>
      </w:r>
    </w:p>
    <w:p w14:paraId="24442683" w14:textId="77777777" w:rsidR="000C41A3" w:rsidRPr="00F65579" w:rsidRDefault="000C41A3" w:rsidP="000C41A3">
      <w:pPr>
        <w:pStyle w:val="Heading5"/>
      </w:pPr>
      <w:r w:rsidRPr="00F65579">
        <w:t>Comprehensive result</w:t>
      </w:r>
    </w:p>
    <w:p w14:paraId="658640BC" w14:textId="77777777" w:rsidR="000C41A3" w:rsidRPr="00F65579" w:rsidRDefault="000C41A3" w:rsidP="000C41A3">
      <w:r w:rsidRPr="00F65579">
        <w:t>The net result of all items of income and expense recognised for the period. It is the aggregate of operating result and other comprehensive income.</w:t>
      </w:r>
    </w:p>
    <w:p w14:paraId="6A6E61A2" w14:textId="77777777" w:rsidR="000C41A3" w:rsidRPr="00F65579" w:rsidRDefault="000C41A3" w:rsidP="000C41A3">
      <w:pPr>
        <w:pStyle w:val="Heading5"/>
      </w:pPr>
      <w:r w:rsidRPr="00F65579">
        <w:t>Controlled item</w:t>
      </w:r>
    </w:p>
    <w:p w14:paraId="27A46EED" w14:textId="77777777" w:rsidR="000C41A3" w:rsidRPr="00F65579" w:rsidRDefault="000C41A3" w:rsidP="000C41A3">
      <w:r w:rsidRPr="00F65579">
        <w:t>Controlled item generally refers to the capacity of a department to benefit from that item in the pursuit of the department’s objectives and to deny or regulate the access of others to that benefit.</w:t>
      </w:r>
    </w:p>
    <w:p w14:paraId="6A40433A" w14:textId="77777777" w:rsidR="000C41A3" w:rsidRPr="00F65579" w:rsidRDefault="000C41A3" w:rsidP="000C41A3">
      <w:pPr>
        <w:pStyle w:val="Heading5"/>
      </w:pPr>
      <w:r w:rsidRPr="00F65579">
        <w:t>Capital asset charge</w:t>
      </w:r>
    </w:p>
    <w:p w14:paraId="3E5FECB3" w14:textId="77777777" w:rsidR="000C41A3" w:rsidRPr="00F65579" w:rsidRDefault="000C41A3" w:rsidP="000C41A3">
      <w:r w:rsidRPr="00F65579">
        <w:t xml:space="preserve">A charge levied on the written down value of controlled </w:t>
      </w:r>
      <w:r w:rsidR="00031E67" w:rsidRPr="00F65579">
        <w:t>non-current</w:t>
      </w:r>
      <w:r w:rsidRPr="00F65579">
        <w:t xml:space="preserve"> physical assets in a department’s balance sheet which aims to: attribute to agency outputs the opportunity cost of capital used in service delivery; and provide incentives to departments to identify and dispose of underutilised or surplus assets in a timely manner. The capital asset charge is calculated on the budgeted carrying amount of applicable </w:t>
      </w:r>
      <w:r w:rsidR="00031E67" w:rsidRPr="00F65579">
        <w:t>non-financial</w:t>
      </w:r>
      <w:r w:rsidRPr="00F65579">
        <w:t xml:space="preserve"> physical assets.</w:t>
      </w:r>
    </w:p>
    <w:p w14:paraId="010866B3" w14:textId="77777777" w:rsidR="000C41A3" w:rsidRPr="00F65579" w:rsidRDefault="000C41A3" w:rsidP="000C41A3">
      <w:pPr>
        <w:pStyle w:val="Heading5"/>
      </w:pPr>
      <w:r w:rsidRPr="00F65579">
        <w:lastRenderedPageBreak/>
        <w:t>Commitments</w:t>
      </w:r>
    </w:p>
    <w:p w14:paraId="3A588212" w14:textId="77777777" w:rsidR="000C41A3" w:rsidRPr="00F65579" w:rsidRDefault="000C41A3" w:rsidP="000C41A3">
      <w:r w:rsidRPr="00F65579">
        <w:t>Commitments include those operating, capital and other outsourcing commitments arising from non-cancellable contractual or statutory sources.</w:t>
      </w:r>
    </w:p>
    <w:p w14:paraId="7082CA59" w14:textId="77777777" w:rsidR="000C41A3" w:rsidRPr="00F65579" w:rsidRDefault="000C41A3" w:rsidP="000C41A3">
      <w:pPr>
        <w:pStyle w:val="Heading5"/>
      </w:pPr>
      <w:r w:rsidRPr="00F65579">
        <w:t>Depreciation</w:t>
      </w:r>
    </w:p>
    <w:p w14:paraId="6499AD85" w14:textId="77777777" w:rsidR="000C41A3" w:rsidRPr="00F65579" w:rsidRDefault="000C41A3" w:rsidP="000C41A3">
      <w:r w:rsidRPr="00F65579">
        <w:t>Depreciation is an expense that arises from the consumption through wear or time of a produced physical asset. This expense is classified as a transaction and so reduces the net result from transactions.</w:t>
      </w:r>
    </w:p>
    <w:p w14:paraId="76A2A473" w14:textId="77777777" w:rsidR="000C41A3" w:rsidRPr="00F65579" w:rsidRDefault="000C41A3" w:rsidP="000C41A3">
      <w:pPr>
        <w:pStyle w:val="Heading5"/>
      </w:pPr>
      <w:r w:rsidRPr="00F65579">
        <w:t>Employee expenses</w:t>
      </w:r>
    </w:p>
    <w:p w14:paraId="588BC783" w14:textId="77777777" w:rsidR="000C41A3" w:rsidRPr="00F65579" w:rsidRDefault="000C41A3" w:rsidP="000C41A3">
      <w:r w:rsidRPr="00F65579">
        <w:t>Employee expenses include all costs related to employment including wages and salaries, fringe benefits tax, leave entitlements, redundancy payments and superannuation contributions.</w:t>
      </w:r>
    </w:p>
    <w:p w14:paraId="0571D09F" w14:textId="77777777" w:rsidR="000C41A3" w:rsidRPr="00F65579" w:rsidRDefault="000C41A3" w:rsidP="000C41A3">
      <w:pPr>
        <w:pStyle w:val="Heading5"/>
      </w:pPr>
      <w:r w:rsidRPr="00F65579">
        <w:t>Ex gratia expenses</w:t>
      </w:r>
    </w:p>
    <w:p w14:paraId="7A5D2A0B" w14:textId="77777777" w:rsidR="000C41A3" w:rsidRPr="00F65579" w:rsidRDefault="000C41A3" w:rsidP="000C41A3">
      <w:r w:rsidRPr="00F65579">
        <w:t>The voluntary payment of money or other non</w:t>
      </w:r>
      <w:r w:rsidRPr="00F65579">
        <w:noBreakHyphen/>
        <w:t>monetary benefit (e.g. a write off) that is not made either to acquire goods, services or other benefits for the entity or to meet a legal liability, or to settle or resolve a possible legal liability or claim against the entity.</w:t>
      </w:r>
    </w:p>
    <w:p w14:paraId="6322D05F" w14:textId="77777777" w:rsidR="000C41A3" w:rsidRPr="00F65579" w:rsidRDefault="000C41A3" w:rsidP="000C41A3">
      <w:pPr>
        <w:pStyle w:val="Heading5"/>
      </w:pPr>
      <w:r w:rsidRPr="00F65579">
        <w:t>Financial asset</w:t>
      </w:r>
    </w:p>
    <w:p w14:paraId="49A0A766" w14:textId="77777777" w:rsidR="000C41A3" w:rsidRPr="00F65579" w:rsidRDefault="000C41A3" w:rsidP="000C41A3">
      <w:r w:rsidRPr="00F65579">
        <w:t>A financial asset is any asset that is:</w:t>
      </w:r>
    </w:p>
    <w:p w14:paraId="3342DA8F" w14:textId="77777777" w:rsidR="000C41A3" w:rsidRPr="00F65579" w:rsidRDefault="000C41A3" w:rsidP="000C41A3">
      <w:pPr>
        <w:pStyle w:val="Normalhanging"/>
      </w:pPr>
      <w:r w:rsidRPr="00F65579">
        <w:t xml:space="preserve">(a) </w:t>
      </w:r>
      <w:r w:rsidRPr="00F65579">
        <w:tab/>
        <w:t>cash;</w:t>
      </w:r>
    </w:p>
    <w:p w14:paraId="26C76602" w14:textId="77777777" w:rsidR="000C41A3" w:rsidRPr="00F65579" w:rsidRDefault="000C41A3" w:rsidP="000C41A3">
      <w:pPr>
        <w:pStyle w:val="Normalhanging"/>
      </w:pPr>
      <w:r w:rsidRPr="00F65579">
        <w:t xml:space="preserve">(b) </w:t>
      </w:r>
      <w:r w:rsidRPr="00F65579">
        <w:tab/>
        <w:t>an equity instrument of another entity;</w:t>
      </w:r>
    </w:p>
    <w:p w14:paraId="4AA12E32" w14:textId="77777777" w:rsidR="000C41A3" w:rsidRPr="00F65579" w:rsidRDefault="000C41A3" w:rsidP="000C41A3">
      <w:pPr>
        <w:pStyle w:val="Normalhanging"/>
      </w:pPr>
      <w:r w:rsidRPr="00F65579">
        <w:t xml:space="preserve">(c) </w:t>
      </w:r>
      <w:r w:rsidRPr="00F65579">
        <w:tab/>
        <w:t>a contractual right:</w:t>
      </w:r>
    </w:p>
    <w:p w14:paraId="24761B58" w14:textId="77777777" w:rsidR="000C41A3" w:rsidRPr="00F65579" w:rsidRDefault="000C41A3" w:rsidP="000C41A3">
      <w:pPr>
        <w:pStyle w:val="Dash"/>
      </w:pPr>
      <w:r w:rsidRPr="00F65579">
        <w:t>to receive cash or another financial asset from another entity; or</w:t>
      </w:r>
    </w:p>
    <w:p w14:paraId="6203B703" w14:textId="77777777" w:rsidR="000C41A3" w:rsidRPr="00F65579" w:rsidRDefault="000C41A3" w:rsidP="000C41A3">
      <w:pPr>
        <w:pStyle w:val="Dash"/>
      </w:pPr>
      <w:r w:rsidRPr="00F65579">
        <w:t>to exchange financial assets or financial liabilities with another entity under conditions that  potentially favourable to the entity; or</w:t>
      </w:r>
    </w:p>
    <w:p w14:paraId="4390E932" w14:textId="77777777" w:rsidR="000C41A3" w:rsidRPr="00F65579" w:rsidRDefault="000C41A3" w:rsidP="000C41A3">
      <w:pPr>
        <w:pStyle w:val="Normalhanging"/>
      </w:pPr>
      <w:r w:rsidRPr="00F65579">
        <w:t xml:space="preserve">(d) </w:t>
      </w:r>
      <w:r w:rsidRPr="00F65579">
        <w:tab/>
        <w:t>a contract that will or may be settled in the entity’s own equity instruments and is:</w:t>
      </w:r>
    </w:p>
    <w:p w14:paraId="294F0DB7" w14:textId="77777777" w:rsidR="000C41A3" w:rsidRPr="00F65579" w:rsidRDefault="000C41A3" w:rsidP="000C41A3">
      <w:pPr>
        <w:pStyle w:val="Dash"/>
      </w:pPr>
      <w:r w:rsidRPr="00F65579">
        <w:t>a non-derivative for which the entity is or may be obliged to receive a variable number of the entity’s own equity instruments; or</w:t>
      </w:r>
    </w:p>
    <w:p w14:paraId="58CDE432" w14:textId="77777777" w:rsidR="000C41A3" w:rsidRPr="00F65579" w:rsidRDefault="000C41A3" w:rsidP="000C41A3">
      <w:pPr>
        <w:pStyle w:val="Dash"/>
      </w:pPr>
      <w:r w:rsidRPr="00F65579">
        <w:t>a derivative that will or may be settled other than by the exchange of a fixed amount of cash or another financial asset for a fixed number of the entity’s own equity instruments.</w:t>
      </w:r>
    </w:p>
    <w:p w14:paraId="6DB82D46" w14:textId="77777777" w:rsidR="000C41A3" w:rsidRPr="00F65579" w:rsidRDefault="000C41A3" w:rsidP="000C41A3">
      <w:pPr>
        <w:pStyle w:val="Heading5"/>
      </w:pPr>
      <w:r w:rsidRPr="00F65579">
        <w:t>Financial instrument</w:t>
      </w:r>
    </w:p>
    <w:p w14:paraId="4DADD1D6" w14:textId="77777777" w:rsidR="000C41A3" w:rsidRPr="00F65579" w:rsidRDefault="000C41A3" w:rsidP="000C41A3">
      <w:r w:rsidRPr="00F65579">
        <w:t>A financial instrument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14:paraId="2057DEE1" w14:textId="77777777" w:rsidR="000C41A3" w:rsidRPr="00F65579" w:rsidRDefault="000C41A3" w:rsidP="000C41A3">
      <w:pPr>
        <w:pStyle w:val="Heading5"/>
      </w:pPr>
      <w:r w:rsidRPr="00F65579">
        <w:t>Financial liability</w:t>
      </w:r>
    </w:p>
    <w:p w14:paraId="660E12EF" w14:textId="77777777" w:rsidR="000C41A3" w:rsidRPr="00F65579" w:rsidRDefault="000C41A3" w:rsidP="000C41A3">
      <w:r w:rsidRPr="00F65579">
        <w:t>A financial liability is any liability that is:</w:t>
      </w:r>
    </w:p>
    <w:p w14:paraId="44F959AE" w14:textId="77777777" w:rsidR="000C41A3" w:rsidRPr="00F65579" w:rsidRDefault="000C41A3" w:rsidP="000C41A3">
      <w:pPr>
        <w:pStyle w:val="Normalhanging"/>
      </w:pPr>
      <w:r w:rsidRPr="00F65579">
        <w:t>(a)</w:t>
      </w:r>
      <w:r w:rsidRPr="00F65579">
        <w:tab/>
        <w:t>a contractual obligation:</w:t>
      </w:r>
    </w:p>
    <w:p w14:paraId="2CF22F8B" w14:textId="77777777" w:rsidR="000C41A3" w:rsidRPr="00F65579" w:rsidRDefault="000C41A3" w:rsidP="000C41A3">
      <w:pPr>
        <w:pStyle w:val="Dash"/>
      </w:pPr>
      <w:r w:rsidRPr="00F65579">
        <w:t>to deliver cash or another financial asset to another entity; or</w:t>
      </w:r>
    </w:p>
    <w:p w14:paraId="6216BE56" w14:textId="77777777" w:rsidR="000C41A3" w:rsidRPr="00F65579" w:rsidRDefault="000C41A3" w:rsidP="000C41A3">
      <w:pPr>
        <w:pStyle w:val="Dash"/>
      </w:pPr>
      <w:r w:rsidRPr="00F65579">
        <w:t>to exchange financial assets or financial liabilities with another entity under conditions that are potentially unfavourable to the entity; or</w:t>
      </w:r>
    </w:p>
    <w:p w14:paraId="1D90D717" w14:textId="77777777" w:rsidR="000C41A3" w:rsidRPr="00F65579" w:rsidRDefault="000C41A3" w:rsidP="000C41A3">
      <w:pPr>
        <w:pStyle w:val="Normalhanging"/>
      </w:pPr>
      <w:r w:rsidRPr="00F65579">
        <w:t>(b)</w:t>
      </w:r>
      <w:r w:rsidRPr="00F65579">
        <w:tab/>
        <w:t>a contract that will or may be settled in the entity’s own equity instruments and is:</w:t>
      </w:r>
    </w:p>
    <w:p w14:paraId="58984BC5" w14:textId="77777777" w:rsidR="000C41A3" w:rsidRPr="00F65579" w:rsidRDefault="000C41A3" w:rsidP="000C41A3">
      <w:pPr>
        <w:pStyle w:val="Dash"/>
      </w:pPr>
      <w:r w:rsidRPr="00F65579">
        <w:t>a non-derivative for which the entity is or may be obliged to deliver a variable number of the entity’s own equity instruments; or</w:t>
      </w:r>
    </w:p>
    <w:p w14:paraId="659FAA2B" w14:textId="77777777" w:rsidR="000C41A3" w:rsidRPr="00F65579" w:rsidRDefault="000C41A3" w:rsidP="000C41A3">
      <w:pPr>
        <w:pStyle w:val="Dash"/>
      </w:pPr>
      <w:r w:rsidRPr="00F65579">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39501926" w14:textId="77777777" w:rsidR="000C41A3" w:rsidRPr="00F65579" w:rsidRDefault="000C41A3" w:rsidP="000C41A3">
      <w:pPr>
        <w:pStyle w:val="Heading5"/>
      </w:pPr>
      <w:r w:rsidRPr="00F65579">
        <w:t>Financial statements</w:t>
      </w:r>
    </w:p>
    <w:p w14:paraId="50E1A55D" w14:textId="77777777" w:rsidR="000C41A3" w:rsidRPr="00F65579" w:rsidRDefault="000C41A3" w:rsidP="000C41A3">
      <w:r w:rsidRPr="00F65579">
        <w:t>A complete set of financial statements comprises:</w:t>
      </w:r>
    </w:p>
    <w:p w14:paraId="7B91C376" w14:textId="77777777" w:rsidR="000C41A3" w:rsidRPr="00F65579" w:rsidRDefault="000C41A3" w:rsidP="000C41A3">
      <w:pPr>
        <w:pStyle w:val="Normalhanging"/>
      </w:pPr>
      <w:r w:rsidRPr="00F65579">
        <w:t>(a)</w:t>
      </w:r>
      <w:r w:rsidRPr="00F65579">
        <w:tab/>
        <w:t>a comprehensive operating statement for the period;</w:t>
      </w:r>
    </w:p>
    <w:p w14:paraId="22048E8A" w14:textId="77777777" w:rsidR="000C41A3" w:rsidRPr="00F65579" w:rsidRDefault="000C41A3" w:rsidP="000C41A3">
      <w:pPr>
        <w:pStyle w:val="Normalhanging"/>
      </w:pPr>
      <w:r w:rsidRPr="00F65579">
        <w:t>(b)</w:t>
      </w:r>
      <w:r w:rsidRPr="00F65579">
        <w:tab/>
        <w:t>a balance sheet as at the end of the period;</w:t>
      </w:r>
    </w:p>
    <w:p w14:paraId="23DD0399" w14:textId="77777777" w:rsidR="000C41A3" w:rsidRPr="00F65579" w:rsidRDefault="000C41A3" w:rsidP="000C41A3">
      <w:pPr>
        <w:pStyle w:val="Normalhanging"/>
      </w:pPr>
      <w:r w:rsidRPr="00F65579">
        <w:t>(c)</w:t>
      </w:r>
      <w:r w:rsidRPr="00F65579">
        <w:tab/>
        <w:t>a statement of changes in equity for the period;</w:t>
      </w:r>
    </w:p>
    <w:p w14:paraId="70DFD8A6" w14:textId="77777777" w:rsidR="000C41A3" w:rsidRPr="00F65579" w:rsidRDefault="000C41A3" w:rsidP="000C41A3">
      <w:pPr>
        <w:pStyle w:val="Normalhanging"/>
      </w:pPr>
      <w:r w:rsidRPr="00F65579">
        <w:t>(d)</w:t>
      </w:r>
      <w:r w:rsidRPr="00F65579">
        <w:tab/>
        <w:t>a cash flow statement for the period;</w:t>
      </w:r>
    </w:p>
    <w:p w14:paraId="568750DD" w14:textId="77777777" w:rsidR="000C41A3" w:rsidRPr="00F65579" w:rsidRDefault="000C41A3" w:rsidP="000C41A3">
      <w:pPr>
        <w:pStyle w:val="Normalhanging"/>
      </w:pPr>
      <w:r w:rsidRPr="00F65579">
        <w:t>(e)</w:t>
      </w:r>
      <w:r w:rsidRPr="00F65579">
        <w:tab/>
        <w:t>notes, comprising a summary of significant accounting policies and other explanatory information;</w:t>
      </w:r>
    </w:p>
    <w:p w14:paraId="2036122B" w14:textId="77777777" w:rsidR="000C41A3" w:rsidRPr="00F65579" w:rsidRDefault="000C41A3" w:rsidP="000C41A3">
      <w:pPr>
        <w:pStyle w:val="Normalhanging"/>
      </w:pPr>
      <w:r w:rsidRPr="00F65579">
        <w:t>(f)</w:t>
      </w:r>
      <w:r w:rsidRPr="00F65579">
        <w:tab/>
        <w:t xml:space="preserve">comparative information in respect of the preceding period as specified in paragraph 38 of </w:t>
      </w:r>
      <w:r w:rsidR="00A4639D" w:rsidRPr="00F65579">
        <w:t>AASB</w:t>
      </w:r>
      <w:r w:rsidR="00A4639D" w:rsidRPr="00F65579">
        <w:rPr>
          <w:rFonts w:ascii="Calibri" w:hAnsi="Calibri" w:cs="Calibri"/>
        </w:rPr>
        <w:t> </w:t>
      </w:r>
      <w:r w:rsidRPr="00F65579">
        <w:t xml:space="preserve">101 </w:t>
      </w:r>
      <w:r w:rsidRPr="00F65579">
        <w:rPr>
          <w:i/>
        </w:rPr>
        <w:t>Presentation of Financial Statements</w:t>
      </w:r>
      <w:r w:rsidRPr="00F65579">
        <w:t>; and</w:t>
      </w:r>
    </w:p>
    <w:p w14:paraId="5563B3F7" w14:textId="77777777" w:rsidR="000C41A3" w:rsidRPr="00F65579" w:rsidRDefault="000C41A3" w:rsidP="000C41A3">
      <w:pPr>
        <w:pStyle w:val="Normalhanging"/>
      </w:pPr>
      <w:r w:rsidRPr="00F65579">
        <w:t>(g)</w:t>
      </w:r>
      <w:r w:rsidRPr="00F65579">
        <w:tab/>
        <w:t xml:space="preserve">a balance sheet as at the beginning of the preceding period when an entity applies an accounting policy retrospectively or makes a retrospective restatement of items in its financial statements, or when it reclassifies items in its financial statements in accordance with paragraph 41 of </w:t>
      </w:r>
      <w:r w:rsidR="00A4639D" w:rsidRPr="00F65579">
        <w:t>AASB</w:t>
      </w:r>
      <w:r w:rsidR="00A4639D" w:rsidRPr="00F65579">
        <w:rPr>
          <w:rFonts w:ascii="Calibri" w:hAnsi="Calibri" w:cs="Calibri"/>
        </w:rPr>
        <w:t> </w:t>
      </w:r>
      <w:r w:rsidRPr="00F65579">
        <w:t>101.</w:t>
      </w:r>
    </w:p>
    <w:p w14:paraId="6CFBFB58" w14:textId="77777777" w:rsidR="000C41A3" w:rsidRPr="00F65579" w:rsidRDefault="000C41A3" w:rsidP="000C41A3">
      <w:pPr>
        <w:pStyle w:val="Heading5"/>
      </w:pPr>
      <w:r w:rsidRPr="00F65579">
        <w:br w:type="column"/>
      </w:r>
      <w:r w:rsidRPr="00F65579">
        <w:lastRenderedPageBreak/>
        <w:t>Grants expense</w:t>
      </w:r>
    </w:p>
    <w:p w14:paraId="19E65F66" w14:textId="77777777" w:rsidR="000C41A3" w:rsidRPr="00F65579" w:rsidRDefault="000C41A3" w:rsidP="000C41A3">
      <w:r w:rsidRPr="00F65579">
        <w:t xml:space="preserve">Transactions in which one unit provides goods, services, assets (or extinguishes a liability) or labour to another unit without receiving approximately equal value in return. Grants can either be operating or capital in nature. While grants to governments may result in the provision of some goods or services to the transferor, they do not give the transferor a claim to receive directly benefits of approximately equal value. Receipt and sacrifice of approximately equal value may occur, but only by coincidence. For example, governments are not obliged to provide commensurate benefits, in the form of goods or services, to particular taxpayers in return for their taxes. For this reason, grants are referred to by the </w:t>
      </w:r>
      <w:r w:rsidR="00A4639D" w:rsidRPr="00F65579">
        <w:t>AASB</w:t>
      </w:r>
      <w:r w:rsidR="00A4639D" w:rsidRPr="00F65579">
        <w:rPr>
          <w:rFonts w:ascii="Calibri" w:hAnsi="Calibri" w:cs="Calibri"/>
        </w:rPr>
        <w:t> </w:t>
      </w:r>
      <w:r w:rsidRPr="00F65579">
        <w:t>as involuntary transfers and are termed non-reciprocal transfers.</w:t>
      </w:r>
    </w:p>
    <w:p w14:paraId="35E68C6B" w14:textId="77777777" w:rsidR="000C41A3" w:rsidRPr="00F65579" w:rsidRDefault="000C41A3" w:rsidP="000C41A3">
      <w:r w:rsidRPr="00F65579">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68A5BFD5" w14:textId="77777777" w:rsidR="000C41A3" w:rsidRPr="00F65579" w:rsidRDefault="000C41A3" w:rsidP="000C41A3">
      <w:pPr>
        <w:pStyle w:val="Heading5"/>
      </w:pPr>
      <w:r w:rsidRPr="00F65579">
        <w:t>Grants for on-passing</w:t>
      </w:r>
    </w:p>
    <w:p w14:paraId="39BD3BDA" w14:textId="77777777" w:rsidR="000C41A3" w:rsidRPr="00F65579" w:rsidRDefault="000C41A3" w:rsidP="000C41A3">
      <w:r w:rsidRPr="00F65579">
        <w:t>All grants paid to one institutional sector (e.g. a state general government) to be passed on to another institutional sector (e.g. local government or a private non-profit institution).</w:t>
      </w:r>
    </w:p>
    <w:p w14:paraId="2BADDC22" w14:textId="77777777" w:rsidR="000C41A3" w:rsidRPr="00F65579" w:rsidRDefault="000C41A3" w:rsidP="000C41A3">
      <w:pPr>
        <w:pStyle w:val="Heading5"/>
      </w:pPr>
      <w:r w:rsidRPr="00F65579">
        <w:t>Intangible assets</w:t>
      </w:r>
    </w:p>
    <w:p w14:paraId="47E2D832" w14:textId="77777777" w:rsidR="000C41A3" w:rsidRPr="00F65579" w:rsidRDefault="000C41A3" w:rsidP="000C41A3">
      <w:r w:rsidRPr="00F65579">
        <w:t>Intangible assets represent identifiable non-monetary assets without physical substance.</w:t>
      </w:r>
    </w:p>
    <w:p w14:paraId="648CD9D1" w14:textId="77777777" w:rsidR="000C41A3" w:rsidRPr="00F65579" w:rsidRDefault="000C41A3" w:rsidP="000C41A3">
      <w:pPr>
        <w:pStyle w:val="Heading5"/>
      </w:pPr>
      <w:r w:rsidRPr="00F65579">
        <w:t>Interest expense</w:t>
      </w:r>
    </w:p>
    <w:p w14:paraId="0A8D1719" w14:textId="77777777" w:rsidR="000C41A3" w:rsidRPr="00F65579" w:rsidRDefault="000C41A3" w:rsidP="000C41A3">
      <w:r w:rsidRPr="00F65579">
        <w:t>Costs incurred in connection with the borrowing of funds. Interest expense includes interest on bank overdrafts and short-term and long-term borrowings, amortisation of discounts or premiums relating to borrowings, interest component of finance leases, repayments and the increase in financial liabilities and non-employee provisions due to the unwinding of discounts to reflect the passage of time.</w:t>
      </w:r>
    </w:p>
    <w:p w14:paraId="61BBCA56" w14:textId="77777777" w:rsidR="000C41A3" w:rsidRPr="00F65579" w:rsidRDefault="000C41A3" w:rsidP="000C41A3">
      <w:pPr>
        <w:pStyle w:val="Heading5"/>
      </w:pPr>
      <w:r w:rsidRPr="00F65579">
        <w:t>Interest revenue</w:t>
      </w:r>
    </w:p>
    <w:p w14:paraId="7C4E1E2E" w14:textId="77777777" w:rsidR="000C41A3" w:rsidRPr="00F65579" w:rsidRDefault="000C41A3" w:rsidP="000C41A3">
      <w:r w:rsidRPr="00F65579">
        <w:t xml:space="preserve">Interest revenue includes interest received on bank term deposits, interest from investments, and other interest received. </w:t>
      </w:r>
    </w:p>
    <w:p w14:paraId="5BE8BBDA" w14:textId="77777777" w:rsidR="000C41A3" w:rsidRPr="00F65579" w:rsidRDefault="000C41A3" w:rsidP="000C41A3">
      <w:pPr>
        <w:pStyle w:val="Heading5"/>
      </w:pPr>
      <w:r w:rsidRPr="00F65579">
        <w:t>Investment properties</w:t>
      </w:r>
    </w:p>
    <w:p w14:paraId="0A7B7ED4" w14:textId="77777777" w:rsidR="000C41A3" w:rsidRPr="00F65579" w:rsidRDefault="000C41A3" w:rsidP="000C41A3">
      <w:r w:rsidRPr="00F65579">
        <w:t>Investment properties represent properties held to earn rentals or for capital appreciation or both. Investment properties exclude properties held to meet service delivery objectives of the State of Victoria.</w:t>
      </w:r>
    </w:p>
    <w:p w14:paraId="3EBD3C52" w14:textId="77777777" w:rsidR="000C41A3" w:rsidRPr="00F65579" w:rsidRDefault="000C41A3" w:rsidP="000C41A3">
      <w:pPr>
        <w:pStyle w:val="Heading5"/>
      </w:pPr>
      <w:r w:rsidRPr="00F65579">
        <w:t>Net result</w:t>
      </w:r>
    </w:p>
    <w:p w14:paraId="7CBFDD31" w14:textId="77777777" w:rsidR="000C41A3" w:rsidRPr="00F65579" w:rsidRDefault="000C41A3" w:rsidP="000C41A3">
      <w:pPr>
        <w:keepLines/>
      </w:pPr>
      <w:r w:rsidRPr="00F65579">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6795A4F9" w14:textId="77777777" w:rsidR="000C41A3" w:rsidRPr="00F65579" w:rsidRDefault="000C41A3" w:rsidP="000C41A3">
      <w:pPr>
        <w:pStyle w:val="Heading5"/>
      </w:pPr>
      <w:r w:rsidRPr="00F65579">
        <w:t>Net result from transactions/net operating balance</w:t>
      </w:r>
    </w:p>
    <w:p w14:paraId="72E6CE2E" w14:textId="77777777" w:rsidR="000C41A3" w:rsidRPr="00F65579" w:rsidRDefault="000C41A3" w:rsidP="000C41A3">
      <w:r w:rsidRPr="00F65579">
        <w:t>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1B809FDE" w14:textId="77777777" w:rsidR="000C41A3" w:rsidRPr="00F65579" w:rsidRDefault="000C41A3" w:rsidP="000C41A3">
      <w:pPr>
        <w:pStyle w:val="Heading5"/>
      </w:pPr>
      <w:r w:rsidRPr="00F65579">
        <w:t>Non-financial assets</w:t>
      </w:r>
    </w:p>
    <w:p w14:paraId="3081C384" w14:textId="77777777" w:rsidR="000C41A3" w:rsidRPr="00F65579" w:rsidRDefault="000C41A3" w:rsidP="000C41A3">
      <w:r w:rsidRPr="00F65579">
        <w:t>Non-financial assets are all assets that are not ‘financial assets’.</w:t>
      </w:r>
    </w:p>
    <w:p w14:paraId="7D367DCF" w14:textId="77777777" w:rsidR="000C41A3" w:rsidRPr="00F65579" w:rsidRDefault="000C41A3" w:rsidP="000C41A3">
      <w:pPr>
        <w:pStyle w:val="Heading5"/>
      </w:pPr>
      <w:r w:rsidRPr="00F65579">
        <w:t>Other economic flows included in net result</w:t>
      </w:r>
    </w:p>
    <w:p w14:paraId="2E856CC1" w14:textId="77777777" w:rsidR="000C41A3" w:rsidRPr="00F65579" w:rsidRDefault="000C41A3" w:rsidP="000C41A3">
      <w:r w:rsidRPr="00F65579">
        <w:t>Other economic flows included in net result are changes in the volume or value of an asset or liability that do not result from transactions. They include gains and losses from disposal or derecognition or reclassification, revaluation and impairment of non-financial physical and intangible assets, and fair value changes of financial instruments. It also includes revaluation of the present value of leave liabilities due to changes in bond interest rates and from revaluation of restoration costs provisions.</w:t>
      </w:r>
    </w:p>
    <w:p w14:paraId="4FA9FA02" w14:textId="77777777" w:rsidR="000C41A3" w:rsidRPr="00F65579" w:rsidRDefault="000C41A3" w:rsidP="000C41A3">
      <w:pPr>
        <w:pStyle w:val="Heading5"/>
      </w:pPr>
      <w:r w:rsidRPr="00F65579">
        <w:t>Other economic flows – other comprehensive income</w:t>
      </w:r>
    </w:p>
    <w:p w14:paraId="46E90D05" w14:textId="77777777" w:rsidR="000C41A3" w:rsidRPr="00F65579" w:rsidRDefault="000C41A3" w:rsidP="000C41A3">
      <w:r w:rsidRPr="00F65579">
        <w:t>Other economic flows – other comprehensive income comprises items (including reclassification adjustments) that are not recognised in net result. The components of other economic flows – other comprehensive income include changes in physical asset revaluation surplus and changes arising from the remeasurement of defined benefit superannuation liabilities.</w:t>
      </w:r>
    </w:p>
    <w:p w14:paraId="75A5610A" w14:textId="77777777" w:rsidR="000C41A3" w:rsidRPr="00F65579" w:rsidRDefault="000C41A3" w:rsidP="000C41A3">
      <w:pPr>
        <w:pStyle w:val="Heading5"/>
      </w:pPr>
      <w:r w:rsidRPr="00F65579">
        <w:t>Payables</w:t>
      </w:r>
    </w:p>
    <w:p w14:paraId="6488AFDF" w14:textId="77777777" w:rsidR="000C41A3" w:rsidRPr="00F65579" w:rsidRDefault="000C41A3" w:rsidP="000C41A3">
      <w:r w:rsidRPr="00F65579">
        <w:t>Includes short and long-term trade debt and accounts payable, grants and interest payable.</w:t>
      </w:r>
    </w:p>
    <w:p w14:paraId="6ACFE5EF" w14:textId="77777777" w:rsidR="000C41A3" w:rsidRPr="00F65579" w:rsidRDefault="000C41A3" w:rsidP="000C41A3">
      <w:pPr>
        <w:pStyle w:val="Heading5"/>
      </w:pPr>
      <w:r w:rsidRPr="00F65579">
        <w:t>Receivables</w:t>
      </w:r>
    </w:p>
    <w:p w14:paraId="44B4FF8E" w14:textId="77777777" w:rsidR="000C41A3" w:rsidRPr="00F65579" w:rsidRDefault="000C41A3" w:rsidP="000C41A3">
      <w:r w:rsidRPr="00F65579">
        <w:t>Includes short and long-term trade credit and accounts receivable, grants, taxes and interest receivable.</w:t>
      </w:r>
    </w:p>
    <w:p w14:paraId="6EBCBCA1" w14:textId="77777777" w:rsidR="000C41A3" w:rsidRPr="00F65579" w:rsidRDefault="000C41A3" w:rsidP="000C41A3">
      <w:pPr>
        <w:pStyle w:val="Heading5"/>
      </w:pPr>
      <w:r w:rsidRPr="00F65579">
        <w:lastRenderedPageBreak/>
        <w:t>Sales of goods and services</w:t>
      </w:r>
    </w:p>
    <w:p w14:paraId="599D68B8" w14:textId="77777777" w:rsidR="000C41A3" w:rsidRPr="00F65579" w:rsidRDefault="000C41A3" w:rsidP="000C41A3">
      <w:pPr>
        <w:keepLines/>
      </w:pPr>
      <w:r w:rsidRPr="00F65579">
        <w:t>Refers to revenue from the direct provision of goods and services and includes fees and charges for services rendered, sales of goods, fees from regulatory services, and work done as an agent for private enterprises. It also includes rental income under operating leases and on produced assets such as buildings and entertainment, but excludes rent income from the use of non-produced assets such as land.</w:t>
      </w:r>
    </w:p>
    <w:p w14:paraId="06C73AFB" w14:textId="77777777" w:rsidR="000C41A3" w:rsidRPr="00F65579" w:rsidRDefault="000C41A3" w:rsidP="000C41A3">
      <w:pPr>
        <w:pStyle w:val="Heading5"/>
      </w:pPr>
      <w:r w:rsidRPr="00F65579">
        <w:t>Supplies and services</w:t>
      </w:r>
    </w:p>
    <w:p w14:paraId="242E6462" w14:textId="77777777" w:rsidR="000C41A3" w:rsidRPr="00F65579" w:rsidRDefault="000C41A3" w:rsidP="000C41A3">
      <w:r w:rsidRPr="00F65579">
        <w:t xml:space="preserve">Supplies and services generally represent cost of goods sold and the day to day running costs, including maintenance costs, incurred in the normal operations of the Department. </w:t>
      </w:r>
    </w:p>
    <w:p w14:paraId="22CDDC18" w14:textId="77777777" w:rsidR="000C41A3" w:rsidRPr="00F65579" w:rsidRDefault="000C41A3" w:rsidP="000C41A3">
      <w:pPr>
        <w:pStyle w:val="Heading5"/>
      </w:pPr>
      <w:r w:rsidRPr="00F65579">
        <w:t>Transactions</w:t>
      </w:r>
    </w:p>
    <w:p w14:paraId="4E814C0D" w14:textId="77777777" w:rsidR="00174AEA" w:rsidRPr="00F65579" w:rsidRDefault="000C41A3" w:rsidP="00174AEA">
      <w:r w:rsidRPr="00F65579">
        <w:t>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bookmarkEnd w:id="33"/>
      <w:bookmarkEnd w:id="34"/>
      <w:bookmarkEnd w:id="138"/>
    </w:p>
    <w:p w14:paraId="514F6590" w14:textId="77777777" w:rsidR="00103251" w:rsidRPr="00F65579" w:rsidRDefault="00103251" w:rsidP="00174AEA"/>
    <w:p w14:paraId="6DF83328" w14:textId="77777777" w:rsidR="00103251" w:rsidRPr="00F65579" w:rsidRDefault="00103251" w:rsidP="00174AEA">
      <w:pPr>
        <w:sectPr w:rsidR="00103251" w:rsidRPr="00F65579" w:rsidSect="000C41A3">
          <w:headerReference w:type="even" r:id="rId133"/>
          <w:headerReference w:type="default" r:id="rId134"/>
          <w:pgSz w:w="11909" w:h="16834" w:code="9"/>
          <w:pgMar w:top="1728" w:right="1152" w:bottom="1152" w:left="1152" w:header="720" w:footer="288" w:gutter="0"/>
          <w:cols w:num="2" w:space="720"/>
          <w:noEndnote/>
        </w:sectPr>
      </w:pPr>
    </w:p>
    <w:p w14:paraId="65CF6A4F" w14:textId="77777777" w:rsidR="00174AEA" w:rsidRPr="00F65579" w:rsidRDefault="00174AEA" w:rsidP="00174AEA"/>
    <w:p w14:paraId="612E3E60" w14:textId="77777777" w:rsidR="00174AEA" w:rsidRPr="00F65579" w:rsidRDefault="00174AEA" w:rsidP="00174AEA">
      <w:pPr>
        <w:sectPr w:rsidR="00174AEA" w:rsidRPr="00F65579" w:rsidSect="008A3976">
          <w:headerReference w:type="default" r:id="rId135"/>
          <w:type w:val="continuous"/>
          <w:pgSz w:w="11909" w:h="16834" w:code="9"/>
          <w:pgMar w:top="1728" w:right="1152" w:bottom="1152" w:left="1152" w:header="720" w:footer="288" w:gutter="0"/>
          <w:cols w:num="2" w:space="720"/>
          <w:noEndnote/>
        </w:sectPr>
      </w:pPr>
    </w:p>
    <w:p w14:paraId="461BD55F" w14:textId="7B531BFB" w:rsidR="00140BFD" w:rsidRPr="00F65579" w:rsidRDefault="00140BFD" w:rsidP="00140BFD">
      <w:pPr>
        <w:pStyle w:val="Heading10"/>
      </w:pPr>
      <w:bookmarkStart w:id="174" w:name="_Toc17189954"/>
      <w:r w:rsidRPr="00F65579">
        <w:lastRenderedPageBreak/>
        <w:t>Appendices</w:t>
      </w:r>
      <w:bookmarkEnd w:id="35"/>
      <w:bookmarkEnd w:id="36"/>
      <w:bookmarkEnd w:id="37"/>
      <w:bookmarkEnd w:id="174"/>
    </w:p>
    <w:p w14:paraId="34D577F4" w14:textId="77777777" w:rsidR="00140BFD" w:rsidRPr="00F65579" w:rsidRDefault="00140BFD" w:rsidP="00140BFD">
      <w:pPr>
        <w:rPr>
          <w:rFonts w:cstheme="minorHAnsi"/>
        </w:rPr>
      </w:pPr>
    </w:p>
    <w:p w14:paraId="7C678854" w14:textId="6B5C6D9D" w:rsidR="00A4639D" w:rsidRPr="00F65579" w:rsidRDefault="00140BFD">
      <w:pPr>
        <w:pStyle w:val="TOC2"/>
        <w:rPr>
          <w:rFonts w:eastAsiaTheme="minorEastAsia" w:cstheme="minorBidi"/>
          <w:color w:val="auto"/>
          <w:sz w:val="22"/>
          <w:szCs w:val="22"/>
        </w:rPr>
      </w:pPr>
      <w:r w:rsidRPr="00F65579">
        <w:rPr>
          <w:rFonts w:cstheme="minorHAnsi"/>
          <w:noProof w:val="0"/>
          <w:sz w:val="20"/>
        </w:rPr>
        <w:fldChar w:fldCharType="begin"/>
      </w:r>
      <w:r w:rsidRPr="00F65579">
        <w:rPr>
          <w:rFonts w:cstheme="minorHAnsi"/>
          <w:noProof w:val="0"/>
        </w:rPr>
        <w:instrText xml:space="preserve"> TOC \h \z </w:instrText>
      </w:r>
      <w:r w:rsidR="0086726E" w:rsidRPr="00F65579">
        <w:rPr>
          <w:rFonts w:cstheme="minorHAnsi"/>
          <w:noProof w:val="0"/>
        </w:rPr>
        <w:instrText>di</w:instrText>
      </w:r>
      <w:r w:rsidRPr="00F65579">
        <w:rPr>
          <w:rFonts w:cstheme="minorHAnsi"/>
          <w:noProof w:val="0"/>
        </w:rPr>
        <w:instrText xml:space="preserve">\t "Heading 1 App,2" </w:instrText>
      </w:r>
      <w:r w:rsidRPr="00F65579">
        <w:rPr>
          <w:rFonts w:cstheme="minorHAnsi"/>
          <w:noProof w:val="0"/>
          <w:sz w:val="20"/>
        </w:rPr>
        <w:fldChar w:fldCharType="separate"/>
      </w:r>
      <w:hyperlink w:anchor="_Toc17189902" w:history="1">
        <w:r w:rsidR="00A4639D" w:rsidRPr="00F65579">
          <w:rPr>
            <w:rStyle w:val="Hyperlink"/>
          </w:rPr>
          <w:t>Appendix 1</w:t>
        </w:r>
        <w:r w:rsidR="00A4639D" w:rsidRPr="00F65579">
          <w:rPr>
            <w:rFonts w:eastAsiaTheme="minorEastAsia" w:cstheme="minorBidi"/>
            <w:color w:val="auto"/>
            <w:sz w:val="22"/>
            <w:szCs w:val="22"/>
          </w:rPr>
          <w:tab/>
        </w:r>
        <w:r w:rsidR="00A4639D" w:rsidRPr="00F65579">
          <w:rPr>
            <w:rStyle w:val="Hyperlink"/>
          </w:rPr>
          <w:t>Workforce data</w:t>
        </w:r>
        <w:r w:rsidR="00A4639D" w:rsidRPr="00F65579">
          <w:rPr>
            <w:webHidden/>
          </w:rPr>
          <w:tab/>
        </w:r>
        <w:r w:rsidR="00A4639D" w:rsidRPr="00F65579">
          <w:rPr>
            <w:webHidden/>
          </w:rPr>
          <w:fldChar w:fldCharType="begin"/>
        </w:r>
        <w:r w:rsidR="00A4639D" w:rsidRPr="00F65579">
          <w:rPr>
            <w:webHidden/>
          </w:rPr>
          <w:instrText xml:space="preserve"> PAGEREF _Toc17189902 \h </w:instrText>
        </w:r>
        <w:r w:rsidR="00A4639D" w:rsidRPr="00F65579">
          <w:rPr>
            <w:webHidden/>
          </w:rPr>
        </w:r>
        <w:r w:rsidR="00A4639D" w:rsidRPr="00F65579">
          <w:rPr>
            <w:webHidden/>
          </w:rPr>
          <w:fldChar w:fldCharType="separate"/>
        </w:r>
        <w:r w:rsidR="002C2B48">
          <w:rPr>
            <w:webHidden/>
          </w:rPr>
          <w:t>105</w:t>
        </w:r>
        <w:r w:rsidR="00A4639D" w:rsidRPr="00F65579">
          <w:rPr>
            <w:webHidden/>
          </w:rPr>
          <w:fldChar w:fldCharType="end"/>
        </w:r>
      </w:hyperlink>
    </w:p>
    <w:p w14:paraId="2AE603AA" w14:textId="3C588751" w:rsidR="00A4639D" w:rsidRPr="00F65579" w:rsidRDefault="00DA453D">
      <w:pPr>
        <w:pStyle w:val="TOC2"/>
        <w:rPr>
          <w:rFonts w:eastAsiaTheme="minorEastAsia" w:cstheme="minorBidi"/>
          <w:color w:val="auto"/>
          <w:sz w:val="22"/>
          <w:szCs w:val="22"/>
        </w:rPr>
      </w:pPr>
      <w:hyperlink w:anchor="_Toc17189903" w:history="1">
        <w:r w:rsidR="00A4639D" w:rsidRPr="00F65579">
          <w:rPr>
            <w:rStyle w:val="Hyperlink"/>
          </w:rPr>
          <w:t>Appendix 2</w:t>
        </w:r>
        <w:r w:rsidR="00A4639D" w:rsidRPr="00F65579">
          <w:rPr>
            <w:rFonts w:eastAsiaTheme="minorEastAsia" w:cstheme="minorBidi"/>
            <w:color w:val="auto"/>
            <w:sz w:val="22"/>
            <w:szCs w:val="22"/>
          </w:rPr>
          <w:tab/>
        </w:r>
        <w:r w:rsidR="00A4639D" w:rsidRPr="00F65579">
          <w:rPr>
            <w:rStyle w:val="Hyperlink"/>
          </w:rPr>
          <w:t>DTF occupational health and safety report 30 June 2019</w:t>
        </w:r>
        <w:r w:rsidR="00A4639D" w:rsidRPr="00F65579">
          <w:rPr>
            <w:webHidden/>
          </w:rPr>
          <w:tab/>
        </w:r>
        <w:r w:rsidR="00A4639D" w:rsidRPr="00F65579">
          <w:rPr>
            <w:webHidden/>
          </w:rPr>
          <w:fldChar w:fldCharType="begin"/>
        </w:r>
        <w:r w:rsidR="00A4639D" w:rsidRPr="00F65579">
          <w:rPr>
            <w:webHidden/>
          </w:rPr>
          <w:instrText xml:space="preserve"> PAGEREF _Toc17189903 \h </w:instrText>
        </w:r>
        <w:r w:rsidR="00A4639D" w:rsidRPr="00F65579">
          <w:rPr>
            <w:webHidden/>
          </w:rPr>
        </w:r>
        <w:r w:rsidR="00A4639D" w:rsidRPr="00F65579">
          <w:rPr>
            <w:webHidden/>
          </w:rPr>
          <w:fldChar w:fldCharType="separate"/>
        </w:r>
        <w:r w:rsidR="002C2B48">
          <w:rPr>
            <w:webHidden/>
          </w:rPr>
          <w:t>118</w:t>
        </w:r>
        <w:r w:rsidR="00A4639D" w:rsidRPr="00F65579">
          <w:rPr>
            <w:webHidden/>
          </w:rPr>
          <w:fldChar w:fldCharType="end"/>
        </w:r>
      </w:hyperlink>
    </w:p>
    <w:p w14:paraId="5527620E" w14:textId="3E68B4FB" w:rsidR="00A4639D" w:rsidRPr="00F65579" w:rsidRDefault="00DA453D">
      <w:pPr>
        <w:pStyle w:val="TOC2"/>
        <w:rPr>
          <w:rFonts w:eastAsiaTheme="minorEastAsia" w:cstheme="minorBidi"/>
          <w:color w:val="auto"/>
          <w:sz w:val="22"/>
          <w:szCs w:val="22"/>
        </w:rPr>
      </w:pPr>
      <w:hyperlink w:anchor="_Toc17189904" w:history="1">
        <w:r w:rsidR="00A4639D" w:rsidRPr="00F65579">
          <w:rPr>
            <w:rStyle w:val="Hyperlink"/>
          </w:rPr>
          <w:t>Appendix 3</w:t>
        </w:r>
        <w:r w:rsidR="00A4639D" w:rsidRPr="00F65579">
          <w:rPr>
            <w:rFonts w:eastAsiaTheme="minorEastAsia" w:cstheme="minorBidi"/>
            <w:color w:val="auto"/>
            <w:sz w:val="22"/>
            <w:szCs w:val="22"/>
          </w:rPr>
          <w:tab/>
        </w:r>
        <w:r w:rsidR="00A4639D" w:rsidRPr="00F65579">
          <w:rPr>
            <w:rStyle w:val="Hyperlink"/>
          </w:rPr>
          <w:t>Environmental reporting</w:t>
        </w:r>
        <w:r w:rsidR="00A4639D" w:rsidRPr="00F65579">
          <w:rPr>
            <w:webHidden/>
          </w:rPr>
          <w:tab/>
        </w:r>
        <w:r w:rsidR="00A4639D" w:rsidRPr="00F65579">
          <w:rPr>
            <w:webHidden/>
          </w:rPr>
          <w:fldChar w:fldCharType="begin"/>
        </w:r>
        <w:r w:rsidR="00A4639D" w:rsidRPr="00F65579">
          <w:rPr>
            <w:webHidden/>
          </w:rPr>
          <w:instrText xml:space="preserve"> PAGEREF _Toc17189904 \h </w:instrText>
        </w:r>
        <w:r w:rsidR="00A4639D" w:rsidRPr="00F65579">
          <w:rPr>
            <w:webHidden/>
          </w:rPr>
        </w:r>
        <w:r w:rsidR="00A4639D" w:rsidRPr="00F65579">
          <w:rPr>
            <w:webHidden/>
          </w:rPr>
          <w:fldChar w:fldCharType="separate"/>
        </w:r>
        <w:r w:rsidR="002C2B48">
          <w:rPr>
            <w:webHidden/>
          </w:rPr>
          <w:t>123</w:t>
        </w:r>
        <w:r w:rsidR="00A4639D" w:rsidRPr="00F65579">
          <w:rPr>
            <w:webHidden/>
          </w:rPr>
          <w:fldChar w:fldCharType="end"/>
        </w:r>
      </w:hyperlink>
    </w:p>
    <w:p w14:paraId="62E98FFF" w14:textId="73E3EF20" w:rsidR="00A4639D" w:rsidRPr="00F65579" w:rsidRDefault="00DA453D">
      <w:pPr>
        <w:pStyle w:val="TOC2"/>
        <w:rPr>
          <w:rFonts w:eastAsiaTheme="minorEastAsia" w:cstheme="minorBidi"/>
          <w:color w:val="auto"/>
          <w:sz w:val="22"/>
          <w:szCs w:val="22"/>
        </w:rPr>
      </w:pPr>
      <w:hyperlink w:anchor="_Toc17189905" w:history="1">
        <w:r w:rsidR="00A4639D" w:rsidRPr="00F65579">
          <w:rPr>
            <w:rStyle w:val="Hyperlink"/>
          </w:rPr>
          <w:t>Appendix 4</w:t>
        </w:r>
        <w:r w:rsidR="00A4639D" w:rsidRPr="00F65579">
          <w:rPr>
            <w:rFonts w:eastAsiaTheme="minorEastAsia" w:cstheme="minorBidi"/>
            <w:color w:val="auto"/>
            <w:sz w:val="22"/>
            <w:szCs w:val="22"/>
          </w:rPr>
          <w:tab/>
        </w:r>
        <w:r w:rsidR="00A4639D" w:rsidRPr="00F65579">
          <w:rPr>
            <w:rStyle w:val="Hyperlink"/>
          </w:rPr>
          <w:t>Statutory compliance and other information</w:t>
        </w:r>
        <w:r w:rsidR="00A4639D" w:rsidRPr="00F65579">
          <w:rPr>
            <w:webHidden/>
          </w:rPr>
          <w:tab/>
        </w:r>
        <w:r w:rsidR="00A4639D" w:rsidRPr="00F65579">
          <w:rPr>
            <w:webHidden/>
          </w:rPr>
          <w:fldChar w:fldCharType="begin"/>
        </w:r>
        <w:r w:rsidR="00A4639D" w:rsidRPr="00F65579">
          <w:rPr>
            <w:webHidden/>
          </w:rPr>
          <w:instrText xml:space="preserve"> PAGEREF _Toc17189905 \h </w:instrText>
        </w:r>
        <w:r w:rsidR="00A4639D" w:rsidRPr="00F65579">
          <w:rPr>
            <w:webHidden/>
          </w:rPr>
        </w:r>
        <w:r w:rsidR="00A4639D" w:rsidRPr="00F65579">
          <w:rPr>
            <w:webHidden/>
          </w:rPr>
          <w:fldChar w:fldCharType="separate"/>
        </w:r>
        <w:r w:rsidR="002C2B48">
          <w:rPr>
            <w:webHidden/>
          </w:rPr>
          <w:t>130</w:t>
        </w:r>
        <w:r w:rsidR="00A4639D" w:rsidRPr="00F65579">
          <w:rPr>
            <w:webHidden/>
          </w:rPr>
          <w:fldChar w:fldCharType="end"/>
        </w:r>
      </w:hyperlink>
    </w:p>
    <w:p w14:paraId="35460C78" w14:textId="17EC3EE0" w:rsidR="00A4639D" w:rsidRPr="00F65579" w:rsidRDefault="00DA453D">
      <w:pPr>
        <w:pStyle w:val="TOC2"/>
        <w:rPr>
          <w:rFonts w:eastAsiaTheme="minorEastAsia" w:cstheme="minorBidi"/>
          <w:color w:val="auto"/>
          <w:sz w:val="22"/>
          <w:szCs w:val="22"/>
        </w:rPr>
      </w:pPr>
      <w:hyperlink w:anchor="_Toc17189906" w:history="1">
        <w:r w:rsidR="00A4639D" w:rsidRPr="00F65579">
          <w:rPr>
            <w:rStyle w:val="Hyperlink"/>
          </w:rPr>
          <w:t>Appendix 5</w:t>
        </w:r>
        <w:r w:rsidR="00A4639D" w:rsidRPr="00F65579">
          <w:rPr>
            <w:rFonts w:eastAsiaTheme="minorEastAsia" w:cstheme="minorBidi"/>
            <w:color w:val="auto"/>
            <w:sz w:val="22"/>
            <w:szCs w:val="22"/>
          </w:rPr>
          <w:tab/>
        </w:r>
        <w:r w:rsidR="00A4639D" w:rsidRPr="00F65579">
          <w:rPr>
            <w:rStyle w:val="Hyperlink"/>
          </w:rPr>
          <w:t>Disclosure index</w:t>
        </w:r>
        <w:r w:rsidR="00A4639D" w:rsidRPr="00F65579">
          <w:rPr>
            <w:webHidden/>
          </w:rPr>
          <w:tab/>
        </w:r>
        <w:r w:rsidR="00A4639D" w:rsidRPr="00F65579">
          <w:rPr>
            <w:webHidden/>
          </w:rPr>
          <w:fldChar w:fldCharType="begin"/>
        </w:r>
        <w:r w:rsidR="00A4639D" w:rsidRPr="00F65579">
          <w:rPr>
            <w:webHidden/>
          </w:rPr>
          <w:instrText xml:space="preserve"> PAGEREF _Toc17189906 \h </w:instrText>
        </w:r>
        <w:r w:rsidR="00A4639D" w:rsidRPr="00F65579">
          <w:rPr>
            <w:webHidden/>
          </w:rPr>
        </w:r>
        <w:r w:rsidR="00A4639D" w:rsidRPr="00F65579">
          <w:rPr>
            <w:webHidden/>
          </w:rPr>
          <w:fldChar w:fldCharType="separate"/>
        </w:r>
        <w:r w:rsidR="002C2B48">
          <w:rPr>
            <w:webHidden/>
          </w:rPr>
          <w:t>147</w:t>
        </w:r>
        <w:r w:rsidR="00A4639D" w:rsidRPr="00F65579">
          <w:rPr>
            <w:webHidden/>
          </w:rPr>
          <w:fldChar w:fldCharType="end"/>
        </w:r>
      </w:hyperlink>
    </w:p>
    <w:p w14:paraId="5B592179" w14:textId="77777777" w:rsidR="00140BFD" w:rsidRPr="00F65579" w:rsidRDefault="00140BFD" w:rsidP="00140BFD">
      <w:pPr>
        <w:rPr>
          <w:rFonts w:cstheme="minorHAnsi"/>
          <w:color w:val="4A4A4A"/>
          <w:szCs w:val="20"/>
        </w:rPr>
      </w:pPr>
      <w:r w:rsidRPr="00F65579">
        <w:rPr>
          <w:rFonts w:cstheme="minorHAnsi"/>
          <w:color w:val="4A4A4A"/>
          <w:szCs w:val="20"/>
        </w:rPr>
        <w:fldChar w:fldCharType="end"/>
      </w:r>
    </w:p>
    <w:p w14:paraId="0565FC8C" w14:textId="77777777" w:rsidR="00140BFD" w:rsidRPr="00F65579" w:rsidRDefault="00140BFD" w:rsidP="00140BFD"/>
    <w:p w14:paraId="34963551" w14:textId="77777777" w:rsidR="00140BFD" w:rsidRPr="00F65579" w:rsidRDefault="00140BFD" w:rsidP="00140BFD"/>
    <w:p w14:paraId="01882F95" w14:textId="77777777" w:rsidR="00546FA8" w:rsidRPr="00F65579" w:rsidRDefault="00546FA8">
      <w:pPr>
        <w:spacing w:before="0" w:after="0"/>
      </w:pPr>
      <w:r w:rsidRPr="00F65579">
        <w:br w:type="page"/>
      </w:r>
    </w:p>
    <w:p w14:paraId="609621B9" w14:textId="77777777" w:rsidR="005F7D48" w:rsidRPr="00F65579" w:rsidRDefault="005F7D48" w:rsidP="00C8160C">
      <w:pPr>
        <w:pStyle w:val="Heading1App"/>
      </w:pPr>
      <w:bookmarkStart w:id="175" w:name="_Toc17189902"/>
      <w:bookmarkStart w:id="176" w:name="_Toc17189955"/>
      <w:r w:rsidRPr="00F65579">
        <w:lastRenderedPageBreak/>
        <w:t xml:space="preserve">Appendix </w:t>
      </w:r>
      <w:r w:rsidR="007D55CC" w:rsidRPr="00F65579">
        <w:t>1</w:t>
      </w:r>
      <w:r w:rsidRPr="00F65579">
        <w:tab/>
        <w:t>Workforce data</w:t>
      </w:r>
      <w:bookmarkStart w:id="177" w:name="Workforce1"/>
      <w:bookmarkEnd w:id="175"/>
      <w:bookmarkEnd w:id="176"/>
      <w:bookmarkEnd w:id="177"/>
    </w:p>
    <w:p w14:paraId="7A9891B1" w14:textId="77777777" w:rsidR="0011669B" w:rsidRPr="00F65579" w:rsidRDefault="0011669B" w:rsidP="00F93A60">
      <w:pPr>
        <w:pStyle w:val="Heading20"/>
        <w:sectPr w:rsidR="0011669B" w:rsidRPr="00F65579" w:rsidSect="00BB311C">
          <w:headerReference w:type="even" r:id="rId136"/>
          <w:headerReference w:type="default" r:id="rId137"/>
          <w:footerReference w:type="even" r:id="rId138"/>
          <w:footerReference w:type="default" r:id="rId139"/>
          <w:pgSz w:w="11909" w:h="16834" w:code="9"/>
          <w:pgMar w:top="1728" w:right="1152" w:bottom="1260" w:left="1152" w:header="720" w:footer="288" w:gutter="0"/>
          <w:cols w:space="720"/>
          <w:noEndnote/>
        </w:sectPr>
      </w:pPr>
    </w:p>
    <w:p w14:paraId="4A1A36A6" w14:textId="77777777" w:rsidR="00D740EE" w:rsidRPr="00F65579" w:rsidRDefault="00D740EE" w:rsidP="00D740EE">
      <w:pPr>
        <w:pStyle w:val="Heading20"/>
      </w:pPr>
      <w:bookmarkStart w:id="178" w:name="_Ref492626850"/>
      <w:r w:rsidRPr="00F65579">
        <w:t>Public sector values and employment principles</w:t>
      </w:r>
      <w:bookmarkEnd w:id="178"/>
    </w:p>
    <w:p w14:paraId="6AAF682D" w14:textId="77777777" w:rsidR="000A7FAE" w:rsidRPr="00F65579" w:rsidRDefault="000A7FAE" w:rsidP="000A7FAE">
      <w:pPr>
        <w:rPr>
          <w:b/>
        </w:rPr>
      </w:pPr>
      <w:r w:rsidRPr="00F65579">
        <w:t xml:space="preserve">The </w:t>
      </w:r>
      <w:r w:rsidRPr="00F65579">
        <w:rPr>
          <w:i/>
        </w:rPr>
        <w:t xml:space="preserve">Public Administration Act 2004 </w:t>
      </w:r>
      <w:r w:rsidRPr="00F65579">
        <w:t>established the Victorian Public Sector Commission (VPSC). The VPSC</w:t>
      </w:r>
      <w:r w:rsidR="00B21A45" w:rsidRPr="00F65579">
        <w:t>’</w:t>
      </w:r>
      <w:r w:rsidRPr="00F65579">
        <w:t xml:space="preserve">s role is to strengthen public sector efficiency, effectiveness and capability, and advocate for public sector professionalism and integrity. </w:t>
      </w:r>
    </w:p>
    <w:p w14:paraId="663C796F" w14:textId="77777777" w:rsidR="000A7FAE" w:rsidRPr="00F65579" w:rsidRDefault="000A7FAE" w:rsidP="000A7FAE">
      <w:r w:rsidRPr="00F65579">
        <w:t>The Department</w:t>
      </w:r>
      <w:r w:rsidR="00B21A45" w:rsidRPr="00F65579">
        <w:t>’</w:t>
      </w:r>
      <w:r w:rsidRPr="00F65579">
        <w:t>s policies and practices are consistent with the VPSC</w:t>
      </w:r>
      <w:r w:rsidR="00B21A45" w:rsidRPr="00F65579">
        <w:t>’</w:t>
      </w:r>
      <w:r w:rsidRPr="00F65579">
        <w:t xml:space="preserve">s employment standards and provide for fair treatment, career development opportunities and the early resolution of workplace issues. The Department advises its employees how to avoid conflicts of interest, how to respond to offers of gifts and hospitality and how to deal with misconduct. </w:t>
      </w:r>
    </w:p>
    <w:p w14:paraId="390B9787" w14:textId="77777777" w:rsidR="00CA32A5" w:rsidRPr="00F65579" w:rsidRDefault="00CA32A5" w:rsidP="00CA32A5">
      <w:pPr>
        <w:pStyle w:val="Heading20"/>
      </w:pPr>
      <w:r w:rsidRPr="00F65579">
        <w:t xml:space="preserve">People and culture strategic activities </w:t>
      </w:r>
    </w:p>
    <w:p w14:paraId="0CC0E7B8" w14:textId="77777777" w:rsidR="000A7FAE" w:rsidRPr="00F65579" w:rsidRDefault="000A7FAE" w:rsidP="000A7FAE">
      <w:r w:rsidRPr="00F65579">
        <w:t xml:space="preserve">The People Strategy aims to support DTF in achieving its objectives through several key strategic initiatives, including a tailored leadership development program for all people leaders, the development of a new capability framework that will position the Department to meet </w:t>
      </w:r>
      <w:r w:rsidR="00A02DA1" w:rsidRPr="00F65579">
        <w:t>its</w:t>
      </w:r>
      <w:r w:rsidRPr="00F65579">
        <w:t xml:space="preserve"> current and future needs, and initiatives that support mental health and wellbeing, workforce planning, talent management, learning and development, career development, and diversity and inclusion. </w:t>
      </w:r>
    </w:p>
    <w:p w14:paraId="5F8630DE" w14:textId="77777777" w:rsidR="000A7FAE" w:rsidRPr="00F65579" w:rsidRDefault="000A7FAE" w:rsidP="000A7FAE">
      <w:r w:rsidRPr="00F65579">
        <w:t>The Department recently developed a Diversity and Inclusion Framework</w:t>
      </w:r>
      <w:r w:rsidR="007D44B0" w:rsidRPr="00F65579">
        <w:t>. I</w:t>
      </w:r>
      <w:r w:rsidRPr="00F65579">
        <w:t xml:space="preserve">t includes an Aboriginal Employment Action Plan and an All Abilities Action Plan. Additional Diversity and Inclusion plans will be developed in the future for LGBTIQ, Culturally and Linguistically Diverse (CALD) and mature age workers. </w:t>
      </w:r>
    </w:p>
    <w:p w14:paraId="3A0DA93D" w14:textId="77777777" w:rsidR="00CA32A5" w:rsidRPr="00F65579" w:rsidRDefault="00CA32A5" w:rsidP="00CA32A5">
      <w:pPr>
        <w:pStyle w:val="Heading20"/>
      </w:pPr>
      <w:r w:rsidRPr="00F65579">
        <w:t>People development</w:t>
      </w:r>
    </w:p>
    <w:p w14:paraId="392254EA" w14:textId="77777777" w:rsidR="000A7FAE" w:rsidRPr="00F65579" w:rsidRDefault="000A7FAE" w:rsidP="000A7FAE">
      <w:r w:rsidRPr="00F65579">
        <w:t xml:space="preserve">Key focus areas for the Department that align directly to the People Matter Survey are outlined in an action plan and include flexible work practices, diversity and inclusion, leadership, wellbeing and respectful workplace culture. </w:t>
      </w:r>
    </w:p>
    <w:p w14:paraId="752060FB" w14:textId="77777777" w:rsidR="000A7FAE" w:rsidRPr="00F65579" w:rsidRDefault="00F312B4" w:rsidP="000A7FAE">
      <w:r w:rsidRPr="00F65579">
        <w:t xml:space="preserve">Initiatives undertaken </w:t>
      </w:r>
      <w:r w:rsidR="000A7FAE" w:rsidRPr="00F65579">
        <w:t>in 2018</w:t>
      </w:r>
      <w:r w:rsidR="003E7C90" w:rsidRPr="00F65579">
        <w:noBreakHyphen/>
      </w:r>
      <w:r w:rsidR="000A7FAE" w:rsidRPr="00F65579">
        <w:t>19 to support this included a leadership development program, which had 40 Executive Officers</w:t>
      </w:r>
      <w:r w:rsidR="00E461F0" w:rsidRPr="00F65579">
        <w:t>,</w:t>
      </w:r>
      <w:r w:rsidR="000A7FAE" w:rsidRPr="00F65579">
        <w:t xml:space="preserve"> STS7 and VPS6 staff participate in the first cohort, as well as training in mental health and wellbeing, workplace flexibility, bullying and sexual harassment, career planning, Aboriginal cultural awareness, LGBTIQ awareness, building positive workplace relationships, performance management, </w:t>
      </w:r>
      <w:r w:rsidRPr="00F65579">
        <w:t xml:space="preserve">the </w:t>
      </w:r>
      <w:r w:rsidR="00E0131F" w:rsidRPr="00F65579">
        <w:t xml:space="preserve">Human Rights Charter </w:t>
      </w:r>
      <w:r w:rsidR="000A7FAE" w:rsidRPr="00F65579">
        <w:t>and workload management.</w:t>
      </w:r>
    </w:p>
    <w:p w14:paraId="7635846D" w14:textId="77777777" w:rsidR="000A7FAE" w:rsidRPr="00F65579" w:rsidRDefault="000A7FAE" w:rsidP="000A7FAE">
      <w:pPr>
        <w:rPr>
          <w:sz w:val="22"/>
          <w:szCs w:val="22"/>
        </w:rPr>
      </w:pPr>
      <w:bookmarkStart w:id="179" w:name="_Hlk13148025"/>
      <w:r w:rsidRPr="00F65579">
        <w:t>In addition, during 2018</w:t>
      </w:r>
      <w:r w:rsidR="003E7C90" w:rsidRPr="00F65579">
        <w:noBreakHyphen/>
      </w:r>
      <w:r w:rsidRPr="00F65579">
        <w:t>19 the Department had 15</w:t>
      </w:r>
      <w:r w:rsidR="00F312B4" w:rsidRPr="00F65579">
        <w:rPr>
          <w:rFonts w:ascii="Calibri" w:hAnsi="Calibri" w:cs="Calibri"/>
        </w:rPr>
        <w:t> </w:t>
      </w:r>
      <w:r w:rsidRPr="00F65579">
        <w:t>Executive Officers attend the Victorian Leadership Academy (VLA) program, approved 12 new studies assistance applications, supported one staff member in the ANZSOG Executive Fellows Program and one staff member in the Executive Masters of Public Administration.</w:t>
      </w:r>
      <w:r w:rsidR="003D65B3" w:rsidRPr="00F65579">
        <w:t xml:space="preserve"> The Victorian Major Projects Leadership Academy (VMPLA) was established in 2019 to help build and maintain the talent needed to deliver complex infrastructure projects. In 2019 more than 50 Victorian project leaders are taking part in the unique 12 month program.</w:t>
      </w:r>
    </w:p>
    <w:bookmarkEnd w:id="179"/>
    <w:p w14:paraId="7E26448D" w14:textId="77777777" w:rsidR="00CA32A5" w:rsidRPr="00F65579" w:rsidRDefault="00CA32A5" w:rsidP="00CA32A5">
      <w:pPr>
        <w:pStyle w:val="Heading20"/>
      </w:pPr>
      <w:r w:rsidRPr="00F65579">
        <w:t>Employee relations</w:t>
      </w:r>
    </w:p>
    <w:p w14:paraId="1D20D846" w14:textId="77777777" w:rsidR="000A7FAE" w:rsidRPr="00F65579" w:rsidRDefault="000A7FAE" w:rsidP="000A7FAE">
      <w:r w:rsidRPr="00F65579">
        <w:t>During 2018</w:t>
      </w:r>
      <w:r w:rsidR="003E7C90" w:rsidRPr="00F65579">
        <w:noBreakHyphen/>
      </w:r>
      <w:r w:rsidRPr="00F65579">
        <w:t xml:space="preserve">19, there were no industrial disputes lodged with the Fair Work Commission. The Department has a comprehensive grievance process to ensure employee concerns are dealt with fairly and promptly. Through the grievance process, </w:t>
      </w:r>
      <w:bookmarkStart w:id="180" w:name="_Hlk15050073"/>
      <w:r w:rsidRPr="00F65579">
        <w:t>three formal grievances</w:t>
      </w:r>
      <w:bookmarkEnd w:id="180"/>
      <w:r w:rsidRPr="00F65579">
        <w:t xml:space="preserve"> were received in the reporting period. </w:t>
      </w:r>
    </w:p>
    <w:p w14:paraId="1015C36F" w14:textId="77777777" w:rsidR="000A7FAE" w:rsidRPr="00F65579" w:rsidRDefault="000A7FAE" w:rsidP="000A7FAE">
      <w:r w:rsidRPr="00F65579">
        <w:t>The Department has a full suite of policies to support all employees in the workplace, including recruitment and selection, issue resolution and grievance review, redeployment, unsatisfactory work, misconduct, probation and fair treatment. These policies are regularly reviewed and updated.</w:t>
      </w:r>
    </w:p>
    <w:p w14:paraId="2DF7302C" w14:textId="77777777" w:rsidR="000A7FAE" w:rsidRPr="00F65579" w:rsidRDefault="000A7FAE" w:rsidP="000A7FAE">
      <w:r w:rsidRPr="00F65579">
        <w:t xml:space="preserve">The Department has actively participated in the Victorian </w:t>
      </w:r>
      <w:r w:rsidR="00CB2C5E" w:rsidRPr="00F65579">
        <w:t xml:space="preserve">public service </w:t>
      </w:r>
      <w:r w:rsidRPr="00F65579">
        <w:t xml:space="preserve">(VPS) Towards Common Practice policy development process, assisting with the development of consistent VPS policies and processes. As of 1 October 2018, the Department has implemented 24 new VPS common practice policies that have been released by the VPSC. </w:t>
      </w:r>
    </w:p>
    <w:p w14:paraId="7EFFE052" w14:textId="77777777" w:rsidR="00CA32A5" w:rsidRPr="00F65579" w:rsidRDefault="00CA32A5" w:rsidP="008B2C73">
      <w:pPr>
        <w:pStyle w:val="Heading20"/>
      </w:pPr>
      <w:r w:rsidRPr="00F65579">
        <w:t>Recruitment</w:t>
      </w:r>
    </w:p>
    <w:p w14:paraId="394DAFE9" w14:textId="77777777" w:rsidR="000A7FAE" w:rsidRPr="00F65579" w:rsidRDefault="000A7FAE" w:rsidP="000A7FAE">
      <w:r w:rsidRPr="00F65579">
        <w:t xml:space="preserve">The Department is committed to ensuring the best people are recruited through robust attraction and selection practices. The recruitment practices ensure applicants are assessed and evaluated fairly and equitably based on key selection criteria and other role accountabilities, without discrimination. </w:t>
      </w:r>
    </w:p>
    <w:p w14:paraId="74625CE0" w14:textId="77777777" w:rsidR="000A7FAE" w:rsidRPr="00F65579" w:rsidRDefault="000A7FAE" w:rsidP="000A7FAE">
      <w:r w:rsidRPr="00F65579">
        <w:t>During 2018</w:t>
      </w:r>
      <w:r w:rsidR="003E7C90" w:rsidRPr="00F65579">
        <w:noBreakHyphen/>
      </w:r>
      <w:r w:rsidRPr="00F65579">
        <w:t xml:space="preserve">19, the </w:t>
      </w:r>
      <w:r w:rsidR="00334BC8" w:rsidRPr="00F65579">
        <w:t xml:space="preserve">machinery of government </w:t>
      </w:r>
      <w:r w:rsidRPr="00F65579">
        <w:t xml:space="preserve">changes </w:t>
      </w:r>
      <w:r w:rsidR="00EE793F" w:rsidRPr="00F65579">
        <w:t>transferred</w:t>
      </w:r>
      <w:r w:rsidRPr="00F65579">
        <w:t xml:space="preserve"> </w:t>
      </w:r>
      <w:r w:rsidR="00CB2C5E" w:rsidRPr="00F65579">
        <w:t>about</w:t>
      </w:r>
      <w:r w:rsidRPr="00F65579">
        <w:t xml:space="preserve"> 70 positions from the former Department of Economic Development, Jobs, Transport and Resources (DEDJTR) to form a new </w:t>
      </w:r>
      <w:r w:rsidR="009724A2" w:rsidRPr="00F65579">
        <w:t>function</w:t>
      </w:r>
      <w:r w:rsidR="00E461F0" w:rsidRPr="00F65579">
        <w:t>,</w:t>
      </w:r>
      <w:r w:rsidRPr="00F65579">
        <w:t xml:space="preserve"> Invest Victoria. These changes took effect from 1 January 2019. </w:t>
      </w:r>
    </w:p>
    <w:p w14:paraId="7C91F867" w14:textId="77777777" w:rsidR="000A7FAE" w:rsidRPr="00F65579" w:rsidRDefault="000A7FAE" w:rsidP="003D65B3">
      <w:pPr>
        <w:keepLines/>
      </w:pPr>
      <w:r w:rsidRPr="00F65579">
        <w:lastRenderedPageBreak/>
        <w:t xml:space="preserve">The Department advertised externally for 115 roles and a number of additional vacancies were filled by internal appointments at all levels. DTF promotes an agile workforce and encourages employees to take on internal opportunities within the Department and the wider VPS, to gain relevant experience and progress their career. </w:t>
      </w:r>
    </w:p>
    <w:p w14:paraId="06F39184" w14:textId="77777777" w:rsidR="00CA32A5" w:rsidRPr="00F65579" w:rsidRDefault="00CA32A5" w:rsidP="00CA32A5">
      <w:pPr>
        <w:pStyle w:val="Heading20"/>
      </w:pPr>
      <w:r w:rsidRPr="00F65579">
        <w:t>Graduate recruitment scheme</w:t>
      </w:r>
    </w:p>
    <w:p w14:paraId="49221F70" w14:textId="77777777" w:rsidR="000A7FAE" w:rsidRPr="00F65579" w:rsidRDefault="000A7FAE" w:rsidP="000A7FAE">
      <w:pPr>
        <w:keepLines/>
      </w:pPr>
      <w:r w:rsidRPr="00F65579">
        <w:t xml:space="preserve">The Department continues to support the recruitment and development of university graduates by participating in the VPS graduate scheme (GRADS). In addition, DTF managed the accounting and finance and the economist graduate streams on behalf of the VPS. </w:t>
      </w:r>
    </w:p>
    <w:p w14:paraId="3D1CE527" w14:textId="77777777" w:rsidR="000A7FAE" w:rsidRPr="00F65579" w:rsidRDefault="000A7FAE" w:rsidP="000A7FAE">
      <w:r w:rsidRPr="00F65579">
        <w:t>During 2018</w:t>
      </w:r>
      <w:r w:rsidR="003E7C90" w:rsidRPr="00F65579">
        <w:noBreakHyphen/>
      </w:r>
      <w:r w:rsidRPr="00F65579">
        <w:t>19, 18 graduates joined the Department (nine economists, two generalists and seven accounting and finance graduates). The Department also offers summer economist and accounting and finance internships to a number of penultimate year university students. There were 16</w:t>
      </w:r>
      <w:r w:rsidRPr="00F65579">
        <w:rPr>
          <w:rFonts w:ascii="Calibri" w:hAnsi="Calibri" w:cs="Calibri"/>
        </w:rPr>
        <w:t> </w:t>
      </w:r>
      <w:r w:rsidRPr="00F65579">
        <w:t>internships offered last summer (eight economists and eight accounting and finance).</w:t>
      </w:r>
      <w:r w:rsidR="00AE4599" w:rsidRPr="00F65579">
        <w:t xml:space="preserve"> OPV employed nine interns throughout 2018-19. The OPV internship program reinforces the Victorian Chief Engineer’s commitment to engage an innovative and young engineering workforce</w:t>
      </w:r>
      <w:r w:rsidR="00AA00CE" w:rsidRPr="00F65579">
        <w:t>.</w:t>
      </w:r>
    </w:p>
    <w:p w14:paraId="188FDE5D" w14:textId="77777777" w:rsidR="000A7FAE" w:rsidRPr="00F65579" w:rsidRDefault="000A7FAE" w:rsidP="000A7FAE">
      <w:r w:rsidRPr="00F65579">
        <w:t xml:space="preserve">A refreshed marketing and attraction campaign was launched in January 2019 for the 2020 cohort, through the new VPSC GRADS website. The Department also increased the use of digital advertising and Facebook campaigns, increased on campus presence at Victorian </w:t>
      </w:r>
      <w:r w:rsidR="00CB2C5E" w:rsidRPr="00F65579">
        <w:t xml:space="preserve">universities </w:t>
      </w:r>
      <w:r w:rsidRPr="00F65579">
        <w:t xml:space="preserve">and implemented a refreshed learning and development program. A combination of improvements and enhanced attraction strategies reduced the graduate recruitment time from 16 weeks in 2018 to 10 weeks in 2019. The Department also supported the Aboriginal and Disability Graduate Pathway programs as part of GRADS. </w:t>
      </w:r>
    </w:p>
    <w:p w14:paraId="62525D6A" w14:textId="77777777" w:rsidR="00CA32A5" w:rsidRPr="00F65579" w:rsidRDefault="00CA32A5" w:rsidP="00CA32A5">
      <w:pPr>
        <w:pStyle w:val="Heading20"/>
        <w:rPr>
          <w:rFonts w:asciiTheme="majorHAnsi" w:hAnsiTheme="majorHAnsi"/>
          <w:sz w:val="20"/>
          <w:szCs w:val="20"/>
        </w:rPr>
      </w:pPr>
      <w:r w:rsidRPr="00F65579">
        <w:t>Diversity</w:t>
      </w:r>
    </w:p>
    <w:p w14:paraId="0CD69E3A" w14:textId="77777777" w:rsidR="000A7FAE" w:rsidRPr="00F65579" w:rsidRDefault="000A7FAE" w:rsidP="000A7FAE">
      <w:r w:rsidRPr="00F65579">
        <w:t xml:space="preserve">The Department strives to create an environment that supports a diverse, flexible and adaptive workforce, to reflect the communities we serve. Diverse and inclusive workforces have a better capacity to meet business needs, are adept at providing different ways of looking at work issues, </w:t>
      </w:r>
      <w:r w:rsidR="00FA664A" w:rsidRPr="00F65579">
        <w:t xml:space="preserve">and </w:t>
      </w:r>
      <w:r w:rsidRPr="00F65579">
        <w:t>drive higher innovation and productivity.</w:t>
      </w:r>
    </w:p>
    <w:p w14:paraId="2080CE12" w14:textId="69760AC9" w:rsidR="000A7FAE" w:rsidRPr="00F65579" w:rsidRDefault="000A7FAE" w:rsidP="000A7FAE">
      <w:r w:rsidRPr="00F65579">
        <w:t>In 2018</w:t>
      </w:r>
      <w:r w:rsidR="003E7C90" w:rsidRPr="00F65579">
        <w:noBreakHyphen/>
      </w:r>
      <w:r w:rsidRPr="00F65579">
        <w:t xml:space="preserve">19, the Department continued to implement the Diversity and Inclusion Framework and has committed to increase the representation of people with disability to </w:t>
      </w:r>
      <w:r w:rsidR="00CB2C5E" w:rsidRPr="00F65579">
        <w:t>6</w:t>
      </w:r>
      <w:r w:rsidRPr="00F65579">
        <w:t xml:space="preserve"> per</w:t>
      </w:r>
      <w:r w:rsidRPr="00F65579">
        <w:rPr>
          <w:rFonts w:ascii="Calibri" w:hAnsi="Calibri" w:cs="Calibri"/>
        </w:rPr>
        <w:t> </w:t>
      </w:r>
      <w:r w:rsidRPr="00F65579">
        <w:t xml:space="preserve">cent by 2020, and those that identify as Aboriginal and Torres Strait Islander to </w:t>
      </w:r>
      <w:r w:rsidR="00CB2C5E" w:rsidRPr="00F65579">
        <w:t>2</w:t>
      </w:r>
      <w:r w:rsidR="00CB2C5E" w:rsidRPr="00F65579">
        <w:rPr>
          <w:rFonts w:ascii="Calibri" w:hAnsi="Calibri" w:cs="Calibri"/>
        </w:rPr>
        <w:t> </w:t>
      </w:r>
      <w:r w:rsidRPr="00F65579">
        <w:t>per cent by 2022. The Department is committed to</w:t>
      </w:r>
      <w:r w:rsidR="00C52986">
        <w:t xml:space="preserve"> </w:t>
      </w:r>
      <w:r w:rsidRPr="00F65579">
        <w:t xml:space="preserve">achieving gender balance in leadership roles and </w:t>
      </w:r>
      <w:r w:rsidR="00C52986">
        <w:br w:type="column"/>
      </w:r>
      <w:r w:rsidRPr="00F65579">
        <w:t xml:space="preserve">reducing unconscious bias in all people related decisions, such as recruitment, performance assessments and access to professional development. </w:t>
      </w:r>
    </w:p>
    <w:p w14:paraId="086E4875" w14:textId="77777777" w:rsidR="000A7FAE" w:rsidRPr="00F65579" w:rsidRDefault="000A7FAE" w:rsidP="000A7FAE">
      <w:pPr>
        <w:keepLines/>
      </w:pPr>
      <w:r w:rsidRPr="00F65579">
        <w:t>During 2018</w:t>
      </w:r>
      <w:r w:rsidR="003E7C90" w:rsidRPr="00F65579">
        <w:noBreakHyphen/>
      </w:r>
      <w:r w:rsidRPr="00F65579">
        <w:t>19, the Department has continued to implement a range of initiatives to advance equity and inclusion for all</w:t>
      </w:r>
      <w:r w:rsidR="00FA664A" w:rsidRPr="00F65579">
        <w:t>. T</w:t>
      </w:r>
      <w:r w:rsidRPr="00F65579">
        <w:t xml:space="preserve">hese include diversity and inclusion awareness sessions, disability confidence training for employees and hiring managers, Aboriginal cultural awareness training, retirement transition and superannuation planning and LGBTIQ awareness training. The Department also has a </w:t>
      </w:r>
      <w:r w:rsidR="00B21A45" w:rsidRPr="00F65579">
        <w:t>‘</w:t>
      </w:r>
      <w:r w:rsidRPr="00F65579">
        <w:t>Safe People</w:t>
      </w:r>
      <w:r w:rsidR="00B21A45" w:rsidRPr="00F65579">
        <w:t>’</w:t>
      </w:r>
      <w:r w:rsidRPr="00F65579">
        <w:t xml:space="preserve"> program as an alternative option for staff to discuss issues of unreasonable workplace behaviour. </w:t>
      </w:r>
    </w:p>
    <w:p w14:paraId="09DE61A9" w14:textId="77777777" w:rsidR="000A7FAE" w:rsidRPr="00F65579" w:rsidRDefault="000A7FAE" w:rsidP="000A7FAE">
      <w:r w:rsidRPr="00F65579">
        <w:t>The Department supports the LGBTIQ Pride Network and use</w:t>
      </w:r>
      <w:r w:rsidR="00F312B4" w:rsidRPr="00F65579">
        <w:t>s</w:t>
      </w:r>
      <w:r w:rsidRPr="00F65579">
        <w:t xml:space="preserve"> its membership with </w:t>
      </w:r>
      <w:r w:rsidR="00B21A45" w:rsidRPr="00F65579">
        <w:t>‘</w:t>
      </w:r>
      <w:r w:rsidRPr="00F65579">
        <w:t>Pride in Diversity</w:t>
      </w:r>
      <w:r w:rsidR="00B21A45" w:rsidRPr="00F65579">
        <w:t>’</w:t>
      </w:r>
      <w:r w:rsidRPr="00F65579">
        <w:t xml:space="preserve"> to support </w:t>
      </w:r>
      <w:bookmarkStart w:id="181" w:name="_Hlk13750513"/>
      <w:r w:rsidRPr="00F65579">
        <w:t>LGBT</w:t>
      </w:r>
      <w:bookmarkEnd w:id="181"/>
      <w:r w:rsidRPr="00F65579">
        <w:t xml:space="preserve">IQ employees. </w:t>
      </w:r>
    </w:p>
    <w:p w14:paraId="335549DE" w14:textId="77777777" w:rsidR="000A7FAE" w:rsidRPr="00F65579" w:rsidRDefault="000A7FAE" w:rsidP="000A7FAE">
      <w:r w:rsidRPr="00F65579">
        <w:t>In 2019, the Department participated in the launch of the VPS Women of Colour Network, a VPS staff</w:t>
      </w:r>
      <w:r w:rsidR="003E7C90" w:rsidRPr="00F65579">
        <w:noBreakHyphen/>
      </w:r>
      <w:r w:rsidRPr="00F65579">
        <w:t>led initiative to uplift and support women of colour. The continued implementation of programs such as the Mentoring Women program and Recruit Smarter practices also help to support gender equality within the Department.</w:t>
      </w:r>
    </w:p>
    <w:p w14:paraId="69FF8956" w14:textId="77777777" w:rsidR="000A7FAE" w:rsidRPr="00F65579" w:rsidRDefault="000A7FAE" w:rsidP="000A7FAE">
      <w:r w:rsidRPr="00F65579">
        <w:t>In 2018</w:t>
      </w:r>
      <w:r w:rsidR="003E7C90" w:rsidRPr="00F65579">
        <w:noBreakHyphen/>
      </w:r>
      <w:r w:rsidRPr="00F65579">
        <w:t xml:space="preserve">19, the Department continued as a member of the Australian Network on Disability and established an alumni partnership with Job Access to assist in the recruitment and workplace support of people with disability. </w:t>
      </w:r>
    </w:p>
    <w:p w14:paraId="0B449138" w14:textId="77777777" w:rsidR="000A7FAE" w:rsidRPr="00F65579" w:rsidRDefault="000A7FAE" w:rsidP="000A7FAE">
      <w:r w:rsidRPr="00F65579">
        <w:t>The Department and its agencies provide cadetships to young people, through the Jobs Victoria Youth Cadetship Scheme. In 2018</w:t>
      </w:r>
      <w:r w:rsidR="003E7C90" w:rsidRPr="00F65579">
        <w:noBreakHyphen/>
      </w:r>
      <w:r w:rsidRPr="00F65579">
        <w:t xml:space="preserve">19, four cadets joined the Department. </w:t>
      </w:r>
    </w:p>
    <w:p w14:paraId="6083D72D" w14:textId="77777777" w:rsidR="000A7FAE" w:rsidRPr="00F65579" w:rsidRDefault="000A7FAE" w:rsidP="000A7FAE">
      <w:r w:rsidRPr="00F65579">
        <w:t>The Department</w:t>
      </w:r>
      <w:r w:rsidR="00B21A45" w:rsidRPr="00F65579">
        <w:t>’</w:t>
      </w:r>
      <w:r w:rsidRPr="00F65579">
        <w:t xml:space="preserve">s Aboriginal Employment and Inclusion Action Plan contains five areas of focus, including improving attraction and recruitment, creating a culturally safe workplace, and supporting Aboriginal jobs and business growth in Victoria through procurement practices. This plan aligns with and leverages </w:t>
      </w:r>
      <w:r w:rsidRPr="00F65579">
        <w:rPr>
          <w:i/>
        </w:rPr>
        <w:t>Barring Djinang</w:t>
      </w:r>
      <w:r w:rsidRPr="00F65579">
        <w:t xml:space="preserve">, the Aboriginal Employment Strategy for the VPS. </w:t>
      </w:r>
    </w:p>
    <w:p w14:paraId="3CE2BE47" w14:textId="77777777" w:rsidR="000A7FAE" w:rsidRPr="00F65579" w:rsidRDefault="000A7FAE" w:rsidP="000A7FAE">
      <w:r w:rsidRPr="00F65579">
        <w:t>The Department</w:t>
      </w:r>
      <w:r w:rsidR="00B21A45" w:rsidRPr="00F65579">
        <w:t>’</w:t>
      </w:r>
      <w:r w:rsidRPr="00F65579">
        <w:t>s Aboriginal Working Group met regularly throughout 2018</w:t>
      </w:r>
      <w:r w:rsidR="003E7C90" w:rsidRPr="00F65579">
        <w:noBreakHyphen/>
      </w:r>
      <w:r w:rsidRPr="00F65579">
        <w:t>19 to support the implementation of actions identified in the plan. The Department offers Aboriginal cultural awareness training for all staff and 299 staff attended during the 2018</w:t>
      </w:r>
      <w:r w:rsidR="003E7C90" w:rsidRPr="00F65579">
        <w:noBreakHyphen/>
      </w:r>
      <w:r w:rsidRPr="00F65579">
        <w:t xml:space="preserve">19 reporting period. </w:t>
      </w:r>
    </w:p>
    <w:p w14:paraId="61AA76F8" w14:textId="77777777" w:rsidR="000A7FAE" w:rsidRPr="00F65579" w:rsidRDefault="000A7FAE" w:rsidP="000A7FAE">
      <w:r w:rsidRPr="00F65579">
        <w:t>The Department is proud to support the Public Sector Veterans Employment Strategy and has engaged with the Veterans Employment Branch to support initiatives including the Veterans Networking Sessions.</w:t>
      </w:r>
    </w:p>
    <w:p w14:paraId="63A2E561" w14:textId="77777777" w:rsidR="000A7FAE" w:rsidRPr="00F65579" w:rsidRDefault="000A7FAE" w:rsidP="00C52986">
      <w:pPr>
        <w:keepLines/>
      </w:pPr>
      <w:r w:rsidRPr="00F65579">
        <w:lastRenderedPageBreak/>
        <w:t>In 2018</w:t>
      </w:r>
      <w:r w:rsidR="003E7C90" w:rsidRPr="00F65579">
        <w:noBreakHyphen/>
      </w:r>
      <w:r w:rsidRPr="00F65579">
        <w:t xml:space="preserve">19, a number of significant events were celebrated including Reconciliation </w:t>
      </w:r>
      <w:r w:rsidR="00CB2C5E" w:rsidRPr="00F65579">
        <w:t>Week</w:t>
      </w:r>
      <w:r w:rsidRPr="00F65579">
        <w:t>, NAIDOC week, International Day Against Homophobia, Bisexism, Intersexism and Transphobia (IDAHOBIT), International Day of People with Disability, International Day of Older Persons and International Women</w:t>
      </w:r>
      <w:r w:rsidR="00B21A45" w:rsidRPr="00F65579">
        <w:t>’</w:t>
      </w:r>
      <w:r w:rsidRPr="00F65579">
        <w:t xml:space="preserve">s Day. </w:t>
      </w:r>
    </w:p>
    <w:p w14:paraId="7B46998B" w14:textId="77777777" w:rsidR="00CA32A5" w:rsidRPr="00F65579" w:rsidRDefault="00CA32A5" w:rsidP="007D2DFC">
      <w:pPr>
        <w:pStyle w:val="Heading20"/>
      </w:pPr>
      <w:r w:rsidRPr="00F65579">
        <w:t>Ment</w:t>
      </w:r>
      <w:r w:rsidR="007D2DFC" w:rsidRPr="00F65579">
        <w:t>al Health and Wellbeing Charter</w:t>
      </w:r>
    </w:p>
    <w:p w14:paraId="5E7D6B7F" w14:textId="77777777" w:rsidR="000A7FAE" w:rsidRPr="00F65579" w:rsidRDefault="000A7FAE" w:rsidP="000A7FAE">
      <w:pPr>
        <w:autoSpaceDE w:val="0"/>
        <w:autoSpaceDN w:val="0"/>
        <w:adjustRightInd w:val="0"/>
        <w:rPr>
          <w:rFonts w:cs="Garamond"/>
          <w:szCs w:val="20"/>
        </w:rPr>
      </w:pPr>
      <w:bookmarkStart w:id="182" w:name="_Ref492626859"/>
      <w:r w:rsidRPr="00F65579">
        <w:rPr>
          <w:rFonts w:cs="Garamond"/>
          <w:szCs w:val="20"/>
        </w:rPr>
        <w:t xml:space="preserve">The </w:t>
      </w:r>
      <w:r w:rsidR="00CB2C5E" w:rsidRPr="00F65579">
        <w:rPr>
          <w:rFonts w:cs="Garamond"/>
          <w:szCs w:val="20"/>
        </w:rPr>
        <w:t xml:space="preserve">VPS </w:t>
      </w:r>
      <w:r w:rsidRPr="00F65579">
        <w:rPr>
          <w:rFonts w:cs="Garamond"/>
          <w:szCs w:val="20"/>
        </w:rPr>
        <w:t xml:space="preserve">Mental Health and Wellbeing Charter was launched in March 2016 with commitments to a holistic and inclusive approach to health and safety, promoting positive mental health and wellbeing and preventing and responding to occupational violence and aggression. </w:t>
      </w:r>
    </w:p>
    <w:p w14:paraId="0C91C6AC" w14:textId="77777777" w:rsidR="000A7FAE" w:rsidRPr="00F65579" w:rsidRDefault="000A7FAE" w:rsidP="000A7FAE">
      <w:pPr>
        <w:autoSpaceDE w:val="0"/>
        <w:autoSpaceDN w:val="0"/>
        <w:adjustRightInd w:val="0"/>
        <w:rPr>
          <w:rFonts w:cs="Garamond"/>
          <w:szCs w:val="20"/>
        </w:rPr>
      </w:pPr>
      <w:r w:rsidRPr="00F65579">
        <w:rPr>
          <w:rFonts w:cs="Garamond"/>
          <w:szCs w:val="20"/>
        </w:rPr>
        <w:t xml:space="preserve">The Department endorsed the </w:t>
      </w:r>
      <w:r w:rsidRPr="00F65579">
        <w:rPr>
          <w:rFonts w:cs="Garamond"/>
          <w:i/>
          <w:iCs/>
          <w:szCs w:val="20"/>
        </w:rPr>
        <w:t>Leading the Way</w:t>
      </w:r>
      <w:r w:rsidRPr="00F65579">
        <w:rPr>
          <w:rFonts w:cs="Garamond"/>
          <w:szCs w:val="20"/>
        </w:rPr>
        <w:t xml:space="preserve"> approach during 2017, integrating the holistic framework with existing strategic </w:t>
      </w:r>
      <w:r w:rsidR="00CB2C5E" w:rsidRPr="00F65579">
        <w:rPr>
          <w:rFonts w:cs="Garamond"/>
          <w:szCs w:val="20"/>
        </w:rPr>
        <w:t xml:space="preserve">occupational health and safety </w:t>
      </w:r>
      <w:r w:rsidRPr="00F65579">
        <w:rPr>
          <w:rFonts w:cs="Garamond"/>
          <w:szCs w:val="20"/>
        </w:rPr>
        <w:t xml:space="preserve">priorities that support mental health and wellbeing initiatives. </w:t>
      </w:r>
    </w:p>
    <w:p w14:paraId="4F7F7EAA" w14:textId="77777777" w:rsidR="000A7FAE" w:rsidRPr="00F65579" w:rsidRDefault="000A7FAE" w:rsidP="000A7FAE">
      <w:pPr>
        <w:autoSpaceDE w:val="0"/>
        <w:autoSpaceDN w:val="0"/>
        <w:adjustRightInd w:val="0"/>
        <w:rPr>
          <w:rFonts w:cs="Garamond"/>
          <w:szCs w:val="20"/>
        </w:rPr>
      </w:pPr>
      <w:r w:rsidRPr="00F65579">
        <w:t>Throughout 2018</w:t>
      </w:r>
      <w:r w:rsidR="003E7C90" w:rsidRPr="00F65579">
        <w:noBreakHyphen/>
      </w:r>
      <w:r w:rsidRPr="00F65579">
        <w:t>19</w:t>
      </w:r>
      <w:r w:rsidRPr="00F65579">
        <w:rPr>
          <w:rFonts w:cs="Garamond"/>
          <w:szCs w:val="20"/>
        </w:rPr>
        <w:t xml:space="preserve">, the Department has continued to train a group of </w:t>
      </w:r>
      <w:r w:rsidR="00CB2C5E" w:rsidRPr="00F65579">
        <w:rPr>
          <w:rFonts w:cs="Garamond"/>
          <w:szCs w:val="20"/>
        </w:rPr>
        <w:t xml:space="preserve">first aid officers </w:t>
      </w:r>
      <w:r w:rsidRPr="00F65579">
        <w:rPr>
          <w:rFonts w:cs="Garamond"/>
          <w:szCs w:val="20"/>
        </w:rPr>
        <w:t xml:space="preserve">to ensure they are specifically equipped in mental health acute response. </w:t>
      </w:r>
    </w:p>
    <w:p w14:paraId="692B12DA" w14:textId="77777777" w:rsidR="000A7FAE" w:rsidRPr="00F65579" w:rsidRDefault="000A7FAE" w:rsidP="000A7FAE">
      <w:pPr>
        <w:autoSpaceDE w:val="0"/>
        <w:autoSpaceDN w:val="0"/>
        <w:adjustRightInd w:val="0"/>
        <w:rPr>
          <w:rFonts w:cs="Garamond"/>
          <w:szCs w:val="20"/>
        </w:rPr>
      </w:pPr>
      <w:r w:rsidRPr="00F65579">
        <w:rPr>
          <w:rFonts w:cs="Garamond"/>
          <w:szCs w:val="20"/>
        </w:rPr>
        <w:t>Confidential professional counselling services, provided by an independent impartial Employee Assistance Program (EAP) provider, continue to be available for staff</w:t>
      </w:r>
      <w:r w:rsidR="000649F2" w:rsidRPr="00F65579">
        <w:rPr>
          <w:rFonts w:cs="Garamond"/>
          <w:szCs w:val="20"/>
        </w:rPr>
        <w:t>, i</w:t>
      </w:r>
      <w:r w:rsidRPr="00F65579">
        <w:rPr>
          <w:rFonts w:cs="Garamond"/>
          <w:szCs w:val="20"/>
        </w:rPr>
        <w:t xml:space="preserve">ncluding specialist services for Aboriginal and Torres Strait Islanders, LGBTIQ, mature age or those staff experiencing Family Violence. </w:t>
      </w:r>
    </w:p>
    <w:p w14:paraId="347F1FE5" w14:textId="77777777" w:rsidR="000A7FAE" w:rsidRPr="00F65579" w:rsidRDefault="000A7FAE" w:rsidP="000A7FAE">
      <w:pPr>
        <w:keepNext/>
        <w:tabs>
          <w:tab w:val="left" w:pos="5180"/>
        </w:tabs>
        <w:autoSpaceDE w:val="0"/>
        <w:autoSpaceDN w:val="0"/>
        <w:adjustRightInd w:val="0"/>
        <w:rPr>
          <w:rFonts w:cs="Garamond"/>
          <w:szCs w:val="20"/>
        </w:rPr>
      </w:pPr>
      <w:r w:rsidRPr="00F65579">
        <w:rPr>
          <w:rFonts w:cs="Garamond"/>
          <w:szCs w:val="20"/>
        </w:rPr>
        <w:t>In 2018</w:t>
      </w:r>
      <w:r w:rsidR="003E7C90" w:rsidRPr="00F65579">
        <w:rPr>
          <w:rFonts w:cs="Garamond"/>
          <w:szCs w:val="20"/>
        </w:rPr>
        <w:noBreakHyphen/>
      </w:r>
      <w:r w:rsidRPr="00F65579">
        <w:rPr>
          <w:rFonts w:cs="Garamond"/>
          <w:szCs w:val="20"/>
        </w:rPr>
        <w:t xml:space="preserve">19, the Department continued to roll out </w:t>
      </w:r>
      <w:r w:rsidR="00CB2C5E" w:rsidRPr="00F65579">
        <w:rPr>
          <w:rFonts w:cs="Garamond"/>
          <w:szCs w:val="20"/>
        </w:rPr>
        <w:t xml:space="preserve">mental health and wellbeing </w:t>
      </w:r>
      <w:r w:rsidRPr="00F65579">
        <w:rPr>
          <w:rFonts w:cs="Garamond"/>
          <w:szCs w:val="20"/>
        </w:rPr>
        <w:t>training for people leaders aimed at Executive</w:t>
      </w:r>
      <w:r w:rsidR="00E0131F" w:rsidRPr="00F65579">
        <w:rPr>
          <w:rFonts w:cs="Garamond"/>
          <w:szCs w:val="20"/>
        </w:rPr>
        <w:t xml:space="preserve"> Officer</w:t>
      </w:r>
      <w:r w:rsidRPr="00F65579">
        <w:rPr>
          <w:rFonts w:cs="Garamond"/>
          <w:szCs w:val="20"/>
        </w:rPr>
        <w:t>s, STS7 and VPS6 staff. 127</w:t>
      </w:r>
      <w:r w:rsidR="004E0E1A" w:rsidRPr="00F65579">
        <w:rPr>
          <w:rFonts w:ascii="Calibri" w:hAnsi="Calibri" w:cs="Calibri"/>
          <w:szCs w:val="20"/>
        </w:rPr>
        <w:t> </w:t>
      </w:r>
      <w:r w:rsidRPr="00F65579">
        <w:rPr>
          <w:rFonts w:cs="Garamond"/>
          <w:szCs w:val="20"/>
        </w:rPr>
        <w:t>staff attended the training.</w:t>
      </w:r>
    </w:p>
    <w:p w14:paraId="0BF760D9" w14:textId="77777777" w:rsidR="000A7FAE" w:rsidRPr="00F65579" w:rsidRDefault="000A7FAE" w:rsidP="000A7FAE">
      <w:pPr>
        <w:rPr>
          <w:rFonts w:cs="Garamond"/>
          <w:szCs w:val="20"/>
        </w:rPr>
      </w:pPr>
      <w:r w:rsidRPr="00F65579">
        <w:rPr>
          <w:rFonts w:cs="Garamond"/>
          <w:szCs w:val="20"/>
        </w:rPr>
        <w:t xml:space="preserve">The Department has developed several internal resources with a focus on building a positive culture towards wellbeing, empowering staff to be resilient and providing resources to manage workload. </w:t>
      </w:r>
    </w:p>
    <w:p w14:paraId="2C4B1157" w14:textId="77777777" w:rsidR="000A7FAE" w:rsidRPr="00F65579" w:rsidRDefault="000A7FAE" w:rsidP="000A7FAE">
      <w:pPr>
        <w:rPr>
          <w:rFonts w:cs="Garamond"/>
          <w:szCs w:val="20"/>
        </w:rPr>
      </w:pPr>
      <w:r w:rsidRPr="00F65579">
        <w:rPr>
          <w:rFonts w:cs="Garamond"/>
          <w:szCs w:val="20"/>
        </w:rPr>
        <w:t xml:space="preserve">The </w:t>
      </w:r>
      <w:r w:rsidR="003E7C90" w:rsidRPr="00F65579">
        <w:rPr>
          <w:rFonts w:cs="Garamond"/>
          <w:szCs w:val="20"/>
        </w:rPr>
        <w:t xml:space="preserve">diversity and wellbeing </w:t>
      </w:r>
      <w:r w:rsidRPr="00F65579">
        <w:rPr>
          <w:rFonts w:cs="Garamond"/>
          <w:szCs w:val="20"/>
        </w:rPr>
        <w:t>events calendar promoted events such as Men</w:t>
      </w:r>
      <w:r w:rsidR="00B21A45" w:rsidRPr="00F65579">
        <w:rPr>
          <w:rFonts w:cs="Garamond"/>
          <w:szCs w:val="20"/>
        </w:rPr>
        <w:t>’</w:t>
      </w:r>
      <w:r w:rsidRPr="00F65579">
        <w:rPr>
          <w:rFonts w:cs="Garamond"/>
          <w:szCs w:val="20"/>
        </w:rPr>
        <w:t>s</w:t>
      </w:r>
      <w:r w:rsidR="00F312B4" w:rsidRPr="00F65579">
        <w:rPr>
          <w:rFonts w:cs="Garamond"/>
          <w:szCs w:val="20"/>
        </w:rPr>
        <w:t xml:space="preserve"> Health Week, </w:t>
      </w:r>
      <w:r w:rsidRPr="00F65579">
        <w:rPr>
          <w:rFonts w:cs="Garamond"/>
          <w:szCs w:val="20"/>
        </w:rPr>
        <w:t>Women</w:t>
      </w:r>
      <w:r w:rsidR="00B21A45" w:rsidRPr="00F65579">
        <w:rPr>
          <w:rFonts w:cs="Garamond"/>
          <w:szCs w:val="20"/>
        </w:rPr>
        <w:t>’</w:t>
      </w:r>
      <w:r w:rsidRPr="00F65579">
        <w:rPr>
          <w:rFonts w:cs="Garamond"/>
          <w:szCs w:val="20"/>
        </w:rPr>
        <w:t xml:space="preserve">s Health Week, RUOK Day, Mindful in May and Safe Work Month; and a series of education sessions on bullying and sexual harassment, and Respectful Workplace Culture were held. </w:t>
      </w:r>
    </w:p>
    <w:p w14:paraId="56E50C66" w14:textId="77777777" w:rsidR="000A7FAE" w:rsidRPr="00F65579" w:rsidRDefault="000A7FAE" w:rsidP="000A7FAE">
      <w:r w:rsidRPr="00F65579">
        <w:rPr>
          <w:rFonts w:cs="Garamond"/>
          <w:szCs w:val="20"/>
        </w:rPr>
        <w:t xml:space="preserve">Additionally, online mental health and wellbeing training has been delivered for all new staff members. </w:t>
      </w:r>
    </w:p>
    <w:p w14:paraId="2C197E12" w14:textId="77777777" w:rsidR="00D740EE" w:rsidRPr="00F65579" w:rsidRDefault="000A7FAE" w:rsidP="00D740EE">
      <w:pPr>
        <w:pStyle w:val="Heading20"/>
      </w:pPr>
      <w:r w:rsidRPr="00F65579">
        <w:br w:type="column"/>
      </w:r>
      <w:r w:rsidR="00D740EE" w:rsidRPr="00F65579">
        <w:t>Human Rights Charter</w:t>
      </w:r>
      <w:bookmarkEnd w:id="182"/>
    </w:p>
    <w:p w14:paraId="69064A49" w14:textId="77777777" w:rsidR="000A7FAE" w:rsidRPr="00F65579" w:rsidRDefault="000A7FAE" w:rsidP="000A7FAE">
      <w:r w:rsidRPr="00F65579">
        <w:t>Throughout 2018</w:t>
      </w:r>
      <w:r w:rsidR="003E7C90" w:rsidRPr="00F65579">
        <w:noBreakHyphen/>
      </w:r>
      <w:r w:rsidRPr="00F65579">
        <w:t>19, the Department</w:t>
      </w:r>
      <w:r w:rsidR="00B21A45" w:rsidRPr="00F65579">
        <w:t>’</w:t>
      </w:r>
      <w:r w:rsidRPr="00F65579">
        <w:t xml:space="preserve">s employees continued to consider human rights in the course of their work, including </w:t>
      </w:r>
      <w:r w:rsidR="00F312B4" w:rsidRPr="00F65579">
        <w:t xml:space="preserve">in their </w:t>
      </w:r>
      <w:r w:rsidRPr="00F65579">
        <w:t>submissions to Cabinet on matters that affect members of the public. Commitment to the Human Rights Charter forms part of our public sector values and is highlighted for all new staff during the Department</w:t>
      </w:r>
      <w:r w:rsidR="00B21A45" w:rsidRPr="00F65579">
        <w:t>’</w:t>
      </w:r>
      <w:r w:rsidRPr="00F65579">
        <w:t>s corporate induction.</w:t>
      </w:r>
    </w:p>
    <w:p w14:paraId="315CB2E1" w14:textId="77777777" w:rsidR="000A7FAE" w:rsidRPr="00F65579" w:rsidRDefault="000A7FAE" w:rsidP="000A7FAE">
      <w:r w:rsidRPr="00F65579">
        <w:t>The Department increased its Human Rights Charter training offering with the roll out of human rights e</w:t>
      </w:r>
      <w:r w:rsidR="003E7C90" w:rsidRPr="00F65579">
        <w:noBreakHyphen/>
      </w:r>
      <w:r w:rsidRPr="00F65579">
        <w:t>learning modules and face</w:t>
      </w:r>
      <w:r w:rsidR="003E7C90" w:rsidRPr="00F65579">
        <w:noBreakHyphen/>
      </w:r>
      <w:r w:rsidRPr="00F65579">
        <w:t>to</w:t>
      </w:r>
      <w:r w:rsidR="003E7C90" w:rsidRPr="00F65579">
        <w:noBreakHyphen/>
      </w:r>
      <w:r w:rsidRPr="00F65579">
        <w:t xml:space="preserve">face training. </w:t>
      </w:r>
      <w:r w:rsidR="00EE793F" w:rsidRPr="00F65579">
        <w:t xml:space="preserve">The training was attended by </w:t>
      </w:r>
      <w:r w:rsidRPr="00F65579">
        <w:rPr>
          <w:rFonts w:cs="Garamond"/>
          <w:szCs w:val="20"/>
        </w:rPr>
        <w:t>366 staff.</w:t>
      </w:r>
    </w:p>
    <w:p w14:paraId="4C472BD8" w14:textId="77777777" w:rsidR="000A7FAE" w:rsidRPr="00F65579" w:rsidRDefault="000A7FAE" w:rsidP="000A7FAE">
      <w:r w:rsidRPr="00F65579">
        <w:t>Given the nature of its portfolio, the Department</w:t>
      </w:r>
      <w:r w:rsidR="00B21A45" w:rsidRPr="00F65579">
        <w:t>’</w:t>
      </w:r>
      <w:r w:rsidRPr="00F65579">
        <w:t>s interactions with the public tend to focus on individuals who are either currently engaged, or are seeking to be engaged, by the Department for a specific purpose. These include individuals who are job applicants, employees, tenderers, contractors, board appointees, purchasers, landlords and tenants of government land.</w:t>
      </w:r>
    </w:p>
    <w:p w14:paraId="6169C998" w14:textId="77777777" w:rsidR="000A7FAE" w:rsidRPr="00F65579" w:rsidRDefault="000A7FAE" w:rsidP="000A7FAE">
      <w:r w:rsidRPr="00F65579">
        <w:t xml:space="preserve">To guide interactions with these individuals, the Department has various policies and processes in place to protect their rights. These include privacy, equal opportunity, </w:t>
      </w:r>
      <w:r w:rsidR="004E0E1A" w:rsidRPr="00F65579">
        <w:t>occupational health and safety (OHS)</w:t>
      </w:r>
      <w:r w:rsidRPr="00F65579">
        <w:t xml:space="preserve">, protected disclosure and employment policies. </w:t>
      </w:r>
    </w:p>
    <w:p w14:paraId="3267BB0A" w14:textId="77777777" w:rsidR="009253F0" w:rsidRPr="00F65579" w:rsidRDefault="009253F0" w:rsidP="00CA32A5"/>
    <w:p w14:paraId="507F3AE9" w14:textId="77777777" w:rsidR="0011669B" w:rsidRPr="00F65579" w:rsidRDefault="0011669B" w:rsidP="009253F0">
      <w:pPr>
        <w:pStyle w:val="Heading20"/>
      </w:pPr>
      <w:r w:rsidRPr="00F65579">
        <w:t>No</w:t>
      </w:r>
      <w:r w:rsidR="00B1250D" w:rsidRPr="00F65579">
        <w:t xml:space="preserve">tes for all tables in Appendix </w:t>
      </w:r>
      <w:r w:rsidR="007D55CC" w:rsidRPr="00F65579">
        <w:t>1</w:t>
      </w:r>
    </w:p>
    <w:p w14:paraId="3C03D30A" w14:textId="77777777" w:rsidR="007007C5" w:rsidRPr="00F65579" w:rsidRDefault="007007C5" w:rsidP="007007C5">
      <w:pPr>
        <w:pStyle w:val="Notes"/>
        <w:ind w:left="270" w:hanging="270"/>
      </w:pPr>
      <w:r w:rsidRPr="00F65579">
        <w:t xml:space="preserve">1. </w:t>
      </w:r>
      <w:r w:rsidRPr="00F65579">
        <w:tab/>
        <w:t>All figures reflect employment levels during the last pay period of June of each year unless otherwise stated.</w:t>
      </w:r>
    </w:p>
    <w:p w14:paraId="79C3EAAA" w14:textId="77777777" w:rsidR="007007C5" w:rsidRPr="00F65579" w:rsidRDefault="007007C5" w:rsidP="007007C5">
      <w:pPr>
        <w:pStyle w:val="Notes"/>
        <w:ind w:left="270" w:hanging="270"/>
      </w:pPr>
      <w:r w:rsidRPr="00F65579">
        <w:t xml:space="preserve">2. </w:t>
      </w:r>
      <w:r w:rsidRPr="00F65579">
        <w:tab/>
        <w:t>Ongoing employees means people engaged on an open</w:t>
      </w:r>
      <w:r w:rsidR="003E7C90" w:rsidRPr="00F65579">
        <w:noBreakHyphen/>
      </w:r>
      <w:r w:rsidRPr="00F65579">
        <w:t>ended contract of employment and executives engaged on a standard executive contract who were active in the last pay period of June.</w:t>
      </w:r>
    </w:p>
    <w:p w14:paraId="6C0E7943" w14:textId="77777777" w:rsidR="007007C5" w:rsidRPr="00F65579" w:rsidRDefault="007007C5" w:rsidP="007007C5">
      <w:pPr>
        <w:pStyle w:val="Notes"/>
        <w:ind w:left="270" w:hanging="270"/>
      </w:pPr>
      <w:r w:rsidRPr="00F65579">
        <w:t xml:space="preserve">3. </w:t>
      </w:r>
      <w:r w:rsidRPr="00F65579">
        <w:tab/>
        <w:t>FTE means full</w:t>
      </w:r>
      <w:r w:rsidR="003E7C90" w:rsidRPr="00F65579">
        <w:noBreakHyphen/>
      </w:r>
      <w:r w:rsidRPr="00F65579">
        <w:t>time equivalent.</w:t>
      </w:r>
    </w:p>
    <w:p w14:paraId="024EE2C6" w14:textId="77777777" w:rsidR="007007C5" w:rsidRPr="00F65579" w:rsidRDefault="007007C5" w:rsidP="007007C5">
      <w:pPr>
        <w:pStyle w:val="Notes"/>
        <w:ind w:left="270" w:hanging="270"/>
      </w:pPr>
      <w:r w:rsidRPr="00F65579">
        <w:t xml:space="preserve">4. </w:t>
      </w:r>
      <w:r w:rsidRPr="00F65579">
        <w:tab/>
        <w:t>Excluded are those on leave without pay or absent on secondment, external contractors/consultants and temporary staff employed by employment agencies.</w:t>
      </w:r>
    </w:p>
    <w:p w14:paraId="275E7AE8" w14:textId="77777777" w:rsidR="007007C5" w:rsidRPr="00F65579" w:rsidRDefault="007007C5" w:rsidP="007007C5">
      <w:pPr>
        <w:pStyle w:val="Notes"/>
        <w:ind w:left="270" w:hanging="270"/>
      </w:pPr>
      <w:r w:rsidRPr="00F65579">
        <w:t>5.</w:t>
      </w:r>
      <w:r w:rsidRPr="00F65579">
        <w:tab/>
        <w:t>STS means senior technical specialist.</w:t>
      </w:r>
    </w:p>
    <w:p w14:paraId="6E9DD9DE" w14:textId="77777777" w:rsidR="00A77DF6" w:rsidRPr="00F65579" w:rsidRDefault="00A77DF6" w:rsidP="007007C5">
      <w:pPr>
        <w:pStyle w:val="Notes"/>
        <w:ind w:left="270" w:hanging="270"/>
      </w:pPr>
      <w:r w:rsidRPr="00F65579">
        <w:t>6.</w:t>
      </w:r>
      <w:r w:rsidRPr="00F65579">
        <w:tab/>
        <w:t>PS means principal scientist.</w:t>
      </w:r>
    </w:p>
    <w:p w14:paraId="38BC0459" w14:textId="77777777" w:rsidR="00A77DF6" w:rsidRPr="00F65579" w:rsidRDefault="00A77DF6" w:rsidP="007007C5">
      <w:pPr>
        <w:pStyle w:val="Notes"/>
        <w:ind w:left="270" w:hanging="270"/>
      </w:pPr>
      <w:r w:rsidRPr="00F65579">
        <w:t>7.</w:t>
      </w:r>
      <w:r w:rsidRPr="00F65579">
        <w:tab/>
        <w:t>SMA means senior medical advisor.</w:t>
      </w:r>
    </w:p>
    <w:p w14:paraId="1FFF96FC" w14:textId="77777777" w:rsidR="00A77DF6" w:rsidRPr="00F65579" w:rsidRDefault="00A77DF6" w:rsidP="007007C5">
      <w:pPr>
        <w:pStyle w:val="Notes"/>
        <w:ind w:left="270" w:hanging="270"/>
      </w:pPr>
      <w:r w:rsidRPr="00F65579">
        <w:t>8.</w:t>
      </w:r>
      <w:r w:rsidRPr="00F65579">
        <w:tab/>
        <w:t>SRA means senior regulatory analyst.</w:t>
      </w:r>
    </w:p>
    <w:p w14:paraId="2B50146B" w14:textId="77777777" w:rsidR="00E31CED" w:rsidRPr="00F65579" w:rsidRDefault="00A77DF6" w:rsidP="007007C5">
      <w:pPr>
        <w:pStyle w:val="Notes"/>
        <w:ind w:left="270" w:hanging="270"/>
      </w:pPr>
      <w:r w:rsidRPr="00F65579">
        <w:t>9</w:t>
      </w:r>
      <w:r w:rsidR="00E31CED" w:rsidRPr="00F65579">
        <w:t>.</w:t>
      </w:r>
      <w:r w:rsidR="00E31CED" w:rsidRPr="00F65579">
        <w:tab/>
      </w:r>
      <w:r w:rsidR="00B21A45" w:rsidRPr="00F65579">
        <w:t>‘</w:t>
      </w:r>
      <w:r w:rsidR="00E31CED" w:rsidRPr="00F65579">
        <w:t>Other</w:t>
      </w:r>
      <w:r w:rsidR="00B21A45" w:rsidRPr="00F65579">
        <w:t>’</w:t>
      </w:r>
      <w:r w:rsidR="00E31CED" w:rsidRPr="00F65579">
        <w:t xml:space="preserve"> means any employee classified as a Legal Officer under the VPS Aligned Adaptive Structures.</w:t>
      </w:r>
    </w:p>
    <w:p w14:paraId="3A2C22AA" w14:textId="77777777" w:rsidR="0011669B" w:rsidRPr="00F65579" w:rsidRDefault="0011669B" w:rsidP="0011669B">
      <w:pPr>
        <w:pStyle w:val="Notes"/>
        <w:ind w:left="270" w:hanging="270"/>
        <w:rPr>
          <w:rFonts w:cstheme="minorHAnsi"/>
        </w:rPr>
      </w:pPr>
    </w:p>
    <w:p w14:paraId="4A3AACC6" w14:textId="77777777" w:rsidR="00154E75" w:rsidRPr="00F65579" w:rsidRDefault="00154E75" w:rsidP="00154E75">
      <w:pPr>
        <w:sectPr w:rsidR="00154E75" w:rsidRPr="00F65579" w:rsidSect="0028555D">
          <w:type w:val="continuous"/>
          <w:pgSz w:w="11909" w:h="16834" w:code="9"/>
          <w:pgMar w:top="1728" w:right="1152" w:bottom="1260" w:left="1152" w:header="720" w:footer="288" w:gutter="0"/>
          <w:cols w:num="2" w:space="720"/>
          <w:noEndnote/>
        </w:sectPr>
      </w:pPr>
    </w:p>
    <w:p w14:paraId="4802F9AD" w14:textId="77777777" w:rsidR="00154E75" w:rsidRPr="00F65579" w:rsidRDefault="00154E75" w:rsidP="00154E75">
      <w:pPr>
        <w:pStyle w:val="Heading20"/>
      </w:pPr>
      <w:r w:rsidRPr="00F65579">
        <w:lastRenderedPageBreak/>
        <w:t>Comparative workforce data</w:t>
      </w:r>
    </w:p>
    <w:p w14:paraId="35314235" w14:textId="77777777" w:rsidR="00154E75" w:rsidRPr="00F65579" w:rsidRDefault="00154E75" w:rsidP="00154E75">
      <w:r w:rsidRPr="00F65579">
        <w:t>The following table discloses the head count and full</w:t>
      </w:r>
      <w:r w:rsidR="003E7C90" w:rsidRPr="00F65579">
        <w:noBreakHyphen/>
      </w:r>
      <w:r w:rsidRPr="00F65579">
        <w:t>time staff equivalent (FTE) of all active public service employees of the Department, employed in the last full pay period in June of the current reporting period</w:t>
      </w:r>
      <w:r w:rsidR="00EE793F" w:rsidRPr="00F65579">
        <w:t xml:space="preserve"> (2019)</w:t>
      </w:r>
      <w:r w:rsidRPr="00F65579">
        <w:t>, and in the last full pay period in June of the previous reporting period (201</w:t>
      </w:r>
      <w:r w:rsidR="00EE1BA2" w:rsidRPr="00F65579">
        <w:t>8</w:t>
      </w:r>
      <w:r w:rsidRPr="00F65579">
        <w:t>).</w:t>
      </w:r>
    </w:p>
    <w:p w14:paraId="3DC5B55C" w14:textId="77777777" w:rsidR="00A5358C" w:rsidRPr="00F65579" w:rsidRDefault="00A5358C" w:rsidP="0021241E">
      <w:pPr>
        <w:pStyle w:val="Heading4"/>
      </w:pPr>
      <w:bookmarkStart w:id="183" w:name="_Ref492626580"/>
      <w:r w:rsidRPr="00F65579">
        <w:t>Profile of Department of Treasury and Finance</w:t>
      </w:r>
      <w:r w:rsidR="00B21A45" w:rsidRPr="00F65579">
        <w:t>’</w:t>
      </w:r>
      <w:r w:rsidRPr="00F65579">
        <w:t>s workforce: June 201</w:t>
      </w:r>
      <w:bookmarkEnd w:id="183"/>
      <w:r w:rsidR="00C50DC8" w:rsidRPr="00F65579">
        <w:t>9</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722E5C" w:rsidRPr="00F65579" w14:paraId="202633CE" w14:textId="77777777" w:rsidTr="00722E5C">
        <w:trPr>
          <w:cantSplit/>
        </w:trPr>
        <w:tc>
          <w:tcPr>
            <w:tcW w:w="1483" w:type="dxa"/>
            <w:shd w:val="clear" w:color="auto" w:fill="auto"/>
          </w:tcPr>
          <w:p w14:paraId="64CB568C" w14:textId="77777777" w:rsidR="00722E5C" w:rsidRPr="00F65579" w:rsidRDefault="00722E5C" w:rsidP="00E67247">
            <w:pPr>
              <w:pStyle w:val="Tabletext"/>
            </w:pPr>
          </w:p>
        </w:tc>
        <w:tc>
          <w:tcPr>
            <w:tcW w:w="6192" w:type="dxa"/>
            <w:gridSpan w:val="7"/>
            <w:shd w:val="clear" w:color="auto" w:fill="E0E0E0"/>
            <w:vAlign w:val="bottom"/>
          </w:tcPr>
          <w:p w14:paraId="67C427AD" w14:textId="77777777" w:rsidR="00722E5C" w:rsidRPr="00F65579" w:rsidRDefault="00352A50" w:rsidP="005A4319">
            <w:pPr>
              <w:pStyle w:val="Tabletextheadingcentred"/>
            </w:pPr>
            <w:r w:rsidRPr="00F65579">
              <w:t>June 201</w:t>
            </w:r>
            <w:r w:rsidR="00C50DC8" w:rsidRPr="00F65579">
              <w:t>9</w:t>
            </w:r>
          </w:p>
        </w:tc>
        <w:tc>
          <w:tcPr>
            <w:tcW w:w="6192" w:type="dxa"/>
            <w:gridSpan w:val="7"/>
            <w:shd w:val="clear" w:color="auto" w:fill="auto"/>
            <w:noWrap/>
            <w:vAlign w:val="bottom"/>
          </w:tcPr>
          <w:p w14:paraId="6B330A7C" w14:textId="77777777" w:rsidR="00722E5C" w:rsidRPr="00F65579" w:rsidRDefault="00352A50" w:rsidP="005A4319">
            <w:pPr>
              <w:pStyle w:val="Tabletextheadingcentred"/>
            </w:pPr>
            <w:r w:rsidRPr="00F65579">
              <w:t>June 201</w:t>
            </w:r>
            <w:r w:rsidR="00C50DC8" w:rsidRPr="00F65579">
              <w:t>8</w:t>
            </w:r>
          </w:p>
        </w:tc>
      </w:tr>
      <w:tr w:rsidR="00722E5C" w:rsidRPr="00F65579" w14:paraId="4AF0D445" w14:textId="77777777" w:rsidTr="00722E5C">
        <w:trPr>
          <w:cantSplit/>
        </w:trPr>
        <w:tc>
          <w:tcPr>
            <w:tcW w:w="1483" w:type="dxa"/>
            <w:shd w:val="clear" w:color="auto" w:fill="auto"/>
          </w:tcPr>
          <w:p w14:paraId="749E29F1" w14:textId="77777777" w:rsidR="00722E5C" w:rsidRPr="00F65579" w:rsidRDefault="00722E5C" w:rsidP="00E67247">
            <w:pPr>
              <w:pStyle w:val="Tabletext"/>
            </w:pPr>
          </w:p>
        </w:tc>
        <w:tc>
          <w:tcPr>
            <w:tcW w:w="1728" w:type="dxa"/>
            <w:gridSpan w:val="2"/>
            <w:shd w:val="clear" w:color="auto" w:fill="auto"/>
            <w:vAlign w:val="bottom"/>
          </w:tcPr>
          <w:p w14:paraId="72BC0705" w14:textId="77777777" w:rsidR="00722E5C" w:rsidRPr="00F65579" w:rsidRDefault="00722E5C" w:rsidP="005A4319">
            <w:pPr>
              <w:pStyle w:val="Tabletextheadingcentred"/>
              <w:spacing w:after="20"/>
            </w:pPr>
            <w:r w:rsidRPr="00F65579">
              <w:t>All employees</w:t>
            </w:r>
          </w:p>
        </w:tc>
        <w:tc>
          <w:tcPr>
            <w:tcW w:w="2736" w:type="dxa"/>
            <w:gridSpan w:val="3"/>
            <w:shd w:val="clear" w:color="auto" w:fill="auto"/>
            <w:vAlign w:val="bottom"/>
          </w:tcPr>
          <w:p w14:paraId="3266506A" w14:textId="77777777" w:rsidR="00722E5C" w:rsidRPr="00F65579" w:rsidRDefault="00722E5C" w:rsidP="005A4319">
            <w:pPr>
              <w:pStyle w:val="Tabletextheadingcentred"/>
              <w:spacing w:after="20"/>
            </w:pPr>
            <w:r w:rsidRPr="00F65579">
              <w:t>Ongoing</w:t>
            </w:r>
          </w:p>
        </w:tc>
        <w:tc>
          <w:tcPr>
            <w:tcW w:w="1728" w:type="dxa"/>
            <w:gridSpan w:val="2"/>
            <w:shd w:val="clear" w:color="auto" w:fill="auto"/>
          </w:tcPr>
          <w:p w14:paraId="1A27C741" w14:textId="77777777" w:rsidR="00722E5C" w:rsidRPr="00F65579" w:rsidRDefault="00722E5C" w:rsidP="005A4319">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0313CCCD" w14:textId="77777777" w:rsidR="00722E5C" w:rsidRPr="00F65579" w:rsidRDefault="00722E5C" w:rsidP="005A4319">
            <w:pPr>
              <w:pStyle w:val="Tabletextheadingcentred"/>
              <w:spacing w:after="20"/>
            </w:pPr>
            <w:r w:rsidRPr="00F65579">
              <w:t>All employees</w:t>
            </w:r>
          </w:p>
        </w:tc>
        <w:tc>
          <w:tcPr>
            <w:tcW w:w="2736" w:type="dxa"/>
            <w:gridSpan w:val="3"/>
            <w:shd w:val="clear" w:color="auto" w:fill="auto"/>
            <w:noWrap/>
            <w:vAlign w:val="bottom"/>
          </w:tcPr>
          <w:p w14:paraId="29A49330" w14:textId="77777777" w:rsidR="00722E5C" w:rsidRPr="00F65579" w:rsidRDefault="00722E5C" w:rsidP="005A4319">
            <w:pPr>
              <w:pStyle w:val="Tabletextheadingcentred"/>
              <w:spacing w:after="20"/>
            </w:pPr>
            <w:r w:rsidRPr="00F65579">
              <w:t>Ongoing</w:t>
            </w:r>
          </w:p>
        </w:tc>
        <w:tc>
          <w:tcPr>
            <w:tcW w:w="1728" w:type="dxa"/>
            <w:gridSpan w:val="2"/>
          </w:tcPr>
          <w:p w14:paraId="29AF738E" w14:textId="77777777" w:rsidR="00722E5C" w:rsidRPr="00F65579" w:rsidRDefault="00722E5C" w:rsidP="005A4319">
            <w:pPr>
              <w:pStyle w:val="Tabletextheadingcentred"/>
              <w:spacing w:after="20"/>
              <w:rPr>
                <w:rFonts w:cstheme="minorHAnsi"/>
              </w:rPr>
            </w:pPr>
            <w:r w:rsidRPr="00F65579">
              <w:t>Fixed term</w:t>
            </w:r>
            <w:r w:rsidRPr="00F65579">
              <w:br/>
              <w:t>and casual</w:t>
            </w:r>
          </w:p>
        </w:tc>
      </w:tr>
      <w:tr w:rsidR="00722E5C" w:rsidRPr="00F65579" w14:paraId="19866B9B" w14:textId="77777777" w:rsidTr="002B1F32">
        <w:trPr>
          <w:cantSplit/>
        </w:trPr>
        <w:tc>
          <w:tcPr>
            <w:tcW w:w="1483" w:type="dxa"/>
            <w:shd w:val="clear" w:color="auto" w:fill="auto"/>
          </w:tcPr>
          <w:p w14:paraId="140C3210" w14:textId="77777777" w:rsidR="00722E5C" w:rsidRPr="00F65579" w:rsidRDefault="00722E5C" w:rsidP="00E67247">
            <w:pPr>
              <w:pStyle w:val="Tabletext"/>
            </w:pPr>
          </w:p>
        </w:tc>
        <w:tc>
          <w:tcPr>
            <w:tcW w:w="950" w:type="dxa"/>
            <w:shd w:val="clear" w:color="auto" w:fill="auto"/>
            <w:vAlign w:val="bottom"/>
          </w:tcPr>
          <w:p w14:paraId="32E93EDE" w14:textId="77777777" w:rsidR="00722E5C" w:rsidRPr="00F65579" w:rsidRDefault="00722E5C" w:rsidP="00E67247">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391DA730" w14:textId="77777777" w:rsidR="00722E5C" w:rsidRPr="00F65579" w:rsidRDefault="00722E5C" w:rsidP="00E67247">
            <w:pPr>
              <w:pStyle w:val="Tabletextheadingright"/>
              <w:rPr>
                <w:rFonts w:cstheme="minorHAnsi"/>
              </w:rPr>
            </w:pPr>
            <w:r w:rsidRPr="00F65579">
              <w:rPr>
                <w:rFonts w:cstheme="minorHAnsi"/>
              </w:rPr>
              <w:t>FTE</w:t>
            </w:r>
          </w:p>
        </w:tc>
        <w:tc>
          <w:tcPr>
            <w:tcW w:w="979" w:type="dxa"/>
            <w:shd w:val="clear" w:color="auto" w:fill="auto"/>
            <w:vAlign w:val="bottom"/>
          </w:tcPr>
          <w:p w14:paraId="41A39C6D" w14:textId="77777777" w:rsidR="00722E5C" w:rsidRPr="00F65579" w:rsidRDefault="00722E5C" w:rsidP="00E67247">
            <w:pPr>
              <w:pStyle w:val="Tabletextheadingright"/>
              <w:rPr>
                <w:rFonts w:cstheme="minorHAnsi"/>
              </w:rPr>
            </w:pPr>
            <w:r w:rsidRPr="00F65579">
              <w:rPr>
                <w:rFonts w:cstheme="minorHAnsi"/>
              </w:rPr>
              <w:t>Full</w:t>
            </w:r>
            <w:r w:rsidR="003E7C90" w:rsidRPr="00F6557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3CB4E015" w14:textId="77777777" w:rsidR="00722E5C" w:rsidRPr="00F65579" w:rsidRDefault="00722E5C" w:rsidP="00E67247">
            <w:pPr>
              <w:pStyle w:val="Tabletextheadingright"/>
              <w:rPr>
                <w:rFonts w:cstheme="minorHAnsi"/>
              </w:rPr>
            </w:pPr>
            <w:r w:rsidRPr="00F65579">
              <w:rPr>
                <w:rFonts w:cstheme="minorHAnsi"/>
              </w:rPr>
              <w:t>Part</w:t>
            </w:r>
            <w:r w:rsidR="003E7C90" w:rsidRPr="00F6557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vAlign w:val="bottom"/>
          </w:tcPr>
          <w:p w14:paraId="02056158" w14:textId="77777777" w:rsidR="00722E5C" w:rsidRPr="00F65579" w:rsidRDefault="00722E5C" w:rsidP="002B1F32">
            <w:pPr>
              <w:pStyle w:val="Tabletextheadingright"/>
              <w:rPr>
                <w:rFonts w:cstheme="minorHAnsi"/>
              </w:rPr>
            </w:pPr>
            <w:r w:rsidRPr="00F65579">
              <w:rPr>
                <w:rFonts w:cstheme="minorHAnsi"/>
              </w:rPr>
              <w:t>FTE</w:t>
            </w:r>
          </w:p>
        </w:tc>
        <w:tc>
          <w:tcPr>
            <w:tcW w:w="950" w:type="dxa"/>
            <w:shd w:val="clear" w:color="auto" w:fill="auto"/>
          </w:tcPr>
          <w:p w14:paraId="23742D09" w14:textId="77777777" w:rsidR="00722E5C" w:rsidRPr="00F65579" w:rsidRDefault="00722E5C" w:rsidP="00E67247">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3AF0715D" w14:textId="77777777" w:rsidR="00722E5C" w:rsidRPr="00F65579" w:rsidRDefault="00722E5C" w:rsidP="002B1F32">
            <w:pPr>
              <w:pStyle w:val="Tabletextheadingright"/>
              <w:rPr>
                <w:rFonts w:cstheme="minorHAnsi"/>
              </w:rPr>
            </w:pPr>
            <w:r w:rsidRPr="00F65579">
              <w:rPr>
                <w:rFonts w:cstheme="minorHAnsi"/>
              </w:rPr>
              <w:t>FTE</w:t>
            </w:r>
          </w:p>
        </w:tc>
        <w:tc>
          <w:tcPr>
            <w:tcW w:w="950" w:type="dxa"/>
            <w:shd w:val="clear" w:color="auto" w:fill="auto"/>
            <w:noWrap/>
            <w:vAlign w:val="bottom"/>
          </w:tcPr>
          <w:p w14:paraId="3539C504" w14:textId="77777777" w:rsidR="00722E5C" w:rsidRPr="00F65579" w:rsidRDefault="00722E5C" w:rsidP="00E67247">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04480831" w14:textId="77777777" w:rsidR="00722E5C" w:rsidRPr="00F65579" w:rsidRDefault="00722E5C" w:rsidP="00E67247">
            <w:pPr>
              <w:pStyle w:val="Tabletextheadingright"/>
              <w:rPr>
                <w:rFonts w:cstheme="minorHAnsi"/>
              </w:rPr>
            </w:pPr>
            <w:r w:rsidRPr="00F65579">
              <w:rPr>
                <w:rFonts w:cstheme="minorHAnsi"/>
              </w:rPr>
              <w:t>FTE</w:t>
            </w:r>
          </w:p>
        </w:tc>
        <w:tc>
          <w:tcPr>
            <w:tcW w:w="979" w:type="dxa"/>
            <w:shd w:val="clear" w:color="auto" w:fill="auto"/>
            <w:noWrap/>
            <w:vAlign w:val="bottom"/>
          </w:tcPr>
          <w:p w14:paraId="5A6EFC31" w14:textId="77777777" w:rsidR="00722E5C" w:rsidRPr="00F65579" w:rsidRDefault="00722E5C" w:rsidP="00E67247">
            <w:pPr>
              <w:pStyle w:val="Tabletextheadingright"/>
              <w:rPr>
                <w:rFonts w:cstheme="minorHAnsi"/>
              </w:rPr>
            </w:pPr>
            <w:r w:rsidRPr="00F65579">
              <w:rPr>
                <w:rFonts w:cstheme="minorHAnsi"/>
              </w:rPr>
              <w:t>Full</w:t>
            </w:r>
            <w:r w:rsidR="003E7C90" w:rsidRPr="00F6557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6ECDCD13" w14:textId="77777777" w:rsidR="00722E5C" w:rsidRPr="00F65579" w:rsidRDefault="00722E5C" w:rsidP="00E67247">
            <w:pPr>
              <w:pStyle w:val="Tabletextheadingright"/>
              <w:rPr>
                <w:rFonts w:cstheme="minorHAnsi"/>
              </w:rPr>
            </w:pPr>
            <w:r w:rsidRPr="00F65579">
              <w:rPr>
                <w:rFonts w:cstheme="minorHAnsi"/>
              </w:rPr>
              <w:t>Part</w:t>
            </w:r>
            <w:r w:rsidR="003E7C90" w:rsidRPr="00F6557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vAlign w:val="bottom"/>
          </w:tcPr>
          <w:p w14:paraId="6841339B" w14:textId="77777777" w:rsidR="00722E5C" w:rsidRPr="00F65579" w:rsidRDefault="00722E5C" w:rsidP="002B1F32">
            <w:pPr>
              <w:pStyle w:val="Tabletextheadingright"/>
              <w:rPr>
                <w:rFonts w:cstheme="minorHAnsi"/>
              </w:rPr>
            </w:pPr>
            <w:r w:rsidRPr="00F65579">
              <w:rPr>
                <w:rFonts w:cstheme="minorHAnsi"/>
              </w:rPr>
              <w:t>FTE</w:t>
            </w:r>
          </w:p>
        </w:tc>
        <w:tc>
          <w:tcPr>
            <w:tcW w:w="950" w:type="dxa"/>
          </w:tcPr>
          <w:p w14:paraId="2865BC1E" w14:textId="77777777" w:rsidR="00722E5C" w:rsidRPr="00F65579" w:rsidRDefault="00722E5C" w:rsidP="00E67247">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vAlign w:val="bottom"/>
          </w:tcPr>
          <w:p w14:paraId="61EE9992" w14:textId="77777777" w:rsidR="00722E5C" w:rsidRPr="00F65579" w:rsidRDefault="00722E5C" w:rsidP="002B1F32">
            <w:pPr>
              <w:pStyle w:val="Tabletextheadingright"/>
              <w:rPr>
                <w:rFonts w:cstheme="minorHAnsi"/>
              </w:rPr>
            </w:pPr>
            <w:r w:rsidRPr="00F65579">
              <w:rPr>
                <w:rFonts w:cstheme="minorHAnsi"/>
              </w:rPr>
              <w:t>FTE</w:t>
            </w:r>
          </w:p>
        </w:tc>
      </w:tr>
      <w:tr w:rsidR="00352A50" w:rsidRPr="00F65579" w14:paraId="3797ED5C" w14:textId="77777777" w:rsidTr="00722E5C">
        <w:trPr>
          <w:cantSplit/>
        </w:trPr>
        <w:tc>
          <w:tcPr>
            <w:tcW w:w="1483" w:type="dxa"/>
            <w:shd w:val="clear" w:color="auto" w:fill="auto"/>
          </w:tcPr>
          <w:p w14:paraId="54DACC8F" w14:textId="77777777" w:rsidR="00352A50" w:rsidRPr="00F65579" w:rsidRDefault="00352A50" w:rsidP="001D7398">
            <w:pPr>
              <w:pStyle w:val="Tabletext"/>
              <w:spacing w:before="20" w:after="20"/>
            </w:pPr>
            <w:r w:rsidRPr="00F65579">
              <w:rPr>
                <w:rFonts w:cstheme="minorHAnsi"/>
                <w:b/>
              </w:rPr>
              <w:t>Gender</w:t>
            </w:r>
          </w:p>
        </w:tc>
        <w:tc>
          <w:tcPr>
            <w:tcW w:w="950" w:type="dxa"/>
            <w:shd w:val="clear" w:color="auto" w:fill="E0E0E0"/>
          </w:tcPr>
          <w:p w14:paraId="68E66D14" w14:textId="77777777" w:rsidR="00352A50" w:rsidRPr="00F65579" w:rsidRDefault="00352A50" w:rsidP="001D7398">
            <w:pPr>
              <w:pStyle w:val="Tabletextright"/>
              <w:spacing w:before="20" w:after="20"/>
              <w:rPr>
                <w:rFonts w:cstheme="minorHAnsi"/>
              </w:rPr>
            </w:pPr>
          </w:p>
        </w:tc>
        <w:tc>
          <w:tcPr>
            <w:tcW w:w="778" w:type="dxa"/>
            <w:shd w:val="clear" w:color="auto" w:fill="E0E0E0"/>
          </w:tcPr>
          <w:p w14:paraId="6AF37E04" w14:textId="77777777" w:rsidR="00352A50" w:rsidRPr="00F65579" w:rsidRDefault="00352A50" w:rsidP="001D7398">
            <w:pPr>
              <w:pStyle w:val="Tabletextright"/>
              <w:spacing w:before="20" w:after="20"/>
              <w:rPr>
                <w:rFonts w:cstheme="minorHAnsi"/>
              </w:rPr>
            </w:pPr>
          </w:p>
        </w:tc>
        <w:tc>
          <w:tcPr>
            <w:tcW w:w="979" w:type="dxa"/>
            <w:shd w:val="clear" w:color="auto" w:fill="auto"/>
          </w:tcPr>
          <w:p w14:paraId="1A3652EC" w14:textId="77777777" w:rsidR="00352A50" w:rsidRPr="00F65579" w:rsidRDefault="00352A50" w:rsidP="001D7398">
            <w:pPr>
              <w:pStyle w:val="Tabletextright"/>
              <w:spacing w:before="20" w:after="20"/>
              <w:rPr>
                <w:rFonts w:cstheme="minorHAnsi"/>
              </w:rPr>
            </w:pPr>
          </w:p>
        </w:tc>
        <w:tc>
          <w:tcPr>
            <w:tcW w:w="979" w:type="dxa"/>
            <w:shd w:val="clear" w:color="auto" w:fill="auto"/>
          </w:tcPr>
          <w:p w14:paraId="3117D7C4" w14:textId="77777777" w:rsidR="00352A50" w:rsidRPr="00F65579" w:rsidRDefault="00352A50" w:rsidP="001D7398">
            <w:pPr>
              <w:pStyle w:val="Tabletextright"/>
              <w:spacing w:before="20" w:after="20"/>
            </w:pPr>
          </w:p>
        </w:tc>
        <w:tc>
          <w:tcPr>
            <w:tcW w:w="778" w:type="dxa"/>
            <w:shd w:val="clear" w:color="auto" w:fill="auto"/>
          </w:tcPr>
          <w:p w14:paraId="7ABD3E3C" w14:textId="77777777" w:rsidR="00352A50" w:rsidRPr="00F65579" w:rsidRDefault="00352A50" w:rsidP="001D7398">
            <w:pPr>
              <w:pStyle w:val="Tabletextright"/>
              <w:spacing w:before="20" w:after="20"/>
            </w:pPr>
          </w:p>
        </w:tc>
        <w:tc>
          <w:tcPr>
            <w:tcW w:w="950" w:type="dxa"/>
            <w:shd w:val="clear" w:color="auto" w:fill="E0E0E0"/>
          </w:tcPr>
          <w:p w14:paraId="4909814D" w14:textId="77777777" w:rsidR="00352A50" w:rsidRPr="00F65579" w:rsidRDefault="00352A50" w:rsidP="001D7398">
            <w:pPr>
              <w:pStyle w:val="Tabletextright"/>
              <w:spacing w:before="20" w:after="20"/>
            </w:pPr>
          </w:p>
        </w:tc>
        <w:tc>
          <w:tcPr>
            <w:tcW w:w="778" w:type="dxa"/>
            <w:shd w:val="clear" w:color="auto" w:fill="E0E0E0"/>
          </w:tcPr>
          <w:p w14:paraId="0CB24A68" w14:textId="77777777" w:rsidR="00352A50" w:rsidRPr="00F65579" w:rsidRDefault="00352A50" w:rsidP="001D7398">
            <w:pPr>
              <w:pStyle w:val="Tabletextright"/>
              <w:spacing w:before="20" w:after="20"/>
            </w:pPr>
          </w:p>
        </w:tc>
        <w:tc>
          <w:tcPr>
            <w:tcW w:w="950" w:type="dxa"/>
            <w:shd w:val="clear" w:color="auto" w:fill="auto"/>
            <w:noWrap/>
          </w:tcPr>
          <w:p w14:paraId="2EDD2CAF" w14:textId="77777777" w:rsidR="00352A50" w:rsidRPr="00F65579" w:rsidRDefault="00352A50" w:rsidP="001D7398">
            <w:pPr>
              <w:pStyle w:val="Tabletextright"/>
              <w:spacing w:before="20" w:after="20"/>
              <w:rPr>
                <w:rFonts w:cstheme="minorHAnsi"/>
              </w:rPr>
            </w:pPr>
          </w:p>
        </w:tc>
        <w:tc>
          <w:tcPr>
            <w:tcW w:w="778" w:type="dxa"/>
            <w:shd w:val="clear" w:color="auto" w:fill="auto"/>
          </w:tcPr>
          <w:p w14:paraId="7607F230" w14:textId="77777777" w:rsidR="00352A50" w:rsidRPr="00F65579" w:rsidRDefault="00352A50" w:rsidP="001D7398">
            <w:pPr>
              <w:pStyle w:val="Tabletextright"/>
              <w:spacing w:before="20" w:after="20"/>
              <w:rPr>
                <w:rFonts w:cstheme="minorHAnsi"/>
              </w:rPr>
            </w:pPr>
          </w:p>
        </w:tc>
        <w:tc>
          <w:tcPr>
            <w:tcW w:w="979" w:type="dxa"/>
            <w:shd w:val="clear" w:color="auto" w:fill="E0E0E0"/>
            <w:noWrap/>
          </w:tcPr>
          <w:p w14:paraId="29E3199E" w14:textId="77777777" w:rsidR="00352A50" w:rsidRPr="00F65579" w:rsidRDefault="00352A50" w:rsidP="001D7398">
            <w:pPr>
              <w:pStyle w:val="Tabletextright"/>
              <w:spacing w:before="20" w:after="20"/>
              <w:rPr>
                <w:rFonts w:cstheme="minorHAnsi"/>
              </w:rPr>
            </w:pPr>
          </w:p>
        </w:tc>
        <w:tc>
          <w:tcPr>
            <w:tcW w:w="979" w:type="dxa"/>
            <w:shd w:val="clear" w:color="auto" w:fill="E0E0E0"/>
          </w:tcPr>
          <w:p w14:paraId="085A97BF" w14:textId="77777777" w:rsidR="00352A50" w:rsidRPr="00F65579" w:rsidRDefault="00352A50" w:rsidP="001D7398">
            <w:pPr>
              <w:pStyle w:val="Tabletextright"/>
              <w:spacing w:before="20" w:after="20"/>
            </w:pPr>
          </w:p>
        </w:tc>
        <w:tc>
          <w:tcPr>
            <w:tcW w:w="778" w:type="dxa"/>
            <w:shd w:val="clear" w:color="auto" w:fill="E0E0E0"/>
          </w:tcPr>
          <w:p w14:paraId="167C2998" w14:textId="77777777" w:rsidR="00352A50" w:rsidRPr="00F65579" w:rsidRDefault="00352A50" w:rsidP="001D7398">
            <w:pPr>
              <w:pStyle w:val="Tabletextright"/>
              <w:spacing w:before="20" w:after="20"/>
            </w:pPr>
          </w:p>
        </w:tc>
        <w:tc>
          <w:tcPr>
            <w:tcW w:w="950" w:type="dxa"/>
          </w:tcPr>
          <w:p w14:paraId="34547054" w14:textId="77777777" w:rsidR="00352A50" w:rsidRPr="00F65579" w:rsidRDefault="00352A50" w:rsidP="001D7398">
            <w:pPr>
              <w:pStyle w:val="Tabletextright"/>
              <w:spacing w:before="20" w:after="20"/>
            </w:pPr>
          </w:p>
        </w:tc>
        <w:tc>
          <w:tcPr>
            <w:tcW w:w="778" w:type="dxa"/>
          </w:tcPr>
          <w:p w14:paraId="266624A1" w14:textId="77777777" w:rsidR="00352A50" w:rsidRPr="00F65579" w:rsidRDefault="00352A50" w:rsidP="001D7398">
            <w:pPr>
              <w:pStyle w:val="Tabletextright"/>
              <w:spacing w:before="20" w:after="20"/>
            </w:pPr>
          </w:p>
        </w:tc>
      </w:tr>
      <w:tr w:rsidR="00D81B90" w:rsidRPr="00F65579" w14:paraId="6611B322" w14:textId="77777777" w:rsidTr="00BA7660">
        <w:trPr>
          <w:cantSplit/>
        </w:trPr>
        <w:tc>
          <w:tcPr>
            <w:tcW w:w="1483" w:type="dxa"/>
            <w:shd w:val="clear" w:color="auto" w:fill="auto"/>
          </w:tcPr>
          <w:p w14:paraId="5A79B717" w14:textId="77777777" w:rsidR="00D81B90" w:rsidRPr="00F65579" w:rsidRDefault="00D81B90" w:rsidP="00D81B90">
            <w:pPr>
              <w:pStyle w:val="Tabletext"/>
            </w:pPr>
            <w:r w:rsidRPr="00F65579">
              <w:rPr>
                <w:rFonts w:cstheme="minorHAnsi"/>
              </w:rPr>
              <w:t>Male</w:t>
            </w:r>
          </w:p>
        </w:tc>
        <w:tc>
          <w:tcPr>
            <w:tcW w:w="950" w:type="dxa"/>
            <w:shd w:val="clear" w:color="auto" w:fill="E0E0E0"/>
            <w:vAlign w:val="bottom"/>
          </w:tcPr>
          <w:p w14:paraId="0A71D0F0" w14:textId="77777777" w:rsidR="00D81B90" w:rsidRPr="00F65579" w:rsidRDefault="00D81B90" w:rsidP="00D81B90">
            <w:pPr>
              <w:pStyle w:val="Tabletextright"/>
            </w:pPr>
            <w:r w:rsidRPr="00F65579">
              <w:t>348</w:t>
            </w:r>
          </w:p>
        </w:tc>
        <w:tc>
          <w:tcPr>
            <w:tcW w:w="778" w:type="dxa"/>
            <w:shd w:val="clear" w:color="auto" w:fill="E0E0E0"/>
            <w:vAlign w:val="bottom"/>
          </w:tcPr>
          <w:p w14:paraId="4B694A06" w14:textId="77777777" w:rsidR="00D81B90" w:rsidRPr="00F65579" w:rsidRDefault="00D81B90" w:rsidP="00D81B90">
            <w:pPr>
              <w:pStyle w:val="Tabletextright"/>
            </w:pPr>
            <w:r w:rsidRPr="00F65579">
              <w:t>342.09</w:t>
            </w:r>
          </w:p>
        </w:tc>
        <w:tc>
          <w:tcPr>
            <w:tcW w:w="979" w:type="dxa"/>
            <w:shd w:val="clear" w:color="auto" w:fill="auto"/>
            <w:vAlign w:val="bottom"/>
          </w:tcPr>
          <w:p w14:paraId="2149A2EC" w14:textId="77777777" w:rsidR="00D81B90" w:rsidRPr="00F65579" w:rsidRDefault="00D81B90" w:rsidP="00D81B90">
            <w:pPr>
              <w:pStyle w:val="Tabletextright"/>
            </w:pPr>
            <w:r w:rsidRPr="00F65579">
              <w:t>308</w:t>
            </w:r>
          </w:p>
        </w:tc>
        <w:tc>
          <w:tcPr>
            <w:tcW w:w="979" w:type="dxa"/>
            <w:shd w:val="clear" w:color="auto" w:fill="auto"/>
            <w:vAlign w:val="bottom"/>
          </w:tcPr>
          <w:p w14:paraId="20FBE9F0" w14:textId="77777777" w:rsidR="00D81B90" w:rsidRPr="00F65579" w:rsidRDefault="00D81B90" w:rsidP="00D81B90">
            <w:pPr>
              <w:pStyle w:val="Tabletextright"/>
            </w:pPr>
            <w:r w:rsidRPr="00F65579">
              <w:t>17</w:t>
            </w:r>
          </w:p>
        </w:tc>
        <w:tc>
          <w:tcPr>
            <w:tcW w:w="778" w:type="dxa"/>
            <w:shd w:val="clear" w:color="auto" w:fill="auto"/>
            <w:vAlign w:val="bottom"/>
          </w:tcPr>
          <w:p w14:paraId="7B4A6A7C" w14:textId="77777777" w:rsidR="00D81B90" w:rsidRPr="00F65579" w:rsidRDefault="00D81B90" w:rsidP="00D81B90">
            <w:pPr>
              <w:pStyle w:val="Tabletextright"/>
            </w:pPr>
            <w:r w:rsidRPr="00F65579">
              <w:t>320.73</w:t>
            </w:r>
          </w:p>
        </w:tc>
        <w:tc>
          <w:tcPr>
            <w:tcW w:w="950" w:type="dxa"/>
            <w:shd w:val="clear" w:color="auto" w:fill="E0E0E0"/>
            <w:vAlign w:val="bottom"/>
          </w:tcPr>
          <w:p w14:paraId="70E41021" w14:textId="77777777" w:rsidR="00D81B90" w:rsidRPr="00F65579" w:rsidRDefault="00D81B90" w:rsidP="00D81B90">
            <w:pPr>
              <w:pStyle w:val="Tabletextright"/>
            </w:pPr>
            <w:r w:rsidRPr="00F65579">
              <w:t>23</w:t>
            </w:r>
          </w:p>
        </w:tc>
        <w:tc>
          <w:tcPr>
            <w:tcW w:w="778" w:type="dxa"/>
            <w:shd w:val="clear" w:color="auto" w:fill="E0E0E0"/>
            <w:vAlign w:val="bottom"/>
          </w:tcPr>
          <w:p w14:paraId="784BB034" w14:textId="77777777" w:rsidR="00D81B90" w:rsidRPr="00F65579" w:rsidRDefault="00D81B90" w:rsidP="00D81B90">
            <w:pPr>
              <w:pStyle w:val="Tabletextright"/>
            </w:pPr>
            <w:r w:rsidRPr="00F65579">
              <w:t>21.36</w:t>
            </w:r>
          </w:p>
        </w:tc>
        <w:tc>
          <w:tcPr>
            <w:tcW w:w="950" w:type="dxa"/>
            <w:shd w:val="clear" w:color="auto" w:fill="auto"/>
            <w:noWrap/>
            <w:vAlign w:val="bottom"/>
          </w:tcPr>
          <w:p w14:paraId="0AB3C297" w14:textId="77777777" w:rsidR="00D81B90" w:rsidRPr="00F65579" w:rsidRDefault="00D81B90" w:rsidP="00D81B90">
            <w:pPr>
              <w:pStyle w:val="Tabletextright"/>
            </w:pPr>
            <w:r w:rsidRPr="00F65579">
              <w:t>321</w:t>
            </w:r>
          </w:p>
        </w:tc>
        <w:tc>
          <w:tcPr>
            <w:tcW w:w="778" w:type="dxa"/>
            <w:shd w:val="clear" w:color="auto" w:fill="auto"/>
            <w:vAlign w:val="bottom"/>
          </w:tcPr>
          <w:p w14:paraId="2D3CCC89" w14:textId="77777777" w:rsidR="00D81B90" w:rsidRPr="00F65579" w:rsidRDefault="00D81B90" w:rsidP="00D81B90">
            <w:pPr>
              <w:pStyle w:val="Tabletextright"/>
            </w:pPr>
            <w:r w:rsidRPr="00F65579">
              <w:t>315.19</w:t>
            </w:r>
          </w:p>
        </w:tc>
        <w:tc>
          <w:tcPr>
            <w:tcW w:w="979" w:type="dxa"/>
            <w:shd w:val="clear" w:color="auto" w:fill="E0E0E0"/>
            <w:noWrap/>
            <w:vAlign w:val="bottom"/>
          </w:tcPr>
          <w:p w14:paraId="107F67A8" w14:textId="77777777" w:rsidR="00D81B90" w:rsidRPr="00F65579" w:rsidRDefault="00D81B90" w:rsidP="00D81B90">
            <w:pPr>
              <w:pStyle w:val="Tabletextright"/>
            </w:pPr>
            <w:r w:rsidRPr="00F65579">
              <w:t>282</w:t>
            </w:r>
          </w:p>
        </w:tc>
        <w:tc>
          <w:tcPr>
            <w:tcW w:w="979" w:type="dxa"/>
            <w:shd w:val="clear" w:color="auto" w:fill="E0E0E0"/>
            <w:vAlign w:val="bottom"/>
          </w:tcPr>
          <w:p w14:paraId="02B8613E" w14:textId="77777777" w:rsidR="00D81B90" w:rsidRPr="00F65579" w:rsidRDefault="00D81B90" w:rsidP="00D81B90">
            <w:pPr>
              <w:pStyle w:val="Tabletextright"/>
            </w:pPr>
            <w:r w:rsidRPr="00F65579">
              <w:t>18</w:t>
            </w:r>
          </w:p>
        </w:tc>
        <w:tc>
          <w:tcPr>
            <w:tcW w:w="778" w:type="dxa"/>
            <w:shd w:val="clear" w:color="auto" w:fill="E0E0E0"/>
            <w:vAlign w:val="bottom"/>
          </w:tcPr>
          <w:p w14:paraId="76772664" w14:textId="77777777" w:rsidR="00D81B90" w:rsidRPr="00F65579" w:rsidRDefault="00D81B90" w:rsidP="00D81B90">
            <w:pPr>
              <w:pStyle w:val="Tabletextright"/>
            </w:pPr>
            <w:r w:rsidRPr="00F65579">
              <w:t>295.63</w:t>
            </w:r>
          </w:p>
        </w:tc>
        <w:tc>
          <w:tcPr>
            <w:tcW w:w="950" w:type="dxa"/>
            <w:vAlign w:val="bottom"/>
          </w:tcPr>
          <w:p w14:paraId="5408C43D" w14:textId="77777777" w:rsidR="00D81B90" w:rsidRPr="00F65579" w:rsidRDefault="00D81B90" w:rsidP="00D81B90">
            <w:pPr>
              <w:pStyle w:val="Tabletextright"/>
            </w:pPr>
            <w:r w:rsidRPr="00F65579">
              <w:t>21</w:t>
            </w:r>
          </w:p>
        </w:tc>
        <w:tc>
          <w:tcPr>
            <w:tcW w:w="778" w:type="dxa"/>
            <w:vAlign w:val="bottom"/>
          </w:tcPr>
          <w:p w14:paraId="6F5D36F1" w14:textId="77777777" w:rsidR="00D81B90" w:rsidRPr="00F65579" w:rsidRDefault="00D81B90" w:rsidP="00D81B90">
            <w:pPr>
              <w:pStyle w:val="Tabletextright"/>
            </w:pPr>
            <w:r w:rsidRPr="00F65579">
              <w:t>19.57</w:t>
            </w:r>
          </w:p>
        </w:tc>
      </w:tr>
      <w:tr w:rsidR="00D81B90" w:rsidRPr="00F65579" w14:paraId="77524686" w14:textId="77777777" w:rsidTr="00BA7660">
        <w:trPr>
          <w:cantSplit/>
        </w:trPr>
        <w:tc>
          <w:tcPr>
            <w:tcW w:w="1483" w:type="dxa"/>
            <w:shd w:val="clear" w:color="auto" w:fill="auto"/>
          </w:tcPr>
          <w:p w14:paraId="50121BA8" w14:textId="77777777" w:rsidR="00D81B90" w:rsidRPr="00F65579" w:rsidRDefault="00D81B90" w:rsidP="00D81B90">
            <w:pPr>
              <w:pStyle w:val="Tabletext"/>
            </w:pPr>
            <w:r w:rsidRPr="00F65579">
              <w:rPr>
                <w:rFonts w:cstheme="minorHAnsi"/>
              </w:rPr>
              <w:t>Female</w:t>
            </w:r>
          </w:p>
        </w:tc>
        <w:tc>
          <w:tcPr>
            <w:tcW w:w="950" w:type="dxa"/>
            <w:shd w:val="clear" w:color="auto" w:fill="E0E0E0"/>
            <w:vAlign w:val="bottom"/>
          </w:tcPr>
          <w:p w14:paraId="61BBE2FB" w14:textId="77777777" w:rsidR="00D81B90" w:rsidRPr="00F65579" w:rsidRDefault="00D81B90" w:rsidP="00D81B90">
            <w:pPr>
              <w:pStyle w:val="Tabletextright"/>
            </w:pPr>
            <w:r w:rsidRPr="00F65579">
              <w:t>347</w:t>
            </w:r>
          </w:p>
        </w:tc>
        <w:tc>
          <w:tcPr>
            <w:tcW w:w="778" w:type="dxa"/>
            <w:shd w:val="clear" w:color="auto" w:fill="E0E0E0"/>
            <w:vAlign w:val="bottom"/>
          </w:tcPr>
          <w:p w14:paraId="7FFFA70C" w14:textId="77777777" w:rsidR="00D81B90" w:rsidRPr="00F65579" w:rsidRDefault="00D81B90" w:rsidP="00D81B90">
            <w:pPr>
              <w:pStyle w:val="Tabletextright"/>
            </w:pPr>
            <w:r w:rsidRPr="00F65579">
              <w:t>323.20</w:t>
            </w:r>
          </w:p>
        </w:tc>
        <w:tc>
          <w:tcPr>
            <w:tcW w:w="979" w:type="dxa"/>
            <w:shd w:val="clear" w:color="auto" w:fill="auto"/>
            <w:vAlign w:val="bottom"/>
          </w:tcPr>
          <w:p w14:paraId="0DB87ED5" w14:textId="77777777" w:rsidR="00D81B90" w:rsidRPr="00F65579" w:rsidRDefault="00D81B90" w:rsidP="00D81B90">
            <w:pPr>
              <w:pStyle w:val="Tabletextright"/>
            </w:pPr>
            <w:r w:rsidRPr="00F65579">
              <w:t>239</w:t>
            </w:r>
          </w:p>
        </w:tc>
        <w:tc>
          <w:tcPr>
            <w:tcW w:w="979" w:type="dxa"/>
            <w:shd w:val="clear" w:color="auto" w:fill="auto"/>
            <w:vAlign w:val="bottom"/>
          </w:tcPr>
          <w:p w14:paraId="79E67470" w14:textId="77777777" w:rsidR="00D81B90" w:rsidRPr="00F65579" w:rsidRDefault="00D81B90" w:rsidP="00D81B90">
            <w:pPr>
              <w:pStyle w:val="Tabletextright"/>
            </w:pPr>
            <w:r w:rsidRPr="00F65579">
              <w:t>76</w:t>
            </w:r>
          </w:p>
        </w:tc>
        <w:tc>
          <w:tcPr>
            <w:tcW w:w="778" w:type="dxa"/>
            <w:shd w:val="clear" w:color="auto" w:fill="auto"/>
            <w:vAlign w:val="bottom"/>
          </w:tcPr>
          <w:p w14:paraId="190DDC55" w14:textId="77777777" w:rsidR="00D81B90" w:rsidRPr="00F65579" w:rsidRDefault="00D81B90" w:rsidP="00D81B90">
            <w:pPr>
              <w:pStyle w:val="Tabletextright"/>
            </w:pPr>
            <w:r w:rsidRPr="00F65579">
              <w:t>294.39</w:t>
            </w:r>
          </w:p>
        </w:tc>
        <w:tc>
          <w:tcPr>
            <w:tcW w:w="950" w:type="dxa"/>
            <w:shd w:val="clear" w:color="auto" w:fill="E0E0E0"/>
            <w:vAlign w:val="bottom"/>
          </w:tcPr>
          <w:p w14:paraId="43CA753B" w14:textId="77777777" w:rsidR="00D81B90" w:rsidRPr="00F65579" w:rsidRDefault="00D81B90" w:rsidP="00D81B90">
            <w:pPr>
              <w:pStyle w:val="Tabletextright"/>
            </w:pPr>
            <w:r w:rsidRPr="00F65579">
              <w:t>32</w:t>
            </w:r>
          </w:p>
        </w:tc>
        <w:tc>
          <w:tcPr>
            <w:tcW w:w="778" w:type="dxa"/>
            <w:shd w:val="clear" w:color="auto" w:fill="E0E0E0"/>
            <w:vAlign w:val="bottom"/>
          </w:tcPr>
          <w:p w14:paraId="490035CB" w14:textId="77777777" w:rsidR="00D81B90" w:rsidRPr="00F65579" w:rsidRDefault="00D81B90" w:rsidP="00D81B90">
            <w:pPr>
              <w:pStyle w:val="Tabletextright"/>
            </w:pPr>
            <w:r w:rsidRPr="00F65579">
              <w:t>28.82</w:t>
            </w:r>
          </w:p>
        </w:tc>
        <w:tc>
          <w:tcPr>
            <w:tcW w:w="950" w:type="dxa"/>
            <w:shd w:val="clear" w:color="auto" w:fill="auto"/>
            <w:noWrap/>
            <w:vAlign w:val="bottom"/>
          </w:tcPr>
          <w:p w14:paraId="281C9306" w14:textId="77777777" w:rsidR="00D81B90" w:rsidRPr="00F65579" w:rsidRDefault="00D81B90" w:rsidP="00D81B90">
            <w:pPr>
              <w:pStyle w:val="Tabletextright"/>
            </w:pPr>
            <w:r w:rsidRPr="00F65579">
              <w:t>299</w:t>
            </w:r>
          </w:p>
        </w:tc>
        <w:tc>
          <w:tcPr>
            <w:tcW w:w="778" w:type="dxa"/>
            <w:shd w:val="clear" w:color="auto" w:fill="auto"/>
            <w:vAlign w:val="bottom"/>
          </w:tcPr>
          <w:p w14:paraId="6B4124B2" w14:textId="77777777" w:rsidR="00D81B90" w:rsidRPr="00F65579" w:rsidRDefault="00D81B90" w:rsidP="00D81B90">
            <w:pPr>
              <w:pStyle w:val="Tabletextright"/>
            </w:pPr>
            <w:r w:rsidRPr="00F65579">
              <w:t>276.70</w:t>
            </w:r>
          </w:p>
        </w:tc>
        <w:tc>
          <w:tcPr>
            <w:tcW w:w="979" w:type="dxa"/>
            <w:shd w:val="clear" w:color="auto" w:fill="E0E0E0"/>
            <w:noWrap/>
            <w:vAlign w:val="bottom"/>
          </w:tcPr>
          <w:p w14:paraId="3D29A07F" w14:textId="77777777" w:rsidR="00D81B90" w:rsidRPr="00F65579" w:rsidRDefault="00D81B90" w:rsidP="00D81B90">
            <w:pPr>
              <w:pStyle w:val="Tabletextright"/>
            </w:pPr>
            <w:r w:rsidRPr="00F65579">
              <w:t>204</w:t>
            </w:r>
          </w:p>
        </w:tc>
        <w:tc>
          <w:tcPr>
            <w:tcW w:w="979" w:type="dxa"/>
            <w:shd w:val="clear" w:color="auto" w:fill="E0E0E0"/>
            <w:vAlign w:val="bottom"/>
          </w:tcPr>
          <w:p w14:paraId="00FF0E45" w14:textId="77777777" w:rsidR="00D81B90" w:rsidRPr="00F65579" w:rsidRDefault="00D81B90" w:rsidP="00D81B90">
            <w:pPr>
              <w:pStyle w:val="Tabletextright"/>
            </w:pPr>
            <w:r w:rsidRPr="00F65579">
              <w:t>79</w:t>
            </w:r>
          </w:p>
        </w:tc>
        <w:tc>
          <w:tcPr>
            <w:tcW w:w="778" w:type="dxa"/>
            <w:shd w:val="clear" w:color="auto" w:fill="E0E0E0"/>
            <w:vAlign w:val="bottom"/>
          </w:tcPr>
          <w:p w14:paraId="53D31048" w14:textId="77777777" w:rsidR="00D81B90" w:rsidRPr="00F65579" w:rsidRDefault="00D81B90" w:rsidP="00D81B90">
            <w:pPr>
              <w:pStyle w:val="Tabletextright"/>
            </w:pPr>
            <w:r w:rsidRPr="00F65579">
              <w:t>261.70</w:t>
            </w:r>
          </w:p>
        </w:tc>
        <w:tc>
          <w:tcPr>
            <w:tcW w:w="950" w:type="dxa"/>
            <w:vAlign w:val="bottom"/>
          </w:tcPr>
          <w:p w14:paraId="6324823B" w14:textId="77777777" w:rsidR="00D81B90" w:rsidRPr="00F65579" w:rsidRDefault="00D81B90" w:rsidP="00D81B90">
            <w:pPr>
              <w:pStyle w:val="Tabletextright"/>
            </w:pPr>
            <w:r w:rsidRPr="00F65579">
              <w:t>16</w:t>
            </w:r>
          </w:p>
        </w:tc>
        <w:tc>
          <w:tcPr>
            <w:tcW w:w="778" w:type="dxa"/>
            <w:vAlign w:val="bottom"/>
          </w:tcPr>
          <w:p w14:paraId="0AA50234" w14:textId="77777777" w:rsidR="00D81B90" w:rsidRPr="00F65579" w:rsidRDefault="00D81B90" w:rsidP="00D81B90">
            <w:pPr>
              <w:pStyle w:val="Tabletextright"/>
            </w:pPr>
            <w:r w:rsidRPr="00F65579">
              <w:t>15.00</w:t>
            </w:r>
          </w:p>
        </w:tc>
      </w:tr>
      <w:tr w:rsidR="00D81B90" w:rsidRPr="00F65579" w14:paraId="7D884896" w14:textId="77777777" w:rsidTr="00BA7660">
        <w:trPr>
          <w:cantSplit/>
        </w:trPr>
        <w:tc>
          <w:tcPr>
            <w:tcW w:w="1483" w:type="dxa"/>
            <w:shd w:val="clear" w:color="auto" w:fill="auto"/>
          </w:tcPr>
          <w:p w14:paraId="2A688761" w14:textId="77777777" w:rsidR="00D81B90" w:rsidRPr="00F65579" w:rsidRDefault="00D81B90" w:rsidP="00D81B90">
            <w:pPr>
              <w:pStyle w:val="Tabletext"/>
              <w:rPr>
                <w:rFonts w:cstheme="minorHAnsi"/>
              </w:rPr>
            </w:pPr>
            <w:r w:rsidRPr="00F65579">
              <w:rPr>
                <w:rFonts w:cstheme="minorHAnsi"/>
              </w:rPr>
              <w:t>Self</w:t>
            </w:r>
            <w:r w:rsidR="003E7C90" w:rsidRPr="00F65579">
              <w:rPr>
                <w:rFonts w:cstheme="minorHAnsi"/>
              </w:rPr>
              <w:noBreakHyphen/>
            </w:r>
            <w:r w:rsidRPr="00F65579">
              <w:rPr>
                <w:rFonts w:cstheme="minorHAnsi"/>
              </w:rPr>
              <w:t>described</w:t>
            </w:r>
          </w:p>
        </w:tc>
        <w:tc>
          <w:tcPr>
            <w:tcW w:w="950" w:type="dxa"/>
            <w:shd w:val="clear" w:color="auto" w:fill="E0E0E0"/>
            <w:vAlign w:val="bottom"/>
          </w:tcPr>
          <w:p w14:paraId="071E6218" w14:textId="77777777" w:rsidR="00D81B90" w:rsidRPr="00F65579" w:rsidRDefault="00D81B90" w:rsidP="00D81B90">
            <w:pPr>
              <w:pStyle w:val="Tabletextright"/>
            </w:pPr>
            <w:r w:rsidRPr="00F65579">
              <w:t>–</w:t>
            </w:r>
          </w:p>
        </w:tc>
        <w:tc>
          <w:tcPr>
            <w:tcW w:w="778" w:type="dxa"/>
            <w:shd w:val="clear" w:color="auto" w:fill="E0E0E0"/>
            <w:vAlign w:val="bottom"/>
          </w:tcPr>
          <w:p w14:paraId="33A5DBA1" w14:textId="77777777" w:rsidR="00D81B90" w:rsidRPr="00F65579" w:rsidRDefault="00D81B90" w:rsidP="00D81B90">
            <w:pPr>
              <w:pStyle w:val="Tabletextright"/>
            </w:pPr>
            <w:r w:rsidRPr="00F65579">
              <w:t>–</w:t>
            </w:r>
          </w:p>
        </w:tc>
        <w:tc>
          <w:tcPr>
            <w:tcW w:w="979" w:type="dxa"/>
            <w:shd w:val="clear" w:color="auto" w:fill="auto"/>
          </w:tcPr>
          <w:p w14:paraId="7CE79011" w14:textId="77777777" w:rsidR="00D81B90" w:rsidRPr="00F65579" w:rsidRDefault="00D81B90" w:rsidP="00D81B90">
            <w:pPr>
              <w:pStyle w:val="Tabletextright"/>
            </w:pPr>
            <w:r w:rsidRPr="00F65579">
              <w:t>–</w:t>
            </w:r>
          </w:p>
        </w:tc>
        <w:tc>
          <w:tcPr>
            <w:tcW w:w="979" w:type="dxa"/>
            <w:shd w:val="clear" w:color="auto" w:fill="auto"/>
          </w:tcPr>
          <w:p w14:paraId="5A8EE18C" w14:textId="77777777" w:rsidR="00D81B90" w:rsidRPr="00F65579" w:rsidRDefault="00D81B90" w:rsidP="00D81B90">
            <w:pPr>
              <w:pStyle w:val="Tabletextright"/>
            </w:pPr>
            <w:r w:rsidRPr="00F65579">
              <w:t>–</w:t>
            </w:r>
          </w:p>
        </w:tc>
        <w:tc>
          <w:tcPr>
            <w:tcW w:w="778" w:type="dxa"/>
            <w:shd w:val="clear" w:color="auto" w:fill="auto"/>
          </w:tcPr>
          <w:p w14:paraId="366F9DFD" w14:textId="77777777" w:rsidR="00D81B90" w:rsidRPr="00F65579" w:rsidRDefault="00D81B90" w:rsidP="00D81B90">
            <w:pPr>
              <w:pStyle w:val="Tabletextright"/>
            </w:pPr>
            <w:r w:rsidRPr="00F65579">
              <w:t>–</w:t>
            </w:r>
          </w:p>
        </w:tc>
        <w:tc>
          <w:tcPr>
            <w:tcW w:w="950" w:type="dxa"/>
            <w:shd w:val="clear" w:color="auto" w:fill="E0E0E0"/>
          </w:tcPr>
          <w:p w14:paraId="730CBC7D" w14:textId="77777777" w:rsidR="00D81B90" w:rsidRPr="00F65579" w:rsidRDefault="00D81B90" w:rsidP="00D81B90">
            <w:pPr>
              <w:pStyle w:val="Tabletextright"/>
            </w:pPr>
            <w:r w:rsidRPr="00F65579">
              <w:t>–</w:t>
            </w:r>
          </w:p>
        </w:tc>
        <w:tc>
          <w:tcPr>
            <w:tcW w:w="778" w:type="dxa"/>
            <w:shd w:val="clear" w:color="auto" w:fill="E0E0E0"/>
          </w:tcPr>
          <w:p w14:paraId="4AA7EF7C" w14:textId="77777777" w:rsidR="00D81B90" w:rsidRPr="00F65579" w:rsidRDefault="00D81B90" w:rsidP="00D81B90">
            <w:pPr>
              <w:pStyle w:val="Tabletextright"/>
            </w:pPr>
            <w:r w:rsidRPr="00F65579">
              <w:t>–</w:t>
            </w:r>
          </w:p>
        </w:tc>
        <w:tc>
          <w:tcPr>
            <w:tcW w:w="950" w:type="dxa"/>
            <w:shd w:val="clear" w:color="auto" w:fill="auto"/>
            <w:noWrap/>
            <w:vAlign w:val="bottom"/>
          </w:tcPr>
          <w:p w14:paraId="279B4D6D" w14:textId="77777777" w:rsidR="00D81B90" w:rsidRPr="00F65579" w:rsidRDefault="00D81B90" w:rsidP="00D81B90">
            <w:pPr>
              <w:pStyle w:val="Tabletextright"/>
            </w:pPr>
            <w:r w:rsidRPr="00F65579">
              <w:t>–</w:t>
            </w:r>
          </w:p>
        </w:tc>
        <w:tc>
          <w:tcPr>
            <w:tcW w:w="778" w:type="dxa"/>
            <w:shd w:val="clear" w:color="auto" w:fill="auto"/>
          </w:tcPr>
          <w:p w14:paraId="0BF61F39" w14:textId="77777777" w:rsidR="00D81B90" w:rsidRPr="00F65579" w:rsidRDefault="00D81B90" w:rsidP="00D81B90">
            <w:pPr>
              <w:pStyle w:val="Tabletextright"/>
            </w:pPr>
            <w:r w:rsidRPr="00F65579">
              <w:t>–</w:t>
            </w:r>
          </w:p>
        </w:tc>
        <w:tc>
          <w:tcPr>
            <w:tcW w:w="979" w:type="dxa"/>
            <w:shd w:val="clear" w:color="auto" w:fill="E0E0E0"/>
            <w:noWrap/>
          </w:tcPr>
          <w:p w14:paraId="7C189243" w14:textId="77777777" w:rsidR="00D81B90" w:rsidRPr="00F65579" w:rsidRDefault="00D81B90" w:rsidP="00D81B90">
            <w:pPr>
              <w:pStyle w:val="Tabletextright"/>
            </w:pPr>
            <w:r w:rsidRPr="00F65579">
              <w:t>–</w:t>
            </w:r>
          </w:p>
        </w:tc>
        <w:tc>
          <w:tcPr>
            <w:tcW w:w="979" w:type="dxa"/>
            <w:shd w:val="clear" w:color="auto" w:fill="E0E0E0"/>
          </w:tcPr>
          <w:p w14:paraId="55B01C42" w14:textId="77777777" w:rsidR="00D81B90" w:rsidRPr="00F65579" w:rsidRDefault="00D81B90" w:rsidP="00D81B90">
            <w:pPr>
              <w:pStyle w:val="Tabletextright"/>
            </w:pPr>
            <w:r w:rsidRPr="00F65579">
              <w:t>–</w:t>
            </w:r>
          </w:p>
        </w:tc>
        <w:tc>
          <w:tcPr>
            <w:tcW w:w="778" w:type="dxa"/>
            <w:shd w:val="clear" w:color="auto" w:fill="E0E0E0"/>
          </w:tcPr>
          <w:p w14:paraId="6038FCFF" w14:textId="77777777" w:rsidR="00D81B90" w:rsidRPr="00F65579" w:rsidRDefault="00D81B90" w:rsidP="00D81B90">
            <w:pPr>
              <w:pStyle w:val="Tabletextright"/>
            </w:pPr>
            <w:r w:rsidRPr="00F65579">
              <w:t>–</w:t>
            </w:r>
          </w:p>
        </w:tc>
        <w:tc>
          <w:tcPr>
            <w:tcW w:w="950" w:type="dxa"/>
          </w:tcPr>
          <w:p w14:paraId="054EA77E" w14:textId="77777777" w:rsidR="00D81B90" w:rsidRPr="00F65579" w:rsidRDefault="00D81B90" w:rsidP="00D81B90">
            <w:pPr>
              <w:pStyle w:val="Tabletextright"/>
            </w:pPr>
            <w:r w:rsidRPr="00F65579">
              <w:t>–</w:t>
            </w:r>
          </w:p>
        </w:tc>
        <w:tc>
          <w:tcPr>
            <w:tcW w:w="778" w:type="dxa"/>
          </w:tcPr>
          <w:p w14:paraId="357C52FB" w14:textId="77777777" w:rsidR="00D81B90" w:rsidRPr="00F65579" w:rsidRDefault="00D81B90" w:rsidP="00D81B90">
            <w:pPr>
              <w:pStyle w:val="Tabletextright"/>
            </w:pPr>
            <w:r w:rsidRPr="00F65579">
              <w:t>–</w:t>
            </w:r>
          </w:p>
        </w:tc>
      </w:tr>
      <w:tr w:rsidR="00D81B90" w:rsidRPr="00F65579" w14:paraId="39CB6803" w14:textId="77777777" w:rsidTr="00722E5C">
        <w:trPr>
          <w:cantSplit/>
        </w:trPr>
        <w:tc>
          <w:tcPr>
            <w:tcW w:w="1483" w:type="dxa"/>
            <w:shd w:val="clear" w:color="auto" w:fill="auto"/>
          </w:tcPr>
          <w:p w14:paraId="7055A7C9" w14:textId="77777777" w:rsidR="00D81B90" w:rsidRPr="00F65579" w:rsidRDefault="00D81B90" w:rsidP="00D81B90">
            <w:pPr>
              <w:pStyle w:val="Tabletext"/>
              <w:rPr>
                <w:sz w:val="6"/>
              </w:rPr>
            </w:pPr>
          </w:p>
        </w:tc>
        <w:tc>
          <w:tcPr>
            <w:tcW w:w="950" w:type="dxa"/>
            <w:shd w:val="clear" w:color="auto" w:fill="E0E0E0"/>
          </w:tcPr>
          <w:p w14:paraId="2112CF9E" w14:textId="77777777" w:rsidR="00D81B90" w:rsidRPr="00F65579" w:rsidRDefault="00D81B90" w:rsidP="00D81B90">
            <w:pPr>
              <w:pStyle w:val="Tabletextright"/>
              <w:rPr>
                <w:rFonts w:cstheme="minorHAnsi"/>
                <w:sz w:val="6"/>
              </w:rPr>
            </w:pPr>
          </w:p>
        </w:tc>
        <w:tc>
          <w:tcPr>
            <w:tcW w:w="778" w:type="dxa"/>
            <w:shd w:val="clear" w:color="auto" w:fill="E0E0E0"/>
          </w:tcPr>
          <w:p w14:paraId="69B3B524" w14:textId="77777777" w:rsidR="00D81B90" w:rsidRPr="00F65579" w:rsidRDefault="00D81B90" w:rsidP="00D81B90">
            <w:pPr>
              <w:pStyle w:val="Tabletextright"/>
              <w:rPr>
                <w:rFonts w:cstheme="minorHAnsi"/>
                <w:sz w:val="6"/>
              </w:rPr>
            </w:pPr>
          </w:p>
        </w:tc>
        <w:tc>
          <w:tcPr>
            <w:tcW w:w="979" w:type="dxa"/>
            <w:shd w:val="clear" w:color="auto" w:fill="auto"/>
          </w:tcPr>
          <w:p w14:paraId="2E3910A1" w14:textId="77777777" w:rsidR="00D81B90" w:rsidRPr="00F65579" w:rsidRDefault="00D81B90" w:rsidP="00D81B90">
            <w:pPr>
              <w:pStyle w:val="Tabletextright"/>
              <w:rPr>
                <w:rFonts w:cstheme="minorHAnsi"/>
                <w:sz w:val="6"/>
              </w:rPr>
            </w:pPr>
          </w:p>
        </w:tc>
        <w:tc>
          <w:tcPr>
            <w:tcW w:w="979" w:type="dxa"/>
            <w:shd w:val="clear" w:color="auto" w:fill="auto"/>
          </w:tcPr>
          <w:p w14:paraId="5E3FAF34" w14:textId="77777777" w:rsidR="00D81B90" w:rsidRPr="00F65579" w:rsidRDefault="00D81B90" w:rsidP="00D81B90">
            <w:pPr>
              <w:pStyle w:val="Tabletextright"/>
              <w:rPr>
                <w:sz w:val="6"/>
              </w:rPr>
            </w:pPr>
          </w:p>
        </w:tc>
        <w:tc>
          <w:tcPr>
            <w:tcW w:w="778" w:type="dxa"/>
            <w:shd w:val="clear" w:color="auto" w:fill="auto"/>
          </w:tcPr>
          <w:p w14:paraId="4C313901" w14:textId="77777777" w:rsidR="00D81B90" w:rsidRPr="00F65579" w:rsidRDefault="00D81B90" w:rsidP="00D81B90">
            <w:pPr>
              <w:pStyle w:val="Tabletextright"/>
              <w:rPr>
                <w:sz w:val="6"/>
              </w:rPr>
            </w:pPr>
          </w:p>
        </w:tc>
        <w:tc>
          <w:tcPr>
            <w:tcW w:w="950" w:type="dxa"/>
            <w:shd w:val="clear" w:color="auto" w:fill="E0E0E0"/>
          </w:tcPr>
          <w:p w14:paraId="1764B069" w14:textId="77777777" w:rsidR="00D81B90" w:rsidRPr="00F65579" w:rsidRDefault="00D81B90" w:rsidP="00D81B90">
            <w:pPr>
              <w:pStyle w:val="Tabletextright"/>
              <w:rPr>
                <w:sz w:val="6"/>
              </w:rPr>
            </w:pPr>
          </w:p>
        </w:tc>
        <w:tc>
          <w:tcPr>
            <w:tcW w:w="778" w:type="dxa"/>
            <w:shd w:val="clear" w:color="auto" w:fill="E0E0E0"/>
          </w:tcPr>
          <w:p w14:paraId="0CD065D8" w14:textId="77777777" w:rsidR="00D81B90" w:rsidRPr="00F65579" w:rsidRDefault="00D81B90" w:rsidP="00D81B90">
            <w:pPr>
              <w:pStyle w:val="Tabletextright"/>
              <w:rPr>
                <w:sz w:val="6"/>
              </w:rPr>
            </w:pPr>
          </w:p>
        </w:tc>
        <w:tc>
          <w:tcPr>
            <w:tcW w:w="950" w:type="dxa"/>
            <w:shd w:val="clear" w:color="auto" w:fill="auto"/>
            <w:noWrap/>
          </w:tcPr>
          <w:p w14:paraId="31DFBDB3" w14:textId="77777777" w:rsidR="00D81B90" w:rsidRPr="00F65579" w:rsidRDefault="00D81B90" w:rsidP="00D81B90">
            <w:pPr>
              <w:pStyle w:val="Tabletextright"/>
              <w:rPr>
                <w:rFonts w:cstheme="minorHAnsi"/>
                <w:sz w:val="6"/>
              </w:rPr>
            </w:pPr>
          </w:p>
        </w:tc>
        <w:tc>
          <w:tcPr>
            <w:tcW w:w="778" w:type="dxa"/>
            <w:shd w:val="clear" w:color="auto" w:fill="auto"/>
          </w:tcPr>
          <w:p w14:paraId="6F7D58A3" w14:textId="77777777" w:rsidR="00D81B90" w:rsidRPr="00F65579" w:rsidRDefault="00D81B90" w:rsidP="00D81B90">
            <w:pPr>
              <w:pStyle w:val="Tabletextright"/>
              <w:rPr>
                <w:rFonts w:cstheme="minorHAnsi"/>
                <w:sz w:val="6"/>
              </w:rPr>
            </w:pPr>
          </w:p>
        </w:tc>
        <w:tc>
          <w:tcPr>
            <w:tcW w:w="979" w:type="dxa"/>
            <w:shd w:val="clear" w:color="auto" w:fill="E0E0E0"/>
            <w:noWrap/>
          </w:tcPr>
          <w:p w14:paraId="36BE5289" w14:textId="77777777" w:rsidR="00D81B90" w:rsidRPr="00F65579" w:rsidRDefault="00D81B90" w:rsidP="00D81B90">
            <w:pPr>
              <w:pStyle w:val="Tabletextright"/>
              <w:rPr>
                <w:rFonts w:cstheme="minorHAnsi"/>
                <w:sz w:val="6"/>
              </w:rPr>
            </w:pPr>
          </w:p>
        </w:tc>
        <w:tc>
          <w:tcPr>
            <w:tcW w:w="979" w:type="dxa"/>
            <w:shd w:val="clear" w:color="auto" w:fill="E0E0E0"/>
          </w:tcPr>
          <w:p w14:paraId="3E712C35" w14:textId="77777777" w:rsidR="00D81B90" w:rsidRPr="00F65579" w:rsidRDefault="00D81B90" w:rsidP="00D81B90">
            <w:pPr>
              <w:pStyle w:val="Tabletextright"/>
              <w:rPr>
                <w:sz w:val="6"/>
              </w:rPr>
            </w:pPr>
          </w:p>
        </w:tc>
        <w:tc>
          <w:tcPr>
            <w:tcW w:w="778" w:type="dxa"/>
            <w:shd w:val="clear" w:color="auto" w:fill="E0E0E0"/>
          </w:tcPr>
          <w:p w14:paraId="16B9D050" w14:textId="77777777" w:rsidR="00D81B90" w:rsidRPr="00F65579" w:rsidRDefault="00D81B90" w:rsidP="00D81B90">
            <w:pPr>
              <w:pStyle w:val="Tabletextright"/>
              <w:rPr>
                <w:sz w:val="6"/>
              </w:rPr>
            </w:pPr>
          </w:p>
        </w:tc>
        <w:tc>
          <w:tcPr>
            <w:tcW w:w="950" w:type="dxa"/>
          </w:tcPr>
          <w:p w14:paraId="7179457B" w14:textId="77777777" w:rsidR="00D81B90" w:rsidRPr="00F65579" w:rsidRDefault="00D81B90" w:rsidP="00D81B90">
            <w:pPr>
              <w:pStyle w:val="Tabletextright"/>
              <w:rPr>
                <w:sz w:val="6"/>
              </w:rPr>
            </w:pPr>
          </w:p>
        </w:tc>
        <w:tc>
          <w:tcPr>
            <w:tcW w:w="778" w:type="dxa"/>
          </w:tcPr>
          <w:p w14:paraId="546B7745" w14:textId="77777777" w:rsidR="00D81B90" w:rsidRPr="00F65579" w:rsidRDefault="00D81B90" w:rsidP="00D81B90">
            <w:pPr>
              <w:pStyle w:val="Tabletextright"/>
              <w:rPr>
                <w:sz w:val="6"/>
              </w:rPr>
            </w:pPr>
          </w:p>
        </w:tc>
      </w:tr>
      <w:tr w:rsidR="00D81B90" w:rsidRPr="00F65579" w14:paraId="09703D1A" w14:textId="77777777" w:rsidTr="00722E5C">
        <w:trPr>
          <w:cantSplit/>
        </w:trPr>
        <w:tc>
          <w:tcPr>
            <w:tcW w:w="1483" w:type="dxa"/>
            <w:shd w:val="clear" w:color="auto" w:fill="auto"/>
          </w:tcPr>
          <w:p w14:paraId="4B61FBAD" w14:textId="77777777" w:rsidR="00D81B90" w:rsidRPr="00F65579" w:rsidRDefault="00D81B90" w:rsidP="001D7398">
            <w:pPr>
              <w:pStyle w:val="Tabletext"/>
              <w:spacing w:before="20" w:after="20"/>
            </w:pPr>
            <w:r w:rsidRPr="00F65579">
              <w:rPr>
                <w:rFonts w:cstheme="minorHAnsi"/>
                <w:b/>
              </w:rPr>
              <w:t>Age</w:t>
            </w:r>
          </w:p>
        </w:tc>
        <w:tc>
          <w:tcPr>
            <w:tcW w:w="950" w:type="dxa"/>
            <w:shd w:val="clear" w:color="auto" w:fill="E0E0E0"/>
          </w:tcPr>
          <w:p w14:paraId="09010BB8" w14:textId="77777777" w:rsidR="00D81B90" w:rsidRPr="00F65579" w:rsidRDefault="00D81B90" w:rsidP="001D7398">
            <w:pPr>
              <w:pStyle w:val="Tabletextright"/>
              <w:spacing w:before="20" w:after="20"/>
              <w:rPr>
                <w:rFonts w:cstheme="minorHAnsi"/>
              </w:rPr>
            </w:pPr>
          </w:p>
        </w:tc>
        <w:tc>
          <w:tcPr>
            <w:tcW w:w="778" w:type="dxa"/>
            <w:shd w:val="clear" w:color="auto" w:fill="E0E0E0"/>
          </w:tcPr>
          <w:p w14:paraId="082B4C97" w14:textId="77777777" w:rsidR="00D81B90" w:rsidRPr="00F65579" w:rsidRDefault="00D81B90" w:rsidP="001D7398">
            <w:pPr>
              <w:pStyle w:val="Tabletextright"/>
              <w:spacing w:before="20" w:after="20"/>
              <w:rPr>
                <w:rFonts w:cstheme="minorHAnsi"/>
              </w:rPr>
            </w:pPr>
          </w:p>
        </w:tc>
        <w:tc>
          <w:tcPr>
            <w:tcW w:w="979" w:type="dxa"/>
            <w:shd w:val="clear" w:color="auto" w:fill="auto"/>
          </w:tcPr>
          <w:p w14:paraId="0025FFEC" w14:textId="77777777" w:rsidR="00D81B90" w:rsidRPr="00F65579" w:rsidRDefault="00D81B90" w:rsidP="001D7398">
            <w:pPr>
              <w:pStyle w:val="Tabletextright"/>
              <w:spacing w:before="20" w:after="20"/>
              <w:rPr>
                <w:rFonts w:cstheme="minorHAnsi"/>
              </w:rPr>
            </w:pPr>
          </w:p>
        </w:tc>
        <w:tc>
          <w:tcPr>
            <w:tcW w:w="979" w:type="dxa"/>
            <w:shd w:val="clear" w:color="auto" w:fill="auto"/>
          </w:tcPr>
          <w:p w14:paraId="4CD7A3A7" w14:textId="77777777" w:rsidR="00D81B90" w:rsidRPr="00F65579" w:rsidRDefault="00D81B90" w:rsidP="001D7398">
            <w:pPr>
              <w:pStyle w:val="Tabletextright"/>
              <w:spacing w:before="20" w:after="20"/>
            </w:pPr>
          </w:p>
        </w:tc>
        <w:tc>
          <w:tcPr>
            <w:tcW w:w="778" w:type="dxa"/>
            <w:shd w:val="clear" w:color="auto" w:fill="auto"/>
          </w:tcPr>
          <w:p w14:paraId="07AE09E0" w14:textId="77777777" w:rsidR="00D81B90" w:rsidRPr="00F65579" w:rsidRDefault="00D81B90" w:rsidP="001D7398">
            <w:pPr>
              <w:pStyle w:val="Tabletextright"/>
              <w:spacing w:before="20" w:after="20"/>
            </w:pPr>
          </w:p>
        </w:tc>
        <w:tc>
          <w:tcPr>
            <w:tcW w:w="950" w:type="dxa"/>
            <w:shd w:val="clear" w:color="auto" w:fill="E0E0E0"/>
          </w:tcPr>
          <w:p w14:paraId="3ABD8DD3" w14:textId="77777777" w:rsidR="00D81B90" w:rsidRPr="00F65579" w:rsidRDefault="00D81B90" w:rsidP="001D7398">
            <w:pPr>
              <w:pStyle w:val="Tabletextright"/>
              <w:spacing w:before="20" w:after="20"/>
            </w:pPr>
          </w:p>
        </w:tc>
        <w:tc>
          <w:tcPr>
            <w:tcW w:w="778" w:type="dxa"/>
            <w:shd w:val="clear" w:color="auto" w:fill="E0E0E0"/>
          </w:tcPr>
          <w:p w14:paraId="14F69B04" w14:textId="77777777" w:rsidR="00D81B90" w:rsidRPr="00F65579" w:rsidRDefault="00D81B90" w:rsidP="001D7398">
            <w:pPr>
              <w:pStyle w:val="Tabletextright"/>
              <w:spacing w:before="20" w:after="20"/>
            </w:pPr>
          </w:p>
        </w:tc>
        <w:tc>
          <w:tcPr>
            <w:tcW w:w="950" w:type="dxa"/>
            <w:shd w:val="clear" w:color="auto" w:fill="auto"/>
            <w:noWrap/>
          </w:tcPr>
          <w:p w14:paraId="53A5A73E" w14:textId="77777777" w:rsidR="00D81B90" w:rsidRPr="00F65579" w:rsidRDefault="00D81B90" w:rsidP="001D7398">
            <w:pPr>
              <w:pStyle w:val="Tabletextright"/>
              <w:spacing w:before="20" w:after="20"/>
              <w:rPr>
                <w:rFonts w:cstheme="minorHAnsi"/>
              </w:rPr>
            </w:pPr>
          </w:p>
        </w:tc>
        <w:tc>
          <w:tcPr>
            <w:tcW w:w="778" w:type="dxa"/>
            <w:shd w:val="clear" w:color="auto" w:fill="auto"/>
          </w:tcPr>
          <w:p w14:paraId="150DD79C" w14:textId="77777777" w:rsidR="00D81B90" w:rsidRPr="00F65579" w:rsidRDefault="00D81B90" w:rsidP="001D7398">
            <w:pPr>
              <w:pStyle w:val="Tabletextright"/>
              <w:spacing w:before="20" w:after="20"/>
              <w:rPr>
                <w:rFonts w:cstheme="minorHAnsi"/>
              </w:rPr>
            </w:pPr>
          </w:p>
        </w:tc>
        <w:tc>
          <w:tcPr>
            <w:tcW w:w="979" w:type="dxa"/>
            <w:shd w:val="clear" w:color="auto" w:fill="E0E0E0"/>
            <w:noWrap/>
          </w:tcPr>
          <w:p w14:paraId="4F15263B" w14:textId="77777777" w:rsidR="00D81B90" w:rsidRPr="00F65579" w:rsidRDefault="00D81B90" w:rsidP="001D7398">
            <w:pPr>
              <w:pStyle w:val="Tabletextright"/>
              <w:spacing w:before="20" w:after="20"/>
              <w:rPr>
                <w:rFonts w:cstheme="minorHAnsi"/>
              </w:rPr>
            </w:pPr>
          </w:p>
        </w:tc>
        <w:tc>
          <w:tcPr>
            <w:tcW w:w="979" w:type="dxa"/>
            <w:shd w:val="clear" w:color="auto" w:fill="E0E0E0"/>
          </w:tcPr>
          <w:p w14:paraId="796885DD" w14:textId="77777777" w:rsidR="00D81B90" w:rsidRPr="00F65579" w:rsidRDefault="00D81B90" w:rsidP="001D7398">
            <w:pPr>
              <w:pStyle w:val="Tabletextright"/>
              <w:spacing w:before="20" w:after="20"/>
            </w:pPr>
          </w:p>
        </w:tc>
        <w:tc>
          <w:tcPr>
            <w:tcW w:w="778" w:type="dxa"/>
            <w:shd w:val="clear" w:color="auto" w:fill="E0E0E0"/>
          </w:tcPr>
          <w:p w14:paraId="39E466B9" w14:textId="77777777" w:rsidR="00D81B90" w:rsidRPr="00F65579" w:rsidRDefault="00D81B90" w:rsidP="001D7398">
            <w:pPr>
              <w:pStyle w:val="Tabletextright"/>
              <w:spacing w:before="20" w:after="20"/>
            </w:pPr>
          </w:p>
        </w:tc>
        <w:tc>
          <w:tcPr>
            <w:tcW w:w="950" w:type="dxa"/>
          </w:tcPr>
          <w:p w14:paraId="0A458F5E" w14:textId="77777777" w:rsidR="00D81B90" w:rsidRPr="00F65579" w:rsidRDefault="00D81B90" w:rsidP="001D7398">
            <w:pPr>
              <w:pStyle w:val="Tabletextright"/>
              <w:spacing w:before="20" w:after="20"/>
            </w:pPr>
          </w:p>
        </w:tc>
        <w:tc>
          <w:tcPr>
            <w:tcW w:w="778" w:type="dxa"/>
          </w:tcPr>
          <w:p w14:paraId="2999B98E" w14:textId="77777777" w:rsidR="00D81B90" w:rsidRPr="00F65579" w:rsidRDefault="00D81B90" w:rsidP="001D7398">
            <w:pPr>
              <w:pStyle w:val="Tabletextright"/>
              <w:spacing w:before="20" w:after="20"/>
            </w:pPr>
          </w:p>
        </w:tc>
      </w:tr>
      <w:tr w:rsidR="001D7398" w:rsidRPr="00F65579" w14:paraId="5EC39D53" w14:textId="77777777" w:rsidTr="00BA7660">
        <w:trPr>
          <w:cantSplit/>
        </w:trPr>
        <w:tc>
          <w:tcPr>
            <w:tcW w:w="1483" w:type="dxa"/>
            <w:shd w:val="clear" w:color="auto" w:fill="auto"/>
          </w:tcPr>
          <w:p w14:paraId="31E4D0FC" w14:textId="77777777" w:rsidR="001D7398" w:rsidRPr="00F65579" w:rsidRDefault="001D7398" w:rsidP="001D7398">
            <w:pPr>
              <w:pStyle w:val="Tabletext"/>
            </w:pPr>
            <w:r w:rsidRPr="00F65579">
              <w:rPr>
                <w:rFonts w:cstheme="minorHAnsi"/>
              </w:rPr>
              <w:t>15–24</w:t>
            </w:r>
          </w:p>
        </w:tc>
        <w:tc>
          <w:tcPr>
            <w:tcW w:w="950" w:type="dxa"/>
            <w:shd w:val="clear" w:color="auto" w:fill="E0E0E0"/>
            <w:vAlign w:val="bottom"/>
          </w:tcPr>
          <w:p w14:paraId="3232126A" w14:textId="77777777" w:rsidR="001D7398" w:rsidRPr="00F65579" w:rsidRDefault="001D7398" w:rsidP="001D7398">
            <w:pPr>
              <w:pStyle w:val="Tabletextright"/>
            </w:pPr>
            <w:r w:rsidRPr="00F65579">
              <w:t>36</w:t>
            </w:r>
          </w:p>
        </w:tc>
        <w:tc>
          <w:tcPr>
            <w:tcW w:w="778" w:type="dxa"/>
            <w:shd w:val="clear" w:color="auto" w:fill="E0E0E0"/>
            <w:vAlign w:val="bottom"/>
          </w:tcPr>
          <w:p w14:paraId="45F92F32" w14:textId="77777777" w:rsidR="001D7398" w:rsidRPr="00F65579" w:rsidRDefault="001D7398" w:rsidP="001D7398">
            <w:pPr>
              <w:pStyle w:val="Tabletextright"/>
            </w:pPr>
            <w:r w:rsidRPr="00F65579">
              <w:t>34.40</w:t>
            </w:r>
          </w:p>
        </w:tc>
        <w:tc>
          <w:tcPr>
            <w:tcW w:w="979" w:type="dxa"/>
            <w:shd w:val="clear" w:color="auto" w:fill="auto"/>
            <w:vAlign w:val="bottom"/>
          </w:tcPr>
          <w:p w14:paraId="03945DF8" w14:textId="77777777" w:rsidR="001D7398" w:rsidRPr="00F65579" w:rsidRDefault="001D7398" w:rsidP="001D7398">
            <w:pPr>
              <w:pStyle w:val="Tabletextright"/>
            </w:pPr>
            <w:r w:rsidRPr="00F65579">
              <w:t>29</w:t>
            </w:r>
          </w:p>
        </w:tc>
        <w:tc>
          <w:tcPr>
            <w:tcW w:w="979" w:type="dxa"/>
            <w:shd w:val="clear" w:color="auto" w:fill="auto"/>
            <w:vAlign w:val="bottom"/>
          </w:tcPr>
          <w:p w14:paraId="6DE5AD89" w14:textId="77777777" w:rsidR="001D7398" w:rsidRPr="00F65579" w:rsidRDefault="001D7398" w:rsidP="001D7398">
            <w:pPr>
              <w:pStyle w:val="Tabletextright"/>
            </w:pPr>
            <w:r w:rsidRPr="00F65579">
              <w:t>–</w:t>
            </w:r>
          </w:p>
        </w:tc>
        <w:tc>
          <w:tcPr>
            <w:tcW w:w="778" w:type="dxa"/>
            <w:shd w:val="clear" w:color="auto" w:fill="auto"/>
            <w:vAlign w:val="bottom"/>
          </w:tcPr>
          <w:p w14:paraId="1F3F54B0" w14:textId="77777777" w:rsidR="001D7398" w:rsidRPr="00F65579" w:rsidRDefault="001D7398" w:rsidP="001D7398">
            <w:pPr>
              <w:pStyle w:val="Tabletextright"/>
            </w:pPr>
            <w:r w:rsidRPr="00F65579">
              <w:t>29.00</w:t>
            </w:r>
          </w:p>
        </w:tc>
        <w:tc>
          <w:tcPr>
            <w:tcW w:w="950" w:type="dxa"/>
            <w:shd w:val="clear" w:color="auto" w:fill="E0E0E0"/>
            <w:vAlign w:val="bottom"/>
          </w:tcPr>
          <w:p w14:paraId="5BA09769" w14:textId="77777777" w:rsidR="001D7398" w:rsidRPr="00F65579" w:rsidRDefault="001D7398" w:rsidP="001D7398">
            <w:pPr>
              <w:pStyle w:val="Tabletextright"/>
            </w:pPr>
            <w:r w:rsidRPr="00F65579">
              <w:t>7</w:t>
            </w:r>
          </w:p>
        </w:tc>
        <w:tc>
          <w:tcPr>
            <w:tcW w:w="778" w:type="dxa"/>
            <w:shd w:val="clear" w:color="auto" w:fill="E0E0E0"/>
            <w:vAlign w:val="bottom"/>
          </w:tcPr>
          <w:p w14:paraId="3ADD8F2E" w14:textId="77777777" w:rsidR="001D7398" w:rsidRPr="00F65579" w:rsidRDefault="001D7398" w:rsidP="001D7398">
            <w:pPr>
              <w:pStyle w:val="Tabletextright"/>
            </w:pPr>
            <w:r w:rsidRPr="00F65579">
              <w:t>5.40</w:t>
            </w:r>
          </w:p>
        </w:tc>
        <w:tc>
          <w:tcPr>
            <w:tcW w:w="950" w:type="dxa"/>
            <w:shd w:val="clear" w:color="auto" w:fill="auto"/>
            <w:noWrap/>
            <w:vAlign w:val="bottom"/>
          </w:tcPr>
          <w:p w14:paraId="60CAB119" w14:textId="77777777" w:rsidR="001D7398" w:rsidRPr="00F65579" w:rsidRDefault="001D7398" w:rsidP="001D7398">
            <w:pPr>
              <w:pStyle w:val="Tabletextright"/>
            </w:pPr>
            <w:r w:rsidRPr="00F65579">
              <w:t>34</w:t>
            </w:r>
          </w:p>
        </w:tc>
        <w:tc>
          <w:tcPr>
            <w:tcW w:w="778" w:type="dxa"/>
            <w:shd w:val="clear" w:color="auto" w:fill="auto"/>
            <w:vAlign w:val="bottom"/>
          </w:tcPr>
          <w:p w14:paraId="5AF900AB" w14:textId="77777777" w:rsidR="001D7398" w:rsidRPr="00F65579" w:rsidRDefault="001D7398" w:rsidP="001D7398">
            <w:pPr>
              <w:pStyle w:val="Tabletextright"/>
            </w:pPr>
            <w:r w:rsidRPr="00F65579">
              <w:t>33.20</w:t>
            </w:r>
          </w:p>
        </w:tc>
        <w:tc>
          <w:tcPr>
            <w:tcW w:w="979" w:type="dxa"/>
            <w:shd w:val="clear" w:color="auto" w:fill="E0E0E0"/>
            <w:noWrap/>
            <w:vAlign w:val="bottom"/>
          </w:tcPr>
          <w:p w14:paraId="1D9B923D" w14:textId="77777777" w:rsidR="001D7398" w:rsidRPr="00F65579" w:rsidRDefault="001D7398" w:rsidP="001D7398">
            <w:pPr>
              <w:pStyle w:val="Tabletextright"/>
            </w:pPr>
            <w:r w:rsidRPr="00F65579">
              <w:t>30</w:t>
            </w:r>
          </w:p>
        </w:tc>
        <w:tc>
          <w:tcPr>
            <w:tcW w:w="979" w:type="dxa"/>
            <w:shd w:val="clear" w:color="auto" w:fill="E0E0E0"/>
            <w:vAlign w:val="bottom"/>
          </w:tcPr>
          <w:p w14:paraId="7445FA22" w14:textId="77777777" w:rsidR="001D7398" w:rsidRPr="00F65579" w:rsidRDefault="001D7398" w:rsidP="001D7398">
            <w:pPr>
              <w:pStyle w:val="Tabletextright"/>
            </w:pPr>
            <w:r w:rsidRPr="00F65579">
              <w:t>–</w:t>
            </w:r>
          </w:p>
        </w:tc>
        <w:tc>
          <w:tcPr>
            <w:tcW w:w="778" w:type="dxa"/>
            <w:shd w:val="clear" w:color="auto" w:fill="E0E0E0"/>
            <w:vAlign w:val="bottom"/>
          </w:tcPr>
          <w:p w14:paraId="3B99F199" w14:textId="77777777" w:rsidR="001D7398" w:rsidRPr="00F65579" w:rsidRDefault="001D7398" w:rsidP="001D7398">
            <w:pPr>
              <w:pStyle w:val="Tabletextright"/>
            </w:pPr>
            <w:r w:rsidRPr="00F65579">
              <w:t>30.00</w:t>
            </w:r>
          </w:p>
        </w:tc>
        <w:tc>
          <w:tcPr>
            <w:tcW w:w="950" w:type="dxa"/>
            <w:vAlign w:val="bottom"/>
          </w:tcPr>
          <w:p w14:paraId="1BD64F2E" w14:textId="77777777" w:rsidR="001D7398" w:rsidRPr="00F65579" w:rsidRDefault="001D7398" w:rsidP="001D7398">
            <w:pPr>
              <w:pStyle w:val="Tabletextright"/>
            </w:pPr>
            <w:r w:rsidRPr="00F65579">
              <w:t>4</w:t>
            </w:r>
          </w:p>
        </w:tc>
        <w:tc>
          <w:tcPr>
            <w:tcW w:w="778" w:type="dxa"/>
            <w:vAlign w:val="bottom"/>
          </w:tcPr>
          <w:p w14:paraId="07A84DF6" w14:textId="77777777" w:rsidR="001D7398" w:rsidRPr="00F65579" w:rsidRDefault="001D7398" w:rsidP="001D7398">
            <w:pPr>
              <w:pStyle w:val="Tabletextright"/>
            </w:pPr>
            <w:r w:rsidRPr="00F65579">
              <w:t>3.20</w:t>
            </w:r>
          </w:p>
        </w:tc>
      </w:tr>
      <w:tr w:rsidR="001D7398" w:rsidRPr="00F65579" w14:paraId="73578DA1" w14:textId="77777777" w:rsidTr="00BA7660">
        <w:trPr>
          <w:cantSplit/>
        </w:trPr>
        <w:tc>
          <w:tcPr>
            <w:tcW w:w="1483" w:type="dxa"/>
            <w:shd w:val="clear" w:color="auto" w:fill="auto"/>
          </w:tcPr>
          <w:p w14:paraId="11775385" w14:textId="77777777" w:rsidR="001D7398" w:rsidRPr="00F65579" w:rsidRDefault="001D7398" w:rsidP="001D7398">
            <w:pPr>
              <w:pStyle w:val="Tabletext"/>
            </w:pPr>
            <w:r w:rsidRPr="00F65579">
              <w:rPr>
                <w:rFonts w:cstheme="minorHAnsi"/>
              </w:rPr>
              <w:t>25</w:t>
            </w:r>
            <w:r w:rsidR="003E7C90" w:rsidRPr="00F65579">
              <w:rPr>
                <w:rFonts w:cstheme="minorHAnsi"/>
              </w:rPr>
              <w:noBreakHyphen/>
            </w:r>
            <w:r w:rsidRPr="00F65579">
              <w:rPr>
                <w:rFonts w:cstheme="minorHAnsi"/>
              </w:rPr>
              <w:t>34</w:t>
            </w:r>
          </w:p>
        </w:tc>
        <w:tc>
          <w:tcPr>
            <w:tcW w:w="950" w:type="dxa"/>
            <w:shd w:val="clear" w:color="auto" w:fill="E0E0E0"/>
            <w:vAlign w:val="bottom"/>
          </w:tcPr>
          <w:p w14:paraId="29CBCB0B" w14:textId="77777777" w:rsidR="001D7398" w:rsidRPr="00F65579" w:rsidRDefault="001D7398" w:rsidP="001D7398">
            <w:pPr>
              <w:pStyle w:val="Tabletextright"/>
            </w:pPr>
            <w:r w:rsidRPr="00F65579">
              <w:t>188</w:t>
            </w:r>
          </w:p>
        </w:tc>
        <w:tc>
          <w:tcPr>
            <w:tcW w:w="778" w:type="dxa"/>
            <w:shd w:val="clear" w:color="auto" w:fill="E0E0E0"/>
            <w:vAlign w:val="bottom"/>
          </w:tcPr>
          <w:p w14:paraId="0A39218B" w14:textId="77777777" w:rsidR="001D7398" w:rsidRPr="00F65579" w:rsidRDefault="001D7398" w:rsidP="001D7398">
            <w:pPr>
              <w:pStyle w:val="Tabletextright"/>
            </w:pPr>
            <w:r w:rsidRPr="00F65579">
              <w:t>184.33</w:t>
            </w:r>
          </w:p>
        </w:tc>
        <w:tc>
          <w:tcPr>
            <w:tcW w:w="979" w:type="dxa"/>
            <w:shd w:val="clear" w:color="auto" w:fill="auto"/>
            <w:vAlign w:val="bottom"/>
          </w:tcPr>
          <w:p w14:paraId="4CC87BFB" w14:textId="77777777" w:rsidR="001D7398" w:rsidRPr="00F65579" w:rsidRDefault="001D7398" w:rsidP="001D7398">
            <w:pPr>
              <w:pStyle w:val="Tabletextright"/>
            </w:pPr>
            <w:r w:rsidRPr="00F65579">
              <w:t>165</w:t>
            </w:r>
          </w:p>
        </w:tc>
        <w:tc>
          <w:tcPr>
            <w:tcW w:w="979" w:type="dxa"/>
            <w:shd w:val="clear" w:color="auto" w:fill="auto"/>
            <w:vAlign w:val="bottom"/>
          </w:tcPr>
          <w:p w14:paraId="424925A6" w14:textId="77777777" w:rsidR="001D7398" w:rsidRPr="00F65579" w:rsidRDefault="001D7398" w:rsidP="001D7398">
            <w:pPr>
              <w:pStyle w:val="Tabletextright"/>
            </w:pPr>
            <w:r w:rsidRPr="00F65579">
              <w:t>9</w:t>
            </w:r>
          </w:p>
        </w:tc>
        <w:tc>
          <w:tcPr>
            <w:tcW w:w="778" w:type="dxa"/>
            <w:shd w:val="clear" w:color="auto" w:fill="auto"/>
            <w:vAlign w:val="bottom"/>
          </w:tcPr>
          <w:p w14:paraId="0B362680" w14:textId="77777777" w:rsidR="001D7398" w:rsidRPr="00F65579" w:rsidRDefault="001D7398" w:rsidP="001D7398">
            <w:pPr>
              <w:pStyle w:val="Tabletextright"/>
            </w:pPr>
            <w:r w:rsidRPr="00F65579">
              <w:t>171.33</w:t>
            </w:r>
          </w:p>
        </w:tc>
        <w:tc>
          <w:tcPr>
            <w:tcW w:w="950" w:type="dxa"/>
            <w:shd w:val="clear" w:color="auto" w:fill="E0E0E0"/>
            <w:vAlign w:val="bottom"/>
          </w:tcPr>
          <w:p w14:paraId="376FC422" w14:textId="77777777" w:rsidR="001D7398" w:rsidRPr="00F65579" w:rsidRDefault="001D7398" w:rsidP="001D7398">
            <w:pPr>
              <w:pStyle w:val="Tabletextright"/>
            </w:pPr>
            <w:r w:rsidRPr="00F65579">
              <w:t>14</w:t>
            </w:r>
          </w:p>
        </w:tc>
        <w:tc>
          <w:tcPr>
            <w:tcW w:w="778" w:type="dxa"/>
            <w:shd w:val="clear" w:color="auto" w:fill="E0E0E0"/>
            <w:vAlign w:val="bottom"/>
          </w:tcPr>
          <w:p w14:paraId="55C418B4" w14:textId="77777777" w:rsidR="001D7398" w:rsidRPr="00F65579" w:rsidRDefault="001D7398" w:rsidP="001D7398">
            <w:pPr>
              <w:pStyle w:val="Tabletextright"/>
            </w:pPr>
            <w:r w:rsidRPr="00F65579">
              <w:t>13.00</w:t>
            </w:r>
          </w:p>
        </w:tc>
        <w:tc>
          <w:tcPr>
            <w:tcW w:w="950" w:type="dxa"/>
            <w:shd w:val="clear" w:color="auto" w:fill="auto"/>
            <w:noWrap/>
            <w:vAlign w:val="bottom"/>
          </w:tcPr>
          <w:p w14:paraId="5EF48EC0" w14:textId="77777777" w:rsidR="001D7398" w:rsidRPr="00F65579" w:rsidRDefault="001D7398" w:rsidP="001D7398">
            <w:pPr>
              <w:pStyle w:val="Tabletextright"/>
            </w:pPr>
            <w:r w:rsidRPr="00F65579">
              <w:t>177</w:t>
            </w:r>
          </w:p>
        </w:tc>
        <w:tc>
          <w:tcPr>
            <w:tcW w:w="778" w:type="dxa"/>
            <w:shd w:val="clear" w:color="auto" w:fill="auto"/>
            <w:vAlign w:val="bottom"/>
          </w:tcPr>
          <w:p w14:paraId="67154206" w14:textId="77777777" w:rsidR="001D7398" w:rsidRPr="00F65579" w:rsidRDefault="001D7398" w:rsidP="001D7398">
            <w:pPr>
              <w:pStyle w:val="Tabletextright"/>
            </w:pPr>
            <w:r w:rsidRPr="00F65579">
              <w:t>173.58</w:t>
            </w:r>
          </w:p>
        </w:tc>
        <w:tc>
          <w:tcPr>
            <w:tcW w:w="979" w:type="dxa"/>
            <w:shd w:val="clear" w:color="auto" w:fill="E0E0E0"/>
            <w:noWrap/>
            <w:vAlign w:val="bottom"/>
          </w:tcPr>
          <w:p w14:paraId="3592DE0F" w14:textId="77777777" w:rsidR="001D7398" w:rsidRPr="00F65579" w:rsidRDefault="001D7398" w:rsidP="001D7398">
            <w:pPr>
              <w:pStyle w:val="Tabletextright"/>
            </w:pPr>
            <w:r w:rsidRPr="00F65579">
              <w:t>150</w:t>
            </w:r>
          </w:p>
        </w:tc>
        <w:tc>
          <w:tcPr>
            <w:tcW w:w="979" w:type="dxa"/>
            <w:shd w:val="clear" w:color="auto" w:fill="E0E0E0"/>
            <w:vAlign w:val="bottom"/>
          </w:tcPr>
          <w:p w14:paraId="5E5DC548" w14:textId="77777777" w:rsidR="001D7398" w:rsidRPr="00F65579" w:rsidRDefault="001D7398" w:rsidP="001D7398">
            <w:pPr>
              <w:pStyle w:val="Tabletextright"/>
            </w:pPr>
            <w:r w:rsidRPr="00F65579">
              <w:t>13</w:t>
            </w:r>
          </w:p>
        </w:tc>
        <w:tc>
          <w:tcPr>
            <w:tcW w:w="778" w:type="dxa"/>
            <w:shd w:val="clear" w:color="auto" w:fill="E0E0E0"/>
            <w:vAlign w:val="bottom"/>
          </w:tcPr>
          <w:p w14:paraId="4E664135" w14:textId="77777777" w:rsidR="001D7398" w:rsidRPr="00F65579" w:rsidRDefault="001D7398" w:rsidP="001D7398">
            <w:pPr>
              <w:pStyle w:val="Tabletextright"/>
            </w:pPr>
            <w:r w:rsidRPr="00F65579">
              <w:t>159.58</w:t>
            </w:r>
          </w:p>
        </w:tc>
        <w:tc>
          <w:tcPr>
            <w:tcW w:w="950" w:type="dxa"/>
            <w:vAlign w:val="bottom"/>
          </w:tcPr>
          <w:p w14:paraId="43E0773B" w14:textId="77777777" w:rsidR="001D7398" w:rsidRPr="00F65579" w:rsidRDefault="001D7398" w:rsidP="001D7398">
            <w:pPr>
              <w:pStyle w:val="Tabletextright"/>
            </w:pPr>
            <w:r w:rsidRPr="00F65579">
              <w:t>14</w:t>
            </w:r>
          </w:p>
        </w:tc>
        <w:tc>
          <w:tcPr>
            <w:tcW w:w="778" w:type="dxa"/>
            <w:vAlign w:val="bottom"/>
          </w:tcPr>
          <w:p w14:paraId="154AD845" w14:textId="77777777" w:rsidR="001D7398" w:rsidRPr="00F65579" w:rsidRDefault="001D7398" w:rsidP="001D7398">
            <w:pPr>
              <w:pStyle w:val="Tabletextright"/>
            </w:pPr>
            <w:r w:rsidRPr="00F65579">
              <w:t>14.00</w:t>
            </w:r>
          </w:p>
        </w:tc>
      </w:tr>
      <w:tr w:rsidR="001D7398" w:rsidRPr="00F65579" w14:paraId="4E46D120" w14:textId="77777777" w:rsidTr="00BA7660">
        <w:trPr>
          <w:cantSplit/>
        </w:trPr>
        <w:tc>
          <w:tcPr>
            <w:tcW w:w="1483" w:type="dxa"/>
            <w:shd w:val="clear" w:color="auto" w:fill="auto"/>
          </w:tcPr>
          <w:p w14:paraId="00E14D08" w14:textId="77777777" w:rsidR="001D7398" w:rsidRPr="00F65579" w:rsidRDefault="001D7398" w:rsidP="001D7398">
            <w:pPr>
              <w:pStyle w:val="Tabletext"/>
            </w:pPr>
            <w:r w:rsidRPr="00F65579">
              <w:rPr>
                <w:rFonts w:cstheme="minorHAnsi"/>
              </w:rPr>
              <w:t>35</w:t>
            </w:r>
            <w:r w:rsidR="003E7C90" w:rsidRPr="00F65579">
              <w:rPr>
                <w:rFonts w:cstheme="minorHAnsi"/>
              </w:rPr>
              <w:noBreakHyphen/>
            </w:r>
            <w:r w:rsidRPr="00F65579">
              <w:rPr>
                <w:rFonts w:cstheme="minorHAnsi"/>
              </w:rPr>
              <w:t>44</w:t>
            </w:r>
          </w:p>
        </w:tc>
        <w:tc>
          <w:tcPr>
            <w:tcW w:w="950" w:type="dxa"/>
            <w:shd w:val="clear" w:color="auto" w:fill="E0E0E0"/>
            <w:vAlign w:val="bottom"/>
          </w:tcPr>
          <w:p w14:paraId="5E54E2FA" w14:textId="77777777" w:rsidR="001D7398" w:rsidRPr="00F65579" w:rsidRDefault="001D7398" w:rsidP="001D7398">
            <w:pPr>
              <w:pStyle w:val="Tabletextright"/>
            </w:pPr>
            <w:r w:rsidRPr="00F65579">
              <w:t>207</w:t>
            </w:r>
          </w:p>
        </w:tc>
        <w:tc>
          <w:tcPr>
            <w:tcW w:w="778" w:type="dxa"/>
            <w:shd w:val="clear" w:color="auto" w:fill="E0E0E0"/>
            <w:vAlign w:val="bottom"/>
          </w:tcPr>
          <w:p w14:paraId="79947E10" w14:textId="77777777" w:rsidR="001D7398" w:rsidRPr="00F65579" w:rsidRDefault="001D7398" w:rsidP="001D7398">
            <w:pPr>
              <w:pStyle w:val="Tabletextright"/>
            </w:pPr>
            <w:r w:rsidRPr="00F65579">
              <w:t>191.91</w:t>
            </w:r>
          </w:p>
        </w:tc>
        <w:tc>
          <w:tcPr>
            <w:tcW w:w="979" w:type="dxa"/>
            <w:shd w:val="clear" w:color="auto" w:fill="auto"/>
            <w:vAlign w:val="bottom"/>
          </w:tcPr>
          <w:p w14:paraId="50B53109" w14:textId="77777777" w:rsidR="001D7398" w:rsidRPr="00F65579" w:rsidRDefault="001D7398" w:rsidP="001D7398">
            <w:pPr>
              <w:pStyle w:val="Tabletextright"/>
            </w:pPr>
            <w:r w:rsidRPr="00F65579">
              <w:t>135</w:t>
            </w:r>
          </w:p>
        </w:tc>
        <w:tc>
          <w:tcPr>
            <w:tcW w:w="979" w:type="dxa"/>
            <w:shd w:val="clear" w:color="auto" w:fill="auto"/>
            <w:vAlign w:val="bottom"/>
          </w:tcPr>
          <w:p w14:paraId="5226FE9C" w14:textId="77777777" w:rsidR="001D7398" w:rsidRPr="00F65579" w:rsidRDefault="001D7398" w:rsidP="001D7398">
            <w:pPr>
              <w:pStyle w:val="Tabletextright"/>
            </w:pPr>
            <w:r w:rsidRPr="00F65579">
              <w:t>50</w:t>
            </w:r>
          </w:p>
        </w:tc>
        <w:tc>
          <w:tcPr>
            <w:tcW w:w="778" w:type="dxa"/>
            <w:shd w:val="clear" w:color="auto" w:fill="auto"/>
            <w:vAlign w:val="bottom"/>
          </w:tcPr>
          <w:p w14:paraId="3D02866E" w14:textId="77777777" w:rsidR="001D7398" w:rsidRPr="00F65579" w:rsidRDefault="001D7398" w:rsidP="001D7398">
            <w:pPr>
              <w:pStyle w:val="Tabletextright"/>
            </w:pPr>
            <w:r w:rsidRPr="00F65579">
              <w:t>171.49</w:t>
            </w:r>
          </w:p>
        </w:tc>
        <w:tc>
          <w:tcPr>
            <w:tcW w:w="950" w:type="dxa"/>
            <w:shd w:val="clear" w:color="auto" w:fill="E0E0E0"/>
            <w:vAlign w:val="bottom"/>
          </w:tcPr>
          <w:p w14:paraId="24EC090C" w14:textId="77777777" w:rsidR="001D7398" w:rsidRPr="00F65579" w:rsidRDefault="001D7398" w:rsidP="001D7398">
            <w:pPr>
              <w:pStyle w:val="Tabletextright"/>
            </w:pPr>
            <w:r w:rsidRPr="00F65579">
              <w:t>22</w:t>
            </w:r>
          </w:p>
        </w:tc>
        <w:tc>
          <w:tcPr>
            <w:tcW w:w="778" w:type="dxa"/>
            <w:shd w:val="clear" w:color="auto" w:fill="E0E0E0"/>
            <w:vAlign w:val="bottom"/>
          </w:tcPr>
          <w:p w14:paraId="0E23D818" w14:textId="77777777" w:rsidR="001D7398" w:rsidRPr="00F65579" w:rsidRDefault="001D7398" w:rsidP="001D7398">
            <w:pPr>
              <w:pStyle w:val="Tabletextright"/>
            </w:pPr>
            <w:r w:rsidRPr="00F65579">
              <w:t>20.42</w:t>
            </w:r>
          </w:p>
        </w:tc>
        <w:tc>
          <w:tcPr>
            <w:tcW w:w="950" w:type="dxa"/>
            <w:shd w:val="clear" w:color="auto" w:fill="auto"/>
            <w:noWrap/>
            <w:vAlign w:val="bottom"/>
          </w:tcPr>
          <w:p w14:paraId="1025D62E" w14:textId="77777777" w:rsidR="001D7398" w:rsidRPr="00F65579" w:rsidRDefault="001D7398" w:rsidP="001D7398">
            <w:pPr>
              <w:pStyle w:val="Tabletextright"/>
            </w:pPr>
            <w:r w:rsidRPr="00F65579">
              <w:t>166</w:t>
            </w:r>
          </w:p>
        </w:tc>
        <w:tc>
          <w:tcPr>
            <w:tcW w:w="778" w:type="dxa"/>
            <w:shd w:val="clear" w:color="auto" w:fill="auto"/>
            <w:vAlign w:val="bottom"/>
          </w:tcPr>
          <w:p w14:paraId="169664CD" w14:textId="77777777" w:rsidR="001D7398" w:rsidRPr="00F65579" w:rsidRDefault="001D7398" w:rsidP="001D7398">
            <w:pPr>
              <w:pStyle w:val="Tabletextright"/>
            </w:pPr>
            <w:r w:rsidRPr="00F65579">
              <w:t>151.59</w:t>
            </w:r>
          </w:p>
        </w:tc>
        <w:tc>
          <w:tcPr>
            <w:tcW w:w="979" w:type="dxa"/>
            <w:shd w:val="clear" w:color="auto" w:fill="E0E0E0"/>
            <w:noWrap/>
            <w:vAlign w:val="bottom"/>
          </w:tcPr>
          <w:p w14:paraId="22A5C7E5" w14:textId="77777777" w:rsidR="001D7398" w:rsidRPr="00F65579" w:rsidRDefault="001D7398" w:rsidP="001D7398">
            <w:pPr>
              <w:pStyle w:val="Tabletextright"/>
            </w:pPr>
            <w:r w:rsidRPr="00F65579">
              <w:t>109</w:t>
            </w:r>
          </w:p>
        </w:tc>
        <w:tc>
          <w:tcPr>
            <w:tcW w:w="979" w:type="dxa"/>
            <w:shd w:val="clear" w:color="auto" w:fill="E0E0E0"/>
            <w:vAlign w:val="bottom"/>
          </w:tcPr>
          <w:p w14:paraId="4CF2513D" w14:textId="77777777" w:rsidR="001D7398" w:rsidRPr="00F65579" w:rsidRDefault="001D7398" w:rsidP="001D7398">
            <w:pPr>
              <w:pStyle w:val="Tabletextright"/>
            </w:pPr>
            <w:r w:rsidRPr="00F65579">
              <w:t>50</w:t>
            </w:r>
          </w:p>
        </w:tc>
        <w:tc>
          <w:tcPr>
            <w:tcW w:w="778" w:type="dxa"/>
            <w:shd w:val="clear" w:color="auto" w:fill="E0E0E0"/>
            <w:vAlign w:val="bottom"/>
          </w:tcPr>
          <w:p w14:paraId="07238215" w14:textId="77777777" w:rsidR="001D7398" w:rsidRPr="00F65579" w:rsidRDefault="001D7398" w:rsidP="001D7398">
            <w:pPr>
              <w:pStyle w:val="Tabletextright"/>
            </w:pPr>
            <w:r w:rsidRPr="00F65579">
              <w:t>145.19</w:t>
            </w:r>
          </w:p>
        </w:tc>
        <w:tc>
          <w:tcPr>
            <w:tcW w:w="950" w:type="dxa"/>
            <w:vAlign w:val="bottom"/>
          </w:tcPr>
          <w:p w14:paraId="784208D6" w14:textId="77777777" w:rsidR="001D7398" w:rsidRPr="00F65579" w:rsidRDefault="001D7398" w:rsidP="001D7398">
            <w:pPr>
              <w:pStyle w:val="Tabletextright"/>
            </w:pPr>
            <w:r w:rsidRPr="00F65579">
              <w:t>5</w:t>
            </w:r>
          </w:p>
        </w:tc>
        <w:tc>
          <w:tcPr>
            <w:tcW w:w="778" w:type="dxa"/>
            <w:vAlign w:val="bottom"/>
          </w:tcPr>
          <w:p w14:paraId="1859F633" w14:textId="77777777" w:rsidR="001D7398" w:rsidRPr="00F65579" w:rsidRDefault="001D7398" w:rsidP="001D7398">
            <w:pPr>
              <w:pStyle w:val="Tabletextright"/>
            </w:pPr>
            <w:r w:rsidRPr="00F65579">
              <w:t>5.00</w:t>
            </w:r>
          </w:p>
        </w:tc>
      </w:tr>
      <w:tr w:rsidR="001D7398" w:rsidRPr="00F65579" w14:paraId="4CBA3ED6" w14:textId="77777777" w:rsidTr="00BA7660">
        <w:trPr>
          <w:cantSplit/>
        </w:trPr>
        <w:tc>
          <w:tcPr>
            <w:tcW w:w="1483" w:type="dxa"/>
            <w:shd w:val="clear" w:color="auto" w:fill="auto"/>
          </w:tcPr>
          <w:p w14:paraId="0DD1A739" w14:textId="77777777" w:rsidR="001D7398" w:rsidRPr="00F65579" w:rsidRDefault="001D7398" w:rsidP="001D7398">
            <w:pPr>
              <w:pStyle w:val="Tabletext"/>
            </w:pPr>
            <w:r w:rsidRPr="00F65579">
              <w:rPr>
                <w:rFonts w:cstheme="minorHAnsi"/>
              </w:rPr>
              <w:t>45</w:t>
            </w:r>
            <w:r w:rsidR="003E7C90" w:rsidRPr="00F65579">
              <w:rPr>
                <w:rFonts w:cstheme="minorHAnsi"/>
              </w:rPr>
              <w:noBreakHyphen/>
            </w:r>
            <w:r w:rsidRPr="00F65579">
              <w:rPr>
                <w:rFonts w:cstheme="minorHAnsi"/>
              </w:rPr>
              <w:t>54</w:t>
            </w:r>
          </w:p>
        </w:tc>
        <w:tc>
          <w:tcPr>
            <w:tcW w:w="950" w:type="dxa"/>
            <w:shd w:val="clear" w:color="auto" w:fill="E0E0E0"/>
            <w:vAlign w:val="bottom"/>
          </w:tcPr>
          <w:p w14:paraId="3F08ED14" w14:textId="77777777" w:rsidR="001D7398" w:rsidRPr="00F65579" w:rsidRDefault="001D7398" w:rsidP="001D7398">
            <w:pPr>
              <w:pStyle w:val="Tabletextright"/>
            </w:pPr>
            <w:r w:rsidRPr="00F65579">
              <w:t>138</w:t>
            </w:r>
          </w:p>
        </w:tc>
        <w:tc>
          <w:tcPr>
            <w:tcW w:w="778" w:type="dxa"/>
            <w:shd w:val="clear" w:color="auto" w:fill="E0E0E0"/>
            <w:vAlign w:val="bottom"/>
          </w:tcPr>
          <w:p w14:paraId="547BFB05" w14:textId="77777777" w:rsidR="001D7398" w:rsidRPr="00F65579" w:rsidRDefault="001D7398" w:rsidP="001D7398">
            <w:pPr>
              <w:pStyle w:val="Tabletextright"/>
            </w:pPr>
            <w:r w:rsidRPr="00F65579">
              <w:t>133.97</w:t>
            </w:r>
          </w:p>
        </w:tc>
        <w:tc>
          <w:tcPr>
            <w:tcW w:w="979" w:type="dxa"/>
            <w:shd w:val="clear" w:color="auto" w:fill="auto"/>
            <w:vAlign w:val="bottom"/>
          </w:tcPr>
          <w:p w14:paraId="3359D817" w14:textId="77777777" w:rsidR="001D7398" w:rsidRPr="00F65579" w:rsidRDefault="001D7398" w:rsidP="001D7398">
            <w:pPr>
              <w:pStyle w:val="Tabletextright"/>
            </w:pPr>
            <w:r w:rsidRPr="00F65579">
              <w:t>115</w:t>
            </w:r>
          </w:p>
        </w:tc>
        <w:tc>
          <w:tcPr>
            <w:tcW w:w="979" w:type="dxa"/>
            <w:shd w:val="clear" w:color="auto" w:fill="auto"/>
            <w:vAlign w:val="bottom"/>
          </w:tcPr>
          <w:p w14:paraId="18C3CC11" w14:textId="77777777" w:rsidR="001D7398" w:rsidRPr="00F65579" w:rsidRDefault="001D7398" w:rsidP="001D7398">
            <w:pPr>
              <w:pStyle w:val="Tabletextright"/>
            </w:pPr>
            <w:r w:rsidRPr="00F65579">
              <w:t>15</w:t>
            </w:r>
          </w:p>
        </w:tc>
        <w:tc>
          <w:tcPr>
            <w:tcW w:w="778" w:type="dxa"/>
            <w:shd w:val="clear" w:color="auto" w:fill="auto"/>
            <w:vAlign w:val="bottom"/>
          </w:tcPr>
          <w:p w14:paraId="2A785642" w14:textId="77777777" w:rsidR="001D7398" w:rsidRPr="00F65579" w:rsidRDefault="001D7398" w:rsidP="001D7398">
            <w:pPr>
              <w:pStyle w:val="Tabletextright"/>
            </w:pPr>
            <w:r w:rsidRPr="00F65579">
              <w:t>125.97</w:t>
            </w:r>
          </w:p>
        </w:tc>
        <w:tc>
          <w:tcPr>
            <w:tcW w:w="950" w:type="dxa"/>
            <w:shd w:val="clear" w:color="auto" w:fill="E0E0E0"/>
            <w:vAlign w:val="bottom"/>
          </w:tcPr>
          <w:p w14:paraId="6591F0A6" w14:textId="77777777" w:rsidR="001D7398" w:rsidRPr="00F65579" w:rsidRDefault="001D7398" w:rsidP="001D7398">
            <w:pPr>
              <w:pStyle w:val="Tabletextright"/>
            </w:pPr>
            <w:r w:rsidRPr="00F65579">
              <w:t>8</w:t>
            </w:r>
          </w:p>
        </w:tc>
        <w:tc>
          <w:tcPr>
            <w:tcW w:w="778" w:type="dxa"/>
            <w:shd w:val="clear" w:color="auto" w:fill="E0E0E0"/>
            <w:vAlign w:val="bottom"/>
          </w:tcPr>
          <w:p w14:paraId="2ACA05DE" w14:textId="77777777" w:rsidR="001D7398" w:rsidRPr="00F65579" w:rsidRDefault="001D7398" w:rsidP="001D7398">
            <w:pPr>
              <w:pStyle w:val="Tabletextright"/>
            </w:pPr>
            <w:r w:rsidRPr="00F65579">
              <w:t>8.00</w:t>
            </w:r>
          </w:p>
        </w:tc>
        <w:tc>
          <w:tcPr>
            <w:tcW w:w="950" w:type="dxa"/>
            <w:shd w:val="clear" w:color="auto" w:fill="auto"/>
            <w:noWrap/>
            <w:vAlign w:val="bottom"/>
          </w:tcPr>
          <w:p w14:paraId="234FEF44" w14:textId="77777777" w:rsidR="001D7398" w:rsidRPr="00F65579" w:rsidRDefault="001D7398" w:rsidP="001D7398">
            <w:pPr>
              <w:pStyle w:val="Tabletextright"/>
            </w:pPr>
            <w:r w:rsidRPr="00F65579">
              <w:t>133</w:t>
            </w:r>
          </w:p>
        </w:tc>
        <w:tc>
          <w:tcPr>
            <w:tcW w:w="778" w:type="dxa"/>
            <w:shd w:val="clear" w:color="auto" w:fill="auto"/>
            <w:vAlign w:val="bottom"/>
          </w:tcPr>
          <w:p w14:paraId="4C9AC078" w14:textId="77777777" w:rsidR="001D7398" w:rsidRPr="00F65579" w:rsidRDefault="001D7398" w:rsidP="001D7398">
            <w:pPr>
              <w:pStyle w:val="Tabletextright"/>
            </w:pPr>
            <w:r w:rsidRPr="00F65579">
              <w:t>128.54</w:t>
            </w:r>
          </w:p>
        </w:tc>
        <w:tc>
          <w:tcPr>
            <w:tcW w:w="979" w:type="dxa"/>
            <w:shd w:val="clear" w:color="auto" w:fill="E0E0E0"/>
            <w:noWrap/>
            <w:vAlign w:val="bottom"/>
          </w:tcPr>
          <w:p w14:paraId="67D6A158" w14:textId="77777777" w:rsidR="001D7398" w:rsidRPr="00F65579" w:rsidRDefault="001D7398" w:rsidP="001D7398">
            <w:pPr>
              <w:pStyle w:val="Tabletextright"/>
            </w:pPr>
            <w:r w:rsidRPr="00F65579">
              <w:t>109</w:t>
            </w:r>
          </w:p>
        </w:tc>
        <w:tc>
          <w:tcPr>
            <w:tcW w:w="979" w:type="dxa"/>
            <w:shd w:val="clear" w:color="auto" w:fill="E0E0E0"/>
            <w:vAlign w:val="bottom"/>
          </w:tcPr>
          <w:p w14:paraId="2FF8A06F" w14:textId="77777777" w:rsidR="001D7398" w:rsidRPr="00F65579" w:rsidRDefault="001D7398" w:rsidP="001D7398">
            <w:pPr>
              <w:pStyle w:val="Tabletextright"/>
            </w:pPr>
            <w:r w:rsidRPr="00F65579">
              <w:t>17</w:t>
            </w:r>
          </w:p>
        </w:tc>
        <w:tc>
          <w:tcPr>
            <w:tcW w:w="778" w:type="dxa"/>
            <w:shd w:val="clear" w:color="auto" w:fill="E0E0E0"/>
            <w:vAlign w:val="bottom"/>
          </w:tcPr>
          <w:p w14:paraId="702F98A4" w14:textId="77777777" w:rsidR="001D7398" w:rsidRPr="00F65579" w:rsidRDefault="001D7398" w:rsidP="001D7398">
            <w:pPr>
              <w:pStyle w:val="Tabletextright"/>
            </w:pPr>
            <w:r w:rsidRPr="00F65579">
              <w:t>121.74</w:t>
            </w:r>
          </w:p>
        </w:tc>
        <w:tc>
          <w:tcPr>
            <w:tcW w:w="950" w:type="dxa"/>
            <w:vAlign w:val="bottom"/>
          </w:tcPr>
          <w:p w14:paraId="6CFFAF01" w14:textId="77777777" w:rsidR="001D7398" w:rsidRPr="00F65579" w:rsidRDefault="001D7398" w:rsidP="001D7398">
            <w:pPr>
              <w:pStyle w:val="Tabletextright"/>
            </w:pPr>
            <w:r w:rsidRPr="00F65579">
              <w:t>7</w:t>
            </w:r>
          </w:p>
        </w:tc>
        <w:tc>
          <w:tcPr>
            <w:tcW w:w="778" w:type="dxa"/>
            <w:vAlign w:val="bottom"/>
          </w:tcPr>
          <w:p w14:paraId="27E9BB11" w14:textId="77777777" w:rsidR="001D7398" w:rsidRPr="00F65579" w:rsidRDefault="001D7398" w:rsidP="001D7398">
            <w:pPr>
              <w:pStyle w:val="Tabletextright"/>
            </w:pPr>
            <w:r w:rsidRPr="00F65579">
              <w:t>6.80</w:t>
            </w:r>
          </w:p>
        </w:tc>
      </w:tr>
      <w:tr w:rsidR="001D7398" w:rsidRPr="00F65579" w14:paraId="11541496" w14:textId="77777777" w:rsidTr="00BA7660">
        <w:trPr>
          <w:cantSplit/>
        </w:trPr>
        <w:tc>
          <w:tcPr>
            <w:tcW w:w="1483" w:type="dxa"/>
            <w:shd w:val="clear" w:color="auto" w:fill="auto"/>
          </w:tcPr>
          <w:p w14:paraId="20097268" w14:textId="77777777" w:rsidR="001D7398" w:rsidRPr="00F65579" w:rsidRDefault="001D7398" w:rsidP="001D7398">
            <w:pPr>
              <w:pStyle w:val="Tabletext"/>
            </w:pPr>
            <w:r w:rsidRPr="00F65579">
              <w:rPr>
                <w:rFonts w:cstheme="minorHAnsi"/>
              </w:rPr>
              <w:t>55</w:t>
            </w:r>
            <w:r w:rsidR="003E7C90" w:rsidRPr="00F65579">
              <w:rPr>
                <w:rFonts w:cstheme="minorHAnsi"/>
              </w:rPr>
              <w:noBreakHyphen/>
            </w:r>
            <w:r w:rsidRPr="00F65579">
              <w:rPr>
                <w:rFonts w:cstheme="minorHAnsi"/>
              </w:rPr>
              <w:t>64</w:t>
            </w:r>
          </w:p>
        </w:tc>
        <w:tc>
          <w:tcPr>
            <w:tcW w:w="950" w:type="dxa"/>
            <w:shd w:val="clear" w:color="auto" w:fill="E0E0E0"/>
            <w:vAlign w:val="bottom"/>
          </w:tcPr>
          <w:p w14:paraId="2576D161" w14:textId="77777777" w:rsidR="001D7398" w:rsidRPr="00F65579" w:rsidRDefault="001D7398" w:rsidP="001D7398">
            <w:pPr>
              <w:pStyle w:val="Tabletextright"/>
            </w:pPr>
            <w:r w:rsidRPr="00F65579">
              <w:t>95</w:t>
            </w:r>
          </w:p>
        </w:tc>
        <w:tc>
          <w:tcPr>
            <w:tcW w:w="778" w:type="dxa"/>
            <w:shd w:val="clear" w:color="auto" w:fill="E0E0E0"/>
            <w:vAlign w:val="bottom"/>
          </w:tcPr>
          <w:p w14:paraId="5A4B48A8" w14:textId="77777777" w:rsidR="001D7398" w:rsidRPr="00F65579" w:rsidRDefault="001D7398" w:rsidP="001D7398">
            <w:pPr>
              <w:pStyle w:val="Tabletextright"/>
            </w:pPr>
            <w:r w:rsidRPr="00F65579">
              <w:t>92.75</w:t>
            </w:r>
          </w:p>
        </w:tc>
        <w:tc>
          <w:tcPr>
            <w:tcW w:w="979" w:type="dxa"/>
            <w:shd w:val="clear" w:color="auto" w:fill="auto"/>
            <w:vAlign w:val="bottom"/>
          </w:tcPr>
          <w:p w14:paraId="152F4DBE" w14:textId="77777777" w:rsidR="001D7398" w:rsidRPr="00F65579" w:rsidRDefault="001D7398" w:rsidP="001D7398">
            <w:pPr>
              <w:pStyle w:val="Tabletextright"/>
            </w:pPr>
            <w:r w:rsidRPr="00F65579">
              <w:t>81</w:t>
            </w:r>
          </w:p>
        </w:tc>
        <w:tc>
          <w:tcPr>
            <w:tcW w:w="979" w:type="dxa"/>
            <w:shd w:val="clear" w:color="auto" w:fill="auto"/>
            <w:vAlign w:val="bottom"/>
          </w:tcPr>
          <w:p w14:paraId="52C63D67" w14:textId="77777777" w:rsidR="001D7398" w:rsidRPr="00F65579" w:rsidRDefault="001D7398" w:rsidP="001D7398">
            <w:pPr>
              <w:pStyle w:val="Tabletextright"/>
            </w:pPr>
            <w:r w:rsidRPr="00F65579">
              <w:t>11</w:t>
            </w:r>
          </w:p>
        </w:tc>
        <w:tc>
          <w:tcPr>
            <w:tcW w:w="778" w:type="dxa"/>
            <w:shd w:val="clear" w:color="auto" w:fill="auto"/>
            <w:vAlign w:val="bottom"/>
          </w:tcPr>
          <w:p w14:paraId="1A2E67EB" w14:textId="77777777" w:rsidR="001D7398" w:rsidRPr="00F65579" w:rsidRDefault="001D7398" w:rsidP="001D7398">
            <w:pPr>
              <w:pStyle w:val="Tabletextright"/>
            </w:pPr>
            <w:r w:rsidRPr="00F65579">
              <w:t>89.75</w:t>
            </w:r>
          </w:p>
        </w:tc>
        <w:tc>
          <w:tcPr>
            <w:tcW w:w="950" w:type="dxa"/>
            <w:shd w:val="clear" w:color="auto" w:fill="E0E0E0"/>
            <w:vAlign w:val="bottom"/>
          </w:tcPr>
          <w:p w14:paraId="01557180" w14:textId="77777777" w:rsidR="001D7398" w:rsidRPr="00F65579" w:rsidRDefault="001D7398" w:rsidP="001D7398">
            <w:pPr>
              <w:pStyle w:val="Tabletextright"/>
            </w:pPr>
            <w:r w:rsidRPr="00F65579">
              <w:t>3</w:t>
            </w:r>
          </w:p>
        </w:tc>
        <w:tc>
          <w:tcPr>
            <w:tcW w:w="778" w:type="dxa"/>
            <w:shd w:val="clear" w:color="auto" w:fill="E0E0E0"/>
            <w:vAlign w:val="bottom"/>
          </w:tcPr>
          <w:p w14:paraId="45EFE7C8" w14:textId="77777777" w:rsidR="001D7398" w:rsidRPr="00F65579" w:rsidRDefault="001D7398" w:rsidP="001D7398">
            <w:pPr>
              <w:pStyle w:val="Tabletextright"/>
            </w:pPr>
            <w:r w:rsidRPr="00F65579">
              <w:t>3.00</w:t>
            </w:r>
          </w:p>
        </w:tc>
        <w:tc>
          <w:tcPr>
            <w:tcW w:w="950" w:type="dxa"/>
            <w:shd w:val="clear" w:color="auto" w:fill="auto"/>
            <w:noWrap/>
            <w:vAlign w:val="bottom"/>
          </w:tcPr>
          <w:p w14:paraId="1F9BCAE9" w14:textId="77777777" w:rsidR="001D7398" w:rsidRPr="00F65579" w:rsidRDefault="001D7398" w:rsidP="001D7398">
            <w:pPr>
              <w:pStyle w:val="Tabletextright"/>
            </w:pPr>
            <w:r w:rsidRPr="00F65579">
              <w:t>95</w:t>
            </w:r>
          </w:p>
        </w:tc>
        <w:tc>
          <w:tcPr>
            <w:tcW w:w="778" w:type="dxa"/>
            <w:shd w:val="clear" w:color="auto" w:fill="auto"/>
            <w:vAlign w:val="bottom"/>
          </w:tcPr>
          <w:p w14:paraId="36C41720" w14:textId="77777777" w:rsidR="001D7398" w:rsidRPr="00F65579" w:rsidRDefault="001D7398" w:rsidP="001D7398">
            <w:pPr>
              <w:pStyle w:val="Tabletextright"/>
            </w:pPr>
            <w:r w:rsidRPr="00F65579">
              <w:t>92.44</w:t>
            </w:r>
          </w:p>
        </w:tc>
        <w:tc>
          <w:tcPr>
            <w:tcW w:w="979" w:type="dxa"/>
            <w:shd w:val="clear" w:color="auto" w:fill="E0E0E0"/>
            <w:noWrap/>
            <w:vAlign w:val="bottom"/>
          </w:tcPr>
          <w:p w14:paraId="1BB7EF3C" w14:textId="77777777" w:rsidR="001D7398" w:rsidRPr="00F65579" w:rsidRDefault="001D7398" w:rsidP="001D7398">
            <w:pPr>
              <w:pStyle w:val="Tabletextright"/>
            </w:pPr>
            <w:r w:rsidRPr="00F65579">
              <w:t>79</w:t>
            </w:r>
          </w:p>
        </w:tc>
        <w:tc>
          <w:tcPr>
            <w:tcW w:w="979" w:type="dxa"/>
            <w:shd w:val="clear" w:color="auto" w:fill="E0E0E0"/>
            <w:vAlign w:val="bottom"/>
          </w:tcPr>
          <w:p w14:paraId="7A6184A5" w14:textId="77777777" w:rsidR="001D7398" w:rsidRPr="00F65579" w:rsidRDefault="001D7398" w:rsidP="001D7398">
            <w:pPr>
              <w:pStyle w:val="Tabletextright"/>
            </w:pPr>
            <w:r w:rsidRPr="00F65579">
              <w:t>12</w:t>
            </w:r>
          </w:p>
        </w:tc>
        <w:tc>
          <w:tcPr>
            <w:tcW w:w="778" w:type="dxa"/>
            <w:shd w:val="clear" w:color="auto" w:fill="E0E0E0"/>
            <w:vAlign w:val="bottom"/>
          </w:tcPr>
          <w:p w14:paraId="0A2AA275" w14:textId="77777777" w:rsidR="001D7398" w:rsidRPr="00F65579" w:rsidRDefault="001D7398" w:rsidP="001D7398">
            <w:pPr>
              <w:pStyle w:val="Tabletextright"/>
            </w:pPr>
            <w:r w:rsidRPr="00F65579">
              <w:t>88.64</w:t>
            </w:r>
          </w:p>
        </w:tc>
        <w:tc>
          <w:tcPr>
            <w:tcW w:w="950" w:type="dxa"/>
            <w:vAlign w:val="bottom"/>
          </w:tcPr>
          <w:p w14:paraId="20A7275E" w14:textId="77777777" w:rsidR="001D7398" w:rsidRPr="00F65579" w:rsidRDefault="001D7398" w:rsidP="001D7398">
            <w:pPr>
              <w:pStyle w:val="Tabletextright"/>
            </w:pPr>
            <w:r w:rsidRPr="00F65579">
              <w:t>4</w:t>
            </w:r>
          </w:p>
        </w:tc>
        <w:tc>
          <w:tcPr>
            <w:tcW w:w="778" w:type="dxa"/>
            <w:vAlign w:val="bottom"/>
          </w:tcPr>
          <w:p w14:paraId="479DF1DA" w14:textId="77777777" w:rsidR="001D7398" w:rsidRPr="00F65579" w:rsidRDefault="001D7398" w:rsidP="001D7398">
            <w:pPr>
              <w:pStyle w:val="Tabletextright"/>
            </w:pPr>
            <w:r w:rsidRPr="00F65579">
              <w:t>3.80</w:t>
            </w:r>
          </w:p>
        </w:tc>
      </w:tr>
      <w:tr w:rsidR="001D7398" w:rsidRPr="00F65579" w14:paraId="1CCA3484" w14:textId="77777777" w:rsidTr="00BA7660">
        <w:trPr>
          <w:cantSplit/>
        </w:trPr>
        <w:tc>
          <w:tcPr>
            <w:tcW w:w="1483" w:type="dxa"/>
            <w:shd w:val="clear" w:color="auto" w:fill="auto"/>
          </w:tcPr>
          <w:p w14:paraId="61A6708B" w14:textId="77777777" w:rsidR="001D7398" w:rsidRPr="00F65579" w:rsidRDefault="001D7398" w:rsidP="001D7398">
            <w:pPr>
              <w:pStyle w:val="Tabletext"/>
            </w:pPr>
            <w:r w:rsidRPr="00F65579">
              <w:rPr>
                <w:rFonts w:cstheme="minorHAnsi"/>
              </w:rPr>
              <w:t>65+</w:t>
            </w:r>
          </w:p>
        </w:tc>
        <w:tc>
          <w:tcPr>
            <w:tcW w:w="950" w:type="dxa"/>
            <w:shd w:val="clear" w:color="auto" w:fill="E0E0E0"/>
            <w:vAlign w:val="bottom"/>
          </w:tcPr>
          <w:p w14:paraId="49386B39" w14:textId="77777777" w:rsidR="001D7398" w:rsidRPr="00F65579" w:rsidRDefault="001D7398" w:rsidP="001D7398">
            <w:pPr>
              <w:pStyle w:val="Tabletextright"/>
            </w:pPr>
            <w:r w:rsidRPr="00F65579">
              <w:t>31</w:t>
            </w:r>
          </w:p>
        </w:tc>
        <w:tc>
          <w:tcPr>
            <w:tcW w:w="778" w:type="dxa"/>
            <w:shd w:val="clear" w:color="auto" w:fill="E0E0E0"/>
            <w:vAlign w:val="bottom"/>
          </w:tcPr>
          <w:p w14:paraId="147644AC" w14:textId="77777777" w:rsidR="001D7398" w:rsidRPr="00F65579" w:rsidRDefault="001D7398" w:rsidP="001D7398">
            <w:pPr>
              <w:pStyle w:val="Tabletextright"/>
            </w:pPr>
            <w:r w:rsidRPr="00F65579">
              <w:t>27.94</w:t>
            </w:r>
          </w:p>
        </w:tc>
        <w:tc>
          <w:tcPr>
            <w:tcW w:w="979" w:type="dxa"/>
            <w:shd w:val="clear" w:color="auto" w:fill="auto"/>
            <w:vAlign w:val="bottom"/>
          </w:tcPr>
          <w:p w14:paraId="18354198" w14:textId="77777777" w:rsidR="001D7398" w:rsidRPr="00F65579" w:rsidRDefault="001D7398" w:rsidP="001D7398">
            <w:pPr>
              <w:pStyle w:val="Tabletextright"/>
            </w:pPr>
            <w:r w:rsidRPr="00F65579">
              <w:t>22</w:t>
            </w:r>
          </w:p>
        </w:tc>
        <w:tc>
          <w:tcPr>
            <w:tcW w:w="979" w:type="dxa"/>
            <w:shd w:val="clear" w:color="auto" w:fill="auto"/>
            <w:vAlign w:val="bottom"/>
          </w:tcPr>
          <w:p w14:paraId="4E222628" w14:textId="77777777" w:rsidR="001D7398" w:rsidRPr="00F65579" w:rsidRDefault="001D7398" w:rsidP="001D7398">
            <w:pPr>
              <w:pStyle w:val="Tabletextright"/>
            </w:pPr>
            <w:r w:rsidRPr="00F65579">
              <w:t>8</w:t>
            </w:r>
          </w:p>
        </w:tc>
        <w:tc>
          <w:tcPr>
            <w:tcW w:w="778" w:type="dxa"/>
            <w:shd w:val="clear" w:color="auto" w:fill="auto"/>
            <w:vAlign w:val="bottom"/>
          </w:tcPr>
          <w:p w14:paraId="0F1EA061" w14:textId="77777777" w:rsidR="001D7398" w:rsidRPr="00F65579" w:rsidRDefault="001D7398" w:rsidP="001D7398">
            <w:pPr>
              <w:pStyle w:val="Tabletextright"/>
            </w:pPr>
            <w:r w:rsidRPr="00F65579">
              <w:t>27.57</w:t>
            </w:r>
          </w:p>
        </w:tc>
        <w:tc>
          <w:tcPr>
            <w:tcW w:w="950" w:type="dxa"/>
            <w:shd w:val="clear" w:color="auto" w:fill="E0E0E0"/>
            <w:vAlign w:val="bottom"/>
          </w:tcPr>
          <w:p w14:paraId="24FB6688" w14:textId="77777777" w:rsidR="001D7398" w:rsidRPr="00F65579" w:rsidRDefault="001D7398" w:rsidP="001D7398">
            <w:pPr>
              <w:pStyle w:val="Tabletextright"/>
            </w:pPr>
            <w:r w:rsidRPr="00F65579">
              <w:t>1</w:t>
            </w:r>
          </w:p>
        </w:tc>
        <w:tc>
          <w:tcPr>
            <w:tcW w:w="778" w:type="dxa"/>
            <w:shd w:val="clear" w:color="auto" w:fill="E0E0E0"/>
            <w:vAlign w:val="bottom"/>
          </w:tcPr>
          <w:p w14:paraId="5B993936" w14:textId="77777777" w:rsidR="001D7398" w:rsidRPr="00F65579" w:rsidRDefault="001D7398" w:rsidP="001D7398">
            <w:pPr>
              <w:pStyle w:val="Tabletextright"/>
            </w:pPr>
            <w:r w:rsidRPr="00F65579">
              <w:t>0.36</w:t>
            </w:r>
          </w:p>
        </w:tc>
        <w:tc>
          <w:tcPr>
            <w:tcW w:w="950" w:type="dxa"/>
            <w:shd w:val="clear" w:color="auto" w:fill="auto"/>
            <w:noWrap/>
            <w:vAlign w:val="bottom"/>
          </w:tcPr>
          <w:p w14:paraId="2034A33D" w14:textId="77777777" w:rsidR="001D7398" w:rsidRPr="00F65579" w:rsidRDefault="001D7398" w:rsidP="001D7398">
            <w:pPr>
              <w:pStyle w:val="Tabletextright"/>
            </w:pPr>
            <w:r w:rsidRPr="00F65579">
              <w:t>15</w:t>
            </w:r>
          </w:p>
        </w:tc>
        <w:tc>
          <w:tcPr>
            <w:tcW w:w="778" w:type="dxa"/>
            <w:shd w:val="clear" w:color="auto" w:fill="auto"/>
            <w:vAlign w:val="bottom"/>
          </w:tcPr>
          <w:p w14:paraId="1E670DBD" w14:textId="77777777" w:rsidR="001D7398" w:rsidRPr="00F65579" w:rsidRDefault="001D7398" w:rsidP="001D7398">
            <w:pPr>
              <w:pStyle w:val="Tabletextright"/>
            </w:pPr>
            <w:r w:rsidRPr="00F65579">
              <w:t>12.54</w:t>
            </w:r>
          </w:p>
        </w:tc>
        <w:tc>
          <w:tcPr>
            <w:tcW w:w="979" w:type="dxa"/>
            <w:shd w:val="clear" w:color="auto" w:fill="E0E0E0"/>
            <w:noWrap/>
            <w:vAlign w:val="bottom"/>
          </w:tcPr>
          <w:p w14:paraId="7286D670" w14:textId="77777777" w:rsidR="001D7398" w:rsidRPr="00F65579" w:rsidRDefault="001D7398" w:rsidP="001D7398">
            <w:pPr>
              <w:pStyle w:val="Tabletextright"/>
            </w:pPr>
            <w:r w:rsidRPr="00F65579">
              <w:t>9</w:t>
            </w:r>
          </w:p>
        </w:tc>
        <w:tc>
          <w:tcPr>
            <w:tcW w:w="979" w:type="dxa"/>
            <w:shd w:val="clear" w:color="auto" w:fill="E0E0E0"/>
            <w:vAlign w:val="bottom"/>
          </w:tcPr>
          <w:p w14:paraId="39DD6B2B" w14:textId="77777777" w:rsidR="001D7398" w:rsidRPr="00F65579" w:rsidRDefault="001D7398" w:rsidP="001D7398">
            <w:pPr>
              <w:pStyle w:val="Tabletextright"/>
            </w:pPr>
            <w:r w:rsidRPr="00F65579">
              <w:t>5</w:t>
            </w:r>
          </w:p>
        </w:tc>
        <w:tc>
          <w:tcPr>
            <w:tcW w:w="778" w:type="dxa"/>
            <w:shd w:val="clear" w:color="auto" w:fill="E0E0E0"/>
            <w:vAlign w:val="bottom"/>
          </w:tcPr>
          <w:p w14:paraId="7E651A6C" w14:textId="77777777" w:rsidR="001D7398" w:rsidRPr="00F65579" w:rsidRDefault="001D7398" w:rsidP="001D7398">
            <w:pPr>
              <w:pStyle w:val="Tabletextright"/>
            </w:pPr>
            <w:r w:rsidRPr="00F65579">
              <w:t>12.17</w:t>
            </w:r>
          </w:p>
        </w:tc>
        <w:tc>
          <w:tcPr>
            <w:tcW w:w="950" w:type="dxa"/>
            <w:vAlign w:val="bottom"/>
          </w:tcPr>
          <w:p w14:paraId="07B39E38" w14:textId="77777777" w:rsidR="001D7398" w:rsidRPr="00F65579" w:rsidRDefault="001D7398" w:rsidP="001D7398">
            <w:pPr>
              <w:pStyle w:val="Tabletextright"/>
            </w:pPr>
            <w:r w:rsidRPr="00F65579">
              <w:t>1</w:t>
            </w:r>
          </w:p>
        </w:tc>
        <w:tc>
          <w:tcPr>
            <w:tcW w:w="778" w:type="dxa"/>
            <w:vAlign w:val="bottom"/>
          </w:tcPr>
          <w:p w14:paraId="10C97CEC" w14:textId="77777777" w:rsidR="001D7398" w:rsidRPr="00F65579" w:rsidRDefault="001D7398" w:rsidP="001D7398">
            <w:pPr>
              <w:pStyle w:val="Tabletextright"/>
            </w:pPr>
            <w:r w:rsidRPr="00F65579">
              <w:t>0.37</w:t>
            </w:r>
          </w:p>
        </w:tc>
      </w:tr>
      <w:tr w:rsidR="001D7398" w:rsidRPr="00F65579" w14:paraId="18B17E4C" w14:textId="77777777" w:rsidTr="00722E5C">
        <w:trPr>
          <w:cantSplit/>
        </w:trPr>
        <w:tc>
          <w:tcPr>
            <w:tcW w:w="1483" w:type="dxa"/>
            <w:shd w:val="clear" w:color="auto" w:fill="auto"/>
          </w:tcPr>
          <w:p w14:paraId="144D6A12" w14:textId="77777777" w:rsidR="001D7398" w:rsidRPr="00F65579" w:rsidRDefault="001D7398" w:rsidP="001D7398">
            <w:pPr>
              <w:pStyle w:val="Tabletext"/>
              <w:rPr>
                <w:sz w:val="6"/>
              </w:rPr>
            </w:pPr>
          </w:p>
        </w:tc>
        <w:tc>
          <w:tcPr>
            <w:tcW w:w="950" w:type="dxa"/>
            <w:shd w:val="clear" w:color="auto" w:fill="E0E0E0"/>
          </w:tcPr>
          <w:p w14:paraId="78EAFE44" w14:textId="77777777" w:rsidR="001D7398" w:rsidRPr="00F65579" w:rsidRDefault="001D7398" w:rsidP="001D7398">
            <w:pPr>
              <w:pStyle w:val="Tabletextright"/>
              <w:rPr>
                <w:rFonts w:cstheme="minorHAnsi"/>
                <w:sz w:val="6"/>
              </w:rPr>
            </w:pPr>
          </w:p>
        </w:tc>
        <w:tc>
          <w:tcPr>
            <w:tcW w:w="778" w:type="dxa"/>
            <w:shd w:val="clear" w:color="auto" w:fill="E0E0E0"/>
          </w:tcPr>
          <w:p w14:paraId="6A296CB7" w14:textId="77777777" w:rsidR="001D7398" w:rsidRPr="00F65579" w:rsidRDefault="001D7398" w:rsidP="001D7398">
            <w:pPr>
              <w:pStyle w:val="Tabletextright"/>
              <w:rPr>
                <w:rFonts w:cstheme="minorHAnsi"/>
                <w:sz w:val="6"/>
              </w:rPr>
            </w:pPr>
          </w:p>
        </w:tc>
        <w:tc>
          <w:tcPr>
            <w:tcW w:w="979" w:type="dxa"/>
            <w:shd w:val="clear" w:color="auto" w:fill="auto"/>
          </w:tcPr>
          <w:p w14:paraId="523C859E" w14:textId="77777777" w:rsidR="001D7398" w:rsidRPr="00F65579" w:rsidRDefault="001D7398" w:rsidP="001D7398">
            <w:pPr>
              <w:pStyle w:val="Tabletextright"/>
              <w:rPr>
                <w:rFonts w:cstheme="minorHAnsi"/>
                <w:sz w:val="6"/>
              </w:rPr>
            </w:pPr>
          </w:p>
        </w:tc>
        <w:tc>
          <w:tcPr>
            <w:tcW w:w="979" w:type="dxa"/>
            <w:shd w:val="clear" w:color="auto" w:fill="auto"/>
          </w:tcPr>
          <w:p w14:paraId="76DECFC4" w14:textId="77777777" w:rsidR="001D7398" w:rsidRPr="00F65579" w:rsidRDefault="001D7398" w:rsidP="001D7398">
            <w:pPr>
              <w:pStyle w:val="Tabletextright"/>
              <w:rPr>
                <w:sz w:val="6"/>
              </w:rPr>
            </w:pPr>
          </w:p>
        </w:tc>
        <w:tc>
          <w:tcPr>
            <w:tcW w:w="778" w:type="dxa"/>
            <w:shd w:val="clear" w:color="auto" w:fill="auto"/>
          </w:tcPr>
          <w:p w14:paraId="5CD59C72" w14:textId="77777777" w:rsidR="001D7398" w:rsidRPr="00F65579" w:rsidRDefault="001D7398" w:rsidP="001D7398">
            <w:pPr>
              <w:pStyle w:val="Tabletextright"/>
              <w:rPr>
                <w:sz w:val="6"/>
              </w:rPr>
            </w:pPr>
          </w:p>
        </w:tc>
        <w:tc>
          <w:tcPr>
            <w:tcW w:w="950" w:type="dxa"/>
            <w:shd w:val="clear" w:color="auto" w:fill="E0E0E0"/>
          </w:tcPr>
          <w:p w14:paraId="09DFA034" w14:textId="77777777" w:rsidR="001D7398" w:rsidRPr="00F65579" w:rsidRDefault="001D7398" w:rsidP="001D7398">
            <w:pPr>
              <w:pStyle w:val="Tabletextright"/>
              <w:rPr>
                <w:sz w:val="6"/>
              </w:rPr>
            </w:pPr>
          </w:p>
        </w:tc>
        <w:tc>
          <w:tcPr>
            <w:tcW w:w="778" w:type="dxa"/>
            <w:shd w:val="clear" w:color="auto" w:fill="E0E0E0"/>
          </w:tcPr>
          <w:p w14:paraId="631195BF" w14:textId="77777777" w:rsidR="001D7398" w:rsidRPr="00F65579" w:rsidRDefault="001D7398" w:rsidP="001D7398">
            <w:pPr>
              <w:pStyle w:val="Tabletextright"/>
              <w:rPr>
                <w:sz w:val="6"/>
              </w:rPr>
            </w:pPr>
          </w:p>
        </w:tc>
        <w:tc>
          <w:tcPr>
            <w:tcW w:w="950" w:type="dxa"/>
            <w:shd w:val="clear" w:color="auto" w:fill="auto"/>
            <w:noWrap/>
          </w:tcPr>
          <w:p w14:paraId="34AABCB2" w14:textId="77777777" w:rsidR="001D7398" w:rsidRPr="00F65579" w:rsidRDefault="001D7398" w:rsidP="001D7398">
            <w:pPr>
              <w:pStyle w:val="Tabletextright"/>
              <w:rPr>
                <w:rFonts w:cstheme="minorHAnsi"/>
                <w:sz w:val="6"/>
              </w:rPr>
            </w:pPr>
          </w:p>
        </w:tc>
        <w:tc>
          <w:tcPr>
            <w:tcW w:w="778" w:type="dxa"/>
            <w:shd w:val="clear" w:color="auto" w:fill="auto"/>
          </w:tcPr>
          <w:p w14:paraId="1515B941" w14:textId="77777777" w:rsidR="001D7398" w:rsidRPr="00F65579" w:rsidRDefault="001D7398" w:rsidP="001D7398">
            <w:pPr>
              <w:pStyle w:val="Tabletextright"/>
              <w:rPr>
                <w:rFonts w:cstheme="minorHAnsi"/>
                <w:sz w:val="6"/>
              </w:rPr>
            </w:pPr>
          </w:p>
        </w:tc>
        <w:tc>
          <w:tcPr>
            <w:tcW w:w="979" w:type="dxa"/>
            <w:shd w:val="clear" w:color="auto" w:fill="E0E0E0"/>
            <w:noWrap/>
          </w:tcPr>
          <w:p w14:paraId="7D70BC1D" w14:textId="77777777" w:rsidR="001D7398" w:rsidRPr="00F65579" w:rsidRDefault="001D7398" w:rsidP="001D7398">
            <w:pPr>
              <w:pStyle w:val="Tabletextright"/>
              <w:rPr>
                <w:rFonts w:cstheme="minorHAnsi"/>
                <w:sz w:val="6"/>
              </w:rPr>
            </w:pPr>
          </w:p>
        </w:tc>
        <w:tc>
          <w:tcPr>
            <w:tcW w:w="979" w:type="dxa"/>
            <w:shd w:val="clear" w:color="auto" w:fill="E0E0E0"/>
          </w:tcPr>
          <w:p w14:paraId="68EDAC01" w14:textId="77777777" w:rsidR="001D7398" w:rsidRPr="00F65579" w:rsidRDefault="001D7398" w:rsidP="001D7398">
            <w:pPr>
              <w:pStyle w:val="Tabletextright"/>
              <w:rPr>
                <w:sz w:val="6"/>
              </w:rPr>
            </w:pPr>
          </w:p>
        </w:tc>
        <w:tc>
          <w:tcPr>
            <w:tcW w:w="778" w:type="dxa"/>
            <w:shd w:val="clear" w:color="auto" w:fill="E0E0E0"/>
          </w:tcPr>
          <w:p w14:paraId="00EC8BCB" w14:textId="77777777" w:rsidR="001D7398" w:rsidRPr="00F65579" w:rsidRDefault="001D7398" w:rsidP="001D7398">
            <w:pPr>
              <w:pStyle w:val="Tabletextright"/>
              <w:rPr>
                <w:sz w:val="6"/>
              </w:rPr>
            </w:pPr>
          </w:p>
        </w:tc>
        <w:tc>
          <w:tcPr>
            <w:tcW w:w="950" w:type="dxa"/>
          </w:tcPr>
          <w:p w14:paraId="0DBB8DAB" w14:textId="77777777" w:rsidR="001D7398" w:rsidRPr="00F65579" w:rsidRDefault="001D7398" w:rsidP="001D7398">
            <w:pPr>
              <w:pStyle w:val="Tabletextright"/>
              <w:rPr>
                <w:sz w:val="6"/>
              </w:rPr>
            </w:pPr>
          </w:p>
        </w:tc>
        <w:tc>
          <w:tcPr>
            <w:tcW w:w="778" w:type="dxa"/>
          </w:tcPr>
          <w:p w14:paraId="6F367EF5" w14:textId="77777777" w:rsidR="001D7398" w:rsidRPr="00F65579" w:rsidRDefault="001D7398" w:rsidP="001D7398">
            <w:pPr>
              <w:pStyle w:val="Tabletextright"/>
              <w:rPr>
                <w:sz w:val="6"/>
              </w:rPr>
            </w:pPr>
          </w:p>
        </w:tc>
      </w:tr>
      <w:tr w:rsidR="001D7398" w:rsidRPr="00F65579" w14:paraId="69C5BA82" w14:textId="77777777" w:rsidTr="00EB2016">
        <w:trPr>
          <w:cantSplit/>
        </w:trPr>
        <w:tc>
          <w:tcPr>
            <w:tcW w:w="1483" w:type="dxa"/>
            <w:shd w:val="clear" w:color="auto" w:fill="auto"/>
          </w:tcPr>
          <w:p w14:paraId="6C46DA16" w14:textId="77777777" w:rsidR="001D7398" w:rsidRPr="00F65579" w:rsidRDefault="001D7398" w:rsidP="001D7398">
            <w:pPr>
              <w:pStyle w:val="Tabletext"/>
              <w:spacing w:before="20" w:after="20"/>
            </w:pPr>
            <w:r w:rsidRPr="00F65579">
              <w:rPr>
                <w:rFonts w:cstheme="minorHAnsi"/>
                <w:b/>
                <w:szCs w:val="18"/>
              </w:rPr>
              <w:t>VPS1–6 Grades</w:t>
            </w:r>
          </w:p>
        </w:tc>
        <w:tc>
          <w:tcPr>
            <w:tcW w:w="950" w:type="dxa"/>
            <w:shd w:val="clear" w:color="auto" w:fill="E0E0E0"/>
            <w:vAlign w:val="bottom"/>
          </w:tcPr>
          <w:p w14:paraId="75296BD6" w14:textId="77777777" w:rsidR="001D7398" w:rsidRPr="00F65579" w:rsidRDefault="001D7398" w:rsidP="001D7398">
            <w:pPr>
              <w:pStyle w:val="Tabletextrightbold"/>
              <w:spacing w:before="20" w:after="20"/>
            </w:pPr>
            <w:r w:rsidRPr="00F65579">
              <w:t>607</w:t>
            </w:r>
          </w:p>
        </w:tc>
        <w:tc>
          <w:tcPr>
            <w:tcW w:w="778" w:type="dxa"/>
            <w:shd w:val="clear" w:color="auto" w:fill="E0E0E0"/>
            <w:vAlign w:val="bottom"/>
          </w:tcPr>
          <w:p w14:paraId="511AD5AB" w14:textId="77777777" w:rsidR="001D7398" w:rsidRPr="00F65579" w:rsidRDefault="001D7398" w:rsidP="001D7398">
            <w:pPr>
              <w:pStyle w:val="Tabletextrightbold"/>
              <w:spacing w:before="20" w:after="20"/>
            </w:pPr>
            <w:r w:rsidRPr="00F65579">
              <w:t>581.43</w:t>
            </w:r>
          </w:p>
        </w:tc>
        <w:tc>
          <w:tcPr>
            <w:tcW w:w="979" w:type="dxa"/>
            <w:shd w:val="clear" w:color="auto" w:fill="auto"/>
            <w:vAlign w:val="bottom"/>
          </w:tcPr>
          <w:p w14:paraId="0D83F4BD" w14:textId="77777777" w:rsidR="001D7398" w:rsidRPr="00F65579" w:rsidRDefault="001D7398" w:rsidP="001D7398">
            <w:pPr>
              <w:pStyle w:val="Tabletextrightbold"/>
              <w:spacing w:before="20" w:after="20"/>
            </w:pPr>
            <w:r w:rsidRPr="00F65579">
              <w:t>475</w:t>
            </w:r>
          </w:p>
        </w:tc>
        <w:tc>
          <w:tcPr>
            <w:tcW w:w="979" w:type="dxa"/>
            <w:shd w:val="clear" w:color="auto" w:fill="auto"/>
            <w:vAlign w:val="bottom"/>
          </w:tcPr>
          <w:p w14:paraId="1A50B48E" w14:textId="77777777" w:rsidR="001D7398" w:rsidRPr="00F65579" w:rsidRDefault="001D7398" w:rsidP="001D7398">
            <w:pPr>
              <w:pStyle w:val="Tabletextrightbold"/>
              <w:spacing w:before="20" w:after="20"/>
            </w:pPr>
            <w:r w:rsidRPr="00F65579">
              <w:t>79</w:t>
            </w:r>
          </w:p>
        </w:tc>
        <w:tc>
          <w:tcPr>
            <w:tcW w:w="778" w:type="dxa"/>
            <w:shd w:val="clear" w:color="auto" w:fill="auto"/>
            <w:vAlign w:val="bottom"/>
          </w:tcPr>
          <w:p w14:paraId="252B606A" w14:textId="77777777" w:rsidR="001D7398" w:rsidRPr="00F65579" w:rsidRDefault="001D7398" w:rsidP="001D7398">
            <w:pPr>
              <w:pStyle w:val="Tabletextrightbold"/>
              <w:spacing w:before="20" w:after="20"/>
            </w:pPr>
            <w:r w:rsidRPr="00F65579">
              <w:t>531.81</w:t>
            </w:r>
          </w:p>
        </w:tc>
        <w:tc>
          <w:tcPr>
            <w:tcW w:w="950" w:type="dxa"/>
            <w:shd w:val="clear" w:color="auto" w:fill="E0E0E0"/>
            <w:vAlign w:val="bottom"/>
          </w:tcPr>
          <w:p w14:paraId="0C1E7829" w14:textId="77777777" w:rsidR="001D7398" w:rsidRPr="00F65579" w:rsidRDefault="001D7398" w:rsidP="001D7398">
            <w:pPr>
              <w:pStyle w:val="Tabletextrightbold"/>
              <w:spacing w:before="20" w:after="20"/>
            </w:pPr>
            <w:r w:rsidRPr="00F65579">
              <w:t>53</w:t>
            </w:r>
          </w:p>
        </w:tc>
        <w:tc>
          <w:tcPr>
            <w:tcW w:w="778" w:type="dxa"/>
            <w:shd w:val="clear" w:color="auto" w:fill="E0E0E0"/>
            <w:vAlign w:val="bottom"/>
          </w:tcPr>
          <w:p w14:paraId="07F47279" w14:textId="77777777" w:rsidR="001D7398" w:rsidRPr="00F65579" w:rsidRDefault="001D7398" w:rsidP="001D7398">
            <w:pPr>
              <w:pStyle w:val="Tabletextrightbold"/>
              <w:spacing w:before="20" w:after="20"/>
            </w:pPr>
            <w:r w:rsidRPr="00F65579">
              <w:t>49.62</w:t>
            </w:r>
          </w:p>
        </w:tc>
        <w:tc>
          <w:tcPr>
            <w:tcW w:w="950" w:type="dxa"/>
            <w:shd w:val="clear" w:color="auto" w:fill="auto"/>
            <w:noWrap/>
            <w:vAlign w:val="bottom"/>
          </w:tcPr>
          <w:p w14:paraId="47D83A90" w14:textId="77777777" w:rsidR="001D7398" w:rsidRPr="00F65579" w:rsidRDefault="001D7398" w:rsidP="001D7398">
            <w:pPr>
              <w:pStyle w:val="Tabletextrightbold"/>
              <w:spacing w:before="20" w:after="20"/>
            </w:pPr>
            <w:r w:rsidRPr="00F65579">
              <w:t>525</w:t>
            </w:r>
          </w:p>
        </w:tc>
        <w:tc>
          <w:tcPr>
            <w:tcW w:w="778" w:type="dxa"/>
            <w:shd w:val="clear" w:color="auto" w:fill="auto"/>
            <w:vAlign w:val="bottom"/>
          </w:tcPr>
          <w:p w14:paraId="4D4B7F67" w14:textId="77777777" w:rsidR="001D7398" w:rsidRPr="00F65579" w:rsidRDefault="001D7398" w:rsidP="001D7398">
            <w:pPr>
              <w:pStyle w:val="Tabletextrightbold"/>
              <w:spacing w:before="20" w:after="20"/>
            </w:pPr>
            <w:r w:rsidRPr="00F65579">
              <w:t>500.16</w:t>
            </w:r>
          </w:p>
        </w:tc>
        <w:tc>
          <w:tcPr>
            <w:tcW w:w="979" w:type="dxa"/>
            <w:shd w:val="clear" w:color="auto" w:fill="E0E0E0"/>
            <w:noWrap/>
            <w:vAlign w:val="bottom"/>
          </w:tcPr>
          <w:p w14:paraId="64636B22" w14:textId="77777777" w:rsidR="001D7398" w:rsidRPr="00F65579" w:rsidRDefault="001D7398" w:rsidP="001D7398">
            <w:pPr>
              <w:pStyle w:val="Tabletextrightbold"/>
              <w:spacing w:before="20" w:after="20"/>
            </w:pPr>
            <w:r w:rsidRPr="00F65579">
              <w:t>406</w:t>
            </w:r>
          </w:p>
        </w:tc>
        <w:tc>
          <w:tcPr>
            <w:tcW w:w="979" w:type="dxa"/>
            <w:shd w:val="clear" w:color="auto" w:fill="E0E0E0"/>
            <w:vAlign w:val="bottom"/>
          </w:tcPr>
          <w:p w14:paraId="5511D396" w14:textId="77777777" w:rsidR="001D7398" w:rsidRPr="00F65579" w:rsidRDefault="001D7398" w:rsidP="001D7398">
            <w:pPr>
              <w:pStyle w:val="Tabletextrightbold"/>
              <w:spacing w:before="20" w:after="20"/>
            </w:pPr>
            <w:r w:rsidRPr="00F65579">
              <w:t>84</w:t>
            </w:r>
          </w:p>
        </w:tc>
        <w:tc>
          <w:tcPr>
            <w:tcW w:w="778" w:type="dxa"/>
            <w:shd w:val="clear" w:color="auto" w:fill="E0E0E0"/>
            <w:vAlign w:val="bottom"/>
          </w:tcPr>
          <w:p w14:paraId="27EF1256" w14:textId="77777777" w:rsidR="001D7398" w:rsidRPr="00F65579" w:rsidRDefault="001D7398" w:rsidP="001D7398">
            <w:pPr>
              <w:pStyle w:val="Tabletextrightbold"/>
              <w:spacing w:before="20" w:after="20"/>
            </w:pPr>
            <w:r w:rsidRPr="00F65579">
              <w:t>466.96</w:t>
            </w:r>
          </w:p>
        </w:tc>
        <w:tc>
          <w:tcPr>
            <w:tcW w:w="950" w:type="dxa"/>
            <w:vAlign w:val="bottom"/>
          </w:tcPr>
          <w:p w14:paraId="199F35DA" w14:textId="77777777" w:rsidR="001D7398" w:rsidRPr="00F65579" w:rsidRDefault="001D7398" w:rsidP="001D7398">
            <w:pPr>
              <w:pStyle w:val="Tabletextrightbold"/>
              <w:spacing w:before="20" w:after="20"/>
            </w:pPr>
            <w:r w:rsidRPr="00F65579">
              <w:t>36</w:t>
            </w:r>
          </w:p>
        </w:tc>
        <w:tc>
          <w:tcPr>
            <w:tcW w:w="778" w:type="dxa"/>
            <w:vAlign w:val="bottom"/>
          </w:tcPr>
          <w:p w14:paraId="0BE1A00D" w14:textId="77777777" w:rsidR="001D7398" w:rsidRPr="00F65579" w:rsidRDefault="001D7398" w:rsidP="001D7398">
            <w:pPr>
              <w:pStyle w:val="Tabletextrightbold"/>
              <w:spacing w:before="20" w:after="20"/>
            </w:pPr>
            <w:r w:rsidRPr="00F65579">
              <w:t>34.20</w:t>
            </w:r>
          </w:p>
        </w:tc>
      </w:tr>
      <w:tr w:rsidR="001D7398" w:rsidRPr="00F65579" w14:paraId="4A16FDC5" w14:textId="77777777" w:rsidTr="00BA7660">
        <w:trPr>
          <w:cantSplit/>
        </w:trPr>
        <w:tc>
          <w:tcPr>
            <w:tcW w:w="1483" w:type="dxa"/>
            <w:shd w:val="clear" w:color="auto" w:fill="auto"/>
            <w:vAlign w:val="bottom"/>
          </w:tcPr>
          <w:p w14:paraId="6190F85F" w14:textId="77777777" w:rsidR="001D7398" w:rsidRPr="00F65579" w:rsidRDefault="001D7398" w:rsidP="001D7398">
            <w:pPr>
              <w:pStyle w:val="Tabletext"/>
            </w:pPr>
            <w:r w:rsidRPr="00F65579">
              <w:t>Grade 1</w:t>
            </w:r>
          </w:p>
        </w:tc>
        <w:tc>
          <w:tcPr>
            <w:tcW w:w="950" w:type="dxa"/>
            <w:shd w:val="clear" w:color="auto" w:fill="E0E0E0"/>
            <w:vAlign w:val="bottom"/>
          </w:tcPr>
          <w:p w14:paraId="11954AFA" w14:textId="77777777" w:rsidR="001D7398" w:rsidRPr="00F65579" w:rsidRDefault="001D7398" w:rsidP="001D7398">
            <w:pPr>
              <w:pStyle w:val="Tabletextright"/>
            </w:pPr>
            <w:r w:rsidRPr="00F65579">
              <w:t>5</w:t>
            </w:r>
          </w:p>
        </w:tc>
        <w:tc>
          <w:tcPr>
            <w:tcW w:w="778" w:type="dxa"/>
            <w:shd w:val="clear" w:color="auto" w:fill="E0E0E0"/>
            <w:vAlign w:val="bottom"/>
          </w:tcPr>
          <w:p w14:paraId="276A12F7" w14:textId="77777777" w:rsidR="001D7398" w:rsidRPr="00F65579" w:rsidRDefault="001D7398" w:rsidP="001D7398">
            <w:pPr>
              <w:pStyle w:val="Tabletextright"/>
            </w:pPr>
            <w:r w:rsidRPr="00F65579">
              <w:t>5.00</w:t>
            </w:r>
          </w:p>
        </w:tc>
        <w:tc>
          <w:tcPr>
            <w:tcW w:w="979" w:type="dxa"/>
            <w:shd w:val="clear" w:color="auto" w:fill="auto"/>
            <w:vAlign w:val="bottom"/>
          </w:tcPr>
          <w:p w14:paraId="2B6665C6" w14:textId="77777777" w:rsidR="001D7398" w:rsidRPr="00F65579" w:rsidRDefault="001D7398" w:rsidP="001D7398">
            <w:pPr>
              <w:pStyle w:val="Tabletextright"/>
            </w:pPr>
            <w:r w:rsidRPr="00F65579">
              <w:t>–</w:t>
            </w:r>
          </w:p>
        </w:tc>
        <w:tc>
          <w:tcPr>
            <w:tcW w:w="979" w:type="dxa"/>
            <w:shd w:val="clear" w:color="auto" w:fill="auto"/>
            <w:vAlign w:val="bottom"/>
          </w:tcPr>
          <w:p w14:paraId="125B20D1" w14:textId="77777777" w:rsidR="001D7398" w:rsidRPr="00F65579" w:rsidRDefault="001D7398" w:rsidP="001D7398">
            <w:pPr>
              <w:pStyle w:val="Tabletextright"/>
            </w:pPr>
            <w:r w:rsidRPr="00F65579">
              <w:t>–</w:t>
            </w:r>
          </w:p>
        </w:tc>
        <w:tc>
          <w:tcPr>
            <w:tcW w:w="778" w:type="dxa"/>
            <w:shd w:val="clear" w:color="auto" w:fill="auto"/>
            <w:vAlign w:val="bottom"/>
          </w:tcPr>
          <w:p w14:paraId="4D06BB21" w14:textId="77777777" w:rsidR="001D7398" w:rsidRPr="00F65579" w:rsidRDefault="001D7398" w:rsidP="001D7398">
            <w:pPr>
              <w:pStyle w:val="Tabletextright"/>
            </w:pPr>
            <w:r w:rsidRPr="00F65579">
              <w:t>–</w:t>
            </w:r>
          </w:p>
        </w:tc>
        <w:tc>
          <w:tcPr>
            <w:tcW w:w="950" w:type="dxa"/>
            <w:shd w:val="clear" w:color="auto" w:fill="E0E0E0"/>
            <w:vAlign w:val="bottom"/>
          </w:tcPr>
          <w:p w14:paraId="1645CC97" w14:textId="77777777" w:rsidR="001D7398" w:rsidRPr="00F65579" w:rsidRDefault="001D7398" w:rsidP="001D7398">
            <w:pPr>
              <w:pStyle w:val="Tabletextright"/>
            </w:pPr>
            <w:r w:rsidRPr="00F65579">
              <w:t>5</w:t>
            </w:r>
          </w:p>
        </w:tc>
        <w:tc>
          <w:tcPr>
            <w:tcW w:w="778" w:type="dxa"/>
            <w:shd w:val="clear" w:color="auto" w:fill="E0E0E0"/>
            <w:vAlign w:val="bottom"/>
          </w:tcPr>
          <w:p w14:paraId="0EC66A0A" w14:textId="77777777" w:rsidR="001D7398" w:rsidRPr="00F65579" w:rsidRDefault="001D7398" w:rsidP="001D7398">
            <w:pPr>
              <w:pStyle w:val="Tabletextright"/>
            </w:pPr>
            <w:r w:rsidRPr="00F65579">
              <w:t>5.00</w:t>
            </w:r>
          </w:p>
        </w:tc>
        <w:tc>
          <w:tcPr>
            <w:tcW w:w="950" w:type="dxa"/>
            <w:shd w:val="clear" w:color="auto" w:fill="auto"/>
            <w:noWrap/>
            <w:vAlign w:val="bottom"/>
          </w:tcPr>
          <w:p w14:paraId="6CDEC969" w14:textId="77777777" w:rsidR="001D7398" w:rsidRPr="00F65579" w:rsidRDefault="001D7398" w:rsidP="001D7398">
            <w:pPr>
              <w:pStyle w:val="Tabletextright"/>
            </w:pPr>
            <w:r w:rsidRPr="00F65579">
              <w:t>3</w:t>
            </w:r>
          </w:p>
        </w:tc>
        <w:tc>
          <w:tcPr>
            <w:tcW w:w="778" w:type="dxa"/>
            <w:shd w:val="clear" w:color="auto" w:fill="auto"/>
            <w:vAlign w:val="bottom"/>
          </w:tcPr>
          <w:p w14:paraId="39E1C1CC" w14:textId="77777777" w:rsidR="001D7398" w:rsidRPr="00F65579" w:rsidRDefault="001D7398" w:rsidP="001D7398">
            <w:pPr>
              <w:pStyle w:val="Tabletextright"/>
            </w:pPr>
            <w:r w:rsidRPr="00F65579">
              <w:t>2.80</w:t>
            </w:r>
          </w:p>
        </w:tc>
        <w:tc>
          <w:tcPr>
            <w:tcW w:w="979" w:type="dxa"/>
            <w:shd w:val="clear" w:color="auto" w:fill="E0E0E0"/>
            <w:noWrap/>
            <w:vAlign w:val="bottom"/>
          </w:tcPr>
          <w:p w14:paraId="24D4844E" w14:textId="77777777" w:rsidR="001D7398" w:rsidRPr="00F65579" w:rsidRDefault="001D7398" w:rsidP="001D7398">
            <w:pPr>
              <w:pStyle w:val="Tabletextright"/>
            </w:pPr>
            <w:r w:rsidRPr="00F65579">
              <w:t>–</w:t>
            </w:r>
          </w:p>
        </w:tc>
        <w:tc>
          <w:tcPr>
            <w:tcW w:w="979" w:type="dxa"/>
            <w:shd w:val="clear" w:color="auto" w:fill="E0E0E0"/>
            <w:vAlign w:val="bottom"/>
          </w:tcPr>
          <w:p w14:paraId="07E46BF9" w14:textId="77777777" w:rsidR="001D7398" w:rsidRPr="00F65579" w:rsidRDefault="001D7398" w:rsidP="001D7398">
            <w:pPr>
              <w:pStyle w:val="Tabletextright"/>
            </w:pPr>
            <w:r w:rsidRPr="00F65579">
              <w:t>–</w:t>
            </w:r>
          </w:p>
        </w:tc>
        <w:tc>
          <w:tcPr>
            <w:tcW w:w="778" w:type="dxa"/>
            <w:shd w:val="clear" w:color="auto" w:fill="E0E0E0"/>
            <w:vAlign w:val="bottom"/>
          </w:tcPr>
          <w:p w14:paraId="610ED572" w14:textId="77777777" w:rsidR="001D7398" w:rsidRPr="00F65579" w:rsidRDefault="001D7398" w:rsidP="001D7398">
            <w:pPr>
              <w:pStyle w:val="Tabletextright"/>
            </w:pPr>
            <w:r w:rsidRPr="00F65579">
              <w:t>–</w:t>
            </w:r>
          </w:p>
        </w:tc>
        <w:tc>
          <w:tcPr>
            <w:tcW w:w="950" w:type="dxa"/>
            <w:vAlign w:val="bottom"/>
          </w:tcPr>
          <w:p w14:paraId="111F53C7" w14:textId="77777777" w:rsidR="001D7398" w:rsidRPr="00F65579" w:rsidRDefault="001D7398" w:rsidP="001D7398">
            <w:pPr>
              <w:pStyle w:val="Tabletextright"/>
            </w:pPr>
            <w:r w:rsidRPr="00F65579">
              <w:t>3</w:t>
            </w:r>
          </w:p>
        </w:tc>
        <w:tc>
          <w:tcPr>
            <w:tcW w:w="778" w:type="dxa"/>
            <w:vAlign w:val="bottom"/>
          </w:tcPr>
          <w:p w14:paraId="79DDB934" w14:textId="77777777" w:rsidR="001D7398" w:rsidRPr="00F65579" w:rsidRDefault="001D7398" w:rsidP="001D7398">
            <w:pPr>
              <w:pStyle w:val="Tabletextright"/>
            </w:pPr>
            <w:r w:rsidRPr="00F65579">
              <w:t>2.80</w:t>
            </w:r>
          </w:p>
        </w:tc>
      </w:tr>
      <w:tr w:rsidR="001D7398" w:rsidRPr="00F65579" w14:paraId="2A747EBB" w14:textId="77777777" w:rsidTr="00BA7660">
        <w:trPr>
          <w:cantSplit/>
        </w:trPr>
        <w:tc>
          <w:tcPr>
            <w:tcW w:w="1483" w:type="dxa"/>
            <w:shd w:val="clear" w:color="auto" w:fill="auto"/>
            <w:vAlign w:val="bottom"/>
          </w:tcPr>
          <w:p w14:paraId="6F124E66" w14:textId="77777777" w:rsidR="001D7398" w:rsidRPr="00F65579" w:rsidRDefault="001D7398" w:rsidP="001D7398">
            <w:pPr>
              <w:pStyle w:val="Tabletext"/>
            </w:pPr>
            <w:r w:rsidRPr="00F65579">
              <w:t>Grade 2</w:t>
            </w:r>
          </w:p>
        </w:tc>
        <w:tc>
          <w:tcPr>
            <w:tcW w:w="950" w:type="dxa"/>
            <w:shd w:val="clear" w:color="auto" w:fill="E0E0E0"/>
            <w:vAlign w:val="bottom"/>
          </w:tcPr>
          <w:p w14:paraId="2C56851C" w14:textId="77777777" w:rsidR="001D7398" w:rsidRPr="00F65579" w:rsidRDefault="001D7398" w:rsidP="001D7398">
            <w:pPr>
              <w:pStyle w:val="Tabletextright"/>
            </w:pPr>
            <w:r w:rsidRPr="00F65579">
              <w:t>28</w:t>
            </w:r>
          </w:p>
        </w:tc>
        <w:tc>
          <w:tcPr>
            <w:tcW w:w="778" w:type="dxa"/>
            <w:shd w:val="clear" w:color="auto" w:fill="E0E0E0"/>
            <w:vAlign w:val="bottom"/>
          </w:tcPr>
          <w:p w14:paraId="0E3D45F0" w14:textId="77777777" w:rsidR="001D7398" w:rsidRPr="00F65579" w:rsidRDefault="001D7398" w:rsidP="001D7398">
            <w:pPr>
              <w:pStyle w:val="Tabletextright"/>
            </w:pPr>
            <w:r w:rsidRPr="00F65579">
              <w:t>25.68</w:t>
            </w:r>
          </w:p>
        </w:tc>
        <w:tc>
          <w:tcPr>
            <w:tcW w:w="979" w:type="dxa"/>
            <w:shd w:val="clear" w:color="auto" w:fill="auto"/>
            <w:vAlign w:val="bottom"/>
          </w:tcPr>
          <w:p w14:paraId="5FB0B598" w14:textId="77777777" w:rsidR="001D7398" w:rsidRPr="00F65579" w:rsidRDefault="001D7398" w:rsidP="001D7398">
            <w:pPr>
              <w:pStyle w:val="Tabletextright"/>
            </w:pPr>
            <w:r w:rsidRPr="00F65579">
              <w:t>22</w:t>
            </w:r>
          </w:p>
        </w:tc>
        <w:tc>
          <w:tcPr>
            <w:tcW w:w="979" w:type="dxa"/>
            <w:shd w:val="clear" w:color="auto" w:fill="auto"/>
            <w:vAlign w:val="bottom"/>
          </w:tcPr>
          <w:p w14:paraId="193364E8" w14:textId="77777777" w:rsidR="001D7398" w:rsidRPr="00F65579" w:rsidRDefault="001D7398" w:rsidP="001D7398">
            <w:pPr>
              <w:pStyle w:val="Tabletextright"/>
            </w:pPr>
            <w:r w:rsidRPr="00F65579">
              <w:t>2</w:t>
            </w:r>
          </w:p>
        </w:tc>
        <w:tc>
          <w:tcPr>
            <w:tcW w:w="778" w:type="dxa"/>
            <w:shd w:val="clear" w:color="auto" w:fill="auto"/>
            <w:vAlign w:val="bottom"/>
          </w:tcPr>
          <w:p w14:paraId="63B2E634" w14:textId="77777777" w:rsidR="001D7398" w:rsidRPr="00F65579" w:rsidRDefault="001D7398" w:rsidP="001D7398">
            <w:pPr>
              <w:pStyle w:val="Tabletextright"/>
            </w:pPr>
            <w:r w:rsidRPr="00F65579">
              <w:t>23.48</w:t>
            </w:r>
          </w:p>
        </w:tc>
        <w:tc>
          <w:tcPr>
            <w:tcW w:w="950" w:type="dxa"/>
            <w:shd w:val="clear" w:color="auto" w:fill="E0E0E0"/>
            <w:vAlign w:val="bottom"/>
          </w:tcPr>
          <w:p w14:paraId="6136557F" w14:textId="77777777" w:rsidR="001D7398" w:rsidRPr="00F65579" w:rsidRDefault="001D7398" w:rsidP="001D7398">
            <w:pPr>
              <w:pStyle w:val="Tabletextright"/>
            </w:pPr>
            <w:r w:rsidRPr="00F65579">
              <w:t>4</w:t>
            </w:r>
          </w:p>
        </w:tc>
        <w:tc>
          <w:tcPr>
            <w:tcW w:w="778" w:type="dxa"/>
            <w:shd w:val="clear" w:color="auto" w:fill="E0E0E0"/>
            <w:vAlign w:val="bottom"/>
          </w:tcPr>
          <w:p w14:paraId="7C7AC598" w14:textId="77777777" w:rsidR="001D7398" w:rsidRPr="00F65579" w:rsidRDefault="001D7398" w:rsidP="001D7398">
            <w:pPr>
              <w:pStyle w:val="Tabletextright"/>
            </w:pPr>
            <w:r w:rsidRPr="00F65579">
              <w:t>2.20</w:t>
            </w:r>
          </w:p>
        </w:tc>
        <w:tc>
          <w:tcPr>
            <w:tcW w:w="950" w:type="dxa"/>
            <w:shd w:val="clear" w:color="auto" w:fill="auto"/>
            <w:noWrap/>
            <w:vAlign w:val="bottom"/>
          </w:tcPr>
          <w:p w14:paraId="0CFB5DF8" w14:textId="77777777" w:rsidR="001D7398" w:rsidRPr="00F65579" w:rsidRDefault="001D7398" w:rsidP="001D7398">
            <w:pPr>
              <w:pStyle w:val="Tabletextright"/>
            </w:pPr>
            <w:r w:rsidRPr="00F65579">
              <w:t>28</w:t>
            </w:r>
          </w:p>
        </w:tc>
        <w:tc>
          <w:tcPr>
            <w:tcW w:w="778" w:type="dxa"/>
            <w:shd w:val="clear" w:color="auto" w:fill="auto"/>
            <w:vAlign w:val="bottom"/>
          </w:tcPr>
          <w:p w14:paraId="2250AF6A" w14:textId="77777777" w:rsidR="001D7398" w:rsidRPr="00F65579" w:rsidRDefault="001D7398" w:rsidP="001D7398">
            <w:pPr>
              <w:pStyle w:val="Tabletextright"/>
            </w:pPr>
            <w:r w:rsidRPr="00F65579">
              <w:t>26.78</w:t>
            </w:r>
          </w:p>
        </w:tc>
        <w:tc>
          <w:tcPr>
            <w:tcW w:w="979" w:type="dxa"/>
            <w:shd w:val="clear" w:color="auto" w:fill="E0E0E0"/>
            <w:noWrap/>
            <w:vAlign w:val="bottom"/>
          </w:tcPr>
          <w:p w14:paraId="0C663174" w14:textId="77777777" w:rsidR="001D7398" w:rsidRPr="00F65579" w:rsidRDefault="001D7398" w:rsidP="001D7398">
            <w:pPr>
              <w:pStyle w:val="Tabletextright"/>
            </w:pPr>
            <w:r w:rsidRPr="00F65579">
              <w:t>24</w:t>
            </w:r>
          </w:p>
        </w:tc>
        <w:tc>
          <w:tcPr>
            <w:tcW w:w="979" w:type="dxa"/>
            <w:shd w:val="clear" w:color="auto" w:fill="E0E0E0"/>
            <w:vAlign w:val="bottom"/>
          </w:tcPr>
          <w:p w14:paraId="4783EE9B" w14:textId="77777777" w:rsidR="001D7398" w:rsidRPr="00F65579" w:rsidRDefault="001D7398" w:rsidP="001D7398">
            <w:pPr>
              <w:pStyle w:val="Tabletextright"/>
            </w:pPr>
            <w:r w:rsidRPr="00F65579">
              <w:t>2</w:t>
            </w:r>
          </w:p>
        </w:tc>
        <w:tc>
          <w:tcPr>
            <w:tcW w:w="778" w:type="dxa"/>
            <w:shd w:val="clear" w:color="auto" w:fill="E0E0E0"/>
            <w:vAlign w:val="bottom"/>
          </w:tcPr>
          <w:p w14:paraId="2B658461" w14:textId="77777777" w:rsidR="001D7398" w:rsidRPr="00F65579" w:rsidRDefault="001D7398" w:rsidP="001D7398">
            <w:pPr>
              <w:pStyle w:val="Tabletextright"/>
            </w:pPr>
            <w:r w:rsidRPr="00F65579">
              <w:t>25.38</w:t>
            </w:r>
          </w:p>
        </w:tc>
        <w:tc>
          <w:tcPr>
            <w:tcW w:w="950" w:type="dxa"/>
            <w:vAlign w:val="bottom"/>
          </w:tcPr>
          <w:p w14:paraId="70944F6F" w14:textId="77777777" w:rsidR="001D7398" w:rsidRPr="00F65579" w:rsidRDefault="001D7398" w:rsidP="001D7398">
            <w:pPr>
              <w:pStyle w:val="Tabletextright"/>
            </w:pPr>
            <w:r w:rsidRPr="00F65579">
              <w:t>2</w:t>
            </w:r>
          </w:p>
        </w:tc>
        <w:tc>
          <w:tcPr>
            <w:tcW w:w="778" w:type="dxa"/>
            <w:vAlign w:val="bottom"/>
          </w:tcPr>
          <w:p w14:paraId="04B83922" w14:textId="77777777" w:rsidR="001D7398" w:rsidRPr="00F65579" w:rsidRDefault="001D7398" w:rsidP="001D7398">
            <w:pPr>
              <w:pStyle w:val="Tabletextright"/>
            </w:pPr>
            <w:r w:rsidRPr="00F65579">
              <w:t>1.40</w:t>
            </w:r>
          </w:p>
        </w:tc>
      </w:tr>
      <w:tr w:rsidR="001D7398" w:rsidRPr="00F65579" w14:paraId="24C73BB7" w14:textId="77777777" w:rsidTr="00BA7660">
        <w:trPr>
          <w:cantSplit/>
        </w:trPr>
        <w:tc>
          <w:tcPr>
            <w:tcW w:w="1483" w:type="dxa"/>
            <w:shd w:val="clear" w:color="auto" w:fill="auto"/>
            <w:vAlign w:val="bottom"/>
          </w:tcPr>
          <w:p w14:paraId="522E9A4F" w14:textId="77777777" w:rsidR="001D7398" w:rsidRPr="00F65579" w:rsidRDefault="001D7398" w:rsidP="001D7398">
            <w:pPr>
              <w:pStyle w:val="Tabletext"/>
            </w:pPr>
            <w:r w:rsidRPr="00F65579">
              <w:t>Grade 3</w:t>
            </w:r>
          </w:p>
        </w:tc>
        <w:tc>
          <w:tcPr>
            <w:tcW w:w="950" w:type="dxa"/>
            <w:shd w:val="clear" w:color="auto" w:fill="E0E0E0"/>
            <w:vAlign w:val="bottom"/>
          </w:tcPr>
          <w:p w14:paraId="60E2A263" w14:textId="77777777" w:rsidR="001D7398" w:rsidRPr="00F65579" w:rsidRDefault="001D7398" w:rsidP="001D7398">
            <w:pPr>
              <w:pStyle w:val="Tabletextright"/>
            </w:pPr>
            <w:r w:rsidRPr="00F65579">
              <w:t>81</w:t>
            </w:r>
          </w:p>
        </w:tc>
        <w:tc>
          <w:tcPr>
            <w:tcW w:w="778" w:type="dxa"/>
            <w:shd w:val="clear" w:color="auto" w:fill="E0E0E0"/>
            <w:vAlign w:val="bottom"/>
          </w:tcPr>
          <w:p w14:paraId="717C9A10" w14:textId="77777777" w:rsidR="001D7398" w:rsidRPr="00F65579" w:rsidRDefault="001D7398" w:rsidP="001D7398">
            <w:pPr>
              <w:pStyle w:val="Tabletextright"/>
            </w:pPr>
            <w:r w:rsidRPr="00F65579">
              <w:t>77.50</w:t>
            </w:r>
          </w:p>
        </w:tc>
        <w:tc>
          <w:tcPr>
            <w:tcW w:w="979" w:type="dxa"/>
            <w:shd w:val="clear" w:color="auto" w:fill="auto"/>
            <w:vAlign w:val="bottom"/>
          </w:tcPr>
          <w:p w14:paraId="542F3971" w14:textId="77777777" w:rsidR="001D7398" w:rsidRPr="00F65579" w:rsidRDefault="001D7398" w:rsidP="001D7398">
            <w:pPr>
              <w:pStyle w:val="Tabletextright"/>
            </w:pPr>
            <w:r w:rsidRPr="00F65579">
              <w:t>64</w:t>
            </w:r>
          </w:p>
        </w:tc>
        <w:tc>
          <w:tcPr>
            <w:tcW w:w="979" w:type="dxa"/>
            <w:shd w:val="clear" w:color="auto" w:fill="auto"/>
            <w:vAlign w:val="bottom"/>
          </w:tcPr>
          <w:p w14:paraId="32BB97F7" w14:textId="77777777" w:rsidR="001D7398" w:rsidRPr="00F65579" w:rsidRDefault="001D7398" w:rsidP="001D7398">
            <w:pPr>
              <w:pStyle w:val="Tabletextright"/>
            </w:pPr>
            <w:r w:rsidRPr="00F65579">
              <w:t>12</w:t>
            </w:r>
          </w:p>
        </w:tc>
        <w:tc>
          <w:tcPr>
            <w:tcW w:w="778" w:type="dxa"/>
            <w:shd w:val="clear" w:color="auto" w:fill="auto"/>
            <w:vAlign w:val="bottom"/>
          </w:tcPr>
          <w:p w14:paraId="61C1B87E" w14:textId="77777777" w:rsidR="001D7398" w:rsidRPr="00F65579" w:rsidRDefault="001D7398" w:rsidP="001D7398">
            <w:pPr>
              <w:pStyle w:val="Tabletextright"/>
            </w:pPr>
            <w:r w:rsidRPr="00F65579">
              <w:t>72.70</w:t>
            </w:r>
          </w:p>
        </w:tc>
        <w:tc>
          <w:tcPr>
            <w:tcW w:w="950" w:type="dxa"/>
            <w:shd w:val="clear" w:color="auto" w:fill="E0E0E0"/>
            <w:vAlign w:val="bottom"/>
          </w:tcPr>
          <w:p w14:paraId="5FCFAAD7" w14:textId="77777777" w:rsidR="001D7398" w:rsidRPr="00F65579" w:rsidRDefault="001D7398" w:rsidP="001D7398">
            <w:pPr>
              <w:pStyle w:val="Tabletextright"/>
            </w:pPr>
            <w:r w:rsidRPr="00F65579">
              <w:t>5</w:t>
            </w:r>
          </w:p>
        </w:tc>
        <w:tc>
          <w:tcPr>
            <w:tcW w:w="778" w:type="dxa"/>
            <w:shd w:val="clear" w:color="auto" w:fill="E0E0E0"/>
            <w:vAlign w:val="bottom"/>
          </w:tcPr>
          <w:p w14:paraId="3CD9D79E" w14:textId="77777777" w:rsidR="001D7398" w:rsidRPr="00F65579" w:rsidRDefault="001D7398" w:rsidP="001D7398">
            <w:pPr>
              <w:pStyle w:val="Tabletextright"/>
            </w:pPr>
            <w:r w:rsidRPr="00F65579">
              <w:t>4.80</w:t>
            </w:r>
          </w:p>
        </w:tc>
        <w:tc>
          <w:tcPr>
            <w:tcW w:w="950" w:type="dxa"/>
            <w:shd w:val="clear" w:color="auto" w:fill="auto"/>
            <w:noWrap/>
            <w:vAlign w:val="bottom"/>
          </w:tcPr>
          <w:p w14:paraId="0C319641" w14:textId="77777777" w:rsidR="001D7398" w:rsidRPr="00F65579" w:rsidRDefault="001D7398" w:rsidP="001D7398">
            <w:pPr>
              <w:pStyle w:val="Tabletextright"/>
            </w:pPr>
            <w:r w:rsidRPr="00F65579">
              <w:t>75</w:t>
            </w:r>
          </w:p>
        </w:tc>
        <w:tc>
          <w:tcPr>
            <w:tcW w:w="778" w:type="dxa"/>
            <w:shd w:val="clear" w:color="auto" w:fill="auto"/>
            <w:vAlign w:val="bottom"/>
          </w:tcPr>
          <w:p w14:paraId="655DE486" w14:textId="77777777" w:rsidR="001D7398" w:rsidRPr="00F65579" w:rsidRDefault="001D7398" w:rsidP="001D7398">
            <w:pPr>
              <w:pStyle w:val="Tabletextright"/>
            </w:pPr>
            <w:r w:rsidRPr="00F65579">
              <w:t>71.12</w:t>
            </w:r>
          </w:p>
        </w:tc>
        <w:tc>
          <w:tcPr>
            <w:tcW w:w="979" w:type="dxa"/>
            <w:shd w:val="clear" w:color="auto" w:fill="E0E0E0"/>
            <w:noWrap/>
            <w:vAlign w:val="bottom"/>
          </w:tcPr>
          <w:p w14:paraId="5E14C943" w14:textId="77777777" w:rsidR="001D7398" w:rsidRPr="00F65579" w:rsidRDefault="001D7398" w:rsidP="001D7398">
            <w:pPr>
              <w:pStyle w:val="Tabletextright"/>
            </w:pPr>
            <w:r w:rsidRPr="00F65579">
              <w:t>56</w:t>
            </w:r>
          </w:p>
        </w:tc>
        <w:tc>
          <w:tcPr>
            <w:tcW w:w="979" w:type="dxa"/>
            <w:shd w:val="clear" w:color="auto" w:fill="E0E0E0"/>
            <w:vAlign w:val="bottom"/>
          </w:tcPr>
          <w:p w14:paraId="5E79EE59" w14:textId="77777777" w:rsidR="001D7398" w:rsidRPr="00F65579" w:rsidRDefault="001D7398" w:rsidP="001D7398">
            <w:pPr>
              <w:pStyle w:val="Tabletextright"/>
            </w:pPr>
            <w:r w:rsidRPr="00F65579">
              <w:t>16</w:t>
            </w:r>
          </w:p>
        </w:tc>
        <w:tc>
          <w:tcPr>
            <w:tcW w:w="778" w:type="dxa"/>
            <w:shd w:val="clear" w:color="auto" w:fill="E0E0E0"/>
            <w:vAlign w:val="bottom"/>
          </w:tcPr>
          <w:p w14:paraId="06B9B277" w14:textId="77777777" w:rsidR="001D7398" w:rsidRPr="00F65579" w:rsidRDefault="001D7398" w:rsidP="001D7398">
            <w:pPr>
              <w:pStyle w:val="Tabletextright"/>
            </w:pPr>
            <w:r w:rsidRPr="00F65579">
              <w:t>68.12</w:t>
            </w:r>
          </w:p>
        </w:tc>
        <w:tc>
          <w:tcPr>
            <w:tcW w:w="950" w:type="dxa"/>
            <w:vAlign w:val="bottom"/>
          </w:tcPr>
          <w:p w14:paraId="1D002273" w14:textId="77777777" w:rsidR="001D7398" w:rsidRPr="00F65579" w:rsidRDefault="001D7398" w:rsidP="001D7398">
            <w:pPr>
              <w:pStyle w:val="Tabletextright"/>
            </w:pPr>
            <w:r w:rsidRPr="00F65579">
              <w:t>4</w:t>
            </w:r>
          </w:p>
        </w:tc>
        <w:tc>
          <w:tcPr>
            <w:tcW w:w="778" w:type="dxa"/>
            <w:vAlign w:val="bottom"/>
          </w:tcPr>
          <w:p w14:paraId="2936577E" w14:textId="77777777" w:rsidR="001D7398" w:rsidRPr="00F65579" w:rsidRDefault="001D7398" w:rsidP="001D7398">
            <w:pPr>
              <w:pStyle w:val="Tabletextright"/>
            </w:pPr>
            <w:r w:rsidRPr="00F65579">
              <w:t>4.00</w:t>
            </w:r>
          </w:p>
        </w:tc>
      </w:tr>
      <w:tr w:rsidR="001D7398" w:rsidRPr="00F65579" w14:paraId="47DE1D97" w14:textId="77777777" w:rsidTr="00BA7660">
        <w:trPr>
          <w:cantSplit/>
        </w:trPr>
        <w:tc>
          <w:tcPr>
            <w:tcW w:w="1483" w:type="dxa"/>
            <w:shd w:val="clear" w:color="auto" w:fill="auto"/>
            <w:vAlign w:val="bottom"/>
          </w:tcPr>
          <w:p w14:paraId="0A4AA523" w14:textId="77777777" w:rsidR="001D7398" w:rsidRPr="00F65579" w:rsidRDefault="001D7398" w:rsidP="001D7398">
            <w:pPr>
              <w:pStyle w:val="Tabletext"/>
            </w:pPr>
            <w:r w:rsidRPr="00F65579">
              <w:t>Grade 4</w:t>
            </w:r>
          </w:p>
        </w:tc>
        <w:tc>
          <w:tcPr>
            <w:tcW w:w="950" w:type="dxa"/>
            <w:shd w:val="clear" w:color="auto" w:fill="E0E0E0"/>
            <w:vAlign w:val="bottom"/>
          </w:tcPr>
          <w:p w14:paraId="6CADF865" w14:textId="77777777" w:rsidR="001D7398" w:rsidRPr="00F65579" w:rsidRDefault="001D7398" w:rsidP="001D7398">
            <w:pPr>
              <w:pStyle w:val="Tabletextright"/>
            </w:pPr>
            <w:r w:rsidRPr="00F65579">
              <w:t>120</w:t>
            </w:r>
          </w:p>
        </w:tc>
        <w:tc>
          <w:tcPr>
            <w:tcW w:w="778" w:type="dxa"/>
            <w:shd w:val="clear" w:color="auto" w:fill="E0E0E0"/>
            <w:vAlign w:val="bottom"/>
          </w:tcPr>
          <w:p w14:paraId="691F1BDF" w14:textId="77777777" w:rsidR="001D7398" w:rsidRPr="00F65579" w:rsidRDefault="001D7398" w:rsidP="001D7398">
            <w:pPr>
              <w:pStyle w:val="Tabletextright"/>
            </w:pPr>
            <w:r w:rsidRPr="00F65579">
              <w:t>116.72</w:t>
            </w:r>
          </w:p>
        </w:tc>
        <w:tc>
          <w:tcPr>
            <w:tcW w:w="979" w:type="dxa"/>
            <w:shd w:val="clear" w:color="auto" w:fill="auto"/>
            <w:vAlign w:val="bottom"/>
          </w:tcPr>
          <w:p w14:paraId="697D2A7A" w14:textId="77777777" w:rsidR="001D7398" w:rsidRPr="00F65579" w:rsidRDefault="001D7398" w:rsidP="001D7398">
            <w:pPr>
              <w:pStyle w:val="Tabletextright"/>
            </w:pPr>
            <w:r w:rsidRPr="00F65579">
              <w:t>98</w:t>
            </w:r>
          </w:p>
        </w:tc>
        <w:tc>
          <w:tcPr>
            <w:tcW w:w="979" w:type="dxa"/>
            <w:shd w:val="clear" w:color="auto" w:fill="auto"/>
            <w:vAlign w:val="bottom"/>
          </w:tcPr>
          <w:p w14:paraId="01D37CD1" w14:textId="77777777" w:rsidR="001D7398" w:rsidRPr="00F65579" w:rsidRDefault="001D7398" w:rsidP="001D7398">
            <w:pPr>
              <w:pStyle w:val="Tabletextright"/>
            </w:pPr>
            <w:r w:rsidRPr="00F65579">
              <w:t>11</w:t>
            </w:r>
          </w:p>
        </w:tc>
        <w:tc>
          <w:tcPr>
            <w:tcW w:w="778" w:type="dxa"/>
            <w:shd w:val="clear" w:color="auto" w:fill="auto"/>
            <w:vAlign w:val="bottom"/>
          </w:tcPr>
          <w:p w14:paraId="29680005" w14:textId="77777777" w:rsidR="001D7398" w:rsidRPr="00F65579" w:rsidRDefault="001D7398" w:rsidP="001D7398">
            <w:pPr>
              <w:pStyle w:val="Tabletextright"/>
            </w:pPr>
            <w:r w:rsidRPr="00F65579">
              <w:t>106.32</w:t>
            </w:r>
          </w:p>
        </w:tc>
        <w:tc>
          <w:tcPr>
            <w:tcW w:w="950" w:type="dxa"/>
            <w:shd w:val="clear" w:color="auto" w:fill="E0E0E0"/>
            <w:vAlign w:val="bottom"/>
          </w:tcPr>
          <w:p w14:paraId="15D58C19" w14:textId="77777777" w:rsidR="001D7398" w:rsidRPr="00F65579" w:rsidRDefault="001D7398" w:rsidP="001D7398">
            <w:pPr>
              <w:pStyle w:val="Tabletextright"/>
            </w:pPr>
            <w:r w:rsidRPr="00F65579">
              <w:t>11</w:t>
            </w:r>
          </w:p>
        </w:tc>
        <w:tc>
          <w:tcPr>
            <w:tcW w:w="778" w:type="dxa"/>
            <w:shd w:val="clear" w:color="auto" w:fill="E0E0E0"/>
            <w:vAlign w:val="bottom"/>
          </w:tcPr>
          <w:p w14:paraId="3C6C621D" w14:textId="77777777" w:rsidR="001D7398" w:rsidRPr="00F65579" w:rsidRDefault="001D7398" w:rsidP="001D7398">
            <w:pPr>
              <w:pStyle w:val="Tabletextright"/>
            </w:pPr>
            <w:r w:rsidRPr="00F65579">
              <w:t>10.40</w:t>
            </w:r>
          </w:p>
        </w:tc>
        <w:tc>
          <w:tcPr>
            <w:tcW w:w="950" w:type="dxa"/>
            <w:shd w:val="clear" w:color="auto" w:fill="auto"/>
            <w:noWrap/>
            <w:vAlign w:val="bottom"/>
          </w:tcPr>
          <w:p w14:paraId="24FCD3DE" w14:textId="77777777" w:rsidR="001D7398" w:rsidRPr="00F65579" w:rsidRDefault="001D7398" w:rsidP="001D7398">
            <w:pPr>
              <w:pStyle w:val="Tabletextright"/>
            </w:pPr>
            <w:r w:rsidRPr="00F65579">
              <w:t>108</w:t>
            </w:r>
          </w:p>
        </w:tc>
        <w:tc>
          <w:tcPr>
            <w:tcW w:w="778" w:type="dxa"/>
            <w:shd w:val="clear" w:color="auto" w:fill="auto"/>
            <w:vAlign w:val="bottom"/>
          </w:tcPr>
          <w:p w14:paraId="1258C39E" w14:textId="77777777" w:rsidR="001D7398" w:rsidRPr="00F65579" w:rsidRDefault="001D7398" w:rsidP="001D7398">
            <w:pPr>
              <w:pStyle w:val="Tabletextright"/>
            </w:pPr>
            <w:r w:rsidRPr="00F65579">
              <w:t>104.11</w:t>
            </w:r>
          </w:p>
        </w:tc>
        <w:tc>
          <w:tcPr>
            <w:tcW w:w="979" w:type="dxa"/>
            <w:shd w:val="clear" w:color="auto" w:fill="E0E0E0"/>
            <w:noWrap/>
            <w:vAlign w:val="bottom"/>
          </w:tcPr>
          <w:p w14:paraId="72554150" w14:textId="77777777" w:rsidR="001D7398" w:rsidRPr="00F65579" w:rsidRDefault="001D7398" w:rsidP="001D7398">
            <w:pPr>
              <w:pStyle w:val="Tabletextright"/>
            </w:pPr>
            <w:r w:rsidRPr="00F65579">
              <w:t>87</w:t>
            </w:r>
          </w:p>
        </w:tc>
        <w:tc>
          <w:tcPr>
            <w:tcW w:w="979" w:type="dxa"/>
            <w:shd w:val="clear" w:color="auto" w:fill="E0E0E0"/>
            <w:vAlign w:val="bottom"/>
          </w:tcPr>
          <w:p w14:paraId="4BB78DC0" w14:textId="77777777" w:rsidR="001D7398" w:rsidRPr="00F65579" w:rsidRDefault="001D7398" w:rsidP="001D7398">
            <w:pPr>
              <w:pStyle w:val="Tabletextright"/>
            </w:pPr>
            <w:r w:rsidRPr="00F65579">
              <w:t>15</w:t>
            </w:r>
          </w:p>
        </w:tc>
        <w:tc>
          <w:tcPr>
            <w:tcW w:w="778" w:type="dxa"/>
            <w:shd w:val="clear" w:color="auto" w:fill="E0E0E0"/>
            <w:vAlign w:val="bottom"/>
          </w:tcPr>
          <w:p w14:paraId="5BC5E9F9" w14:textId="77777777" w:rsidR="001D7398" w:rsidRPr="00F65579" w:rsidRDefault="001D7398" w:rsidP="001D7398">
            <w:pPr>
              <w:pStyle w:val="Tabletextright"/>
            </w:pPr>
            <w:r w:rsidRPr="00F65579">
              <w:t>98.31</w:t>
            </w:r>
          </w:p>
        </w:tc>
        <w:tc>
          <w:tcPr>
            <w:tcW w:w="950" w:type="dxa"/>
            <w:vAlign w:val="bottom"/>
          </w:tcPr>
          <w:p w14:paraId="52ADCC86" w14:textId="77777777" w:rsidR="001D7398" w:rsidRPr="00F65579" w:rsidRDefault="001D7398" w:rsidP="001D7398">
            <w:pPr>
              <w:pStyle w:val="Tabletextright"/>
            </w:pPr>
            <w:r w:rsidRPr="00F65579">
              <w:t>6</w:t>
            </w:r>
          </w:p>
        </w:tc>
        <w:tc>
          <w:tcPr>
            <w:tcW w:w="778" w:type="dxa"/>
            <w:vAlign w:val="bottom"/>
          </w:tcPr>
          <w:p w14:paraId="708C0D10" w14:textId="77777777" w:rsidR="001D7398" w:rsidRPr="00F65579" w:rsidRDefault="001D7398" w:rsidP="001D7398">
            <w:pPr>
              <w:pStyle w:val="Tabletextright"/>
            </w:pPr>
            <w:r w:rsidRPr="00F65579">
              <w:t>5.80</w:t>
            </w:r>
          </w:p>
        </w:tc>
      </w:tr>
      <w:tr w:rsidR="001D7398" w:rsidRPr="00F65579" w14:paraId="1BB31AA9" w14:textId="77777777" w:rsidTr="00BA7660">
        <w:trPr>
          <w:cantSplit/>
        </w:trPr>
        <w:tc>
          <w:tcPr>
            <w:tcW w:w="1483" w:type="dxa"/>
            <w:shd w:val="clear" w:color="auto" w:fill="auto"/>
            <w:vAlign w:val="bottom"/>
          </w:tcPr>
          <w:p w14:paraId="2F221095" w14:textId="77777777" w:rsidR="001D7398" w:rsidRPr="00F65579" w:rsidRDefault="001D7398" w:rsidP="001D7398">
            <w:pPr>
              <w:pStyle w:val="Tabletext"/>
            </w:pPr>
            <w:r w:rsidRPr="00F65579">
              <w:t>Grade 5</w:t>
            </w:r>
          </w:p>
        </w:tc>
        <w:tc>
          <w:tcPr>
            <w:tcW w:w="950" w:type="dxa"/>
            <w:shd w:val="clear" w:color="auto" w:fill="E0E0E0"/>
            <w:vAlign w:val="bottom"/>
          </w:tcPr>
          <w:p w14:paraId="48E2FF17" w14:textId="77777777" w:rsidR="001D7398" w:rsidRPr="00F65579" w:rsidRDefault="001D7398" w:rsidP="001D7398">
            <w:pPr>
              <w:pStyle w:val="Tabletextright"/>
            </w:pPr>
            <w:r w:rsidRPr="00F65579">
              <w:t>170</w:t>
            </w:r>
          </w:p>
        </w:tc>
        <w:tc>
          <w:tcPr>
            <w:tcW w:w="778" w:type="dxa"/>
            <w:shd w:val="clear" w:color="auto" w:fill="E0E0E0"/>
            <w:vAlign w:val="bottom"/>
          </w:tcPr>
          <w:p w14:paraId="476102D3" w14:textId="77777777" w:rsidR="001D7398" w:rsidRPr="00F65579" w:rsidRDefault="001D7398" w:rsidP="001D7398">
            <w:pPr>
              <w:pStyle w:val="Tabletextright"/>
            </w:pPr>
            <w:r w:rsidRPr="00F65579">
              <w:t>163.72</w:t>
            </w:r>
          </w:p>
        </w:tc>
        <w:tc>
          <w:tcPr>
            <w:tcW w:w="979" w:type="dxa"/>
            <w:shd w:val="clear" w:color="auto" w:fill="auto"/>
            <w:vAlign w:val="bottom"/>
          </w:tcPr>
          <w:p w14:paraId="6FB640F3" w14:textId="77777777" w:rsidR="001D7398" w:rsidRPr="00F65579" w:rsidRDefault="001D7398" w:rsidP="001D7398">
            <w:pPr>
              <w:pStyle w:val="Tabletextright"/>
            </w:pPr>
            <w:r w:rsidRPr="00F65579">
              <w:t>136</w:t>
            </w:r>
          </w:p>
        </w:tc>
        <w:tc>
          <w:tcPr>
            <w:tcW w:w="979" w:type="dxa"/>
            <w:shd w:val="clear" w:color="auto" w:fill="auto"/>
            <w:vAlign w:val="bottom"/>
          </w:tcPr>
          <w:p w14:paraId="3DE6A47C" w14:textId="77777777" w:rsidR="001D7398" w:rsidRPr="00F65579" w:rsidRDefault="001D7398" w:rsidP="001D7398">
            <w:pPr>
              <w:pStyle w:val="Tabletextright"/>
            </w:pPr>
            <w:r w:rsidRPr="00F65579">
              <w:t>21</w:t>
            </w:r>
          </w:p>
        </w:tc>
        <w:tc>
          <w:tcPr>
            <w:tcW w:w="778" w:type="dxa"/>
            <w:shd w:val="clear" w:color="auto" w:fill="auto"/>
            <w:vAlign w:val="bottom"/>
          </w:tcPr>
          <w:p w14:paraId="54410CC7" w14:textId="77777777" w:rsidR="001D7398" w:rsidRPr="00F65579" w:rsidRDefault="001D7398" w:rsidP="001D7398">
            <w:pPr>
              <w:pStyle w:val="Tabletextright"/>
            </w:pPr>
            <w:r w:rsidRPr="00F65579">
              <w:t>150.72</w:t>
            </w:r>
          </w:p>
        </w:tc>
        <w:tc>
          <w:tcPr>
            <w:tcW w:w="950" w:type="dxa"/>
            <w:shd w:val="clear" w:color="auto" w:fill="E0E0E0"/>
            <w:vAlign w:val="bottom"/>
          </w:tcPr>
          <w:p w14:paraId="5E93FF10" w14:textId="77777777" w:rsidR="001D7398" w:rsidRPr="00F65579" w:rsidRDefault="001D7398" w:rsidP="001D7398">
            <w:pPr>
              <w:pStyle w:val="Tabletextright"/>
            </w:pPr>
            <w:r w:rsidRPr="00F65579">
              <w:t>13</w:t>
            </w:r>
          </w:p>
        </w:tc>
        <w:tc>
          <w:tcPr>
            <w:tcW w:w="778" w:type="dxa"/>
            <w:shd w:val="clear" w:color="auto" w:fill="E0E0E0"/>
            <w:vAlign w:val="bottom"/>
          </w:tcPr>
          <w:p w14:paraId="6EAD01AB" w14:textId="77777777" w:rsidR="001D7398" w:rsidRPr="00F65579" w:rsidRDefault="001D7398" w:rsidP="001D7398">
            <w:pPr>
              <w:pStyle w:val="Tabletextright"/>
            </w:pPr>
            <w:r w:rsidRPr="00F65579">
              <w:t>13.00</w:t>
            </w:r>
          </w:p>
        </w:tc>
        <w:tc>
          <w:tcPr>
            <w:tcW w:w="950" w:type="dxa"/>
            <w:shd w:val="clear" w:color="auto" w:fill="auto"/>
            <w:noWrap/>
            <w:vAlign w:val="bottom"/>
          </w:tcPr>
          <w:p w14:paraId="7E25FCCC" w14:textId="77777777" w:rsidR="001D7398" w:rsidRPr="00F65579" w:rsidRDefault="001D7398" w:rsidP="001D7398">
            <w:pPr>
              <w:pStyle w:val="Tabletextright"/>
            </w:pPr>
            <w:r w:rsidRPr="00F65579">
              <w:t>153</w:t>
            </w:r>
          </w:p>
        </w:tc>
        <w:tc>
          <w:tcPr>
            <w:tcW w:w="778" w:type="dxa"/>
            <w:shd w:val="clear" w:color="auto" w:fill="auto"/>
            <w:vAlign w:val="bottom"/>
          </w:tcPr>
          <w:p w14:paraId="12600BBC" w14:textId="77777777" w:rsidR="001D7398" w:rsidRPr="00F65579" w:rsidRDefault="001D7398" w:rsidP="001D7398">
            <w:pPr>
              <w:pStyle w:val="Tabletextright"/>
            </w:pPr>
            <w:r w:rsidRPr="00F65579">
              <w:t>147.54</w:t>
            </w:r>
          </w:p>
        </w:tc>
        <w:tc>
          <w:tcPr>
            <w:tcW w:w="979" w:type="dxa"/>
            <w:shd w:val="clear" w:color="auto" w:fill="E0E0E0"/>
            <w:noWrap/>
            <w:vAlign w:val="bottom"/>
          </w:tcPr>
          <w:p w14:paraId="09AED4E3" w14:textId="77777777" w:rsidR="001D7398" w:rsidRPr="00F65579" w:rsidRDefault="001D7398" w:rsidP="001D7398">
            <w:pPr>
              <w:pStyle w:val="Tabletextright"/>
            </w:pPr>
            <w:r w:rsidRPr="00F65579">
              <w:t>120</w:t>
            </w:r>
          </w:p>
        </w:tc>
        <w:tc>
          <w:tcPr>
            <w:tcW w:w="979" w:type="dxa"/>
            <w:shd w:val="clear" w:color="auto" w:fill="E0E0E0"/>
            <w:vAlign w:val="bottom"/>
          </w:tcPr>
          <w:p w14:paraId="1329B4AD" w14:textId="77777777" w:rsidR="001D7398" w:rsidRPr="00F65579" w:rsidRDefault="001D7398" w:rsidP="001D7398">
            <w:pPr>
              <w:pStyle w:val="Tabletextright"/>
            </w:pPr>
            <w:r w:rsidRPr="00F65579">
              <w:t>19</w:t>
            </w:r>
          </w:p>
        </w:tc>
        <w:tc>
          <w:tcPr>
            <w:tcW w:w="778" w:type="dxa"/>
            <w:shd w:val="clear" w:color="auto" w:fill="E0E0E0"/>
            <w:vAlign w:val="bottom"/>
          </w:tcPr>
          <w:p w14:paraId="42050AC4" w14:textId="77777777" w:rsidR="001D7398" w:rsidRPr="00F65579" w:rsidRDefault="001D7398" w:rsidP="001D7398">
            <w:pPr>
              <w:pStyle w:val="Tabletextright"/>
            </w:pPr>
            <w:r w:rsidRPr="00F65579">
              <w:t>133.94</w:t>
            </w:r>
          </w:p>
        </w:tc>
        <w:tc>
          <w:tcPr>
            <w:tcW w:w="950" w:type="dxa"/>
            <w:vAlign w:val="bottom"/>
          </w:tcPr>
          <w:p w14:paraId="567AEAB3" w14:textId="77777777" w:rsidR="001D7398" w:rsidRPr="00F65579" w:rsidRDefault="001D7398" w:rsidP="001D7398">
            <w:pPr>
              <w:pStyle w:val="Tabletextright"/>
            </w:pPr>
            <w:r w:rsidRPr="00F65579">
              <w:t>14</w:t>
            </w:r>
          </w:p>
        </w:tc>
        <w:tc>
          <w:tcPr>
            <w:tcW w:w="778" w:type="dxa"/>
            <w:vAlign w:val="bottom"/>
          </w:tcPr>
          <w:p w14:paraId="448ACBA4" w14:textId="77777777" w:rsidR="001D7398" w:rsidRPr="00F65579" w:rsidRDefault="001D7398" w:rsidP="001D7398">
            <w:pPr>
              <w:pStyle w:val="Tabletextright"/>
            </w:pPr>
            <w:r w:rsidRPr="00F65579">
              <w:t>13.60</w:t>
            </w:r>
          </w:p>
        </w:tc>
      </w:tr>
      <w:tr w:rsidR="001D7398" w:rsidRPr="00F65579" w14:paraId="72E57386" w14:textId="77777777" w:rsidTr="00BA7660">
        <w:trPr>
          <w:cantSplit/>
        </w:trPr>
        <w:tc>
          <w:tcPr>
            <w:tcW w:w="1483" w:type="dxa"/>
            <w:shd w:val="clear" w:color="auto" w:fill="auto"/>
            <w:vAlign w:val="bottom"/>
          </w:tcPr>
          <w:p w14:paraId="41129532" w14:textId="77777777" w:rsidR="001D7398" w:rsidRPr="00F65579" w:rsidRDefault="001D7398" w:rsidP="001D7398">
            <w:pPr>
              <w:pStyle w:val="Tabletext"/>
            </w:pPr>
            <w:r w:rsidRPr="00F65579">
              <w:t>Grade 6</w:t>
            </w:r>
          </w:p>
        </w:tc>
        <w:tc>
          <w:tcPr>
            <w:tcW w:w="950" w:type="dxa"/>
            <w:shd w:val="clear" w:color="auto" w:fill="E0E0E0"/>
            <w:vAlign w:val="bottom"/>
          </w:tcPr>
          <w:p w14:paraId="00F263CD" w14:textId="77777777" w:rsidR="001D7398" w:rsidRPr="00F65579" w:rsidRDefault="001D7398" w:rsidP="001D7398">
            <w:pPr>
              <w:pStyle w:val="Tabletextright"/>
            </w:pPr>
            <w:r w:rsidRPr="00F65579">
              <w:t>203</w:t>
            </w:r>
          </w:p>
        </w:tc>
        <w:tc>
          <w:tcPr>
            <w:tcW w:w="778" w:type="dxa"/>
            <w:shd w:val="clear" w:color="auto" w:fill="E0E0E0"/>
            <w:vAlign w:val="bottom"/>
          </w:tcPr>
          <w:p w14:paraId="6DEB71A2" w14:textId="77777777" w:rsidR="001D7398" w:rsidRPr="00F65579" w:rsidRDefault="001D7398" w:rsidP="001D7398">
            <w:pPr>
              <w:pStyle w:val="Tabletextright"/>
            </w:pPr>
            <w:r w:rsidRPr="00F65579">
              <w:t>192.81</w:t>
            </w:r>
          </w:p>
        </w:tc>
        <w:tc>
          <w:tcPr>
            <w:tcW w:w="979" w:type="dxa"/>
            <w:shd w:val="clear" w:color="auto" w:fill="auto"/>
            <w:vAlign w:val="bottom"/>
          </w:tcPr>
          <w:p w14:paraId="7C733C99" w14:textId="77777777" w:rsidR="001D7398" w:rsidRPr="00F65579" w:rsidRDefault="001D7398" w:rsidP="001D7398">
            <w:pPr>
              <w:pStyle w:val="Tabletextright"/>
            </w:pPr>
            <w:r w:rsidRPr="00F65579">
              <w:t>155</w:t>
            </w:r>
          </w:p>
        </w:tc>
        <w:tc>
          <w:tcPr>
            <w:tcW w:w="979" w:type="dxa"/>
            <w:shd w:val="clear" w:color="auto" w:fill="auto"/>
            <w:vAlign w:val="bottom"/>
          </w:tcPr>
          <w:p w14:paraId="6BE8C2C6" w14:textId="77777777" w:rsidR="001D7398" w:rsidRPr="00F65579" w:rsidRDefault="001D7398" w:rsidP="001D7398">
            <w:pPr>
              <w:pStyle w:val="Tabletextright"/>
            </w:pPr>
            <w:r w:rsidRPr="00F65579">
              <w:t>33</w:t>
            </w:r>
          </w:p>
        </w:tc>
        <w:tc>
          <w:tcPr>
            <w:tcW w:w="778" w:type="dxa"/>
            <w:shd w:val="clear" w:color="auto" w:fill="auto"/>
            <w:vAlign w:val="bottom"/>
          </w:tcPr>
          <w:p w14:paraId="5B85163F" w14:textId="77777777" w:rsidR="001D7398" w:rsidRPr="00F65579" w:rsidRDefault="001D7398" w:rsidP="001D7398">
            <w:pPr>
              <w:pStyle w:val="Tabletextright"/>
            </w:pPr>
            <w:r w:rsidRPr="00F65579">
              <w:t>178.59</w:t>
            </w:r>
          </w:p>
        </w:tc>
        <w:tc>
          <w:tcPr>
            <w:tcW w:w="950" w:type="dxa"/>
            <w:shd w:val="clear" w:color="auto" w:fill="E0E0E0"/>
            <w:vAlign w:val="bottom"/>
          </w:tcPr>
          <w:p w14:paraId="1BB35385" w14:textId="77777777" w:rsidR="001D7398" w:rsidRPr="00F65579" w:rsidRDefault="001D7398" w:rsidP="001D7398">
            <w:pPr>
              <w:pStyle w:val="Tabletextright"/>
            </w:pPr>
            <w:r w:rsidRPr="00F65579">
              <w:t>15</w:t>
            </w:r>
          </w:p>
        </w:tc>
        <w:tc>
          <w:tcPr>
            <w:tcW w:w="778" w:type="dxa"/>
            <w:shd w:val="clear" w:color="auto" w:fill="E0E0E0"/>
            <w:vAlign w:val="bottom"/>
          </w:tcPr>
          <w:p w14:paraId="4997C69E" w14:textId="77777777" w:rsidR="001D7398" w:rsidRPr="00F65579" w:rsidRDefault="001D7398" w:rsidP="001D7398">
            <w:pPr>
              <w:pStyle w:val="Tabletextright"/>
            </w:pPr>
            <w:r w:rsidRPr="00F65579">
              <w:t>14.22</w:t>
            </w:r>
          </w:p>
        </w:tc>
        <w:tc>
          <w:tcPr>
            <w:tcW w:w="950" w:type="dxa"/>
            <w:shd w:val="clear" w:color="auto" w:fill="auto"/>
            <w:noWrap/>
            <w:vAlign w:val="bottom"/>
          </w:tcPr>
          <w:p w14:paraId="5EAB892B" w14:textId="77777777" w:rsidR="001D7398" w:rsidRPr="00F65579" w:rsidRDefault="001D7398" w:rsidP="001D7398">
            <w:pPr>
              <w:pStyle w:val="Tabletextright"/>
            </w:pPr>
            <w:r w:rsidRPr="00F65579">
              <w:t>158</w:t>
            </w:r>
          </w:p>
        </w:tc>
        <w:tc>
          <w:tcPr>
            <w:tcW w:w="778" w:type="dxa"/>
            <w:shd w:val="clear" w:color="auto" w:fill="auto"/>
            <w:vAlign w:val="bottom"/>
          </w:tcPr>
          <w:p w14:paraId="75BA146E" w14:textId="77777777" w:rsidR="001D7398" w:rsidRPr="00F65579" w:rsidRDefault="001D7398" w:rsidP="001D7398">
            <w:pPr>
              <w:pStyle w:val="Tabletextright"/>
            </w:pPr>
            <w:r w:rsidRPr="00F65579">
              <w:t>147.81</w:t>
            </w:r>
          </w:p>
        </w:tc>
        <w:tc>
          <w:tcPr>
            <w:tcW w:w="979" w:type="dxa"/>
            <w:shd w:val="clear" w:color="auto" w:fill="E0E0E0"/>
            <w:noWrap/>
            <w:vAlign w:val="bottom"/>
          </w:tcPr>
          <w:p w14:paraId="7EAEA9AE" w14:textId="77777777" w:rsidR="001D7398" w:rsidRPr="00F65579" w:rsidRDefault="001D7398" w:rsidP="001D7398">
            <w:pPr>
              <w:pStyle w:val="Tabletextright"/>
            </w:pPr>
            <w:r w:rsidRPr="00F65579">
              <w:t>119</w:t>
            </w:r>
          </w:p>
        </w:tc>
        <w:tc>
          <w:tcPr>
            <w:tcW w:w="979" w:type="dxa"/>
            <w:shd w:val="clear" w:color="auto" w:fill="E0E0E0"/>
            <w:vAlign w:val="bottom"/>
          </w:tcPr>
          <w:p w14:paraId="0DB083CE" w14:textId="77777777" w:rsidR="001D7398" w:rsidRPr="00F65579" w:rsidRDefault="001D7398" w:rsidP="001D7398">
            <w:pPr>
              <w:pStyle w:val="Tabletextright"/>
            </w:pPr>
            <w:r w:rsidRPr="00F65579">
              <w:t>32</w:t>
            </w:r>
          </w:p>
        </w:tc>
        <w:tc>
          <w:tcPr>
            <w:tcW w:w="778" w:type="dxa"/>
            <w:shd w:val="clear" w:color="auto" w:fill="E0E0E0"/>
            <w:vAlign w:val="bottom"/>
          </w:tcPr>
          <w:p w14:paraId="47BD3899" w14:textId="77777777" w:rsidR="001D7398" w:rsidRPr="00F65579" w:rsidRDefault="001D7398" w:rsidP="001D7398">
            <w:pPr>
              <w:pStyle w:val="Tabletextright"/>
            </w:pPr>
            <w:r w:rsidRPr="00F65579">
              <w:t>141.21</w:t>
            </w:r>
          </w:p>
        </w:tc>
        <w:tc>
          <w:tcPr>
            <w:tcW w:w="950" w:type="dxa"/>
            <w:vAlign w:val="bottom"/>
          </w:tcPr>
          <w:p w14:paraId="4131195A" w14:textId="77777777" w:rsidR="001D7398" w:rsidRPr="00F65579" w:rsidRDefault="001D7398" w:rsidP="001D7398">
            <w:pPr>
              <w:pStyle w:val="Tabletextright"/>
            </w:pPr>
            <w:r w:rsidRPr="00F65579">
              <w:t>7</w:t>
            </w:r>
          </w:p>
        </w:tc>
        <w:tc>
          <w:tcPr>
            <w:tcW w:w="778" w:type="dxa"/>
            <w:vAlign w:val="bottom"/>
          </w:tcPr>
          <w:p w14:paraId="13A66E62" w14:textId="77777777" w:rsidR="001D7398" w:rsidRPr="00F65579" w:rsidRDefault="001D7398" w:rsidP="001D7398">
            <w:pPr>
              <w:pStyle w:val="Tabletextright"/>
            </w:pPr>
            <w:r w:rsidRPr="00F65579">
              <w:t>6.60</w:t>
            </w:r>
          </w:p>
        </w:tc>
      </w:tr>
      <w:tr w:rsidR="001D7398" w:rsidRPr="00F65579" w14:paraId="14F377C8" w14:textId="77777777" w:rsidTr="005A4319">
        <w:trPr>
          <w:cantSplit/>
        </w:trPr>
        <w:tc>
          <w:tcPr>
            <w:tcW w:w="1483" w:type="dxa"/>
            <w:shd w:val="clear" w:color="auto" w:fill="auto"/>
          </w:tcPr>
          <w:p w14:paraId="678DD849" w14:textId="77777777" w:rsidR="001D7398" w:rsidRPr="00F65579" w:rsidRDefault="001D7398" w:rsidP="001D7398">
            <w:pPr>
              <w:pStyle w:val="Tabletext"/>
              <w:rPr>
                <w:sz w:val="6"/>
              </w:rPr>
            </w:pPr>
          </w:p>
        </w:tc>
        <w:tc>
          <w:tcPr>
            <w:tcW w:w="950" w:type="dxa"/>
            <w:shd w:val="clear" w:color="auto" w:fill="E0E0E0"/>
          </w:tcPr>
          <w:p w14:paraId="47AF450E" w14:textId="77777777" w:rsidR="001D7398" w:rsidRPr="00F65579" w:rsidRDefault="001D7398" w:rsidP="001D7398">
            <w:pPr>
              <w:pStyle w:val="Tabletextright"/>
              <w:rPr>
                <w:rFonts w:cstheme="minorHAnsi"/>
                <w:sz w:val="6"/>
              </w:rPr>
            </w:pPr>
          </w:p>
        </w:tc>
        <w:tc>
          <w:tcPr>
            <w:tcW w:w="778" w:type="dxa"/>
            <w:shd w:val="clear" w:color="auto" w:fill="E0E0E0"/>
          </w:tcPr>
          <w:p w14:paraId="29F91071" w14:textId="77777777" w:rsidR="001D7398" w:rsidRPr="00F65579" w:rsidRDefault="001D7398" w:rsidP="001D7398">
            <w:pPr>
              <w:pStyle w:val="Tabletextright"/>
              <w:rPr>
                <w:rFonts w:cstheme="minorHAnsi"/>
                <w:sz w:val="6"/>
              </w:rPr>
            </w:pPr>
          </w:p>
        </w:tc>
        <w:tc>
          <w:tcPr>
            <w:tcW w:w="979" w:type="dxa"/>
            <w:shd w:val="clear" w:color="auto" w:fill="auto"/>
          </w:tcPr>
          <w:p w14:paraId="52F8772C" w14:textId="77777777" w:rsidR="001D7398" w:rsidRPr="00F65579" w:rsidRDefault="001D7398" w:rsidP="001D7398">
            <w:pPr>
              <w:pStyle w:val="Tabletextright"/>
              <w:rPr>
                <w:rFonts w:cstheme="minorHAnsi"/>
                <w:sz w:val="6"/>
              </w:rPr>
            </w:pPr>
          </w:p>
        </w:tc>
        <w:tc>
          <w:tcPr>
            <w:tcW w:w="979" w:type="dxa"/>
            <w:shd w:val="clear" w:color="auto" w:fill="auto"/>
          </w:tcPr>
          <w:p w14:paraId="2100AEB3" w14:textId="77777777" w:rsidR="001D7398" w:rsidRPr="00F65579" w:rsidRDefault="001D7398" w:rsidP="001D7398">
            <w:pPr>
              <w:pStyle w:val="Tabletextright"/>
              <w:rPr>
                <w:sz w:val="6"/>
              </w:rPr>
            </w:pPr>
          </w:p>
        </w:tc>
        <w:tc>
          <w:tcPr>
            <w:tcW w:w="778" w:type="dxa"/>
            <w:shd w:val="clear" w:color="auto" w:fill="auto"/>
          </w:tcPr>
          <w:p w14:paraId="323AC918" w14:textId="77777777" w:rsidR="001D7398" w:rsidRPr="00F65579" w:rsidRDefault="001D7398" w:rsidP="001D7398">
            <w:pPr>
              <w:pStyle w:val="Tabletextright"/>
              <w:rPr>
                <w:sz w:val="6"/>
              </w:rPr>
            </w:pPr>
          </w:p>
        </w:tc>
        <w:tc>
          <w:tcPr>
            <w:tcW w:w="950" w:type="dxa"/>
            <w:shd w:val="clear" w:color="auto" w:fill="E0E0E0"/>
          </w:tcPr>
          <w:p w14:paraId="14415CD0" w14:textId="77777777" w:rsidR="001D7398" w:rsidRPr="00F65579" w:rsidRDefault="001D7398" w:rsidP="001D7398">
            <w:pPr>
              <w:pStyle w:val="Tabletextright"/>
              <w:rPr>
                <w:sz w:val="6"/>
              </w:rPr>
            </w:pPr>
          </w:p>
        </w:tc>
        <w:tc>
          <w:tcPr>
            <w:tcW w:w="778" w:type="dxa"/>
            <w:shd w:val="clear" w:color="auto" w:fill="E0E0E0"/>
          </w:tcPr>
          <w:p w14:paraId="2A9248CB" w14:textId="77777777" w:rsidR="001D7398" w:rsidRPr="00F65579" w:rsidRDefault="001D7398" w:rsidP="001D7398">
            <w:pPr>
              <w:pStyle w:val="Tabletextright"/>
              <w:rPr>
                <w:sz w:val="6"/>
              </w:rPr>
            </w:pPr>
          </w:p>
        </w:tc>
        <w:tc>
          <w:tcPr>
            <w:tcW w:w="950" w:type="dxa"/>
            <w:shd w:val="clear" w:color="auto" w:fill="auto"/>
            <w:noWrap/>
          </w:tcPr>
          <w:p w14:paraId="48FF542F" w14:textId="77777777" w:rsidR="001D7398" w:rsidRPr="00F65579" w:rsidRDefault="001D7398" w:rsidP="001D7398">
            <w:pPr>
              <w:pStyle w:val="Tabletextright"/>
              <w:rPr>
                <w:rFonts w:cstheme="minorHAnsi"/>
                <w:sz w:val="6"/>
              </w:rPr>
            </w:pPr>
          </w:p>
        </w:tc>
        <w:tc>
          <w:tcPr>
            <w:tcW w:w="778" w:type="dxa"/>
            <w:shd w:val="clear" w:color="auto" w:fill="auto"/>
          </w:tcPr>
          <w:p w14:paraId="064D7102" w14:textId="77777777" w:rsidR="001D7398" w:rsidRPr="00F65579" w:rsidRDefault="001D7398" w:rsidP="001D7398">
            <w:pPr>
              <w:pStyle w:val="Tabletextright"/>
              <w:rPr>
                <w:rFonts w:cstheme="minorHAnsi"/>
                <w:sz w:val="6"/>
              </w:rPr>
            </w:pPr>
          </w:p>
        </w:tc>
        <w:tc>
          <w:tcPr>
            <w:tcW w:w="979" w:type="dxa"/>
            <w:shd w:val="clear" w:color="auto" w:fill="E0E0E0"/>
            <w:noWrap/>
          </w:tcPr>
          <w:p w14:paraId="63F51CB6" w14:textId="77777777" w:rsidR="001D7398" w:rsidRPr="00F65579" w:rsidRDefault="001D7398" w:rsidP="001D7398">
            <w:pPr>
              <w:pStyle w:val="Tabletextright"/>
              <w:rPr>
                <w:rFonts w:cstheme="minorHAnsi"/>
                <w:sz w:val="6"/>
              </w:rPr>
            </w:pPr>
          </w:p>
        </w:tc>
        <w:tc>
          <w:tcPr>
            <w:tcW w:w="979" w:type="dxa"/>
            <w:shd w:val="clear" w:color="auto" w:fill="E0E0E0"/>
          </w:tcPr>
          <w:p w14:paraId="4D5B5ACB" w14:textId="77777777" w:rsidR="001D7398" w:rsidRPr="00F65579" w:rsidRDefault="001D7398" w:rsidP="001D7398">
            <w:pPr>
              <w:pStyle w:val="Tabletextright"/>
              <w:rPr>
                <w:sz w:val="6"/>
              </w:rPr>
            </w:pPr>
          </w:p>
        </w:tc>
        <w:tc>
          <w:tcPr>
            <w:tcW w:w="778" w:type="dxa"/>
            <w:shd w:val="clear" w:color="auto" w:fill="E0E0E0"/>
          </w:tcPr>
          <w:p w14:paraId="44B6EE12" w14:textId="77777777" w:rsidR="001D7398" w:rsidRPr="00F65579" w:rsidRDefault="001D7398" w:rsidP="001D7398">
            <w:pPr>
              <w:pStyle w:val="Tabletextright"/>
              <w:rPr>
                <w:sz w:val="6"/>
              </w:rPr>
            </w:pPr>
          </w:p>
        </w:tc>
        <w:tc>
          <w:tcPr>
            <w:tcW w:w="950" w:type="dxa"/>
          </w:tcPr>
          <w:p w14:paraId="38D7F797" w14:textId="77777777" w:rsidR="001D7398" w:rsidRPr="00F65579" w:rsidRDefault="001D7398" w:rsidP="001D7398">
            <w:pPr>
              <w:pStyle w:val="Tabletextright"/>
              <w:rPr>
                <w:sz w:val="6"/>
              </w:rPr>
            </w:pPr>
          </w:p>
        </w:tc>
        <w:tc>
          <w:tcPr>
            <w:tcW w:w="778" w:type="dxa"/>
          </w:tcPr>
          <w:p w14:paraId="50422788" w14:textId="77777777" w:rsidR="001D7398" w:rsidRPr="00F65579" w:rsidRDefault="001D7398" w:rsidP="001D7398">
            <w:pPr>
              <w:pStyle w:val="Tabletextright"/>
              <w:rPr>
                <w:sz w:val="6"/>
              </w:rPr>
            </w:pPr>
          </w:p>
        </w:tc>
      </w:tr>
      <w:tr w:rsidR="001D7398" w:rsidRPr="00F65579" w14:paraId="0AC484B7" w14:textId="77777777" w:rsidTr="00BA7660">
        <w:trPr>
          <w:cantSplit/>
        </w:trPr>
        <w:tc>
          <w:tcPr>
            <w:tcW w:w="1483" w:type="dxa"/>
            <w:shd w:val="clear" w:color="auto" w:fill="auto"/>
          </w:tcPr>
          <w:p w14:paraId="5B46F24C" w14:textId="77777777" w:rsidR="001D7398" w:rsidRPr="00F65579" w:rsidRDefault="001D7398" w:rsidP="001D7398">
            <w:pPr>
              <w:pStyle w:val="Tabletext"/>
              <w:spacing w:before="20" w:after="20"/>
            </w:pPr>
            <w:r w:rsidRPr="00F65579">
              <w:rPr>
                <w:rFonts w:cstheme="minorHAnsi"/>
                <w:b/>
                <w:szCs w:val="18"/>
              </w:rPr>
              <w:t>Senior employees</w:t>
            </w:r>
          </w:p>
        </w:tc>
        <w:tc>
          <w:tcPr>
            <w:tcW w:w="950" w:type="dxa"/>
            <w:shd w:val="clear" w:color="auto" w:fill="E0E0E0"/>
            <w:vAlign w:val="bottom"/>
          </w:tcPr>
          <w:p w14:paraId="4BCA21C1" w14:textId="77777777" w:rsidR="001D7398" w:rsidRPr="00F65579" w:rsidRDefault="001D7398" w:rsidP="001D7398">
            <w:pPr>
              <w:pStyle w:val="Tabletextrightbold"/>
              <w:spacing w:before="20" w:after="20"/>
            </w:pPr>
            <w:r w:rsidRPr="00F65579">
              <w:t>87</w:t>
            </w:r>
          </w:p>
        </w:tc>
        <w:tc>
          <w:tcPr>
            <w:tcW w:w="778" w:type="dxa"/>
            <w:shd w:val="clear" w:color="auto" w:fill="E0E0E0"/>
            <w:vAlign w:val="bottom"/>
          </w:tcPr>
          <w:p w14:paraId="247DC248" w14:textId="77777777" w:rsidR="001D7398" w:rsidRPr="00F65579" w:rsidRDefault="001D7398" w:rsidP="001D7398">
            <w:pPr>
              <w:pStyle w:val="Tabletextrightbold"/>
              <w:spacing w:before="20" w:after="20"/>
            </w:pPr>
            <w:r w:rsidRPr="00F65579">
              <w:t>83.50</w:t>
            </w:r>
          </w:p>
        </w:tc>
        <w:tc>
          <w:tcPr>
            <w:tcW w:w="979" w:type="dxa"/>
            <w:shd w:val="clear" w:color="auto" w:fill="auto"/>
            <w:vAlign w:val="bottom"/>
          </w:tcPr>
          <w:p w14:paraId="0792FD7B" w14:textId="77777777" w:rsidR="001D7398" w:rsidRPr="00F65579" w:rsidRDefault="001D7398" w:rsidP="001D7398">
            <w:pPr>
              <w:pStyle w:val="Tabletextrightbold"/>
              <w:spacing w:before="20" w:after="20"/>
            </w:pPr>
            <w:r w:rsidRPr="00F65579">
              <w:t>72</w:t>
            </w:r>
          </w:p>
        </w:tc>
        <w:tc>
          <w:tcPr>
            <w:tcW w:w="979" w:type="dxa"/>
            <w:shd w:val="clear" w:color="auto" w:fill="auto"/>
            <w:vAlign w:val="bottom"/>
          </w:tcPr>
          <w:p w14:paraId="2D130970" w14:textId="77777777" w:rsidR="001D7398" w:rsidRPr="00F65579" w:rsidRDefault="001D7398" w:rsidP="001D7398">
            <w:pPr>
              <w:pStyle w:val="Tabletextrightbold"/>
              <w:spacing w:before="20" w:after="20"/>
            </w:pPr>
            <w:r w:rsidRPr="00F65579">
              <w:t>14</w:t>
            </w:r>
          </w:p>
        </w:tc>
        <w:tc>
          <w:tcPr>
            <w:tcW w:w="778" w:type="dxa"/>
            <w:shd w:val="clear" w:color="auto" w:fill="auto"/>
            <w:vAlign w:val="bottom"/>
          </w:tcPr>
          <w:p w14:paraId="4E5DD88A" w14:textId="77777777" w:rsidR="001D7398" w:rsidRPr="00F65579" w:rsidRDefault="001D7398" w:rsidP="001D7398">
            <w:pPr>
              <w:pStyle w:val="Tabletextrightbold"/>
              <w:spacing w:before="20" w:after="20"/>
            </w:pPr>
            <w:r w:rsidRPr="00F65579">
              <w:t>83.30</w:t>
            </w:r>
          </w:p>
        </w:tc>
        <w:tc>
          <w:tcPr>
            <w:tcW w:w="950" w:type="dxa"/>
            <w:shd w:val="clear" w:color="auto" w:fill="E0E0E0"/>
            <w:vAlign w:val="bottom"/>
          </w:tcPr>
          <w:p w14:paraId="01491196" w14:textId="77777777" w:rsidR="001D7398" w:rsidRPr="00F65579" w:rsidRDefault="001D7398" w:rsidP="001D7398">
            <w:pPr>
              <w:pStyle w:val="Tabletextrightbold"/>
              <w:spacing w:before="20" w:after="20"/>
            </w:pPr>
            <w:r w:rsidRPr="00F65579">
              <w:t>1</w:t>
            </w:r>
          </w:p>
        </w:tc>
        <w:tc>
          <w:tcPr>
            <w:tcW w:w="778" w:type="dxa"/>
            <w:shd w:val="clear" w:color="auto" w:fill="E0E0E0"/>
            <w:vAlign w:val="bottom"/>
          </w:tcPr>
          <w:p w14:paraId="6B3446BC" w14:textId="77777777" w:rsidR="001D7398" w:rsidRPr="00F65579" w:rsidRDefault="001D7398" w:rsidP="001D7398">
            <w:pPr>
              <w:pStyle w:val="Tabletextrightbold"/>
              <w:spacing w:before="20" w:after="20"/>
            </w:pPr>
            <w:r w:rsidRPr="00F65579">
              <w:t>0.20</w:t>
            </w:r>
          </w:p>
        </w:tc>
        <w:tc>
          <w:tcPr>
            <w:tcW w:w="950" w:type="dxa"/>
            <w:shd w:val="clear" w:color="auto" w:fill="auto"/>
            <w:noWrap/>
            <w:vAlign w:val="bottom"/>
          </w:tcPr>
          <w:p w14:paraId="4F8A90AF" w14:textId="77777777" w:rsidR="001D7398" w:rsidRPr="00F65579" w:rsidRDefault="001D7398" w:rsidP="001D7398">
            <w:pPr>
              <w:pStyle w:val="Tabletextrightbold"/>
              <w:spacing w:before="20" w:after="20"/>
            </w:pPr>
            <w:r w:rsidRPr="00F65579">
              <w:t>93</w:t>
            </w:r>
          </w:p>
        </w:tc>
        <w:tc>
          <w:tcPr>
            <w:tcW w:w="778" w:type="dxa"/>
            <w:shd w:val="clear" w:color="auto" w:fill="auto"/>
            <w:vAlign w:val="bottom"/>
          </w:tcPr>
          <w:p w14:paraId="11DD6EA8" w14:textId="77777777" w:rsidR="001D7398" w:rsidRPr="00F65579" w:rsidRDefault="001D7398" w:rsidP="001D7398">
            <w:pPr>
              <w:pStyle w:val="Tabletextrightbold"/>
              <w:spacing w:before="20" w:after="20"/>
            </w:pPr>
            <w:r w:rsidRPr="00F65579">
              <w:t>90.36</w:t>
            </w:r>
          </w:p>
        </w:tc>
        <w:tc>
          <w:tcPr>
            <w:tcW w:w="979" w:type="dxa"/>
            <w:shd w:val="clear" w:color="auto" w:fill="E0E0E0"/>
            <w:noWrap/>
            <w:vAlign w:val="bottom"/>
          </w:tcPr>
          <w:p w14:paraId="76EAD7C7" w14:textId="77777777" w:rsidR="001D7398" w:rsidRPr="00F65579" w:rsidRDefault="001D7398" w:rsidP="001D7398">
            <w:pPr>
              <w:pStyle w:val="Tabletextrightbold"/>
              <w:spacing w:before="20" w:after="20"/>
            </w:pPr>
            <w:r w:rsidRPr="00F65579">
              <w:t>80</w:t>
            </w:r>
          </w:p>
        </w:tc>
        <w:tc>
          <w:tcPr>
            <w:tcW w:w="979" w:type="dxa"/>
            <w:shd w:val="clear" w:color="auto" w:fill="E0E0E0"/>
            <w:vAlign w:val="bottom"/>
          </w:tcPr>
          <w:p w14:paraId="2A64E8B4" w14:textId="77777777" w:rsidR="001D7398" w:rsidRPr="00F65579" w:rsidRDefault="001D7398" w:rsidP="001D7398">
            <w:pPr>
              <w:pStyle w:val="Tabletextrightbold"/>
              <w:spacing w:before="20" w:after="20"/>
            </w:pPr>
            <w:r w:rsidRPr="00F65579">
              <w:t>13</w:t>
            </w:r>
          </w:p>
        </w:tc>
        <w:tc>
          <w:tcPr>
            <w:tcW w:w="778" w:type="dxa"/>
            <w:shd w:val="clear" w:color="auto" w:fill="E0E0E0"/>
            <w:vAlign w:val="bottom"/>
          </w:tcPr>
          <w:p w14:paraId="7C3FFB28" w14:textId="77777777" w:rsidR="001D7398" w:rsidRPr="00F65579" w:rsidRDefault="001D7398" w:rsidP="001D7398">
            <w:pPr>
              <w:pStyle w:val="Tabletextrightbold"/>
              <w:spacing w:before="20" w:after="20"/>
            </w:pPr>
            <w:r w:rsidRPr="00F65579">
              <w:t>90.36</w:t>
            </w:r>
          </w:p>
        </w:tc>
        <w:tc>
          <w:tcPr>
            <w:tcW w:w="950" w:type="dxa"/>
            <w:vAlign w:val="bottom"/>
          </w:tcPr>
          <w:p w14:paraId="3D932F75" w14:textId="77777777" w:rsidR="001D7398" w:rsidRPr="00F65579" w:rsidRDefault="001D7398" w:rsidP="001D7398">
            <w:pPr>
              <w:pStyle w:val="Tabletextrightbold"/>
              <w:spacing w:before="20" w:after="20"/>
            </w:pPr>
            <w:r w:rsidRPr="00F65579">
              <w:t>–</w:t>
            </w:r>
          </w:p>
        </w:tc>
        <w:tc>
          <w:tcPr>
            <w:tcW w:w="778" w:type="dxa"/>
            <w:vAlign w:val="bottom"/>
          </w:tcPr>
          <w:p w14:paraId="52907425" w14:textId="77777777" w:rsidR="001D7398" w:rsidRPr="00F65579" w:rsidRDefault="001D7398" w:rsidP="001D7398">
            <w:pPr>
              <w:pStyle w:val="Tabletextrightbold"/>
              <w:spacing w:before="20" w:after="20"/>
            </w:pPr>
            <w:r w:rsidRPr="00F65579">
              <w:t>–</w:t>
            </w:r>
          </w:p>
        </w:tc>
      </w:tr>
      <w:tr w:rsidR="001D7398" w:rsidRPr="00F65579" w14:paraId="4F5ED9AB" w14:textId="77777777" w:rsidTr="00BA7660">
        <w:trPr>
          <w:cantSplit/>
        </w:trPr>
        <w:tc>
          <w:tcPr>
            <w:tcW w:w="1483" w:type="dxa"/>
            <w:shd w:val="clear" w:color="auto" w:fill="auto"/>
            <w:vAlign w:val="bottom"/>
          </w:tcPr>
          <w:p w14:paraId="302408B8" w14:textId="77777777" w:rsidR="001D7398" w:rsidRPr="00F65579" w:rsidRDefault="001D7398" w:rsidP="001D7398">
            <w:pPr>
              <w:pStyle w:val="Tabletext"/>
            </w:pPr>
            <w:r w:rsidRPr="00F65579">
              <w:t>STS</w:t>
            </w:r>
          </w:p>
        </w:tc>
        <w:tc>
          <w:tcPr>
            <w:tcW w:w="950" w:type="dxa"/>
            <w:shd w:val="clear" w:color="auto" w:fill="E0E0E0"/>
            <w:vAlign w:val="bottom"/>
          </w:tcPr>
          <w:p w14:paraId="716F4312" w14:textId="77777777" w:rsidR="001D7398" w:rsidRPr="00F65579" w:rsidRDefault="001D7398" w:rsidP="001D7398">
            <w:pPr>
              <w:pStyle w:val="Tabletextright"/>
            </w:pPr>
            <w:r w:rsidRPr="00F65579">
              <w:t>11</w:t>
            </w:r>
          </w:p>
        </w:tc>
        <w:tc>
          <w:tcPr>
            <w:tcW w:w="778" w:type="dxa"/>
            <w:shd w:val="clear" w:color="auto" w:fill="E0E0E0"/>
            <w:vAlign w:val="bottom"/>
          </w:tcPr>
          <w:p w14:paraId="546D0DA3" w14:textId="77777777" w:rsidR="001D7398" w:rsidRPr="00F65579" w:rsidRDefault="001D7398" w:rsidP="001D7398">
            <w:pPr>
              <w:pStyle w:val="Tabletextright"/>
            </w:pPr>
            <w:r w:rsidRPr="00F65579">
              <w:t>9.70</w:t>
            </w:r>
          </w:p>
        </w:tc>
        <w:tc>
          <w:tcPr>
            <w:tcW w:w="979" w:type="dxa"/>
            <w:shd w:val="clear" w:color="auto" w:fill="auto"/>
            <w:vAlign w:val="bottom"/>
          </w:tcPr>
          <w:p w14:paraId="76B1090B" w14:textId="77777777" w:rsidR="001D7398" w:rsidRPr="00F65579" w:rsidRDefault="001D7398" w:rsidP="001D7398">
            <w:pPr>
              <w:pStyle w:val="Tabletextright"/>
            </w:pPr>
            <w:r w:rsidRPr="00F65579">
              <w:t>7</w:t>
            </w:r>
          </w:p>
        </w:tc>
        <w:tc>
          <w:tcPr>
            <w:tcW w:w="979" w:type="dxa"/>
            <w:shd w:val="clear" w:color="auto" w:fill="auto"/>
            <w:vAlign w:val="bottom"/>
          </w:tcPr>
          <w:p w14:paraId="00B4DB3E" w14:textId="77777777" w:rsidR="001D7398" w:rsidRPr="00F65579" w:rsidRDefault="001D7398" w:rsidP="001D7398">
            <w:pPr>
              <w:pStyle w:val="Tabletextright"/>
            </w:pPr>
            <w:r w:rsidRPr="00F65579">
              <w:t>3</w:t>
            </w:r>
          </w:p>
        </w:tc>
        <w:tc>
          <w:tcPr>
            <w:tcW w:w="778" w:type="dxa"/>
            <w:shd w:val="clear" w:color="auto" w:fill="auto"/>
            <w:vAlign w:val="bottom"/>
          </w:tcPr>
          <w:p w14:paraId="354B90E5" w14:textId="77777777" w:rsidR="001D7398" w:rsidRPr="00F65579" w:rsidRDefault="001D7398" w:rsidP="001D7398">
            <w:pPr>
              <w:pStyle w:val="Tabletextright"/>
            </w:pPr>
            <w:r w:rsidRPr="00F65579">
              <w:t>9.50</w:t>
            </w:r>
          </w:p>
        </w:tc>
        <w:tc>
          <w:tcPr>
            <w:tcW w:w="950" w:type="dxa"/>
            <w:shd w:val="clear" w:color="auto" w:fill="E0E0E0"/>
            <w:vAlign w:val="bottom"/>
          </w:tcPr>
          <w:p w14:paraId="2F0283F3" w14:textId="77777777" w:rsidR="001D7398" w:rsidRPr="00F65579" w:rsidRDefault="001D7398" w:rsidP="001D7398">
            <w:pPr>
              <w:pStyle w:val="Tabletextright"/>
            </w:pPr>
            <w:r w:rsidRPr="00F65579">
              <w:t>1</w:t>
            </w:r>
          </w:p>
        </w:tc>
        <w:tc>
          <w:tcPr>
            <w:tcW w:w="778" w:type="dxa"/>
            <w:shd w:val="clear" w:color="auto" w:fill="E0E0E0"/>
            <w:vAlign w:val="bottom"/>
          </w:tcPr>
          <w:p w14:paraId="0E8CCFB1" w14:textId="77777777" w:rsidR="001D7398" w:rsidRPr="00F65579" w:rsidRDefault="001D7398" w:rsidP="001D7398">
            <w:pPr>
              <w:pStyle w:val="Tabletextright"/>
            </w:pPr>
            <w:r w:rsidRPr="00F65579">
              <w:t>0.20</w:t>
            </w:r>
          </w:p>
        </w:tc>
        <w:tc>
          <w:tcPr>
            <w:tcW w:w="950" w:type="dxa"/>
            <w:shd w:val="clear" w:color="auto" w:fill="auto"/>
            <w:noWrap/>
            <w:vAlign w:val="bottom"/>
          </w:tcPr>
          <w:p w14:paraId="4B08834B" w14:textId="77777777" w:rsidR="001D7398" w:rsidRPr="00F65579" w:rsidRDefault="001D7398" w:rsidP="001D7398">
            <w:pPr>
              <w:pStyle w:val="Tabletextright"/>
            </w:pPr>
            <w:r w:rsidRPr="00F65579">
              <w:t>10</w:t>
            </w:r>
          </w:p>
        </w:tc>
        <w:tc>
          <w:tcPr>
            <w:tcW w:w="778" w:type="dxa"/>
            <w:shd w:val="clear" w:color="auto" w:fill="auto"/>
            <w:vAlign w:val="bottom"/>
          </w:tcPr>
          <w:p w14:paraId="20A1A91B" w14:textId="77777777" w:rsidR="001D7398" w:rsidRPr="00F65579" w:rsidRDefault="001D7398" w:rsidP="001D7398">
            <w:pPr>
              <w:pStyle w:val="Tabletextright"/>
            </w:pPr>
            <w:r w:rsidRPr="00F65579">
              <w:t>9.50</w:t>
            </w:r>
          </w:p>
        </w:tc>
        <w:tc>
          <w:tcPr>
            <w:tcW w:w="979" w:type="dxa"/>
            <w:shd w:val="clear" w:color="auto" w:fill="E0E0E0"/>
            <w:noWrap/>
            <w:vAlign w:val="bottom"/>
          </w:tcPr>
          <w:p w14:paraId="74E12C4C" w14:textId="77777777" w:rsidR="001D7398" w:rsidRPr="00F65579" w:rsidRDefault="001D7398" w:rsidP="001D7398">
            <w:pPr>
              <w:pStyle w:val="Tabletextright"/>
            </w:pPr>
            <w:r w:rsidRPr="00F65579">
              <w:t>7</w:t>
            </w:r>
          </w:p>
        </w:tc>
        <w:tc>
          <w:tcPr>
            <w:tcW w:w="979" w:type="dxa"/>
            <w:shd w:val="clear" w:color="auto" w:fill="E0E0E0"/>
            <w:vAlign w:val="bottom"/>
          </w:tcPr>
          <w:p w14:paraId="7D6D685A" w14:textId="77777777" w:rsidR="001D7398" w:rsidRPr="00F65579" w:rsidRDefault="001D7398" w:rsidP="001D7398">
            <w:pPr>
              <w:pStyle w:val="Tabletextright"/>
            </w:pPr>
            <w:r w:rsidRPr="00F65579">
              <w:t>3</w:t>
            </w:r>
          </w:p>
        </w:tc>
        <w:tc>
          <w:tcPr>
            <w:tcW w:w="778" w:type="dxa"/>
            <w:shd w:val="clear" w:color="auto" w:fill="E0E0E0"/>
            <w:vAlign w:val="bottom"/>
          </w:tcPr>
          <w:p w14:paraId="69493190" w14:textId="77777777" w:rsidR="001D7398" w:rsidRPr="00F65579" w:rsidRDefault="001D7398" w:rsidP="001D7398">
            <w:pPr>
              <w:pStyle w:val="Tabletextright"/>
            </w:pPr>
            <w:r w:rsidRPr="00F65579">
              <w:t>9.50</w:t>
            </w:r>
          </w:p>
        </w:tc>
        <w:tc>
          <w:tcPr>
            <w:tcW w:w="950" w:type="dxa"/>
            <w:vAlign w:val="bottom"/>
          </w:tcPr>
          <w:p w14:paraId="37FF5EAB" w14:textId="77777777" w:rsidR="001D7398" w:rsidRPr="00F65579" w:rsidRDefault="001D7398" w:rsidP="001D7398">
            <w:pPr>
              <w:pStyle w:val="Tabletextright"/>
            </w:pPr>
            <w:r w:rsidRPr="00F65579">
              <w:t>–</w:t>
            </w:r>
          </w:p>
        </w:tc>
        <w:tc>
          <w:tcPr>
            <w:tcW w:w="778" w:type="dxa"/>
            <w:vAlign w:val="bottom"/>
          </w:tcPr>
          <w:p w14:paraId="5ADF9B8A" w14:textId="77777777" w:rsidR="001D7398" w:rsidRPr="00F65579" w:rsidRDefault="001D7398" w:rsidP="001D7398">
            <w:pPr>
              <w:pStyle w:val="Tabletextright"/>
            </w:pPr>
            <w:r w:rsidRPr="00F65579">
              <w:t>–</w:t>
            </w:r>
          </w:p>
        </w:tc>
      </w:tr>
      <w:tr w:rsidR="001D7398" w:rsidRPr="00F65579" w14:paraId="4F71528D" w14:textId="77777777" w:rsidTr="00BA7660">
        <w:trPr>
          <w:cantSplit/>
        </w:trPr>
        <w:tc>
          <w:tcPr>
            <w:tcW w:w="1483" w:type="dxa"/>
            <w:shd w:val="clear" w:color="auto" w:fill="auto"/>
            <w:vAlign w:val="bottom"/>
          </w:tcPr>
          <w:p w14:paraId="04D15B7A" w14:textId="77777777" w:rsidR="001D7398" w:rsidRPr="00F65579" w:rsidRDefault="001D7398" w:rsidP="001D7398">
            <w:pPr>
              <w:pStyle w:val="Tabletext"/>
            </w:pPr>
            <w:r w:rsidRPr="00F65579">
              <w:t>Executive</w:t>
            </w:r>
            <w:r w:rsidR="00334BC8" w:rsidRPr="00F65579">
              <w:t>s</w:t>
            </w:r>
          </w:p>
        </w:tc>
        <w:tc>
          <w:tcPr>
            <w:tcW w:w="950" w:type="dxa"/>
            <w:shd w:val="clear" w:color="auto" w:fill="E0E0E0"/>
            <w:vAlign w:val="bottom"/>
          </w:tcPr>
          <w:p w14:paraId="6EAF0F70" w14:textId="77777777" w:rsidR="001D7398" w:rsidRPr="00F65579" w:rsidRDefault="001D7398" w:rsidP="001D7398">
            <w:pPr>
              <w:pStyle w:val="Tabletextright"/>
            </w:pPr>
            <w:r w:rsidRPr="00F65579">
              <w:t>76</w:t>
            </w:r>
          </w:p>
        </w:tc>
        <w:tc>
          <w:tcPr>
            <w:tcW w:w="778" w:type="dxa"/>
            <w:shd w:val="clear" w:color="auto" w:fill="E0E0E0"/>
            <w:vAlign w:val="bottom"/>
          </w:tcPr>
          <w:p w14:paraId="4CF03DC3" w14:textId="77777777" w:rsidR="001D7398" w:rsidRPr="00F65579" w:rsidRDefault="001D7398" w:rsidP="001D7398">
            <w:pPr>
              <w:pStyle w:val="Tabletextright"/>
            </w:pPr>
            <w:r w:rsidRPr="00F65579">
              <w:t>73.80</w:t>
            </w:r>
          </w:p>
        </w:tc>
        <w:tc>
          <w:tcPr>
            <w:tcW w:w="979" w:type="dxa"/>
            <w:shd w:val="clear" w:color="auto" w:fill="auto"/>
            <w:vAlign w:val="bottom"/>
          </w:tcPr>
          <w:p w14:paraId="377E4845" w14:textId="77777777" w:rsidR="001D7398" w:rsidRPr="00F65579" w:rsidRDefault="001D7398" w:rsidP="001D7398">
            <w:pPr>
              <w:pStyle w:val="Tabletextright"/>
            </w:pPr>
            <w:r w:rsidRPr="00F65579">
              <w:t>65</w:t>
            </w:r>
          </w:p>
        </w:tc>
        <w:tc>
          <w:tcPr>
            <w:tcW w:w="979" w:type="dxa"/>
            <w:shd w:val="clear" w:color="auto" w:fill="auto"/>
            <w:vAlign w:val="bottom"/>
          </w:tcPr>
          <w:p w14:paraId="02A73E29" w14:textId="77777777" w:rsidR="001D7398" w:rsidRPr="00F65579" w:rsidRDefault="001D7398" w:rsidP="001D7398">
            <w:pPr>
              <w:pStyle w:val="Tabletextright"/>
            </w:pPr>
            <w:r w:rsidRPr="00F65579">
              <w:t>11</w:t>
            </w:r>
          </w:p>
        </w:tc>
        <w:tc>
          <w:tcPr>
            <w:tcW w:w="778" w:type="dxa"/>
            <w:shd w:val="clear" w:color="auto" w:fill="auto"/>
            <w:vAlign w:val="bottom"/>
          </w:tcPr>
          <w:p w14:paraId="65085C1F" w14:textId="77777777" w:rsidR="001D7398" w:rsidRPr="00F65579" w:rsidRDefault="001D7398" w:rsidP="001D7398">
            <w:pPr>
              <w:pStyle w:val="Tabletextright"/>
            </w:pPr>
            <w:r w:rsidRPr="00F65579">
              <w:t>73.80</w:t>
            </w:r>
          </w:p>
        </w:tc>
        <w:tc>
          <w:tcPr>
            <w:tcW w:w="950" w:type="dxa"/>
            <w:shd w:val="clear" w:color="auto" w:fill="E0E0E0"/>
            <w:vAlign w:val="bottom"/>
          </w:tcPr>
          <w:p w14:paraId="0CC2F812" w14:textId="77777777" w:rsidR="001D7398" w:rsidRPr="00F65579" w:rsidRDefault="001D7398" w:rsidP="001D7398">
            <w:pPr>
              <w:pStyle w:val="Tabletextright"/>
            </w:pPr>
            <w:r w:rsidRPr="00F65579">
              <w:t>–</w:t>
            </w:r>
          </w:p>
        </w:tc>
        <w:tc>
          <w:tcPr>
            <w:tcW w:w="778" w:type="dxa"/>
            <w:shd w:val="clear" w:color="auto" w:fill="E0E0E0"/>
            <w:vAlign w:val="bottom"/>
          </w:tcPr>
          <w:p w14:paraId="2EB376C0" w14:textId="77777777" w:rsidR="001D7398" w:rsidRPr="00F65579" w:rsidRDefault="00A77DF6" w:rsidP="001D7398">
            <w:pPr>
              <w:pStyle w:val="Tabletextright"/>
            </w:pPr>
            <w:r w:rsidRPr="00F65579">
              <w:t>–</w:t>
            </w:r>
          </w:p>
        </w:tc>
        <w:tc>
          <w:tcPr>
            <w:tcW w:w="950" w:type="dxa"/>
            <w:shd w:val="clear" w:color="auto" w:fill="auto"/>
            <w:noWrap/>
            <w:vAlign w:val="bottom"/>
          </w:tcPr>
          <w:p w14:paraId="35DF5DAC" w14:textId="77777777" w:rsidR="001D7398" w:rsidRPr="00F65579" w:rsidRDefault="001D7398" w:rsidP="001D7398">
            <w:pPr>
              <w:pStyle w:val="Tabletextright"/>
            </w:pPr>
            <w:r w:rsidRPr="00F65579">
              <w:t>83</w:t>
            </w:r>
          </w:p>
        </w:tc>
        <w:tc>
          <w:tcPr>
            <w:tcW w:w="778" w:type="dxa"/>
            <w:shd w:val="clear" w:color="auto" w:fill="auto"/>
            <w:vAlign w:val="bottom"/>
          </w:tcPr>
          <w:p w14:paraId="5519529F" w14:textId="77777777" w:rsidR="001D7398" w:rsidRPr="00F65579" w:rsidRDefault="001D7398" w:rsidP="001D7398">
            <w:pPr>
              <w:pStyle w:val="Tabletextright"/>
            </w:pPr>
            <w:r w:rsidRPr="00F65579">
              <w:t>80.86</w:t>
            </w:r>
          </w:p>
        </w:tc>
        <w:tc>
          <w:tcPr>
            <w:tcW w:w="979" w:type="dxa"/>
            <w:shd w:val="clear" w:color="auto" w:fill="E0E0E0"/>
            <w:noWrap/>
            <w:vAlign w:val="bottom"/>
          </w:tcPr>
          <w:p w14:paraId="47836E03" w14:textId="77777777" w:rsidR="001D7398" w:rsidRPr="00F65579" w:rsidRDefault="001D7398" w:rsidP="001D7398">
            <w:pPr>
              <w:pStyle w:val="Tabletextright"/>
            </w:pPr>
            <w:r w:rsidRPr="00F65579">
              <w:t>73</w:t>
            </w:r>
          </w:p>
        </w:tc>
        <w:tc>
          <w:tcPr>
            <w:tcW w:w="979" w:type="dxa"/>
            <w:shd w:val="clear" w:color="auto" w:fill="E0E0E0"/>
            <w:vAlign w:val="bottom"/>
          </w:tcPr>
          <w:p w14:paraId="1820312C" w14:textId="77777777" w:rsidR="001D7398" w:rsidRPr="00F65579" w:rsidRDefault="001D7398" w:rsidP="001D7398">
            <w:pPr>
              <w:pStyle w:val="Tabletextright"/>
            </w:pPr>
            <w:r w:rsidRPr="00F65579">
              <w:t>10</w:t>
            </w:r>
          </w:p>
        </w:tc>
        <w:tc>
          <w:tcPr>
            <w:tcW w:w="778" w:type="dxa"/>
            <w:shd w:val="clear" w:color="auto" w:fill="E0E0E0"/>
            <w:vAlign w:val="bottom"/>
          </w:tcPr>
          <w:p w14:paraId="260B34C9" w14:textId="77777777" w:rsidR="001D7398" w:rsidRPr="00F65579" w:rsidRDefault="001D7398" w:rsidP="001D7398">
            <w:pPr>
              <w:pStyle w:val="Tabletextright"/>
            </w:pPr>
            <w:r w:rsidRPr="00F65579">
              <w:t>80.86</w:t>
            </w:r>
          </w:p>
        </w:tc>
        <w:tc>
          <w:tcPr>
            <w:tcW w:w="950" w:type="dxa"/>
            <w:vAlign w:val="bottom"/>
          </w:tcPr>
          <w:p w14:paraId="16F4C7A8" w14:textId="77777777" w:rsidR="001D7398" w:rsidRPr="00F65579" w:rsidRDefault="001D7398" w:rsidP="001D7398">
            <w:pPr>
              <w:pStyle w:val="Tabletextright"/>
            </w:pPr>
            <w:r w:rsidRPr="00F65579">
              <w:t>–</w:t>
            </w:r>
          </w:p>
        </w:tc>
        <w:tc>
          <w:tcPr>
            <w:tcW w:w="778" w:type="dxa"/>
            <w:vAlign w:val="bottom"/>
          </w:tcPr>
          <w:p w14:paraId="479C3A31" w14:textId="77777777" w:rsidR="001D7398" w:rsidRPr="00F65579" w:rsidRDefault="001D7398" w:rsidP="001D7398">
            <w:pPr>
              <w:pStyle w:val="Tabletextright"/>
            </w:pPr>
            <w:r w:rsidRPr="00F65579">
              <w:t>–</w:t>
            </w:r>
          </w:p>
        </w:tc>
      </w:tr>
      <w:tr w:rsidR="001D7398" w:rsidRPr="00F65579" w14:paraId="2A4D6E75" w14:textId="77777777" w:rsidTr="004145DE">
        <w:trPr>
          <w:cantSplit/>
          <w:trHeight w:hRule="exact" w:val="120"/>
        </w:trPr>
        <w:tc>
          <w:tcPr>
            <w:tcW w:w="1483" w:type="dxa"/>
            <w:shd w:val="clear" w:color="auto" w:fill="auto"/>
          </w:tcPr>
          <w:p w14:paraId="4978C284" w14:textId="77777777" w:rsidR="001D7398" w:rsidRPr="00F65579" w:rsidRDefault="001D7398" w:rsidP="001D7398">
            <w:pPr>
              <w:pStyle w:val="Tabletext"/>
              <w:rPr>
                <w:sz w:val="6"/>
              </w:rPr>
            </w:pPr>
          </w:p>
        </w:tc>
        <w:tc>
          <w:tcPr>
            <w:tcW w:w="950" w:type="dxa"/>
            <w:shd w:val="clear" w:color="auto" w:fill="E0E0E0"/>
          </w:tcPr>
          <w:p w14:paraId="38CB0CE2" w14:textId="77777777" w:rsidR="001D7398" w:rsidRPr="00F65579" w:rsidRDefault="001D7398" w:rsidP="001D7398">
            <w:pPr>
              <w:pStyle w:val="Tabletextright"/>
            </w:pPr>
          </w:p>
        </w:tc>
        <w:tc>
          <w:tcPr>
            <w:tcW w:w="778" w:type="dxa"/>
            <w:shd w:val="clear" w:color="auto" w:fill="E0E0E0"/>
          </w:tcPr>
          <w:p w14:paraId="60BA0627" w14:textId="77777777" w:rsidR="001D7398" w:rsidRPr="00F65579" w:rsidRDefault="001D7398" w:rsidP="001D7398">
            <w:pPr>
              <w:pStyle w:val="Tabletextright"/>
            </w:pPr>
          </w:p>
        </w:tc>
        <w:tc>
          <w:tcPr>
            <w:tcW w:w="979" w:type="dxa"/>
            <w:shd w:val="clear" w:color="auto" w:fill="auto"/>
          </w:tcPr>
          <w:p w14:paraId="5B8AEE04" w14:textId="77777777" w:rsidR="001D7398" w:rsidRPr="00F65579" w:rsidRDefault="001D7398" w:rsidP="001D7398">
            <w:pPr>
              <w:pStyle w:val="Tabletextright"/>
            </w:pPr>
          </w:p>
        </w:tc>
        <w:tc>
          <w:tcPr>
            <w:tcW w:w="979" w:type="dxa"/>
            <w:shd w:val="clear" w:color="auto" w:fill="auto"/>
          </w:tcPr>
          <w:p w14:paraId="7BDA0636" w14:textId="77777777" w:rsidR="001D7398" w:rsidRPr="00F65579" w:rsidRDefault="001D7398" w:rsidP="001D7398">
            <w:pPr>
              <w:pStyle w:val="Tabletextright"/>
            </w:pPr>
          </w:p>
        </w:tc>
        <w:tc>
          <w:tcPr>
            <w:tcW w:w="778" w:type="dxa"/>
            <w:shd w:val="clear" w:color="auto" w:fill="auto"/>
          </w:tcPr>
          <w:p w14:paraId="762D41FF" w14:textId="77777777" w:rsidR="001D7398" w:rsidRPr="00F65579" w:rsidRDefault="001D7398" w:rsidP="001D7398">
            <w:pPr>
              <w:pStyle w:val="Tabletextright"/>
            </w:pPr>
          </w:p>
        </w:tc>
        <w:tc>
          <w:tcPr>
            <w:tcW w:w="950" w:type="dxa"/>
            <w:shd w:val="clear" w:color="auto" w:fill="E0E0E0"/>
          </w:tcPr>
          <w:p w14:paraId="4149C18F" w14:textId="77777777" w:rsidR="001D7398" w:rsidRPr="00F65579" w:rsidRDefault="001D7398" w:rsidP="001D7398">
            <w:pPr>
              <w:pStyle w:val="Tabletextright"/>
            </w:pPr>
          </w:p>
        </w:tc>
        <w:tc>
          <w:tcPr>
            <w:tcW w:w="778" w:type="dxa"/>
            <w:shd w:val="clear" w:color="auto" w:fill="E0E0E0"/>
          </w:tcPr>
          <w:p w14:paraId="45935068" w14:textId="77777777" w:rsidR="001D7398" w:rsidRPr="00F65579" w:rsidRDefault="001D7398" w:rsidP="001D7398">
            <w:pPr>
              <w:pStyle w:val="Tabletextright"/>
            </w:pPr>
          </w:p>
        </w:tc>
        <w:tc>
          <w:tcPr>
            <w:tcW w:w="950" w:type="dxa"/>
            <w:shd w:val="clear" w:color="auto" w:fill="auto"/>
            <w:noWrap/>
          </w:tcPr>
          <w:p w14:paraId="3F808E3B" w14:textId="77777777" w:rsidR="001D7398" w:rsidRPr="00F65579" w:rsidRDefault="001D7398" w:rsidP="001D7398">
            <w:pPr>
              <w:pStyle w:val="Tabletextright"/>
            </w:pPr>
          </w:p>
        </w:tc>
        <w:tc>
          <w:tcPr>
            <w:tcW w:w="778" w:type="dxa"/>
            <w:shd w:val="clear" w:color="auto" w:fill="auto"/>
          </w:tcPr>
          <w:p w14:paraId="41DD4F37" w14:textId="77777777" w:rsidR="001D7398" w:rsidRPr="00F65579" w:rsidRDefault="001D7398" w:rsidP="001D7398">
            <w:pPr>
              <w:pStyle w:val="Tabletextright"/>
            </w:pPr>
          </w:p>
        </w:tc>
        <w:tc>
          <w:tcPr>
            <w:tcW w:w="979" w:type="dxa"/>
            <w:shd w:val="clear" w:color="auto" w:fill="E0E0E0"/>
            <w:noWrap/>
          </w:tcPr>
          <w:p w14:paraId="6234CC64" w14:textId="77777777" w:rsidR="001D7398" w:rsidRPr="00F65579" w:rsidRDefault="001D7398" w:rsidP="001D7398">
            <w:pPr>
              <w:pStyle w:val="Tabletextright"/>
            </w:pPr>
          </w:p>
        </w:tc>
        <w:tc>
          <w:tcPr>
            <w:tcW w:w="979" w:type="dxa"/>
            <w:shd w:val="clear" w:color="auto" w:fill="E0E0E0"/>
          </w:tcPr>
          <w:p w14:paraId="1E92093F" w14:textId="77777777" w:rsidR="001D7398" w:rsidRPr="00F65579" w:rsidRDefault="001D7398" w:rsidP="001D7398">
            <w:pPr>
              <w:pStyle w:val="Tabletextright"/>
            </w:pPr>
          </w:p>
        </w:tc>
        <w:tc>
          <w:tcPr>
            <w:tcW w:w="778" w:type="dxa"/>
            <w:shd w:val="clear" w:color="auto" w:fill="E0E0E0"/>
          </w:tcPr>
          <w:p w14:paraId="63798575" w14:textId="77777777" w:rsidR="001D7398" w:rsidRPr="00F65579" w:rsidRDefault="001D7398" w:rsidP="001D7398">
            <w:pPr>
              <w:pStyle w:val="Tabletextright"/>
            </w:pPr>
          </w:p>
        </w:tc>
        <w:tc>
          <w:tcPr>
            <w:tcW w:w="950" w:type="dxa"/>
          </w:tcPr>
          <w:p w14:paraId="4801D5F6" w14:textId="77777777" w:rsidR="001D7398" w:rsidRPr="00F65579" w:rsidRDefault="001D7398" w:rsidP="001D7398">
            <w:pPr>
              <w:pStyle w:val="Tabletextright"/>
            </w:pPr>
          </w:p>
        </w:tc>
        <w:tc>
          <w:tcPr>
            <w:tcW w:w="778" w:type="dxa"/>
          </w:tcPr>
          <w:p w14:paraId="097A0CE5" w14:textId="77777777" w:rsidR="001D7398" w:rsidRPr="00F65579" w:rsidRDefault="001D7398" w:rsidP="001D7398">
            <w:pPr>
              <w:pStyle w:val="Tabletextright"/>
            </w:pPr>
          </w:p>
        </w:tc>
      </w:tr>
      <w:tr w:rsidR="001D7398" w:rsidRPr="00F65579" w14:paraId="2D8700A2" w14:textId="77777777" w:rsidTr="00BA7660">
        <w:trPr>
          <w:cantSplit/>
        </w:trPr>
        <w:tc>
          <w:tcPr>
            <w:tcW w:w="1483" w:type="dxa"/>
            <w:shd w:val="clear" w:color="auto" w:fill="auto"/>
          </w:tcPr>
          <w:p w14:paraId="779339FE" w14:textId="77777777" w:rsidR="001D7398" w:rsidRPr="00F65579" w:rsidRDefault="001D7398" w:rsidP="001D7398">
            <w:pPr>
              <w:pStyle w:val="Tabletextbold"/>
              <w:spacing w:before="20" w:after="20"/>
            </w:pPr>
            <w:r w:rsidRPr="00F65579">
              <w:t>Other</w:t>
            </w:r>
          </w:p>
        </w:tc>
        <w:tc>
          <w:tcPr>
            <w:tcW w:w="950" w:type="dxa"/>
            <w:shd w:val="clear" w:color="auto" w:fill="E0E0E0"/>
            <w:vAlign w:val="bottom"/>
          </w:tcPr>
          <w:p w14:paraId="6624CE04" w14:textId="77777777" w:rsidR="001D7398" w:rsidRPr="00F65579" w:rsidRDefault="001D7398" w:rsidP="001D7398">
            <w:pPr>
              <w:pStyle w:val="Tabletextright"/>
              <w:spacing w:before="20" w:after="20"/>
              <w:rPr>
                <w:b/>
                <w:bCs/>
              </w:rPr>
            </w:pPr>
            <w:r w:rsidRPr="00F65579">
              <w:rPr>
                <w:b/>
                <w:bCs/>
              </w:rPr>
              <w:t>1</w:t>
            </w:r>
          </w:p>
        </w:tc>
        <w:tc>
          <w:tcPr>
            <w:tcW w:w="778" w:type="dxa"/>
            <w:shd w:val="clear" w:color="auto" w:fill="E0E0E0"/>
            <w:vAlign w:val="bottom"/>
          </w:tcPr>
          <w:p w14:paraId="2D005C53" w14:textId="77777777" w:rsidR="001D7398" w:rsidRPr="00F65579" w:rsidRDefault="001D7398" w:rsidP="001D7398">
            <w:pPr>
              <w:pStyle w:val="Tabletextright"/>
              <w:spacing w:before="20" w:after="20"/>
              <w:rPr>
                <w:b/>
                <w:bCs/>
              </w:rPr>
            </w:pPr>
            <w:r w:rsidRPr="00F65579">
              <w:rPr>
                <w:b/>
                <w:bCs/>
              </w:rPr>
              <w:t>0.36</w:t>
            </w:r>
          </w:p>
        </w:tc>
        <w:tc>
          <w:tcPr>
            <w:tcW w:w="979" w:type="dxa"/>
            <w:shd w:val="clear" w:color="auto" w:fill="auto"/>
            <w:vAlign w:val="bottom"/>
          </w:tcPr>
          <w:p w14:paraId="01E2B313" w14:textId="77777777" w:rsidR="001D7398" w:rsidRPr="00F65579" w:rsidRDefault="001D7398" w:rsidP="001D7398">
            <w:pPr>
              <w:pStyle w:val="Tabletextright"/>
              <w:spacing w:before="20" w:after="20"/>
              <w:rPr>
                <w:b/>
                <w:bCs/>
              </w:rPr>
            </w:pPr>
            <w:r w:rsidRPr="00F65579">
              <w:rPr>
                <w:b/>
                <w:bCs/>
              </w:rPr>
              <w:t>–</w:t>
            </w:r>
          </w:p>
        </w:tc>
        <w:tc>
          <w:tcPr>
            <w:tcW w:w="979" w:type="dxa"/>
            <w:shd w:val="clear" w:color="auto" w:fill="auto"/>
            <w:vAlign w:val="bottom"/>
          </w:tcPr>
          <w:p w14:paraId="70FC87FC" w14:textId="77777777" w:rsidR="001D7398" w:rsidRPr="00F65579" w:rsidRDefault="001D7398" w:rsidP="001D7398">
            <w:pPr>
              <w:pStyle w:val="Tabletextright"/>
              <w:spacing w:before="20" w:after="20"/>
              <w:rPr>
                <w:b/>
                <w:bCs/>
              </w:rPr>
            </w:pPr>
            <w:r w:rsidRPr="00F65579">
              <w:rPr>
                <w:b/>
                <w:bCs/>
              </w:rPr>
              <w:t>–</w:t>
            </w:r>
          </w:p>
        </w:tc>
        <w:tc>
          <w:tcPr>
            <w:tcW w:w="778" w:type="dxa"/>
            <w:shd w:val="clear" w:color="auto" w:fill="auto"/>
            <w:vAlign w:val="bottom"/>
          </w:tcPr>
          <w:p w14:paraId="22F9D592" w14:textId="77777777" w:rsidR="001D7398" w:rsidRPr="00F65579" w:rsidRDefault="00A77DF6" w:rsidP="001D7398">
            <w:pPr>
              <w:pStyle w:val="Tabletextright"/>
              <w:spacing w:before="20" w:after="20"/>
              <w:rPr>
                <w:b/>
                <w:bCs/>
              </w:rPr>
            </w:pPr>
            <w:r w:rsidRPr="00F65579">
              <w:rPr>
                <w:b/>
                <w:bCs/>
              </w:rPr>
              <w:t>–</w:t>
            </w:r>
          </w:p>
        </w:tc>
        <w:tc>
          <w:tcPr>
            <w:tcW w:w="950" w:type="dxa"/>
            <w:shd w:val="clear" w:color="auto" w:fill="E0E0E0"/>
            <w:vAlign w:val="bottom"/>
          </w:tcPr>
          <w:p w14:paraId="658318BB" w14:textId="77777777" w:rsidR="001D7398" w:rsidRPr="00F65579" w:rsidRDefault="001D7398" w:rsidP="001D7398">
            <w:pPr>
              <w:pStyle w:val="Tabletextright"/>
              <w:spacing w:before="20" w:after="20"/>
              <w:rPr>
                <w:b/>
                <w:bCs/>
              </w:rPr>
            </w:pPr>
            <w:r w:rsidRPr="00F65579">
              <w:rPr>
                <w:b/>
                <w:bCs/>
              </w:rPr>
              <w:t>1</w:t>
            </w:r>
          </w:p>
        </w:tc>
        <w:tc>
          <w:tcPr>
            <w:tcW w:w="778" w:type="dxa"/>
            <w:shd w:val="clear" w:color="auto" w:fill="E0E0E0"/>
            <w:vAlign w:val="bottom"/>
          </w:tcPr>
          <w:p w14:paraId="71589DD7" w14:textId="77777777" w:rsidR="001D7398" w:rsidRPr="00F65579" w:rsidRDefault="001D7398" w:rsidP="001D7398">
            <w:pPr>
              <w:pStyle w:val="Tabletextright"/>
              <w:spacing w:before="20" w:after="20"/>
              <w:rPr>
                <w:b/>
                <w:bCs/>
              </w:rPr>
            </w:pPr>
            <w:r w:rsidRPr="00F65579">
              <w:rPr>
                <w:b/>
                <w:bCs/>
              </w:rPr>
              <w:t>0.36</w:t>
            </w:r>
          </w:p>
        </w:tc>
        <w:tc>
          <w:tcPr>
            <w:tcW w:w="950" w:type="dxa"/>
            <w:shd w:val="clear" w:color="auto" w:fill="auto"/>
            <w:noWrap/>
            <w:vAlign w:val="bottom"/>
          </w:tcPr>
          <w:p w14:paraId="6FAC2E20" w14:textId="77777777" w:rsidR="001D7398" w:rsidRPr="00F65579" w:rsidRDefault="001D7398" w:rsidP="001D7398">
            <w:pPr>
              <w:pStyle w:val="Tabletextright"/>
              <w:spacing w:before="20" w:after="20"/>
              <w:rPr>
                <w:b/>
              </w:rPr>
            </w:pPr>
            <w:r w:rsidRPr="00F65579">
              <w:rPr>
                <w:b/>
              </w:rPr>
              <w:t>2</w:t>
            </w:r>
          </w:p>
        </w:tc>
        <w:tc>
          <w:tcPr>
            <w:tcW w:w="778" w:type="dxa"/>
            <w:shd w:val="clear" w:color="auto" w:fill="auto"/>
            <w:vAlign w:val="bottom"/>
          </w:tcPr>
          <w:p w14:paraId="3B72668E" w14:textId="77777777" w:rsidR="001D7398" w:rsidRPr="00F65579" w:rsidRDefault="001D7398" w:rsidP="001D7398">
            <w:pPr>
              <w:pStyle w:val="Tabletextright"/>
              <w:spacing w:before="20" w:after="20"/>
              <w:rPr>
                <w:b/>
              </w:rPr>
            </w:pPr>
            <w:r w:rsidRPr="00F65579">
              <w:rPr>
                <w:b/>
              </w:rPr>
              <w:t>1.37</w:t>
            </w:r>
          </w:p>
        </w:tc>
        <w:tc>
          <w:tcPr>
            <w:tcW w:w="979" w:type="dxa"/>
            <w:shd w:val="clear" w:color="auto" w:fill="E0E0E0"/>
            <w:noWrap/>
            <w:vAlign w:val="bottom"/>
          </w:tcPr>
          <w:p w14:paraId="2ED522D7" w14:textId="77777777" w:rsidR="001D7398" w:rsidRPr="00F65579" w:rsidRDefault="001D7398" w:rsidP="001D7398">
            <w:pPr>
              <w:pStyle w:val="Tabletextrightbold"/>
              <w:spacing w:before="20" w:after="20"/>
            </w:pPr>
            <w:r w:rsidRPr="00F65579">
              <w:t>1</w:t>
            </w:r>
          </w:p>
        </w:tc>
        <w:tc>
          <w:tcPr>
            <w:tcW w:w="979" w:type="dxa"/>
            <w:shd w:val="clear" w:color="auto" w:fill="E0E0E0"/>
            <w:vAlign w:val="bottom"/>
          </w:tcPr>
          <w:p w14:paraId="41A64FFF" w14:textId="77777777" w:rsidR="001D7398" w:rsidRPr="00F65579" w:rsidRDefault="001D7398" w:rsidP="001D7398">
            <w:pPr>
              <w:pStyle w:val="Tabletextrightbold"/>
              <w:spacing w:before="20" w:after="20"/>
            </w:pPr>
            <w:r w:rsidRPr="00F65579">
              <w:t>–</w:t>
            </w:r>
          </w:p>
        </w:tc>
        <w:tc>
          <w:tcPr>
            <w:tcW w:w="778" w:type="dxa"/>
            <w:shd w:val="clear" w:color="auto" w:fill="E0E0E0"/>
            <w:vAlign w:val="bottom"/>
          </w:tcPr>
          <w:p w14:paraId="2457C4D4" w14:textId="77777777" w:rsidR="001D7398" w:rsidRPr="00F65579" w:rsidRDefault="001D7398" w:rsidP="001D7398">
            <w:pPr>
              <w:pStyle w:val="Tabletextrightbold"/>
              <w:spacing w:before="20" w:after="20"/>
            </w:pPr>
            <w:r w:rsidRPr="00F65579">
              <w:t>1.00</w:t>
            </w:r>
          </w:p>
        </w:tc>
        <w:tc>
          <w:tcPr>
            <w:tcW w:w="950" w:type="dxa"/>
            <w:vAlign w:val="bottom"/>
          </w:tcPr>
          <w:p w14:paraId="5626AEAA" w14:textId="77777777" w:rsidR="001D7398" w:rsidRPr="00F65579" w:rsidRDefault="001D7398" w:rsidP="001D7398">
            <w:pPr>
              <w:pStyle w:val="Tabletextright"/>
              <w:spacing w:before="20" w:after="20"/>
              <w:rPr>
                <w:b/>
              </w:rPr>
            </w:pPr>
            <w:r w:rsidRPr="00F65579">
              <w:rPr>
                <w:b/>
              </w:rPr>
              <w:t>1</w:t>
            </w:r>
          </w:p>
        </w:tc>
        <w:tc>
          <w:tcPr>
            <w:tcW w:w="778" w:type="dxa"/>
            <w:vAlign w:val="bottom"/>
          </w:tcPr>
          <w:p w14:paraId="25078BB2" w14:textId="77777777" w:rsidR="001D7398" w:rsidRPr="00F65579" w:rsidRDefault="001D7398" w:rsidP="001D7398">
            <w:pPr>
              <w:pStyle w:val="Tabletextright"/>
              <w:spacing w:before="20" w:after="20"/>
              <w:rPr>
                <w:b/>
              </w:rPr>
            </w:pPr>
            <w:r w:rsidRPr="00F65579">
              <w:rPr>
                <w:b/>
              </w:rPr>
              <w:t>0.37</w:t>
            </w:r>
          </w:p>
        </w:tc>
      </w:tr>
      <w:tr w:rsidR="001D7398" w:rsidRPr="00F65579" w14:paraId="51B95707" w14:textId="77777777" w:rsidTr="00BA7660">
        <w:trPr>
          <w:cantSplit/>
        </w:trPr>
        <w:tc>
          <w:tcPr>
            <w:tcW w:w="1483" w:type="dxa"/>
            <w:shd w:val="clear" w:color="auto" w:fill="auto"/>
            <w:vAlign w:val="bottom"/>
          </w:tcPr>
          <w:p w14:paraId="2F301FF1" w14:textId="77777777" w:rsidR="001D7398" w:rsidRPr="00F65579" w:rsidRDefault="001D7398" w:rsidP="001D7398">
            <w:pPr>
              <w:pStyle w:val="Tabletext"/>
            </w:pPr>
            <w:r w:rsidRPr="00F65579">
              <w:rPr>
                <w:rFonts w:cstheme="minorHAnsi"/>
                <w:b/>
              </w:rPr>
              <w:t>Total employees</w:t>
            </w:r>
          </w:p>
        </w:tc>
        <w:tc>
          <w:tcPr>
            <w:tcW w:w="950" w:type="dxa"/>
            <w:shd w:val="clear" w:color="auto" w:fill="E0E0E0"/>
            <w:vAlign w:val="bottom"/>
          </w:tcPr>
          <w:p w14:paraId="64463944" w14:textId="77777777" w:rsidR="001D7398" w:rsidRPr="00F65579" w:rsidRDefault="001D7398" w:rsidP="001D7398">
            <w:pPr>
              <w:pStyle w:val="Tabletextrightbold"/>
            </w:pPr>
            <w:r w:rsidRPr="00F65579">
              <w:t>695</w:t>
            </w:r>
          </w:p>
        </w:tc>
        <w:tc>
          <w:tcPr>
            <w:tcW w:w="778" w:type="dxa"/>
            <w:shd w:val="clear" w:color="auto" w:fill="E0E0E0"/>
            <w:vAlign w:val="bottom"/>
          </w:tcPr>
          <w:p w14:paraId="750FC1F0" w14:textId="77777777" w:rsidR="001D7398" w:rsidRPr="00F65579" w:rsidRDefault="001D7398" w:rsidP="001D7398">
            <w:pPr>
              <w:pStyle w:val="Tabletextrightbold"/>
            </w:pPr>
            <w:r w:rsidRPr="00F65579">
              <w:t>665.29</w:t>
            </w:r>
          </w:p>
        </w:tc>
        <w:tc>
          <w:tcPr>
            <w:tcW w:w="979" w:type="dxa"/>
            <w:shd w:val="clear" w:color="auto" w:fill="auto"/>
            <w:vAlign w:val="bottom"/>
          </w:tcPr>
          <w:p w14:paraId="78900507" w14:textId="77777777" w:rsidR="001D7398" w:rsidRPr="00F65579" w:rsidRDefault="001D7398" w:rsidP="001D7398">
            <w:pPr>
              <w:pStyle w:val="Tabletextrightbold"/>
            </w:pPr>
            <w:r w:rsidRPr="00F65579">
              <w:t>547</w:t>
            </w:r>
          </w:p>
        </w:tc>
        <w:tc>
          <w:tcPr>
            <w:tcW w:w="979" w:type="dxa"/>
            <w:shd w:val="clear" w:color="auto" w:fill="auto"/>
            <w:vAlign w:val="bottom"/>
          </w:tcPr>
          <w:p w14:paraId="481DCCA9" w14:textId="77777777" w:rsidR="001D7398" w:rsidRPr="00F65579" w:rsidRDefault="001D7398" w:rsidP="001D7398">
            <w:pPr>
              <w:pStyle w:val="Tabletextrightbold"/>
            </w:pPr>
            <w:r w:rsidRPr="00F65579">
              <w:t>93</w:t>
            </w:r>
          </w:p>
        </w:tc>
        <w:tc>
          <w:tcPr>
            <w:tcW w:w="778" w:type="dxa"/>
            <w:shd w:val="clear" w:color="auto" w:fill="auto"/>
            <w:vAlign w:val="bottom"/>
          </w:tcPr>
          <w:p w14:paraId="3A41579F" w14:textId="77777777" w:rsidR="001D7398" w:rsidRPr="00F65579" w:rsidRDefault="001D7398" w:rsidP="001D7398">
            <w:pPr>
              <w:pStyle w:val="Tabletextrightbold"/>
            </w:pPr>
            <w:r w:rsidRPr="00F65579">
              <w:t>615.11</w:t>
            </w:r>
          </w:p>
        </w:tc>
        <w:tc>
          <w:tcPr>
            <w:tcW w:w="950" w:type="dxa"/>
            <w:shd w:val="clear" w:color="auto" w:fill="E0E0E0"/>
            <w:vAlign w:val="bottom"/>
          </w:tcPr>
          <w:p w14:paraId="77CB3BA3" w14:textId="77777777" w:rsidR="001D7398" w:rsidRPr="00F65579" w:rsidRDefault="001D7398" w:rsidP="001D7398">
            <w:pPr>
              <w:pStyle w:val="Tabletextrightbold"/>
            </w:pPr>
            <w:r w:rsidRPr="00F65579">
              <w:t>55</w:t>
            </w:r>
          </w:p>
        </w:tc>
        <w:tc>
          <w:tcPr>
            <w:tcW w:w="778" w:type="dxa"/>
            <w:shd w:val="clear" w:color="auto" w:fill="E0E0E0"/>
            <w:vAlign w:val="bottom"/>
          </w:tcPr>
          <w:p w14:paraId="4ABBC3FD" w14:textId="77777777" w:rsidR="001D7398" w:rsidRPr="00F65579" w:rsidRDefault="001D7398" w:rsidP="001D7398">
            <w:pPr>
              <w:pStyle w:val="Tabletextrightbold"/>
            </w:pPr>
            <w:r w:rsidRPr="00F65579">
              <w:t>50.18</w:t>
            </w:r>
          </w:p>
        </w:tc>
        <w:tc>
          <w:tcPr>
            <w:tcW w:w="950" w:type="dxa"/>
            <w:shd w:val="clear" w:color="auto" w:fill="auto"/>
            <w:noWrap/>
            <w:vAlign w:val="bottom"/>
          </w:tcPr>
          <w:p w14:paraId="205AB0C8" w14:textId="77777777" w:rsidR="001D7398" w:rsidRPr="00F65579" w:rsidRDefault="001D7398" w:rsidP="001D7398">
            <w:pPr>
              <w:pStyle w:val="Tabletextright"/>
              <w:rPr>
                <w:b/>
              </w:rPr>
            </w:pPr>
            <w:r w:rsidRPr="00F65579">
              <w:rPr>
                <w:b/>
              </w:rPr>
              <w:t>620</w:t>
            </w:r>
          </w:p>
        </w:tc>
        <w:tc>
          <w:tcPr>
            <w:tcW w:w="778" w:type="dxa"/>
            <w:shd w:val="clear" w:color="auto" w:fill="auto"/>
            <w:vAlign w:val="bottom"/>
          </w:tcPr>
          <w:p w14:paraId="523CA366" w14:textId="77777777" w:rsidR="001D7398" w:rsidRPr="00F65579" w:rsidRDefault="001D7398" w:rsidP="001D7398">
            <w:pPr>
              <w:pStyle w:val="Tabletextright"/>
              <w:rPr>
                <w:b/>
              </w:rPr>
            </w:pPr>
            <w:r w:rsidRPr="00F65579">
              <w:rPr>
                <w:b/>
              </w:rPr>
              <w:t>591.89</w:t>
            </w:r>
          </w:p>
        </w:tc>
        <w:tc>
          <w:tcPr>
            <w:tcW w:w="979" w:type="dxa"/>
            <w:shd w:val="clear" w:color="auto" w:fill="E0E0E0"/>
            <w:noWrap/>
            <w:vAlign w:val="bottom"/>
          </w:tcPr>
          <w:p w14:paraId="7B55697A" w14:textId="77777777" w:rsidR="001D7398" w:rsidRPr="00F65579" w:rsidRDefault="001D7398" w:rsidP="001D7398">
            <w:pPr>
              <w:pStyle w:val="Tabletextrightbold"/>
            </w:pPr>
            <w:r w:rsidRPr="00F65579">
              <w:t>487</w:t>
            </w:r>
          </w:p>
        </w:tc>
        <w:tc>
          <w:tcPr>
            <w:tcW w:w="979" w:type="dxa"/>
            <w:shd w:val="clear" w:color="auto" w:fill="E0E0E0"/>
            <w:vAlign w:val="bottom"/>
          </w:tcPr>
          <w:p w14:paraId="16BC5CF7" w14:textId="77777777" w:rsidR="001D7398" w:rsidRPr="00F65579" w:rsidRDefault="001D7398" w:rsidP="001D7398">
            <w:pPr>
              <w:pStyle w:val="Tabletextrightbold"/>
            </w:pPr>
            <w:r w:rsidRPr="00F65579">
              <w:t>97</w:t>
            </w:r>
          </w:p>
        </w:tc>
        <w:tc>
          <w:tcPr>
            <w:tcW w:w="778" w:type="dxa"/>
            <w:shd w:val="clear" w:color="auto" w:fill="E0E0E0"/>
            <w:vAlign w:val="bottom"/>
          </w:tcPr>
          <w:p w14:paraId="53473C15" w14:textId="77777777" w:rsidR="001D7398" w:rsidRPr="00F65579" w:rsidRDefault="001D7398" w:rsidP="001D7398">
            <w:pPr>
              <w:pStyle w:val="Tabletextrightbold"/>
            </w:pPr>
            <w:r w:rsidRPr="00F65579">
              <w:t>557.33</w:t>
            </w:r>
          </w:p>
        </w:tc>
        <w:tc>
          <w:tcPr>
            <w:tcW w:w="950" w:type="dxa"/>
            <w:vAlign w:val="bottom"/>
          </w:tcPr>
          <w:p w14:paraId="6ED8CEFD" w14:textId="77777777" w:rsidR="001D7398" w:rsidRPr="00F65579" w:rsidRDefault="001D7398" w:rsidP="001D7398">
            <w:pPr>
              <w:pStyle w:val="Tabletextright"/>
              <w:rPr>
                <w:b/>
              </w:rPr>
            </w:pPr>
            <w:r w:rsidRPr="00F65579">
              <w:rPr>
                <w:b/>
              </w:rPr>
              <w:t>37</w:t>
            </w:r>
          </w:p>
        </w:tc>
        <w:tc>
          <w:tcPr>
            <w:tcW w:w="778" w:type="dxa"/>
            <w:vAlign w:val="bottom"/>
          </w:tcPr>
          <w:p w14:paraId="0E89A631" w14:textId="77777777" w:rsidR="001D7398" w:rsidRPr="00F65579" w:rsidRDefault="001D7398" w:rsidP="001D7398">
            <w:pPr>
              <w:pStyle w:val="Tabletextright"/>
              <w:rPr>
                <w:b/>
              </w:rPr>
            </w:pPr>
            <w:r w:rsidRPr="00F65579">
              <w:rPr>
                <w:b/>
              </w:rPr>
              <w:t>34.57</w:t>
            </w:r>
          </w:p>
        </w:tc>
      </w:tr>
    </w:tbl>
    <w:p w14:paraId="4E4C8E58" w14:textId="77777777" w:rsidR="00525A0B" w:rsidRPr="00F65579" w:rsidRDefault="00525A0B" w:rsidP="00550E17">
      <w:pPr>
        <w:pStyle w:val="Notes"/>
      </w:pPr>
      <w:bookmarkStart w:id="184" w:name="_Hlk15556699"/>
    </w:p>
    <w:bookmarkEnd w:id="184"/>
    <w:p w14:paraId="69FDA7E6" w14:textId="77777777" w:rsidR="00E31CED" w:rsidRPr="00F65579" w:rsidRDefault="00E31CED" w:rsidP="00A5358C">
      <w:pPr>
        <w:pStyle w:val="Tableheading"/>
        <w:sectPr w:rsidR="00E31CED" w:rsidRPr="00F65579" w:rsidSect="001D7398">
          <w:headerReference w:type="even" r:id="rId140"/>
          <w:headerReference w:type="default" r:id="rId141"/>
          <w:footerReference w:type="even" r:id="rId142"/>
          <w:footerReference w:type="default" r:id="rId143"/>
          <w:pgSz w:w="16834" w:h="11909" w:orient="landscape" w:code="9"/>
          <w:pgMar w:top="1152" w:right="1440" w:bottom="720" w:left="1728" w:header="720" w:footer="288" w:gutter="0"/>
          <w:cols w:space="720"/>
          <w:noEndnote/>
        </w:sectPr>
      </w:pPr>
    </w:p>
    <w:p w14:paraId="431F0BE7" w14:textId="77777777" w:rsidR="005D199C" w:rsidRPr="00F65579" w:rsidRDefault="005D199C" w:rsidP="005D199C">
      <w:r w:rsidRPr="00F65579">
        <w:lastRenderedPageBreak/>
        <w:t>The following table discloses the annualised total salary for senior employees of the Department, categorised by classification. The salary amount is reported as the full</w:t>
      </w:r>
      <w:r w:rsidR="003E7C90" w:rsidRPr="00F65579">
        <w:noBreakHyphen/>
      </w:r>
      <w:r w:rsidRPr="00F65579">
        <w:t>time annualised salary.</w:t>
      </w:r>
    </w:p>
    <w:p w14:paraId="19188598" w14:textId="77777777" w:rsidR="005D199C" w:rsidRPr="00F65579" w:rsidRDefault="005D199C" w:rsidP="005D199C">
      <w:pPr>
        <w:pStyle w:val="Tableheading"/>
      </w:pPr>
      <w:r w:rsidRPr="00F65579">
        <w:t>Annualised total salary, by $20</w:t>
      </w:r>
      <w:r w:rsidRPr="00F65579">
        <w:rPr>
          <w:rFonts w:ascii="Calibri" w:hAnsi="Calibri" w:cs="Calibri"/>
        </w:rPr>
        <w:t> </w:t>
      </w:r>
      <w:r w:rsidRPr="00F65579">
        <w:t>000 bands, for executives and other senior non</w:t>
      </w:r>
      <w:r w:rsidR="003E7C90" w:rsidRPr="00F65579">
        <w:noBreakHyphen/>
      </w:r>
      <w:r w:rsidRPr="00F65579">
        <w:t>executive staff</w:t>
      </w:r>
      <w:r w:rsidR="000A7CE4" w:rsidRPr="00F65579">
        <w:t xml:space="preserve"> </w:t>
      </w:r>
      <w:r w:rsidR="00E83046" w:rsidRPr="00F65579">
        <w:t>–</w:t>
      </w:r>
      <w:r w:rsidR="000A7CE4" w:rsidRPr="00F65579">
        <w:t xml:space="preserve"> DTF</w:t>
      </w:r>
    </w:p>
    <w:tbl>
      <w:tblPr>
        <w:tblW w:w="0" w:type="auto"/>
        <w:tblInd w:w="108" w:type="dxa"/>
        <w:tblLayout w:type="fixed"/>
        <w:tblLook w:val="0000" w:firstRow="0" w:lastRow="0" w:firstColumn="0" w:lastColumn="0" w:noHBand="0" w:noVBand="0"/>
      </w:tblPr>
      <w:tblGrid>
        <w:gridCol w:w="2700"/>
        <w:gridCol w:w="1080"/>
        <w:gridCol w:w="1080"/>
        <w:gridCol w:w="1080"/>
        <w:gridCol w:w="1080"/>
        <w:gridCol w:w="1080"/>
        <w:gridCol w:w="1080"/>
      </w:tblGrid>
      <w:tr w:rsidR="001D7398" w:rsidRPr="00F65579" w14:paraId="6B7F9A7E" w14:textId="77777777" w:rsidTr="00BA7660">
        <w:tc>
          <w:tcPr>
            <w:tcW w:w="2700" w:type="dxa"/>
            <w:shd w:val="clear" w:color="auto" w:fill="FFFFFF" w:themeFill="background1"/>
          </w:tcPr>
          <w:p w14:paraId="5CC9E88A" w14:textId="77777777" w:rsidR="001D7398" w:rsidRPr="00F65579" w:rsidRDefault="001D7398" w:rsidP="00BA7660">
            <w:pPr>
              <w:pStyle w:val="Tabletextheadingleft"/>
            </w:pPr>
            <w:r w:rsidRPr="00F65579">
              <w:t>Income band (salary)</w:t>
            </w:r>
          </w:p>
        </w:tc>
        <w:tc>
          <w:tcPr>
            <w:tcW w:w="1080" w:type="dxa"/>
            <w:shd w:val="clear" w:color="auto" w:fill="FFFFFF" w:themeFill="background1"/>
          </w:tcPr>
          <w:p w14:paraId="48EAEB8C" w14:textId="77777777" w:rsidR="001D7398" w:rsidRPr="00F65579" w:rsidRDefault="001D7398" w:rsidP="00BA7660">
            <w:pPr>
              <w:pStyle w:val="Tabletextheadingcentred"/>
              <w:jc w:val="right"/>
            </w:pPr>
            <w:r w:rsidRPr="00F65579">
              <w:t>Executives</w:t>
            </w:r>
          </w:p>
        </w:tc>
        <w:tc>
          <w:tcPr>
            <w:tcW w:w="1080" w:type="dxa"/>
            <w:shd w:val="clear" w:color="auto" w:fill="FFFFFF" w:themeFill="background1"/>
          </w:tcPr>
          <w:p w14:paraId="775B2589" w14:textId="77777777" w:rsidR="001D7398" w:rsidRPr="00F65579" w:rsidRDefault="001D7398" w:rsidP="00BA7660">
            <w:pPr>
              <w:pStyle w:val="Tabletextheadingcentred"/>
              <w:jc w:val="right"/>
            </w:pPr>
            <w:r w:rsidRPr="00F65579">
              <w:t>STS</w:t>
            </w:r>
          </w:p>
        </w:tc>
        <w:tc>
          <w:tcPr>
            <w:tcW w:w="1080" w:type="dxa"/>
            <w:shd w:val="clear" w:color="auto" w:fill="FFFFFF" w:themeFill="background1"/>
          </w:tcPr>
          <w:p w14:paraId="7EBBE423" w14:textId="77777777" w:rsidR="001D7398" w:rsidRPr="00F65579" w:rsidRDefault="001D7398" w:rsidP="00BA7660">
            <w:pPr>
              <w:pStyle w:val="Tabletextheadingcentred"/>
              <w:jc w:val="right"/>
            </w:pPr>
            <w:r w:rsidRPr="00F65579">
              <w:t>PS</w:t>
            </w:r>
          </w:p>
        </w:tc>
        <w:tc>
          <w:tcPr>
            <w:tcW w:w="1080" w:type="dxa"/>
            <w:shd w:val="clear" w:color="auto" w:fill="FFFFFF" w:themeFill="background1"/>
          </w:tcPr>
          <w:p w14:paraId="092C1E29" w14:textId="77777777" w:rsidR="001D7398" w:rsidRPr="00F65579" w:rsidRDefault="001D7398" w:rsidP="00BA7660">
            <w:pPr>
              <w:pStyle w:val="Tabletextheadingcentred"/>
              <w:jc w:val="right"/>
            </w:pPr>
            <w:r w:rsidRPr="00F65579">
              <w:t>SMA</w:t>
            </w:r>
          </w:p>
        </w:tc>
        <w:tc>
          <w:tcPr>
            <w:tcW w:w="1080" w:type="dxa"/>
            <w:shd w:val="clear" w:color="auto" w:fill="FFFFFF" w:themeFill="background1"/>
          </w:tcPr>
          <w:p w14:paraId="7C8DBFB7" w14:textId="77777777" w:rsidR="001D7398" w:rsidRPr="00F65579" w:rsidRDefault="001D7398" w:rsidP="00BA7660">
            <w:pPr>
              <w:pStyle w:val="Tabletextheadingcentred"/>
              <w:jc w:val="right"/>
            </w:pPr>
            <w:r w:rsidRPr="00F65579">
              <w:t>SRA</w:t>
            </w:r>
          </w:p>
        </w:tc>
        <w:tc>
          <w:tcPr>
            <w:tcW w:w="1080" w:type="dxa"/>
            <w:shd w:val="clear" w:color="auto" w:fill="FFFFFF" w:themeFill="background1"/>
          </w:tcPr>
          <w:p w14:paraId="6500D1DB" w14:textId="77777777" w:rsidR="001D7398" w:rsidRPr="00F65579" w:rsidRDefault="001D7398" w:rsidP="00BA7660">
            <w:pPr>
              <w:pStyle w:val="Tabletextheadingcentred"/>
              <w:jc w:val="right"/>
            </w:pPr>
            <w:r w:rsidRPr="00F65579">
              <w:t>Other</w:t>
            </w:r>
          </w:p>
        </w:tc>
      </w:tr>
      <w:tr w:rsidR="001D7398" w:rsidRPr="00F65579" w14:paraId="27A84F39" w14:textId="77777777" w:rsidTr="00BA7660">
        <w:tc>
          <w:tcPr>
            <w:tcW w:w="2700" w:type="dxa"/>
            <w:vAlign w:val="bottom"/>
          </w:tcPr>
          <w:p w14:paraId="1956CF1C" w14:textId="77777777" w:rsidR="001D7398" w:rsidRPr="00F65579" w:rsidRDefault="001D7398" w:rsidP="00BA7660">
            <w:pPr>
              <w:pStyle w:val="Tabletext"/>
            </w:pPr>
            <w:r w:rsidRPr="00F65579">
              <w:t>&lt;$160</w:t>
            </w:r>
            <w:r w:rsidRPr="00F65579">
              <w:rPr>
                <w:rFonts w:ascii="Calibri" w:hAnsi="Calibri" w:cs="Calibri"/>
              </w:rPr>
              <w:t> </w:t>
            </w:r>
            <w:r w:rsidRPr="00F65579">
              <w:t>000</w:t>
            </w:r>
          </w:p>
        </w:tc>
        <w:tc>
          <w:tcPr>
            <w:tcW w:w="1080" w:type="dxa"/>
            <w:shd w:val="clear" w:color="auto" w:fill="E0E0E0"/>
            <w:vAlign w:val="bottom"/>
          </w:tcPr>
          <w:p w14:paraId="3254180D" w14:textId="77777777" w:rsidR="001D7398" w:rsidRPr="00F65579" w:rsidRDefault="001D7398" w:rsidP="00BA7660">
            <w:pPr>
              <w:pStyle w:val="Tabletextright"/>
            </w:pPr>
            <w:r w:rsidRPr="00F65579">
              <w:t>2</w:t>
            </w:r>
            <w:r w:rsidRPr="00F65579">
              <w:rPr>
                <w:vertAlign w:val="superscript"/>
              </w:rPr>
              <w:t>(a)</w:t>
            </w:r>
          </w:p>
        </w:tc>
        <w:tc>
          <w:tcPr>
            <w:tcW w:w="1080" w:type="dxa"/>
            <w:shd w:val="clear" w:color="auto" w:fill="auto"/>
            <w:vAlign w:val="bottom"/>
          </w:tcPr>
          <w:p w14:paraId="5F2B6B02" w14:textId="77777777" w:rsidR="001D7398" w:rsidRPr="00F65579" w:rsidRDefault="001D7398" w:rsidP="00BA7660">
            <w:pPr>
              <w:pStyle w:val="Tabletextright"/>
            </w:pPr>
            <w:r w:rsidRPr="00F65579">
              <w:t>3</w:t>
            </w:r>
            <w:r w:rsidRPr="00F65579">
              <w:rPr>
                <w:vertAlign w:val="superscript"/>
              </w:rPr>
              <w:t>(b)</w:t>
            </w:r>
          </w:p>
        </w:tc>
        <w:tc>
          <w:tcPr>
            <w:tcW w:w="1080" w:type="dxa"/>
            <w:shd w:val="clear" w:color="auto" w:fill="E0E0E0"/>
          </w:tcPr>
          <w:p w14:paraId="1FB52616" w14:textId="77777777" w:rsidR="001D7398" w:rsidRPr="00F65579" w:rsidRDefault="001D7398" w:rsidP="00BA7660">
            <w:pPr>
              <w:pStyle w:val="Tabletextright"/>
            </w:pPr>
          </w:p>
        </w:tc>
        <w:tc>
          <w:tcPr>
            <w:tcW w:w="1080" w:type="dxa"/>
            <w:shd w:val="clear" w:color="auto" w:fill="auto"/>
          </w:tcPr>
          <w:p w14:paraId="0382E539" w14:textId="77777777" w:rsidR="001D7398" w:rsidRPr="00F65579" w:rsidRDefault="001D7398" w:rsidP="00BA7660">
            <w:pPr>
              <w:pStyle w:val="Tabletextright"/>
            </w:pPr>
          </w:p>
        </w:tc>
        <w:tc>
          <w:tcPr>
            <w:tcW w:w="1080" w:type="dxa"/>
            <w:shd w:val="clear" w:color="auto" w:fill="E0E0E0"/>
          </w:tcPr>
          <w:p w14:paraId="4FA07D45" w14:textId="77777777" w:rsidR="001D7398" w:rsidRPr="00F65579" w:rsidRDefault="001D7398" w:rsidP="00BA7660">
            <w:pPr>
              <w:pStyle w:val="Tabletextright"/>
            </w:pPr>
          </w:p>
        </w:tc>
        <w:tc>
          <w:tcPr>
            <w:tcW w:w="1080" w:type="dxa"/>
            <w:shd w:val="clear" w:color="auto" w:fill="auto"/>
          </w:tcPr>
          <w:p w14:paraId="5AF2976E" w14:textId="77777777" w:rsidR="001D7398" w:rsidRPr="00F65579" w:rsidRDefault="001D7398" w:rsidP="00BA7660">
            <w:pPr>
              <w:pStyle w:val="Tabletextright"/>
            </w:pPr>
          </w:p>
        </w:tc>
      </w:tr>
      <w:tr w:rsidR="001D7398" w:rsidRPr="00F65579" w14:paraId="049EF98C" w14:textId="77777777" w:rsidTr="00BA7660">
        <w:tc>
          <w:tcPr>
            <w:tcW w:w="2700" w:type="dxa"/>
            <w:vAlign w:val="bottom"/>
          </w:tcPr>
          <w:p w14:paraId="7EF405A2" w14:textId="77777777" w:rsidR="001D7398" w:rsidRPr="00F65579" w:rsidRDefault="001D7398" w:rsidP="00BA7660">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tcW w:w="1080" w:type="dxa"/>
            <w:shd w:val="clear" w:color="auto" w:fill="E0E0E0"/>
            <w:vAlign w:val="bottom"/>
          </w:tcPr>
          <w:p w14:paraId="72892670" w14:textId="77777777" w:rsidR="001D7398" w:rsidRPr="00F65579" w:rsidRDefault="001D7398" w:rsidP="00BA7660">
            <w:pPr>
              <w:pStyle w:val="Tabletextright"/>
            </w:pPr>
            <w:r w:rsidRPr="00F65579">
              <w:t>4</w:t>
            </w:r>
            <w:r w:rsidRPr="00F65579">
              <w:rPr>
                <w:vertAlign w:val="superscript"/>
              </w:rPr>
              <w:t>(c)</w:t>
            </w:r>
          </w:p>
        </w:tc>
        <w:tc>
          <w:tcPr>
            <w:tcW w:w="1080" w:type="dxa"/>
            <w:shd w:val="clear" w:color="auto" w:fill="auto"/>
            <w:vAlign w:val="bottom"/>
          </w:tcPr>
          <w:p w14:paraId="12948A01" w14:textId="77777777" w:rsidR="001D7398" w:rsidRPr="00F65579" w:rsidRDefault="001D7398" w:rsidP="00BA7660">
            <w:pPr>
              <w:pStyle w:val="Tabletextright"/>
            </w:pPr>
            <w:r w:rsidRPr="00F65579">
              <w:t>2</w:t>
            </w:r>
            <w:r w:rsidRPr="00F65579">
              <w:rPr>
                <w:vertAlign w:val="superscript"/>
              </w:rPr>
              <w:t>(d)</w:t>
            </w:r>
          </w:p>
        </w:tc>
        <w:tc>
          <w:tcPr>
            <w:tcW w:w="1080" w:type="dxa"/>
            <w:shd w:val="clear" w:color="auto" w:fill="E0E0E0"/>
          </w:tcPr>
          <w:p w14:paraId="677F10D1" w14:textId="77777777" w:rsidR="001D7398" w:rsidRPr="00F65579" w:rsidRDefault="001D7398" w:rsidP="00BA7660">
            <w:pPr>
              <w:pStyle w:val="Tabletextright"/>
            </w:pPr>
          </w:p>
        </w:tc>
        <w:tc>
          <w:tcPr>
            <w:tcW w:w="1080" w:type="dxa"/>
            <w:shd w:val="clear" w:color="auto" w:fill="auto"/>
          </w:tcPr>
          <w:p w14:paraId="10B51492" w14:textId="77777777" w:rsidR="001D7398" w:rsidRPr="00F65579" w:rsidRDefault="001D7398" w:rsidP="00BA7660">
            <w:pPr>
              <w:pStyle w:val="Tabletextright"/>
            </w:pPr>
          </w:p>
        </w:tc>
        <w:tc>
          <w:tcPr>
            <w:tcW w:w="1080" w:type="dxa"/>
            <w:shd w:val="clear" w:color="auto" w:fill="E0E0E0"/>
          </w:tcPr>
          <w:p w14:paraId="0DE2D512" w14:textId="77777777" w:rsidR="001D7398" w:rsidRPr="00F65579" w:rsidRDefault="001D7398" w:rsidP="00BA7660">
            <w:pPr>
              <w:pStyle w:val="Tabletextright"/>
            </w:pPr>
          </w:p>
        </w:tc>
        <w:tc>
          <w:tcPr>
            <w:tcW w:w="1080" w:type="dxa"/>
            <w:shd w:val="clear" w:color="auto" w:fill="auto"/>
          </w:tcPr>
          <w:p w14:paraId="5214D793" w14:textId="77777777" w:rsidR="001D7398" w:rsidRPr="00F65579" w:rsidRDefault="001D7398" w:rsidP="00BA7660">
            <w:pPr>
              <w:pStyle w:val="Tabletextright"/>
            </w:pPr>
          </w:p>
        </w:tc>
      </w:tr>
      <w:tr w:rsidR="001D7398" w:rsidRPr="00F65579" w14:paraId="44A5B6F9" w14:textId="77777777" w:rsidTr="00BA7660">
        <w:tc>
          <w:tcPr>
            <w:tcW w:w="2700" w:type="dxa"/>
            <w:vAlign w:val="bottom"/>
          </w:tcPr>
          <w:p w14:paraId="61D82CD9" w14:textId="77777777" w:rsidR="001D7398" w:rsidRPr="00F65579" w:rsidRDefault="001D7398" w:rsidP="00BA7660">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tcW w:w="1080" w:type="dxa"/>
            <w:shd w:val="clear" w:color="auto" w:fill="E0E0E0"/>
            <w:vAlign w:val="bottom"/>
          </w:tcPr>
          <w:p w14:paraId="3D3D7B7D" w14:textId="77777777" w:rsidR="001D7398" w:rsidRPr="00F65579" w:rsidRDefault="001D7398" w:rsidP="00BA7660">
            <w:pPr>
              <w:pStyle w:val="Tabletextright"/>
            </w:pPr>
            <w:r w:rsidRPr="00F65579">
              <w:t>23</w:t>
            </w:r>
            <w:r w:rsidRPr="00F65579">
              <w:rPr>
                <w:vertAlign w:val="superscript"/>
              </w:rPr>
              <w:t xml:space="preserve">(e) </w:t>
            </w:r>
          </w:p>
        </w:tc>
        <w:tc>
          <w:tcPr>
            <w:tcW w:w="1080" w:type="dxa"/>
            <w:shd w:val="clear" w:color="auto" w:fill="auto"/>
            <w:vAlign w:val="bottom"/>
          </w:tcPr>
          <w:p w14:paraId="7AB75182" w14:textId="77777777" w:rsidR="001D7398" w:rsidRPr="00F65579" w:rsidRDefault="001D7398" w:rsidP="00BA7660">
            <w:pPr>
              <w:pStyle w:val="Tabletextright"/>
            </w:pPr>
            <w:r w:rsidRPr="00F65579">
              <w:t>5</w:t>
            </w:r>
          </w:p>
        </w:tc>
        <w:tc>
          <w:tcPr>
            <w:tcW w:w="1080" w:type="dxa"/>
            <w:shd w:val="clear" w:color="auto" w:fill="E0E0E0"/>
          </w:tcPr>
          <w:p w14:paraId="65BEE607" w14:textId="77777777" w:rsidR="001D7398" w:rsidRPr="00F65579" w:rsidRDefault="001D7398" w:rsidP="00BA7660">
            <w:pPr>
              <w:pStyle w:val="Tabletextright"/>
            </w:pPr>
          </w:p>
        </w:tc>
        <w:tc>
          <w:tcPr>
            <w:tcW w:w="1080" w:type="dxa"/>
            <w:shd w:val="clear" w:color="auto" w:fill="auto"/>
          </w:tcPr>
          <w:p w14:paraId="678B99D8" w14:textId="77777777" w:rsidR="001D7398" w:rsidRPr="00F65579" w:rsidRDefault="001D7398" w:rsidP="00BA7660">
            <w:pPr>
              <w:pStyle w:val="Tabletextright"/>
            </w:pPr>
          </w:p>
        </w:tc>
        <w:tc>
          <w:tcPr>
            <w:tcW w:w="1080" w:type="dxa"/>
            <w:shd w:val="clear" w:color="auto" w:fill="E0E0E0"/>
          </w:tcPr>
          <w:p w14:paraId="7199E49C" w14:textId="77777777" w:rsidR="001D7398" w:rsidRPr="00F65579" w:rsidRDefault="001D7398" w:rsidP="00BA7660">
            <w:pPr>
              <w:pStyle w:val="Tabletextright"/>
            </w:pPr>
          </w:p>
        </w:tc>
        <w:tc>
          <w:tcPr>
            <w:tcW w:w="1080" w:type="dxa"/>
            <w:shd w:val="clear" w:color="auto" w:fill="auto"/>
          </w:tcPr>
          <w:p w14:paraId="37E41927" w14:textId="77777777" w:rsidR="001D7398" w:rsidRPr="00F65579" w:rsidRDefault="001D7398" w:rsidP="00BA7660">
            <w:pPr>
              <w:pStyle w:val="Tabletextright"/>
            </w:pPr>
          </w:p>
        </w:tc>
      </w:tr>
      <w:tr w:rsidR="001D7398" w:rsidRPr="00F65579" w14:paraId="178232B0" w14:textId="77777777" w:rsidTr="00BA7660">
        <w:tc>
          <w:tcPr>
            <w:tcW w:w="2700" w:type="dxa"/>
            <w:vAlign w:val="bottom"/>
          </w:tcPr>
          <w:p w14:paraId="24694513" w14:textId="77777777" w:rsidR="001D7398" w:rsidRPr="00F65579" w:rsidRDefault="001D7398" w:rsidP="00BA7660">
            <w:pPr>
              <w:pStyle w:val="Tabletext"/>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tcW w:w="1080" w:type="dxa"/>
            <w:shd w:val="clear" w:color="auto" w:fill="E0E0E0"/>
            <w:vAlign w:val="bottom"/>
          </w:tcPr>
          <w:p w14:paraId="758BC2D7" w14:textId="77777777" w:rsidR="001D7398" w:rsidRPr="00F65579" w:rsidRDefault="001D7398" w:rsidP="00BA7660">
            <w:pPr>
              <w:pStyle w:val="Tabletextright"/>
            </w:pPr>
            <w:r w:rsidRPr="00F65579">
              <w:t>17</w:t>
            </w:r>
            <w:r w:rsidRPr="00F65579">
              <w:rPr>
                <w:vertAlign w:val="superscript"/>
              </w:rPr>
              <w:t>(f)</w:t>
            </w:r>
          </w:p>
        </w:tc>
        <w:tc>
          <w:tcPr>
            <w:tcW w:w="1080" w:type="dxa"/>
            <w:shd w:val="clear" w:color="auto" w:fill="auto"/>
            <w:vAlign w:val="bottom"/>
          </w:tcPr>
          <w:p w14:paraId="0DBEA340" w14:textId="77777777" w:rsidR="001D7398" w:rsidRPr="00F65579" w:rsidRDefault="001D7398" w:rsidP="00BA7660">
            <w:pPr>
              <w:pStyle w:val="Tabletextright"/>
            </w:pPr>
            <w:r w:rsidRPr="00F65579">
              <w:t>1</w:t>
            </w:r>
          </w:p>
        </w:tc>
        <w:tc>
          <w:tcPr>
            <w:tcW w:w="1080" w:type="dxa"/>
            <w:shd w:val="clear" w:color="auto" w:fill="E0E0E0"/>
          </w:tcPr>
          <w:p w14:paraId="65898C83" w14:textId="77777777" w:rsidR="001D7398" w:rsidRPr="00F65579" w:rsidRDefault="001D7398" w:rsidP="00BA7660">
            <w:pPr>
              <w:pStyle w:val="Tabletextright"/>
            </w:pPr>
          </w:p>
        </w:tc>
        <w:tc>
          <w:tcPr>
            <w:tcW w:w="1080" w:type="dxa"/>
            <w:shd w:val="clear" w:color="auto" w:fill="auto"/>
          </w:tcPr>
          <w:p w14:paraId="68E07B9E" w14:textId="77777777" w:rsidR="001D7398" w:rsidRPr="00F65579" w:rsidRDefault="001D7398" w:rsidP="00BA7660">
            <w:pPr>
              <w:pStyle w:val="Tabletextright"/>
            </w:pPr>
          </w:p>
        </w:tc>
        <w:tc>
          <w:tcPr>
            <w:tcW w:w="1080" w:type="dxa"/>
            <w:shd w:val="clear" w:color="auto" w:fill="E0E0E0"/>
          </w:tcPr>
          <w:p w14:paraId="06F34A2C" w14:textId="77777777" w:rsidR="001D7398" w:rsidRPr="00F65579" w:rsidRDefault="001D7398" w:rsidP="00BA7660">
            <w:pPr>
              <w:pStyle w:val="Tabletextright"/>
            </w:pPr>
          </w:p>
        </w:tc>
        <w:tc>
          <w:tcPr>
            <w:tcW w:w="1080" w:type="dxa"/>
            <w:shd w:val="clear" w:color="auto" w:fill="auto"/>
          </w:tcPr>
          <w:p w14:paraId="3E71316F" w14:textId="77777777" w:rsidR="001D7398" w:rsidRPr="00F65579" w:rsidRDefault="001D7398" w:rsidP="00BA7660">
            <w:pPr>
              <w:pStyle w:val="Tabletextright"/>
            </w:pPr>
          </w:p>
        </w:tc>
      </w:tr>
      <w:tr w:rsidR="001D7398" w:rsidRPr="00F65579" w14:paraId="65D92F65" w14:textId="77777777" w:rsidTr="00BA7660">
        <w:tc>
          <w:tcPr>
            <w:tcW w:w="2700" w:type="dxa"/>
            <w:vAlign w:val="bottom"/>
          </w:tcPr>
          <w:p w14:paraId="78DF48B9" w14:textId="77777777" w:rsidR="001D7398" w:rsidRPr="00F65579" w:rsidRDefault="001D7398" w:rsidP="00BA7660">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tcW w:w="1080" w:type="dxa"/>
            <w:shd w:val="clear" w:color="auto" w:fill="E0E0E0"/>
            <w:vAlign w:val="bottom"/>
          </w:tcPr>
          <w:p w14:paraId="28F5E9A7" w14:textId="77777777" w:rsidR="001D7398" w:rsidRPr="00F65579" w:rsidRDefault="001D7398" w:rsidP="00BA7660">
            <w:pPr>
              <w:pStyle w:val="Tabletextright"/>
            </w:pPr>
            <w:r w:rsidRPr="00F65579">
              <w:t>7</w:t>
            </w:r>
          </w:p>
        </w:tc>
        <w:tc>
          <w:tcPr>
            <w:tcW w:w="1080" w:type="dxa"/>
            <w:shd w:val="clear" w:color="auto" w:fill="auto"/>
            <w:vAlign w:val="bottom"/>
          </w:tcPr>
          <w:p w14:paraId="7D117CA9" w14:textId="77777777" w:rsidR="001D7398" w:rsidRPr="00F65579" w:rsidRDefault="001D7398" w:rsidP="00BA7660">
            <w:pPr>
              <w:pStyle w:val="Tabletextright"/>
            </w:pPr>
          </w:p>
        </w:tc>
        <w:tc>
          <w:tcPr>
            <w:tcW w:w="1080" w:type="dxa"/>
            <w:shd w:val="clear" w:color="auto" w:fill="E0E0E0"/>
          </w:tcPr>
          <w:p w14:paraId="22E86D29" w14:textId="77777777" w:rsidR="001D7398" w:rsidRPr="00F65579" w:rsidRDefault="001D7398" w:rsidP="00BA7660">
            <w:pPr>
              <w:pStyle w:val="Tabletextright"/>
            </w:pPr>
          </w:p>
        </w:tc>
        <w:tc>
          <w:tcPr>
            <w:tcW w:w="1080" w:type="dxa"/>
            <w:shd w:val="clear" w:color="auto" w:fill="auto"/>
          </w:tcPr>
          <w:p w14:paraId="49B08AD8" w14:textId="77777777" w:rsidR="001D7398" w:rsidRPr="00F65579" w:rsidRDefault="001D7398" w:rsidP="00BA7660">
            <w:pPr>
              <w:pStyle w:val="Tabletextright"/>
            </w:pPr>
          </w:p>
        </w:tc>
        <w:tc>
          <w:tcPr>
            <w:tcW w:w="1080" w:type="dxa"/>
            <w:shd w:val="clear" w:color="auto" w:fill="E0E0E0"/>
          </w:tcPr>
          <w:p w14:paraId="14CB6F37" w14:textId="77777777" w:rsidR="001D7398" w:rsidRPr="00F65579" w:rsidRDefault="001D7398" w:rsidP="00BA7660">
            <w:pPr>
              <w:pStyle w:val="Tabletextright"/>
            </w:pPr>
          </w:p>
        </w:tc>
        <w:tc>
          <w:tcPr>
            <w:tcW w:w="1080" w:type="dxa"/>
            <w:shd w:val="clear" w:color="auto" w:fill="auto"/>
          </w:tcPr>
          <w:p w14:paraId="5B76564A" w14:textId="77777777" w:rsidR="001D7398" w:rsidRPr="00F65579" w:rsidRDefault="001D7398" w:rsidP="00BA7660">
            <w:pPr>
              <w:pStyle w:val="Tabletextright"/>
            </w:pPr>
          </w:p>
        </w:tc>
      </w:tr>
      <w:tr w:rsidR="001D7398" w:rsidRPr="00F65579" w14:paraId="42460A31" w14:textId="77777777" w:rsidTr="00BA7660">
        <w:tc>
          <w:tcPr>
            <w:tcW w:w="2700" w:type="dxa"/>
            <w:vAlign w:val="bottom"/>
          </w:tcPr>
          <w:p w14:paraId="57FC1FB7" w14:textId="77777777" w:rsidR="001D7398" w:rsidRPr="00F65579" w:rsidRDefault="001D7398" w:rsidP="00BA7660">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tcW w:w="1080" w:type="dxa"/>
            <w:shd w:val="clear" w:color="auto" w:fill="E0E0E0"/>
            <w:vAlign w:val="bottom"/>
          </w:tcPr>
          <w:p w14:paraId="7E598A24" w14:textId="77777777" w:rsidR="001D7398" w:rsidRPr="00F65579" w:rsidRDefault="001D7398" w:rsidP="00BA7660">
            <w:pPr>
              <w:pStyle w:val="Tabletextright"/>
            </w:pPr>
            <w:r w:rsidRPr="00F65579">
              <w:t>3</w:t>
            </w:r>
          </w:p>
        </w:tc>
        <w:tc>
          <w:tcPr>
            <w:tcW w:w="1080" w:type="dxa"/>
            <w:shd w:val="clear" w:color="auto" w:fill="auto"/>
            <w:vAlign w:val="bottom"/>
          </w:tcPr>
          <w:p w14:paraId="4C157F0A" w14:textId="77777777" w:rsidR="001D7398" w:rsidRPr="00F65579" w:rsidRDefault="001D7398" w:rsidP="00BA7660">
            <w:pPr>
              <w:pStyle w:val="Tabletextright"/>
            </w:pPr>
          </w:p>
        </w:tc>
        <w:tc>
          <w:tcPr>
            <w:tcW w:w="1080" w:type="dxa"/>
            <w:shd w:val="clear" w:color="auto" w:fill="E0E0E0"/>
          </w:tcPr>
          <w:p w14:paraId="6FB77520" w14:textId="77777777" w:rsidR="001D7398" w:rsidRPr="00F65579" w:rsidRDefault="001D7398" w:rsidP="00BA7660">
            <w:pPr>
              <w:pStyle w:val="Tabletextright"/>
            </w:pPr>
          </w:p>
        </w:tc>
        <w:tc>
          <w:tcPr>
            <w:tcW w:w="1080" w:type="dxa"/>
            <w:shd w:val="clear" w:color="auto" w:fill="auto"/>
          </w:tcPr>
          <w:p w14:paraId="6C154C4D" w14:textId="77777777" w:rsidR="001D7398" w:rsidRPr="00F65579" w:rsidRDefault="001D7398" w:rsidP="00BA7660">
            <w:pPr>
              <w:pStyle w:val="Tabletextright"/>
            </w:pPr>
          </w:p>
        </w:tc>
        <w:tc>
          <w:tcPr>
            <w:tcW w:w="1080" w:type="dxa"/>
            <w:shd w:val="clear" w:color="auto" w:fill="E0E0E0"/>
          </w:tcPr>
          <w:p w14:paraId="081D1399" w14:textId="77777777" w:rsidR="001D7398" w:rsidRPr="00F65579" w:rsidRDefault="001D7398" w:rsidP="00BA7660">
            <w:pPr>
              <w:pStyle w:val="Tabletextright"/>
            </w:pPr>
          </w:p>
        </w:tc>
        <w:tc>
          <w:tcPr>
            <w:tcW w:w="1080" w:type="dxa"/>
            <w:shd w:val="clear" w:color="auto" w:fill="auto"/>
          </w:tcPr>
          <w:p w14:paraId="5E857E2A" w14:textId="77777777" w:rsidR="001D7398" w:rsidRPr="00F65579" w:rsidRDefault="001D7398" w:rsidP="00BA7660">
            <w:pPr>
              <w:pStyle w:val="Tabletextright"/>
            </w:pPr>
          </w:p>
        </w:tc>
      </w:tr>
      <w:tr w:rsidR="001D7398" w:rsidRPr="00F65579" w14:paraId="5BAA3D3F" w14:textId="77777777" w:rsidTr="00BA7660">
        <w:tc>
          <w:tcPr>
            <w:tcW w:w="2700" w:type="dxa"/>
            <w:vAlign w:val="bottom"/>
          </w:tcPr>
          <w:p w14:paraId="1401DA16" w14:textId="77777777" w:rsidR="001D7398" w:rsidRPr="00F65579" w:rsidRDefault="001D7398" w:rsidP="00BA7660">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tcW w:w="1080" w:type="dxa"/>
            <w:shd w:val="clear" w:color="auto" w:fill="E0E0E0"/>
            <w:vAlign w:val="bottom"/>
          </w:tcPr>
          <w:p w14:paraId="26184121" w14:textId="77777777" w:rsidR="001D7398" w:rsidRPr="00F65579" w:rsidRDefault="001D7398" w:rsidP="00BA7660">
            <w:pPr>
              <w:pStyle w:val="Tabletextright"/>
            </w:pPr>
            <w:r w:rsidRPr="00F65579">
              <w:t>4</w:t>
            </w:r>
          </w:p>
        </w:tc>
        <w:tc>
          <w:tcPr>
            <w:tcW w:w="1080" w:type="dxa"/>
            <w:shd w:val="clear" w:color="auto" w:fill="auto"/>
            <w:vAlign w:val="bottom"/>
          </w:tcPr>
          <w:p w14:paraId="0B875F3D" w14:textId="77777777" w:rsidR="001D7398" w:rsidRPr="00F65579" w:rsidRDefault="001D7398" w:rsidP="00BA7660">
            <w:pPr>
              <w:pStyle w:val="Tabletextright"/>
            </w:pPr>
          </w:p>
        </w:tc>
        <w:tc>
          <w:tcPr>
            <w:tcW w:w="1080" w:type="dxa"/>
            <w:shd w:val="clear" w:color="auto" w:fill="E0E0E0"/>
          </w:tcPr>
          <w:p w14:paraId="635D6F3D" w14:textId="77777777" w:rsidR="001D7398" w:rsidRPr="00F65579" w:rsidRDefault="001D7398" w:rsidP="00BA7660">
            <w:pPr>
              <w:pStyle w:val="Tabletextright"/>
            </w:pPr>
          </w:p>
        </w:tc>
        <w:tc>
          <w:tcPr>
            <w:tcW w:w="1080" w:type="dxa"/>
            <w:shd w:val="clear" w:color="auto" w:fill="auto"/>
          </w:tcPr>
          <w:p w14:paraId="12816D53" w14:textId="77777777" w:rsidR="001D7398" w:rsidRPr="00F65579" w:rsidRDefault="001D7398" w:rsidP="00BA7660">
            <w:pPr>
              <w:pStyle w:val="Tabletextright"/>
            </w:pPr>
          </w:p>
        </w:tc>
        <w:tc>
          <w:tcPr>
            <w:tcW w:w="1080" w:type="dxa"/>
            <w:shd w:val="clear" w:color="auto" w:fill="E0E0E0"/>
          </w:tcPr>
          <w:p w14:paraId="0A4BCDCA" w14:textId="77777777" w:rsidR="001D7398" w:rsidRPr="00F65579" w:rsidRDefault="001D7398" w:rsidP="00BA7660">
            <w:pPr>
              <w:pStyle w:val="Tabletextright"/>
            </w:pPr>
          </w:p>
        </w:tc>
        <w:tc>
          <w:tcPr>
            <w:tcW w:w="1080" w:type="dxa"/>
            <w:shd w:val="clear" w:color="auto" w:fill="auto"/>
          </w:tcPr>
          <w:p w14:paraId="1922808C" w14:textId="77777777" w:rsidR="001D7398" w:rsidRPr="00F65579" w:rsidRDefault="001D7398" w:rsidP="00BA7660">
            <w:pPr>
              <w:pStyle w:val="Tabletextright"/>
            </w:pPr>
          </w:p>
        </w:tc>
      </w:tr>
      <w:tr w:rsidR="001D7398" w:rsidRPr="00F65579" w14:paraId="27E7F1A6" w14:textId="77777777" w:rsidTr="00BA7660">
        <w:tc>
          <w:tcPr>
            <w:tcW w:w="2700" w:type="dxa"/>
            <w:vAlign w:val="bottom"/>
          </w:tcPr>
          <w:p w14:paraId="2CFC712E" w14:textId="77777777" w:rsidR="001D7398" w:rsidRPr="00F65579" w:rsidRDefault="001D7398" w:rsidP="00BA7660">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tcW w:w="1080" w:type="dxa"/>
            <w:shd w:val="clear" w:color="auto" w:fill="E0E0E0"/>
            <w:vAlign w:val="bottom"/>
          </w:tcPr>
          <w:p w14:paraId="6B8EBCA3" w14:textId="77777777" w:rsidR="001D7398" w:rsidRPr="00F65579" w:rsidRDefault="001D7398" w:rsidP="00BA7660">
            <w:pPr>
              <w:pStyle w:val="Tabletextright"/>
            </w:pPr>
            <w:r w:rsidRPr="00F65579">
              <w:t>8</w:t>
            </w:r>
          </w:p>
        </w:tc>
        <w:tc>
          <w:tcPr>
            <w:tcW w:w="1080" w:type="dxa"/>
            <w:shd w:val="clear" w:color="auto" w:fill="auto"/>
            <w:vAlign w:val="bottom"/>
          </w:tcPr>
          <w:p w14:paraId="5DE7ABA1" w14:textId="77777777" w:rsidR="001D7398" w:rsidRPr="00F65579" w:rsidRDefault="001D7398" w:rsidP="00BA7660">
            <w:pPr>
              <w:pStyle w:val="Tabletextright"/>
            </w:pPr>
          </w:p>
        </w:tc>
        <w:tc>
          <w:tcPr>
            <w:tcW w:w="1080" w:type="dxa"/>
            <w:shd w:val="clear" w:color="auto" w:fill="E0E0E0"/>
          </w:tcPr>
          <w:p w14:paraId="1BB0276B" w14:textId="77777777" w:rsidR="001D7398" w:rsidRPr="00F65579" w:rsidRDefault="001D7398" w:rsidP="00BA7660">
            <w:pPr>
              <w:pStyle w:val="Tabletextright"/>
            </w:pPr>
          </w:p>
        </w:tc>
        <w:tc>
          <w:tcPr>
            <w:tcW w:w="1080" w:type="dxa"/>
            <w:shd w:val="clear" w:color="auto" w:fill="auto"/>
          </w:tcPr>
          <w:p w14:paraId="4FE4E4E0" w14:textId="77777777" w:rsidR="001D7398" w:rsidRPr="00F65579" w:rsidRDefault="001D7398" w:rsidP="00BA7660">
            <w:pPr>
              <w:pStyle w:val="Tabletextright"/>
            </w:pPr>
          </w:p>
        </w:tc>
        <w:tc>
          <w:tcPr>
            <w:tcW w:w="1080" w:type="dxa"/>
            <w:shd w:val="clear" w:color="auto" w:fill="E0E0E0"/>
          </w:tcPr>
          <w:p w14:paraId="1B2D3746" w14:textId="77777777" w:rsidR="001D7398" w:rsidRPr="00F65579" w:rsidRDefault="001D7398" w:rsidP="00BA7660">
            <w:pPr>
              <w:pStyle w:val="Tabletextright"/>
            </w:pPr>
          </w:p>
        </w:tc>
        <w:tc>
          <w:tcPr>
            <w:tcW w:w="1080" w:type="dxa"/>
            <w:shd w:val="clear" w:color="auto" w:fill="auto"/>
          </w:tcPr>
          <w:p w14:paraId="30AE405D" w14:textId="77777777" w:rsidR="001D7398" w:rsidRPr="00F65579" w:rsidRDefault="001D7398" w:rsidP="00BA7660">
            <w:pPr>
              <w:pStyle w:val="Tabletextright"/>
            </w:pPr>
          </w:p>
        </w:tc>
      </w:tr>
      <w:tr w:rsidR="001D7398" w:rsidRPr="00F65579" w14:paraId="139892BF" w14:textId="77777777" w:rsidTr="00BA7660">
        <w:tc>
          <w:tcPr>
            <w:tcW w:w="2700" w:type="dxa"/>
            <w:vAlign w:val="bottom"/>
          </w:tcPr>
          <w:p w14:paraId="082E3A2F" w14:textId="77777777" w:rsidR="001D7398" w:rsidRPr="00F65579" w:rsidRDefault="001D7398" w:rsidP="00BA7660">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tcW w:w="1080" w:type="dxa"/>
            <w:shd w:val="clear" w:color="auto" w:fill="E0E0E0"/>
            <w:vAlign w:val="bottom"/>
          </w:tcPr>
          <w:p w14:paraId="707ADE7C" w14:textId="77777777" w:rsidR="001D7398" w:rsidRPr="00F65579" w:rsidRDefault="001D7398" w:rsidP="00BA7660">
            <w:pPr>
              <w:pStyle w:val="Tabletextright"/>
            </w:pPr>
            <w:r w:rsidRPr="00F65579">
              <w:t>2</w:t>
            </w:r>
          </w:p>
        </w:tc>
        <w:tc>
          <w:tcPr>
            <w:tcW w:w="1080" w:type="dxa"/>
            <w:shd w:val="clear" w:color="auto" w:fill="auto"/>
            <w:vAlign w:val="bottom"/>
          </w:tcPr>
          <w:p w14:paraId="34B62AD7" w14:textId="77777777" w:rsidR="001D7398" w:rsidRPr="00F65579" w:rsidRDefault="001D7398" w:rsidP="00BA7660">
            <w:pPr>
              <w:pStyle w:val="Tabletextright"/>
            </w:pPr>
          </w:p>
        </w:tc>
        <w:tc>
          <w:tcPr>
            <w:tcW w:w="1080" w:type="dxa"/>
            <w:shd w:val="clear" w:color="auto" w:fill="E0E0E0"/>
          </w:tcPr>
          <w:p w14:paraId="4B96543E" w14:textId="77777777" w:rsidR="001D7398" w:rsidRPr="00F65579" w:rsidRDefault="001D7398" w:rsidP="00BA7660">
            <w:pPr>
              <w:pStyle w:val="Tabletextright"/>
            </w:pPr>
          </w:p>
        </w:tc>
        <w:tc>
          <w:tcPr>
            <w:tcW w:w="1080" w:type="dxa"/>
            <w:shd w:val="clear" w:color="auto" w:fill="auto"/>
          </w:tcPr>
          <w:p w14:paraId="612ABC11" w14:textId="77777777" w:rsidR="001D7398" w:rsidRPr="00F65579" w:rsidRDefault="001D7398" w:rsidP="00BA7660">
            <w:pPr>
              <w:pStyle w:val="Tabletextright"/>
            </w:pPr>
          </w:p>
        </w:tc>
        <w:tc>
          <w:tcPr>
            <w:tcW w:w="1080" w:type="dxa"/>
            <w:shd w:val="clear" w:color="auto" w:fill="E0E0E0"/>
          </w:tcPr>
          <w:p w14:paraId="3F7DC772" w14:textId="77777777" w:rsidR="001D7398" w:rsidRPr="00F65579" w:rsidRDefault="001D7398" w:rsidP="00BA7660">
            <w:pPr>
              <w:pStyle w:val="Tabletextright"/>
            </w:pPr>
          </w:p>
        </w:tc>
        <w:tc>
          <w:tcPr>
            <w:tcW w:w="1080" w:type="dxa"/>
            <w:shd w:val="clear" w:color="auto" w:fill="auto"/>
          </w:tcPr>
          <w:p w14:paraId="57593023" w14:textId="77777777" w:rsidR="001D7398" w:rsidRPr="00F65579" w:rsidRDefault="001D7398" w:rsidP="00BA7660">
            <w:pPr>
              <w:pStyle w:val="Tabletextright"/>
            </w:pPr>
          </w:p>
        </w:tc>
      </w:tr>
      <w:tr w:rsidR="001D7398" w:rsidRPr="00F65579" w14:paraId="10E88A3D" w14:textId="77777777" w:rsidTr="00BA7660">
        <w:tc>
          <w:tcPr>
            <w:tcW w:w="2700" w:type="dxa"/>
            <w:vAlign w:val="bottom"/>
          </w:tcPr>
          <w:p w14:paraId="5F426FAB" w14:textId="77777777" w:rsidR="001D7398" w:rsidRPr="00F65579" w:rsidRDefault="001D7398" w:rsidP="00BA7660">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tcW w:w="1080" w:type="dxa"/>
            <w:shd w:val="clear" w:color="auto" w:fill="E0E0E0"/>
            <w:vAlign w:val="bottom"/>
          </w:tcPr>
          <w:p w14:paraId="12C2DB80" w14:textId="77777777" w:rsidR="001D7398" w:rsidRPr="00F65579" w:rsidRDefault="001D7398" w:rsidP="00BA7660">
            <w:pPr>
              <w:pStyle w:val="Tabletextright"/>
            </w:pPr>
            <w:r w:rsidRPr="00F65579">
              <w:rPr>
                <w:rFonts w:ascii="Calibri" w:hAnsi="Calibri" w:cs="Calibri"/>
              </w:rPr>
              <w:t> </w:t>
            </w:r>
          </w:p>
        </w:tc>
        <w:tc>
          <w:tcPr>
            <w:tcW w:w="1080" w:type="dxa"/>
            <w:shd w:val="clear" w:color="auto" w:fill="auto"/>
            <w:vAlign w:val="bottom"/>
          </w:tcPr>
          <w:p w14:paraId="586B71F3" w14:textId="77777777" w:rsidR="001D7398" w:rsidRPr="00F65579" w:rsidRDefault="001D7398" w:rsidP="00BA7660">
            <w:pPr>
              <w:pStyle w:val="Tabletextright"/>
            </w:pPr>
          </w:p>
        </w:tc>
        <w:tc>
          <w:tcPr>
            <w:tcW w:w="1080" w:type="dxa"/>
            <w:shd w:val="clear" w:color="auto" w:fill="E0E0E0"/>
          </w:tcPr>
          <w:p w14:paraId="2CFF56D0" w14:textId="77777777" w:rsidR="001D7398" w:rsidRPr="00F65579" w:rsidRDefault="001D7398" w:rsidP="00BA7660">
            <w:pPr>
              <w:pStyle w:val="Tabletextright"/>
              <w:rPr>
                <w:bCs/>
              </w:rPr>
            </w:pPr>
          </w:p>
        </w:tc>
        <w:tc>
          <w:tcPr>
            <w:tcW w:w="1080" w:type="dxa"/>
            <w:shd w:val="clear" w:color="auto" w:fill="auto"/>
          </w:tcPr>
          <w:p w14:paraId="5AB233BD" w14:textId="77777777" w:rsidR="001D7398" w:rsidRPr="00F65579" w:rsidRDefault="001D7398" w:rsidP="00BA7660">
            <w:pPr>
              <w:pStyle w:val="Tabletextright"/>
              <w:rPr>
                <w:bCs/>
              </w:rPr>
            </w:pPr>
          </w:p>
        </w:tc>
        <w:tc>
          <w:tcPr>
            <w:tcW w:w="1080" w:type="dxa"/>
            <w:shd w:val="clear" w:color="auto" w:fill="E0E0E0"/>
          </w:tcPr>
          <w:p w14:paraId="0177D320" w14:textId="77777777" w:rsidR="001D7398" w:rsidRPr="00F65579" w:rsidRDefault="001D7398" w:rsidP="00BA7660">
            <w:pPr>
              <w:pStyle w:val="Tabletextright"/>
              <w:rPr>
                <w:bCs/>
              </w:rPr>
            </w:pPr>
          </w:p>
        </w:tc>
        <w:tc>
          <w:tcPr>
            <w:tcW w:w="1080" w:type="dxa"/>
            <w:shd w:val="clear" w:color="auto" w:fill="auto"/>
          </w:tcPr>
          <w:p w14:paraId="6CEB1098" w14:textId="77777777" w:rsidR="001D7398" w:rsidRPr="00F65579" w:rsidRDefault="001D7398" w:rsidP="00BA7660">
            <w:pPr>
              <w:pStyle w:val="Tabletextright"/>
              <w:rPr>
                <w:bCs/>
              </w:rPr>
            </w:pPr>
          </w:p>
        </w:tc>
      </w:tr>
      <w:tr w:rsidR="001D7398" w:rsidRPr="00F65579" w14:paraId="3B40D603" w14:textId="77777777" w:rsidTr="00BA7660">
        <w:tc>
          <w:tcPr>
            <w:tcW w:w="2700" w:type="dxa"/>
          </w:tcPr>
          <w:p w14:paraId="440BFE48" w14:textId="77777777" w:rsidR="001D7398" w:rsidRPr="00F65579" w:rsidRDefault="001D7398" w:rsidP="00BA7660">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tcW w:w="1080" w:type="dxa"/>
            <w:shd w:val="clear" w:color="auto" w:fill="E0E0E0"/>
            <w:vAlign w:val="bottom"/>
          </w:tcPr>
          <w:p w14:paraId="1B26EBDF" w14:textId="77777777" w:rsidR="001D7398" w:rsidRPr="00F65579" w:rsidRDefault="001D7398" w:rsidP="00BA7660">
            <w:pPr>
              <w:pStyle w:val="Tabletextright"/>
            </w:pPr>
            <w:r w:rsidRPr="00F65579">
              <w:rPr>
                <w:rFonts w:ascii="Calibri" w:hAnsi="Calibri" w:cs="Calibri"/>
              </w:rPr>
              <w:t> </w:t>
            </w:r>
          </w:p>
        </w:tc>
        <w:tc>
          <w:tcPr>
            <w:tcW w:w="1080" w:type="dxa"/>
            <w:shd w:val="clear" w:color="auto" w:fill="auto"/>
            <w:vAlign w:val="bottom"/>
          </w:tcPr>
          <w:p w14:paraId="3F338A13" w14:textId="77777777" w:rsidR="001D7398" w:rsidRPr="00F65579" w:rsidRDefault="001D7398" w:rsidP="00BA7660">
            <w:pPr>
              <w:pStyle w:val="Tabletextright"/>
            </w:pPr>
          </w:p>
        </w:tc>
        <w:tc>
          <w:tcPr>
            <w:tcW w:w="1080" w:type="dxa"/>
            <w:shd w:val="clear" w:color="auto" w:fill="E0E0E0"/>
          </w:tcPr>
          <w:p w14:paraId="3744E05B" w14:textId="77777777" w:rsidR="001D7398" w:rsidRPr="00F65579" w:rsidRDefault="001D7398" w:rsidP="00BA7660">
            <w:pPr>
              <w:pStyle w:val="Tabletextright"/>
              <w:rPr>
                <w:bCs/>
              </w:rPr>
            </w:pPr>
          </w:p>
        </w:tc>
        <w:tc>
          <w:tcPr>
            <w:tcW w:w="1080" w:type="dxa"/>
            <w:shd w:val="clear" w:color="auto" w:fill="auto"/>
          </w:tcPr>
          <w:p w14:paraId="685FDAA6" w14:textId="77777777" w:rsidR="001D7398" w:rsidRPr="00F65579" w:rsidRDefault="001D7398" w:rsidP="00BA7660">
            <w:pPr>
              <w:pStyle w:val="Tabletextright"/>
              <w:rPr>
                <w:bCs/>
              </w:rPr>
            </w:pPr>
          </w:p>
        </w:tc>
        <w:tc>
          <w:tcPr>
            <w:tcW w:w="1080" w:type="dxa"/>
            <w:shd w:val="clear" w:color="auto" w:fill="E0E0E0"/>
          </w:tcPr>
          <w:p w14:paraId="4053F91B" w14:textId="77777777" w:rsidR="001D7398" w:rsidRPr="00F65579" w:rsidRDefault="001D7398" w:rsidP="00BA7660">
            <w:pPr>
              <w:pStyle w:val="Tabletextright"/>
              <w:rPr>
                <w:bCs/>
              </w:rPr>
            </w:pPr>
          </w:p>
        </w:tc>
        <w:tc>
          <w:tcPr>
            <w:tcW w:w="1080" w:type="dxa"/>
            <w:shd w:val="clear" w:color="auto" w:fill="auto"/>
          </w:tcPr>
          <w:p w14:paraId="708862BD" w14:textId="77777777" w:rsidR="001D7398" w:rsidRPr="00F65579" w:rsidRDefault="001D7398" w:rsidP="00BA7660">
            <w:pPr>
              <w:pStyle w:val="Tabletextright"/>
              <w:rPr>
                <w:bCs/>
              </w:rPr>
            </w:pPr>
          </w:p>
        </w:tc>
      </w:tr>
      <w:tr w:rsidR="001D7398" w:rsidRPr="00F65579" w14:paraId="2F141497" w14:textId="77777777" w:rsidTr="00BA7660">
        <w:tc>
          <w:tcPr>
            <w:tcW w:w="2700" w:type="dxa"/>
          </w:tcPr>
          <w:p w14:paraId="415EF38D" w14:textId="77777777" w:rsidR="001D7398" w:rsidRPr="00F65579" w:rsidRDefault="001D7398" w:rsidP="00BA7660">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tcW w:w="1080" w:type="dxa"/>
            <w:shd w:val="clear" w:color="auto" w:fill="E0E0E0"/>
            <w:vAlign w:val="bottom"/>
          </w:tcPr>
          <w:p w14:paraId="72B2467B" w14:textId="77777777" w:rsidR="001D7398" w:rsidRPr="00F65579" w:rsidRDefault="001D7398" w:rsidP="00BA7660">
            <w:pPr>
              <w:pStyle w:val="Tabletextright"/>
            </w:pPr>
            <w:r w:rsidRPr="00F65579">
              <w:t>2</w:t>
            </w:r>
          </w:p>
        </w:tc>
        <w:tc>
          <w:tcPr>
            <w:tcW w:w="1080" w:type="dxa"/>
            <w:shd w:val="clear" w:color="auto" w:fill="auto"/>
            <w:vAlign w:val="bottom"/>
          </w:tcPr>
          <w:p w14:paraId="3C46C9DB" w14:textId="77777777" w:rsidR="001D7398" w:rsidRPr="00F65579" w:rsidRDefault="001D7398" w:rsidP="00BA7660">
            <w:pPr>
              <w:pStyle w:val="Tabletextright"/>
            </w:pPr>
          </w:p>
        </w:tc>
        <w:tc>
          <w:tcPr>
            <w:tcW w:w="1080" w:type="dxa"/>
            <w:shd w:val="clear" w:color="auto" w:fill="E0E0E0"/>
          </w:tcPr>
          <w:p w14:paraId="02BAA310" w14:textId="77777777" w:rsidR="001D7398" w:rsidRPr="00F65579" w:rsidRDefault="001D7398" w:rsidP="00BA7660">
            <w:pPr>
              <w:pStyle w:val="Tabletextright"/>
              <w:rPr>
                <w:bCs/>
              </w:rPr>
            </w:pPr>
          </w:p>
        </w:tc>
        <w:tc>
          <w:tcPr>
            <w:tcW w:w="1080" w:type="dxa"/>
            <w:shd w:val="clear" w:color="auto" w:fill="auto"/>
          </w:tcPr>
          <w:p w14:paraId="4D0E61BF" w14:textId="77777777" w:rsidR="001D7398" w:rsidRPr="00F65579" w:rsidRDefault="001D7398" w:rsidP="00BA7660">
            <w:pPr>
              <w:pStyle w:val="Tabletextright"/>
              <w:rPr>
                <w:bCs/>
              </w:rPr>
            </w:pPr>
          </w:p>
        </w:tc>
        <w:tc>
          <w:tcPr>
            <w:tcW w:w="1080" w:type="dxa"/>
            <w:shd w:val="clear" w:color="auto" w:fill="E0E0E0"/>
          </w:tcPr>
          <w:p w14:paraId="3BC8BA6D" w14:textId="77777777" w:rsidR="001D7398" w:rsidRPr="00F65579" w:rsidRDefault="001D7398" w:rsidP="00BA7660">
            <w:pPr>
              <w:pStyle w:val="Tabletextright"/>
              <w:rPr>
                <w:bCs/>
              </w:rPr>
            </w:pPr>
          </w:p>
        </w:tc>
        <w:tc>
          <w:tcPr>
            <w:tcW w:w="1080" w:type="dxa"/>
            <w:shd w:val="clear" w:color="auto" w:fill="auto"/>
          </w:tcPr>
          <w:p w14:paraId="1EA4B081" w14:textId="77777777" w:rsidR="001D7398" w:rsidRPr="00F65579" w:rsidRDefault="001D7398" w:rsidP="00BA7660">
            <w:pPr>
              <w:pStyle w:val="Tabletextright"/>
              <w:rPr>
                <w:bCs/>
              </w:rPr>
            </w:pPr>
          </w:p>
        </w:tc>
      </w:tr>
      <w:tr w:rsidR="001D7398" w:rsidRPr="00F65579" w14:paraId="2D1DEC7E" w14:textId="77777777" w:rsidTr="00BA7660">
        <w:tc>
          <w:tcPr>
            <w:tcW w:w="2700" w:type="dxa"/>
          </w:tcPr>
          <w:p w14:paraId="3066A286" w14:textId="77777777" w:rsidR="001D7398" w:rsidRPr="00F65579" w:rsidRDefault="001D7398" w:rsidP="00BA7660">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tcW w:w="1080" w:type="dxa"/>
            <w:shd w:val="clear" w:color="auto" w:fill="E0E0E0"/>
            <w:vAlign w:val="bottom"/>
          </w:tcPr>
          <w:p w14:paraId="6C75B4F6" w14:textId="77777777" w:rsidR="001D7398" w:rsidRPr="00F65579" w:rsidRDefault="001D7398" w:rsidP="00BA7660">
            <w:pPr>
              <w:pStyle w:val="Tabletextright"/>
            </w:pPr>
            <w:r w:rsidRPr="00F65579">
              <w:t>3</w:t>
            </w:r>
          </w:p>
        </w:tc>
        <w:tc>
          <w:tcPr>
            <w:tcW w:w="1080" w:type="dxa"/>
            <w:shd w:val="clear" w:color="auto" w:fill="auto"/>
            <w:vAlign w:val="bottom"/>
          </w:tcPr>
          <w:p w14:paraId="7AAC29BD" w14:textId="77777777" w:rsidR="001D7398" w:rsidRPr="00F65579" w:rsidRDefault="001D7398" w:rsidP="00BA7660">
            <w:pPr>
              <w:pStyle w:val="Tabletextright"/>
            </w:pPr>
          </w:p>
        </w:tc>
        <w:tc>
          <w:tcPr>
            <w:tcW w:w="1080" w:type="dxa"/>
            <w:shd w:val="clear" w:color="auto" w:fill="E0E0E0"/>
          </w:tcPr>
          <w:p w14:paraId="39CA38EA" w14:textId="77777777" w:rsidR="001D7398" w:rsidRPr="00F65579" w:rsidRDefault="001D7398" w:rsidP="00BA7660">
            <w:pPr>
              <w:pStyle w:val="Tabletextright"/>
              <w:rPr>
                <w:bCs/>
              </w:rPr>
            </w:pPr>
          </w:p>
        </w:tc>
        <w:tc>
          <w:tcPr>
            <w:tcW w:w="1080" w:type="dxa"/>
            <w:shd w:val="clear" w:color="auto" w:fill="auto"/>
          </w:tcPr>
          <w:p w14:paraId="1DF62939" w14:textId="77777777" w:rsidR="001D7398" w:rsidRPr="00F65579" w:rsidRDefault="001D7398" w:rsidP="00BA7660">
            <w:pPr>
              <w:pStyle w:val="Tabletextright"/>
              <w:rPr>
                <w:bCs/>
              </w:rPr>
            </w:pPr>
          </w:p>
        </w:tc>
        <w:tc>
          <w:tcPr>
            <w:tcW w:w="1080" w:type="dxa"/>
            <w:shd w:val="clear" w:color="auto" w:fill="E0E0E0"/>
          </w:tcPr>
          <w:p w14:paraId="07983CBD" w14:textId="77777777" w:rsidR="001D7398" w:rsidRPr="00F65579" w:rsidRDefault="001D7398" w:rsidP="00BA7660">
            <w:pPr>
              <w:pStyle w:val="Tabletextright"/>
              <w:rPr>
                <w:bCs/>
              </w:rPr>
            </w:pPr>
          </w:p>
        </w:tc>
        <w:tc>
          <w:tcPr>
            <w:tcW w:w="1080" w:type="dxa"/>
            <w:shd w:val="clear" w:color="auto" w:fill="auto"/>
          </w:tcPr>
          <w:p w14:paraId="765EC7A5" w14:textId="77777777" w:rsidR="001D7398" w:rsidRPr="00F65579" w:rsidRDefault="001D7398" w:rsidP="00BA7660">
            <w:pPr>
              <w:pStyle w:val="Tabletextright"/>
              <w:rPr>
                <w:bCs/>
              </w:rPr>
            </w:pPr>
          </w:p>
        </w:tc>
      </w:tr>
      <w:tr w:rsidR="001D7398" w:rsidRPr="00F65579" w14:paraId="3EA8C4DE" w14:textId="77777777" w:rsidTr="00BA7660">
        <w:tc>
          <w:tcPr>
            <w:tcW w:w="2700" w:type="dxa"/>
          </w:tcPr>
          <w:p w14:paraId="700678CF" w14:textId="77777777" w:rsidR="001D7398" w:rsidRPr="00F65579" w:rsidRDefault="001D7398" w:rsidP="00BA7660">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tcW w:w="1080" w:type="dxa"/>
            <w:shd w:val="clear" w:color="auto" w:fill="E0E0E0"/>
            <w:vAlign w:val="bottom"/>
          </w:tcPr>
          <w:p w14:paraId="435591A3" w14:textId="77777777" w:rsidR="001D7398" w:rsidRPr="00F65579" w:rsidRDefault="001D7398" w:rsidP="00BA7660">
            <w:pPr>
              <w:pStyle w:val="Tabletextright"/>
            </w:pPr>
          </w:p>
        </w:tc>
        <w:tc>
          <w:tcPr>
            <w:tcW w:w="1080" w:type="dxa"/>
            <w:shd w:val="clear" w:color="auto" w:fill="auto"/>
            <w:vAlign w:val="bottom"/>
          </w:tcPr>
          <w:p w14:paraId="44C0FE8B" w14:textId="77777777" w:rsidR="001D7398" w:rsidRPr="00F65579" w:rsidRDefault="001D7398" w:rsidP="00BA7660">
            <w:pPr>
              <w:pStyle w:val="Tabletextright"/>
            </w:pPr>
          </w:p>
        </w:tc>
        <w:tc>
          <w:tcPr>
            <w:tcW w:w="1080" w:type="dxa"/>
            <w:shd w:val="clear" w:color="auto" w:fill="E0E0E0"/>
          </w:tcPr>
          <w:p w14:paraId="3AF1FCA7" w14:textId="77777777" w:rsidR="001D7398" w:rsidRPr="00F65579" w:rsidRDefault="001D7398" w:rsidP="00BA7660">
            <w:pPr>
              <w:pStyle w:val="Tabletextright"/>
              <w:rPr>
                <w:bCs/>
              </w:rPr>
            </w:pPr>
          </w:p>
        </w:tc>
        <w:tc>
          <w:tcPr>
            <w:tcW w:w="1080" w:type="dxa"/>
            <w:shd w:val="clear" w:color="auto" w:fill="auto"/>
          </w:tcPr>
          <w:p w14:paraId="70766A8E" w14:textId="77777777" w:rsidR="001D7398" w:rsidRPr="00F65579" w:rsidRDefault="001D7398" w:rsidP="00BA7660">
            <w:pPr>
              <w:pStyle w:val="Tabletextright"/>
              <w:rPr>
                <w:bCs/>
              </w:rPr>
            </w:pPr>
          </w:p>
        </w:tc>
        <w:tc>
          <w:tcPr>
            <w:tcW w:w="1080" w:type="dxa"/>
            <w:shd w:val="clear" w:color="auto" w:fill="E0E0E0"/>
          </w:tcPr>
          <w:p w14:paraId="09E2CC44" w14:textId="77777777" w:rsidR="001D7398" w:rsidRPr="00F65579" w:rsidRDefault="001D7398" w:rsidP="00BA7660">
            <w:pPr>
              <w:pStyle w:val="Tabletextright"/>
              <w:rPr>
                <w:bCs/>
              </w:rPr>
            </w:pPr>
          </w:p>
        </w:tc>
        <w:tc>
          <w:tcPr>
            <w:tcW w:w="1080" w:type="dxa"/>
            <w:shd w:val="clear" w:color="auto" w:fill="auto"/>
          </w:tcPr>
          <w:p w14:paraId="5CC2F7C9" w14:textId="77777777" w:rsidR="001D7398" w:rsidRPr="00F65579" w:rsidRDefault="001D7398" w:rsidP="00BA7660">
            <w:pPr>
              <w:pStyle w:val="Tabletextright"/>
              <w:rPr>
                <w:bCs/>
              </w:rPr>
            </w:pPr>
          </w:p>
        </w:tc>
      </w:tr>
      <w:tr w:rsidR="001D7398" w:rsidRPr="00F65579" w14:paraId="73C145E3" w14:textId="77777777" w:rsidTr="00BA7660">
        <w:tc>
          <w:tcPr>
            <w:tcW w:w="2700" w:type="dxa"/>
          </w:tcPr>
          <w:p w14:paraId="6B95533C" w14:textId="77777777" w:rsidR="001D7398" w:rsidRPr="00F65579" w:rsidRDefault="001D7398" w:rsidP="00BA7660">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tcW w:w="1080" w:type="dxa"/>
            <w:shd w:val="clear" w:color="auto" w:fill="E0E0E0"/>
            <w:vAlign w:val="bottom"/>
          </w:tcPr>
          <w:p w14:paraId="5AA715CA" w14:textId="77777777" w:rsidR="001D7398" w:rsidRPr="00F65579" w:rsidRDefault="001D7398" w:rsidP="00BA7660">
            <w:pPr>
              <w:pStyle w:val="Tabletextright"/>
            </w:pPr>
            <w:r w:rsidRPr="00F65579">
              <w:rPr>
                <w:rFonts w:ascii="Calibri" w:hAnsi="Calibri" w:cs="Calibri"/>
              </w:rPr>
              <w:t> </w:t>
            </w:r>
          </w:p>
        </w:tc>
        <w:tc>
          <w:tcPr>
            <w:tcW w:w="1080" w:type="dxa"/>
            <w:shd w:val="clear" w:color="auto" w:fill="auto"/>
            <w:vAlign w:val="bottom"/>
          </w:tcPr>
          <w:p w14:paraId="56FBBCED" w14:textId="77777777" w:rsidR="001D7398" w:rsidRPr="00F65579" w:rsidRDefault="001D7398" w:rsidP="00BA7660">
            <w:pPr>
              <w:pStyle w:val="Tabletextright"/>
            </w:pPr>
          </w:p>
        </w:tc>
        <w:tc>
          <w:tcPr>
            <w:tcW w:w="1080" w:type="dxa"/>
            <w:shd w:val="clear" w:color="auto" w:fill="E0E0E0"/>
          </w:tcPr>
          <w:p w14:paraId="128BA213" w14:textId="77777777" w:rsidR="001D7398" w:rsidRPr="00F65579" w:rsidRDefault="001D7398" w:rsidP="00BA7660">
            <w:pPr>
              <w:pStyle w:val="Tabletextright"/>
              <w:rPr>
                <w:bCs/>
              </w:rPr>
            </w:pPr>
          </w:p>
        </w:tc>
        <w:tc>
          <w:tcPr>
            <w:tcW w:w="1080" w:type="dxa"/>
            <w:shd w:val="clear" w:color="auto" w:fill="auto"/>
          </w:tcPr>
          <w:p w14:paraId="11D55B71" w14:textId="77777777" w:rsidR="001D7398" w:rsidRPr="00F65579" w:rsidRDefault="001D7398" w:rsidP="00BA7660">
            <w:pPr>
              <w:pStyle w:val="Tabletextright"/>
              <w:rPr>
                <w:bCs/>
              </w:rPr>
            </w:pPr>
          </w:p>
        </w:tc>
        <w:tc>
          <w:tcPr>
            <w:tcW w:w="1080" w:type="dxa"/>
            <w:shd w:val="clear" w:color="auto" w:fill="E0E0E0"/>
          </w:tcPr>
          <w:p w14:paraId="4121BBCB" w14:textId="77777777" w:rsidR="001D7398" w:rsidRPr="00F65579" w:rsidRDefault="001D7398" w:rsidP="00BA7660">
            <w:pPr>
              <w:pStyle w:val="Tabletextright"/>
              <w:rPr>
                <w:bCs/>
              </w:rPr>
            </w:pPr>
          </w:p>
        </w:tc>
        <w:tc>
          <w:tcPr>
            <w:tcW w:w="1080" w:type="dxa"/>
            <w:shd w:val="clear" w:color="auto" w:fill="auto"/>
          </w:tcPr>
          <w:p w14:paraId="462E27FF" w14:textId="77777777" w:rsidR="001D7398" w:rsidRPr="00F65579" w:rsidRDefault="001D7398" w:rsidP="00BA7660">
            <w:pPr>
              <w:pStyle w:val="Tabletextright"/>
              <w:rPr>
                <w:bCs/>
              </w:rPr>
            </w:pPr>
          </w:p>
        </w:tc>
      </w:tr>
      <w:tr w:rsidR="001D7398" w:rsidRPr="00F65579" w14:paraId="6DAFA233" w14:textId="77777777" w:rsidTr="00BA7660">
        <w:tc>
          <w:tcPr>
            <w:tcW w:w="2700" w:type="dxa"/>
          </w:tcPr>
          <w:p w14:paraId="58A31704" w14:textId="77777777" w:rsidR="001D7398" w:rsidRPr="00F65579" w:rsidRDefault="001D7398" w:rsidP="00BA7660">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tcW w:w="1080" w:type="dxa"/>
            <w:shd w:val="clear" w:color="auto" w:fill="E0E0E0"/>
            <w:vAlign w:val="bottom"/>
          </w:tcPr>
          <w:p w14:paraId="03B6D08B" w14:textId="77777777" w:rsidR="001D7398" w:rsidRPr="00F65579" w:rsidRDefault="001D7398" w:rsidP="00BA7660">
            <w:pPr>
              <w:pStyle w:val="Tabletextright"/>
            </w:pPr>
          </w:p>
        </w:tc>
        <w:tc>
          <w:tcPr>
            <w:tcW w:w="1080" w:type="dxa"/>
            <w:shd w:val="clear" w:color="auto" w:fill="auto"/>
            <w:vAlign w:val="bottom"/>
          </w:tcPr>
          <w:p w14:paraId="176B210A" w14:textId="77777777" w:rsidR="001D7398" w:rsidRPr="00F65579" w:rsidRDefault="001D7398" w:rsidP="00BA7660">
            <w:pPr>
              <w:pStyle w:val="Tabletextright"/>
            </w:pPr>
          </w:p>
        </w:tc>
        <w:tc>
          <w:tcPr>
            <w:tcW w:w="1080" w:type="dxa"/>
            <w:shd w:val="clear" w:color="auto" w:fill="E0E0E0"/>
          </w:tcPr>
          <w:p w14:paraId="03DF4D7C" w14:textId="77777777" w:rsidR="001D7398" w:rsidRPr="00F65579" w:rsidRDefault="001D7398" w:rsidP="00BA7660">
            <w:pPr>
              <w:pStyle w:val="Tabletextright"/>
              <w:rPr>
                <w:bCs/>
              </w:rPr>
            </w:pPr>
          </w:p>
        </w:tc>
        <w:tc>
          <w:tcPr>
            <w:tcW w:w="1080" w:type="dxa"/>
            <w:shd w:val="clear" w:color="auto" w:fill="auto"/>
          </w:tcPr>
          <w:p w14:paraId="28AC4126" w14:textId="77777777" w:rsidR="001D7398" w:rsidRPr="00F65579" w:rsidRDefault="001D7398" w:rsidP="00BA7660">
            <w:pPr>
              <w:pStyle w:val="Tabletextright"/>
              <w:rPr>
                <w:bCs/>
              </w:rPr>
            </w:pPr>
          </w:p>
        </w:tc>
        <w:tc>
          <w:tcPr>
            <w:tcW w:w="1080" w:type="dxa"/>
            <w:shd w:val="clear" w:color="auto" w:fill="E0E0E0"/>
          </w:tcPr>
          <w:p w14:paraId="734C23FF" w14:textId="77777777" w:rsidR="001D7398" w:rsidRPr="00F65579" w:rsidRDefault="001D7398" w:rsidP="00BA7660">
            <w:pPr>
              <w:pStyle w:val="Tabletextright"/>
              <w:rPr>
                <w:bCs/>
              </w:rPr>
            </w:pPr>
          </w:p>
        </w:tc>
        <w:tc>
          <w:tcPr>
            <w:tcW w:w="1080" w:type="dxa"/>
            <w:shd w:val="clear" w:color="auto" w:fill="auto"/>
          </w:tcPr>
          <w:p w14:paraId="4B0DDBA2" w14:textId="77777777" w:rsidR="001D7398" w:rsidRPr="00F65579" w:rsidRDefault="001D7398" w:rsidP="00BA7660">
            <w:pPr>
              <w:pStyle w:val="Tabletextright"/>
              <w:rPr>
                <w:bCs/>
              </w:rPr>
            </w:pPr>
          </w:p>
        </w:tc>
      </w:tr>
      <w:tr w:rsidR="001D7398" w:rsidRPr="00F65579" w14:paraId="7E268796" w14:textId="77777777" w:rsidTr="00BA7660">
        <w:tc>
          <w:tcPr>
            <w:tcW w:w="2700" w:type="dxa"/>
          </w:tcPr>
          <w:p w14:paraId="05EE8241" w14:textId="77777777" w:rsidR="001D7398" w:rsidRPr="00F65579" w:rsidRDefault="001D7398" w:rsidP="00BA7660">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tcW w:w="1080" w:type="dxa"/>
            <w:shd w:val="clear" w:color="auto" w:fill="E0E0E0"/>
            <w:vAlign w:val="bottom"/>
          </w:tcPr>
          <w:p w14:paraId="2A07B7AE" w14:textId="77777777" w:rsidR="001D7398" w:rsidRPr="00F65579" w:rsidRDefault="001D7398" w:rsidP="00BA7660">
            <w:pPr>
              <w:pStyle w:val="Tabletextright"/>
            </w:pPr>
          </w:p>
        </w:tc>
        <w:tc>
          <w:tcPr>
            <w:tcW w:w="1080" w:type="dxa"/>
            <w:shd w:val="clear" w:color="auto" w:fill="auto"/>
            <w:vAlign w:val="bottom"/>
          </w:tcPr>
          <w:p w14:paraId="051E4D4E" w14:textId="77777777" w:rsidR="001D7398" w:rsidRPr="00F65579" w:rsidRDefault="001D7398" w:rsidP="00BA7660">
            <w:pPr>
              <w:pStyle w:val="Tabletextright"/>
            </w:pPr>
          </w:p>
        </w:tc>
        <w:tc>
          <w:tcPr>
            <w:tcW w:w="1080" w:type="dxa"/>
            <w:shd w:val="clear" w:color="auto" w:fill="E0E0E0"/>
          </w:tcPr>
          <w:p w14:paraId="76885A90" w14:textId="77777777" w:rsidR="001D7398" w:rsidRPr="00F65579" w:rsidRDefault="001D7398" w:rsidP="00BA7660">
            <w:pPr>
              <w:pStyle w:val="Tabletextright"/>
              <w:rPr>
                <w:bCs/>
              </w:rPr>
            </w:pPr>
          </w:p>
        </w:tc>
        <w:tc>
          <w:tcPr>
            <w:tcW w:w="1080" w:type="dxa"/>
            <w:shd w:val="clear" w:color="auto" w:fill="auto"/>
          </w:tcPr>
          <w:p w14:paraId="68072D1D" w14:textId="77777777" w:rsidR="001D7398" w:rsidRPr="00F65579" w:rsidRDefault="001D7398" w:rsidP="00BA7660">
            <w:pPr>
              <w:pStyle w:val="Tabletextright"/>
              <w:rPr>
                <w:bCs/>
              </w:rPr>
            </w:pPr>
          </w:p>
        </w:tc>
        <w:tc>
          <w:tcPr>
            <w:tcW w:w="1080" w:type="dxa"/>
            <w:shd w:val="clear" w:color="auto" w:fill="E0E0E0"/>
          </w:tcPr>
          <w:p w14:paraId="765A9377" w14:textId="77777777" w:rsidR="001D7398" w:rsidRPr="00F65579" w:rsidRDefault="001D7398" w:rsidP="00BA7660">
            <w:pPr>
              <w:pStyle w:val="Tabletextright"/>
              <w:rPr>
                <w:bCs/>
              </w:rPr>
            </w:pPr>
          </w:p>
        </w:tc>
        <w:tc>
          <w:tcPr>
            <w:tcW w:w="1080" w:type="dxa"/>
            <w:shd w:val="clear" w:color="auto" w:fill="auto"/>
          </w:tcPr>
          <w:p w14:paraId="0BD82595" w14:textId="77777777" w:rsidR="001D7398" w:rsidRPr="00F65579" w:rsidRDefault="001D7398" w:rsidP="00BA7660">
            <w:pPr>
              <w:pStyle w:val="Tabletextright"/>
              <w:rPr>
                <w:bCs/>
              </w:rPr>
            </w:pPr>
          </w:p>
        </w:tc>
      </w:tr>
      <w:tr w:rsidR="001D7398" w:rsidRPr="00F65579" w14:paraId="78E11C84" w14:textId="77777777" w:rsidTr="00BA7660">
        <w:tc>
          <w:tcPr>
            <w:tcW w:w="2700" w:type="dxa"/>
          </w:tcPr>
          <w:p w14:paraId="272C8A1E" w14:textId="77777777" w:rsidR="001D7398" w:rsidRPr="00F65579" w:rsidRDefault="001D7398" w:rsidP="00BA7660">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tcW w:w="1080" w:type="dxa"/>
            <w:shd w:val="clear" w:color="auto" w:fill="E0E0E0"/>
            <w:vAlign w:val="bottom"/>
          </w:tcPr>
          <w:p w14:paraId="72BB67DA" w14:textId="77777777" w:rsidR="001D7398" w:rsidRPr="00F65579" w:rsidRDefault="001D7398" w:rsidP="00BA7660">
            <w:pPr>
              <w:pStyle w:val="Tabletextright"/>
            </w:pPr>
          </w:p>
        </w:tc>
        <w:tc>
          <w:tcPr>
            <w:tcW w:w="1080" w:type="dxa"/>
            <w:shd w:val="clear" w:color="auto" w:fill="auto"/>
            <w:vAlign w:val="bottom"/>
          </w:tcPr>
          <w:p w14:paraId="1A8C16ED" w14:textId="77777777" w:rsidR="001D7398" w:rsidRPr="00F65579" w:rsidRDefault="001D7398" w:rsidP="00BA7660">
            <w:pPr>
              <w:pStyle w:val="Tabletextright"/>
            </w:pPr>
          </w:p>
        </w:tc>
        <w:tc>
          <w:tcPr>
            <w:tcW w:w="1080" w:type="dxa"/>
            <w:shd w:val="clear" w:color="auto" w:fill="E0E0E0"/>
          </w:tcPr>
          <w:p w14:paraId="0B5837FA" w14:textId="77777777" w:rsidR="001D7398" w:rsidRPr="00F65579" w:rsidRDefault="001D7398" w:rsidP="00BA7660">
            <w:pPr>
              <w:pStyle w:val="Tabletextright"/>
              <w:rPr>
                <w:bCs/>
              </w:rPr>
            </w:pPr>
          </w:p>
        </w:tc>
        <w:tc>
          <w:tcPr>
            <w:tcW w:w="1080" w:type="dxa"/>
            <w:shd w:val="clear" w:color="auto" w:fill="auto"/>
          </w:tcPr>
          <w:p w14:paraId="526815EF" w14:textId="77777777" w:rsidR="001D7398" w:rsidRPr="00F65579" w:rsidRDefault="001D7398" w:rsidP="00BA7660">
            <w:pPr>
              <w:pStyle w:val="Tabletextright"/>
              <w:rPr>
                <w:bCs/>
              </w:rPr>
            </w:pPr>
          </w:p>
        </w:tc>
        <w:tc>
          <w:tcPr>
            <w:tcW w:w="1080" w:type="dxa"/>
            <w:shd w:val="clear" w:color="auto" w:fill="E0E0E0"/>
          </w:tcPr>
          <w:p w14:paraId="7E1E60CA" w14:textId="77777777" w:rsidR="001D7398" w:rsidRPr="00F65579" w:rsidRDefault="001D7398" w:rsidP="00BA7660">
            <w:pPr>
              <w:pStyle w:val="Tabletextright"/>
              <w:rPr>
                <w:bCs/>
              </w:rPr>
            </w:pPr>
          </w:p>
        </w:tc>
        <w:tc>
          <w:tcPr>
            <w:tcW w:w="1080" w:type="dxa"/>
            <w:shd w:val="clear" w:color="auto" w:fill="auto"/>
          </w:tcPr>
          <w:p w14:paraId="6E7425F5" w14:textId="77777777" w:rsidR="001D7398" w:rsidRPr="00F65579" w:rsidRDefault="001D7398" w:rsidP="00BA7660">
            <w:pPr>
              <w:pStyle w:val="Tabletextright"/>
              <w:rPr>
                <w:bCs/>
              </w:rPr>
            </w:pPr>
          </w:p>
        </w:tc>
      </w:tr>
      <w:tr w:rsidR="001D7398" w:rsidRPr="00F65579" w14:paraId="08ED6D48" w14:textId="77777777" w:rsidTr="00BA7660">
        <w:tc>
          <w:tcPr>
            <w:tcW w:w="2700" w:type="dxa"/>
          </w:tcPr>
          <w:p w14:paraId="6F0FDF2C" w14:textId="77777777" w:rsidR="001D7398" w:rsidRPr="00F65579" w:rsidRDefault="001D7398" w:rsidP="00BA7660">
            <w:pPr>
              <w:pStyle w:val="Tabletextbold"/>
            </w:pPr>
            <w:r w:rsidRPr="00F65579">
              <w:t>Total</w:t>
            </w:r>
          </w:p>
        </w:tc>
        <w:tc>
          <w:tcPr>
            <w:tcW w:w="1080" w:type="dxa"/>
            <w:shd w:val="clear" w:color="auto" w:fill="E0E0E0"/>
            <w:vAlign w:val="bottom"/>
          </w:tcPr>
          <w:p w14:paraId="4EF1987D" w14:textId="77777777" w:rsidR="001D7398" w:rsidRPr="00F65579" w:rsidRDefault="001D7398" w:rsidP="00BA7660">
            <w:pPr>
              <w:pStyle w:val="Tabletextrightbold"/>
              <w:rPr>
                <w:vertAlign w:val="superscript"/>
              </w:rPr>
            </w:pPr>
            <w:r w:rsidRPr="00F65579">
              <w:t>75</w:t>
            </w:r>
            <w:r w:rsidR="00A17436" w:rsidRPr="00F65579">
              <w:rPr>
                <w:vertAlign w:val="superscript"/>
              </w:rPr>
              <w:t>(g)</w:t>
            </w:r>
          </w:p>
        </w:tc>
        <w:tc>
          <w:tcPr>
            <w:tcW w:w="1080" w:type="dxa"/>
            <w:shd w:val="clear" w:color="auto" w:fill="auto"/>
            <w:vAlign w:val="bottom"/>
          </w:tcPr>
          <w:p w14:paraId="2573D6D8" w14:textId="77777777" w:rsidR="001D7398" w:rsidRPr="00F65579" w:rsidRDefault="001D7398" w:rsidP="00BA7660">
            <w:pPr>
              <w:pStyle w:val="Tabletextrightbold"/>
            </w:pPr>
            <w:r w:rsidRPr="00F65579">
              <w:t>11</w:t>
            </w:r>
          </w:p>
        </w:tc>
        <w:tc>
          <w:tcPr>
            <w:tcW w:w="1080" w:type="dxa"/>
            <w:shd w:val="clear" w:color="auto" w:fill="E0E0E0"/>
          </w:tcPr>
          <w:p w14:paraId="6805D15E" w14:textId="77777777" w:rsidR="001D7398" w:rsidRPr="00F65579" w:rsidRDefault="001D7398" w:rsidP="00BA7660">
            <w:pPr>
              <w:pStyle w:val="Tabletextrightbold"/>
            </w:pPr>
          </w:p>
        </w:tc>
        <w:tc>
          <w:tcPr>
            <w:tcW w:w="1080" w:type="dxa"/>
            <w:shd w:val="clear" w:color="auto" w:fill="auto"/>
          </w:tcPr>
          <w:p w14:paraId="423DE621" w14:textId="77777777" w:rsidR="001D7398" w:rsidRPr="00F65579" w:rsidRDefault="001D7398" w:rsidP="00BA7660">
            <w:pPr>
              <w:pStyle w:val="Tabletextrightbold"/>
            </w:pPr>
          </w:p>
        </w:tc>
        <w:tc>
          <w:tcPr>
            <w:tcW w:w="1080" w:type="dxa"/>
            <w:shd w:val="clear" w:color="auto" w:fill="E0E0E0"/>
          </w:tcPr>
          <w:p w14:paraId="5BB257CE" w14:textId="77777777" w:rsidR="001D7398" w:rsidRPr="00F65579" w:rsidRDefault="001D7398" w:rsidP="00BA7660">
            <w:pPr>
              <w:pStyle w:val="Tabletextrightbold"/>
            </w:pPr>
          </w:p>
        </w:tc>
        <w:tc>
          <w:tcPr>
            <w:tcW w:w="1080" w:type="dxa"/>
            <w:shd w:val="clear" w:color="auto" w:fill="auto"/>
          </w:tcPr>
          <w:p w14:paraId="63DF4F2D" w14:textId="77777777" w:rsidR="001D7398" w:rsidRPr="00F65579" w:rsidRDefault="001D7398" w:rsidP="00BA7660">
            <w:pPr>
              <w:pStyle w:val="Tabletextrightbold"/>
            </w:pPr>
          </w:p>
        </w:tc>
      </w:tr>
    </w:tbl>
    <w:p w14:paraId="17862745" w14:textId="77777777" w:rsidR="005D199C" w:rsidRPr="00F65579" w:rsidRDefault="005D199C" w:rsidP="001D7398">
      <w:pPr>
        <w:pStyle w:val="Notes"/>
      </w:pPr>
      <w:r w:rsidRPr="00F65579">
        <w:t>Notes:</w:t>
      </w:r>
    </w:p>
    <w:p w14:paraId="109D39D1" w14:textId="77777777" w:rsidR="001D7398" w:rsidRPr="00F65579" w:rsidRDefault="001D7398" w:rsidP="001D7398">
      <w:pPr>
        <w:pStyle w:val="Notes"/>
      </w:pPr>
      <w:r w:rsidRPr="00F65579">
        <w:t xml:space="preserve">(a) There </w:t>
      </w:r>
      <w:r w:rsidR="004E0E1A" w:rsidRPr="00F65579">
        <w:t>were</w:t>
      </w:r>
      <w:r w:rsidRPr="00F65579">
        <w:t xml:space="preserve"> two employees employed on a part time basis at a 0.6 FTE and 0.8 FTE rate respectively.</w:t>
      </w:r>
    </w:p>
    <w:p w14:paraId="7ABFBFCB" w14:textId="77777777" w:rsidR="001D7398" w:rsidRPr="00F65579" w:rsidRDefault="001D7398" w:rsidP="001D7398">
      <w:pPr>
        <w:pStyle w:val="Notes"/>
      </w:pPr>
      <w:r w:rsidRPr="00F65579">
        <w:t xml:space="preserve">(b) There </w:t>
      </w:r>
      <w:r w:rsidR="004E0E1A" w:rsidRPr="00F65579">
        <w:t xml:space="preserve">were </w:t>
      </w:r>
      <w:r w:rsidRPr="00F65579">
        <w:t>three employees employed on a part time basis. One at 0.2 FTE, one at 0.8 FTE and one at 0.90 FTE rate respectively.</w:t>
      </w:r>
    </w:p>
    <w:p w14:paraId="292DC9C8" w14:textId="77777777" w:rsidR="001D7398" w:rsidRPr="00F65579" w:rsidRDefault="001D7398" w:rsidP="001D7398">
      <w:pPr>
        <w:pStyle w:val="Notes"/>
      </w:pPr>
      <w:r w:rsidRPr="00F65579">
        <w:t xml:space="preserve">(c)  There </w:t>
      </w:r>
      <w:r w:rsidR="004E0E1A" w:rsidRPr="00F65579">
        <w:t xml:space="preserve">were </w:t>
      </w:r>
      <w:r w:rsidRPr="00F65579">
        <w:t>four employees employed on a part time basis. Three at a 0.90 FTE and one at a 0.80 FTE rate.</w:t>
      </w:r>
    </w:p>
    <w:p w14:paraId="5CA2BB05" w14:textId="77777777" w:rsidR="001D7398" w:rsidRPr="00F65579" w:rsidRDefault="001D7398" w:rsidP="001D7398">
      <w:pPr>
        <w:pStyle w:val="Notes"/>
      </w:pPr>
      <w:r w:rsidRPr="00F65579">
        <w:t xml:space="preserve">(d) There </w:t>
      </w:r>
      <w:r w:rsidR="004E0E1A" w:rsidRPr="00F65579">
        <w:t xml:space="preserve">was </w:t>
      </w:r>
      <w:r w:rsidRPr="00F65579">
        <w:t>one employee employed on a part time basis at a 0.8 FTE rate.</w:t>
      </w:r>
    </w:p>
    <w:p w14:paraId="69EDA5F3" w14:textId="77777777" w:rsidR="001D7398" w:rsidRPr="00F65579" w:rsidRDefault="001D7398" w:rsidP="001D7398">
      <w:pPr>
        <w:pStyle w:val="Notes"/>
      </w:pPr>
      <w:r w:rsidRPr="00F65579">
        <w:t xml:space="preserve">(e)  There </w:t>
      </w:r>
      <w:r w:rsidR="004E0E1A" w:rsidRPr="00F65579">
        <w:t xml:space="preserve">were </w:t>
      </w:r>
      <w:r w:rsidRPr="00F65579">
        <w:t xml:space="preserve">four employees employed on a part time basis. Two at a 0.8 FTE, one at a 0.9 FTE and one at a 0.6 FTE rate respectively. </w:t>
      </w:r>
    </w:p>
    <w:p w14:paraId="5D045423" w14:textId="77777777" w:rsidR="001D7398" w:rsidRPr="00F65579" w:rsidRDefault="001D7398" w:rsidP="001D7398">
      <w:pPr>
        <w:pStyle w:val="Notes"/>
      </w:pPr>
      <w:r w:rsidRPr="00F65579">
        <w:t xml:space="preserve">(f) There </w:t>
      </w:r>
      <w:r w:rsidR="004E0E1A" w:rsidRPr="00F65579">
        <w:t xml:space="preserve">was </w:t>
      </w:r>
      <w:r w:rsidRPr="00F65579">
        <w:t>one employee employed on a part time basis at a 0.8 FTE rate.</w:t>
      </w:r>
    </w:p>
    <w:p w14:paraId="0A1C9C08" w14:textId="77777777" w:rsidR="00A17436" w:rsidRPr="00F65579" w:rsidRDefault="00A17436" w:rsidP="001D7398">
      <w:pPr>
        <w:pStyle w:val="Notes"/>
      </w:pPr>
      <w:r w:rsidRPr="00F65579">
        <w:t>(g) Table excludes the Secretary (Accountable Officer).</w:t>
      </w:r>
    </w:p>
    <w:p w14:paraId="069AA62B" w14:textId="77777777" w:rsidR="00E80B5F" w:rsidRPr="00F65579" w:rsidRDefault="00E80B5F" w:rsidP="00E80B5F"/>
    <w:p w14:paraId="75E56921" w14:textId="77777777" w:rsidR="00E80B5F" w:rsidRPr="00F65579" w:rsidRDefault="00E80B5F" w:rsidP="00E80B5F"/>
    <w:p w14:paraId="7CFF08F3" w14:textId="77777777" w:rsidR="00E80B5F" w:rsidRPr="00F65579" w:rsidRDefault="00E80B5F" w:rsidP="00A5358C">
      <w:pPr>
        <w:pStyle w:val="Tableheading"/>
        <w:sectPr w:rsidR="00E80B5F" w:rsidRPr="00F65579" w:rsidSect="005D199C">
          <w:headerReference w:type="even" r:id="rId144"/>
          <w:footerReference w:type="even" r:id="rId145"/>
          <w:footerReference w:type="default" r:id="rId146"/>
          <w:pgSz w:w="11909" w:h="16834" w:code="9"/>
          <w:pgMar w:top="1728" w:right="1152" w:bottom="1267" w:left="1152" w:header="720" w:footer="288" w:gutter="0"/>
          <w:cols w:space="720"/>
          <w:noEndnote/>
          <w:docGrid w:linePitch="231"/>
        </w:sectPr>
      </w:pPr>
    </w:p>
    <w:p w14:paraId="5F075D1E" w14:textId="77777777" w:rsidR="00A5358C" w:rsidRPr="00F65579" w:rsidRDefault="00A5358C" w:rsidP="0021241E">
      <w:pPr>
        <w:pStyle w:val="Heading4"/>
      </w:pPr>
      <w:r w:rsidRPr="00F65579">
        <w:lastRenderedPageBreak/>
        <w:t>Profile of State Revenue Office</w:t>
      </w:r>
      <w:r w:rsidR="00B21A45" w:rsidRPr="00F65579">
        <w:t>’</w:t>
      </w:r>
      <w:r w:rsidRPr="00F65579">
        <w:t>s workforce: June 201</w:t>
      </w:r>
      <w:r w:rsidR="00420A9F" w:rsidRPr="00F65579">
        <w:t>9</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8A7C86" w:rsidRPr="00F65579" w14:paraId="6CE1E8CA" w14:textId="77777777" w:rsidTr="00420A9F">
        <w:trPr>
          <w:cantSplit/>
        </w:trPr>
        <w:tc>
          <w:tcPr>
            <w:tcW w:w="1483" w:type="dxa"/>
            <w:shd w:val="clear" w:color="auto" w:fill="auto"/>
          </w:tcPr>
          <w:p w14:paraId="388C3811" w14:textId="77777777" w:rsidR="008A7C86" w:rsidRPr="00F65579" w:rsidRDefault="008A7C86" w:rsidP="00420A9F">
            <w:pPr>
              <w:pStyle w:val="Tabletext"/>
            </w:pPr>
          </w:p>
        </w:tc>
        <w:tc>
          <w:tcPr>
            <w:tcW w:w="6192" w:type="dxa"/>
            <w:gridSpan w:val="7"/>
            <w:shd w:val="clear" w:color="auto" w:fill="E0E0E0"/>
            <w:vAlign w:val="bottom"/>
          </w:tcPr>
          <w:p w14:paraId="764FBACA" w14:textId="77777777" w:rsidR="008A7C86" w:rsidRPr="00F65579" w:rsidRDefault="008A7C86" w:rsidP="00420A9F">
            <w:pPr>
              <w:pStyle w:val="Tabletextheadingcentred"/>
            </w:pPr>
            <w:r w:rsidRPr="00F65579">
              <w:t>June 2019</w:t>
            </w:r>
          </w:p>
        </w:tc>
        <w:tc>
          <w:tcPr>
            <w:tcW w:w="6192" w:type="dxa"/>
            <w:gridSpan w:val="7"/>
            <w:shd w:val="clear" w:color="auto" w:fill="auto"/>
            <w:noWrap/>
            <w:vAlign w:val="bottom"/>
          </w:tcPr>
          <w:p w14:paraId="6BBDD6AF" w14:textId="77777777" w:rsidR="008A7C86" w:rsidRPr="00F65579" w:rsidRDefault="008A7C86" w:rsidP="00420A9F">
            <w:pPr>
              <w:pStyle w:val="Tabletextheadingcentred"/>
            </w:pPr>
            <w:r w:rsidRPr="00F65579">
              <w:t>June 2018</w:t>
            </w:r>
          </w:p>
        </w:tc>
      </w:tr>
      <w:tr w:rsidR="008A7C86" w:rsidRPr="00F65579" w14:paraId="0BF76618" w14:textId="77777777" w:rsidTr="00420A9F">
        <w:trPr>
          <w:cantSplit/>
        </w:trPr>
        <w:tc>
          <w:tcPr>
            <w:tcW w:w="1483" w:type="dxa"/>
            <w:shd w:val="clear" w:color="auto" w:fill="auto"/>
          </w:tcPr>
          <w:p w14:paraId="31AC78E8" w14:textId="77777777" w:rsidR="008A7C86" w:rsidRPr="00F65579" w:rsidRDefault="008A7C86" w:rsidP="00420A9F">
            <w:pPr>
              <w:pStyle w:val="Tabletext"/>
            </w:pPr>
          </w:p>
        </w:tc>
        <w:tc>
          <w:tcPr>
            <w:tcW w:w="1728" w:type="dxa"/>
            <w:gridSpan w:val="2"/>
            <w:shd w:val="clear" w:color="auto" w:fill="auto"/>
            <w:vAlign w:val="bottom"/>
          </w:tcPr>
          <w:p w14:paraId="40A728EF" w14:textId="77777777" w:rsidR="008A7C86" w:rsidRPr="00F65579" w:rsidRDefault="008A7C86" w:rsidP="00420A9F">
            <w:pPr>
              <w:pStyle w:val="Tabletextheadingcentred"/>
              <w:spacing w:after="20"/>
            </w:pPr>
            <w:r w:rsidRPr="00F65579">
              <w:t>All employees</w:t>
            </w:r>
          </w:p>
        </w:tc>
        <w:tc>
          <w:tcPr>
            <w:tcW w:w="2736" w:type="dxa"/>
            <w:gridSpan w:val="3"/>
            <w:shd w:val="clear" w:color="auto" w:fill="auto"/>
            <w:vAlign w:val="bottom"/>
          </w:tcPr>
          <w:p w14:paraId="67DA2BB1" w14:textId="77777777" w:rsidR="008A7C86" w:rsidRPr="00F65579" w:rsidRDefault="008A7C86" w:rsidP="00420A9F">
            <w:pPr>
              <w:pStyle w:val="Tabletextheadingcentred"/>
              <w:spacing w:after="20"/>
            </w:pPr>
            <w:r w:rsidRPr="00F65579">
              <w:t>Ongoing</w:t>
            </w:r>
          </w:p>
        </w:tc>
        <w:tc>
          <w:tcPr>
            <w:tcW w:w="1728" w:type="dxa"/>
            <w:gridSpan w:val="2"/>
            <w:shd w:val="clear" w:color="auto" w:fill="auto"/>
          </w:tcPr>
          <w:p w14:paraId="37CB2175" w14:textId="77777777" w:rsidR="008A7C86" w:rsidRPr="00F65579" w:rsidRDefault="008A7C86" w:rsidP="00420A9F">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06CF5E86" w14:textId="77777777" w:rsidR="008A7C86" w:rsidRPr="00F65579" w:rsidRDefault="008A7C86" w:rsidP="00420A9F">
            <w:pPr>
              <w:pStyle w:val="Tabletextheadingcentred"/>
              <w:spacing w:after="20"/>
            </w:pPr>
            <w:r w:rsidRPr="00F65579">
              <w:t>All employees</w:t>
            </w:r>
          </w:p>
        </w:tc>
        <w:tc>
          <w:tcPr>
            <w:tcW w:w="2736" w:type="dxa"/>
            <w:gridSpan w:val="3"/>
            <w:shd w:val="clear" w:color="auto" w:fill="auto"/>
            <w:noWrap/>
            <w:vAlign w:val="bottom"/>
          </w:tcPr>
          <w:p w14:paraId="5C69E610" w14:textId="77777777" w:rsidR="008A7C86" w:rsidRPr="00F65579" w:rsidRDefault="008A7C86" w:rsidP="00420A9F">
            <w:pPr>
              <w:pStyle w:val="Tabletextheadingcentred"/>
              <w:spacing w:after="20"/>
            </w:pPr>
            <w:r w:rsidRPr="00F65579">
              <w:t>Ongoing</w:t>
            </w:r>
          </w:p>
        </w:tc>
        <w:tc>
          <w:tcPr>
            <w:tcW w:w="1728" w:type="dxa"/>
            <w:gridSpan w:val="2"/>
          </w:tcPr>
          <w:p w14:paraId="65ABD42B" w14:textId="77777777" w:rsidR="008A7C86" w:rsidRPr="00F65579" w:rsidRDefault="008A7C86" w:rsidP="00420A9F">
            <w:pPr>
              <w:pStyle w:val="Tabletextheadingcentred"/>
              <w:spacing w:after="20"/>
              <w:rPr>
                <w:rFonts w:cstheme="minorHAnsi"/>
              </w:rPr>
            </w:pPr>
            <w:r w:rsidRPr="00F65579">
              <w:t>Fixed term</w:t>
            </w:r>
            <w:r w:rsidRPr="00F65579">
              <w:br/>
              <w:t>and casual</w:t>
            </w:r>
          </w:p>
        </w:tc>
      </w:tr>
      <w:tr w:rsidR="008A7C86" w:rsidRPr="00F65579" w14:paraId="0F82AFAD" w14:textId="77777777" w:rsidTr="00420A9F">
        <w:trPr>
          <w:cantSplit/>
        </w:trPr>
        <w:tc>
          <w:tcPr>
            <w:tcW w:w="1483" w:type="dxa"/>
            <w:shd w:val="clear" w:color="auto" w:fill="auto"/>
          </w:tcPr>
          <w:p w14:paraId="2D144C7C" w14:textId="77777777" w:rsidR="008A7C86" w:rsidRPr="00F65579" w:rsidRDefault="008A7C86" w:rsidP="00420A9F">
            <w:pPr>
              <w:pStyle w:val="Tabletext"/>
            </w:pPr>
          </w:p>
        </w:tc>
        <w:tc>
          <w:tcPr>
            <w:tcW w:w="950" w:type="dxa"/>
            <w:shd w:val="clear" w:color="auto" w:fill="auto"/>
            <w:vAlign w:val="bottom"/>
          </w:tcPr>
          <w:p w14:paraId="7EC6F980" w14:textId="77777777" w:rsidR="008A7C86" w:rsidRPr="00F65579" w:rsidRDefault="008A7C86" w:rsidP="00420A9F">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325E9624" w14:textId="77777777" w:rsidR="008A7C86" w:rsidRPr="00F65579" w:rsidRDefault="008A7C86" w:rsidP="00420A9F">
            <w:pPr>
              <w:pStyle w:val="Tabletextheadingright"/>
              <w:rPr>
                <w:rFonts w:cstheme="minorHAnsi"/>
              </w:rPr>
            </w:pPr>
            <w:r w:rsidRPr="00F65579">
              <w:rPr>
                <w:rFonts w:cstheme="minorHAnsi"/>
              </w:rPr>
              <w:t>FTE</w:t>
            </w:r>
          </w:p>
        </w:tc>
        <w:tc>
          <w:tcPr>
            <w:tcW w:w="979" w:type="dxa"/>
            <w:shd w:val="clear" w:color="auto" w:fill="auto"/>
            <w:vAlign w:val="bottom"/>
          </w:tcPr>
          <w:p w14:paraId="71B2B99E" w14:textId="77777777" w:rsidR="008A7C86" w:rsidRPr="00F65579" w:rsidRDefault="008A7C86" w:rsidP="00420A9F">
            <w:pPr>
              <w:pStyle w:val="Tabletextheadingright"/>
              <w:rPr>
                <w:rFonts w:cstheme="minorHAnsi"/>
              </w:rPr>
            </w:pPr>
            <w:r w:rsidRPr="00F65579">
              <w:rPr>
                <w:rFonts w:cstheme="minorHAnsi"/>
              </w:rPr>
              <w:t>Full</w:t>
            </w:r>
            <w:r w:rsidR="003E7C90" w:rsidRPr="00F6557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7087DABB" w14:textId="77777777" w:rsidR="008A7C86" w:rsidRPr="00F65579" w:rsidRDefault="008A7C86" w:rsidP="00420A9F">
            <w:pPr>
              <w:pStyle w:val="Tabletextheadingright"/>
              <w:rPr>
                <w:rFonts w:cstheme="minorHAnsi"/>
              </w:rPr>
            </w:pPr>
            <w:r w:rsidRPr="00F65579">
              <w:rPr>
                <w:rFonts w:cstheme="minorHAnsi"/>
              </w:rPr>
              <w:t>Part</w:t>
            </w:r>
            <w:r w:rsidR="003E7C90" w:rsidRPr="00F6557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26DF2D59" w14:textId="77777777" w:rsidR="008A7C86" w:rsidRPr="00F65579" w:rsidRDefault="008A7C86" w:rsidP="00420A9F">
            <w:pPr>
              <w:pStyle w:val="Tabletextheadingright"/>
              <w:rPr>
                <w:rFonts w:cstheme="minorHAnsi"/>
              </w:rPr>
            </w:pPr>
            <w:r w:rsidRPr="00F65579">
              <w:rPr>
                <w:rFonts w:cstheme="minorHAnsi"/>
              </w:rPr>
              <w:t>FTE</w:t>
            </w:r>
          </w:p>
        </w:tc>
        <w:tc>
          <w:tcPr>
            <w:tcW w:w="950" w:type="dxa"/>
            <w:shd w:val="clear" w:color="auto" w:fill="auto"/>
          </w:tcPr>
          <w:p w14:paraId="5ADB7B15" w14:textId="77777777" w:rsidR="008A7C86" w:rsidRPr="00F65579" w:rsidRDefault="008A7C86" w:rsidP="00420A9F">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tcPr>
          <w:p w14:paraId="310DC6F9" w14:textId="77777777" w:rsidR="008A7C86" w:rsidRPr="00F65579" w:rsidRDefault="008A7C86" w:rsidP="00420A9F">
            <w:pPr>
              <w:pStyle w:val="Tabletextheadingright"/>
              <w:rPr>
                <w:rFonts w:cstheme="minorHAnsi"/>
              </w:rPr>
            </w:pPr>
            <w:r w:rsidRPr="00F65579">
              <w:rPr>
                <w:rFonts w:cstheme="minorHAnsi"/>
              </w:rPr>
              <w:t>FTE</w:t>
            </w:r>
          </w:p>
        </w:tc>
        <w:tc>
          <w:tcPr>
            <w:tcW w:w="950" w:type="dxa"/>
            <w:shd w:val="clear" w:color="auto" w:fill="auto"/>
            <w:noWrap/>
            <w:vAlign w:val="bottom"/>
          </w:tcPr>
          <w:p w14:paraId="7896F8F9" w14:textId="77777777" w:rsidR="008A7C86" w:rsidRPr="00F65579" w:rsidRDefault="008A7C86" w:rsidP="00420A9F">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52DA6357" w14:textId="77777777" w:rsidR="008A7C86" w:rsidRPr="00F65579" w:rsidRDefault="008A7C86" w:rsidP="00420A9F">
            <w:pPr>
              <w:pStyle w:val="Tabletextheadingright"/>
              <w:rPr>
                <w:rFonts w:cstheme="minorHAnsi"/>
              </w:rPr>
            </w:pPr>
            <w:r w:rsidRPr="00F65579">
              <w:rPr>
                <w:rFonts w:cstheme="minorHAnsi"/>
              </w:rPr>
              <w:t>FTE</w:t>
            </w:r>
          </w:p>
        </w:tc>
        <w:tc>
          <w:tcPr>
            <w:tcW w:w="979" w:type="dxa"/>
            <w:shd w:val="clear" w:color="auto" w:fill="auto"/>
            <w:noWrap/>
            <w:vAlign w:val="bottom"/>
          </w:tcPr>
          <w:p w14:paraId="1F21D640" w14:textId="77777777" w:rsidR="008A7C86" w:rsidRPr="00F65579" w:rsidRDefault="008A7C86" w:rsidP="00420A9F">
            <w:pPr>
              <w:pStyle w:val="Tabletextheadingright"/>
              <w:rPr>
                <w:rFonts w:cstheme="minorHAnsi"/>
              </w:rPr>
            </w:pPr>
            <w:r w:rsidRPr="00F65579">
              <w:rPr>
                <w:rFonts w:cstheme="minorHAnsi"/>
              </w:rPr>
              <w:t>Full</w:t>
            </w:r>
            <w:r w:rsidR="003E7C90" w:rsidRPr="00F6557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70252053" w14:textId="77777777" w:rsidR="008A7C86" w:rsidRPr="00F65579" w:rsidRDefault="008A7C86" w:rsidP="00420A9F">
            <w:pPr>
              <w:pStyle w:val="Tabletextheadingright"/>
              <w:rPr>
                <w:rFonts w:cstheme="minorHAnsi"/>
              </w:rPr>
            </w:pPr>
            <w:r w:rsidRPr="00F65579">
              <w:rPr>
                <w:rFonts w:cstheme="minorHAnsi"/>
              </w:rPr>
              <w:t>Part</w:t>
            </w:r>
            <w:r w:rsidR="003E7C90" w:rsidRPr="00F6557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5B561081" w14:textId="77777777" w:rsidR="008A7C86" w:rsidRPr="00F65579" w:rsidRDefault="008A7C86" w:rsidP="00420A9F">
            <w:pPr>
              <w:pStyle w:val="Tabletextheadingright"/>
              <w:rPr>
                <w:rFonts w:cstheme="minorHAnsi"/>
              </w:rPr>
            </w:pPr>
            <w:r w:rsidRPr="00F65579">
              <w:rPr>
                <w:rFonts w:cstheme="minorHAnsi"/>
              </w:rPr>
              <w:t>FTE</w:t>
            </w:r>
          </w:p>
        </w:tc>
        <w:tc>
          <w:tcPr>
            <w:tcW w:w="950" w:type="dxa"/>
          </w:tcPr>
          <w:p w14:paraId="0FC4048D" w14:textId="77777777" w:rsidR="008A7C86" w:rsidRPr="00F65579" w:rsidRDefault="008A7C86" w:rsidP="00420A9F">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tcPr>
          <w:p w14:paraId="6DEF46F9" w14:textId="77777777" w:rsidR="008A7C86" w:rsidRPr="00F65579" w:rsidRDefault="008A7C86" w:rsidP="00420A9F">
            <w:pPr>
              <w:pStyle w:val="Tabletextheadingright"/>
              <w:rPr>
                <w:rFonts w:cstheme="minorHAnsi"/>
              </w:rPr>
            </w:pPr>
            <w:r w:rsidRPr="00F65579">
              <w:rPr>
                <w:rFonts w:cstheme="minorHAnsi"/>
              </w:rPr>
              <w:t>FTE</w:t>
            </w:r>
          </w:p>
        </w:tc>
      </w:tr>
      <w:tr w:rsidR="008A7C86" w:rsidRPr="00F65579" w14:paraId="0A006AA2" w14:textId="77777777" w:rsidTr="00420A9F">
        <w:trPr>
          <w:cantSplit/>
        </w:trPr>
        <w:tc>
          <w:tcPr>
            <w:tcW w:w="1483" w:type="dxa"/>
            <w:shd w:val="clear" w:color="auto" w:fill="auto"/>
          </w:tcPr>
          <w:p w14:paraId="239A4502" w14:textId="77777777" w:rsidR="008A7C86" w:rsidRPr="00F65579" w:rsidRDefault="008A7C86" w:rsidP="00420A9F">
            <w:pPr>
              <w:pStyle w:val="Tabletext"/>
            </w:pPr>
            <w:r w:rsidRPr="00F65579">
              <w:rPr>
                <w:rFonts w:cstheme="minorHAnsi"/>
                <w:b/>
              </w:rPr>
              <w:t>Gender</w:t>
            </w:r>
          </w:p>
        </w:tc>
        <w:tc>
          <w:tcPr>
            <w:tcW w:w="950" w:type="dxa"/>
            <w:shd w:val="clear" w:color="auto" w:fill="E0E0E0"/>
          </w:tcPr>
          <w:p w14:paraId="70562A4D" w14:textId="77777777" w:rsidR="008A7C86" w:rsidRPr="00F65579" w:rsidRDefault="008A7C86" w:rsidP="00420A9F">
            <w:pPr>
              <w:pStyle w:val="Tabletextright"/>
              <w:rPr>
                <w:rFonts w:cstheme="minorHAnsi"/>
              </w:rPr>
            </w:pPr>
          </w:p>
        </w:tc>
        <w:tc>
          <w:tcPr>
            <w:tcW w:w="778" w:type="dxa"/>
            <w:shd w:val="clear" w:color="auto" w:fill="E0E0E0"/>
          </w:tcPr>
          <w:p w14:paraId="34A1BE3D" w14:textId="77777777" w:rsidR="008A7C86" w:rsidRPr="00F65579" w:rsidRDefault="008A7C86" w:rsidP="00420A9F">
            <w:pPr>
              <w:pStyle w:val="Tabletextright"/>
              <w:rPr>
                <w:rFonts w:cstheme="minorHAnsi"/>
              </w:rPr>
            </w:pPr>
          </w:p>
        </w:tc>
        <w:tc>
          <w:tcPr>
            <w:tcW w:w="979" w:type="dxa"/>
            <w:shd w:val="clear" w:color="auto" w:fill="auto"/>
          </w:tcPr>
          <w:p w14:paraId="3C0C0426" w14:textId="77777777" w:rsidR="008A7C86" w:rsidRPr="00F65579" w:rsidRDefault="008A7C86" w:rsidP="00420A9F">
            <w:pPr>
              <w:pStyle w:val="Tabletextright"/>
              <w:rPr>
                <w:rFonts w:cstheme="minorHAnsi"/>
              </w:rPr>
            </w:pPr>
          </w:p>
        </w:tc>
        <w:tc>
          <w:tcPr>
            <w:tcW w:w="979" w:type="dxa"/>
            <w:shd w:val="clear" w:color="auto" w:fill="auto"/>
          </w:tcPr>
          <w:p w14:paraId="3408056A" w14:textId="77777777" w:rsidR="008A7C86" w:rsidRPr="00F65579" w:rsidRDefault="008A7C86" w:rsidP="00420A9F">
            <w:pPr>
              <w:pStyle w:val="Tabletextright"/>
            </w:pPr>
          </w:p>
        </w:tc>
        <w:tc>
          <w:tcPr>
            <w:tcW w:w="778" w:type="dxa"/>
            <w:shd w:val="clear" w:color="auto" w:fill="auto"/>
          </w:tcPr>
          <w:p w14:paraId="32C484A8" w14:textId="77777777" w:rsidR="008A7C86" w:rsidRPr="00F65579" w:rsidRDefault="008A7C86" w:rsidP="00420A9F">
            <w:pPr>
              <w:pStyle w:val="Tabletextright"/>
            </w:pPr>
          </w:p>
        </w:tc>
        <w:tc>
          <w:tcPr>
            <w:tcW w:w="950" w:type="dxa"/>
            <w:shd w:val="clear" w:color="auto" w:fill="E0E0E0"/>
          </w:tcPr>
          <w:p w14:paraId="3821F002" w14:textId="77777777" w:rsidR="008A7C86" w:rsidRPr="00F65579" w:rsidRDefault="008A7C86" w:rsidP="00420A9F">
            <w:pPr>
              <w:pStyle w:val="Tabletextright"/>
            </w:pPr>
          </w:p>
        </w:tc>
        <w:tc>
          <w:tcPr>
            <w:tcW w:w="778" w:type="dxa"/>
            <w:shd w:val="clear" w:color="auto" w:fill="E0E0E0"/>
          </w:tcPr>
          <w:p w14:paraId="09014171" w14:textId="77777777" w:rsidR="008A7C86" w:rsidRPr="00F65579" w:rsidRDefault="008A7C86" w:rsidP="00420A9F">
            <w:pPr>
              <w:pStyle w:val="Tabletextright"/>
            </w:pPr>
          </w:p>
        </w:tc>
        <w:tc>
          <w:tcPr>
            <w:tcW w:w="950" w:type="dxa"/>
            <w:shd w:val="clear" w:color="auto" w:fill="auto"/>
            <w:noWrap/>
          </w:tcPr>
          <w:p w14:paraId="10382ED2" w14:textId="77777777" w:rsidR="008A7C86" w:rsidRPr="00F65579" w:rsidRDefault="008A7C86" w:rsidP="00420A9F">
            <w:pPr>
              <w:pStyle w:val="Tabletextright"/>
              <w:rPr>
                <w:rFonts w:cstheme="minorHAnsi"/>
              </w:rPr>
            </w:pPr>
          </w:p>
        </w:tc>
        <w:tc>
          <w:tcPr>
            <w:tcW w:w="778" w:type="dxa"/>
            <w:shd w:val="clear" w:color="auto" w:fill="auto"/>
          </w:tcPr>
          <w:p w14:paraId="5668EC8E" w14:textId="77777777" w:rsidR="008A7C86" w:rsidRPr="00F65579" w:rsidRDefault="008A7C86" w:rsidP="00420A9F">
            <w:pPr>
              <w:pStyle w:val="Tabletextright"/>
              <w:rPr>
                <w:rFonts w:cstheme="minorHAnsi"/>
              </w:rPr>
            </w:pPr>
          </w:p>
        </w:tc>
        <w:tc>
          <w:tcPr>
            <w:tcW w:w="979" w:type="dxa"/>
            <w:shd w:val="clear" w:color="auto" w:fill="E0E0E0"/>
            <w:noWrap/>
          </w:tcPr>
          <w:p w14:paraId="1247DB41" w14:textId="77777777" w:rsidR="008A7C86" w:rsidRPr="00F65579" w:rsidRDefault="008A7C86" w:rsidP="00420A9F">
            <w:pPr>
              <w:pStyle w:val="Tabletextright"/>
              <w:rPr>
                <w:rFonts w:cstheme="minorHAnsi"/>
              </w:rPr>
            </w:pPr>
          </w:p>
        </w:tc>
        <w:tc>
          <w:tcPr>
            <w:tcW w:w="979" w:type="dxa"/>
            <w:shd w:val="clear" w:color="auto" w:fill="E0E0E0"/>
          </w:tcPr>
          <w:p w14:paraId="69B31405" w14:textId="77777777" w:rsidR="008A7C86" w:rsidRPr="00F65579" w:rsidRDefault="008A7C86" w:rsidP="00420A9F">
            <w:pPr>
              <w:pStyle w:val="Tabletextright"/>
            </w:pPr>
          </w:p>
        </w:tc>
        <w:tc>
          <w:tcPr>
            <w:tcW w:w="778" w:type="dxa"/>
            <w:shd w:val="clear" w:color="auto" w:fill="E0E0E0"/>
          </w:tcPr>
          <w:p w14:paraId="1613E1A1" w14:textId="77777777" w:rsidR="008A7C86" w:rsidRPr="00F65579" w:rsidRDefault="008A7C86" w:rsidP="00420A9F">
            <w:pPr>
              <w:pStyle w:val="Tabletextright"/>
            </w:pPr>
          </w:p>
        </w:tc>
        <w:tc>
          <w:tcPr>
            <w:tcW w:w="950" w:type="dxa"/>
          </w:tcPr>
          <w:p w14:paraId="13C3A0DA" w14:textId="77777777" w:rsidR="008A7C86" w:rsidRPr="00F65579" w:rsidRDefault="008A7C86" w:rsidP="00420A9F">
            <w:pPr>
              <w:pStyle w:val="Tabletextright"/>
            </w:pPr>
          </w:p>
        </w:tc>
        <w:tc>
          <w:tcPr>
            <w:tcW w:w="778" w:type="dxa"/>
          </w:tcPr>
          <w:p w14:paraId="52FE89FC" w14:textId="77777777" w:rsidR="008A7C86" w:rsidRPr="00F65579" w:rsidRDefault="008A7C86" w:rsidP="00420A9F">
            <w:pPr>
              <w:pStyle w:val="Tabletextright"/>
            </w:pPr>
          </w:p>
        </w:tc>
      </w:tr>
      <w:tr w:rsidR="008A7C86" w:rsidRPr="00F65579" w14:paraId="719D6285" w14:textId="77777777" w:rsidTr="00420A9F">
        <w:trPr>
          <w:cantSplit/>
        </w:trPr>
        <w:tc>
          <w:tcPr>
            <w:tcW w:w="1483" w:type="dxa"/>
            <w:shd w:val="clear" w:color="auto" w:fill="auto"/>
          </w:tcPr>
          <w:p w14:paraId="4D077369" w14:textId="77777777" w:rsidR="008A7C86" w:rsidRPr="00F65579" w:rsidRDefault="008A7C86" w:rsidP="00420A9F">
            <w:pPr>
              <w:pStyle w:val="Tabletext"/>
            </w:pPr>
            <w:r w:rsidRPr="00F65579">
              <w:rPr>
                <w:rFonts w:cstheme="minorHAnsi"/>
              </w:rPr>
              <w:t>Male</w:t>
            </w:r>
          </w:p>
        </w:tc>
        <w:tc>
          <w:tcPr>
            <w:tcW w:w="950" w:type="dxa"/>
            <w:shd w:val="clear" w:color="auto" w:fill="E0E0E0"/>
          </w:tcPr>
          <w:p w14:paraId="31E36394" w14:textId="77777777" w:rsidR="008A7C86" w:rsidRPr="00F65579" w:rsidRDefault="008A7C86" w:rsidP="00420A9F">
            <w:pPr>
              <w:pStyle w:val="Tabletextright"/>
            </w:pPr>
            <w:r w:rsidRPr="00F65579">
              <w:t>274</w:t>
            </w:r>
          </w:p>
        </w:tc>
        <w:tc>
          <w:tcPr>
            <w:tcW w:w="778" w:type="dxa"/>
            <w:shd w:val="clear" w:color="auto" w:fill="E0E0E0"/>
          </w:tcPr>
          <w:p w14:paraId="7B6FF5D6" w14:textId="77777777" w:rsidR="008A7C86" w:rsidRPr="00F65579" w:rsidRDefault="008A7C86" w:rsidP="00420A9F">
            <w:pPr>
              <w:pStyle w:val="Tabletextright"/>
            </w:pPr>
            <w:r w:rsidRPr="00F65579">
              <w:t>268.25</w:t>
            </w:r>
          </w:p>
        </w:tc>
        <w:tc>
          <w:tcPr>
            <w:tcW w:w="979" w:type="dxa"/>
            <w:shd w:val="clear" w:color="auto" w:fill="auto"/>
          </w:tcPr>
          <w:p w14:paraId="1137011D" w14:textId="77777777" w:rsidR="008A7C86" w:rsidRPr="00F65579" w:rsidRDefault="008A7C86" w:rsidP="00420A9F">
            <w:pPr>
              <w:pStyle w:val="Tabletextright"/>
            </w:pPr>
            <w:r w:rsidRPr="00F65579">
              <w:t>236</w:t>
            </w:r>
          </w:p>
        </w:tc>
        <w:tc>
          <w:tcPr>
            <w:tcW w:w="979" w:type="dxa"/>
            <w:shd w:val="clear" w:color="auto" w:fill="auto"/>
          </w:tcPr>
          <w:p w14:paraId="06327E72" w14:textId="77777777" w:rsidR="008A7C86" w:rsidRPr="00F65579" w:rsidRDefault="008A7C86" w:rsidP="00420A9F">
            <w:pPr>
              <w:pStyle w:val="Tabletextright"/>
            </w:pPr>
            <w:r w:rsidRPr="00F65579">
              <w:t>22</w:t>
            </w:r>
          </w:p>
        </w:tc>
        <w:tc>
          <w:tcPr>
            <w:tcW w:w="778" w:type="dxa"/>
            <w:shd w:val="clear" w:color="auto" w:fill="auto"/>
          </w:tcPr>
          <w:p w14:paraId="5A2984C6" w14:textId="77777777" w:rsidR="008A7C86" w:rsidRPr="00F65579" w:rsidRDefault="008A7C86" w:rsidP="00420A9F">
            <w:pPr>
              <w:pStyle w:val="Tabletextright"/>
            </w:pPr>
            <w:r w:rsidRPr="00F65579">
              <w:t>253.05</w:t>
            </w:r>
          </w:p>
        </w:tc>
        <w:tc>
          <w:tcPr>
            <w:tcW w:w="950" w:type="dxa"/>
            <w:shd w:val="clear" w:color="auto" w:fill="E0E0E0"/>
          </w:tcPr>
          <w:p w14:paraId="05D783F6" w14:textId="77777777" w:rsidR="008A7C86" w:rsidRPr="00F65579" w:rsidRDefault="008A7C86" w:rsidP="00420A9F">
            <w:pPr>
              <w:pStyle w:val="Tabletextright"/>
            </w:pPr>
            <w:r w:rsidRPr="00F65579">
              <w:t>16</w:t>
            </w:r>
          </w:p>
        </w:tc>
        <w:tc>
          <w:tcPr>
            <w:tcW w:w="778" w:type="dxa"/>
            <w:shd w:val="clear" w:color="auto" w:fill="E0E0E0"/>
          </w:tcPr>
          <w:p w14:paraId="37EE3AA7" w14:textId="77777777" w:rsidR="008A7C86" w:rsidRPr="00F65579" w:rsidRDefault="008A7C86" w:rsidP="00420A9F">
            <w:pPr>
              <w:pStyle w:val="Tabletextright"/>
            </w:pPr>
            <w:r w:rsidRPr="00F65579">
              <w:t>15.20</w:t>
            </w:r>
          </w:p>
        </w:tc>
        <w:tc>
          <w:tcPr>
            <w:tcW w:w="950" w:type="dxa"/>
            <w:shd w:val="clear" w:color="auto" w:fill="auto"/>
            <w:noWrap/>
          </w:tcPr>
          <w:p w14:paraId="494CDAAE" w14:textId="77777777" w:rsidR="008A7C86" w:rsidRPr="00F65579" w:rsidRDefault="008A7C86" w:rsidP="00420A9F">
            <w:pPr>
              <w:pStyle w:val="Tabletextright"/>
            </w:pPr>
            <w:r w:rsidRPr="00F65579">
              <w:t>278</w:t>
            </w:r>
          </w:p>
        </w:tc>
        <w:tc>
          <w:tcPr>
            <w:tcW w:w="778" w:type="dxa"/>
            <w:shd w:val="clear" w:color="auto" w:fill="auto"/>
          </w:tcPr>
          <w:p w14:paraId="246E2007" w14:textId="77777777" w:rsidR="008A7C86" w:rsidRPr="00F65579" w:rsidRDefault="008A7C86" w:rsidP="00420A9F">
            <w:pPr>
              <w:pStyle w:val="Tabletextright"/>
            </w:pPr>
            <w:r w:rsidRPr="00F65579">
              <w:t>272.93</w:t>
            </w:r>
          </w:p>
        </w:tc>
        <w:tc>
          <w:tcPr>
            <w:tcW w:w="979" w:type="dxa"/>
            <w:shd w:val="clear" w:color="auto" w:fill="E0E0E0"/>
            <w:noWrap/>
          </w:tcPr>
          <w:p w14:paraId="2FCF65B7" w14:textId="77777777" w:rsidR="008A7C86" w:rsidRPr="00F65579" w:rsidRDefault="008A7C86" w:rsidP="00420A9F">
            <w:pPr>
              <w:pStyle w:val="Tabletextright"/>
            </w:pPr>
            <w:r w:rsidRPr="00F65579">
              <w:t>214</w:t>
            </w:r>
          </w:p>
        </w:tc>
        <w:tc>
          <w:tcPr>
            <w:tcW w:w="979" w:type="dxa"/>
            <w:shd w:val="clear" w:color="auto" w:fill="E0E0E0"/>
          </w:tcPr>
          <w:p w14:paraId="427DE7A9" w14:textId="77777777" w:rsidR="008A7C86" w:rsidRPr="00F65579" w:rsidRDefault="008A7C86" w:rsidP="00420A9F">
            <w:pPr>
              <w:pStyle w:val="Tabletextright"/>
            </w:pPr>
            <w:r w:rsidRPr="00F65579">
              <w:t>18</w:t>
            </w:r>
          </w:p>
        </w:tc>
        <w:tc>
          <w:tcPr>
            <w:tcW w:w="778" w:type="dxa"/>
            <w:shd w:val="clear" w:color="auto" w:fill="E0E0E0"/>
          </w:tcPr>
          <w:p w14:paraId="732D117D" w14:textId="77777777" w:rsidR="008A7C86" w:rsidRPr="00F65579" w:rsidRDefault="008A7C86" w:rsidP="00420A9F">
            <w:pPr>
              <w:pStyle w:val="Tabletextright"/>
            </w:pPr>
            <w:r w:rsidRPr="00F65579">
              <w:t>227.43</w:t>
            </w:r>
          </w:p>
        </w:tc>
        <w:tc>
          <w:tcPr>
            <w:tcW w:w="950" w:type="dxa"/>
          </w:tcPr>
          <w:p w14:paraId="2304D31C" w14:textId="77777777" w:rsidR="008A7C86" w:rsidRPr="00F65579" w:rsidRDefault="008A7C86" w:rsidP="00420A9F">
            <w:pPr>
              <w:pStyle w:val="Tabletextright"/>
            </w:pPr>
            <w:r w:rsidRPr="00F65579">
              <w:t>46</w:t>
            </w:r>
          </w:p>
        </w:tc>
        <w:tc>
          <w:tcPr>
            <w:tcW w:w="778" w:type="dxa"/>
          </w:tcPr>
          <w:p w14:paraId="0B23A5D4" w14:textId="77777777" w:rsidR="008A7C86" w:rsidRPr="00F65579" w:rsidRDefault="008A7C86" w:rsidP="00420A9F">
            <w:pPr>
              <w:pStyle w:val="Tabletextright"/>
            </w:pPr>
            <w:r w:rsidRPr="00F65579">
              <w:t>45.50</w:t>
            </w:r>
          </w:p>
        </w:tc>
      </w:tr>
      <w:tr w:rsidR="008A7C86" w:rsidRPr="00F65579" w14:paraId="57357FCE" w14:textId="77777777" w:rsidTr="00420A9F">
        <w:trPr>
          <w:cantSplit/>
        </w:trPr>
        <w:tc>
          <w:tcPr>
            <w:tcW w:w="1483" w:type="dxa"/>
            <w:shd w:val="clear" w:color="auto" w:fill="auto"/>
          </w:tcPr>
          <w:p w14:paraId="3DD98479" w14:textId="77777777" w:rsidR="008A7C86" w:rsidRPr="00F65579" w:rsidRDefault="008A7C86" w:rsidP="00420A9F">
            <w:pPr>
              <w:pStyle w:val="Tabletext"/>
            </w:pPr>
            <w:r w:rsidRPr="00F65579">
              <w:rPr>
                <w:rFonts w:cstheme="minorHAnsi"/>
              </w:rPr>
              <w:t>Female</w:t>
            </w:r>
          </w:p>
        </w:tc>
        <w:tc>
          <w:tcPr>
            <w:tcW w:w="950" w:type="dxa"/>
            <w:shd w:val="clear" w:color="auto" w:fill="E0E0E0"/>
          </w:tcPr>
          <w:p w14:paraId="5CBBEF0C" w14:textId="77777777" w:rsidR="008A7C86" w:rsidRPr="00F65579" w:rsidRDefault="008A7C86" w:rsidP="00420A9F">
            <w:pPr>
              <w:pStyle w:val="Tabletextright"/>
            </w:pPr>
            <w:r w:rsidRPr="00F65579">
              <w:t>300</w:t>
            </w:r>
          </w:p>
        </w:tc>
        <w:tc>
          <w:tcPr>
            <w:tcW w:w="778" w:type="dxa"/>
            <w:shd w:val="clear" w:color="auto" w:fill="E0E0E0"/>
          </w:tcPr>
          <w:p w14:paraId="30CE7813" w14:textId="77777777" w:rsidR="008A7C86" w:rsidRPr="00F65579" w:rsidRDefault="008A7C86" w:rsidP="00420A9F">
            <w:pPr>
              <w:pStyle w:val="Tabletextright"/>
            </w:pPr>
            <w:r w:rsidRPr="00F65579">
              <w:t>276.97</w:t>
            </w:r>
          </w:p>
        </w:tc>
        <w:tc>
          <w:tcPr>
            <w:tcW w:w="979" w:type="dxa"/>
            <w:shd w:val="clear" w:color="auto" w:fill="auto"/>
          </w:tcPr>
          <w:p w14:paraId="7BE14D23" w14:textId="77777777" w:rsidR="008A7C86" w:rsidRPr="00F65579" w:rsidRDefault="008A7C86" w:rsidP="00420A9F">
            <w:pPr>
              <w:pStyle w:val="Tabletextright"/>
            </w:pPr>
            <w:r w:rsidRPr="00F65579">
              <w:t>215</w:t>
            </w:r>
          </w:p>
        </w:tc>
        <w:tc>
          <w:tcPr>
            <w:tcW w:w="979" w:type="dxa"/>
            <w:shd w:val="clear" w:color="auto" w:fill="auto"/>
          </w:tcPr>
          <w:p w14:paraId="0D59288F" w14:textId="77777777" w:rsidR="008A7C86" w:rsidRPr="00F65579" w:rsidRDefault="008A7C86" w:rsidP="00420A9F">
            <w:pPr>
              <w:pStyle w:val="Tabletextright"/>
            </w:pPr>
            <w:r w:rsidRPr="00F65579">
              <w:t>73</w:t>
            </w:r>
          </w:p>
        </w:tc>
        <w:tc>
          <w:tcPr>
            <w:tcW w:w="778" w:type="dxa"/>
            <w:shd w:val="clear" w:color="auto" w:fill="auto"/>
          </w:tcPr>
          <w:p w14:paraId="3075BEB5" w14:textId="77777777" w:rsidR="008A7C86" w:rsidRPr="00F65579" w:rsidRDefault="008A7C86" w:rsidP="00420A9F">
            <w:pPr>
              <w:pStyle w:val="Tabletextright"/>
            </w:pPr>
            <w:r w:rsidRPr="00F65579">
              <w:t>265.25</w:t>
            </w:r>
          </w:p>
        </w:tc>
        <w:tc>
          <w:tcPr>
            <w:tcW w:w="950" w:type="dxa"/>
            <w:shd w:val="clear" w:color="auto" w:fill="E0E0E0"/>
          </w:tcPr>
          <w:p w14:paraId="3021E78B" w14:textId="77777777" w:rsidR="008A7C86" w:rsidRPr="00F65579" w:rsidRDefault="008A7C86" w:rsidP="00420A9F">
            <w:pPr>
              <w:pStyle w:val="Tabletextright"/>
            </w:pPr>
            <w:r w:rsidRPr="00F65579">
              <w:t>12</w:t>
            </w:r>
          </w:p>
        </w:tc>
        <w:tc>
          <w:tcPr>
            <w:tcW w:w="778" w:type="dxa"/>
            <w:shd w:val="clear" w:color="auto" w:fill="E0E0E0"/>
          </w:tcPr>
          <w:p w14:paraId="1FBC8568" w14:textId="77777777" w:rsidR="008A7C86" w:rsidRPr="00F65579" w:rsidRDefault="008A7C86" w:rsidP="00420A9F">
            <w:pPr>
              <w:pStyle w:val="Tabletextright"/>
            </w:pPr>
            <w:r w:rsidRPr="00F65579">
              <w:t>11.72</w:t>
            </w:r>
          </w:p>
        </w:tc>
        <w:tc>
          <w:tcPr>
            <w:tcW w:w="950" w:type="dxa"/>
            <w:shd w:val="clear" w:color="auto" w:fill="auto"/>
            <w:noWrap/>
          </w:tcPr>
          <w:p w14:paraId="1E56AC51" w14:textId="77777777" w:rsidR="008A7C86" w:rsidRPr="00F65579" w:rsidRDefault="008A7C86" w:rsidP="00420A9F">
            <w:pPr>
              <w:pStyle w:val="Tabletextright"/>
            </w:pPr>
            <w:r w:rsidRPr="00F65579">
              <w:t>296</w:t>
            </w:r>
          </w:p>
        </w:tc>
        <w:tc>
          <w:tcPr>
            <w:tcW w:w="778" w:type="dxa"/>
            <w:shd w:val="clear" w:color="auto" w:fill="auto"/>
          </w:tcPr>
          <w:p w14:paraId="7E1D687A" w14:textId="77777777" w:rsidR="008A7C86" w:rsidRPr="00F65579" w:rsidRDefault="008A7C86" w:rsidP="00420A9F">
            <w:pPr>
              <w:pStyle w:val="Tabletextright"/>
            </w:pPr>
            <w:r w:rsidRPr="00F65579">
              <w:t>275.07</w:t>
            </w:r>
          </w:p>
        </w:tc>
        <w:tc>
          <w:tcPr>
            <w:tcW w:w="979" w:type="dxa"/>
            <w:shd w:val="clear" w:color="auto" w:fill="E0E0E0"/>
            <w:noWrap/>
          </w:tcPr>
          <w:p w14:paraId="493E1458" w14:textId="77777777" w:rsidR="008A7C86" w:rsidRPr="00F65579" w:rsidRDefault="008A7C86" w:rsidP="00420A9F">
            <w:pPr>
              <w:pStyle w:val="Tabletextright"/>
            </w:pPr>
            <w:r w:rsidRPr="00F65579">
              <w:t>173</w:t>
            </w:r>
          </w:p>
        </w:tc>
        <w:tc>
          <w:tcPr>
            <w:tcW w:w="979" w:type="dxa"/>
            <w:shd w:val="clear" w:color="auto" w:fill="E0E0E0"/>
          </w:tcPr>
          <w:p w14:paraId="6D9F4FE7" w14:textId="77777777" w:rsidR="008A7C86" w:rsidRPr="00F65579" w:rsidRDefault="008A7C86" w:rsidP="00420A9F">
            <w:pPr>
              <w:pStyle w:val="Tabletextright"/>
            </w:pPr>
            <w:r w:rsidRPr="00F65579">
              <w:t>62</w:t>
            </w:r>
          </w:p>
        </w:tc>
        <w:tc>
          <w:tcPr>
            <w:tcW w:w="778" w:type="dxa"/>
            <w:shd w:val="clear" w:color="auto" w:fill="E0E0E0"/>
          </w:tcPr>
          <w:p w14:paraId="13C94C41" w14:textId="77777777" w:rsidR="008A7C86" w:rsidRPr="00F65579" w:rsidRDefault="008A7C86" w:rsidP="00420A9F">
            <w:pPr>
              <w:pStyle w:val="Tabletextright"/>
            </w:pPr>
            <w:r w:rsidRPr="00F65579">
              <w:t>215.07</w:t>
            </w:r>
          </w:p>
        </w:tc>
        <w:tc>
          <w:tcPr>
            <w:tcW w:w="950" w:type="dxa"/>
          </w:tcPr>
          <w:p w14:paraId="2C7F0C7E" w14:textId="77777777" w:rsidR="008A7C86" w:rsidRPr="00F65579" w:rsidRDefault="008A7C86" w:rsidP="00420A9F">
            <w:pPr>
              <w:pStyle w:val="Tabletextright"/>
            </w:pPr>
            <w:r w:rsidRPr="00F65579">
              <w:t>61</w:t>
            </w:r>
          </w:p>
        </w:tc>
        <w:tc>
          <w:tcPr>
            <w:tcW w:w="778" w:type="dxa"/>
          </w:tcPr>
          <w:p w14:paraId="210EFE10" w14:textId="77777777" w:rsidR="008A7C86" w:rsidRPr="00F65579" w:rsidRDefault="008A7C86" w:rsidP="00420A9F">
            <w:pPr>
              <w:pStyle w:val="Tabletextright"/>
            </w:pPr>
            <w:r w:rsidRPr="00F65579">
              <w:t>60.00</w:t>
            </w:r>
          </w:p>
        </w:tc>
      </w:tr>
      <w:tr w:rsidR="008A7C86" w:rsidRPr="00F65579" w14:paraId="572B28BB" w14:textId="77777777" w:rsidTr="00420A9F">
        <w:trPr>
          <w:cantSplit/>
        </w:trPr>
        <w:tc>
          <w:tcPr>
            <w:tcW w:w="1483" w:type="dxa"/>
            <w:shd w:val="clear" w:color="auto" w:fill="auto"/>
          </w:tcPr>
          <w:p w14:paraId="3A74F36E" w14:textId="77777777" w:rsidR="008A7C86" w:rsidRPr="00F65579" w:rsidRDefault="008A7C86" w:rsidP="00420A9F">
            <w:pPr>
              <w:pStyle w:val="Tabletext"/>
              <w:rPr>
                <w:rFonts w:cstheme="minorHAnsi"/>
              </w:rPr>
            </w:pPr>
            <w:r w:rsidRPr="00F65579">
              <w:rPr>
                <w:rFonts w:cstheme="minorHAnsi"/>
              </w:rPr>
              <w:t>Self</w:t>
            </w:r>
            <w:r w:rsidR="003E7C90" w:rsidRPr="00F65579">
              <w:rPr>
                <w:rFonts w:cstheme="minorHAnsi"/>
              </w:rPr>
              <w:noBreakHyphen/>
            </w:r>
            <w:r w:rsidRPr="00F65579">
              <w:rPr>
                <w:rFonts w:cstheme="minorHAnsi"/>
              </w:rPr>
              <w:t>described</w:t>
            </w:r>
          </w:p>
        </w:tc>
        <w:tc>
          <w:tcPr>
            <w:tcW w:w="950" w:type="dxa"/>
            <w:shd w:val="clear" w:color="auto" w:fill="E0E0E0"/>
          </w:tcPr>
          <w:p w14:paraId="33AB8486" w14:textId="77777777" w:rsidR="008A7C86" w:rsidRPr="00F65579" w:rsidRDefault="008A7C86" w:rsidP="00420A9F">
            <w:pPr>
              <w:pStyle w:val="Tabletextright"/>
            </w:pPr>
            <w:r w:rsidRPr="00F65579">
              <w:t>1</w:t>
            </w:r>
          </w:p>
        </w:tc>
        <w:tc>
          <w:tcPr>
            <w:tcW w:w="778" w:type="dxa"/>
            <w:shd w:val="clear" w:color="auto" w:fill="E0E0E0"/>
          </w:tcPr>
          <w:p w14:paraId="5607E00C" w14:textId="77777777" w:rsidR="008A7C86" w:rsidRPr="00F65579" w:rsidRDefault="008A7C86" w:rsidP="00420A9F">
            <w:pPr>
              <w:pStyle w:val="Tabletextright"/>
            </w:pPr>
            <w:r w:rsidRPr="00F65579">
              <w:t>1.00</w:t>
            </w:r>
          </w:p>
        </w:tc>
        <w:tc>
          <w:tcPr>
            <w:tcW w:w="979" w:type="dxa"/>
            <w:shd w:val="clear" w:color="auto" w:fill="auto"/>
          </w:tcPr>
          <w:p w14:paraId="072AFE43" w14:textId="77777777" w:rsidR="008A7C86" w:rsidRPr="00F65579" w:rsidRDefault="008A7C86" w:rsidP="00420A9F">
            <w:pPr>
              <w:pStyle w:val="Tabletextright"/>
            </w:pPr>
            <w:r w:rsidRPr="00F65579">
              <w:t>1</w:t>
            </w:r>
          </w:p>
        </w:tc>
        <w:tc>
          <w:tcPr>
            <w:tcW w:w="979" w:type="dxa"/>
            <w:shd w:val="clear" w:color="auto" w:fill="auto"/>
          </w:tcPr>
          <w:p w14:paraId="1768F1E9" w14:textId="77777777" w:rsidR="008A7C86" w:rsidRPr="00F65579" w:rsidRDefault="00BC1FCC" w:rsidP="00420A9F">
            <w:pPr>
              <w:pStyle w:val="Tabletextright"/>
            </w:pPr>
            <w:r w:rsidRPr="00F65579">
              <w:t>–</w:t>
            </w:r>
          </w:p>
        </w:tc>
        <w:tc>
          <w:tcPr>
            <w:tcW w:w="778" w:type="dxa"/>
            <w:shd w:val="clear" w:color="auto" w:fill="auto"/>
          </w:tcPr>
          <w:p w14:paraId="30153982" w14:textId="77777777" w:rsidR="008A7C86" w:rsidRPr="00F65579" w:rsidRDefault="008A7C86" w:rsidP="00420A9F">
            <w:pPr>
              <w:pStyle w:val="Tabletextright"/>
            </w:pPr>
            <w:r w:rsidRPr="00F65579">
              <w:t>1.00</w:t>
            </w:r>
          </w:p>
        </w:tc>
        <w:tc>
          <w:tcPr>
            <w:tcW w:w="950" w:type="dxa"/>
            <w:shd w:val="clear" w:color="auto" w:fill="E0E0E0"/>
          </w:tcPr>
          <w:p w14:paraId="394BFD1B" w14:textId="77777777" w:rsidR="008A7C86" w:rsidRPr="00F65579" w:rsidRDefault="00BC1FCC" w:rsidP="00420A9F">
            <w:pPr>
              <w:pStyle w:val="Tabletextright"/>
            </w:pPr>
            <w:r w:rsidRPr="00F65579">
              <w:t>–</w:t>
            </w:r>
          </w:p>
        </w:tc>
        <w:tc>
          <w:tcPr>
            <w:tcW w:w="778" w:type="dxa"/>
            <w:shd w:val="clear" w:color="auto" w:fill="E0E0E0"/>
          </w:tcPr>
          <w:p w14:paraId="3339B639" w14:textId="77777777" w:rsidR="008A7C86" w:rsidRPr="00F65579" w:rsidRDefault="00BC1FCC" w:rsidP="00420A9F">
            <w:pPr>
              <w:pStyle w:val="Tabletextright"/>
            </w:pPr>
            <w:r w:rsidRPr="00F65579">
              <w:t>–</w:t>
            </w:r>
          </w:p>
        </w:tc>
        <w:tc>
          <w:tcPr>
            <w:tcW w:w="950" w:type="dxa"/>
            <w:shd w:val="clear" w:color="auto" w:fill="auto"/>
            <w:noWrap/>
          </w:tcPr>
          <w:p w14:paraId="48107223" w14:textId="77777777" w:rsidR="008A7C86" w:rsidRPr="00F65579" w:rsidRDefault="008A7C86" w:rsidP="00420A9F">
            <w:pPr>
              <w:pStyle w:val="Tabletextright"/>
            </w:pPr>
            <w:r w:rsidRPr="00F65579">
              <w:t>–</w:t>
            </w:r>
          </w:p>
        </w:tc>
        <w:tc>
          <w:tcPr>
            <w:tcW w:w="778" w:type="dxa"/>
            <w:shd w:val="clear" w:color="auto" w:fill="auto"/>
          </w:tcPr>
          <w:p w14:paraId="39F782DB" w14:textId="77777777" w:rsidR="008A7C86" w:rsidRPr="00F65579" w:rsidRDefault="008A7C86" w:rsidP="00420A9F">
            <w:pPr>
              <w:pStyle w:val="Tabletextright"/>
            </w:pPr>
            <w:r w:rsidRPr="00F65579">
              <w:t>–</w:t>
            </w:r>
          </w:p>
        </w:tc>
        <w:tc>
          <w:tcPr>
            <w:tcW w:w="979" w:type="dxa"/>
            <w:shd w:val="clear" w:color="auto" w:fill="E0E0E0"/>
            <w:noWrap/>
          </w:tcPr>
          <w:p w14:paraId="6763D2BD" w14:textId="77777777" w:rsidR="008A7C86" w:rsidRPr="00F65579" w:rsidRDefault="008A7C86" w:rsidP="00420A9F">
            <w:pPr>
              <w:pStyle w:val="Tabletextright"/>
            </w:pPr>
            <w:r w:rsidRPr="00F65579">
              <w:t>–</w:t>
            </w:r>
          </w:p>
        </w:tc>
        <w:tc>
          <w:tcPr>
            <w:tcW w:w="979" w:type="dxa"/>
            <w:shd w:val="clear" w:color="auto" w:fill="E0E0E0"/>
          </w:tcPr>
          <w:p w14:paraId="7B988BED" w14:textId="77777777" w:rsidR="008A7C86" w:rsidRPr="00F65579" w:rsidRDefault="008A7C86" w:rsidP="00420A9F">
            <w:pPr>
              <w:pStyle w:val="Tabletextright"/>
            </w:pPr>
            <w:r w:rsidRPr="00F65579">
              <w:t>–</w:t>
            </w:r>
          </w:p>
        </w:tc>
        <w:tc>
          <w:tcPr>
            <w:tcW w:w="778" w:type="dxa"/>
            <w:shd w:val="clear" w:color="auto" w:fill="E0E0E0"/>
          </w:tcPr>
          <w:p w14:paraId="263CF930" w14:textId="77777777" w:rsidR="008A7C86" w:rsidRPr="00F65579" w:rsidRDefault="008A7C86" w:rsidP="00420A9F">
            <w:pPr>
              <w:pStyle w:val="Tabletextright"/>
            </w:pPr>
            <w:r w:rsidRPr="00F65579">
              <w:t>–</w:t>
            </w:r>
          </w:p>
        </w:tc>
        <w:tc>
          <w:tcPr>
            <w:tcW w:w="950" w:type="dxa"/>
          </w:tcPr>
          <w:p w14:paraId="0C30641B" w14:textId="77777777" w:rsidR="008A7C86" w:rsidRPr="00F65579" w:rsidRDefault="008A7C86" w:rsidP="00420A9F">
            <w:pPr>
              <w:pStyle w:val="Tabletextright"/>
            </w:pPr>
            <w:r w:rsidRPr="00F65579">
              <w:t>–</w:t>
            </w:r>
          </w:p>
        </w:tc>
        <w:tc>
          <w:tcPr>
            <w:tcW w:w="778" w:type="dxa"/>
          </w:tcPr>
          <w:p w14:paraId="377D2618" w14:textId="77777777" w:rsidR="008A7C86" w:rsidRPr="00F65579" w:rsidRDefault="008A7C86" w:rsidP="00420A9F">
            <w:pPr>
              <w:pStyle w:val="Tabletextright"/>
            </w:pPr>
            <w:r w:rsidRPr="00F65579">
              <w:t>–</w:t>
            </w:r>
          </w:p>
        </w:tc>
      </w:tr>
      <w:tr w:rsidR="008A7C86" w:rsidRPr="00F65579" w14:paraId="2F9B0CE2" w14:textId="77777777" w:rsidTr="00420A9F">
        <w:trPr>
          <w:cantSplit/>
        </w:trPr>
        <w:tc>
          <w:tcPr>
            <w:tcW w:w="1483" w:type="dxa"/>
            <w:shd w:val="clear" w:color="auto" w:fill="auto"/>
          </w:tcPr>
          <w:p w14:paraId="2DC668C0" w14:textId="77777777" w:rsidR="008A7C86" w:rsidRPr="00F65579" w:rsidRDefault="008A7C86" w:rsidP="00420A9F">
            <w:pPr>
              <w:pStyle w:val="Tabletext"/>
              <w:rPr>
                <w:sz w:val="6"/>
              </w:rPr>
            </w:pPr>
          </w:p>
        </w:tc>
        <w:tc>
          <w:tcPr>
            <w:tcW w:w="950" w:type="dxa"/>
            <w:shd w:val="clear" w:color="auto" w:fill="E0E0E0"/>
          </w:tcPr>
          <w:p w14:paraId="2FAD46EC" w14:textId="77777777" w:rsidR="008A7C86" w:rsidRPr="00F65579" w:rsidRDefault="008A7C86" w:rsidP="00420A9F">
            <w:pPr>
              <w:pStyle w:val="Tabletextright"/>
              <w:rPr>
                <w:rFonts w:cstheme="minorHAnsi"/>
                <w:sz w:val="6"/>
              </w:rPr>
            </w:pPr>
          </w:p>
        </w:tc>
        <w:tc>
          <w:tcPr>
            <w:tcW w:w="778" w:type="dxa"/>
            <w:shd w:val="clear" w:color="auto" w:fill="E0E0E0"/>
          </w:tcPr>
          <w:p w14:paraId="258695EA" w14:textId="77777777" w:rsidR="008A7C86" w:rsidRPr="00F65579" w:rsidRDefault="008A7C86" w:rsidP="00420A9F">
            <w:pPr>
              <w:pStyle w:val="Tabletextright"/>
              <w:rPr>
                <w:rFonts w:cstheme="minorHAnsi"/>
                <w:sz w:val="6"/>
              </w:rPr>
            </w:pPr>
          </w:p>
        </w:tc>
        <w:tc>
          <w:tcPr>
            <w:tcW w:w="979" w:type="dxa"/>
            <w:shd w:val="clear" w:color="auto" w:fill="auto"/>
          </w:tcPr>
          <w:p w14:paraId="3732051B" w14:textId="77777777" w:rsidR="008A7C86" w:rsidRPr="00F65579" w:rsidRDefault="008A7C86" w:rsidP="00420A9F">
            <w:pPr>
              <w:pStyle w:val="Tabletextright"/>
              <w:rPr>
                <w:rFonts w:cstheme="minorHAnsi"/>
                <w:sz w:val="6"/>
              </w:rPr>
            </w:pPr>
          </w:p>
        </w:tc>
        <w:tc>
          <w:tcPr>
            <w:tcW w:w="979" w:type="dxa"/>
            <w:shd w:val="clear" w:color="auto" w:fill="auto"/>
          </w:tcPr>
          <w:p w14:paraId="14FAA125" w14:textId="77777777" w:rsidR="008A7C86" w:rsidRPr="00F65579" w:rsidRDefault="008A7C86" w:rsidP="00420A9F">
            <w:pPr>
              <w:pStyle w:val="Tabletextright"/>
              <w:rPr>
                <w:sz w:val="6"/>
              </w:rPr>
            </w:pPr>
          </w:p>
        </w:tc>
        <w:tc>
          <w:tcPr>
            <w:tcW w:w="778" w:type="dxa"/>
            <w:shd w:val="clear" w:color="auto" w:fill="auto"/>
          </w:tcPr>
          <w:p w14:paraId="6E04D517" w14:textId="77777777" w:rsidR="008A7C86" w:rsidRPr="00F65579" w:rsidRDefault="008A7C86" w:rsidP="00420A9F">
            <w:pPr>
              <w:pStyle w:val="Tabletextright"/>
              <w:rPr>
                <w:sz w:val="6"/>
              </w:rPr>
            </w:pPr>
          </w:p>
        </w:tc>
        <w:tc>
          <w:tcPr>
            <w:tcW w:w="950" w:type="dxa"/>
            <w:shd w:val="clear" w:color="auto" w:fill="E0E0E0"/>
          </w:tcPr>
          <w:p w14:paraId="4A6FCC97" w14:textId="77777777" w:rsidR="008A7C86" w:rsidRPr="00F65579" w:rsidRDefault="008A7C86" w:rsidP="00420A9F">
            <w:pPr>
              <w:pStyle w:val="Tabletextright"/>
              <w:rPr>
                <w:sz w:val="6"/>
              </w:rPr>
            </w:pPr>
          </w:p>
        </w:tc>
        <w:tc>
          <w:tcPr>
            <w:tcW w:w="778" w:type="dxa"/>
            <w:shd w:val="clear" w:color="auto" w:fill="E0E0E0"/>
          </w:tcPr>
          <w:p w14:paraId="3E0892CC" w14:textId="77777777" w:rsidR="008A7C86" w:rsidRPr="00F65579" w:rsidRDefault="008A7C86" w:rsidP="00420A9F">
            <w:pPr>
              <w:pStyle w:val="Tabletextright"/>
              <w:rPr>
                <w:sz w:val="6"/>
              </w:rPr>
            </w:pPr>
          </w:p>
        </w:tc>
        <w:tc>
          <w:tcPr>
            <w:tcW w:w="950" w:type="dxa"/>
            <w:shd w:val="clear" w:color="auto" w:fill="auto"/>
            <w:noWrap/>
          </w:tcPr>
          <w:p w14:paraId="69F4830F" w14:textId="77777777" w:rsidR="008A7C86" w:rsidRPr="00F65579" w:rsidRDefault="008A7C86" w:rsidP="00420A9F">
            <w:pPr>
              <w:pStyle w:val="Tabletextright"/>
              <w:rPr>
                <w:rFonts w:cstheme="minorHAnsi"/>
                <w:sz w:val="6"/>
              </w:rPr>
            </w:pPr>
          </w:p>
        </w:tc>
        <w:tc>
          <w:tcPr>
            <w:tcW w:w="778" w:type="dxa"/>
            <w:shd w:val="clear" w:color="auto" w:fill="auto"/>
          </w:tcPr>
          <w:p w14:paraId="6454C651" w14:textId="77777777" w:rsidR="008A7C86" w:rsidRPr="00F65579" w:rsidRDefault="008A7C86" w:rsidP="00420A9F">
            <w:pPr>
              <w:pStyle w:val="Tabletextright"/>
              <w:rPr>
                <w:rFonts w:cstheme="minorHAnsi"/>
                <w:sz w:val="6"/>
              </w:rPr>
            </w:pPr>
          </w:p>
        </w:tc>
        <w:tc>
          <w:tcPr>
            <w:tcW w:w="979" w:type="dxa"/>
            <w:shd w:val="clear" w:color="auto" w:fill="E0E0E0"/>
            <w:noWrap/>
          </w:tcPr>
          <w:p w14:paraId="2348F289" w14:textId="77777777" w:rsidR="008A7C86" w:rsidRPr="00F65579" w:rsidRDefault="008A7C86" w:rsidP="00420A9F">
            <w:pPr>
              <w:pStyle w:val="Tabletextright"/>
              <w:rPr>
                <w:rFonts w:cstheme="minorHAnsi"/>
                <w:sz w:val="6"/>
              </w:rPr>
            </w:pPr>
          </w:p>
        </w:tc>
        <w:tc>
          <w:tcPr>
            <w:tcW w:w="979" w:type="dxa"/>
            <w:shd w:val="clear" w:color="auto" w:fill="E0E0E0"/>
          </w:tcPr>
          <w:p w14:paraId="408D34D5" w14:textId="77777777" w:rsidR="008A7C86" w:rsidRPr="00F65579" w:rsidRDefault="008A7C86" w:rsidP="00420A9F">
            <w:pPr>
              <w:pStyle w:val="Tabletextright"/>
              <w:rPr>
                <w:sz w:val="6"/>
              </w:rPr>
            </w:pPr>
          </w:p>
        </w:tc>
        <w:tc>
          <w:tcPr>
            <w:tcW w:w="778" w:type="dxa"/>
            <w:shd w:val="clear" w:color="auto" w:fill="E0E0E0"/>
          </w:tcPr>
          <w:p w14:paraId="043098AA" w14:textId="77777777" w:rsidR="008A7C86" w:rsidRPr="00F65579" w:rsidRDefault="008A7C86" w:rsidP="00420A9F">
            <w:pPr>
              <w:pStyle w:val="Tabletextright"/>
              <w:rPr>
                <w:sz w:val="6"/>
              </w:rPr>
            </w:pPr>
          </w:p>
        </w:tc>
        <w:tc>
          <w:tcPr>
            <w:tcW w:w="950" w:type="dxa"/>
          </w:tcPr>
          <w:p w14:paraId="575D5798" w14:textId="77777777" w:rsidR="008A7C86" w:rsidRPr="00F65579" w:rsidRDefault="008A7C86" w:rsidP="00420A9F">
            <w:pPr>
              <w:pStyle w:val="Tabletextright"/>
              <w:rPr>
                <w:sz w:val="6"/>
              </w:rPr>
            </w:pPr>
          </w:p>
        </w:tc>
        <w:tc>
          <w:tcPr>
            <w:tcW w:w="778" w:type="dxa"/>
          </w:tcPr>
          <w:p w14:paraId="32F65802" w14:textId="77777777" w:rsidR="008A7C86" w:rsidRPr="00F65579" w:rsidRDefault="008A7C86" w:rsidP="00420A9F">
            <w:pPr>
              <w:pStyle w:val="Tabletextright"/>
              <w:rPr>
                <w:sz w:val="6"/>
              </w:rPr>
            </w:pPr>
          </w:p>
        </w:tc>
      </w:tr>
      <w:tr w:rsidR="004E4B28" w:rsidRPr="00F65579" w14:paraId="6D87C8E1" w14:textId="77777777" w:rsidTr="00420A9F">
        <w:trPr>
          <w:cantSplit/>
        </w:trPr>
        <w:tc>
          <w:tcPr>
            <w:tcW w:w="1483" w:type="dxa"/>
            <w:shd w:val="clear" w:color="auto" w:fill="auto"/>
          </w:tcPr>
          <w:p w14:paraId="6A4A10DE" w14:textId="77777777" w:rsidR="004E4B28" w:rsidRPr="00F65579" w:rsidRDefault="004E4B28" w:rsidP="004E4B28">
            <w:pPr>
              <w:pStyle w:val="Tabletext"/>
            </w:pPr>
            <w:r w:rsidRPr="00F65579">
              <w:rPr>
                <w:rFonts w:cstheme="minorHAnsi"/>
                <w:b/>
              </w:rPr>
              <w:t>Age</w:t>
            </w:r>
          </w:p>
        </w:tc>
        <w:tc>
          <w:tcPr>
            <w:tcW w:w="950" w:type="dxa"/>
            <w:shd w:val="clear" w:color="auto" w:fill="E0E0E0"/>
          </w:tcPr>
          <w:p w14:paraId="3675FB87" w14:textId="77777777" w:rsidR="004E4B28" w:rsidRPr="00F65579" w:rsidRDefault="004E4B28" w:rsidP="004E4B28">
            <w:pPr>
              <w:pStyle w:val="Tabletextright"/>
            </w:pPr>
          </w:p>
        </w:tc>
        <w:tc>
          <w:tcPr>
            <w:tcW w:w="778" w:type="dxa"/>
            <w:shd w:val="clear" w:color="auto" w:fill="E0E0E0"/>
          </w:tcPr>
          <w:p w14:paraId="673F2C94" w14:textId="77777777" w:rsidR="004E4B28" w:rsidRPr="00F65579" w:rsidRDefault="004E4B28" w:rsidP="004E4B28">
            <w:pPr>
              <w:pStyle w:val="Tabletextright"/>
            </w:pPr>
          </w:p>
        </w:tc>
        <w:tc>
          <w:tcPr>
            <w:tcW w:w="979" w:type="dxa"/>
            <w:shd w:val="clear" w:color="auto" w:fill="auto"/>
          </w:tcPr>
          <w:p w14:paraId="7D9E0EFE" w14:textId="77777777" w:rsidR="004E4B28" w:rsidRPr="00F65579" w:rsidRDefault="004E4B28" w:rsidP="004E4B28">
            <w:pPr>
              <w:pStyle w:val="Tabletextright"/>
            </w:pPr>
          </w:p>
        </w:tc>
        <w:tc>
          <w:tcPr>
            <w:tcW w:w="979" w:type="dxa"/>
            <w:shd w:val="clear" w:color="auto" w:fill="auto"/>
          </w:tcPr>
          <w:p w14:paraId="33B20F53" w14:textId="77777777" w:rsidR="004E4B28" w:rsidRPr="00F65579" w:rsidRDefault="004E4B28" w:rsidP="004E4B28">
            <w:pPr>
              <w:pStyle w:val="Tabletextright"/>
            </w:pPr>
          </w:p>
        </w:tc>
        <w:tc>
          <w:tcPr>
            <w:tcW w:w="778" w:type="dxa"/>
            <w:shd w:val="clear" w:color="auto" w:fill="auto"/>
          </w:tcPr>
          <w:p w14:paraId="5102B01A" w14:textId="77777777" w:rsidR="004E4B28" w:rsidRPr="00F65579" w:rsidRDefault="004E4B28" w:rsidP="004E4B28">
            <w:pPr>
              <w:pStyle w:val="Tabletextright"/>
            </w:pPr>
          </w:p>
        </w:tc>
        <w:tc>
          <w:tcPr>
            <w:tcW w:w="950" w:type="dxa"/>
            <w:shd w:val="clear" w:color="auto" w:fill="E0E0E0"/>
          </w:tcPr>
          <w:p w14:paraId="6F2AC430" w14:textId="77777777" w:rsidR="004E4B28" w:rsidRPr="00F65579" w:rsidRDefault="004E4B28" w:rsidP="004E4B28">
            <w:pPr>
              <w:pStyle w:val="Tabletextright"/>
            </w:pPr>
          </w:p>
        </w:tc>
        <w:tc>
          <w:tcPr>
            <w:tcW w:w="778" w:type="dxa"/>
            <w:shd w:val="clear" w:color="auto" w:fill="E0E0E0"/>
          </w:tcPr>
          <w:p w14:paraId="56B5511C" w14:textId="77777777" w:rsidR="004E4B28" w:rsidRPr="00F65579" w:rsidRDefault="004E4B28" w:rsidP="004E4B28">
            <w:pPr>
              <w:pStyle w:val="Tabletextright"/>
            </w:pPr>
          </w:p>
        </w:tc>
        <w:tc>
          <w:tcPr>
            <w:tcW w:w="950" w:type="dxa"/>
            <w:shd w:val="clear" w:color="auto" w:fill="auto"/>
            <w:noWrap/>
          </w:tcPr>
          <w:p w14:paraId="04F579C4" w14:textId="77777777" w:rsidR="004E4B28" w:rsidRPr="00F65579" w:rsidRDefault="004E4B28" w:rsidP="004E4B28">
            <w:pPr>
              <w:pStyle w:val="Tabletextright"/>
            </w:pPr>
          </w:p>
        </w:tc>
        <w:tc>
          <w:tcPr>
            <w:tcW w:w="778" w:type="dxa"/>
            <w:shd w:val="clear" w:color="auto" w:fill="auto"/>
          </w:tcPr>
          <w:p w14:paraId="584CF878" w14:textId="77777777" w:rsidR="004E4B28" w:rsidRPr="00F65579" w:rsidRDefault="004E4B28" w:rsidP="004E4B28">
            <w:pPr>
              <w:pStyle w:val="Tabletextright"/>
            </w:pPr>
          </w:p>
        </w:tc>
        <w:tc>
          <w:tcPr>
            <w:tcW w:w="979" w:type="dxa"/>
            <w:shd w:val="clear" w:color="auto" w:fill="E0E0E0"/>
            <w:noWrap/>
          </w:tcPr>
          <w:p w14:paraId="1BE4EA23" w14:textId="77777777" w:rsidR="004E4B28" w:rsidRPr="00F65579" w:rsidRDefault="004E4B28" w:rsidP="004E4B28">
            <w:pPr>
              <w:pStyle w:val="Tabletextright"/>
            </w:pPr>
          </w:p>
        </w:tc>
        <w:tc>
          <w:tcPr>
            <w:tcW w:w="979" w:type="dxa"/>
            <w:shd w:val="clear" w:color="auto" w:fill="E0E0E0"/>
          </w:tcPr>
          <w:p w14:paraId="37F712B0" w14:textId="77777777" w:rsidR="004E4B28" w:rsidRPr="00F65579" w:rsidRDefault="004E4B28" w:rsidP="004E4B28">
            <w:pPr>
              <w:pStyle w:val="Tabletextright"/>
            </w:pPr>
          </w:p>
        </w:tc>
        <w:tc>
          <w:tcPr>
            <w:tcW w:w="778" w:type="dxa"/>
            <w:shd w:val="clear" w:color="auto" w:fill="E0E0E0"/>
          </w:tcPr>
          <w:p w14:paraId="1C94B8D7" w14:textId="77777777" w:rsidR="004E4B28" w:rsidRPr="00F65579" w:rsidRDefault="004E4B28" w:rsidP="004E4B28">
            <w:pPr>
              <w:pStyle w:val="Tabletextright"/>
            </w:pPr>
          </w:p>
        </w:tc>
        <w:tc>
          <w:tcPr>
            <w:tcW w:w="950" w:type="dxa"/>
          </w:tcPr>
          <w:p w14:paraId="1083CDD9" w14:textId="77777777" w:rsidR="004E4B28" w:rsidRPr="00F65579" w:rsidRDefault="004E4B28" w:rsidP="004E4B28">
            <w:pPr>
              <w:pStyle w:val="Tabletextright"/>
            </w:pPr>
          </w:p>
        </w:tc>
        <w:tc>
          <w:tcPr>
            <w:tcW w:w="778" w:type="dxa"/>
          </w:tcPr>
          <w:p w14:paraId="2B7CCB16" w14:textId="77777777" w:rsidR="004E4B28" w:rsidRPr="00F65579" w:rsidRDefault="004E4B28" w:rsidP="004E4B28">
            <w:pPr>
              <w:pStyle w:val="Tabletextright"/>
            </w:pPr>
          </w:p>
        </w:tc>
      </w:tr>
      <w:tr w:rsidR="004E4B28" w:rsidRPr="00F65579" w14:paraId="5EFC5A26" w14:textId="77777777" w:rsidTr="00420A9F">
        <w:trPr>
          <w:cantSplit/>
        </w:trPr>
        <w:tc>
          <w:tcPr>
            <w:tcW w:w="1483" w:type="dxa"/>
            <w:shd w:val="clear" w:color="auto" w:fill="auto"/>
          </w:tcPr>
          <w:p w14:paraId="0D32614B" w14:textId="77777777" w:rsidR="004E4B28" w:rsidRPr="00F65579" w:rsidRDefault="004E4B28" w:rsidP="004E4B28">
            <w:pPr>
              <w:pStyle w:val="Tabletext"/>
            </w:pPr>
            <w:r w:rsidRPr="00F65579">
              <w:rPr>
                <w:rFonts w:cstheme="minorHAnsi"/>
              </w:rPr>
              <w:t>15–24</w:t>
            </w:r>
          </w:p>
        </w:tc>
        <w:tc>
          <w:tcPr>
            <w:tcW w:w="950" w:type="dxa"/>
            <w:shd w:val="clear" w:color="auto" w:fill="E0E0E0"/>
          </w:tcPr>
          <w:p w14:paraId="60CB2FF8" w14:textId="77777777" w:rsidR="004E4B28" w:rsidRPr="00F65579" w:rsidRDefault="004E4B28" w:rsidP="004E4B28">
            <w:pPr>
              <w:pStyle w:val="Tabletextright"/>
            </w:pPr>
            <w:r w:rsidRPr="00F65579">
              <w:t>19</w:t>
            </w:r>
          </w:p>
        </w:tc>
        <w:tc>
          <w:tcPr>
            <w:tcW w:w="778" w:type="dxa"/>
            <w:shd w:val="clear" w:color="auto" w:fill="E0E0E0"/>
          </w:tcPr>
          <w:p w14:paraId="6DFC1FFF" w14:textId="77777777" w:rsidR="004E4B28" w:rsidRPr="00F65579" w:rsidRDefault="004E4B28" w:rsidP="004E4B28">
            <w:pPr>
              <w:pStyle w:val="Tabletextright"/>
            </w:pPr>
            <w:r w:rsidRPr="00F65579">
              <w:t>19.00</w:t>
            </w:r>
          </w:p>
        </w:tc>
        <w:tc>
          <w:tcPr>
            <w:tcW w:w="979" w:type="dxa"/>
            <w:shd w:val="clear" w:color="auto" w:fill="auto"/>
          </w:tcPr>
          <w:p w14:paraId="7C6470D8" w14:textId="77777777" w:rsidR="004E4B28" w:rsidRPr="00F65579" w:rsidRDefault="004E4B28" w:rsidP="004E4B28">
            <w:pPr>
              <w:pStyle w:val="Tabletextright"/>
            </w:pPr>
            <w:r w:rsidRPr="00F65579">
              <w:t>14</w:t>
            </w:r>
          </w:p>
        </w:tc>
        <w:tc>
          <w:tcPr>
            <w:tcW w:w="979" w:type="dxa"/>
            <w:shd w:val="clear" w:color="auto" w:fill="auto"/>
          </w:tcPr>
          <w:p w14:paraId="344A0E5F" w14:textId="77777777" w:rsidR="004E4B28" w:rsidRPr="00F65579" w:rsidRDefault="004E4B28" w:rsidP="004E4B28">
            <w:pPr>
              <w:pStyle w:val="Tabletextright"/>
            </w:pPr>
            <w:r w:rsidRPr="00F65579">
              <w:t>–</w:t>
            </w:r>
          </w:p>
        </w:tc>
        <w:tc>
          <w:tcPr>
            <w:tcW w:w="778" w:type="dxa"/>
            <w:shd w:val="clear" w:color="auto" w:fill="auto"/>
          </w:tcPr>
          <w:p w14:paraId="18162EC0" w14:textId="77777777" w:rsidR="004E4B28" w:rsidRPr="00F65579" w:rsidRDefault="004E4B28" w:rsidP="004E4B28">
            <w:pPr>
              <w:pStyle w:val="Tabletextright"/>
            </w:pPr>
            <w:r w:rsidRPr="00F65579">
              <w:t>14.00</w:t>
            </w:r>
          </w:p>
        </w:tc>
        <w:tc>
          <w:tcPr>
            <w:tcW w:w="950" w:type="dxa"/>
            <w:shd w:val="clear" w:color="auto" w:fill="E0E0E0"/>
          </w:tcPr>
          <w:p w14:paraId="260C463B" w14:textId="77777777" w:rsidR="004E4B28" w:rsidRPr="00F65579" w:rsidRDefault="004E4B28" w:rsidP="004E4B28">
            <w:pPr>
              <w:pStyle w:val="Tabletextright"/>
            </w:pPr>
            <w:r w:rsidRPr="00F65579">
              <w:t>5</w:t>
            </w:r>
          </w:p>
        </w:tc>
        <w:tc>
          <w:tcPr>
            <w:tcW w:w="778" w:type="dxa"/>
            <w:shd w:val="clear" w:color="auto" w:fill="E0E0E0"/>
          </w:tcPr>
          <w:p w14:paraId="3FEF0E0A" w14:textId="77777777" w:rsidR="004E4B28" w:rsidRPr="00F65579" w:rsidRDefault="004E4B28" w:rsidP="004E4B28">
            <w:pPr>
              <w:pStyle w:val="Tabletextright"/>
            </w:pPr>
            <w:r w:rsidRPr="00F65579">
              <w:t>5.00</w:t>
            </w:r>
          </w:p>
        </w:tc>
        <w:tc>
          <w:tcPr>
            <w:tcW w:w="950" w:type="dxa"/>
            <w:shd w:val="clear" w:color="auto" w:fill="auto"/>
            <w:noWrap/>
          </w:tcPr>
          <w:p w14:paraId="50FA6FD9" w14:textId="77777777" w:rsidR="004E4B28" w:rsidRPr="00F65579" w:rsidRDefault="004E4B28" w:rsidP="004E4B28">
            <w:pPr>
              <w:pStyle w:val="Tabletextright"/>
            </w:pPr>
            <w:r w:rsidRPr="00F65579">
              <w:t>20</w:t>
            </w:r>
          </w:p>
        </w:tc>
        <w:tc>
          <w:tcPr>
            <w:tcW w:w="778" w:type="dxa"/>
            <w:shd w:val="clear" w:color="auto" w:fill="auto"/>
          </w:tcPr>
          <w:p w14:paraId="32A1A5FC" w14:textId="77777777" w:rsidR="004E4B28" w:rsidRPr="00F65579" w:rsidRDefault="004E4B28" w:rsidP="004E4B28">
            <w:pPr>
              <w:pStyle w:val="Tabletextright"/>
            </w:pPr>
            <w:r w:rsidRPr="00F65579">
              <w:t>19.39</w:t>
            </w:r>
          </w:p>
        </w:tc>
        <w:tc>
          <w:tcPr>
            <w:tcW w:w="979" w:type="dxa"/>
            <w:shd w:val="clear" w:color="auto" w:fill="E0E0E0"/>
            <w:noWrap/>
          </w:tcPr>
          <w:p w14:paraId="7E697954" w14:textId="77777777" w:rsidR="004E4B28" w:rsidRPr="00F65579" w:rsidRDefault="004E4B28" w:rsidP="004E4B28">
            <w:pPr>
              <w:pStyle w:val="Tabletextright"/>
            </w:pPr>
            <w:r w:rsidRPr="00F65579">
              <w:t>18</w:t>
            </w:r>
          </w:p>
        </w:tc>
        <w:tc>
          <w:tcPr>
            <w:tcW w:w="979" w:type="dxa"/>
            <w:shd w:val="clear" w:color="auto" w:fill="E0E0E0"/>
          </w:tcPr>
          <w:p w14:paraId="2F6081FB" w14:textId="77777777" w:rsidR="004E4B28" w:rsidRPr="00F65579" w:rsidRDefault="004E4B28" w:rsidP="004E4B28">
            <w:pPr>
              <w:pStyle w:val="Tabletextright"/>
            </w:pPr>
            <w:r w:rsidRPr="00F65579">
              <w:t>2</w:t>
            </w:r>
          </w:p>
        </w:tc>
        <w:tc>
          <w:tcPr>
            <w:tcW w:w="778" w:type="dxa"/>
            <w:shd w:val="clear" w:color="auto" w:fill="E0E0E0"/>
          </w:tcPr>
          <w:p w14:paraId="24673468" w14:textId="77777777" w:rsidR="004E4B28" w:rsidRPr="00F65579" w:rsidRDefault="004E4B28" w:rsidP="004E4B28">
            <w:pPr>
              <w:pStyle w:val="Tabletextright"/>
            </w:pPr>
            <w:r w:rsidRPr="00F65579">
              <w:t>19.39</w:t>
            </w:r>
          </w:p>
        </w:tc>
        <w:tc>
          <w:tcPr>
            <w:tcW w:w="950" w:type="dxa"/>
          </w:tcPr>
          <w:p w14:paraId="2652326E" w14:textId="77777777" w:rsidR="004E4B28" w:rsidRPr="00F65579" w:rsidRDefault="004E4B28" w:rsidP="004E4B28">
            <w:pPr>
              <w:pStyle w:val="Tabletextright"/>
            </w:pPr>
            <w:r w:rsidRPr="00F65579">
              <w:t>–</w:t>
            </w:r>
          </w:p>
        </w:tc>
        <w:tc>
          <w:tcPr>
            <w:tcW w:w="778" w:type="dxa"/>
          </w:tcPr>
          <w:p w14:paraId="3A6565BA" w14:textId="77777777" w:rsidR="004E4B28" w:rsidRPr="00F65579" w:rsidRDefault="004E4B28" w:rsidP="004E4B28">
            <w:pPr>
              <w:pStyle w:val="Tabletextright"/>
            </w:pPr>
            <w:r w:rsidRPr="00F65579">
              <w:t>–</w:t>
            </w:r>
          </w:p>
        </w:tc>
      </w:tr>
      <w:tr w:rsidR="004E4B28" w:rsidRPr="00F65579" w14:paraId="72DB7D43" w14:textId="77777777" w:rsidTr="00420A9F">
        <w:trPr>
          <w:cantSplit/>
        </w:trPr>
        <w:tc>
          <w:tcPr>
            <w:tcW w:w="1483" w:type="dxa"/>
            <w:shd w:val="clear" w:color="auto" w:fill="auto"/>
          </w:tcPr>
          <w:p w14:paraId="121B4BE2" w14:textId="77777777" w:rsidR="004E4B28" w:rsidRPr="00F65579" w:rsidRDefault="004E4B28" w:rsidP="004E4B28">
            <w:pPr>
              <w:pStyle w:val="Tabletext"/>
            </w:pPr>
            <w:r w:rsidRPr="00F65579">
              <w:rPr>
                <w:rFonts w:cstheme="minorHAnsi"/>
              </w:rPr>
              <w:t>25</w:t>
            </w:r>
            <w:r w:rsidR="003E7C90" w:rsidRPr="00F65579">
              <w:rPr>
                <w:rFonts w:cstheme="minorHAnsi"/>
              </w:rPr>
              <w:noBreakHyphen/>
            </w:r>
            <w:r w:rsidRPr="00F65579">
              <w:rPr>
                <w:rFonts w:cstheme="minorHAnsi"/>
              </w:rPr>
              <w:t>34</w:t>
            </w:r>
          </w:p>
        </w:tc>
        <w:tc>
          <w:tcPr>
            <w:tcW w:w="950" w:type="dxa"/>
            <w:shd w:val="clear" w:color="auto" w:fill="E0E0E0"/>
          </w:tcPr>
          <w:p w14:paraId="3C3ADC0B" w14:textId="77777777" w:rsidR="004E4B28" w:rsidRPr="00F65579" w:rsidRDefault="004E4B28" w:rsidP="004E4B28">
            <w:pPr>
              <w:pStyle w:val="Tabletextright"/>
            </w:pPr>
            <w:r w:rsidRPr="00F65579">
              <w:t>127</w:t>
            </w:r>
          </w:p>
        </w:tc>
        <w:tc>
          <w:tcPr>
            <w:tcW w:w="778" w:type="dxa"/>
            <w:shd w:val="clear" w:color="auto" w:fill="E0E0E0"/>
          </w:tcPr>
          <w:p w14:paraId="39185BA7" w14:textId="77777777" w:rsidR="004E4B28" w:rsidRPr="00F65579" w:rsidRDefault="004E4B28" w:rsidP="004E4B28">
            <w:pPr>
              <w:pStyle w:val="Tabletextright"/>
            </w:pPr>
            <w:r w:rsidRPr="00F65579">
              <w:t>122.92</w:t>
            </w:r>
          </w:p>
        </w:tc>
        <w:tc>
          <w:tcPr>
            <w:tcW w:w="979" w:type="dxa"/>
            <w:shd w:val="clear" w:color="auto" w:fill="auto"/>
          </w:tcPr>
          <w:p w14:paraId="7680DE58" w14:textId="77777777" w:rsidR="004E4B28" w:rsidRPr="00F65579" w:rsidRDefault="004E4B28" w:rsidP="004E4B28">
            <w:pPr>
              <w:pStyle w:val="Tabletextright"/>
            </w:pPr>
            <w:r w:rsidRPr="00F65579">
              <w:t>103</w:t>
            </w:r>
          </w:p>
        </w:tc>
        <w:tc>
          <w:tcPr>
            <w:tcW w:w="979" w:type="dxa"/>
            <w:shd w:val="clear" w:color="auto" w:fill="auto"/>
          </w:tcPr>
          <w:p w14:paraId="48DEDD84" w14:textId="77777777" w:rsidR="004E4B28" w:rsidRPr="00F65579" w:rsidRDefault="004E4B28" w:rsidP="004E4B28">
            <w:pPr>
              <w:pStyle w:val="Tabletextright"/>
            </w:pPr>
            <w:r w:rsidRPr="00F65579">
              <w:t>14</w:t>
            </w:r>
          </w:p>
        </w:tc>
        <w:tc>
          <w:tcPr>
            <w:tcW w:w="778" w:type="dxa"/>
            <w:shd w:val="clear" w:color="auto" w:fill="auto"/>
          </w:tcPr>
          <w:p w14:paraId="28E4DB0F" w14:textId="77777777" w:rsidR="004E4B28" w:rsidRPr="00F65579" w:rsidRDefault="004E4B28" w:rsidP="004E4B28">
            <w:pPr>
              <w:pStyle w:val="Tabletextright"/>
            </w:pPr>
            <w:r w:rsidRPr="00F65579">
              <w:t>112.92</w:t>
            </w:r>
          </w:p>
        </w:tc>
        <w:tc>
          <w:tcPr>
            <w:tcW w:w="950" w:type="dxa"/>
            <w:shd w:val="clear" w:color="auto" w:fill="E0E0E0"/>
          </w:tcPr>
          <w:p w14:paraId="6EB49A93" w14:textId="77777777" w:rsidR="004E4B28" w:rsidRPr="00F65579" w:rsidRDefault="004E4B28" w:rsidP="004E4B28">
            <w:pPr>
              <w:pStyle w:val="Tabletextright"/>
            </w:pPr>
            <w:r w:rsidRPr="00F65579">
              <w:t>10</w:t>
            </w:r>
          </w:p>
        </w:tc>
        <w:tc>
          <w:tcPr>
            <w:tcW w:w="778" w:type="dxa"/>
            <w:shd w:val="clear" w:color="auto" w:fill="E0E0E0"/>
          </w:tcPr>
          <w:p w14:paraId="219AE839" w14:textId="77777777" w:rsidR="004E4B28" w:rsidRPr="00F65579" w:rsidRDefault="004E4B28" w:rsidP="004E4B28">
            <w:pPr>
              <w:pStyle w:val="Tabletextright"/>
            </w:pPr>
            <w:r w:rsidRPr="00F65579">
              <w:t>10.00</w:t>
            </w:r>
          </w:p>
        </w:tc>
        <w:tc>
          <w:tcPr>
            <w:tcW w:w="950" w:type="dxa"/>
            <w:shd w:val="clear" w:color="auto" w:fill="auto"/>
            <w:noWrap/>
          </w:tcPr>
          <w:p w14:paraId="4ECB9F0F" w14:textId="77777777" w:rsidR="004E4B28" w:rsidRPr="00F65579" w:rsidRDefault="004E4B28" w:rsidP="004E4B28">
            <w:pPr>
              <w:pStyle w:val="Tabletextright"/>
            </w:pPr>
            <w:r w:rsidRPr="00F65579">
              <w:t>20</w:t>
            </w:r>
          </w:p>
        </w:tc>
        <w:tc>
          <w:tcPr>
            <w:tcW w:w="778" w:type="dxa"/>
            <w:shd w:val="clear" w:color="auto" w:fill="auto"/>
          </w:tcPr>
          <w:p w14:paraId="74A1DFCF" w14:textId="77777777" w:rsidR="004E4B28" w:rsidRPr="00F65579" w:rsidRDefault="004E4B28" w:rsidP="004E4B28">
            <w:pPr>
              <w:pStyle w:val="Tabletextright"/>
            </w:pPr>
            <w:r w:rsidRPr="00F65579">
              <w:t>20.00</w:t>
            </w:r>
          </w:p>
        </w:tc>
        <w:tc>
          <w:tcPr>
            <w:tcW w:w="979" w:type="dxa"/>
            <w:shd w:val="clear" w:color="auto" w:fill="E0E0E0"/>
            <w:noWrap/>
          </w:tcPr>
          <w:p w14:paraId="0113EE7B" w14:textId="77777777" w:rsidR="004E4B28" w:rsidRPr="00F65579" w:rsidRDefault="004E4B28" w:rsidP="004E4B28">
            <w:pPr>
              <w:pStyle w:val="Tabletextright"/>
            </w:pPr>
            <w:r w:rsidRPr="00F65579">
              <w:t>4</w:t>
            </w:r>
          </w:p>
        </w:tc>
        <w:tc>
          <w:tcPr>
            <w:tcW w:w="979" w:type="dxa"/>
            <w:shd w:val="clear" w:color="auto" w:fill="E0E0E0"/>
          </w:tcPr>
          <w:p w14:paraId="74B095E9" w14:textId="77777777" w:rsidR="004E4B28" w:rsidRPr="00F65579" w:rsidRDefault="004E4B28" w:rsidP="004E4B28">
            <w:pPr>
              <w:pStyle w:val="Tabletextright"/>
            </w:pPr>
            <w:r w:rsidRPr="00F65579">
              <w:t>–</w:t>
            </w:r>
          </w:p>
        </w:tc>
        <w:tc>
          <w:tcPr>
            <w:tcW w:w="778" w:type="dxa"/>
            <w:shd w:val="clear" w:color="auto" w:fill="E0E0E0"/>
          </w:tcPr>
          <w:p w14:paraId="3573F273" w14:textId="77777777" w:rsidR="004E4B28" w:rsidRPr="00F65579" w:rsidRDefault="004E4B28" w:rsidP="004E4B28">
            <w:pPr>
              <w:pStyle w:val="Tabletextright"/>
            </w:pPr>
            <w:r w:rsidRPr="00F65579">
              <w:t>4.00</w:t>
            </w:r>
          </w:p>
        </w:tc>
        <w:tc>
          <w:tcPr>
            <w:tcW w:w="950" w:type="dxa"/>
          </w:tcPr>
          <w:p w14:paraId="3C28ECE3" w14:textId="77777777" w:rsidR="004E4B28" w:rsidRPr="00F65579" w:rsidRDefault="004E4B28" w:rsidP="004E4B28">
            <w:pPr>
              <w:pStyle w:val="Tabletextright"/>
            </w:pPr>
            <w:r w:rsidRPr="00F65579">
              <w:t>16</w:t>
            </w:r>
          </w:p>
        </w:tc>
        <w:tc>
          <w:tcPr>
            <w:tcW w:w="778" w:type="dxa"/>
          </w:tcPr>
          <w:p w14:paraId="09148268" w14:textId="77777777" w:rsidR="004E4B28" w:rsidRPr="00F65579" w:rsidRDefault="004E4B28" w:rsidP="004E4B28">
            <w:pPr>
              <w:pStyle w:val="Tabletextright"/>
            </w:pPr>
            <w:r w:rsidRPr="00F65579">
              <w:t>16.00</w:t>
            </w:r>
          </w:p>
        </w:tc>
      </w:tr>
      <w:tr w:rsidR="004E4B28" w:rsidRPr="00F65579" w14:paraId="41FE2373" w14:textId="77777777" w:rsidTr="00420A9F">
        <w:trPr>
          <w:cantSplit/>
        </w:trPr>
        <w:tc>
          <w:tcPr>
            <w:tcW w:w="1483" w:type="dxa"/>
            <w:shd w:val="clear" w:color="auto" w:fill="auto"/>
          </w:tcPr>
          <w:p w14:paraId="696156FE" w14:textId="77777777" w:rsidR="004E4B28" w:rsidRPr="00F65579" w:rsidRDefault="004E4B28" w:rsidP="004E4B28">
            <w:pPr>
              <w:pStyle w:val="Tabletext"/>
            </w:pPr>
            <w:r w:rsidRPr="00F65579">
              <w:rPr>
                <w:rFonts w:cstheme="minorHAnsi"/>
              </w:rPr>
              <w:t>35</w:t>
            </w:r>
            <w:r w:rsidR="003E7C90" w:rsidRPr="00F65579">
              <w:rPr>
                <w:rFonts w:cstheme="minorHAnsi"/>
              </w:rPr>
              <w:noBreakHyphen/>
            </w:r>
            <w:r w:rsidRPr="00F65579">
              <w:rPr>
                <w:rFonts w:cstheme="minorHAnsi"/>
              </w:rPr>
              <w:t>44</w:t>
            </w:r>
          </w:p>
        </w:tc>
        <w:tc>
          <w:tcPr>
            <w:tcW w:w="950" w:type="dxa"/>
            <w:shd w:val="clear" w:color="auto" w:fill="E0E0E0"/>
          </w:tcPr>
          <w:p w14:paraId="56533E97" w14:textId="77777777" w:rsidR="004E4B28" w:rsidRPr="00F65579" w:rsidRDefault="004E4B28" w:rsidP="004E4B28">
            <w:pPr>
              <w:pStyle w:val="Tabletextright"/>
            </w:pPr>
            <w:r w:rsidRPr="00F65579">
              <w:t>165</w:t>
            </w:r>
          </w:p>
        </w:tc>
        <w:tc>
          <w:tcPr>
            <w:tcW w:w="778" w:type="dxa"/>
            <w:shd w:val="clear" w:color="auto" w:fill="E0E0E0"/>
          </w:tcPr>
          <w:p w14:paraId="52950B69" w14:textId="77777777" w:rsidR="004E4B28" w:rsidRPr="00F65579" w:rsidRDefault="004E4B28" w:rsidP="004E4B28">
            <w:pPr>
              <w:pStyle w:val="Tabletextright"/>
            </w:pPr>
            <w:r w:rsidRPr="00F65579">
              <w:t>152.27</w:t>
            </w:r>
          </w:p>
        </w:tc>
        <w:tc>
          <w:tcPr>
            <w:tcW w:w="979" w:type="dxa"/>
            <w:shd w:val="clear" w:color="auto" w:fill="auto"/>
          </w:tcPr>
          <w:p w14:paraId="3AE38BD8" w14:textId="77777777" w:rsidR="004E4B28" w:rsidRPr="00F65579" w:rsidRDefault="004E4B28" w:rsidP="004E4B28">
            <w:pPr>
              <w:pStyle w:val="Tabletextright"/>
            </w:pPr>
            <w:r w:rsidRPr="00F65579">
              <w:t>121</w:t>
            </w:r>
          </w:p>
        </w:tc>
        <w:tc>
          <w:tcPr>
            <w:tcW w:w="979" w:type="dxa"/>
            <w:shd w:val="clear" w:color="auto" w:fill="auto"/>
          </w:tcPr>
          <w:p w14:paraId="4678A8FF" w14:textId="77777777" w:rsidR="004E4B28" w:rsidRPr="00F65579" w:rsidRDefault="004E4B28" w:rsidP="004E4B28">
            <w:pPr>
              <w:pStyle w:val="Tabletextright"/>
            </w:pPr>
            <w:r w:rsidRPr="00F65579">
              <w:t>37</w:t>
            </w:r>
          </w:p>
        </w:tc>
        <w:tc>
          <w:tcPr>
            <w:tcW w:w="778" w:type="dxa"/>
            <w:shd w:val="clear" w:color="auto" w:fill="auto"/>
          </w:tcPr>
          <w:p w14:paraId="1DF81C13" w14:textId="77777777" w:rsidR="004E4B28" w:rsidRPr="00F65579" w:rsidRDefault="004E4B28" w:rsidP="004E4B28">
            <w:pPr>
              <w:pStyle w:val="Tabletextright"/>
            </w:pPr>
            <w:r w:rsidRPr="00F65579">
              <w:t>145.55</w:t>
            </w:r>
          </w:p>
        </w:tc>
        <w:tc>
          <w:tcPr>
            <w:tcW w:w="950" w:type="dxa"/>
            <w:shd w:val="clear" w:color="auto" w:fill="E0E0E0"/>
          </w:tcPr>
          <w:p w14:paraId="5259CBC9" w14:textId="77777777" w:rsidR="004E4B28" w:rsidRPr="00F65579" w:rsidRDefault="004E4B28" w:rsidP="004E4B28">
            <w:pPr>
              <w:pStyle w:val="Tabletextright"/>
            </w:pPr>
            <w:r w:rsidRPr="00F65579">
              <w:t>7</w:t>
            </w:r>
          </w:p>
        </w:tc>
        <w:tc>
          <w:tcPr>
            <w:tcW w:w="778" w:type="dxa"/>
            <w:shd w:val="clear" w:color="auto" w:fill="E0E0E0"/>
          </w:tcPr>
          <w:p w14:paraId="59EBB16A" w14:textId="77777777" w:rsidR="004E4B28" w:rsidRPr="00F65579" w:rsidRDefault="004E4B28" w:rsidP="004E4B28">
            <w:pPr>
              <w:pStyle w:val="Tabletextright"/>
            </w:pPr>
            <w:r w:rsidRPr="00F65579">
              <w:t>6.72</w:t>
            </w:r>
          </w:p>
        </w:tc>
        <w:tc>
          <w:tcPr>
            <w:tcW w:w="950" w:type="dxa"/>
            <w:shd w:val="clear" w:color="auto" w:fill="auto"/>
            <w:noWrap/>
          </w:tcPr>
          <w:p w14:paraId="42020FB7" w14:textId="77777777" w:rsidR="004E4B28" w:rsidRPr="00F65579" w:rsidRDefault="004E4B28" w:rsidP="004E4B28">
            <w:pPr>
              <w:pStyle w:val="Tabletextright"/>
            </w:pPr>
            <w:r w:rsidRPr="00F65579">
              <w:t>146</w:t>
            </w:r>
          </w:p>
        </w:tc>
        <w:tc>
          <w:tcPr>
            <w:tcW w:w="778" w:type="dxa"/>
            <w:shd w:val="clear" w:color="auto" w:fill="auto"/>
          </w:tcPr>
          <w:p w14:paraId="6421C202" w14:textId="77777777" w:rsidR="004E4B28" w:rsidRPr="00F65579" w:rsidRDefault="004E4B28" w:rsidP="004E4B28">
            <w:pPr>
              <w:pStyle w:val="Tabletextright"/>
            </w:pPr>
            <w:r w:rsidRPr="00F65579">
              <w:t>141.84</w:t>
            </w:r>
          </w:p>
        </w:tc>
        <w:tc>
          <w:tcPr>
            <w:tcW w:w="979" w:type="dxa"/>
            <w:shd w:val="clear" w:color="auto" w:fill="E0E0E0"/>
            <w:noWrap/>
          </w:tcPr>
          <w:p w14:paraId="7E1CC175" w14:textId="77777777" w:rsidR="004E4B28" w:rsidRPr="00F65579" w:rsidRDefault="004E4B28" w:rsidP="004E4B28">
            <w:pPr>
              <w:pStyle w:val="Tabletextright"/>
            </w:pPr>
            <w:r w:rsidRPr="00F65579">
              <w:t>77</w:t>
            </w:r>
          </w:p>
        </w:tc>
        <w:tc>
          <w:tcPr>
            <w:tcW w:w="979" w:type="dxa"/>
            <w:shd w:val="clear" w:color="auto" w:fill="E0E0E0"/>
          </w:tcPr>
          <w:p w14:paraId="30369393" w14:textId="77777777" w:rsidR="004E4B28" w:rsidRPr="00F65579" w:rsidRDefault="004E4B28" w:rsidP="004E4B28">
            <w:pPr>
              <w:pStyle w:val="Tabletextright"/>
            </w:pPr>
            <w:r w:rsidRPr="00F65579">
              <w:t>12</w:t>
            </w:r>
          </w:p>
        </w:tc>
        <w:tc>
          <w:tcPr>
            <w:tcW w:w="778" w:type="dxa"/>
            <w:shd w:val="clear" w:color="auto" w:fill="E0E0E0"/>
          </w:tcPr>
          <w:p w14:paraId="38C841CC" w14:textId="77777777" w:rsidR="004E4B28" w:rsidRPr="00F65579" w:rsidRDefault="004E4B28" w:rsidP="004E4B28">
            <w:pPr>
              <w:pStyle w:val="Tabletextright"/>
            </w:pPr>
            <w:r w:rsidRPr="00F65579">
              <w:t>85.24</w:t>
            </w:r>
          </w:p>
        </w:tc>
        <w:tc>
          <w:tcPr>
            <w:tcW w:w="950" w:type="dxa"/>
          </w:tcPr>
          <w:p w14:paraId="75910F50" w14:textId="77777777" w:rsidR="004E4B28" w:rsidRPr="00F65579" w:rsidRDefault="004E4B28" w:rsidP="004E4B28">
            <w:pPr>
              <w:pStyle w:val="Tabletextright"/>
            </w:pPr>
            <w:r w:rsidRPr="00F65579">
              <w:t>57</w:t>
            </w:r>
          </w:p>
        </w:tc>
        <w:tc>
          <w:tcPr>
            <w:tcW w:w="778" w:type="dxa"/>
          </w:tcPr>
          <w:p w14:paraId="590578F5" w14:textId="77777777" w:rsidR="004E4B28" w:rsidRPr="00F65579" w:rsidRDefault="004E4B28" w:rsidP="004E4B28">
            <w:pPr>
              <w:pStyle w:val="Tabletextright"/>
            </w:pPr>
            <w:r w:rsidRPr="00F65579">
              <w:t>56.60</w:t>
            </w:r>
          </w:p>
        </w:tc>
      </w:tr>
      <w:tr w:rsidR="004E4B28" w:rsidRPr="00F65579" w14:paraId="727A1947" w14:textId="77777777" w:rsidTr="00420A9F">
        <w:trPr>
          <w:cantSplit/>
        </w:trPr>
        <w:tc>
          <w:tcPr>
            <w:tcW w:w="1483" w:type="dxa"/>
            <w:shd w:val="clear" w:color="auto" w:fill="auto"/>
          </w:tcPr>
          <w:p w14:paraId="4DA2C174" w14:textId="77777777" w:rsidR="004E4B28" w:rsidRPr="00F65579" w:rsidRDefault="004E4B28" w:rsidP="004E4B28">
            <w:pPr>
              <w:pStyle w:val="Tabletext"/>
            </w:pPr>
            <w:r w:rsidRPr="00F65579">
              <w:rPr>
                <w:rFonts w:cstheme="minorHAnsi"/>
              </w:rPr>
              <w:t>45</w:t>
            </w:r>
            <w:r w:rsidR="003E7C90" w:rsidRPr="00F65579">
              <w:rPr>
                <w:rFonts w:cstheme="minorHAnsi"/>
              </w:rPr>
              <w:noBreakHyphen/>
            </w:r>
            <w:r w:rsidRPr="00F65579">
              <w:rPr>
                <w:rFonts w:cstheme="minorHAnsi"/>
              </w:rPr>
              <w:t>54</w:t>
            </w:r>
          </w:p>
        </w:tc>
        <w:tc>
          <w:tcPr>
            <w:tcW w:w="950" w:type="dxa"/>
            <w:shd w:val="clear" w:color="auto" w:fill="E0E0E0"/>
          </w:tcPr>
          <w:p w14:paraId="77E44E56" w14:textId="77777777" w:rsidR="004E4B28" w:rsidRPr="00F65579" w:rsidRDefault="004E4B28" w:rsidP="004E4B28">
            <w:pPr>
              <w:pStyle w:val="Tabletextright"/>
            </w:pPr>
            <w:r w:rsidRPr="00F65579">
              <w:t>132</w:t>
            </w:r>
          </w:p>
        </w:tc>
        <w:tc>
          <w:tcPr>
            <w:tcW w:w="778" w:type="dxa"/>
            <w:shd w:val="clear" w:color="auto" w:fill="E0E0E0"/>
          </w:tcPr>
          <w:p w14:paraId="0C9E3939" w14:textId="77777777" w:rsidR="004E4B28" w:rsidRPr="00F65579" w:rsidRDefault="004E4B28" w:rsidP="004E4B28">
            <w:pPr>
              <w:pStyle w:val="Tabletextright"/>
            </w:pPr>
            <w:r w:rsidRPr="00F65579">
              <w:t>125.26</w:t>
            </w:r>
          </w:p>
        </w:tc>
        <w:tc>
          <w:tcPr>
            <w:tcW w:w="979" w:type="dxa"/>
            <w:shd w:val="clear" w:color="auto" w:fill="auto"/>
          </w:tcPr>
          <w:p w14:paraId="2D05FC7A" w14:textId="77777777" w:rsidR="004E4B28" w:rsidRPr="00F65579" w:rsidRDefault="004E4B28" w:rsidP="004E4B28">
            <w:pPr>
              <w:pStyle w:val="Tabletextright"/>
            </w:pPr>
            <w:r w:rsidRPr="00F65579">
              <w:t>108</w:t>
            </w:r>
          </w:p>
        </w:tc>
        <w:tc>
          <w:tcPr>
            <w:tcW w:w="979" w:type="dxa"/>
            <w:shd w:val="clear" w:color="auto" w:fill="auto"/>
          </w:tcPr>
          <w:p w14:paraId="59B393B5" w14:textId="77777777" w:rsidR="004E4B28" w:rsidRPr="00F65579" w:rsidRDefault="004E4B28" w:rsidP="004E4B28">
            <w:pPr>
              <w:pStyle w:val="Tabletextright"/>
            </w:pPr>
            <w:r w:rsidRPr="00F65579">
              <w:t>23</w:t>
            </w:r>
          </w:p>
        </w:tc>
        <w:tc>
          <w:tcPr>
            <w:tcW w:w="778" w:type="dxa"/>
            <w:shd w:val="clear" w:color="auto" w:fill="auto"/>
          </w:tcPr>
          <w:p w14:paraId="59367A38" w14:textId="77777777" w:rsidR="004E4B28" w:rsidRPr="00F65579" w:rsidRDefault="004E4B28" w:rsidP="004E4B28">
            <w:pPr>
              <w:pStyle w:val="Tabletextright"/>
            </w:pPr>
            <w:r w:rsidRPr="00F65579">
              <w:t>124.26</w:t>
            </w:r>
          </w:p>
        </w:tc>
        <w:tc>
          <w:tcPr>
            <w:tcW w:w="950" w:type="dxa"/>
            <w:shd w:val="clear" w:color="auto" w:fill="E0E0E0"/>
          </w:tcPr>
          <w:p w14:paraId="19FB8CAA" w14:textId="77777777" w:rsidR="004E4B28" w:rsidRPr="00F65579" w:rsidRDefault="004E4B28" w:rsidP="004E4B28">
            <w:pPr>
              <w:pStyle w:val="Tabletextright"/>
            </w:pPr>
            <w:r w:rsidRPr="00F65579">
              <w:t>1</w:t>
            </w:r>
          </w:p>
        </w:tc>
        <w:tc>
          <w:tcPr>
            <w:tcW w:w="778" w:type="dxa"/>
            <w:shd w:val="clear" w:color="auto" w:fill="E0E0E0"/>
          </w:tcPr>
          <w:p w14:paraId="625012D3" w14:textId="77777777" w:rsidR="004E4B28" w:rsidRPr="00F65579" w:rsidRDefault="004E4B28" w:rsidP="004E4B28">
            <w:pPr>
              <w:pStyle w:val="Tabletextright"/>
            </w:pPr>
            <w:r w:rsidRPr="00F65579">
              <w:t>1.00</w:t>
            </w:r>
          </w:p>
        </w:tc>
        <w:tc>
          <w:tcPr>
            <w:tcW w:w="950" w:type="dxa"/>
            <w:shd w:val="clear" w:color="auto" w:fill="auto"/>
            <w:noWrap/>
          </w:tcPr>
          <w:p w14:paraId="34EF03EA" w14:textId="77777777" w:rsidR="004E4B28" w:rsidRPr="00F65579" w:rsidRDefault="004E4B28" w:rsidP="004E4B28">
            <w:pPr>
              <w:pStyle w:val="Tabletextright"/>
            </w:pPr>
            <w:r w:rsidRPr="00F65579">
              <w:t>154</w:t>
            </w:r>
          </w:p>
        </w:tc>
        <w:tc>
          <w:tcPr>
            <w:tcW w:w="778" w:type="dxa"/>
            <w:shd w:val="clear" w:color="auto" w:fill="auto"/>
          </w:tcPr>
          <w:p w14:paraId="50760AFD" w14:textId="77777777" w:rsidR="004E4B28" w:rsidRPr="00F65579" w:rsidRDefault="004E4B28" w:rsidP="004E4B28">
            <w:pPr>
              <w:pStyle w:val="Tabletextright"/>
            </w:pPr>
            <w:r w:rsidRPr="00F65579">
              <w:t>142.00</w:t>
            </w:r>
          </w:p>
        </w:tc>
        <w:tc>
          <w:tcPr>
            <w:tcW w:w="979" w:type="dxa"/>
            <w:shd w:val="clear" w:color="auto" w:fill="E0E0E0"/>
            <w:noWrap/>
          </w:tcPr>
          <w:p w14:paraId="5B9063BA" w14:textId="77777777" w:rsidR="004E4B28" w:rsidRPr="00F65579" w:rsidRDefault="004E4B28" w:rsidP="004E4B28">
            <w:pPr>
              <w:pStyle w:val="Tabletextright"/>
            </w:pPr>
            <w:r w:rsidRPr="00F65579">
              <w:t>108</w:t>
            </w:r>
          </w:p>
        </w:tc>
        <w:tc>
          <w:tcPr>
            <w:tcW w:w="979" w:type="dxa"/>
            <w:shd w:val="clear" w:color="auto" w:fill="E0E0E0"/>
          </w:tcPr>
          <w:p w14:paraId="4D4EABEA" w14:textId="77777777" w:rsidR="004E4B28" w:rsidRPr="00F65579" w:rsidRDefault="004E4B28" w:rsidP="004E4B28">
            <w:pPr>
              <w:pStyle w:val="Tabletextright"/>
            </w:pPr>
            <w:r w:rsidRPr="00F65579">
              <w:t>32</w:t>
            </w:r>
          </w:p>
        </w:tc>
        <w:tc>
          <w:tcPr>
            <w:tcW w:w="778" w:type="dxa"/>
            <w:shd w:val="clear" w:color="auto" w:fill="E0E0E0"/>
          </w:tcPr>
          <w:p w14:paraId="5E260593" w14:textId="77777777" w:rsidR="004E4B28" w:rsidRPr="00F65579" w:rsidRDefault="004E4B28" w:rsidP="004E4B28">
            <w:pPr>
              <w:pStyle w:val="Tabletextright"/>
            </w:pPr>
            <w:r w:rsidRPr="00F65579">
              <w:t>128.30</w:t>
            </w:r>
          </w:p>
        </w:tc>
        <w:tc>
          <w:tcPr>
            <w:tcW w:w="950" w:type="dxa"/>
          </w:tcPr>
          <w:p w14:paraId="73B0C2DF" w14:textId="77777777" w:rsidR="004E4B28" w:rsidRPr="00F65579" w:rsidRDefault="004E4B28" w:rsidP="004E4B28">
            <w:pPr>
              <w:pStyle w:val="Tabletextright"/>
            </w:pPr>
            <w:r w:rsidRPr="00F65579">
              <w:t>14</w:t>
            </w:r>
          </w:p>
        </w:tc>
        <w:tc>
          <w:tcPr>
            <w:tcW w:w="778" w:type="dxa"/>
          </w:tcPr>
          <w:p w14:paraId="5F30E97C" w14:textId="77777777" w:rsidR="004E4B28" w:rsidRPr="00F65579" w:rsidRDefault="004E4B28" w:rsidP="004E4B28">
            <w:pPr>
              <w:pStyle w:val="Tabletextright"/>
            </w:pPr>
            <w:r w:rsidRPr="00F65579">
              <w:t>13.70</w:t>
            </w:r>
          </w:p>
        </w:tc>
      </w:tr>
      <w:tr w:rsidR="004E4B28" w:rsidRPr="00F65579" w14:paraId="4E79D4BC" w14:textId="77777777" w:rsidTr="00420A9F">
        <w:trPr>
          <w:cantSplit/>
        </w:trPr>
        <w:tc>
          <w:tcPr>
            <w:tcW w:w="1483" w:type="dxa"/>
            <w:shd w:val="clear" w:color="auto" w:fill="auto"/>
          </w:tcPr>
          <w:p w14:paraId="5128B3D3" w14:textId="77777777" w:rsidR="004E4B28" w:rsidRPr="00F65579" w:rsidRDefault="004E4B28" w:rsidP="004E4B28">
            <w:pPr>
              <w:pStyle w:val="Tabletext"/>
            </w:pPr>
            <w:r w:rsidRPr="00F65579">
              <w:rPr>
                <w:rFonts w:cstheme="minorHAnsi"/>
              </w:rPr>
              <w:t>55</w:t>
            </w:r>
            <w:r w:rsidR="003E7C90" w:rsidRPr="00F65579">
              <w:rPr>
                <w:rFonts w:cstheme="minorHAnsi"/>
              </w:rPr>
              <w:noBreakHyphen/>
            </w:r>
            <w:r w:rsidRPr="00F65579">
              <w:rPr>
                <w:rFonts w:cstheme="minorHAnsi"/>
              </w:rPr>
              <w:t>64</w:t>
            </w:r>
          </w:p>
        </w:tc>
        <w:tc>
          <w:tcPr>
            <w:tcW w:w="950" w:type="dxa"/>
            <w:shd w:val="clear" w:color="auto" w:fill="E0E0E0"/>
          </w:tcPr>
          <w:p w14:paraId="21878962" w14:textId="77777777" w:rsidR="004E4B28" w:rsidRPr="00F65579" w:rsidRDefault="004E4B28" w:rsidP="004E4B28">
            <w:pPr>
              <w:pStyle w:val="Tabletextright"/>
            </w:pPr>
            <w:r w:rsidRPr="00F65579">
              <w:t>107</w:t>
            </w:r>
          </w:p>
        </w:tc>
        <w:tc>
          <w:tcPr>
            <w:tcW w:w="778" w:type="dxa"/>
            <w:shd w:val="clear" w:color="auto" w:fill="E0E0E0"/>
          </w:tcPr>
          <w:p w14:paraId="67AE455F" w14:textId="77777777" w:rsidR="004E4B28" w:rsidRPr="00F65579" w:rsidRDefault="004E4B28" w:rsidP="004E4B28">
            <w:pPr>
              <w:pStyle w:val="Tabletextright"/>
            </w:pPr>
            <w:r w:rsidRPr="00F65579">
              <w:t>102.88</w:t>
            </w:r>
          </w:p>
        </w:tc>
        <w:tc>
          <w:tcPr>
            <w:tcW w:w="979" w:type="dxa"/>
            <w:shd w:val="clear" w:color="auto" w:fill="auto"/>
          </w:tcPr>
          <w:p w14:paraId="23A84660" w14:textId="77777777" w:rsidR="004E4B28" w:rsidRPr="00F65579" w:rsidRDefault="004E4B28" w:rsidP="004E4B28">
            <w:pPr>
              <w:pStyle w:val="Tabletextright"/>
            </w:pPr>
            <w:r w:rsidRPr="00F65579">
              <w:t>86</w:t>
            </w:r>
          </w:p>
        </w:tc>
        <w:tc>
          <w:tcPr>
            <w:tcW w:w="979" w:type="dxa"/>
            <w:shd w:val="clear" w:color="auto" w:fill="auto"/>
          </w:tcPr>
          <w:p w14:paraId="09A083D4" w14:textId="77777777" w:rsidR="004E4B28" w:rsidRPr="00F65579" w:rsidRDefault="004E4B28" w:rsidP="004E4B28">
            <w:pPr>
              <w:pStyle w:val="Tabletextright"/>
            </w:pPr>
            <w:r w:rsidRPr="00F65579">
              <w:t>16</w:t>
            </w:r>
          </w:p>
        </w:tc>
        <w:tc>
          <w:tcPr>
            <w:tcW w:w="778" w:type="dxa"/>
            <w:shd w:val="clear" w:color="auto" w:fill="auto"/>
          </w:tcPr>
          <w:p w14:paraId="6DEE2345" w14:textId="77777777" w:rsidR="004E4B28" w:rsidRPr="00F65579" w:rsidRDefault="004E4B28" w:rsidP="004E4B28">
            <w:pPr>
              <w:pStyle w:val="Tabletextright"/>
            </w:pPr>
            <w:r w:rsidRPr="00F65579">
              <w:t>98.68</w:t>
            </w:r>
          </w:p>
        </w:tc>
        <w:tc>
          <w:tcPr>
            <w:tcW w:w="950" w:type="dxa"/>
            <w:shd w:val="clear" w:color="auto" w:fill="E0E0E0"/>
          </w:tcPr>
          <w:p w14:paraId="63CC044D" w14:textId="77777777" w:rsidR="004E4B28" w:rsidRPr="00F65579" w:rsidRDefault="004E4B28" w:rsidP="004E4B28">
            <w:pPr>
              <w:pStyle w:val="Tabletextright"/>
            </w:pPr>
            <w:r w:rsidRPr="00F65579">
              <w:t>5</w:t>
            </w:r>
          </w:p>
        </w:tc>
        <w:tc>
          <w:tcPr>
            <w:tcW w:w="778" w:type="dxa"/>
            <w:shd w:val="clear" w:color="auto" w:fill="E0E0E0"/>
          </w:tcPr>
          <w:p w14:paraId="24CDF017" w14:textId="77777777" w:rsidR="004E4B28" w:rsidRPr="00F65579" w:rsidRDefault="004E4B28" w:rsidP="004E4B28">
            <w:pPr>
              <w:pStyle w:val="Tabletextright"/>
            </w:pPr>
            <w:r w:rsidRPr="00F65579">
              <w:t>4.20</w:t>
            </w:r>
          </w:p>
        </w:tc>
        <w:tc>
          <w:tcPr>
            <w:tcW w:w="950" w:type="dxa"/>
            <w:shd w:val="clear" w:color="auto" w:fill="auto"/>
            <w:noWrap/>
          </w:tcPr>
          <w:p w14:paraId="0B806E56" w14:textId="77777777" w:rsidR="004E4B28" w:rsidRPr="00F65579" w:rsidRDefault="004E4B28" w:rsidP="004E4B28">
            <w:pPr>
              <w:pStyle w:val="Tabletextright"/>
            </w:pPr>
            <w:r w:rsidRPr="00F65579">
              <w:t>138</w:t>
            </w:r>
          </w:p>
        </w:tc>
        <w:tc>
          <w:tcPr>
            <w:tcW w:w="778" w:type="dxa"/>
            <w:shd w:val="clear" w:color="auto" w:fill="auto"/>
          </w:tcPr>
          <w:p w14:paraId="591593C3" w14:textId="77777777" w:rsidR="004E4B28" w:rsidRPr="00F65579" w:rsidRDefault="004E4B28" w:rsidP="004E4B28">
            <w:pPr>
              <w:pStyle w:val="Tabletextright"/>
            </w:pPr>
            <w:r w:rsidRPr="00F65579">
              <w:t>132.11</w:t>
            </w:r>
          </w:p>
        </w:tc>
        <w:tc>
          <w:tcPr>
            <w:tcW w:w="979" w:type="dxa"/>
            <w:shd w:val="clear" w:color="auto" w:fill="E0E0E0"/>
            <w:noWrap/>
          </w:tcPr>
          <w:p w14:paraId="2BD2745C" w14:textId="77777777" w:rsidR="004E4B28" w:rsidRPr="00F65579" w:rsidRDefault="004E4B28" w:rsidP="004E4B28">
            <w:pPr>
              <w:pStyle w:val="Tabletextright"/>
            </w:pPr>
            <w:r w:rsidRPr="00F65579">
              <w:t>105</w:t>
            </w:r>
          </w:p>
        </w:tc>
        <w:tc>
          <w:tcPr>
            <w:tcW w:w="979" w:type="dxa"/>
            <w:shd w:val="clear" w:color="auto" w:fill="E0E0E0"/>
          </w:tcPr>
          <w:p w14:paraId="43C6C311" w14:textId="77777777" w:rsidR="004E4B28" w:rsidRPr="00F65579" w:rsidRDefault="004E4B28" w:rsidP="004E4B28">
            <w:pPr>
              <w:pStyle w:val="Tabletextright"/>
            </w:pPr>
            <w:r w:rsidRPr="00F65579">
              <w:t>19</w:t>
            </w:r>
          </w:p>
        </w:tc>
        <w:tc>
          <w:tcPr>
            <w:tcW w:w="778" w:type="dxa"/>
            <w:shd w:val="clear" w:color="auto" w:fill="E0E0E0"/>
          </w:tcPr>
          <w:p w14:paraId="3B362E41" w14:textId="77777777" w:rsidR="004E4B28" w:rsidRPr="00F65579" w:rsidRDefault="004E4B28" w:rsidP="004E4B28">
            <w:pPr>
              <w:pStyle w:val="Tabletextright"/>
            </w:pPr>
            <w:r w:rsidRPr="00F65579">
              <w:t>118.51</w:t>
            </w:r>
          </w:p>
        </w:tc>
        <w:tc>
          <w:tcPr>
            <w:tcW w:w="950" w:type="dxa"/>
          </w:tcPr>
          <w:p w14:paraId="28994D9B" w14:textId="77777777" w:rsidR="004E4B28" w:rsidRPr="00F65579" w:rsidRDefault="004E4B28" w:rsidP="004E4B28">
            <w:pPr>
              <w:pStyle w:val="Tabletextright"/>
            </w:pPr>
            <w:r w:rsidRPr="00F65579">
              <w:t>14</w:t>
            </w:r>
          </w:p>
        </w:tc>
        <w:tc>
          <w:tcPr>
            <w:tcW w:w="778" w:type="dxa"/>
          </w:tcPr>
          <w:p w14:paraId="1C42EC8E" w14:textId="77777777" w:rsidR="004E4B28" w:rsidRPr="00F65579" w:rsidRDefault="004E4B28" w:rsidP="004E4B28">
            <w:pPr>
              <w:pStyle w:val="Tabletextright"/>
            </w:pPr>
            <w:r w:rsidRPr="00F65579">
              <w:t>13.60</w:t>
            </w:r>
          </w:p>
        </w:tc>
      </w:tr>
      <w:tr w:rsidR="004E4B28" w:rsidRPr="00F65579" w14:paraId="5455A0A1" w14:textId="77777777" w:rsidTr="00420A9F">
        <w:trPr>
          <w:cantSplit/>
        </w:trPr>
        <w:tc>
          <w:tcPr>
            <w:tcW w:w="1483" w:type="dxa"/>
            <w:shd w:val="clear" w:color="auto" w:fill="auto"/>
          </w:tcPr>
          <w:p w14:paraId="32E2FF46" w14:textId="77777777" w:rsidR="004E4B28" w:rsidRPr="00F65579" w:rsidRDefault="004E4B28" w:rsidP="004E4B28">
            <w:pPr>
              <w:pStyle w:val="Tabletext"/>
            </w:pPr>
            <w:r w:rsidRPr="00F65579">
              <w:rPr>
                <w:rFonts w:cstheme="minorHAnsi"/>
              </w:rPr>
              <w:t>65+</w:t>
            </w:r>
          </w:p>
        </w:tc>
        <w:tc>
          <w:tcPr>
            <w:tcW w:w="950" w:type="dxa"/>
            <w:shd w:val="clear" w:color="auto" w:fill="E0E0E0"/>
          </w:tcPr>
          <w:p w14:paraId="4967E524" w14:textId="77777777" w:rsidR="004E4B28" w:rsidRPr="00F65579" w:rsidRDefault="004E4B28" w:rsidP="004E4B28">
            <w:pPr>
              <w:pStyle w:val="Tabletextright"/>
            </w:pPr>
            <w:r w:rsidRPr="00F65579">
              <w:t>25</w:t>
            </w:r>
          </w:p>
        </w:tc>
        <w:tc>
          <w:tcPr>
            <w:tcW w:w="778" w:type="dxa"/>
            <w:shd w:val="clear" w:color="auto" w:fill="E0E0E0"/>
          </w:tcPr>
          <w:p w14:paraId="31CE5F36" w14:textId="77777777" w:rsidR="004E4B28" w:rsidRPr="00F65579" w:rsidRDefault="004E4B28" w:rsidP="004E4B28">
            <w:pPr>
              <w:pStyle w:val="Tabletextright"/>
            </w:pPr>
            <w:r w:rsidRPr="00F65579">
              <w:t>23.89</w:t>
            </w:r>
          </w:p>
        </w:tc>
        <w:tc>
          <w:tcPr>
            <w:tcW w:w="979" w:type="dxa"/>
            <w:shd w:val="clear" w:color="auto" w:fill="auto"/>
          </w:tcPr>
          <w:p w14:paraId="552758E2" w14:textId="77777777" w:rsidR="004E4B28" w:rsidRPr="00F65579" w:rsidRDefault="004E4B28" w:rsidP="004E4B28">
            <w:pPr>
              <w:pStyle w:val="Tabletextright"/>
            </w:pPr>
            <w:r w:rsidRPr="00F65579">
              <w:t>20</w:t>
            </w:r>
          </w:p>
        </w:tc>
        <w:tc>
          <w:tcPr>
            <w:tcW w:w="979" w:type="dxa"/>
            <w:shd w:val="clear" w:color="auto" w:fill="auto"/>
          </w:tcPr>
          <w:p w14:paraId="6189ADC4" w14:textId="77777777" w:rsidR="004E4B28" w:rsidRPr="00F65579" w:rsidRDefault="004E4B28" w:rsidP="004E4B28">
            <w:pPr>
              <w:pStyle w:val="Tabletextright"/>
            </w:pPr>
            <w:r w:rsidRPr="00F65579">
              <w:t>5</w:t>
            </w:r>
          </w:p>
        </w:tc>
        <w:tc>
          <w:tcPr>
            <w:tcW w:w="778" w:type="dxa"/>
            <w:shd w:val="clear" w:color="auto" w:fill="auto"/>
          </w:tcPr>
          <w:p w14:paraId="79DC25F8" w14:textId="77777777" w:rsidR="004E4B28" w:rsidRPr="00F65579" w:rsidRDefault="004E4B28" w:rsidP="004E4B28">
            <w:pPr>
              <w:pStyle w:val="Tabletextright"/>
            </w:pPr>
            <w:r w:rsidRPr="00F65579">
              <w:t>23.89</w:t>
            </w:r>
          </w:p>
        </w:tc>
        <w:tc>
          <w:tcPr>
            <w:tcW w:w="950" w:type="dxa"/>
            <w:shd w:val="clear" w:color="auto" w:fill="E0E0E0"/>
          </w:tcPr>
          <w:p w14:paraId="0DA99F45" w14:textId="77777777" w:rsidR="004E4B28" w:rsidRPr="00F65579" w:rsidRDefault="004E4B28" w:rsidP="004E4B28">
            <w:pPr>
              <w:pStyle w:val="Tabletextright"/>
            </w:pPr>
            <w:r w:rsidRPr="00F65579">
              <w:t>–</w:t>
            </w:r>
          </w:p>
        </w:tc>
        <w:tc>
          <w:tcPr>
            <w:tcW w:w="778" w:type="dxa"/>
            <w:shd w:val="clear" w:color="auto" w:fill="E0E0E0"/>
          </w:tcPr>
          <w:p w14:paraId="3F4FDD6D" w14:textId="77777777" w:rsidR="004E4B28" w:rsidRPr="00F65579" w:rsidRDefault="004E4B28" w:rsidP="004E4B28">
            <w:pPr>
              <w:pStyle w:val="Tabletextright"/>
            </w:pPr>
            <w:r w:rsidRPr="00F65579">
              <w:t>–</w:t>
            </w:r>
          </w:p>
        </w:tc>
        <w:tc>
          <w:tcPr>
            <w:tcW w:w="950" w:type="dxa"/>
            <w:shd w:val="clear" w:color="auto" w:fill="auto"/>
            <w:noWrap/>
          </w:tcPr>
          <w:p w14:paraId="75EE83BF" w14:textId="77777777" w:rsidR="004E4B28" w:rsidRPr="00F65579" w:rsidRDefault="004E4B28" w:rsidP="004E4B28">
            <w:pPr>
              <w:pStyle w:val="Tabletextright"/>
            </w:pPr>
            <w:r w:rsidRPr="00F65579">
              <w:t>96</w:t>
            </w:r>
          </w:p>
        </w:tc>
        <w:tc>
          <w:tcPr>
            <w:tcW w:w="778" w:type="dxa"/>
            <w:shd w:val="clear" w:color="auto" w:fill="auto"/>
          </w:tcPr>
          <w:p w14:paraId="5A413ED4" w14:textId="77777777" w:rsidR="004E4B28" w:rsidRPr="00F65579" w:rsidRDefault="004E4B28" w:rsidP="004E4B28">
            <w:pPr>
              <w:pStyle w:val="Tabletextright"/>
            </w:pPr>
            <w:r w:rsidRPr="00F65579">
              <w:t>92.66</w:t>
            </w:r>
          </w:p>
        </w:tc>
        <w:tc>
          <w:tcPr>
            <w:tcW w:w="979" w:type="dxa"/>
            <w:shd w:val="clear" w:color="auto" w:fill="E0E0E0"/>
            <w:noWrap/>
          </w:tcPr>
          <w:p w14:paraId="14144261" w14:textId="77777777" w:rsidR="004E4B28" w:rsidRPr="00F65579" w:rsidRDefault="004E4B28" w:rsidP="004E4B28">
            <w:pPr>
              <w:pStyle w:val="Tabletextright"/>
            </w:pPr>
            <w:r w:rsidRPr="00F65579">
              <w:t>75</w:t>
            </w:r>
          </w:p>
        </w:tc>
        <w:tc>
          <w:tcPr>
            <w:tcW w:w="979" w:type="dxa"/>
            <w:shd w:val="clear" w:color="auto" w:fill="E0E0E0"/>
          </w:tcPr>
          <w:p w14:paraId="68434446" w14:textId="77777777" w:rsidR="004E4B28" w:rsidRPr="00F65579" w:rsidRDefault="004E4B28" w:rsidP="004E4B28">
            <w:pPr>
              <w:pStyle w:val="Tabletextright"/>
            </w:pPr>
            <w:r w:rsidRPr="00F65579">
              <w:t>15</w:t>
            </w:r>
          </w:p>
        </w:tc>
        <w:tc>
          <w:tcPr>
            <w:tcW w:w="778" w:type="dxa"/>
            <w:shd w:val="clear" w:color="auto" w:fill="E0E0E0"/>
          </w:tcPr>
          <w:p w14:paraId="779F24BE" w14:textId="77777777" w:rsidR="004E4B28" w:rsidRPr="00F65579" w:rsidRDefault="004E4B28" w:rsidP="004E4B28">
            <w:pPr>
              <w:pStyle w:val="Tabletextright"/>
            </w:pPr>
            <w:r w:rsidRPr="00F65579">
              <w:t>87.06</w:t>
            </w:r>
          </w:p>
        </w:tc>
        <w:tc>
          <w:tcPr>
            <w:tcW w:w="950" w:type="dxa"/>
          </w:tcPr>
          <w:p w14:paraId="2F517BC5" w14:textId="77777777" w:rsidR="004E4B28" w:rsidRPr="00F65579" w:rsidRDefault="004E4B28" w:rsidP="004E4B28">
            <w:pPr>
              <w:pStyle w:val="Tabletextright"/>
            </w:pPr>
            <w:r w:rsidRPr="00F65579">
              <w:t>6</w:t>
            </w:r>
          </w:p>
        </w:tc>
        <w:tc>
          <w:tcPr>
            <w:tcW w:w="778" w:type="dxa"/>
          </w:tcPr>
          <w:p w14:paraId="6405FA06" w14:textId="77777777" w:rsidR="004E4B28" w:rsidRPr="00F65579" w:rsidRDefault="004E4B28" w:rsidP="004E4B28">
            <w:pPr>
              <w:pStyle w:val="Tabletextright"/>
            </w:pPr>
            <w:r w:rsidRPr="00F65579">
              <w:t>5.60</w:t>
            </w:r>
          </w:p>
        </w:tc>
      </w:tr>
      <w:tr w:rsidR="004E4B28" w:rsidRPr="00F65579" w14:paraId="30D36D8A" w14:textId="77777777" w:rsidTr="00420A9F">
        <w:trPr>
          <w:cantSplit/>
        </w:trPr>
        <w:tc>
          <w:tcPr>
            <w:tcW w:w="1483" w:type="dxa"/>
            <w:shd w:val="clear" w:color="auto" w:fill="auto"/>
          </w:tcPr>
          <w:p w14:paraId="74002244" w14:textId="77777777" w:rsidR="004E4B28" w:rsidRPr="00F65579" w:rsidRDefault="004E4B28" w:rsidP="004E4B28">
            <w:pPr>
              <w:pStyle w:val="Tabletext"/>
              <w:rPr>
                <w:sz w:val="6"/>
              </w:rPr>
            </w:pPr>
          </w:p>
        </w:tc>
        <w:tc>
          <w:tcPr>
            <w:tcW w:w="950" w:type="dxa"/>
            <w:shd w:val="clear" w:color="auto" w:fill="E0E0E0"/>
          </w:tcPr>
          <w:p w14:paraId="442F8C7B" w14:textId="77777777" w:rsidR="004E4B28" w:rsidRPr="00F65579" w:rsidRDefault="004E4B28" w:rsidP="004E4B28">
            <w:pPr>
              <w:pStyle w:val="Tabletextright"/>
              <w:rPr>
                <w:rFonts w:cstheme="minorHAnsi"/>
                <w:sz w:val="6"/>
              </w:rPr>
            </w:pPr>
          </w:p>
        </w:tc>
        <w:tc>
          <w:tcPr>
            <w:tcW w:w="778" w:type="dxa"/>
            <w:shd w:val="clear" w:color="auto" w:fill="E0E0E0"/>
          </w:tcPr>
          <w:p w14:paraId="6F2D153C" w14:textId="77777777" w:rsidR="004E4B28" w:rsidRPr="00F65579" w:rsidRDefault="004E4B28" w:rsidP="004E4B28">
            <w:pPr>
              <w:pStyle w:val="Tabletextright"/>
              <w:rPr>
                <w:rFonts w:cstheme="minorHAnsi"/>
                <w:sz w:val="6"/>
              </w:rPr>
            </w:pPr>
          </w:p>
        </w:tc>
        <w:tc>
          <w:tcPr>
            <w:tcW w:w="979" w:type="dxa"/>
            <w:shd w:val="clear" w:color="auto" w:fill="auto"/>
          </w:tcPr>
          <w:p w14:paraId="2F9494BC" w14:textId="77777777" w:rsidR="004E4B28" w:rsidRPr="00F65579" w:rsidRDefault="004E4B28" w:rsidP="004E4B28">
            <w:pPr>
              <w:pStyle w:val="Tabletextright"/>
              <w:rPr>
                <w:rFonts w:cstheme="minorHAnsi"/>
                <w:sz w:val="6"/>
              </w:rPr>
            </w:pPr>
          </w:p>
        </w:tc>
        <w:tc>
          <w:tcPr>
            <w:tcW w:w="979" w:type="dxa"/>
            <w:shd w:val="clear" w:color="auto" w:fill="auto"/>
          </w:tcPr>
          <w:p w14:paraId="721AC689" w14:textId="77777777" w:rsidR="004E4B28" w:rsidRPr="00F65579" w:rsidRDefault="004E4B28" w:rsidP="004E4B28">
            <w:pPr>
              <w:pStyle w:val="Tabletextright"/>
              <w:rPr>
                <w:sz w:val="6"/>
              </w:rPr>
            </w:pPr>
          </w:p>
        </w:tc>
        <w:tc>
          <w:tcPr>
            <w:tcW w:w="778" w:type="dxa"/>
            <w:shd w:val="clear" w:color="auto" w:fill="auto"/>
          </w:tcPr>
          <w:p w14:paraId="083F7899" w14:textId="77777777" w:rsidR="004E4B28" w:rsidRPr="00F65579" w:rsidRDefault="004E4B28" w:rsidP="004E4B28">
            <w:pPr>
              <w:pStyle w:val="Tabletextright"/>
              <w:rPr>
                <w:sz w:val="6"/>
              </w:rPr>
            </w:pPr>
          </w:p>
        </w:tc>
        <w:tc>
          <w:tcPr>
            <w:tcW w:w="950" w:type="dxa"/>
            <w:shd w:val="clear" w:color="auto" w:fill="E0E0E0"/>
          </w:tcPr>
          <w:p w14:paraId="06023EC2" w14:textId="77777777" w:rsidR="004E4B28" w:rsidRPr="00F65579" w:rsidRDefault="004E4B28" w:rsidP="004E4B28">
            <w:pPr>
              <w:pStyle w:val="Tabletextright"/>
              <w:rPr>
                <w:sz w:val="6"/>
              </w:rPr>
            </w:pPr>
          </w:p>
        </w:tc>
        <w:tc>
          <w:tcPr>
            <w:tcW w:w="778" w:type="dxa"/>
            <w:shd w:val="clear" w:color="auto" w:fill="E0E0E0"/>
          </w:tcPr>
          <w:p w14:paraId="1F2E3C4B" w14:textId="77777777" w:rsidR="004E4B28" w:rsidRPr="00F65579" w:rsidRDefault="004E4B28" w:rsidP="004E4B28">
            <w:pPr>
              <w:pStyle w:val="Tabletextright"/>
              <w:rPr>
                <w:sz w:val="6"/>
              </w:rPr>
            </w:pPr>
          </w:p>
        </w:tc>
        <w:tc>
          <w:tcPr>
            <w:tcW w:w="950" w:type="dxa"/>
            <w:shd w:val="clear" w:color="auto" w:fill="auto"/>
            <w:noWrap/>
          </w:tcPr>
          <w:p w14:paraId="4BCBDC57" w14:textId="77777777" w:rsidR="004E4B28" w:rsidRPr="00F65579" w:rsidRDefault="004E4B28" w:rsidP="004E4B28">
            <w:pPr>
              <w:pStyle w:val="Tabletextright"/>
              <w:rPr>
                <w:rFonts w:cstheme="minorHAnsi"/>
                <w:sz w:val="6"/>
              </w:rPr>
            </w:pPr>
          </w:p>
        </w:tc>
        <w:tc>
          <w:tcPr>
            <w:tcW w:w="778" w:type="dxa"/>
            <w:shd w:val="clear" w:color="auto" w:fill="auto"/>
          </w:tcPr>
          <w:p w14:paraId="66D0E04D" w14:textId="77777777" w:rsidR="004E4B28" w:rsidRPr="00F65579" w:rsidRDefault="004E4B28" w:rsidP="004E4B28">
            <w:pPr>
              <w:pStyle w:val="Tabletextright"/>
              <w:rPr>
                <w:rFonts w:cstheme="minorHAnsi"/>
                <w:sz w:val="6"/>
              </w:rPr>
            </w:pPr>
          </w:p>
        </w:tc>
        <w:tc>
          <w:tcPr>
            <w:tcW w:w="979" w:type="dxa"/>
            <w:shd w:val="clear" w:color="auto" w:fill="E0E0E0"/>
            <w:noWrap/>
          </w:tcPr>
          <w:p w14:paraId="7639DCFC" w14:textId="77777777" w:rsidR="004E4B28" w:rsidRPr="00F65579" w:rsidRDefault="004E4B28" w:rsidP="004E4B28">
            <w:pPr>
              <w:pStyle w:val="Tabletextright"/>
              <w:rPr>
                <w:rFonts w:cstheme="minorHAnsi"/>
                <w:sz w:val="6"/>
              </w:rPr>
            </w:pPr>
          </w:p>
        </w:tc>
        <w:tc>
          <w:tcPr>
            <w:tcW w:w="979" w:type="dxa"/>
            <w:shd w:val="clear" w:color="auto" w:fill="E0E0E0"/>
          </w:tcPr>
          <w:p w14:paraId="24DFA8C8" w14:textId="77777777" w:rsidR="004E4B28" w:rsidRPr="00F65579" w:rsidRDefault="004E4B28" w:rsidP="004E4B28">
            <w:pPr>
              <w:pStyle w:val="Tabletextright"/>
              <w:rPr>
                <w:sz w:val="6"/>
              </w:rPr>
            </w:pPr>
          </w:p>
        </w:tc>
        <w:tc>
          <w:tcPr>
            <w:tcW w:w="778" w:type="dxa"/>
            <w:shd w:val="clear" w:color="auto" w:fill="E0E0E0"/>
          </w:tcPr>
          <w:p w14:paraId="335AD69A" w14:textId="77777777" w:rsidR="004E4B28" w:rsidRPr="00F65579" w:rsidRDefault="004E4B28" w:rsidP="004E4B28">
            <w:pPr>
              <w:pStyle w:val="Tabletextright"/>
              <w:rPr>
                <w:sz w:val="6"/>
              </w:rPr>
            </w:pPr>
          </w:p>
        </w:tc>
        <w:tc>
          <w:tcPr>
            <w:tcW w:w="950" w:type="dxa"/>
          </w:tcPr>
          <w:p w14:paraId="3EE79289" w14:textId="77777777" w:rsidR="004E4B28" w:rsidRPr="00F65579" w:rsidRDefault="004E4B28" w:rsidP="004E4B28">
            <w:pPr>
              <w:pStyle w:val="Tabletextright"/>
              <w:rPr>
                <w:sz w:val="6"/>
              </w:rPr>
            </w:pPr>
          </w:p>
        </w:tc>
        <w:tc>
          <w:tcPr>
            <w:tcW w:w="778" w:type="dxa"/>
          </w:tcPr>
          <w:p w14:paraId="54ED5B46" w14:textId="77777777" w:rsidR="004E4B28" w:rsidRPr="00F65579" w:rsidRDefault="004E4B28" w:rsidP="004E4B28">
            <w:pPr>
              <w:pStyle w:val="Tabletextright"/>
              <w:rPr>
                <w:sz w:val="6"/>
              </w:rPr>
            </w:pPr>
          </w:p>
        </w:tc>
      </w:tr>
      <w:tr w:rsidR="004E4B28" w:rsidRPr="00F65579" w14:paraId="4C444F29" w14:textId="77777777" w:rsidTr="00420A9F">
        <w:trPr>
          <w:cantSplit/>
        </w:trPr>
        <w:tc>
          <w:tcPr>
            <w:tcW w:w="1483" w:type="dxa"/>
            <w:shd w:val="clear" w:color="auto" w:fill="auto"/>
          </w:tcPr>
          <w:p w14:paraId="3A1E0A32" w14:textId="77777777" w:rsidR="004E4B28" w:rsidRPr="00F65579" w:rsidRDefault="004E4B28" w:rsidP="004E4B28">
            <w:pPr>
              <w:pStyle w:val="Tabletext"/>
            </w:pPr>
            <w:r w:rsidRPr="00F65579">
              <w:rPr>
                <w:rFonts w:cstheme="minorHAnsi"/>
                <w:b/>
                <w:szCs w:val="18"/>
              </w:rPr>
              <w:t>VPS1–6 Grades</w:t>
            </w:r>
          </w:p>
        </w:tc>
        <w:tc>
          <w:tcPr>
            <w:tcW w:w="950" w:type="dxa"/>
            <w:shd w:val="clear" w:color="auto" w:fill="E0E0E0"/>
          </w:tcPr>
          <w:p w14:paraId="2D79E972" w14:textId="77777777" w:rsidR="004E4B28" w:rsidRPr="00F65579" w:rsidRDefault="004E4B28" w:rsidP="004E4B28">
            <w:pPr>
              <w:pStyle w:val="Tabletextrightbold"/>
            </w:pPr>
            <w:r w:rsidRPr="00F65579">
              <w:t>575</w:t>
            </w:r>
          </w:p>
        </w:tc>
        <w:tc>
          <w:tcPr>
            <w:tcW w:w="778" w:type="dxa"/>
            <w:shd w:val="clear" w:color="auto" w:fill="E0E0E0"/>
          </w:tcPr>
          <w:p w14:paraId="38FD869E" w14:textId="77777777" w:rsidR="004E4B28" w:rsidRPr="00F65579" w:rsidRDefault="004E4B28" w:rsidP="004E4B28">
            <w:pPr>
              <w:pStyle w:val="Tabletextrightbold"/>
            </w:pPr>
            <w:r w:rsidRPr="00F65579">
              <w:t>546.22</w:t>
            </w:r>
          </w:p>
        </w:tc>
        <w:tc>
          <w:tcPr>
            <w:tcW w:w="979" w:type="dxa"/>
            <w:shd w:val="clear" w:color="auto" w:fill="auto"/>
          </w:tcPr>
          <w:p w14:paraId="71222AD2" w14:textId="77777777" w:rsidR="004E4B28" w:rsidRPr="00F65579" w:rsidRDefault="004E4B28" w:rsidP="004E4B28">
            <w:pPr>
              <w:pStyle w:val="Tabletextrightbold"/>
            </w:pPr>
            <w:r w:rsidRPr="00F65579">
              <w:t>452</w:t>
            </w:r>
          </w:p>
        </w:tc>
        <w:tc>
          <w:tcPr>
            <w:tcW w:w="979" w:type="dxa"/>
            <w:shd w:val="clear" w:color="auto" w:fill="auto"/>
          </w:tcPr>
          <w:p w14:paraId="46D1A8CF" w14:textId="77777777" w:rsidR="004E4B28" w:rsidRPr="00F65579" w:rsidRDefault="004E4B28" w:rsidP="004E4B28">
            <w:pPr>
              <w:pStyle w:val="Tabletextrightbold"/>
            </w:pPr>
            <w:r w:rsidRPr="00F65579">
              <w:t>95</w:t>
            </w:r>
          </w:p>
        </w:tc>
        <w:tc>
          <w:tcPr>
            <w:tcW w:w="778" w:type="dxa"/>
            <w:shd w:val="clear" w:color="auto" w:fill="auto"/>
          </w:tcPr>
          <w:p w14:paraId="7445E40A" w14:textId="77777777" w:rsidR="004E4B28" w:rsidRPr="00F65579" w:rsidRDefault="004E4B28" w:rsidP="004E4B28">
            <w:pPr>
              <w:pStyle w:val="Tabletextrightbold"/>
            </w:pPr>
            <w:r w:rsidRPr="00F65579">
              <w:t>519.30</w:t>
            </w:r>
          </w:p>
        </w:tc>
        <w:tc>
          <w:tcPr>
            <w:tcW w:w="950" w:type="dxa"/>
            <w:shd w:val="clear" w:color="auto" w:fill="E0E0E0"/>
          </w:tcPr>
          <w:p w14:paraId="384A417A" w14:textId="77777777" w:rsidR="004E4B28" w:rsidRPr="00F65579" w:rsidRDefault="004E4B28" w:rsidP="004E4B28">
            <w:pPr>
              <w:pStyle w:val="Tabletextrightbold"/>
            </w:pPr>
            <w:r w:rsidRPr="00F65579">
              <w:t>28</w:t>
            </w:r>
          </w:p>
        </w:tc>
        <w:tc>
          <w:tcPr>
            <w:tcW w:w="778" w:type="dxa"/>
            <w:shd w:val="clear" w:color="auto" w:fill="E0E0E0"/>
          </w:tcPr>
          <w:p w14:paraId="13BECA40" w14:textId="77777777" w:rsidR="004E4B28" w:rsidRPr="00F65579" w:rsidRDefault="004E4B28" w:rsidP="004E4B28">
            <w:pPr>
              <w:pStyle w:val="Tabletextrightbold"/>
            </w:pPr>
            <w:r w:rsidRPr="00F65579">
              <w:t>26.92</w:t>
            </w:r>
          </w:p>
        </w:tc>
        <w:tc>
          <w:tcPr>
            <w:tcW w:w="950" w:type="dxa"/>
            <w:shd w:val="clear" w:color="auto" w:fill="auto"/>
            <w:noWrap/>
          </w:tcPr>
          <w:p w14:paraId="1961C66E" w14:textId="77777777" w:rsidR="004E4B28" w:rsidRPr="00F65579" w:rsidRDefault="004E4B28" w:rsidP="004E4B28">
            <w:pPr>
              <w:pStyle w:val="Tabletextrightbold"/>
            </w:pPr>
            <w:r w:rsidRPr="00F65579">
              <w:t>574</w:t>
            </w:r>
          </w:p>
        </w:tc>
        <w:tc>
          <w:tcPr>
            <w:tcW w:w="778" w:type="dxa"/>
            <w:shd w:val="clear" w:color="auto" w:fill="auto"/>
          </w:tcPr>
          <w:p w14:paraId="570620E2" w14:textId="77777777" w:rsidR="004E4B28" w:rsidRPr="00F65579" w:rsidRDefault="004E4B28" w:rsidP="004E4B28">
            <w:pPr>
              <w:pStyle w:val="Tabletextrightbold"/>
            </w:pPr>
            <w:r w:rsidRPr="00F65579">
              <w:t>548</w:t>
            </w:r>
            <w:r w:rsidR="006F20E0" w:rsidRPr="00F65579">
              <w:t>.00</w:t>
            </w:r>
          </w:p>
        </w:tc>
        <w:tc>
          <w:tcPr>
            <w:tcW w:w="979" w:type="dxa"/>
            <w:shd w:val="clear" w:color="auto" w:fill="E0E0E0"/>
            <w:noWrap/>
          </w:tcPr>
          <w:p w14:paraId="21285D6A" w14:textId="77777777" w:rsidR="004E4B28" w:rsidRPr="00F65579" w:rsidRDefault="004E4B28" w:rsidP="004E4B28">
            <w:pPr>
              <w:pStyle w:val="Tabletextrightbold"/>
            </w:pPr>
            <w:r w:rsidRPr="00F65579">
              <w:t>387</w:t>
            </w:r>
          </w:p>
        </w:tc>
        <w:tc>
          <w:tcPr>
            <w:tcW w:w="979" w:type="dxa"/>
            <w:shd w:val="clear" w:color="auto" w:fill="E0E0E0"/>
          </w:tcPr>
          <w:p w14:paraId="249460C9" w14:textId="77777777" w:rsidR="004E4B28" w:rsidRPr="00F65579" w:rsidRDefault="004E4B28" w:rsidP="004E4B28">
            <w:pPr>
              <w:pStyle w:val="Tabletextrightbold"/>
            </w:pPr>
            <w:r w:rsidRPr="00F65579">
              <w:t>80</w:t>
            </w:r>
          </w:p>
        </w:tc>
        <w:tc>
          <w:tcPr>
            <w:tcW w:w="778" w:type="dxa"/>
            <w:shd w:val="clear" w:color="auto" w:fill="E0E0E0"/>
          </w:tcPr>
          <w:p w14:paraId="6B51B81D" w14:textId="77777777" w:rsidR="004E4B28" w:rsidRPr="00F65579" w:rsidRDefault="004E4B28" w:rsidP="004E4B28">
            <w:pPr>
              <w:pStyle w:val="Tabletextrightbold"/>
            </w:pPr>
            <w:r w:rsidRPr="00F65579">
              <w:t>442.5</w:t>
            </w:r>
          </w:p>
        </w:tc>
        <w:tc>
          <w:tcPr>
            <w:tcW w:w="950" w:type="dxa"/>
          </w:tcPr>
          <w:p w14:paraId="39111A1C" w14:textId="77777777" w:rsidR="004E4B28" w:rsidRPr="00F65579" w:rsidRDefault="004E4B28" w:rsidP="004E4B28">
            <w:pPr>
              <w:pStyle w:val="Tabletextrightbold"/>
            </w:pPr>
            <w:r w:rsidRPr="00F65579">
              <w:t>107</w:t>
            </w:r>
          </w:p>
        </w:tc>
        <w:tc>
          <w:tcPr>
            <w:tcW w:w="778" w:type="dxa"/>
          </w:tcPr>
          <w:p w14:paraId="60237B76" w14:textId="77777777" w:rsidR="004E4B28" w:rsidRPr="00F65579" w:rsidRDefault="004E4B28" w:rsidP="004E4B28">
            <w:pPr>
              <w:pStyle w:val="Tabletextrightbold"/>
            </w:pPr>
            <w:r w:rsidRPr="00F65579">
              <w:t>105.5</w:t>
            </w:r>
          </w:p>
        </w:tc>
      </w:tr>
      <w:tr w:rsidR="004E4B28" w:rsidRPr="00F65579" w14:paraId="75C0B85E" w14:textId="77777777" w:rsidTr="00420A9F">
        <w:trPr>
          <w:cantSplit/>
        </w:trPr>
        <w:tc>
          <w:tcPr>
            <w:tcW w:w="1483" w:type="dxa"/>
            <w:shd w:val="clear" w:color="auto" w:fill="auto"/>
            <w:vAlign w:val="bottom"/>
          </w:tcPr>
          <w:p w14:paraId="739DA3F2" w14:textId="77777777" w:rsidR="004E4B28" w:rsidRPr="00F65579" w:rsidRDefault="004E4B28" w:rsidP="004E4B28">
            <w:pPr>
              <w:pStyle w:val="Tabletext"/>
            </w:pPr>
            <w:r w:rsidRPr="00F65579">
              <w:t>Grade 1</w:t>
            </w:r>
          </w:p>
        </w:tc>
        <w:tc>
          <w:tcPr>
            <w:tcW w:w="950" w:type="dxa"/>
            <w:shd w:val="clear" w:color="auto" w:fill="E0E0E0"/>
          </w:tcPr>
          <w:p w14:paraId="01A762C5" w14:textId="77777777" w:rsidR="004E4B28" w:rsidRPr="00F65579" w:rsidRDefault="004E4B28" w:rsidP="004E4B28">
            <w:pPr>
              <w:pStyle w:val="Tabletextright"/>
            </w:pPr>
            <w:r w:rsidRPr="00F65579">
              <w:t>–</w:t>
            </w:r>
          </w:p>
        </w:tc>
        <w:tc>
          <w:tcPr>
            <w:tcW w:w="778" w:type="dxa"/>
            <w:shd w:val="clear" w:color="auto" w:fill="E0E0E0"/>
          </w:tcPr>
          <w:p w14:paraId="0D84C9C1" w14:textId="77777777" w:rsidR="004E4B28" w:rsidRPr="00F65579" w:rsidRDefault="004E4B28" w:rsidP="004E4B28">
            <w:pPr>
              <w:pStyle w:val="Tabletextright"/>
            </w:pPr>
            <w:r w:rsidRPr="00F65579">
              <w:t>–</w:t>
            </w:r>
          </w:p>
        </w:tc>
        <w:tc>
          <w:tcPr>
            <w:tcW w:w="979" w:type="dxa"/>
            <w:shd w:val="clear" w:color="auto" w:fill="auto"/>
          </w:tcPr>
          <w:p w14:paraId="3A3CAEB5" w14:textId="77777777" w:rsidR="004E4B28" w:rsidRPr="00F65579" w:rsidRDefault="004E4B28" w:rsidP="004E4B28">
            <w:pPr>
              <w:pStyle w:val="Tabletextright"/>
            </w:pPr>
            <w:r w:rsidRPr="00F65579">
              <w:t>–</w:t>
            </w:r>
          </w:p>
        </w:tc>
        <w:tc>
          <w:tcPr>
            <w:tcW w:w="979" w:type="dxa"/>
            <w:shd w:val="clear" w:color="auto" w:fill="auto"/>
          </w:tcPr>
          <w:p w14:paraId="45072092" w14:textId="77777777" w:rsidR="004E4B28" w:rsidRPr="00F65579" w:rsidRDefault="004E4B28" w:rsidP="004E4B28">
            <w:pPr>
              <w:pStyle w:val="Tabletextright"/>
            </w:pPr>
            <w:r w:rsidRPr="00F65579">
              <w:t>–</w:t>
            </w:r>
          </w:p>
        </w:tc>
        <w:tc>
          <w:tcPr>
            <w:tcW w:w="778" w:type="dxa"/>
            <w:shd w:val="clear" w:color="auto" w:fill="auto"/>
          </w:tcPr>
          <w:p w14:paraId="3D7955DC" w14:textId="77777777" w:rsidR="004E4B28" w:rsidRPr="00F65579" w:rsidRDefault="004E4B28" w:rsidP="004E4B28">
            <w:pPr>
              <w:pStyle w:val="Tabletextright"/>
            </w:pPr>
            <w:r w:rsidRPr="00F65579">
              <w:t>–</w:t>
            </w:r>
          </w:p>
        </w:tc>
        <w:tc>
          <w:tcPr>
            <w:tcW w:w="950" w:type="dxa"/>
            <w:shd w:val="clear" w:color="auto" w:fill="E0E0E0"/>
          </w:tcPr>
          <w:p w14:paraId="72DFA412" w14:textId="77777777" w:rsidR="004E4B28" w:rsidRPr="00F65579" w:rsidRDefault="004E4B28" w:rsidP="004E4B28">
            <w:pPr>
              <w:pStyle w:val="Tabletextright"/>
            </w:pPr>
            <w:r w:rsidRPr="00F65579">
              <w:t>–</w:t>
            </w:r>
          </w:p>
        </w:tc>
        <w:tc>
          <w:tcPr>
            <w:tcW w:w="778" w:type="dxa"/>
            <w:shd w:val="clear" w:color="auto" w:fill="E0E0E0"/>
          </w:tcPr>
          <w:p w14:paraId="08A64DDD" w14:textId="77777777" w:rsidR="004E4B28" w:rsidRPr="00F65579" w:rsidRDefault="004E4B28" w:rsidP="004E4B28">
            <w:pPr>
              <w:pStyle w:val="Tabletextright"/>
            </w:pPr>
            <w:r w:rsidRPr="00F65579">
              <w:t>–</w:t>
            </w:r>
          </w:p>
        </w:tc>
        <w:tc>
          <w:tcPr>
            <w:tcW w:w="950" w:type="dxa"/>
            <w:shd w:val="clear" w:color="auto" w:fill="auto"/>
            <w:noWrap/>
          </w:tcPr>
          <w:p w14:paraId="6F05CC8E" w14:textId="77777777" w:rsidR="004E4B28" w:rsidRPr="00F65579" w:rsidRDefault="004E4B28" w:rsidP="004E4B28">
            <w:pPr>
              <w:pStyle w:val="Tabletextright"/>
            </w:pPr>
            <w:r w:rsidRPr="00F65579">
              <w:t>–</w:t>
            </w:r>
          </w:p>
        </w:tc>
        <w:tc>
          <w:tcPr>
            <w:tcW w:w="778" w:type="dxa"/>
            <w:shd w:val="clear" w:color="auto" w:fill="auto"/>
          </w:tcPr>
          <w:p w14:paraId="4C856968" w14:textId="77777777" w:rsidR="004E4B28" w:rsidRPr="00F65579" w:rsidRDefault="004E4B28" w:rsidP="004E4B28">
            <w:pPr>
              <w:pStyle w:val="Tabletextright"/>
            </w:pPr>
            <w:r w:rsidRPr="00F65579">
              <w:t>–</w:t>
            </w:r>
          </w:p>
        </w:tc>
        <w:tc>
          <w:tcPr>
            <w:tcW w:w="979" w:type="dxa"/>
            <w:shd w:val="clear" w:color="auto" w:fill="E0E0E0"/>
            <w:noWrap/>
          </w:tcPr>
          <w:p w14:paraId="3529A482" w14:textId="77777777" w:rsidR="004E4B28" w:rsidRPr="00F65579" w:rsidRDefault="004E4B28" w:rsidP="004E4B28">
            <w:pPr>
              <w:pStyle w:val="Tabletextright"/>
            </w:pPr>
            <w:r w:rsidRPr="00F65579">
              <w:t>–</w:t>
            </w:r>
          </w:p>
        </w:tc>
        <w:tc>
          <w:tcPr>
            <w:tcW w:w="979" w:type="dxa"/>
            <w:shd w:val="clear" w:color="auto" w:fill="E0E0E0"/>
          </w:tcPr>
          <w:p w14:paraId="1998CE05" w14:textId="77777777" w:rsidR="004E4B28" w:rsidRPr="00F65579" w:rsidRDefault="004E4B28" w:rsidP="004E4B28">
            <w:pPr>
              <w:pStyle w:val="Tabletextright"/>
            </w:pPr>
            <w:r w:rsidRPr="00F65579">
              <w:t>–</w:t>
            </w:r>
          </w:p>
        </w:tc>
        <w:tc>
          <w:tcPr>
            <w:tcW w:w="778" w:type="dxa"/>
            <w:shd w:val="clear" w:color="auto" w:fill="E0E0E0"/>
          </w:tcPr>
          <w:p w14:paraId="1624518A" w14:textId="77777777" w:rsidR="004E4B28" w:rsidRPr="00F65579" w:rsidRDefault="004E4B28" w:rsidP="004E4B28">
            <w:pPr>
              <w:pStyle w:val="Tabletextright"/>
            </w:pPr>
            <w:r w:rsidRPr="00F65579">
              <w:t>–</w:t>
            </w:r>
          </w:p>
        </w:tc>
        <w:tc>
          <w:tcPr>
            <w:tcW w:w="950" w:type="dxa"/>
          </w:tcPr>
          <w:p w14:paraId="0A58C5B2" w14:textId="77777777" w:rsidR="004E4B28" w:rsidRPr="00F65579" w:rsidRDefault="004E4B28" w:rsidP="004E4B28">
            <w:pPr>
              <w:pStyle w:val="Tabletextright"/>
            </w:pPr>
            <w:r w:rsidRPr="00F65579">
              <w:t>–</w:t>
            </w:r>
          </w:p>
        </w:tc>
        <w:tc>
          <w:tcPr>
            <w:tcW w:w="778" w:type="dxa"/>
          </w:tcPr>
          <w:p w14:paraId="0AA4F7BD" w14:textId="77777777" w:rsidR="004E4B28" w:rsidRPr="00F65579" w:rsidRDefault="004E4B28" w:rsidP="004E4B28">
            <w:pPr>
              <w:pStyle w:val="Tabletextright"/>
            </w:pPr>
            <w:r w:rsidRPr="00F65579">
              <w:t>–</w:t>
            </w:r>
          </w:p>
        </w:tc>
      </w:tr>
      <w:tr w:rsidR="004E4B28" w:rsidRPr="00F65579" w14:paraId="72318116" w14:textId="77777777" w:rsidTr="00420A9F">
        <w:trPr>
          <w:cantSplit/>
        </w:trPr>
        <w:tc>
          <w:tcPr>
            <w:tcW w:w="1483" w:type="dxa"/>
            <w:shd w:val="clear" w:color="auto" w:fill="auto"/>
            <w:vAlign w:val="bottom"/>
          </w:tcPr>
          <w:p w14:paraId="7D6DDC84" w14:textId="77777777" w:rsidR="004E4B28" w:rsidRPr="00F65579" w:rsidRDefault="004E4B28" w:rsidP="004E4B28">
            <w:pPr>
              <w:pStyle w:val="Tabletext"/>
            </w:pPr>
            <w:r w:rsidRPr="00F65579">
              <w:t>Grade 2</w:t>
            </w:r>
          </w:p>
        </w:tc>
        <w:tc>
          <w:tcPr>
            <w:tcW w:w="950" w:type="dxa"/>
            <w:shd w:val="clear" w:color="auto" w:fill="E0E0E0"/>
          </w:tcPr>
          <w:p w14:paraId="7AB1A338" w14:textId="77777777" w:rsidR="004E4B28" w:rsidRPr="00F65579" w:rsidRDefault="004E4B28" w:rsidP="004E4B28">
            <w:pPr>
              <w:pStyle w:val="Tabletextright"/>
            </w:pPr>
            <w:r w:rsidRPr="00F65579">
              <w:t>70</w:t>
            </w:r>
          </w:p>
        </w:tc>
        <w:tc>
          <w:tcPr>
            <w:tcW w:w="778" w:type="dxa"/>
            <w:shd w:val="clear" w:color="auto" w:fill="E0E0E0"/>
          </w:tcPr>
          <w:p w14:paraId="0BCF9182" w14:textId="77777777" w:rsidR="004E4B28" w:rsidRPr="00F65579" w:rsidRDefault="004E4B28" w:rsidP="004E4B28">
            <w:pPr>
              <w:pStyle w:val="Tabletextright"/>
            </w:pPr>
            <w:r w:rsidRPr="00F65579">
              <w:t>65.83</w:t>
            </w:r>
          </w:p>
        </w:tc>
        <w:tc>
          <w:tcPr>
            <w:tcW w:w="979" w:type="dxa"/>
            <w:shd w:val="clear" w:color="auto" w:fill="auto"/>
          </w:tcPr>
          <w:p w14:paraId="350DECF0" w14:textId="77777777" w:rsidR="004E4B28" w:rsidRPr="00F65579" w:rsidRDefault="004E4B28" w:rsidP="004E4B28">
            <w:pPr>
              <w:pStyle w:val="Tabletextright"/>
            </w:pPr>
            <w:r w:rsidRPr="00F65579">
              <w:t>48</w:t>
            </w:r>
          </w:p>
        </w:tc>
        <w:tc>
          <w:tcPr>
            <w:tcW w:w="979" w:type="dxa"/>
            <w:shd w:val="clear" w:color="auto" w:fill="auto"/>
          </w:tcPr>
          <w:p w14:paraId="72477C51" w14:textId="77777777" w:rsidR="004E4B28" w:rsidRPr="00F65579" w:rsidRDefault="004E4B28" w:rsidP="004E4B28">
            <w:pPr>
              <w:pStyle w:val="Tabletextright"/>
            </w:pPr>
            <w:r w:rsidRPr="00F65579">
              <w:t>13</w:t>
            </w:r>
          </w:p>
        </w:tc>
        <w:tc>
          <w:tcPr>
            <w:tcW w:w="778" w:type="dxa"/>
            <w:shd w:val="clear" w:color="auto" w:fill="auto"/>
          </w:tcPr>
          <w:p w14:paraId="3B79140E" w14:textId="77777777" w:rsidR="004E4B28" w:rsidRPr="00F65579" w:rsidRDefault="004E4B28" w:rsidP="004E4B28">
            <w:pPr>
              <w:pStyle w:val="Tabletextright"/>
            </w:pPr>
            <w:r w:rsidRPr="00F65579">
              <w:t>56.83</w:t>
            </w:r>
          </w:p>
        </w:tc>
        <w:tc>
          <w:tcPr>
            <w:tcW w:w="950" w:type="dxa"/>
            <w:shd w:val="clear" w:color="auto" w:fill="E0E0E0"/>
          </w:tcPr>
          <w:p w14:paraId="2F0334D4" w14:textId="77777777" w:rsidR="004E4B28" w:rsidRPr="00F65579" w:rsidRDefault="004E4B28" w:rsidP="004E4B28">
            <w:pPr>
              <w:pStyle w:val="Tabletextright"/>
            </w:pPr>
            <w:r w:rsidRPr="00F65579">
              <w:t>9</w:t>
            </w:r>
          </w:p>
        </w:tc>
        <w:tc>
          <w:tcPr>
            <w:tcW w:w="778" w:type="dxa"/>
            <w:shd w:val="clear" w:color="auto" w:fill="E0E0E0"/>
          </w:tcPr>
          <w:p w14:paraId="290E7764" w14:textId="77777777" w:rsidR="004E4B28" w:rsidRPr="00F65579" w:rsidRDefault="004E4B28" w:rsidP="004E4B28">
            <w:pPr>
              <w:pStyle w:val="Tabletextright"/>
            </w:pPr>
            <w:r w:rsidRPr="00F65579">
              <w:t>9.00</w:t>
            </w:r>
          </w:p>
        </w:tc>
        <w:tc>
          <w:tcPr>
            <w:tcW w:w="950" w:type="dxa"/>
            <w:shd w:val="clear" w:color="auto" w:fill="auto"/>
            <w:noWrap/>
          </w:tcPr>
          <w:p w14:paraId="2B071105" w14:textId="77777777" w:rsidR="004E4B28" w:rsidRPr="00F65579" w:rsidRDefault="004E4B28" w:rsidP="004E4B28">
            <w:pPr>
              <w:pStyle w:val="Tabletextright"/>
            </w:pPr>
            <w:r w:rsidRPr="00F65579">
              <w:t>70</w:t>
            </w:r>
          </w:p>
        </w:tc>
        <w:tc>
          <w:tcPr>
            <w:tcW w:w="778" w:type="dxa"/>
            <w:shd w:val="clear" w:color="auto" w:fill="auto"/>
          </w:tcPr>
          <w:p w14:paraId="4924B08D" w14:textId="77777777" w:rsidR="004E4B28" w:rsidRPr="00F65579" w:rsidRDefault="004E4B28" w:rsidP="004E4B28">
            <w:pPr>
              <w:pStyle w:val="Tabletextright"/>
            </w:pPr>
            <w:r w:rsidRPr="00F65579">
              <w:t>65.00</w:t>
            </w:r>
          </w:p>
        </w:tc>
        <w:tc>
          <w:tcPr>
            <w:tcW w:w="979" w:type="dxa"/>
            <w:shd w:val="clear" w:color="auto" w:fill="E0E0E0"/>
            <w:noWrap/>
          </w:tcPr>
          <w:p w14:paraId="1F95F2DB" w14:textId="77777777" w:rsidR="004E4B28" w:rsidRPr="00F65579" w:rsidRDefault="004E4B28" w:rsidP="004E4B28">
            <w:pPr>
              <w:pStyle w:val="Tabletextright"/>
            </w:pPr>
            <w:r w:rsidRPr="00F65579">
              <w:t>24</w:t>
            </w:r>
          </w:p>
        </w:tc>
        <w:tc>
          <w:tcPr>
            <w:tcW w:w="979" w:type="dxa"/>
            <w:shd w:val="clear" w:color="auto" w:fill="E0E0E0"/>
          </w:tcPr>
          <w:p w14:paraId="56928909" w14:textId="77777777" w:rsidR="004E4B28" w:rsidRPr="00F65579" w:rsidRDefault="004E4B28" w:rsidP="004E4B28">
            <w:pPr>
              <w:pStyle w:val="Tabletextright"/>
            </w:pPr>
            <w:r w:rsidRPr="00F65579">
              <w:t>15</w:t>
            </w:r>
          </w:p>
        </w:tc>
        <w:tc>
          <w:tcPr>
            <w:tcW w:w="778" w:type="dxa"/>
            <w:shd w:val="clear" w:color="auto" w:fill="E0E0E0"/>
          </w:tcPr>
          <w:p w14:paraId="4E9FF111" w14:textId="77777777" w:rsidR="004E4B28" w:rsidRPr="00F65579" w:rsidRDefault="004E4B28" w:rsidP="004E4B28">
            <w:pPr>
              <w:pStyle w:val="Tabletextright"/>
            </w:pPr>
            <w:r w:rsidRPr="00F65579">
              <w:t>34.00</w:t>
            </w:r>
          </w:p>
        </w:tc>
        <w:tc>
          <w:tcPr>
            <w:tcW w:w="950" w:type="dxa"/>
          </w:tcPr>
          <w:p w14:paraId="68EFE800" w14:textId="77777777" w:rsidR="004E4B28" w:rsidRPr="00F65579" w:rsidRDefault="004E4B28" w:rsidP="004E4B28">
            <w:pPr>
              <w:pStyle w:val="Tabletextright"/>
            </w:pPr>
            <w:r w:rsidRPr="00F65579">
              <w:t>31</w:t>
            </w:r>
          </w:p>
        </w:tc>
        <w:tc>
          <w:tcPr>
            <w:tcW w:w="778" w:type="dxa"/>
          </w:tcPr>
          <w:p w14:paraId="56A42523" w14:textId="77777777" w:rsidR="004E4B28" w:rsidRPr="00F65579" w:rsidRDefault="004E4B28" w:rsidP="004E4B28">
            <w:pPr>
              <w:pStyle w:val="Tabletextright"/>
            </w:pPr>
            <w:r w:rsidRPr="00F65579">
              <w:t>31.00</w:t>
            </w:r>
          </w:p>
        </w:tc>
      </w:tr>
      <w:tr w:rsidR="004E4B28" w:rsidRPr="00F65579" w14:paraId="41BB9FD4" w14:textId="77777777" w:rsidTr="00420A9F">
        <w:trPr>
          <w:cantSplit/>
        </w:trPr>
        <w:tc>
          <w:tcPr>
            <w:tcW w:w="1483" w:type="dxa"/>
            <w:shd w:val="clear" w:color="auto" w:fill="auto"/>
            <w:vAlign w:val="bottom"/>
          </w:tcPr>
          <w:p w14:paraId="70320CDE" w14:textId="77777777" w:rsidR="004E4B28" w:rsidRPr="00F65579" w:rsidRDefault="004E4B28" w:rsidP="004E4B28">
            <w:pPr>
              <w:pStyle w:val="Tabletext"/>
            </w:pPr>
            <w:r w:rsidRPr="00F65579">
              <w:t>Grade 3</w:t>
            </w:r>
          </w:p>
        </w:tc>
        <w:tc>
          <w:tcPr>
            <w:tcW w:w="950" w:type="dxa"/>
            <w:shd w:val="clear" w:color="auto" w:fill="E0E0E0"/>
          </w:tcPr>
          <w:p w14:paraId="4B24A5CC" w14:textId="77777777" w:rsidR="004E4B28" w:rsidRPr="00F65579" w:rsidRDefault="004E4B28" w:rsidP="004E4B28">
            <w:pPr>
              <w:pStyle w:val="Tabletextright"/>
            </w:pPr>
            <w:r w:rsidRPr="00F65579">
              <w:t>175</w:t>
            </w:r>
          </w:p>
        </w:tc>
        <w:tc>
          <w:tcPr>
            <w:tcW w:w="778" w:type="dxa"/>
            <w:shd w:val="clear" w:color="auto" w:fill="E0E0E0"/>
          </w:tcPr>
          <w:p w14:paraId="57F95468" w14:textId="77777777" w:rsidR="004E4B28" w:rsidRPr="00F65579" w:rsidRDefault="004E4B28" w:rsidP="004E4B28">
            <w:pPr>
              <w:pStyle w:val="Tabletextright"/>
            </w:pPr>
            <w:r w:rsidRPr="00F65579">
              <w:t>164.39</w:t>
            </w:r>
            <w:r w:rsidRPr="00F65579">
              <w:rPr>
                <w:vertAlign w:val="superscript"/>
              </w:rPr>
              <w:t>(b)</w:t>
            </w:r>
          </w:p>
        </w:tc>
        <w:tc>
          <w:tcPr>
            <w:tcW w:w="979" w:type="dxa"/>
            <w:shd w:val="clear" w:color="auto" w:fill="auto"/>
          </w:tcPr>
          <w:p w14:paraId="1327F6B2" w14:textId="77777777" w:rsidR="004E4B28" w:rsidRPr="00F65579" w:rsidRDefault="004E4B28" w:rsidP="004E4B28">
            <w:pPr>
              <w:pStyle w:val="Tabletextright"/>
            </w:pPr>
            <w:r w:rsidRPr="00F65579">
              <w:t>130</w:t>
            </w:r>
          </w:p>
        </w:tc>
        <w:tc>
          <w:tcPr>
            <w:tcW w:w="979" w:type="dxa"/>
            <w:shd w:val="clear" w:color="auto" w:fill="auto"/>
          </w:tcPr>
          <w:p w14:paraId="7F2FC721" w14:textId="77777777" w:rsidR="004E4B28" w:rsidRPr="00F65579" w:rsidRDefault="004E4B28" w:rsidP="004E4B28">
            <w:pPr>
              <w:pStyle w:val="Tabletextright"/>
            </w:pPr>
            <w:r w:rsidRPr="00F65579">
              <w:t>37</w:t>
            </w:r>
          </w:p>
        </w:tc>
        <w:tc>
          <w:tcPr>
            <w:tcW w:w="778" w:type="dxa"/>
            <w:shd w:val="clear" w:color="auto" w:fill="auto"/>
          </w:tcPr>
          <w:p w14:paraId="66F72D3B" w14:textId="77777777" w:rsidR="004E4B28" w:rsidRPr="00F65579" w:rsidRDefault="004E4B28" w:rsidP="004E4B28">
            <w:pPr>
              <w:pStyle w:val="Tabletextright"/>
            </w:pPr>
            <w:r w:rsidRPr="00F65579">
              <w:t>156.67</w:t>
            </w:r>
          </w:p>
        </w:tc>
        <w:tc>
          <w:tcPr>
            <w:tcW w:w="950" w:type="dxa"/>
            <w:shd w:val="clear" w:color="auto" w:fill="E0E0E0"/>
          </w:tcPr>
          <w:p w14:paraId="338F0E2C" w14:textId="77777777" w:rsidR="004E4B28" w:rsidRPr="00F65579" w:rsidRDefault="004E4B28" w:rsidP="004E4B28">
            <w:pPr>
              <w:pStyle w:val="Tabletextright"/>
            </w:pPr>
            <w:r w:rsidRPr="00F65579">
              <w:t>8</w:t>
            </w:r>
          </w:p>
        </w:tc>
        <w:tc>
          <w:tcPr>
            <w:tcW w:w="778" w:type="dxa"/>
            <w:shd w:val="clear" w:color="auto" w:fill="E0E0E0"/>
          </w:tcPr>
          <w:p w14:paraId="121F6A61" w14:textId="77777777" w:rsidR="004E4B28" w:rsidRPr="00F65579" w:rsidRDefault="004E4B28" w:rsidP="004E4B28">
            <w:pPr>
              <w:pStyle w:val="Tabletextright"/>
            </w:pPr>
            <w:r w:rsidRPr="00F65579">
              <w:t>7.72</w:t>
            </w:r>
          </w:p>
        </w:tc>
        <w:tc>
          <w:tcPr>
            <w:tcW w:w="950" w:type="dxa"/>
            <w:shd w:val="clear" w:color="auto" w:fill="auto"/>
            <w:noWrap/>
          </w:tcPr>
          <w:p w14:paraId="5A40CE26" w14:textId="77777777" w:rsidR="004E4B28" w:rsidRPr="00F65579" w:rsidRDefault="004E4B28" w:rsidP="004E4B28">
            <w:pPr>
              <w:pStyle w:val="Tabletextright"/>
            </w:pPr>
            <w:r w:rsidRPr="00F65579">
              <w:t>207</w:t>
            </w:r>
          </w:p>
        </w:tc>
        <w:tc>
          <w:tcPr>
            <w:tcW w:w="778" w:type="dxa"/>
            <w:shd w:val="clear" w:color="auto" w:fill="auto"/>
          </w:tcPr>
          <w:p w14:paraId="03316984" w14:textId="77777777" w:rsidR="004E4B28" w:rsidRPr="00F65579" w:rsidRDefault="004E4B28" w:rsidP="004E4B28">
            <w:pPr>
              <w:pStyle w:val="Tabletextright"/>
            </w:pPr>
            <w:r w:rsidRPr="00F65579">
              <w:t>197.83</w:t>
            </w:r>
          </w:p>
        </w:tc>
        <w:tc>
          <w:tcPr>
            <w:tcW w:w="979" w:type="dxa"/>
            <w:shd w:val="clear" w:color="auto" w:fill="E0E0E0"/>
            <w:noWrap/>
          </w:tcPr>
          <w:p w14:paraId="19A99B09" w14:textId="77777777" w:rsidR="004E4B28" w:rsidRPr="00F65579" w:rsidRDefault="004E4B28" w:rsidP="004E4B28">
            <w:pPr>
              <w:pStyle w:val="Tabletextright"/>
            </w:pPr>
            <w:r w:rsidRPr="00F65579">
              <w:t>121</w:t>
            </w:r>
          </w:p>
        </w:tc>
        <w:tc>
          <w:tcPr>
            <w:tcW w:w="979" w:type="dxa"/>
            <w:shd w:val="clear" w:color="auto" w:fill="E0E0E0"/>
          </w:tcPr>
          <w:p w14:paraId="1AAD76F3" w14:textId="77777777" w:rsidR="004E4B28" w:rsidRPr="00F65579" w:rsidRDefault="004E4B28" w:rsidP="004E4B28">
            <w:pPr>
              <w:pStyle w:val="Tabletextright"/>
            </w:pPr>
            <w:r w:rsidRPr="00F65579">
              <w:t>29</w:t>
            </w:r>
          </w:p>
        </w:tc>
        <w:tc>
          <w:tcPr>
            <w:tcW w:w="778" w:type="dxa"/>
            <w:shd w:val="clear" w:color="auto" w:fill="E0E0E0"/>
          </w:tcPr>
          <w:p w14:paraId="0BB9081F" w14:textId="77777777" w:rsidR="004E4B28" w:rsidRPr="00F65579" w:rsidRDefault="004E4B28" w:rsidP="004E4B28">
            <w:pPr>
              <w:pStyle w:val="Tabletextright"/>
            </w:pPr>
            <w:r w:rsidRPr="00F65579">
              <w:t>141.53</w:t>
            </w:r>
          </w:p>
        </w:tc>
        <w:tc>
          <w:tcPr>
            <w:tcW w:w="950" w:type="dxa"/>
          </w:tcPr>
          <w:p w14:paraId="54793772" w14:textId="77777777" w:rsidR="004E4B28" w:rsidRPr="00F65579" w:rsidRDefault="004E4B28" w:rsidP="004E4B28">
            <w:pPr>
              <w:pStyle w:val="Tabletextright"/>
            </w:pPr>
            <w:r w:rsidRPr="00F65579">
              <w:t>57</w:t>
            </w:r>
          </w:p>
        </w:tc>
        <w:tc>
          <w:tcPr>
            <w:tcW w:w="778" w:type="dxa"/>
          </w:tcPr>
          <w:p w14:paraId="4950F45E" w14:textId="77777777" w:rsidR="004E4B28" w:rsidRPr="00F65579" w:rsidRDefault="004E4B28" w:rsidP="004E4B28">
            <w:pPr>
              <w:pStyle w:val="Tabletextright"/>
            </w:pPr>
            <w:r w:rsidRPr="00F65579">
              <w:t>56.30</w:t>
            </w:r>
          </w:p>
        </w:tc>
      </w:tr>
      <w:tr w:rsidR="004E4B28" w:rsidRPr="00F65579" w14:paraId="025FB545" w14:textId="77777777" w:rsidTr="00420A9F">
        <w:trPr>
          <w:cantSplit/>
        </w:trPr>
        <w:tc>
          <w:tcPr>
            <w:tcW w:w="1483" w:type="dxa"/>
            <w:shd w:val="clear" w:color="auto" w:fill="auto"/>
            <w:vAlign w:val="bottom"/>
          </w:tcPr>
          <w:p w14:paraId="55EF4E26" w14:textId="77777777" w:rsidR="004E4B28" w:rsidRPr="00F65579" w:rsidRDefault="004E4B28" w:rsidP="004E4B28">
            <w:pPr>
              <w:pStyle w:val="Tabletext"/>
            </w:pPr>
            <w:r w:rsidRPr="00F65579">
              <w:t>Grade 4</w:t>
            </w:r>
          </w:p>
        </w:tc>
        <w:tc>
          <w:tcPr>
            <w:tcW w:w="950" w:type="dxa"/>
            <w:shd w:val="clear" w:color="auto" w:fill="E0E0E0"/>
          </w:tcPr>
          <w:p w14:paraId="5895E23E" w14:textId="77777777" w:rsidR="004E4B28" w:rsidRPr="00F65579" w:rsidRDefault="004E4B28" w:rsidP="004E4B28">
            <w:pPr>
              <w:pStyle w:val="Tabletextright"/>
            </w:pPr>
            <w:r w:rsidRPr="00F65579">
              <w:t>128</w:t>
            </w:r>
          </w:p>
        </w:tc>
        <w:tc>
          <w:tcPr>
            <w:tcW w:w="778" w:type="dxa"/>
            <w:shd w:val="clear" w:color="auto" w:fill="E0E0E0"/>
          </w:tcPr>
          <w:p w14:paraId="09154795" w14:textId="77777777" w:rsidR="004E4B28" w:rsidRPr="00F65579" w:rsidRDefault="004E4B28" w:rsidP="004E4B28">
            <w:pPr>
              <w:pStyle w:val="Tabletextright"/>
            </w:pPr>
            <w:r w:rsidRPr="00F65579">
              <w:t>120.96</w:t>
            </w:r>
            <w:r w:rsidRPr="00F65579">
              <w:rPr>
                <w:vertAlign w:val="superscript"/>
              </w:rPr>
              <w:t>(b)</w:t>
            </w:r>
          </w:p>
        </w:tc>
        <w:tc>
          <w:tcPr>
            <w:tcW w:w="979" w:type="dxa"/>
            <w:shd w:val="clear" w:color="auto" w:fill="auto"/>
          </w:tcPr>
          <w:p w14:paraId="1067D78E" w14:textId="77777777" w:rsidR="004E4B28" w:rsidRPr="00F65579" w:rsidRDefault="004E4B28" w:rsidP="004E4B28">
            <w:pPr>
              <w:pStyle w:val="Tabletextright"/>
            </w:pPr>
            <w:r w:rsidRPr="00F65579">
              <w:t>103</w:t>
            </w:r>
          </w:p>
        </w:tc>
        <w:tc>
          <w:tcPr>
            <w:tcW w:w="979" w:type="dxa"/>
            <w:shd w:val="clear" w:color="auto" w:fill="auto"/>
          </w:tcPr>
          <w:p w14:paraId="7AC50D71" w14:textId="77777777" w:rsidR="004E4B28" w:rsidRPr="00F65579" w:rsidRDefault="004E4B28" w:rsidP="004E4B28">
            <w:pPr>
              <w:pStyle w:val="Tabletextright"/>
            </w:pPr>
            <w:r w:rsidRPr="00F65579">
              <w:t>21</w:t>
            </w:r>
          </w:p>
        </w:tc>
        <w:tc>
          <w:tcPr>
            <w:tcW w:w="778" w:type="dxa"/>
            <w:shd w:val="clear" w:color="auto" w:fill="auto"/>
          </w:tcPr>
          <w:p w14:paraId="74A1A45B" w14:textId="77777777" w:rsidR="004E4B28" w:rsidRPr="00F65579" w:rsidRDefault="004E4B28" w:rsidP="004E4B28">
            <w:pPr>
              <w:pStyle w:val="Tabletextright"/>
            </w:pPr>
            <w:r w:rsidRPr="00F65579">
              <w:t>117.56</w:t>
            </w:r>
          </w:p>
        </w:tc>
        <w:tc>
          <w:tcPr>
            <w:tcW w:w="950" w:type="dxa"/>
            <w:shd w:val="clear" w:color="auto" w:fill="E0E0E0"/>
          </w:tcPr>
          <w:p w14:paraId="782B1E15" w14:textId="77777777" w:rsidR="004E4B28" w:rsidRPr="00F65579" w:rsidRDefault="004E4B28" w:rsidP="004E4B28">
            <w:pPr>
              <w:pStyle w:val="Tabletextright"/>
            </w:pPr>
            <w:r w:rsidRPr="00F65579">
              <w:t>4</w:t>
            </w:r>
          </w:p>
        </w:tc>
        <w:tc>
          <w:tcPr>
            <w:tcW w:w="778" w:type="dxa"/>
            <w:shd w:val="clear" w:color="auto" w:fill="E0E0E0"/>
          </w:tcPr>
          <w:p w14:paraId="292E028B" w14:textId="77777777" w:rsidR="004E4B28" w:rsidRPr="00F65579" w:rsidRDefault="004E4B28" w:rsidP="004E4B28">
            <w:pPr>
              <w:pStyle w:val="Tabletextright"/>
            </w:pPr>
            <w:r w:rsidRPr="00F65579">
              <w:t>3.40</w:t>
            </w:r>
          </w:p>
        </w:tc>
        <w:tc>
          <w:tcPr>
            <w:tcW w:w="950" w:type="dxa"/>
            <w:shd w:val="clear" w:color="auto" w:fill="auto"/>
            <w:noWrap/>
          </w:tcPr>
          <w:p w14:paraId="65244C29" w14:textId="77777777" w:rsidR="004E4B28" w:rsidRPr="00F65579" w:rsidRDefault="004E4B28" w:rsidP="004E4B28">
            <w:pPr>
              <w:pStyle w:val="Tabletextright"/>
            </w:pPr>
            <w:r w:rsidRPr="00F65579">
              <w:t>112</w:t>
            </w:r>
          </w:p>
        </w:tc>
        <w:tc>
          <w:tcPr>
            <w:tcW w:w="778" w:type="dxa"/>
            <w:shd w:val="clear" w:color="auto" w:fill="auto"/>
          </w:tcPr>
          <w:p w14:paraId="3C8AAD8B" w14:textId="77777777" w:rsidR="004E4B28" w:rsidRPr="00F65579" w:rsidRDefault="004E4B28" w:rsidP="004E4B28">
            <w:pPr>
              <w:pStyle w:val="Tabletextright"/>
            </w:pPr>
            <w:r w:rsidRPr="00F65579">
              <w:t>106.03</w:t>
            </w:r>
          </w:p>
        </w:tc>
        <w:tc>
          <w:tcPr>
            <w:tcW w:w="979" w:type="dxa"/>
            <w:shd w:val="clear" w:color="auto" w:fill="E0E0E0"/>
            <w:noWrap/>
          </w:tcPr>
          <w:p w14:paraId="2F306F82" w14:textId="77777777" w:rsidR="004E4B28" w:rsidRPr="00F65579" w:rsidRDefault="004E4B28" w:rsidP="004E4B28">
            <w:pPr>
              <w:pStyle w:val="Tabletextright"/>
            </w:pPr>
            <w:r w:rsidRPr="00F65579">
              <w:t>89</w:t>
            </w:r>
          </w:p>
        </w:tc>
        <w:tc>
          <w:tcPr>
            <w:tcW w:w="979" w:type="dxa"/>
            <w:shd w:val="clear" w:color="auto" w:fill="E0E0E0"/>
          </w:tcPr>
          <w:p w14:paraId="7032A909" w14:textId="77777777" w:rsidR="004E4B28" w:rsidRPr="00F65579" w:rsidRDefault="004E4B28" w:rsidP="004E4B28">
            <w:pPr>
              <w:pStyle w:val="Tabletextright"/>
            </w:pPr>
            <w:r w:rsidRPr="00F65579">
              <w:t>17</w:t>
            </w:r>
          </w:p>
        </w:tc>
        <w:tc>
          <w:tcPr>
            <w:tcW w:w="778" w:type="dxa"/>
            <w:shd w:val="clear" w:color="auto" w:fill="E0E0E0"/>
          </w:tcPr>
          <w:p w14:paraId="628BC42A" w14:textId="77777777" w:rsidR="004E4B28" w:rsidRPr="00F65579" w:rsidRDefault="004E4B28" w:rsidP="004E4B28">
            <w:pPr>
              <w:pStyle w:val="Tabletextright"/>
            </w:pPr>
            <w:r w:rsidRPr="00F65579">
              <w:t>100.83</w:t>
            </w:r>
          </w:p>
        </w:tc>
        <w:tc>
          <w:tcPr>
            <w:tcW w:w="950" w:type="dxa"/>
          </w:tcPr>
          <w:p w14:paraId="26F16FE0" w14:textId="77777777" w:rsidR="004E4B28" w:rsidRPr="00F65579" w:rsidRDefault="004E4B28" w:rsidP="004E4B28">
            <w:pPr>
              <w:pStyle w:val="Tabletextright"/>
            </w:pPr>
            <w:r w:rsidRPr="00F65579">
              <w:t>6</w:t>
            </w:r>
          </w:p>
        </w:tc>
        <w:tc>
          <w:tcPr>
            <w:tcW w:w="778" w:type="dxa"/>
          </w:tcPr>
          <w:p w14:paraId="175DBE71" w14:textId="77777777" w:rsidR="004E4B28" w:rsidRPr="00F65579" w:rsidRDefault="004E4B28" w:rsidP="004E4B28">
            <w:pPr>
              <w:pStyle w:val="Tabletextright"/>
            </w:pPr>
            <w:r w:rsidRPr="00F65579">
              <w:t>5.20</w:t>
            </w:r>
          </w:p>
        </w:tc>
      </w:tr>
      <w:tr w:rsidR="004E4B28" w:rsidRPr="00F65579" w14:paraId="219E82D7" w14:textId="77777777" w:rsidTr="00420A9F">
        <w:trPr>
          <w:cantSplit/>
        </w:trPr>
        <w:tc>
          <w:tcPr>
            <w:tcW w:w="1483" w:type="dxa"/>
            <w:shd w:val="clear" w:color="auto" w:fill="auto"/>
            <w:vAlign w:val="bottom"/>
          </w:tcPr>
          <w:p w14:paraId="2CB9BEBB" w14:textId="77777777" w:rsidR="004E4B28" w:rsidRPr="00F65579" w:rsidRDefault="004E4B28" w:rsidP="004E4B28">
            <w:pPr>
              <w:pStyle w:val="Tabletext"/>
            </w:pPr>
            <w:r w:rsidRPr="00F65579">
              <w:t>Grade 5</w:t>
            </w:r>
          </w:p>
        </w:tc>
        <w:tc>
          <w:tcPr>
            <w:tcW w:w="950" w:type="dxa"/>
            <w:shd w:val="clear" w:color="auto" w:fill="E0E0E0"/>
          </w:tcPr>
          <w:p w14:paraId="6CD6DB48" w14:textId="77777777" w:rsidR="004E4B28" w:rsidRPr="00F65579" w:rsidRDefault="004E4B28" w:rsidP="004E4B28">
            <w:pPr>
              <w:pStyle w:val="Tabletextright"/>
            </w:pPr>
            <w:r w:rsidRPr="00F65579">
              <w:t>124</w:t>
            </w:r>
          </w:p>
        </w:tc>
        <w:tc>
          <w:tcPr>
            <w:tcW w:w="778" w:type="dxa"/>
            <w:shd w:val="clear" w:color="auto" w:fill="E0E0E0"/>
          </w:tcPr>
          <w:p w14:paraId="09A757B7" w14:textId="77777777" w:rsidR="004E4B28" w:rsidRPr="00F65579" w:rsidRDefault="004E4B28" w:rsidP="004E4B28">
            <w:pPr>
              <w:pStyle w:val="Tabletextright"/>
            </w:pPr>
            <w:r w:rsidRPr="00F65579">
              <w:t>119.84</w:t>
            </w:r>
            <w:r w:rsidRPr="00F65579">
              <w:rPr>
                <w:vertAlign w:val="superscript"/>
              </w:rPr>
              <w:t>(b)</w:t>
            </w:r>
          </w:p>
        </w:tc>
        <w:tc>
          <w:tcPr>
            <w:tcW w:w="979" w:type="dxa"/>
            <w:shd w:val="clear" w:color="auto" w:fill="auto"/>
          </w:tcPr>
          <w:p w14:paraId="73DCB303" w14:textId="77777777" w:rsidR="004E4B28" w:rsidRPr="00F65579" w:rsidRDefault="004E4B28" w:rsidP="004E4B28">
            <w:pPr>
              <w:pStyle w:val="Tabletextright"/>
            </w:pPr>
            <w:r w:rsidRPr="00F65579">
              <w:t>105</w:t>
            </w:r>
          </w:p>
        </w:tc>
        <w:tc>
          <w:tcPr>
            <w:tcW w:w="979" w:type="dxa"/>
            <w:shd w:val="clear" w:color="auto" w:fill="auto"/>
          </w:tcPr>
          <w:p w14:paraId="74CC6862" w14:textId="77777777" w:rsidR="004E4B28" w:rsidRPr="00F65579" w:rsidRDefault="004E4B28" w:rsidP="004E4B28">
            <w:pPr>
              <w:pStyle w:val="Tabletextright"/>
            </w:pPr>
            <w:r w:rsidRPr="00F65579">
              <w:t>15</w:t>
            </w:r>
          </w:p>
        </w:tc>
        <w:tc>
          <w:tcPr>
            <w:tcW w:w="778" w:type="dxa"/>
            <w:shd w:val="clear" w:color="auto" w:fill="auto"/>
          </w:tcPr>
          <w:p w14:paraId="60CD5FD3" w14:textId="77777777" w:rsidR="004E4B28" w:rsidRPr="00F65579" w:rsidRDefault="004E4B28" w:rsidP="004E4B28">
            <w:pPr>
              <w:pStyle w:val="Tabletextright"/>
            </w:pPr>
            <w:r w:rsidRPr="00F65579">
              <w:t>115.84</w:t>
            </w:r>
          </w:p>
        </w:tc>
        <w:tc>
          <w:tcPr>
            <w:tcW w:w="950" w:type="dxa"/>
            <w:shd w:val="clear" w:color="auto" w:fill="E0E0E0"/>
          </w:tcPr>
          <w:p w14:paraId="41E214F8" w14:textId="77777777" w:rsidR="004E4B28" w:rsidRPr="00F65579" w:rsidRDefault="004E4B28" w:rsidP="004E4B28">
            <w:pPr>
              <w:pStyle w:val="Tabletextright"/>
            </w:pPr>
            <w:r w:rsidRPr="00F65579">
              <w:t>4</w:t>
            </w:r>
          </w:p>
        </w:tc>
        <w:tc>
          <w:tcPr>
            <w:tcW w:w="778" w:type="dxa"/>
            <w:shd w:val="clear" w:color="auto" w:fill="E0E0E0"/>
          </w:tcPr>
          <w:p w14:paraId="194B367A" w14:textId="77777777" w:rsidR="004E4B28" w:rsidRPr="00F65579" w:rsidRDefault="004E4B28" w:rsidP="004E4B28">
            <w:pPr>
              <w:pStyle w:val="Tabletextright"/>
            </w:pPr>
            <w:r w:rsidRPr="00F65579">
              <w:t>4.00</w:t>
            </w:r>
          </w:p>
        </w:tc>
        <w:tc>
          <w:tcPr>
            <w:tcW w:w="950" w:type="dxa"/>
            <w:shd w:val="clear" w:color="auto" w:fill="auto"/>
            <w:noWrap/>
          </w:tcPr>
          <w:p w14:paraId="7575ABA0" w14:textId="77777777" w:rsidR="004E4B28" w:rsidRPr="00F65579" w:rsidRDefault="004E4B28" w:rsidP="004E4B28">
            <w:pPr>
              <w:pStyle w:val="Tabletextright"/>
            </w:pPr>
            <w:r w:rsidRPr="00F65579">
              <w:t>110</w:t>
            </w:r>
          </w:p>
        </w:tc>
        <w:tc>
          <w:tcPr>
            <w:tcW w:w="778" w:type="dxa"/>
            <w:shd w:val="clear" w:color="auto" w:fill="auto"/>
          </w:tcPr>
          <w:p w14:paraId="3E461A01" w14:textId="77777777" w:rsidR="004E4B28" w:rsidRPr="00F65579" w:rsidRDefault="004E4B28" w:rsidP="004E4B28">
            <w:pPr>
              <w:pStyle w:val="Tabletextright"/>
            </w:pPr>
            <w:r w:rsidRPr="00F65579">
              <w:t>107.14</w:t>
            </w:r>
          </w:p>
        </w:tc>
        <w:tc>
          <w:tcPr>
            <w:tcW w:w="979" w:type="dxa"/>
            <w:shd w:val="clear" w:color="auto" w:fill="E0E0E0"/>
            <w:noWrap/>
          </w:tcPr>
          <w:p w14:paraId="22605C07" w14:textId="77777777" w:rsidR="004E4B28" w:rsidRPr="00F65579" w:rsidRDefault="004E4B28" w:rsidP="004E4B28">
            <w:pPr>
              <w:pStyle w:val="Tabletextright"/>
            </w:pPr>
            <w:r w:rsidRPr="00F65579">
              <w:t>92</w:t>
            </w:r>
          </w:p>
        </w:tc>
        <w:tc>
          <w:tcPr>
            <w:tcW w:w="979" w:type="dxa"/>
            <w:shd w:val="clear" w:color="auto" w:fill="E0E0E0"/>
          </w:tcPr>
          <w:p w14:paraId="65B72CD7" w14:textId="77777777" w:rsidR="004E4B28" w:rsidRPr="00F65579" w:rsidRDefault="004E4B28" w:rsidP="004E4B28">
            <w:pPr>
              <w:pStyle w:val="Tabletextright"/>
            </w:pPr>
            <w:r w:rsidRPr="00F65579">
              <w:t>9</w:t>
            </w:r>
          </w:p>
        </w:tc>
        <w:tc>
          <w:tcPr>
            <w:tcW w:w="778" w:type="dxa"/>
            <w:shd w:val="clear" w:color="auto" w:fill="E0E0E0"/>
          </w:tcPr>
          <w:p w14:paraId="3F402C11" w14:textId="77777777" w:rsidR="004E4B28" w:rsidRPr="00F65579" w:rsidRDefault="004E4B28" w:rsidP="004E4B28">
            <w:pPr>
              <w:pStyle w:val="Tabletextright"/>
            </w:pPr>
            <w:r w:rsidRPr="00F65579">
              <w:t>98.14</w:t>
            </w:r>
          </w:p>
        </w:tc>
        <w:tc>
          <w:tcPr>
            <w:tcW w:w="950" w:type="dxa"/>
          </w:tcPr>
          <w:p w14:paraId="1BE75A99" w14:textId="77777777" w:rsidR="004E4B28" w:rsidRPr="00F65579" w:rsidRDefault="004E4B28" w:rsidP="004E4B28">
            <w:pPr>
              <w:pStyle w:val="Tabletextright"/>
            </w:pPr>
            <w:r w:rsidRPr="00F65579">
              <w:t>9</w:t>
            </w:r>
          </w:p>
        </w:tc>
        <w:tc>
          <w:tcPr>
            <w:tcW w:w="778" w:type="dxa"/>
          </w:tcPr>
          <w:p w14:paraId="158B71EE" w14:textId="77777777" w:rsidR="004E4B28" w:rsidRPr="00F65579" w:rsidRDefault="004E4B28" w:rsidP="004E4B28">
            <w:pPr>
              <w:pStyle w:val="Tabletextright"/>
            </w:pPr>
            <w:r w:rsidRPr="00F65579">
              <w:t>9.00</w:t>
            </w:r>
          </w:p>
        </w:tc>
      </w:tr>
      <w:tr w:rsidR="004E4B28" w:rsidRPr="00F65579" w14:paraId="78E2A257" w14:textId="77777777" w:rsidTr="00420A9F">
        <w:trPr>
          <w:cantSplit/>
        </w:trPr>
        <w:tc>
          <w:tcPr>
            <w:tcW w:w="1483" w:type="dxa"/>
            <w:shd w:val="clear" w:color="auto" w:fill="auto"/>
            <w:vAlign w:val="bottom"/>
          </w:tcPr>
          <w:p w14:paraId="590E419A" w14:textId="77777777" w:rsidR="004E4B28" w:rsidRPr="00F65579" w:rsidRDefault="004E4B28" w:rsidP="004E4B28">
            <w:pPr>
              <w:pStyle w:val="Tabletext"/>
            </w:pPr>
            <w:r w:rsidRPr="00F65579">
              <w:t>Grade 6</w:t>
            </w:r>
          </w:p>
        </w:tc>
        <w:tc>
          <w:tcPr>
            <w:tcW w:w="950" w:type="dxa"/>
            <w:shd w:val="clear" w:color="auto" w:fill="E0E0E0"/>
          </w:tcPr>
          <w:p w14:paraId="12F7A670" w14:textId="77777777" w:rsidR="004E4B28" w:rsidRPr="00F65579" w:rsidRDefault="004E4B28" w:rsidP="004E4B28">
            <w:pPr>
              <w:pStyle w:val="Tabletextright"/>
            </w:pPr>
            <w:r w:rsidRPr="00F65579">
              <w:t>47</w:t>
            </w:r>
          </w:p>
        </w:tc>
        <w:tc>
          <w:tcPr>
            <w:tcW w:w="778" w:type="dxa"/>
            <w:shd w:val="clear" w:color="auto" w:fill="E0E0E0"/>
          </w:tcPr>
          <w:p w14:paraId="41B8C2F8" w14:textId="77777777" w:rsidR="004E4B28" w:rsidRPr="00F65579" w:rsidRDefault="004E4B28" w:rsidP="004E4B28">
            <w:pPr>
              <w:pStyle w:val="Tabletextright"/>
            </w:pPr>
            <w:r w:rsidRPr="00F65579">
              <w:t>45.10</w:t>
            </w:r>
          </w:p>
        </w:tc>
        <w:tc>
          <w:tcPr>
            <w:tcW w:w="979" w:type="dxa"/>
            <w:shd w:val="clear" w:color="auto" w:fill="auto"/>
          </w:tcPr>
          <w:p w14:paraId="681C8B58" w14:textId="77777777" w:rsidR="004E4B28" w:rsidRPr="00F65579" w:rsidRDefault="004E4B28" w:rsidP="004E4B28">
            <w:pPr>
              <w:pStyle w:val="Tabletextright"/>
            </w:pPr>
            <w:r w:rsidRPr="00F65579">
              <w:t>40</w:t>
            </w:r>
          </w:p>
        </w:tc>
        <w:tc>
          <w:tcPr>
            <w:tcW w:w="979" w:type="dxa"/>
            <w:shd w:val="clear" w:color="auto" w:fill="auto"/>
          </w:tcPr>
          <w:p w14:paraId="2A1A9459" w14:textId="77777777" w:rsidR="004E4B28" w:rsidRPr="00F65579" w:rsidRDefault="004E4B28" w:rsidP="004E4B28">
            <w:pPr>
              <w:pStyle w:val="Tabletextright"/>
            </w:pPr>
            <w:r w:rsidRPr="00F65579">
              <w:t>5</w:t>
            </w:r>
          </w:p>
        </w:tc>
        <w:tc>
          <w:tcPr>
            <w:tcW w:w="778" w:type="dxa"/>
            <w:shd w:val="clear" w:color="auto" w:fill="auto"/>
          </w:tcPr>
          <w:p w14:paraId="58B9EAF4" w14:textId="77777777" w:rsidR="004E4B28" w:rsidRPr="00F65579" w:rsidRDefault="004E4B28" w:rsidP="004E4B28">
            <w:pPr>
              <w:pStyle w:val="Tabletextright"/>
            </w:pPr>
            <w:r w:rsidRPr="00F65579">
              <w:t>43.30</w:t>
            </w:r>
          </w:p>
        </w:tc>
        <w:tc>
          <w:tcPr>
            <w:tcW w:w="950" w:type="dxa"/>
            <w:shd w:val="clear" w:color="auto" w:fill="E0E0E0"/>
          </w:tcPr>
          <w:p w14:paraId="6F777D90" w14:textId="77777777" w:rsidR="004E4B28" w:rsidRPr="00F65579" w:rsidRDefault="004E4B28" w:rsidP="004E4B28">
            <w:pPr>
              <w:pStyle w:val="Tabletextright"/>
            </w:pPr>
            <w:r w:rsidRPr="00F65579">
              <w:t>2</w:t>
            </w:r>
          </w:p>
        </w:tc>
        <w:tc>
          <w:tcPr>
            <w:tcW w:w="778" w:type="dxa"/>
            <w:shd w:val="clear" w:color="auto" w:fill="E0E0E0"/>
          </w:tcPr>
          <w:p w14:paraId="5618DEDE" w14:textId="77777777" w:rsidR="004E4B28" w:rsidRPr="00F65579" w:rsidRDefault="004E4B28" w:rsidP="004E4B28">
            <w:pPr>
              <w:pStyle w:val="Tabletextright"/>
            </w:pPr>
            <w:r w:rsidRPr="00F65579">
              <w:t>1.80</w:t>
            </w:r>
          </w:p>
        </w:tc>
        <w:tc>
          <w:tcPr>
            <w:tcW w:w="950" w:type="dxa"/>
            <w:shd w:val="clear" w:color="auto" w:fill="auto"/>
            <w:noWrap/>
          </w:tcPr>
          <w:p w14:paraId="132AD7AC" w14:textId="77777777" w:rsidR="004E4B28" w:rsidRPr="00F65579" w:rsidRDefault="004E4B28" w:rsidP="004E4B28">
            <w:pPr>
              <w:pStyle w:val="Tabletextright"/>
            </w:pPr>
            <w:r w:rsidRPr="00F65579">
              <w:t>46</w:t>
            </w:r>
          </w:p>
        </w:tc>
        <w:tc>
          <w:tcPr>
            <w:tcW w:w="778" w:type="dxa"/>
            <w:shd w:val="clear" w:color="auto" w:fill="auto"/>
          </w:tcPr>
          <w:p w14:paraId="6DA09FF9" w14:textId="77777777" w:rsidR="004E4B28" w:rsidRPr="00F65579" w:rsidRDefault="004E4B28" w:rsidP="004E4B28">
            <w:pPr>
              <w:pStyle w:val="Tabletextright"/>
            </w:pPr>
            <w:r w:rsidRPr="00F65579">
              <w:t>44.50</w:t>
            </w:r>
          </w:p>
        </w:tc>
        <w:tc>
          <w:tcPr>
            <w:tcW w:w="979" w:type="dxa"/>
            <w:shd w:val="clear" w:color="auto" w:fill="E0E0E0"/>
            <w:noWrap/>
          </w:tcPr>
          <w:p w14:paraId="46260007" w14:textId="77777777" w:rsidR="004E4B28" w:rsidRPr="00F65579" w:rsidRDefault="004E4B28" w:rsidP="004E4B28">
            <w:pPr>
              <w:pStyle w:val="Tabletextright"/>
            </w:pPr>
            <w:r w:rsidRPr="00F65579">
              <w:t>40</w:t>
            </w:r>
          </w:p>
        </w:tc>
        <w:tc>
          <w:tcPr>
            <w:tcW w:w="979" w:type="dxa"/>
            <w:shd w:val="clear" w:color="auto" w:fill="E0E0E0"/>
          </w:tcPr>
          <w:p w14:paraId="3ADBEE06" w14:textId="77777777" w:rsidR="004E4B28" w:rsidRPr="00F65579" w:rsidRDefault="004E4B28" w:rsidP="004E4B28">
            <w:pPr>
              <w:pStyle w:val="Tabletextright"/>
            </w:pPr>
            <w:r w:rsidRPr="00F65579">
              <w:t>5</w:t>
            </w:r>
          </w:p>
        </w:tc>
        <w:tc>
          <w:tcPr>
            <w:tcW w:w="778" w:type="dxa"/>
            <w:shd w:val="clear" w:color="auto" w:fill="E0E0E0"/>
          </w:tcPr>
          <w:p w14:paraId="22474216" w14:textId="77777777" w:rsidR="004E4B28" w:rsidRPr="00F65579" w:rsidRDefault="004E4B28" w:rsidP="004E4B28">
            <w:pPr>
              <w:pStyle w:val="Tabletextright"/>
            </w:pPr>
            <w:r w:rsidRPr="00F65579">
              <w:t>43.50</w:t>
            </w:r>
          </w:p>
        </w:tc>
        <w:tc>
          <w:tcPr>
            <w:tcW w:w="950" w:type="dxa"/>
          </w:tcPr>
          <w:p w14:paraId="22BEFAAB" w14:textId="77777777" w:rsidR="004E4B28" w:rsidRPr="00F65579" w:rsidRDefault="004E4B28" w:rsidP="004E4B28">
            <w:pPr>
              <w:pStyle w:val="Tabletextright"/>
            </w:pPr>
            <w:r w:rsidRPr="00F65579">
              <w:t>1</w:t>
            </w:r>
          </w:p>
        </w:tc>
        <w:tc>
          <w:tcPr>
            <w:tcW w:w="778" w:type="dxa"/>
          </w:tcPr>
          <w:p w14:paraId="13A34033" w14:textId="77777777" w:rsidR="004E4B28" w:rsidRPr="00F65579" w:rsidRDefault="004E4B28" w:rsidP="004E4B28">
            <w:pPr>
              <w:pStyle w:val="Tabletextright"/>
            </w:pPr>
            <w:r w:rsidRPr="00F65579">
              <w:t>1.00</w:t>
            </w:r>
          </w:p>
        </w:tc>
      </w:tr>
      <w:tr w:rsidR="004E4B28" w:rsidRPr="00F65579" w14:paraId="2443A780" w14:textId="77777777" w:rsidTr="00420A9F">
        <w:trPr>
          <w:cantSplit/>
        </w:trPr>
        <w:tc>
          <w:tcPr>
            <w:tcW w:w="1483" w:type="dxa"/>
            <w:shd w:val="clear" w:color="auto" w:fill="auto"/>
          </w:tcPr>
          <w:p w14:paraId="297ADE31" w14:textId="77777777" w:rsidR="004E4B28" w:rsidRPr="00F65579" w:rsidRDefault="004E4B28" w:rsidP="004E4B28">
            <w:pPr>
              <w:pStyle w:val="Tabletext"/>
              <w:rPr>
                <w:sz w:val="6"/>
              </w:rPr>
            </w:pPr>
          </w:p>
        </w:tc>
        <w:tc>
          <w:tcPr>
            <w:tcW w:w="950" w:type="dxa"/>
            <w:shd w:val="clear" w:color="auto" w:fill="E0E0E0"/>
          </w:tcPr>
          <w:p w14:paraId="69AAB791" w14:textId="77777777" w:rsidR="004E4B28" w:rsidRPr="00F65579" w:rsidRDefault="004E4B28" w:rsidP="004E4B28">
            <w:pPr>
              <w:pStyle w:val="Tabletextright"/>
              <w:rPr>
                <w:rFonts w:cstheme="minorHAnsi"/>
                <w:sz w:val="6"/>
              </w:rPr>
            </w:pPr>
          </w:p>
        </w:tc>
        <w:tc>
          <w:tcPr>
            <w:tcW w:w="778" w:type="dxa"/>
            <w:shd w:val="clear" w:color="auto" w:fill="E0E0E0"/>
          </w:tcPr>
          <w:p w14:paraId="5551379A" w14:textId="77777777" w:rsidR="004E4B28" w:rsidRPr="00F65579" w:rsidRDefault="004E4B28" w:rsidP="004E4B28">
            <w:pPr>
              <w:pStyle w:val="Tabletextright"/>
              <w:rPr>
                <w:rFonts w:cstheme="minorHAnsi"/>
                <w:sz w:val="6"/>
              </w:rPr>
            </w:pPr>
          </w:p>
        </w:tc>
        <w:tc>
          <w:tcPr>
            <w:tcW w:w="979" w:type="dxa"/>
            <w:shd w:val="clear" w:color="auto" w:fill="auto"/>
          </w:tcPr>
          <w:p w14:paraId="27CEE770" w14:textId="77777777" w:rsidR="004E4B28" w:rsidRPr="00F65579" w:rsidRDefault="004E4B28" w:rsidP="004E4B28">
            <w:pPr>
              <w:pStyle w:val="Tabletextright"/>
              <w:rPr>
                <w:rFonts w:cstheme="minorHAnsi"/>
                <w:sz w:val="6"/>
              </w:rPr>
            </w:pPr>
          </w:p>
        </w:tc>
        <w:tc>
          <w:tcPr>
            <w:tcW w:w="979" w:type="dxa"/>
            <w:shd w:val="clear" w:color="auto" w:fill="auto"/>
          </w:tcPr>
          <w:p w14:paraId="47917B05" w14:textId="77777777" w:rsidR="004E4B28" w:rsidRPr="00F65579" w:rsidRDefault="004E4B28" w:rsidP="004E4B28">
            <w:pPr>
              <w:pStyle w:val="Tabletextright"/>
              <w:rPr>
                <w:sz w:val="6"/>
              </w:rPr>
            </w:pPr>
          </w:p>
        </w:tc>
        <w:tc>
          <w:tcPr>
            <w:tcW w:w="778" w:type="dxa"/>
            <w:shd w:val="clear" w:color="auto" w:fill="auto"/>
          </w:tcPr>
          <w:p w14:paraId="332945A9" w14:textId="77777777" w:rsidR="004E4B28" w:rsidRPr="00F65579" w:rsidRDefault="004E4B28" w:rsidP="004E4B28">
            <w:pPr>
              <w:pStyle w:val="Tabletextright"/>
              <w:rPr>
                <w:sz w:val="6"/>
              </w:rPr>
            </w:pPr>
          </w:p>
        </w:tc>
        <w:tc>
          <w:tcPr>
            <w:tcW w:w="950" w:type="dxa"/>
            <w:shd w:val="clear" w:color="auto" w:fill="E0E0E0"/>
          </w:tcPr>
          <w:p w14:paraId="51622BE0" w14:textId="77777777" w:rsidR="004E4B28" w:rsidRPr="00F65579" w:rsidRDefault="004E4B28" w:rsidP="004E4B28">
            <w:pPr>
              <w:pStyle w:val="Tabletextright"/>
              <w:rPr>
                <w:sz w:val="6"/>
              </w:rPr>
            </w:pPr>
          </w:p>
        </w:tc>
        <w:tc>
          <w:tcPr>
            <w:tcW w:w="778" w:type="dxa"/>
            <w:shd w:val="clear" w:color="auto" w:fill="E0E0E0"/>
          </w:tcPr>
          <w:p w14:paraId="3E3A1527" w14:textId="77777777" w:rsidR="004E4B28" w:rsidRPr="00F65579" w:rsidRDefault="004E4B28" w:rsidP="004E4B28">
            <w:pPr>
              <w:pStyle w:val="Tabletextright"/>
              <w:rPr>
                <w:sz w:val="6"/>
              </w:rPr>
            </w:pPr>
          </w:p>
        </w:tc>
        <w:tc>
          <w:tcPr>
            <w:tcW w:w="950" w:type="dxa"/>
            <w:shd w:val="clear" w:color="auto" w:fill="auto"/>
            <w:noWrap/>
          </w:tcPr>
          <w:p w14:paraId="554A5EC5" w14:textId="77777777" w:rsidR="004E4B28" w:rsidRPr="00F65579" w:rsidRDefault="004E4B28" w:rsidP="004E4B28">
            <w:pPr>
              <w:pStyle w:val="Tabletextright"/>
              <w:rPr>
                <w:rFonts w:cstheme="minorHAnsi"/>
                <w:sz w:val="6"/>
              </w:rPr>
            </w:pPr>
          </w:p>
        </w:tc>
        <w:tc>
          <w:tcPr>
            <w:tcW w:w="778" w:type="dxa"/>
            <w:shd w:val="clear" w:color="auto" w:fill="auto"/>
          </w:tcPr>
          <w:p w14:paraId="21229119" w14:textId="77777777" w:rsidR="004E4B28" w:rsidRPr="00F65579" w:rsidRDefault="004E4B28" w:rsidP="004E4B28">
            <w:pPr>
              <w:pStyle w:val="Tabletextright"/>
              <w:rPr>
                <w:rFonts w:cstheme="minorHAnsi"/>
                <w:sz w:val="6"/>
              </w:rPr>
            </w:pPr>
          </w:p>
        </w:tc>
        <w:tc>
          <w:tcPr>
            <w:tcW w:w="979" w:type="dxa"/>
            <w:shd w:val="clear" w:color="auto" w:fill="E0E0E0"/>
            <w:noWrap/>
          </w:tcPr>
          <w:p w14:paraId="46252447" w14:textId="77777777" w:rsidR="004E4B28" w:rsidRPr="00F65579" w:rsidRDefault="004E4B28" w:rsidP="004E4B28">
            <w:pPr>
              <w:pStyle w:val="Tabletextright"/>
              <w:rPr>
                <w:rFonts w:cstheme="minorHAnsi"/>
                <w:sz w:val="6"/>
              </w:rPr>
            </w:pPr>
          </w:p>
        </w:tc>
        <w:tc>
          <w:tcPr>
            <w:tcW w:w="979" w:type="dxa"/>
            <w:shd w:val="clear" w:color="auto" w:fill="E0E0E0"/>
          </w:tcPr>
          <w:p w14:paraId="19ED9A7A" w14:textId="77777777" w:rsidR="004E4B28" w:rsidRPr="00F65579" w:rsidRDefault="004E4B28" w:rsidP="004E4B28">
            <w:pPr>
              <w:pStyle w:val="Tabletextright"/>
              <w:rPr>
                <w:sz w:val="6"/>
              </w:rPr>
            </w:pPr>
          </w:p>
        </w:tc>
        <w:tc>
          <w:tcPr>
            <w:tcW w:w="778" w:type="dxa"/>
            <w:shd w:val="clear" w:color="auto" w:fill="E0E0E0"/>
          </w:tcPr>
          <w:p w14:paraId="4B4BF643" w14:textId="77777777" w:rsidR="004E4B28" w:rsidRPr="00F65579" w:rsidRDefault="004E4B28" w:rsidP="004E4B28">
            <w:pPr>
              <w:pStyle w:val="Tabletextright"/>
              <w:rPr>
                <w:sz w:val="6"/>
              </w:rPr>
            </w:pPr>
          </w:p>
        </w:tc>
        <w:tc>
          <w:tcPr>
            <w:tcW w:w="950" w:type="dxa"/>
          </w:tcPr>
          <w:p w14:paraId="3C334E2B" w14:textId="77777777" w:rsidR="004E4B28" w:rsidRPr="00F65579" w:rsidRDefault="004E4B28" w:rsidP="004E4B28">
            <w:pPr>
              <w:pStyle w:val="Tabletextright"/>
              <w:rPr>
                <w:sz w:val="6"/>
              </w:rPr>
            </w:pPr>
          </w:p>
        </w:tc>
        <w:tc>
          <w:tcPr>
            <w:tcW w:w="778" w:type="dxa"/>
          </w:tcPr>
          <w:p w14:paraId="174A9BB2" w14:textId="77777777" w:rsidR="004E4B28" w:rsidRPr="00F65579" w:rsidRDefault="004E4B28" w:rsidP="004E4B28">
            <w:pPr>
              <w:pStyle w:val="Tabletextright"/>
              <w:rPr>
                <w:sz w:val="6"/>
              </w:rPr>
            </w:pPr>
          </w:p>
        </w:tc>
      </w:tr>
      <w:tr w:rsidR="004E4B28" w:rsidRPr="00F65579" w14:paraId="22DECE83" w14:textId="77777777" w:rsidTr="00420A9F">
        <w:trPr>
          <w:cantSplit/>
          <w:trHeight w:val="288"/>
        </w:trPr>
        <w:tc>
          <w:tcPr>
            <w:tcW w:w="1483" w:type="dxa"/>
            <w:shd w:val="clear" w:color="auto" w:fill="auto"/>
          </w:tcPr>
          <w:p w14:paraId="527D96F1" w14:textId="77777777" w:rsidR="004E4B28" w:rsidRPr="00F65579" w:rsidRDefault="004E4B28" w:rsidP="004E4B28">
            <w:pPr>
              <w:pStyle w:val="Tabletext"/>
            </w:pPr>
            <w:r w:rsidRPr="00F65579">
              <w:rPr>
                <w:rFonts w:cstheme="minorHAnsi"/>
                <w:b/>
                <w:szCs w:val="18"/>
              </w:rPr>
              <w:t>Senior employees</w:t>
            </w:r>
          </w:p>
        </w:tc>
        <w:tc>
          <w:tcPr>
            <w:tcW w:w="950" w:type="dxa"/>
            <w:shd w:val="clear" w:color="auto" w:fill="E0E0E0"/>
          </w:tcPr>
          <w:p w14:paraId="3714734B" w14:textId="77777777" w:rsidR="004E4B28" w:rsidRPr="00F65579" w:rsidRDefault="004E4B28" w:rsidP="004E4B28">
            <w:pPr>
              <w:pStyle w:val="Tabletextrightbold"/>
            </w:pPr>
            <w:r w:rsidRPr="00F65579">
              <w:t>8</w:t>
            </w:r>
          </w:p>
        </w:tc>
        <w:tc>
          <w:tcPr>
            <w:tcW w:w="778" w:type="dxa"/>
            <w:shd w:val="clear" w:color="auto" w:fill="E0E0E0"/>
          </w:tcPr>
          <w:p w14:paraId="2697D29F" w14:textId="77777777" w:rsidR="004E4B28" w:rsidRPr="00F65579" w:rsidRDefault="004E4B28" w:rsidP="004E4B28">
            <w:pPr>
              <w:pStyle w:val="Tabletextrightbold"/>
            </w:pPr>
            <w:r w:rsidRPr="00F65579">
              <w:t>7.9</w:t>
            </w:r>
            <w:r w:rsidR="004E0E1A" w:rsidRPr="00F65579">
              <w:t>0</w:t>
            </w:r>
          </w:p>
        </w:tc>
        <w:tc>
          <w:tcPr>
            <w:tcW w:w="979" w:type="dxa"/>
            <w:shd w:val="clear" w:color="auto" w:fill="auto"/>
          </w:tcPr>
          <w:p w14:paraId="2977F774" w14:textId="77777777" w:rsidR="004E4B28" w:rsidRPr="00F65579" w:rsidRDefault="004E4B28" w:rsidP="004E4B28">
            <w:pPr>
              <w:pStyle w:val="Tabletextrightbold"/>
            </w:pPr>
            <w:r w:rsidRPr="00F65579">
              <w:t>7</w:t>
            </w:r>
          </w:p>
        </w:tc>
        <w:tc>
          <w:tcPr>
            <w:tcW w:w="979" w:type="dxa"/>
            <w:shd w:val="clear" w:color="auto" w:fill="auto"/>
          </w:tcPr>
          <w:p w14:paraId="7A5CE0DF" w14:textId="77777777" w:rsidR="004E4B28" w:rsidRPr="00F65579" w:rsidRDefault="004E4B28" w:rsidP="004E4B28">
            <w:pPr>
              <w:pStyle w:val="Tabletextrightbold"/>
            </w:pPr>
            <w:r w:rsidRPr="00F65579">
              <w:t>1</w:t>
            </w:r>
          </w:p>
        </w:tc>
        <w:tc>
          <w:tcPr>
            <w:tcW w:w="778" w:type="dxa"/>
            <w:shd w:val="clear" w:color="auto" w:fill="auto"/>
          </w:tcPr>
          <w:p w14:paraId="582BD301" w14:textId="77777777" w:rsidR="004E4B28" w:rsidRPr="00F65579" w:rsidRDefault="004E4B28" w:rsidP="004E4B28">
            <w:pPr>
              <w:pStyle w:val="Tabletextrightbold"/>
            </w:pPr>
            <w:r w:rsidRPr="00F65579">
              <w:t>7.9</w:t>
            </w:r>
            <w:r w:rsidR="004E0E1A" w:rsidRPr="00F65579">
              <w:t>0</w:t>
            </w:r>
          </w:p>
        </w:tc>
        <w:tc>
          <w:tcPr>
            <w:tcW w:w="950" w:type="dxa"/>
            <w:shd w:val="clear" w:color="auto" w:fill="E0E0E0"/>
          </w:tcPr>
          <w:p w14:paraId="244AC148" w14:textId="77777777" w:rsidR="004E4B28" w:rsidRPr="00F65579" w:rsidRDefault="004E4B28" w:rsidP="004E4B28">
            <w:pPr>
              <w:pStyle w:val="Tabletextrightbold"/>
            </w:pPr>
            <w:r w:rsidRPr="00F65579">
              <w:t>–</w:t>
            </w:r>
          </w:p>
        </w:tc>
        <w:tc>
          <w:tcPr>
            <w:tcW w:w="778" w:type="dxa"/>
            <w:shd w:val="clear" w:color="auto" w:fill="E0E0E0"/>
          </w:tcPr>
          <w:p w14:paraId="62E59A8E" w14:textId="77777777" w:rsidR="004E4B28" w:rsidRPr="00F65579" w:rsidRDefault="004E4B28" w:rsidP="004E4B28">
            <w:pPr>
              <w:pStyle w:val="Tabletextrightbold"/>
            </w:pPr>
            <w:r w:rsidRPr="00F65579">
              <w:t>–</w:t>
            </w:r>
          </w:p>
        </w:tc>
        <w:tc>
          <w:tcPr>
            <w:tcW w:w="950" w:type="dxa"/>
            <w:shd w:val="clear" w:color="auto" w:fill="auto"/>
            <w:noWrap/>
          </w:tcPr>
          <w:p w14:paraId="1D672AA8" w14:textId="77777777" w:rsidR="004E4B28" w:rsidRPr="00F65579" w:rsidRDefault="004E4B28" w:rsidP="004E4B28">
            <w:pPr>
              <w:pStyle w:val="Tabletextrightbold"/>
            </w:pPr>
            <w:r w:rsidRPr="00F65579">
              <w:t>8</w:t>
            </w:r>
          </w:p>
        </w:tc>
        <w:tc>
          <w:tcPr>
            <w:tcW w:w="778" w:type="dxa"/>
            <w:shd w:val="clear" w:color="auto" w:fill="auto"/>
          </w:tcPr>
          <w:p w14:paraId="19DC262E" w14:textId="77777777" w:rsidR="004E4B28" w:rsidRPr="00F65579" w:rsidRDefault="004E4B28" w:rsidP="004E4B28">
            <w:pPr>
              <w:pStyle w:val="Tabletextrightbold"/>
            </w:pPr>
            <w:r w:rsidRPr="00F65579">
              <w:t>7.70</w:t>
            </w:r>
          </w:p>
        </w:tc>
        <w:tc>
          <w:tcPr>
            <w:tcW w:w="979" w:type="dxa"/>
            <w:shd w:val="clear" w:color="auto" w:fill="E0E0E0"/>
            <w:noWrap/>
          </w:tcPr>
          <w:p w14:paraId="2DB18090" w14:textId="77777777" w:rsidR="004E4B28" w:rsidRPr="00F65579" w:rsidRDefault="004E4B28" w:rsidP="004E4B28">
            <w:pPr>
              <w:pStyle w:val="Tabletextrightbold"/>
            </w:pPr>
            <w:r w:rsidRPr="00F65579">
              <w:t>6</w:t>
            </w:r>
          </w:p>
        </w:tc>
        <w:tc>
          <w:tcPr>
            <w:tcW w:w="979" w:type="dxa"/>
            <w:shd w:val="clear" w:color="auto" w:fill="E0E0E0"/>
          </w:tcPr>
          <w:p w14:paraId="0D9DE397" w14:textId="77777777" w:rsidR="004E4B28" w:rsidRPr="00F65579" w:rsidRDefault="004E4B28" w:rsidP="004E4B28">
            <w:pPr>
              <w:pStyle w:val="Tabletextrightbold"/>
            </w:pPr>
            <w:r w:rsidRPr="00F65579">
              <w:t>2</w:t>
            </w:r>
          </w:p>
        </w:tc>
        <w:tc>
          <w:tcPr>
            <w:tcW w:w="778" w:type="dxa"/>
            <w:shd w:val="clear" w:color="auto" w:fill="E0E0E0"/>
          </w:tcPr>
          <w:p w14:paraId="7D30D212" w14:textId="77777777" w:rsidR="004E4B28" w:rsidRPr="00F65579" w:rsidRDefault="004E4B28" w:rsidP="004E4B28">
            <w:pPr>
              <w:pStyle w:val="Tabletextrightbold"/>
            </w:pPr>
            <w:r w:rsidRPr="00F65579">
              <w:t>7.7</w:t>
            </w:r>
            <w:r w:rsidR="004E0E1A" w:rsidRPr="00F65579">
              <w:t>0</w:t>
            </w:r>
          </w:p>
        </w:tc>
        <w:tc>
          <w:tcPr>
            <w:tcW w:w="950" w:type="dxa"/>
          </w:tcPr>
          <w:p w14:paraId="54F801E9" w14:textId="77777777" w:rsidR="004E4B28" w:rsidRPr="00F65579" w:rsidRDefault="004E4B28" w:rsidP="004E4B28">
            <w:pPr>
              <w:pStyle w:val="Tabletextrightbold"/>
            </w:pPr>
            <w:r w:rsidRPr="00F65579">
              <w:t>–</w:t>
            </w:r>
          </w:p>
        </w:tc>
        <w:tc>
          <w:tcPr>
            <w:tcW w:w="778" w:type="dxa"/>
          </w:tcPr>
          <w:p w14:paraId="496E2DC6" w14:textId="77777777" w:rsidR="004E4B28" w:rsidRPr="00F65579" w:rsidRDefault="004E4B28" w:rsidP="004E4B28">
            <w:pPr>
              <w:pStyle w:val="Tabletextrightbold"/>
            </w:pPr>
            <w:r w:rsidRPr="00F65579">
              <w:t>–</w:t>
            </w:r>
          </w:p>
        </w:tc>
      </w:tr>
      <w:tr w:rsidR="004E4B28" w:rsidRPr="00F65579" w14:paraId="7F5F0429" w14:textId="77777777" w:rsidTr="00420A9F">
        <w:trPr>
          <w:cantSplit/>
        </w:trPr>
        <w:tc>
          <w:tcPr>
            <w:tcW w:w="1483" w:type="dxa"/>
            <w:shd w:val="clear" w:color="auto" w:fill="auto"/>
            <w:vAlign w:val="bottom"/>
          </w:tcPr>
          <w:p w14:paraId="58A5394D" w14:textId="77777777" w:rsidR="004E4B28" w:rsidRPr="00F65579" w:rsidRDefault="004E4B28" w:rsidP="004E4B28">
            <w:pPr>
              <w:pStyle w:val="Tabletext"/>
            </w:pPr>
            <w:r w:rsidRPr="00F65579">
              <w:t>STS</w:t>
            </w:r>
          </w:p>
        </w:tc>
        <w:tc>
          <w:tcPr>
            <w:tcW w:w="950" w:type="dxa"/>
            <w:shd w:val="clear" w:color="auto" w:fill="E0E0E0"/>
          </w:tcPr>
          <w:p w14:paraId="55942446" w14:textId="77777777" w:rsidR="004E4B28" w:rsidRPr="00F65579" w:rsidRDefault="004E4B28" w:rsidP="004E4B28">
            <w:pPr>
              <w:pStyle w:val="Tabletextright"/>
            </w:pPr>
            <w:r w:rsidRPr="00F65579">
              <w:t>1</w:t>
            </w:r>
          </w:p>
        </w:tc>
        <w:tc>
          <w:tcPr>
            <w:tcW w:w="778" w:type="dxa"/>
            <w:shd w:val="clear" w:color="auto" w:fill="E0E0E0"/>
          </w:tcPr>
          <w:p w14:paraId="2F408173" w14:textId="77777777" w:rsidR="004E4B28" w:rsidRPr="00F65579" w:rsidRDefault="004E4B28" w:rsidP="004E4B28">
            <w:pPr>
              <w:pStyle w:val="Tabletextright"/>
            </w:pPr>
            <w:r w:rsidRPr="00F65579">
              <w:t>1.00</w:t>
            </w:r>
          </w:p>
        </w:tc>
        <w:tc>
          <w:tcPr>
            <w:tcW w:w="979" w:type="dxa"/>
            <w:shd w:val="clear" w:color="auto" w:fill="auto"/>
          </w:tcPr>
          <w:p w14:paraId="58B2E175" w14:textId="77777777" w:rsidR="004E4B28" w:rsidRPr="00F65579" w:rsidRDefault="004E4B28" w:rsidP="004E4B28">
            <w:pPr>
              <w:pStyle w:val="Tabletextright"/>
            </w:pPr>
            <w:r w:rsidRPr="00F65579">
              <w:t>1</w:t>
            </w:r>
          </w:p>
        </w:tc>
        <w:tc>
          <w:tcPr>
            <w:tcW w:w="979" w:type="dxa"/>
            <w:shd w:val="clear" w:color="auto" w:fill="auto"/>
          </w:tcPr>
          <w:p w14:paraId="618026AF" w14:textId="77777777" w:rsidR="004E4B28" w:rsidRPr="00F65579" w:rsidRDefault="004E4B28" w:rsidP="004E4B28">
            <w:pPr>
              <w:pStyle w:val="Tabletextright"/>
            </w:pPr>
            <w:r w:rsidRPr="00F65579">
              <w:t>–</w:t>
            </w:r>
          </w:p>
        </w:tc>
        <w:tc>
          <w:tcPr>
            <w:tcW w:w="778" w:type="dxa"/>
            <w:shd w:val="clear" w:color="auto" w:fill="auto"/>
          </w:tcPr>
          <w:p w14:paraId="0C58F7F8" w14:textId="77777777" w:rsidR="004E4B28" w:rsidRPr="00F65579" w:rsidRDefault="004E4B28" w:rsidP="004E4B28">
            <w:pPr>
              <w:pStyle w:val="Tabletextright"/>
            </w:pPr>
            <w:r w:rsidRPr="00F65579">
              <w:t>1.00</w:t>
            </w:r>
          </w:p>
        </w:tc>
        <w:tc>
          <w:tcPr>
            <w:tcW w:w="950" w:type="dxa"/>
            <w:shd w:val="clear" w:color="auto" w:fill="E0E0E0"/>
          </w:tcPr>
          <w:p w14:paraId="4C2DAA41" w14:textId="77777777" w:rsidR="004E4B28" w:rsidRPr="00F65579" w:rsidRDefault="004E4B28" w:rsidP="004E4B28">
            <w:pPr>
              <w:pStyle w:val="Tabletextright"/>
            </w:pPr>
            <w:r w:rsidRPr="00F65579">
              <w:t>–</w:t>
            </w:r>
          </w:p>
        </w:tc>
        <w:tc>
          <w:tcPr>
            <w:tcW w:w="778" w:type="dxa"/>
            <w:shd w:val="clear" w:color="auto" w:fill="E0E0E0"/>
          </w:tcPr>
          <w:p w14:paraId="0EE94C31" w14:textId="77777777" w:rsidR="004E4B28" w:rsidRPr="00F65579" w:rsidRDefault="004E4B28" w:rsidP="004E4B28">
            <w:pPr>
              <w:pStyle w:val="Tabletextright"/>
            </w:pPr>
            <w:r w:rsidRPr="00F65579">
              <w:t>–</w:t>
            </w:r>
          </w:p>
        </w:tc>
        <w:tc>
          <w:tcPr>
            <w:tcW w:w="950" w:type="dxa"/>
            <w:shd w:val="clear" w:color="auto" w:fill="auto"/>
            <w:noWrap/>
          </w:tcPr>
          <w:p w14:paraId="271CBFB4" w14:textId="77777777" w:rsidR="004E4B28" w:rsidRPr="00F65579" w:rsidRDefault="004E4B28" w:rsidP="004E4B28">
            <w:pPr>
              <w:pStyle w:val="Tabletextright"/>
            </w:pPr>
            <w:r w:rsidRPr="00F65579">
              <w:t>1</w:t>
            </w:r>
          </w:p>
        </w:tc>
        <w:tc>
          <w:tcPr>
            <w:tcW w:w="778" w:type="dxa"/>
            <w:shd w:val="clear" w:color="auto" w:fill="auto"/>
          </w:tcPr>
          <w:p w14:paraId="14F3364F" w14:textId="77777777" w:rsidR="004E4B28" w:rsidRPr="00F65579" w:rsidRDefault="004E4B28" w:rsidP="004E4B28">
            <w:pPr>
              <w:pStyle w:val="Tabletextright"/>
            </w:pPr>
            <w:r w:rsidRPr="00F65579">
              <w:t>1.00</w:t>
            </w:r>
          </w:p>
        </w:tc>
        <w:tc>
          <w:tcPr>
            <w:tcW w:w="979" w:type="dxa"/>
            <w:shd w:val="clear" w:color="auto" w:fill="E0E0E0"/>
            <w:noWrap/>
          </w:tcPr>
          <w:p w14:paraId="517726FA" w14:textId="77777777" w:rsidR="004E4B28" w:rsidRPr="00F65579" w:rsidRDefault="004E4B28" w:rsidP="004E4B28">
            <w:pPr>
              <w:pStyle w:val="Tabletextright"/>
            </w:pPr>
            <w:r w:rsidRPr="00F65579">
              <w:t>1</w:t>
            </w:r>
          </w:p>
        </w:tc>
        <w:tc>
          <w:tcPr>
            <w:tcW w:w="979" w:type="dxa"/>
            <w:shd w:val="clear" w:color="auto" w:fill="E0E0E0"/>
          </w:tcPr>
          <w:p w14:paraId="631F1A16" w14:textId="77777777" w:rsidR="004E4B28" w:rsidRPr="00F65579" w:rsidRDefault="004E4B28" w:rsidP="004E4B28">
            <w:pPr>
              <w:pStyle w:val="Tabletextright"/>
            </w:pPr>
            <w:r w:rsidRPr="00F65579">
              <w:t>–</w:t>
            </w:r>
          </w:p>
        </w:tc>
        <w:tc>
          <w:tcPr>
            <w:tcW w:w="778" w:type="dxa"/>
            <w:shd w:val="clear" w:color="auto" w:fill="E0E0E0"/>
          </w:tcPr>
          <w:p w14:paraId="3B38B2F5" w14:textId="77777777" w:rsidR="004E4B28" w:rsidRPr="00F65579" w:rsidRDefault="004E4B28" w:rsidP="004E4B28">
            <w:pPr>
              <w:pStyle w:val="Tabletextright"/>
            </w:pPr>
            <w:r w:rsidRPr="00F65579">
              <w:t>1.00</w:t>
            </w:r>
          </w:p>
        </w:tc>
        <w:tc>
          <w:tcPr>
            <w:tcW w:w="950" w:type="dxa"/>
          </w:tcPr>
          <w:p w14:paraId="0936293D" w14:textId="77777777" w:rsidR="004E4B28" w:rsidRPr="00F65579" w:rsidRDefault="004E4B28" w:rsidP="004E4B28">
            <w:pPr>
              <w:pStyle w:val="Tabletextright"/>
            </w:pPr>
            <w:r w:rsidRPr="00F65579">
              <w:t>–</w:t>
            </w:r>
          </w:p>
        </w:tc>
        <w:tc>
          <w:tcPr>
            <w:tcW w:w="778" w:type="dxa"/>
          </w:tcPr>
          <w:p w14:paraId="7DD8C087" w14:textId="77777777" w:rsidR="004E4B28" w:rsidRPr="00F65579" w:rsidRDefault="004E4B28" w:rsidP="004E4B28">
            <w:pPr>
              <w:pStyle w:val="Tabletextright"/>
            </w:pPr>
            <w:r w:rsidRPr="00F65579">
              <w:t>–</w:t>
            </w:r>
          </w:p>
        </w:tc>
      </w:tr>
      <w:tr w:rsidR="004E4B28" w:rsidRPr="00F65579" w14:paraId="5BA7A342" w14:textId="77777777" w:rsidTr="00420A9F">
        <w:trPr>
          <w:cantSplit/>
        </w:trPr>
        <w:tc>
          <w:tcPr>
            <w:tcW w:w="1483" w:type="dxa"/>
            <w:shd w:val="clear" w:color="auto" w:fill="auto"/>
            <w:vAlign w:val="bottom"/>
          </w:tcPr>
          <w:p w14:paraId="7B2F8251" w14:textId="77777777" w:rsidR="004E4B28" w:rsidRPr="00F65579" w:rsidRDefault="004E4B28" w:rsidP="004E4B28">
            <w:pPr>
              <w:pStyle w:val="Tabletext"/>
            </w:pPr>
            <w:r w:rsidRPr="00F65579">
              <w:t>Executives</w:t>
            </w:r>
          </w:p>
        </w:tc>
        <w:tc>
          <w:tcPr>
            <w:tcW w:w="950" w:type="dxa"/>
            <w:shd w:val="clear" w:color="auto" w:fill="E0E0E0"/>
          </w:tcPr>
          <w:p w14:paraId="68A74D24" w14:textId="77777777" w:rsidR="004E4B28" w:rsidRPr="00F65579" w:rsidRDefault="004E4B28" w:rsidP="004E4B28">
            <w:pPr>
              <w:pStyle w:val="Tabletextright"/>
            </w:pPr>
            <w:r w:rsidRPr="00F65579">
              <w:t>7</w:t>
            </w:r>
          </w:p>
        </w:tc>
        <w:tc>
          <w:tcPr>
            <w:tcW w:w="778" w:type="dxa"/>
            <w:shd w:val="clear" w:color="auto" w:fill="E0E0E0"/>
          </w:tcPr>
          <w:p w14:paraId="754757AF" w14:textId="77777777" w:rsidR="004E4B28" w:rsidRPr="00F65579" w:rsidRDefault="004E4B28" w:rsidP="004E4B28">
            <w:pPr>
              <w:pStyle w:val="Tabletextright"/>
            </w:pPr>
            <w:r w:rsidRPr="00F65579">
              <w:t>6.90</w:t>
            </w:r>
          </w:p>
        </w:tc>
        <w:tc>
          <w:tcPr>
            <w:tcW w:w="979" w:type="dxa"/>
            <w:shd w:val="clear" w:color="auto" w:fill="auto"/>
          </w:tcPr>
          <w:p w14:paraId="4CFBCD35" w14:textId="77777777" w:rsidR="004E4B28" w:rsidRPr="00F65579" w:rsidRDefault="004E4B28" w:rsidP="004E4B28">
            <w:pPr>
              <w:pStyle w:val="Tabletextright"/>
            </w:pPr>
            <w:r w:rsidRPr="00F65579">
              <w:t>6</w:t>
            </w:r>
          </w:p>
        </w:tc>
        <w:tc>
          <w:tcPr>
            <w:tcW w:w="979" w:type="dxa"/>
            <w:shd w:val="clear" w:color="auto" w:fill="auto"/>
          </w:tcPr>
          <w:p w14:paraId="72FC552C" w14:textId="77777777" w:rsidR="004E4B28" w:rsidRPr="00F65579" w:rsidRDefault="004E4B28" w:rsidP="004E4B28">
            <w:pPr>
              <w:pStyle w:val="Tabletextright"/>
            </w:pPr>
            <w:r w:rsidRPr="00F65579">
              <w:t>1</w:t>
            </w:r>
          </w:p>
        </w:tc>
        <w:tc>
          <w:tcPr>
            <w:tcW w:w="778" w:type="dxa"/>
            <w:shd w:val="clear" w:color="auto" w:fill="auto"/>
          </w:tcPr>
          <w:p w14:paraId="555C80E7" w14:textId="77777777" w:rsidR="004E4B28" w:rsidRPr="00F65579" w:rsidRDefault="004E4B28" w:rsidP="004E4B28">
            <w:pPr>
              <w:pStyle w:val="Tabletextright"/>
            </w:pPr>
            <w:r w:rsidRPr="00F65579">
              <w:t>6.90</w:t>
            </w:r>
          </w:p>
        </w:tc>
        <w:tc>
          <w:tcPr>
            <w:tcW w:w="950" w:type="dxa"/>
            <w:shd w:val="clear" w:color="auto" w:fill="E0E0E0"/>
          </w:tcPr>
          <w:p w14:paraId="58CA0AF0" w14:textId="77777777" w:rsidR="004E4B28" w:rsidRPr="00F65579" w:rsidRDefault="004E4B28" w:rsidP="004E4B28">
            <w:pPr>
              <w:pStyle w:val="Tabletextright"/>
            </w:pPr>
            <w:r w:rsidRPr="00F65579">
              <w:t>–</w:t>
            </w:r>
          </w:p>
        </w:tc>
        <w:tc>
          <w:tcPr>
            <w:tcW w:w="778" w:type="dxa"/>
            <w:shd w:val="clear" w:color="auto" w:fill="E0E0E0"/>
          </w:tcPr>
          <w:p w14:paraId="5A127E0A" w14:textId="77777777" w:rsidR="004E4B28" w:rsidRPr="00F65579" w:rsidRDefault="004E4B28" w:rsidP="004E4B28">
            <w:pPr>
              <w:pStyle w:val="Tabletextright"/>
            </w:pPr>
            <w:r w:rsidRPr="00F65579">
              <w:t>–</w:t>
            </w:r>
          </w:p>
        </w:tc>
        <w:tc>
          <w:tcPr>
            <w:tcW w:w="950" w:type="dxa"/>
            <w:shd w:val="clear" w:color="auto" w:fill="auto"/>
            <w:noWrap/>
          </w:tcPr>
          <w:p w14:paraId="127A3235" w14:textId="77777777" w:rsidR="004E4B28" w:rsidRPr="00F65579" w:rsidRDefault="004E4B28" w:rsidP="004E4B28">
            <w:pPr>
              <w:pStyle w:val="Tabletextrightbold"/>
            </w:pPr>
            <w:r w:rsidRPr="00F65579">
              <w:t>7</w:t>
            </w:r>
          </w:p>
        </w:tc>
        <w:tc>
          <w:tcPr>
            <w:tcW w:w="778" w:type="dxa"/>
            <w:shd w:val="clear" w:color="auto" w:fill="auto"/>
          </w:tcPr>
          <w:p w14:paraId="74E4D64B" w14:textId="77777777" w:rsidR="004E4B28" w:rsidRPr="00F65579" w:rsidRDefault="004E4B28" w:rsidP="004E4B28">
            <w:pPr>
              <w:pStyle w:val="Tabletextrightbold"/>
            </w:pPr>
            <w:r w:rsidRPr="00F65579">
              <w:t>6.70</w:t>
            </w:r>
          </w:p>
        </w:tc>
        <w:tc>
          <w:tcPr>
            <w:tcW w:w="979" w:type="dxa"/>
            <w:shd w:val="clear" w:color="auto" w:fill="E0E0E0"/>
            <w:noWrap/>
          </w:tcPr>
          <w:p w14:paraId="09FE008C" w14:textId="77777777" w:rsidR="004E4B28" w:rsidRPr="00F65579" w:rsidRDefault="004E4B28" w:rsidP="004E4B28">
            <w:pPr>
              <w:pStyle w:val="Tabletextrightbold"/>
            </w:pPr>
            <w:r w:rsidRPr="00F65579">
              <w:t>5</w:t>
            </w:r>
          </w:p>
        </w:tc>
        <w:tc>
          <w:tcPr>
            <w:tcW w:w="979" w:type="dxa"/>
            <w:shd w:val="clear" w:color="auto" w:fill="E0E0E0"/>
          </w:tcPr>
          <w:p w14:paraId="7067B3BA" w14:textId="77777777" w:rsidR="004E4B28" w:rsidRPr="00F65579" w:rsidRDefault="004E4B28" w:rsidP="004E4B28">
            <w:pPr>
              <w:pStyle w:val="Tabletextrightbold"/>
            </w:pPr>
            <w:r w:rsidRPr="00F65579">
              <w:t>2</w:t>
            </w:r>
          </w:p>
        </w:tc>
        <w:tc>
          <w:tcPr>
            <w:tcW w:w="778" w:type="dxa"/>
            <w:shd w:val="clear" w:color="auto" w:fill="E0E0E0"/>
          </w:tcPr>
          <w:p w14:paraId="5566E19A" w14:textId="77777777" w:rsidR="004E4B28" w:rsidRPr="00F65579" w:rsidRDefault="004E4B28" w:rsidP="004E4B28">
            <w:pPr>
              <w:pStyle w:val="Tabletextrightbold"/>
            </w:pPr>
            <w:r w:rsidRPr="00F65579">
              <w:t>6.7</w:t>
            </w:r>
            <w:r w:rsidR="006F20E0" w:rsidRPr="00F65579">
              <w:t>0</w:t>
            </w:r>
          </w:p>
        </w:tc>
        <w:tc>
          <w:tcPr>
            <w:tcW w:w="950" w:type="dxa"/>
          </w:tcPr>
          <w:p w14:paraId="66E9B4AC" w14:textId="77777777" w:rsidR="004E4B28" w:rsidRPr="00F65579" w:rsidRDefault="004E4B28" w:rsidP="004E4B28">
            <w:pPr>
              <w:pStyle w:val="Tabletextrightbold"/>
            </w:pPr>
            <w:r w:rsidRPr="00F65579">
              <w:t>–</w:t>
            </w:r>
          </w:p>
        </w:tc>
        <w:tc>
          <w:tcPr>
            <w:tcW w:w="778" w:type="dxa"/>
          </w:tcPr>
          <w:p w14:paraId="2EC5219F" w14:textId="77777777" w:rsidR="004E4B28" w:rsidRPr="00F65579" w:rsidRDefault="004E4B28" w:rsidP="004E4B28">
            <w:pPr>
              <w:pStyle w:val="Tabletextrightbold"/>
            </w:pPr>
            <w:r w:rsidRPr="00F65579">
              <w:t>–</w:t>
            </w:r>
          </w:p>
        </w:tc>
      </w:tr>
      <w:tr w:rsidR="004E4B28" w:rsidRPr="00F65579" w14:paraId="1E476A58" w14:textId="77777777" w:rsidTr="00420A9F">
        <w:trPr>
          <w:cantSplit/>
        </w:trPr>
        <w:tc>
          <w:tcPr>
            <w:tcW w:w="1483" w:type="dxa"/>
            <w:shd w:val="clear" w:color="auto" w:fill="auto"/>
          </w:tcPr>
          <w:p w14:paraId="492EF44A" w14:textId="77777777" w:rsidR="004E4B28" w:rsidRPr="00F65579" w:rsidRDefault="004E4B28" w:rsidP="004E4B28">
            <w:pPr>
              <w:pStyle w:val="Tabletext"/>
              <w:rPr>
                <w:sz w:val="6"/>
              </w:rPr>
            </w:pPr>
          </w:p>
        </w:tc>
        <w:tc>
          <w:tcPr>
            <w:tcW w:w="950" w:type="dxa"/>
            <w:shd w:val="clear" w:color="auto" w:fill="E0E0E0"/>
          </w:tcPr>
          <w:p w14:paraId="295EA881" w14:textId="77777777" w:rsidR="004E4B28" w:rsidRPr="00F65579" w:rsidRDefault="004E4B28" w:rsidP="004E4B28">
            <w:pPr>
              <w:pStyle w:val="Tabletextright"/>
              <w:rPr>
                <w:rFonts w:cstheme="minorHAnsi"/>
                <w:sz w:val="6"/>
              </w:rPr>
            </w:pPr>
          </w:p>
        </w:tc>
        <w:tc>
          <w:tcPr>
            <w:tcW w:w="778" w:type="dxa"/>
            <w:shd w:val="clear" w:color="auto" w:fill="E0E0E0"/>
          </w:tcPr>
          <w:p w14:paraId="2F732CBD" w14:textId="77777777" w:rsidR="004E4B28" w:rsidRPr="00F65579" w:rsidRDefault="004E4B28" w:rsidP="004E4B28">
            <w:pPr>
              <w:pStyle w:val="Tabletextright"/>
              <w:rPr>
                <w:rFonts w:cstheme="minorHAnsi"/>
                <w:sz w:val="6"/>
              </w:rPr>
            </w:pPr>
          </w:p>
        </w:tc>
        <w:tc>
          <w:tcPr>
            <w:tcW w:w="979" w:type="dxa"/>
            <w:shd w:val="clear" w:color="auto" w:fill="auto"/>
          </w:tcPr>
          <w:p w14:paraId="70881A43" w14:textId="77777777" w:rsidR="004E4B28" w:rsidRPr="00F65579" w:rsidRDefault="004E4B28" w:rsidP="004E4B28">
            <w:pPr>
              <w:pStyle w:val="Tabletextright"/>
              <w:rPr>
                <w:rFonts w:cstheme="minorHAnsi"/>
                <w:sz w:val="6"/>
              </w:rPr>
            </w:pPr>
          </w:p>
        </w:tc>
        <w:tc>
          <w:tcPr>
            <w:tcW w:w="979" w:type="dxa"/>
            <w:shd w:val="clear" w:color="auto" w:fill="auto"/>
          </w:tcPr>
          <w:p w14:paraId="306460BF" w14:textId="77777777" w:rsidR="004E4B28" w:rsidRPr="00F65579" w:rsidRDefault="004E4B28" w:rsidP="004E4B28">
            <w:pPr>
              <w:pStyle w:val="Tabletextright"/>
              <w:rPr>
                <w:sz w:val="6"/>
              </w:rPr>
            </w:pPr>
          </w:p>
        </w:tc>
        <w:tc>
          <w:tcPr>
            <w:tcW w:w="778" w:type="dxa"/>
            <w:shd w:val="clear" w:color="auto" w:fill="auto"/>
          </w:tcPr>
          <w:p w14:paraId="15E04227" w14:textId="77777777" w:rsidR="004E4B28" w:rsidRPr="00F65579" w:rsidRDefault="004E4B28" w:rsidP="004E4B28">
            <w:pPr>
              <w:pStyle w:val="Tabletextright"/>
              <w:rPr>
                <w:sz w:val="6"/>
              </w:rPr>
            </w:pPr>
          </w:p>
        </w:tc>
        <w:tc>
          <w:tcPr>
            <w:tcW w:w="950" w:type="dxa"/>
            <w:shd w:val="clear" w:color="auto" w:fill="E0E0E0"/>
          </w:tcPr>
          <w:p w14:paraId="57567F93" w14:textId="77777777" w:rsidR="004E4B28" w:rsidRPr="00F65579" w:rsidRDefault="004E4B28" w:rsidP="004E4B28">
            <w:pPr>
              <w:pStyle w:val="Tabletextright"/>
              <w:rPr>
                <w:sz w:val="6"/>
              </w:rPr>
            </w:pPr>
          </w:p>
        </w:tc>
        <w:tc>
          <w:tcPr>
            <w:tcW w:w="778" w:type="dxa"/>
            <w:shd w:val="clear" w:color="auto" w:fill="E0E0E0"/>
          </w:tcPr>
          <w:p w14:paraId="2C690717" w14:textId="77777777" w:rsidR="004E4B28" w:rsidRPr="00F65579" w:rsidRDefault="004E4B28" w:rsidP="004E4B28">
            <w:pPr>
              <w:pStyle w:val="Tabletextright"/>
              <w:rPr>
                <w:sz w:val="6"/>
              </w:rPr>
            </w:pPr>
          </w:p>
        </w:tc>
        <w:tc>
          <w:tcPr>
            <w:tcW w:w="950" w:type="dxa"/>
            <w:shd w:val="clear" w:color="auto" w:fill="auto"/>
            <w:noWrap/>
          </w:tcPr>
          <w:p w14:paraId="5441CB48" w14:textId="77777777" w:rsidR="004E4B28" w:rsidRPr="00F65579" w:rsidRDefault="004E4B28" w:rsidP="004E4B28">
            <w:pPr>
              <w:pStyle w:val="Tabletextright"/>
              <w:rPr>
                <w:rFonts w:cstheme="minorHAnsi"/>
                <w:sz w:val="6"/>
              </w:rPr>
            </w:pPr>
          </w:p>
        </w:tc>
        <w:tc>
          <w:tcPr>
            <w:tcW w:w="778" w:type="dxa"/>
            <w:shd w:val="clear" w:color="auto" w:fill="auto"/>
          </w:tcPr>
          <w:p w14:paraId="7B205F65" w14:textId="77777777" w:rsidR="004E4B28" w:rsidRPr="00F65579" w:rsidRDefault="004E4B28" w:rsidP="004E4B28">
            <w:pPr>
              <w:pStyle w:val="Tabletextright"/>
              <w:rPr>
                <w:rFonts w:cstheme="minorHAnsi"/>
                <w:sz w:val="6"/>
              </w:rPr>
            </w:pPr>
          </w:p>
        </w:tc>
        <w:tc>
          <w:tcPr>
            <w:tcW w:w="979" w:type="dxa"/>
            <w:shd w:val="clear" w:color="auto" w:fill="E0E0E0"/>
            <w:noWrap/>
          </w:tcPr>
          <w:p w14:paraId="23F8A885" w14:textId="77777777" w:rsidR="004E4B28" w:rsidRPr="00F65579" w:rsidRDefault="004E4B28" w:rsidP="004E4B28">
            <w:pPr>
              <w:pStyle w:val="Tabletextright"/>
              <w:rPr>
                <w:rFonts w:cstheme="minorHAnsi"/>
                <w:sz w:val="6"/>
              </w:rPr>
            </w:pPr>
          </w:p>
        </w:tc>
        <w:tc>
          <w:tcPr>
            <w:tcW w:w="979" w:type="dxa"/>
            <w:shd w:val="clear" w:color="auto" w:fill="E0E0E0"/>
          </w:tcPr>
          <w:p w14:paraId="1565AF7D" w14:textId="77777777" w:rsidR="004E4B28" w:rsidRPr="00F65579" w:rsidRDefault="004E4B28" w:rsidP="004E4B28">
            <w:pPr>
              <w:pStyle w:val="Tabletextright"/>
              <w:rPr>
                <w:sz w:val="6"/>
              </w:rPr>
            </w:pPr>
          </w:p>
        </w:tc>
        <w:tc>
          <w:tcPr>
            <w:tcW w:w="778" w:type="dxa"/>
            <w:shd w:val="clear" w:color="auto" w:fill="E0E0E0"/>
          </w:tcPr>
          <w:p w14:paraId="790A1896" w14:textId="77777777" w:rsidR="004E4B28" w:rsidRPr="00F65579" w:rsidRDefault="004E4B28" w:rsidP="004E4B28">
            <w:pPr>
              <w:pStyle w:val="Tabletextright"/>
              <w:rPr>
                <w:sz w:val="6"/>
              </w:rPr>
            </w:pPr>
          </w:p>
        </w:tc>
        <w:tc>
          <w:tcPr>
            <w:tcW w:w="950" w:type="dxa"/>
          </w:tcPr>
          <w:p w14:paraId="135E2BF4" w14:textId="77777777" w:rsidR="004E4B28" w:rsidRPr="00F65579" w:rsidRDefault="004E4B28" w:rsidP="004E4B28">
            <w:pPr>
              <w:pStyle w:val="Tabletextright"/>
              <w:rPr>
                <w:sz w:val="6"/>
              </w:rPr>
            </w:pPr>
          </w:p>
        </w:tc>
        <w:tc>
          <w:tcPr>
            <w:tcW w:w="778" w:type="dxa"/>
          </w:tcPr>
          <w:p w14:paraId="1EC8F40D" w14:textId="77777777" w:rsidR="004E4B28" w:rsidRPr="00F65579" w:rsidRDefault="004E4B28" w:rsidP="004E4B28">
            <w:pPr>
              <w:pStyle w:val="Tabletextright"/>
              <w:rPr>
                <w:sz w:val="6"/>
              </w:rPr>
            </w:pPr>
          </w:p>
        </w:tc>
      </w:tr>
      <w:tr w:rsidR="004E4B28" w:rsidRPr="00F65579" w14:paraId="16852F53" w14:textId="77777777" w:rsidTr="00420A9F">
        <w:trPr>
          <w:cantSplit/>
        </w:trPr>
        <w:tc>
          <w:tcPr>
            <w:tcW w:w="1483" w:type="dxa"/>
            <w:shd w:val="clear" w:color="auto" w:fill="auto"/>
          </w:tcPr>
          <w:p w14:paraId="34C780B8" w14:textId="77777777" w:rsidR="004E4B28" w:rsidRPr="00F65579" w:rsidRDefault="004E4B28" w:rsidP="004E4B28">
            <w:pPr>
              <w:pStyle w:val="Tabletextbold"/>
            </w:pPr>
            <w:r w:rsidRPr="00F65579">
              <w:t>Other</w:t>
            </w:r>
          </w:p>
        </w:tc>
        <w:tc>
          <w:tcPr>
            <w:tcW w:w="950" w:type="dxa"/>
            <w:shd w:val="clear" w:color="auto" w:fill="E0E0E0"/>
          </w:tcPr>
          <w:p w14:paraId="64A1E902" w14:textId="77777777" w:rsidR="004E4B28" w:rsidRPr="00F65579" w:rsidRDefault="004E4B28" w:rsidP="004E4B28">
            <w:pPr>
              <w:pStyle w:val="Tabletextrightbold"/>
            </w:pPr>
            <w:r w:rsidRPr="00F65579">
              <w:t>23</w:t>
            </w:r>
          </w:p>
        </w:tc>
        <w:tc>
          <w:tcPr>
            <w:tcW w:w="778" w:type="dxa"/>
            <w:shd w:val="clear" w:color="auto" w:fill="E0E0E0"/>
          </w:tcPr>
          <w:p w14:paraId="3274ED96" w14:textId="77777777" w:rsidR="004E4B28" w:rsidRPr="00F65579" w:rsidRDefault="004E4B28" w:rsidP="004E4B28">
            <w:pPr>
              <w:pStyle w:val="Tabletextrightbold"/>
            </w:pPr>
            <w:r w:rsidRPr="00F65579">
              <w:t>22.20</w:t>
            </w:r>
          </w:p>
        </w:tc>
        <w:tc>
          <w:tcPr>
            <w:tcW w:w="979" w:type="dxa"/>
            <w:shd w:val="clear" w:color="auto" w:fill="auto"/>
          </w:tcPr>
          <w:p w14:paraId="4ACB50A2" w14:textId="77777777" w:rsidR="004E4B28" w:rsidRPr="00F65579" w:rsidRDefault="004E4B28" w:rsidP="004E4B28">
            <w:pPr>
              <w:pStyle w:val="Tabletextrightbold"/>
            </w:pPr>
            <w:r w:rsidRPr="00F65579">
              <w:t>19</w:t>
            </w:r>
          </w:p>
        </w:tc>
        <w:tc>
          <w:tcPr>
            <w:tcW w:w="979" w:type="dxa"/>
            <w:shd w:val="clear" w:color="auto" w:fill="auto"/>
          </w:tcPr>
          <w:p w14:paraId="74E13914" w14:textId="77777777" w:rsidR="004E4B28" w:rsidRPr="00F65579" w:rsidRDefault="004E4B28" w:rsidP="004E4B28">
            <w:pPr>
              <w:pStyle w:val="Tabletextrightbold"/>
            </w:pPr>
            <w:r w:rsidRPr="00F65579">
              <w:t>3</w:t>
            </w:r>
          </w:p>
        </w:tc>
        <w:tc>
          <w:tcPr>
            <w:tcW w:w="778" w:type="dxa"/>
            <w:shd w:val="clear" w:color="auto" w:fill="auto"/>
          </w:tcPr>
          <w:p w14:paraId="7F57B97C" w14:textId="77777777" w:rsidR="004E4B28" w:rsidRPr="00F65579" w:rsidRDefault="004E4B28" w:rsidP="004E4B28">
            <w:pPr>
              <w:pStyle w:val="Tabletextrightbold"/>
            </w:pPr>
            <w:r w:rsidRPr="00F65579">
              <w:t>21.20</w:t>
            </w:r>
          </w:p>
        </w:tc>
        <w:tc>
          <w:tcPr>
            <w:tcW w:w="950" w:type="dxa"/>
            <w:shd w:val="clear" w:color="auto" w:fill="E0E0E0"/>
          </w:tcPr>
          <w:p w14:paraId="6373C8C0" w14:textId="77777777" w:rsidR="004E4B28" w:rsidRPr="00F65579" w:rsidRDefault="004E4B28" w:rsidP="004E4B28">
            <w:pPr>
              <w:pStyle w:val="Tabletextrightbold"/>
            </w:pPr>
            <w:r w:rsidRPr="00F65579">
              <w:t>1</w:t>
            </w:r>
          </w:p>
        </w:tc>
        <w:tc>
          <w:tcPr>
            <w:tcW w:w="778" w:type="dxa"/>
            <w:shd w:val="clear" w:color="auto" w:fill="E0E0E0"/>
          </w:tcPr>
          <w:p w14:paraId="6BE94D95" w14:textId="77777777" w:rsidR="004E4B28" w:rsidRPr="00F65579" w:rsidRDefault="004E4B28" w:rsidP="004E4B28">
            <w:pPr>
              <w:pStyle w:val="Tabletextrightbold"/>
            </w:pPr>
            <w:r w:rsidRPr="00F65579">
              <w:t>1.00</w:t>
            </w:r>
          </w:p>
        </w:tc>
        <w:tc>
          <w:tcPr>
            <w:tcW w:w="950" w:type="dxa"/>
            <w:shd w:val="clear" w:color="auto" w:fill="auto"/>
            <w:noWrap/>
          </w:tcPr>
          <w:p w14:paraId="7052332E" w14:textId="77777777" w:rsidR="004E4B28" w:rsidRPr="00F65579" w:rsidRDefault="004E4B28" w:rsidP="004E4B28">
            <w:pPr>
              <w:pStyle w:val="Tabletextrightbold"/>
            </w:pPr>
            <w:r w:rsidRPr="00F65579">
              <w:t>21</w:t>
            </w:r>
          </w:p>
        </w:tc>
        <w:tc>
          <w:tcPr>
            <w:tcW w:w="778" w:type="dxa"/>
            <w:shd w:val="clear" w:color="auto" w:fill="auto"/>
          </w:tcPr>
          <w:p w14:paraId="1C8254D6" w14:textId="77777777" w:rsidR="004E4B28" w:rsidRPr="00F65579" w:rsidRDefault="004E4B28" w:rsidP="004E4B28">
            <w:pPr>
              <w:pStyle w:val="Tabletextrightbold"/>
            </w:pPr>
            <w:r w:rsidRPr="00F65579">
              <w:t>19.8</w:t>
            </w:r>
            <w:r w:rsidR="004E0E1A" w:rsidRPr="00F65579">
              <w:t>0</w:t>
            </w:r>
          </w:p>
        </w:tc>
        <w:tc>
          <w:tcPr>
            <w:tcW w:w="979" w:type="dxa"/>
            <w:shd w:val="clear" w:color="auto" w:fill="E0E0E0"/>
            <w:noWrap/>
          </w:tcPr>
          <w:p w14:paraId="4EFD6996" w14:textId="77777777" w:rsidR="004E4B28" w:rsidRPr="00F65579" w:rsidRDefault="004E4B28" w:rsidP="004E4B28">
            <w:pPr>
              <w:pStyle w:val="Tabletextrightbold"/>
            </w:pPr>
            <w:r w:rsidRPr="00F65579">
              <w:t>15</w:t>
            </w:r>
          </w:p>
        </w:tc>
        <w:tc>
          <w:tcPr>
            <w:tcW w:w="979" w:type="dxa"/>
            <w:shd w:val="clear" w:color="auto" w:fill="E0E0E0"/>
          </w:tcPr>
          <w:p w14:paraId="6AC88325" w14:textId="77777777" w:rsidR="004E4B28" w:rsidRPr="00F65579" w:rsidRDefault="004E4B28" w:rsidP="004E4B28">
            <w:pPr>
              <w:pStyle w:val="Tabletextrightbold"/>
            </w:pPr>
            <w:r w:rsidRPr="00F65579">
              <w:t>3</w:t>
            </w:r>
          </w:p>
        </w:tc>
        <w:tc>
          <w:tcPr>
            <w:tcW w:w="778" w:type="dxa"/>
            <w:shd w:val="clear" w:color="auto" w:fill="E0E0E0"/>
          </w:tcPr>
          <w:p w14:paraId="295C129C" w14:textId="77777777" w:rsidR="004E4B28" w:rsidRPr="00F65579" w:rsidRDefault="004E4B28" w:rsidP="004E4B28">
            <w:pPr>
              <w:pStyle w:val="Tabletextrightbold"/>
            </w:pPr>
            <w:r w:rsidRPr="00F65579">
              <w:t>16.8</w:t>
            </w:r>
            <w:r w:rsidR="004E0E1A" w:rsidRPr="00F65579">
              <w:t>0</w:t>
            </w:r>
          </w:p>
        </w:tc>
        <w:tc>
          <w:tcPr>
            <w:tcW w:w="950" w:type="dxa"/>
          </w:tcPr>
          <w:p w14:paraId="4C42C15D" w14:textId="77777777" w:rsidR="004E4B28" w:rsidRPr="00F65579" w:rsidRDefault="004E4B28" w:rsidP="004E4B28">
            <w:pPr>
              <w:pStyle w:val="Tabletextrightbold"/>
            </w:pPr>
            <w:r w:rsidRPr="00F65579">
              <w:t>3</w:t>
            </w:r>
          </w:p>
        </w:tc>
        <w:tc>
          <w:tcPr>
            <w:tcW w:w="778" w:type="dxa"/>
          </w:tcPr>
          <w:p w14:paraId="3800ECB2" w14:textId="77777777" w:rsidR="004E4B28" w:rsidRPr="00F65579" w:rsidRDefault="004E4B28" w:rsidP="004E4B28">
            <w:pPr>
              <w:pStyle w:val="Tabletextrightbold"/>
            </w:pPr>
            <w:r w:rsidRPr="00F65579">
              <w:t>3</w:t>
            </w:r>
            <w:r w:rsidR="004E0E1A" w:rsidRPr="00F65579">
              <w:t>.00</w:t>
            </w:r>
          </w:p>
        </w:tc>
      </w:tr>
      <w:tr w:rsidR="004E4B28" w:rsidRPr="00F65579" w14:paraId="44DE3091" w14:textId="77777777" w:rsidTr="00420A9F">
        <w:trPr>
          <w:cantSplit/>
        </w:trPr>
        <w:tc>
          <w:tcPr>
            <w:tcW w:w="1483" w:type="dxa"/>
            <w:shd w:val="clear" w:color="auto" w:fill="auto"/>
            <w:vAlign w:val="bottom"/>
          </w:tcPr>
          <w:p w14:paraId="0E7541A5" w14:textId="77777777" w:rsidR="004E4B28" w:rsidRPr="00F65579" w:rsidRDefault="004E4B28" w:rsidP="004E4B28">
            <w:pPr>
              <w:pStyle w:val="Tabletext"/>
            </w:pPr>
            <w:r w:rsidRPr="00F65579">
              <w:rPr>
                <w:rFonts w:cstheme="minorHAnsi"/>
                <w:b/>
              </w:rPr>
              <w:t>Total employees</w:t>
            </w:r>
          </w:p>
        </w:tc>
        <w:tc>
          <w:tcPr>
            <w:tcW w:w="950" w:type="dxa"/>
            <w:shd w:val="clear" w:color="auto" w:fill="E0E0E0"/>
          </w:tcPr>
          <w:p w14:paraId="43641D26" w14:textId="77777777" w:rsidR="004E4B28" w:rsidRPr="00F65579" w:rsidRDefault="004E4B28" w:rsidP="004E4B28">
            <w:pPr>
              <w:pStyle w:val="Tabletextrightbold"/>
            </w:pPr>
            <w:r w:rsidRPr="00F65579">
              <w:t>575</w:t>
            </w:r>
          </w:p>
        </w:tc>
        <w:tc>
          <w:tcPr>
            <w:tcW w:w="778" w:type="dxa"/>
            <w:shd w:val="clear" w:color="auto" w:fill="E0E0E0"/>
          </w:tcPr>
          <w:p w14:paraId="72BF1C35" w14:textId="77777777" w:rsidR="004E4B28" w:rsidRPr="00F65579" w:rsidRDefault="004E4B28" w:rsidP="004E4B28">
            <w:pPr>
              <w:pStyle w:val="Tabletextrightbold"/>
            </w:pPr>
            <w:r w:rsidRPr="00F65579">
              <w:t>546.22</w:t>
            </w:r>
          </w:p>
        </w:tc>
        <w:tc>
          <w:tcPr>
            <w:tcW w:w="979" w:type="dxa"/>
            <w:shd w:val="clear" w:color="auto" w:fill="auto"/>
          </w:tcPr>
          <w:p w14:paraId="28AA228E" w14:textId="77777777" w:rsidR="004E4B28" w:rsidRPr="00F65579" w:rsidRDefault="004E4B28" w:rsidP="004E4B28">
            <w:pPr>
              <w:pStyle w:val="Tabletextrightbold"/>
            </w:pPr>
            <w:r w:rsidRPr="00F65579">
              <w:t>452</w:t>
            </w:r>
          </w:p>
        </w:tc>
        <w:tc>
          <w:tcPr>
            <w:tcW w:w="979" w:type="dxa"/>
            <w:shd w:val="clear" w:color="auto" w:fill="auto"/>
          </w:tcPr>
          <w:p w14:paraId="21FC5A75" w14:textId="5D34E12E" w:rsidR="004E4B28" w:rsidRPr="00F65579" w:rsidRDefault="00DA453D" w:rsidP="004E4B28">
            <w:pPr>
              <w:pStyle w:val="Tabletextrightbold"/>
            </w:pPr>
            <w:hyperlink r:id="rId147" w:history="1">
              <w:r w:rsidR="004E4B28" w:rsidRPr="00F65579">
                <w:rPr>
                  <w:rStyle w:val="Hyperlink"/>
                </w:rPr>
                <w:t>95</w:t>
              </w:r>
              <w:r w:rsidR="004E4B28" w:rsidRPr="00F65579">
                <w:rPr>
                  <w:rStyle w:val="Hyperlink"/>
                  <w:vertAlign w:val="superscript"/>
                </w:rPr>
                <w:t>(a)</w:t>
              </w:r>
            </w:hyperlink>
          </w:p>
        </w:tc>
        <w:tc>
          <w:tcPr>
            <w:tcW w:w="778" w:type="dxa"/>
            <w:shd w:val="clear" w:color="auto" w:fill="auto"/>
          </w:tcPr>
          <w:p w14:paraId="69270F2C" w14:textId="77777777" w:rsidR="004E4B28" w:rsidRPr="00F65579" w:rsidRDefault="004E4B28" w:rsidP="004E4B28">
            <w:pPr>
              <w:pStyle w:val="Tabletextrightbold"/>
            </w:pPr>
            <w:r w:rsidRPr="00F65579">
              <w:t>519.30</w:t>
            </w:r>
          </w:p>
        </w:tc>
        <w:tc>
          <w:tcPr>
            <w:tcW w:w="950" w:type="dxa"/>
            <w:shd w:val="clear" w:color="auto" w:fill="E0E0E0"/>
          </w:tcPr>
          <w:p w14:paraId="1A7DEE91" w14:textId="77777777" w:rsidR="004E4B28" w:rsidRPr="00F65579" w:rsidRDefault="004E4B28" w:rsidP="004E4B28">
            <w:pPr>
              <w:pStyle w:val="Tabletextrightbold"/>
            </w:pPr>
            <w:r w:rsidRPr="00F65579">
              <w:t>28</w:t>
            </w:r>
            <w:r w:rsidRPr="00F65579">
              <w:rPr>
                <w:vertAlign w:val="superscript"/>
              </w:rPr>
              <w:t>(b)</w:t>
            </w:r>
          </w:p>
        </w:tc>
        <w:tc>
          <w:tcPr>
            <w:tcW w:w="778" w:type="dxa"/>
            <w:shd w:val="clear" w:color="auto" w:fill="E0E0E0"/>
          </w:tcPr>
          <w:p w14:paraId="6C35F382" w14:textId="77777777" w:rsidR="004E4B28" w:rsidRPr="00F65579" w:rsidRDefault="004E4B28" w:rsidP="004E4B28">
            <w:pPr>
              <w:pStyle w:val="Tabletextrightbold"/>
            </w:pPr>
            <w:r w:rsidRPr="00F65579">
              <w:t>26.92</w:t>
            </w:r>
          </w:p>
        </w:tc>
        <w:tc>
          <w:tcPr>
            <w:tcW w:w="950" w:type="dxa"/>
            <w:shd w:val="clear" w:color="auto" w:fill="auto"/>
            <w:noWrap/>
          </w:tcPr>
          <w:p w14:paraId="6CCBC353" w14:textId="77777777" w:rsidR="004E4B28" w:rsidRPr="00F65579" w:rsidRDefault="004E4B28" w:rsidP="004E4B28">
            <w:pPr>
              <w:pStyle w:val="Tabletextrightbold"/>
            </w:pPr>
            <w:r w:rsidRPr="00F65579">
              <w:t>574</w:t>
            </w:r>
          </w:p>
        </w:tc>
        <w:tc>
          <w:tcPr>
            <w:tcW w:w="778" w:type="dxa"/>
            <w:shd w:val="clear" w:color="auto" w:fill="auto"/>
          </w:tcPr>
          <w:p w14:paraId="60114627" w14:textId="77777777" w:rsidR="004E4B28" w:rsidRPr="00F65579" w:rsidRDefault="004E4B28" w:rsidP="004E4B28">
            <w:pPr>
              <w:pStyle w:val="Tabletextrightbold"/>
            </w:pPr>
            <w:r w:rsidRPr="00F65579">
              <w:t>548.00</w:t>
            </w:r>
          </w:p>
        </w:tc>
        <w:tc>
          <w:tcPr>
            <w:tcW w:w="979" w:type="dxa"/>
            <w:shd w:val="clear" w:color="auto" w:fill="E0E0E0"/>
            <w:noWrap/>
          </w:tcPr>
          <w:p w14:paraId="11BD41E1" w14:textId="77777777" w:rsidR="004E4B28" w:rsidRPr="00F65579" w:rsidRDefault="004E4B28" w:rsidP="004E4B28">
            <w:pPr>
              <w:pStyle w:val="Tabletextrightbold"/>
            </w:pPr>
            <w:r w:rsidRPr="00F65579">
              <w:t>387</w:t>
            </w:r>
          </w:p>
        </w:tc>
        <w:tc>
          <w:tcPr>
            <w:tcW w:w="979" w:type="dxa"/>
            <w:shd w:val="clear" w:color="auto" w:fill="E0E0E0"/>
          </w:tcPr>
          <w:p w14:paraId="249503F2" w14:textId="77777777" w:rsidR="004E4B28" w:rsidRPr="00F65579" w:rsidRDefault="004E4B28" w:rsidP="004E4B28">
            <w:pPr>
              <w:pStyle w:val="Tabletextrightbold"/>
            </w:pPr>
            <w:r w:rsidRPr="00F65579">
              <w:t>80</w:t>
            </w:r>
          </w:p>
        </w:tc>
        <w:tc>
          <w:tcPr>
            <w:tcW w:w="778" w:type="dxa"/>
            <w:shd w:val="clear" w:color="auto" w:fill="E0E0E0"/>
          </w:tcPr>
          <w:p w14:paraId="03C51F07" w14:textId="77777777" w:rsidR="004E4B28" w:rsidRPr="00F65579" w:rsidRDefault="004E4B28" w:rsidP="004E4B28">
            <w:pPr>
              <w:pStyle w:val="Tabletextrightbold"/>
            </w:pPr>
            <w:r w:rsidRPr="00F65579">
              <w:t>442.50</w:t>
            </w:r>
          </w:p>
        </w:tc>
        <w:tc>
          <w:tcPr>
            <w:tcW w:w="950" w:type="dxa"/>
          </w:tcPr>
          <w:p w14:paraId="3C44074A" w14:textId="77777777" w:rsidR="004E4B28" w:rsidRPr="00F65579" w:rsidRDefault="004E4B28" w:rsidP="004E4B28">
            <w:pPr>
              <w:pStyle w:val="Tabletextrightbold"/>
            </w:pPr>
            <w:r w:rsidRPr="00F65579">
              <w:t>107</w:t>
            </w:r>
          </w:p>
        </w:tc>
        <w:tc>
          <w:tcPr>
            <w:tcW w:w="778" w:type="dxa"/>
          </w:tcPr>
          <w:p w14:paraId="18D8811F" w14:textId="77777777" w:rsidR="004E4B28" w:rsidRPr="00F65579" w:rsidRDefault="004E4B28" w:rsidP="004E4B28">
            <w:pPr>
              <w:pStyle w:val="Tabletextrightbold"/>
            </w:pPr>
            <w:r w:rsidRPr="00F65579">
              <w:t>105.50</w:t>
            </w:r>
          </w:p>
        </w:tc>
      </w:tr>
    </w:tbl>
    <w:p w14:paraId="1AFA0E42" w14:textId="77777777" w:rsidR="00A5358C" w:rsidRPr="00F65579" w:rsidRDefault="008A7C86" w:rsidP="008A7C86">
      <w:pPr>
        <w:pStyle w:val="Notes"/>
      </w:pPr>
      <w:r w:rsidRPr="00F65579">
        <w:t>Notes:</w:t>
      </w:r>
    </w:p>
    <w:p w14:paraId="0601BCD1" w14:textId="77777777" w:rsidR="008A7C86" w:rsidRPr="00F65579" w:rsidRDefault="008A7C86" w:rsidP="008A7C86">
      <w:pPr>
        <w:pStyle w:val="Notes"/>
      </w:pPr>
      <w:r w:rsidRPr="00F65579">
        <w:t>(a) Flexible work opportunities options expanded with introduction of new flexible work opportunities procedure and promoted across</w:t>
      </w:r>
      <w:r w:rsidR="004E0E1A" w:rsidRPr="00F65579">
        <w:t xml:space="preserve"> the</w:t>
      </w:r>
      <w:r w:rsidRPr="00F65579">
        <w:t xml:space="preserve"> organisation </w:t>
      </w:r>
      <w:r w:rsidR="004E0E1A" w:rsidRPr="00F65579">
        <w:t xml:space="preserve">and increased the uptake </w:t>
      </w:r>
      <w:r w:rsidRPr="00F65579">
        <w:t>of flexible work options including part time</w:t>
      </w:r>
      <w:r w:rsidR="004E0E1A" w:rsidRPr="00F65579">
        <w:t xml:space="preserve"> employment</w:t>
      </w:r>
      <w:r w:rsidRPr="00F65579">
        <w:t xml:space="preserve"> in 2018</w:t>
      </w:r>
      <w:r w:rsidR="003E7C90" w:rsidRPr="00F65579">
        <w:noBreakHyphen/>
      </w:r>
      <w:r w:rsidRPr="00F65579">
        <w:t>19.</w:t>
      </w:r>
    </w:p>
    <w:p w14:paraId="0BB5524E" w14:textId="77777777" w:rsidR="005A4319" w:rsidRPr="00F65579" w:rsidRDefault="008A7C86" w:rsidP="008A7C86">
      <w:pPr>
        <w:pStyle w:val="Notes"/>
      </w:pPr>
      <w:r w:rsidRPr="00F65579">
        <w:t xml:space="preserve">(b) Conversion of 80 fixed term roles to ongoing roles at mainly at </w:t>
      </w:r>
      <w:r w:rsidR="004E0E1A" w:rsidRPr="00F65579">
        <w:t xml:space="preserve">VPS </w:t>
      </w:r>
      <w:r w:rsidRPr="00F65579">
        <w:t>Grade 3, 4 and 5 level</w:t>
      </w:r>
      <w:r w:rsidR="004E0E1A" w:rsidRPr="00F65579">
        <w:t>s</w:t>
      </w:r>
      <w:r w:rsidRPr="00F65579">
        <w:t xml:space="preserve"> including promotion of ongoing staff previously in fixed term higher duty roles.</w:t>
      </w:r>
    </w:p>
    <w:p w14:paraId="46232C8A" w14:textId="77777777" w:rsidR="00154E75" w:rsidRPr="00F65579" w:rsidRDefault="00154E75" w:rsidP="00154E75">
      <w:pPr>
        <w:sectPr w:rsidR="00154E75" w:rsidRPr="00F65579" w:rsidSect="00A5358C">
          <w:headerReference w:type="default" r:id="rId148"/>
          <w:footerReference w:type="even" r:id="rId149"/>
          <w:footerReference w:type="default" r:id="rId150"/>
          <w:pgSz w:w="16834" w:h="11909" w:orient="landscape" w:code="9"/>
          <w:pgMar w:top="1152" w:right="1440" w:bottom="990" w:left="1728" w:header="720" w:footer="288" w:gutter="0"/>
          <w:cols w:space="720"/>
          <w:noEndnote/>
        </w:sectPr>
      </w:pPr>
    </w:p>
    <w:p w14:paraId="4E70786F" w14:textId="77777777" w:rsidR="005D199C" w:rsidRPr="00F65579" w:rsidRDefault="005D199C" w:rsidP="005D199C">
      <w:pPr>
        <w:pStyle w:val="Tableheading"/>
        <w:rPr>
          <w:vertAlign w:val="superscript"/>
        </w:rPr>
      </w:pPr>
      <w:r w:rsidRPr="00F65579">
        <w:lastRenderedPageBreak/>
        <w:t>Annualised total salary, by $20</w:t>
      </w:r>
      <w:r w:rsidRPr="00F65579">
        <w:rPr>
          <w:rFonts w:ascii="Calibri" w:hAnsi="Calibri" w:cs="Calibri"/>
        </w:rPr>
        <w:t> </w:t>
      </w:r>
      <w:r w:rsidRPr="00F65579">
        <w:t>000 bands, for executives and other senior non</w:t>
      </w:r>
      <w:r w:rsidR="003E7C90" w:rsidRPr="00F65579">
        <w:noBreakHyphen/>
      </w:r>
      <w:r w:rsidRPr="00F65579">
        <w:t>executive staff</w:t>
      </w:r>
      <w:r w:rsidR="000A7CE4" w:rsidRPr="00F65579">
        <w:t xml:space="preserve"> – </w:t>
      </w:r>
      <w:r w:rsidR="00380A73" w:rsidRPr="00F65579">
        <w:br/>
      </w:r>
      <w:r w:rsidR="000A7CE4" w:rsidRPr="00F65579">
        <w:t>State Revenue</w:t>
      </w:r>
      <w:r w:rsidR="000A7CE4" w:rsidRPr="00F65579">
        <w:rPr>
          <w:rFonts w:ascii="Calibri" w:hAnsi="Calibri" w:cs="Calibri"/>
        </w:rPr>
        <w:t> </w:t>
      </w:r>
      <w:r w:rsidR="000A7CE4" w:rsidRPr="00F65579">
        <w:t>Office</w:t>
      </w:r>
      <w:r w:rsidR="00074428" w:rsidRPr="00F65579">
        <w:rPr>
          <w:vertAlign w:val="superscript"/>
        </w:rPr>
        <w:t>(a)(b)</w:t>
      </w:r>
    </w:p>
    <w:tbl>
      <w:tblPr>
        <w:tblW w:w="0" w:type="auto"/>
        <w:tblInd w:w="108" w:type="dxa"/>
        <w:tblLayout w:type="fixed"/>
        <w:tblLook w:val="0000" w:firstRow="0" w:lastRow="0" w:firstColumn="0" w:lastColumn="0" w:noHBand="0" w:noVBand="0"/>
      </w:tblPr>
      <w:tblGrid>
        <w:gridCol w:w="2700"/>
        <w:gridCol w:w="1080"/>
        <w:gridCol w:w="1080"/>
        <w:gridCol w:w="1080"/>
        <w:gridCol w:w="1080"/>
        <w:gridCol w:w="1080"/>
        <w:gridCol w:w="1080"/>
      </w:tblGrid>
      <w:tr w:rsidR="005D199C" w:rsidRPr="00F65579" w14:paraId="201B2DC4" w14:textId="77777777" w:rsidTr="00D51AAB">
        <w:tc>
          <w:tcPr>
            <w:tcW w:w="2700" w:type="dxa"/>
            <w:shd w:val="clear" w:color="auto" w:fill="FFFFFF" w:themeFill="background1"/>
          </w:tcPr>
          <w:p w14:paraId="4BC90D0B" w14:textId="77777777" w:rsidR="005D199C" w:rsidRPr="00F65579" w:rsidRDefault="005D199C" w:rsidP="0021241E">
            <w:pPr>
              <w:pStyle w:val="Tabletextheadingleft"/>
            </w:pPr>
            <w:r w:rsidRPr="00F65579">
              <w:t>Income band (salary)</w:t>
            </w:r>
          </w:p>
        </w:tc>
        <w:tc>
          <w:tcPr>
            <w:tcW w:w="1080" w:type="dxa"/>
            <w:shd w:val="clear" w:color="auto" w:fill="FFFFFF" w:themeFill="background1"/>
          </w:tcPr>
          <w:p w14:paraId="7B064D36" w14:textId="77777777" w:rsidR="005D199C" w:rsidRPr="00F65579" w:rsidRDefault="005D199C" w:rsidP="0021241E">
            <w:pPr>
              <w:pStyle w:val="Tabletextheadingcentred"/>
            </w:pPr>
            <w:r w:rsidRPr="00F65579">
              <w:t>Executives</w:t>
            </w:r>
          </w:p>
        </w:tc>
        <w:tc>
          <w:tcPr>
            <w:tcW w:w="1080" w:type="dxa"/>
            <w:shd w:val="clear" w:color="auto" w:fill="FFFFFF" w:themeFill="background1"/>
          </w:tcPr>
          <w:p w14:paraId="3BCD183D" w14:textId="77777777" w:rsidR="005D199C" w:rsidRPr="00F65579" w:rsidRDefault="005D199C" w:rsidP="0021241E">
            <w:pPr>
              <w:pStyle w:val="Tabletextheadingcentred"/>
            </w:pPr>
            <w:r w:rsidRPr="00F65579">
              <w:t>STS</w:t>
            </w:r>
          </w:p>
        </w:tc>
        <w:tc>
          <w:tcPr>
            <w:tcW w:w="1080" w:type="dxa"/>
            <w:shd w:val="clear" w:color="auto" w:fill="FFFFFF" w:themeFill="background1"/>
          </w:tcPr>
          <w:p w14:paraId="4627AD4F" w14:textId="77777777" w:rsidR="005D199C" w:rsidRPr="00F65579" w:rsidRDefault="005D199C" w:rsidP="0021241E">
            <w:pPr>
              <w:pStyle w:val="Tabletextheadingcentred"/>
            </w:pPr>
            <w:r w:rsidRPr="00F65579">
              <w:t>PS</w:t>
            </w:r>
          </w:p>
        </w:tc>
        <w:tc>
          <w:tcPr>
            <w:tcW w:w="1080" w:type="dxa"/>
            <w:shd w:val="clear" w:color="auto" w:fill="FFFFFF" w:themeFill="background1"/>
          </w:tcPr>
          <w:p w14:paraId="7B307EAC" w14:textId="77777777" w:rsidR="005D199C" w:rsidRPr="00F65579" w:rsidRDefault="005D199C" w:rsidP="0021241E">
            <w:pPr>
              <w:pStyle w:val="Tabletextheadingcentred"/>
            </w:pPr>
            <w:r w:rsidRPr="00F65579">
              <w:t>SMA</w:t>
            </w:r>
          </w:p>
        </w:tc>
        <w:tc>
          <w:tcPr>
            <w:tcW w:w="1080" w:type="dxa"/>
            <w:shd w:val="clear" w:color="auto" w:fill="FFFFFF" w:themeFill="background1"/>
          </w:tcPr>
          <w:p w14:paraId="0E78778F" w14:textId="77777777" w:rsidR="005D199C" w:rsidRPr="00F65579" w:rsidRDefault="005D199C" w:rsidP="0021241E">
            <w:pPr>
              <w:pStyle w:val="Tabletextheadingcentred"/>
            </w:pPr>
            <w:r w:rsidRPr="00F65579">
              <w:t>SRA</w:t>
            </w:r>
          </w:p>
        </w:tc>
        <w:tc>
          <w:tcPr>
            <w:tcW w:w="1080" w:type="dxa"/>
            <w:shd w:val="clear" w:color="auto" w:fill="FFFFFF" w:themeFill="background1"/>
          </w:tcPr>
          <w:p w14:paraId="3E8F7228" w14:textId="77777777" w:rsidR="005D199C" w:rsidRPr="00F65579" w:rsidRDefault="005D199C" w:rsidP="0021241E">
            <w:pPr>
              <w:pStyle w:val="Tabletextheadingcentred"/>
            </w:pPr>
            <w:r w:rsidRPr="00F65579">
              <w:t>Other</w:t>
            </w:r>
          </w:p>
        </w:tc>
      </w:tr>
      <w:tr w:rsidR="00794668" w:rsidRPr="00F65579" w14:paraId="076BCFD9" w14:textId="77777777" w:rsidTr="0021241E">
        <w:tc>
          <w:tcPr>
            <w:tcW w:w="2700" w:type="dxa"/>
            <w:vAlign w:val="bottom"/>
          </w:tcPr>
          <w:p w14:paraId="4DB78BBF" w14:textId="77777777" w:rsidR="00794668" w:rsidRPr="00F65579" w:rsidRDefault="00794668" w:rsidP="0021241E">
            <w:pPr>
              <w:pStyle w:val="Tabletext"/>
            </w:pPr>
            <w:r w:rsidRPr="00F65579">
              <w:t>&lt;$160</w:t>
            </w:r>
            <w:r w:rsidRPr="00F65579">
              <w:rPr>
                <w:rFonts w:ascii="Calibri" w:hAnsi="Calibri" w:cs="Calibri"/>
              </w:rPr>
              <w:t> </w:t>
            </w:r>
            <w:r w:rsidRPr="00F65579">
              <w:t>000</w:t>
            </w:r>
          </w:p>
        </w:tc>
        <w:tc>
          <w:tcPr>
            <w:tcW w:w="1080" w:type="dxa"/>
            <w:shd w:val="clear" w:color="auto" w:fill="E0E0E0"/>
            <w:vAlign w:val="bottom"/>
          </w:tcPr>
          <w:p w14:paraId="15790C89" w14:textId="77777777" w:rsidR="00794668" w:rsidRPr="00F65579" w:rsidRDefault="00794668" w:rsidP="00EB2016">
            <w:pPr>
              <w:pStyle w:val="Tabletextright"/>
            </w:pPr>
          </w:p>
        </w:tc>
        <w:tc>
          <w:tcPr>
            <w:tcW w:w="1080" w:type="dxa"/>
            <w:shd w:val="clear" w:color="auto" w:fill="auto"/>
            <w:vAlign w:val="bottom"/>
          </w:tcPr>
          <w:p w14:paraId="5FE297B1" w14:textId="77777777" w:rsidR="00794668" w:rsidRPr="00F65579" w:rsidRDefault="00794668" w:rsidP="00EB2016">
            <w:pPr>
              <w:pStyle w:val="Tabletextright"/>
            </w:pPr>
          </w:p>
        </w:tc>
        <w:tc>
          <w:tcPr>
            <w:tcW w:w="1080" w:type="dxa"/>
            <w:shd w:val="clear" w:color="auto" w:fill="E0E0E0"/>
          </w:tcPr>
          <w:p w14:paraId="12E25CC9" w14:textId="77777777" w:rsidR="00794668" w:rsidRPr="00F65579" w:rsidRDefault="00794668" w:rsidP="0021241E">
            <w:pPr>
              <w:pStyle w:val="Tabletextright"/>
            </w:pPr>
          </w:p>
        </w:tc>
        <w:tc>
          <w:tcPr>
            <w:tcW w:w="1080" w:type="dxa"/>
            <w:shd w:val="clear" w:color="auto" w:fill="auto"/>
          </w:tcPr>
          <w:p w14:paraId="110E4BB0" w14:textId="77777777" w:rsidR="00794668" w:rsidRPr="00F65579" w:rsidRDefault="00794668" w:rsidP="0021241E">
            <w:pPr>
              <w:pStyle w:val="Tabletextright"/>
            </w:pPr>
          </w:p>
        </w:tc>
        <w:tc>
          <w:tcPr>
            <w:tcW w:w="1080" w:type="dxa"/>
            <w:shd w:val="clear" w:color="auto" w:fill="E0E0E0"/>
          </w:tcPr>
          <w:p w14:paraId="6C7A490B" w14:textId="77777777" w:rsidR="00794668" w:rsidRPr="00F65579" w:rsidRDefault="00794668" w:rsidP="0021241E">
            <w:pPr>
              <w:pStyle w:val="Tabletextright"/>
            </w:pPr>
          </w:p>
        </w:tc>
        <w:tc>
          <w:tcPr>
            <w:tcW w:w="1080" w:type="dxa"/>
            <w:shd w:val="clear" w:color="auto" w:fill="auto"/>
          </w:tcPr>
          <w:p w14:paraId="2A512E59" w14:textId="77777777" w:rsidR="00794668" w:rsidRPr="00F65579" w:rsidRDefault="00794668" w:rsidP="0021241E">
            <w:pPr>
              <w:pStyle w:val="Tabletextright"/>
            </w:pPr>
          </w:p>
        </w:tc>
      </w:tr>
      <w:tr w:rsidR="00074428" w:rsidRPr="00F65579" w14:paraId="2044267F" w14:textId="77777777" w:rsidTr="0021241E">
        <w:tc>
          <w:tcPr>
            <w:tcW w:w="2700" w:type="dxa"/>
            <w:vAlign w:val="bottom"/>
          </w:tcPr>
          <w:p w14:paraId="4E115E32" w14:textId="77777777" w:rsidR="00074428" w:rsidRPr="00F65579" w:rsidRDefault="00074428" w:rsidP="00074428">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tcW w:w="1080" w:type="dxa"/>
            <w:shd w:val="clear" w:color="auto" w:fill="E0E0E0"/>
            <w:vAlign w:val="bottom"/>
          </w:tcPr>
          <w:p w14:paraId="0B577E02" w14:textId="77777777" w:rsidR="00074428" w:rsidRPr="00F65579" w:rsidRDefault="00074428" w:rsidP="00074428">
            <w:pPr>
              <w:pStyle w:val="Tabletextright"/>
            </w:pPr>
            <w:r w:rsidRPr="00F65579">
              <w:t>1</w:t>
            </w:r>
          </w:p>
        </w:tc>
        <w:tc>
          <w:tcPr>
            <w:tcW w:w="1080" w:type="dxa"/>
            <w:shd w:val="clear" w:color="auto" w:fill="auto"/>
            <w:vAlign w:val="bottom"/>
          </w:tcPr>
          <w:p w14:paraId="3689BE09" w14:textId="77777777" w:rsidR="00074428" w:rsidRPr="00F65579" w:rsidRDefault="00074428" w:rsidP="00074428">
            <w:pPr>
              <w:pStyle w:val="Tabletextright"/>
            </w:pPr>
          </w:p>
        </w:tc>
        <w:tc>
          <w:tcPr>
            <w:tcW w:w="1080" w:type="dxa"/>
            <w:shd w:val="clear" w:color="auto" w:fill="E0E0E0"/>
          </w:tcPr>
          <w:p w14:paraId="5D4C38A8" w14:textId="77777777" w:rsidR="00074428" w:rsidRPr="00F65579" w:rsidRDefault="00074428" w:rsidP="00074428">
            <w:pPr>
              <w:pStyle w:val="Tabletextright"/>
            </w:pPr>
          </w:p>
        </w:tc>
        <w:tc>
          <w:tcPr>
            <w:tcW w:w="1080" w:type="dxa"/>
            <w:shd w:val="clear" w:color="auto" w:fill="auto"/>
          </w:tcPr>
          <w:p w14:paraId="5026799E" w14:textId="77777777" w:rsidR="00074428" w:rsidRPr="00F65579" w:rsidRDefault="00074428" w:rsidP="00074428">
            <w:pPr>
              <w:pStyle w:val="Tabletextright"/>
            </w:pPr>
          </w:p>
        </w:tc>
        <w:tc>
          <w:tcPr>
            <w:tcW w:w="1080" w:type="dxa"/>
            <w:shd w:val="clear" w:color="auto" w:fill="E0E0E0"/>
          </w:tcPr>
          <w:p w14:paraId="6F149483" w14:textId="77777777" w:rsidR="00074428" w:rsidRPr="00F65579" w:rsidRDefault="00074428" w:rsidP="00074428">
            <w:pPr>
              <w:pStyle w:val="Tabletextright"/>
            </w:pPr>
          </w:p>
        </w:tc>
        <w:tc>
          <w:tcPr>
            <w:tcW w:w="1080" w:type="dxa"/>
            <w:shd w:val="clear" w:color="auto" w:fill="auto"/>
          </w:tcPr>
          <w:p w14:paraId="039257EF" w14:textId="77777777" w:rsidR="00074428" w:rsidRPr="00F65579" w:rsidRDefault="00074428" w:rsidP="00074428">
            <w:pPr>
              <w:pStyle w:val="Tabletextright"/>
            </w:pPr>
          </w:p>
        </w:tc>
      </w:tr>
      <w:tr w:rsidR="00074428" w:rsidRPr="00F65579" w14:paraId="534CDB6C" w14:textId="77777777" w:rsidTr="0021241E">
        <w:tc>
          <w:tcPr>
            <w:tcW w:w="2700" w:type="dxa"/>
            <w:vAlign w:val="bottom"/>
          </w:tcPr>
          <w:p w14:paraId="7185923A" w14:textId="77777777" w:rsidR="00074428" w:rsidRPr="00F65579" w:rsidRDefault="00074428" w:rsidP="00074428">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tcW w:w="1080" w:type="dxa"/>
            <w:shd w:val="clear" w:color="auto" w:fill="E0E0E0"/>
            <w:vAlign w:val="bottom"/>
          </w:tcPr>
          <w:p w14:paraId="2C47AED6" w14:textId="77777777" w:rsidR="00074428" w:rsidRPr="00F65579" w:rsidRDefault="00074428" w:rsidP="00074428">
            <w:pPr>
              <w:pStyle w:val="Tabletextright"/>
            </w:pPr>
            <w:r w:rsidRPr="00F65579">
              <w:t>2</w:t>
            </w:r>
            <w:r w:rsidRPr="00F65579">
              <w:rPr>
                <w:vertAlign w:val="superscript"/>
              </w:rPr>
              <w:t>(c)</w:t>
            </w:r>
          </w:p>
        </w:tc>
        <w:tc>
          <w:tcPr>
            <w:tcW w:w="1080" w:type="dxa"/>
            <w:shd w:val="clear" w:color="auto" w:fill="auto"/>
            <w:vAlign w:val="bottom"/>
          </w:tcPr>
          <w:p w14:paraId="550B13A5" w14:textId="77777777" w:rsidR="00074428" w:rsidRPr="00F65579" w:rsidRDefault="00074428" w:rsidP="00074428">
            <w:pPr>
              <w:pStyle w:val="Tabletextright"/>
            </w:pPr>
            <w:r w:rsidRPr="00F65579">
              <w:t>1</w:t>
            </w:r>
          </w:p>
        </w:tc>
        <w:tc>
          <w:tcPr>
            <w:tcW w:w="1080" w:type="dxa"/>
            <w:shd w:val="clear" w:color="auto" w:fill="E0E0E0"/>
          </w:tcPr>
          <w:p w14:paraId="24FD7ADB" w14:textId="77777777" w:rsidR="00074428" w:rsidRPr="00F65579" w:rsidRDefault="00074428" w:rsidP="00074428">
            <w:pPr>
              <w:pStyle w:val="Tabletextright"/>
            </w:pPr>
          </w:p>
        </w:tc>
        <w:tc>
          <w:tcPr>
            <w:tcW w:w="1080" w:type="dxa"/>
            <w:shd w:val="clear" w:color="auto" w:fill="auto"/>
          </w:tcPr>
          <w:p w14:paraId="2B5EFC33" w14:textId="77777777" w:rsidR="00074428" w:rsidRPr="00F65579" w:rsidRDefault="00074428" w:rsidP="00074428">
            <w:pPr>
              <w:pStyle w:val="Tabletextright"/>
            </w:pPr>
          </w:p>
        </w:tc>
        <w:tc>
          <w:tcPr>
            <w:tcW w:w="1080" w:type="dxa"/>
            <w:shd w:val="clear" w:color="auto" w:fill="E0E0E0"/>
          </w:tcPr>
          <w:p w14:paraId="75FE05CB" w14:textId="77777777" w:rsidR="00074428" w:rsidRPr="00F65579" w:rsidRDefault="00074428" w:rsidP="00074428">
            <w:pPr>
              <w:pStyle w:val="Tabletextright"/>
            </w:pPr>
          </w:p>
        </w:tc>
        <w:tc>
          <w:tcPr>
            <w:tcW w:w="1080" w:type="dxa"/>
            <w:shd w:val="clear" w:color="auto" w:fill="auto"/>
          </w:tcPr>
          <w:p w14:paraId="2D3131B6" w14:textId="77777777" w:rsidR="00074428" w:rsidRPr="00F65579" w:rsidRDefault="00074428" w:rsidP="00074428">
            <w:pPr>
              <w:pStyle w:val="Tabletextright"/>
            </w:pPr>
          </w:p>
        </w:tc>
      </w:tr>
      <w:tr w:rsidR="00074428" w:rsidRPr="00F65579" w14:paraId="009D75D2" w14:textId="77777777" w:rsidTr="0021241E">
        <w:tc>
          <w:tcPr>
            <w:tcW w:w="2700" w:type="dxa"/>
            <w:vAlign w:val="bottom"/>
          </w:tcPr>
          <w:p w14:paraId="468AA2F0" w14:textId="77777777" w:rsidR="00074428" w:rsidRPr="00F65579" w:rsidRDefault="00074428" w:rsidP="00074428">
            <w:pPr>
              <w:pStyle w:val="Tabletext"/>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tcW w:w="1080" w:type="dxa"/>
            <w:shd w:val="clear" w:color="auto" w:fill="E0E0E0"/>
            <w:vAlign w:val="bottom"/>
          </w:tcPr>
          <w:p w14:paraId="4F99AFD2" w14:textId="77777777" w:rsidR="00074428" w:rsidRPr="00F65579" w:rsidRDefault="00074428" w:rsidP="00074428">
            <w:pPr>
              <w:pStyle w:val="Tabletextright"/>
            </w:pPr>
            <w:r w:rsidRPr="00F65579">
              <w:t>3</w:t>
            </w:r>
          </w:p>
        </w:tc>
        <w:tc>
          <w:tcPr>
            <w:tcW w:w="1080" w:type="dxa"/>
            <w:shd w:val="clear" w:color="auto" w:fill="auto"/>
            <w:vAlign w:val="bottom"/>
          </w:tcPr>
          <w:p w14:paraId="55FAF4F0" w14:textId="77777777" w:rsidR="00074428" w:rsidRPr="00F65579" w:rsidRDefault="00074428" w:rsidP="00074428">
            <w:pPr>
              <w:pStyle w:val="Tabletextright"/>
            </w:pPr>
          </w:p>
        </w:tc>
        <w:tc>
          <w:tcPr>
            <w:tcW w:w="1080" w:type="dxa"/>
            <w:shd w:val="clear" w:color="auto" w:fill="E0E0E0"/>
          </w:tcPr>
          <w:p w14:paraId="17937960" w14:textId="77777777" w:rsidR="00074428" w:rsidRPr="00F65579" w:rsidRDefault="00074428" w:rsidP="00074428">
            <w:pPr>
              <w:pStyle w:val="Tabletextright"/>
            </w:pPr>
          </w:p>
        </w:tc>
        <w:tc>
          <w:tcPr>
            <w:tcW w:w="1080" w:type="dxa"/>
            <w:shd w:val="clear" w:color="auto" w:fill="auto"/>
          </w:tcPr>
          <w:p w14:paraId="0FA417B8" w14:textId="77777777" w:rsidR="00074428" w:rsidRPr="00F65579" w:rsidRDefault="00074428" w:rsidP="00074428">
            <w:pPr>
              <w:pStyle w:val="Tabletextright"/>
            </w:pPr>
          </w:p>
        </w:tc>
        <w:tc>
          <w:tcPr>
            <w:tcW w:w="1080" w:type="dxa"/>
            <w:shd w:val="clear" w:color="auto" w:fill="E0E0E0"/>
          </w:tcPr>
          <w:p w14:paraId="252E9808" w14:textId="77777777" w:rsidR="00074428" w:rsidRPr="00F65579" w:rsidRDefault="00074428" w:rsidP="00074428">
            <w:pPr>
              <w:pStyle w:val="Tabletextright"/>
            </w:pPr>
          </w:p>
        </w:tc>
        <w:tc>
          <w:tcPr>
            <w:tcW w:w="1080" w:type="dxa"/>
            <w:shd w:val="clear" w:color="auto" w:fill="auto"/>
          </w:tcPr>
          <w:p w14:paraId="078B2880" w14:textId="77777777" w:rsidR="00074428" w:rsidRPr="00F65579" w:rsidRDefault="00074428" w:rsidP="00074428">
            <w:pPr>
              <w:pStyle w:val="Tabletextright"/>
            </w:pPr>
          </w:p>
        </w:tc>
      </w:tr>
      <w:tr w:rsidR="00074428" w:rsidRPr="00F65579" w14:paraId="77F8C526" w14:textId="77777777" w:rsidTr="0021241E">
        <w:tc>
          <w:tcPr>
            <w:tcW w:w="2700" w:type="dxa"/>
            <w:vAlign w:val="bottom"/>
          </w:tcPr>
          <w:p w14:paraId="33BD990F" w14:textId="77777777" w:rsidR="00074428" w:rsidRPr="00F65579" w:rsidRDefault="00074428" w:rsidP="00074428">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tcW w:w="1080" w:type="dxa"/>
            <w:shd w:val="clear" w:color="auto" w:fill="E0E0E0"/>
            <w:vAlign w:val="bottom"/>
          </w:tcPr>
          <w:p w14:paraId="0BA5AEE4" w14:textId="77777777" w:rsidR="00074428" w:rsidRPr="00F65579" w:rsidRDefault="00074428" w:rsidP="00074428">
            <w:pPr>
              <w:pStyle w:val="Tabletextright"/>
            </w:pPr>
          </w:p>
        </w:tc>
        <w:tc>
          <w:tcPr>
            <w:tcW w:w="1080" w:type="dxa"/>
            <w:shd w:val="clear" w:color="auto" w:fill="auto"/>
            <w:vAlign w:val="bottom"/>
          </w:tcPr>
          <w:p w14:paraId="6E332905" w14:textId="77777777" w:rsidR="00074428" w:rsidRPr="00F65579" w:rsidRDefault="00074428" w:rsidP="00074428">
            <w:pPr>
              <w:pStyle w:val="Tabletextright"/>
            </w:pPr>
          </w:p>
        </w:tc>
        <w:tc>
          <w:tcPr>
            <w:tcW w:w="1080" w:type="dxa"/>
            <w:shd w:val="clear" w:color="auto" w:fill="E0E0E0"/>
          </w:tcPr>
          <w:p w14:paraId="3BB99240" w14:textId="77777777" w:rsidR="00074428" w:rsidRPr="00F65579" w:rsidRDefault="00074428" w:rsidP="00074428">
            <w:pPr>
              <w:pStyle w:val="Tabletextright"/>
            </w:pPr>
          </w:p>
        </w:tc>
        <w:tc>
          <w:tcPr>
            <w:tcW w:w="1080" w:type="dxa"/>
            <w:shd w:val="clear" w:color="auto" w:fill="auto"/>
          </w:tcPr>
          <w:p w14:paraId="592C72FF" w14:textId="77777777" w:rsidR="00074428" w:rsidRPr="00F65579" w:rsidRDefault="00074428" w:rsidP="00074428">
            <w:pPr>
              <w:pStyle w:val="Tabletextright"/>
            </w:pPr>
          </w:p>
        </w:tc>
        <w:tc>
          <w:tcPr>
            <w:tcW w:w="1080" w:type="dxa"/>
            <w:shd w:val="clear" w:color="auto" w:fill="E0E0E0"/>
          </w:tcPr>
          <w:p w14:paraId="194480FF" w14:textId="77777777" w:rsidR="00074428" w:rsidRPr="00F65579" w:rsidRDefault="00074428" w:rsidP="00074428">
            <w:pPr>
              <w:pStyle w:val="Tabletextright"/>
            </w:pPr>
          </w:p>
        </w:tc>
        <w:tc>
          <w:tcPr>
            <w:tcW w:w="1080" w:type="dxa"/>
            <w:shd w:val="clear" w:color="auto" w:fill="auto"/>
          </w:tcPr>
          <w:p w14:paraId="741580BD" w14:textId="77777777" w:rsidR="00074428" w:rsidRPr="00F65579" w:rsidRDefault="00074428" w:rsidP="00074428">
            <w:pPr>
              <w:pStyle w:val="Tabletextright"/>
            </w:pPr>
          </w:p>
        </w:tc>
      </w:tr>
      <w:tr w:rsidR="00074428" w:rsidRPr="00F65579" w14:paraId="75F35490" w14:textId="77777777" w:rsidTr="0021241E">
        <w:tc>
          <w:tcPr>
            <w:tcW w:w="2700" w:type="dxa"/>
            <w:vAlign w:val="bottom"/>
          </w:tcPr>
          <w:p w14:paraId="1DB031A0" w14:textId="77777777" w:rsidR="00074428" w:rsidRPr="00F65579" w:rsidRDefault="00074428" w:rsidP="00074428">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tcW w:w="1080" w:type="dxa"/>
            <w:shd w:val="clear" w:color="auto" w:fill="E0E0E0"/>
            <w:vAlign w:val="bottom"/>
          </w:tcPr>
          <w:p w14:paraId="0B6C937B" w14:textId="77777777" w:rsidR="00074428" w:rsidRPr="00F65579" w:rsidRDefault="00074428" w:rsidP="00074428">
            <w:pPr>
              <w:pStyle w:val="Tabletextright"/>
            </w:pPr>
          </w:p>
        </w:tc>
        <w:tc>
          <w:tcPr>
            <w:tcW w:w="1080" w:type="dxa"/>
            <w:shd w:val="clear" w:color="auto" w:fill="auto"/>
            <w:vAlign w:val="bottom"/>
          </w:tcPr>
          <w:p w14:paraId="5F628CAE" w14:textId="77777777" w:rsidR="00074428" w:rsidRPr="00F65579" w:rsidRDefault="00074428" w:rsidP="00074428">
            <w:pPr>
              <w:pStyle w:val="Tabletextright"/>
            </w:pPr>
          </w:p>
        </w:tc>
        <w:tc>
          <w:tcPr>
            <w:tcW w:w="1080" w:type="dxa"/>
            <w:shd w:val="clear" w:color="auto" w:fill="E0E0E0"/>
          </w:tcPr>
          <w:p w14:paraId="62BBD57C" w14:textId="77777777" w:rsidR="00074428" w:rsidRPr="00F65579" w:rsidRDefault="00074428" w:rsidP="00074428">
            <w:pPr>
              <w:pStyle w:val="Tabletextright"/>
            </w:pPr>
          </w:p>
        </w:tc>
        <w:tc>
          <w:tcPr>
            <w:tcW w:w="1080" w:type="dxa"/>
            <w:shd w:val="clear" w:color="auto" w:fill="auto"/>
          </w:tcPr>
          <w:p w14:paraId="5AF9F3ED" w14:textId="77777777" w:rsidR="00074428" w:rsidRPr="00F65579" w:rsidRDefault="00074428" w:rsidP="00074428">
            <w:pPr>
              <w:pStyle w:val="Tabletextright"/>
            </w:pPr>
          </w:p>
        </w:tc>
        <w:tc>
          <w:tcPr>
            <w:tcW w:w="1080" w:type="dxa"/>
            <w:shd w:val="clear" w:color="auto" w:fill="E0E0E0"/>
          </w:tcPr>
          <w:p w14:paraId="420FAAEE" w14:textId="77777777" w:rsidR="00074428" w:rsidRPr="00F65579" w:rsidRDefault="00074428" w:rsidP="00074428">
            <w:pPr>
              <w:pStyle w:val="Tabletextright"/>
            </w:pPr>
          </w:p>
        </w:tc>
        <w:tc>
          <w:tcPr>
            <w:tcW w:w="1080" w:type="dxa"/>
            <w:shd w:val="clear" w:color="auto" w:fill="auto"/>
          </w:tcPr>
          <w:p w14:paraId="6E1D5283" w14:textId="77777777" w:rsidR="00074428" w:rsidRPr="00F65579" w:rsidRDefault="00074428" w:rsidP="00074428">
            <w:pPr>
              <w:pStyle w:val="Tabletextright"/>
            </w:pPr>
          </w:p>
        </w:tc>
      </w:tr>
      <w:tr w:rsidR="00074428" w:rsidRPr="00F65579" w14:paraId="47D22D18" w14:textId="77777777" w:rsidTr="0021241E">
        <w:tc>
          <w:tcPr>
            <w:tcW w:w="2700" w:type="dxa"/>
            <w:vAlign w:val="bottom"/>
          </w:tcPr>
          <w:p w14:paraId="13000496" w14:textId="77777777" w:rsidR="00074428" w:rsidRPr="00F65579" w:rsidRDefault="00074428" w:rsidP="00074428">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tcW w:w="1080" w:type="dxa"/>
            <w:shd w:val="clear" w:color="auto" w:fill="E0E0E0"/>
            <w:vAlign w:val="bottom"/>
          </w:tcPr>
          <w:p w14:paraId="02BCB41B" w14:textId="77777777" w:rsidR="00074428" w:rsidRPr="00F65579" w:rsidRDefault="00074428" w:rsidP="00074428">
            <w:pPr>
              <w:pStyle w:val="Tabletextright"/>
            </w:pPr>
          </w:p>
        </w:tc>
        <w:tc>
          <w:tcPr>
            <w:tcW w:w="1080" w:type="dxa"/>
            <w:shd w:val="clear" w:color="auto" w:fill="auto"/>
            <w:vAlign w:val="bottom"/>
          </w:tcPr>
          <w:p w14:paraId="1C561979" w14:textId="77777777" w:rsidR="00074428" w:rsidRPr="00F65579" w:rsidRDefault="00074428" w:rsidP="00074428">
            <w:pPr>
              <w:pStyle w:val="Tabletextright"/>
            </w:pPr>
          </w:p>
        </w:tc>
        <w:tc>
          <w:tcPr>
            <w:tcW w:w="1080" w:type="dxa"/>
            <w:shd w:val="clear" w:color="auto" w:fill="E0E0E0"/>
          </w:tcPr>
          <w:p w14:paraId="2E1BEA23" w14:textId="77777777" w:rsidR="00074428" w:rsidRPr="00F65579" w:rsidRDefault="00074428" w:rsidP="00074428">
            <w:pPr>
              <w:pStyle w:val="Tabletextright"/>
            </w:pPr>
          </w:p>
        </w:tc>
        <w:tc>
          <w:tcPr>
            <w:tcW w:w="1080" w:type="dxa"/>
            <w:shd w:val="clear" w:color="auto" w:fill="auto"/>
          </w:tcPr>
          <w:p w14:paraId="7FF20D83" w14:textId="77777777" w:rsidR="00074428" w:rsidRPr="00F65579" w:rsidRDefault="00074428" w:rsidP="00074428">
            <w:pPr>
              <w:pStyle w:val="Tabletextright"/>
            </w:pPr>
          </w:p>
        </w:tc>
        <w:tc>
          <w:tcPr>
            <w:tcW w:w="1080" w:type="dxa"/>
            <w:shd w:val="clear" w:color="auto" w:fill="E0E0E0"/>
          </w:tcPr>
          <w:p w14:paraId="03FD61C4" w14:textId="77777777" w:rsidR="00074428" w:rsidRPr="00F65579" w:rsidRDefault="00074428" w:rsidP="00074428">
            <w:pPr>
              <w:pStyle w:val="Tabletextright"/>
            </w:pPr>
          </w:p>
        </w:tc>
        <w:tc>
          <w:tcPr>
            <w:tcW w:w="1080" w:type="dxa"/>
            <w:shd w:val="clear" w:color="auto" w:fill="auto"/>
          </w:tcPr>
          <w:p w14:paraId="2A9C4364" w14:textId="77777777" w:rsidR="00074428" w:rsidRPr="00F65579" w:rsidRDefault="00074428" w:rsidP="00074428">
            <w:pPr>
              <w:pStyle w:val="Tabletextright"/>
            </w:pPr>
          </w:p>
        </w:tc>
      </w:tr>
      <w:tr w:rsidR="00074428" w:rsidRPr="00F65579" w14:paraId="7A2DA5D4" w14:textId="77777777" w:rsidTr="0021241E">
        <w:tc>
          <w:tcPr>
            <w:tcW w:w="2700" w:type="dxa"/>
            <w:vAlign w:val="bottom"/>
          </w:tcPr>
          <w:p w14:paraId="6518BC6C" w14:textId="77777777" w:rsidR="00074428" w:rsidRPr="00F65579" w:rsidRDefault="00074428" w:rsidP="00074428">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tcW w:w="1080" w:type="dxa"/>
            <w:shd w:val="clear" w:color="auto" w:fill="E0E0E0"/>
            <w:vAlign w:val="bottom"/>
          </w:tcPr>
          <w:p w14:paraId="010158C0" w14:textId="77777777" w:rsidR="00074428" w:rsidRPr="00F65579" w:rsidRDefault="00074428" w:rsidP="00074428">
            <w:pPr>
              <w:pStyle w:val="Tabletextright"/>
            </w:pPr>
          </w:p>
        </w:tc>
        <w:tc>
          <w:tcPr>
            <w:tcW w:w="1080" w:type="dxa"/>
            <w:shd w:val="clear" w:color="auto" w:fill="auto"/>
            <w:vAlign w:val="bottom"/>
          </w:tcPr>
          <w:p w14:paraId="2BB6653D" w14:textId="77777777" w:rsidR="00074428" w:rsidRPr="00F65579" w:rsidRDefault="00074428" w:rsidP="00074428">
            <w:pPr>
              <w:pStyle w:val="Tabletextright"/>
            </w:pPr>
          </w:p>
        </w:tc>
        <w:tc>
          <w:tcPr>
            <w:tcW w:w="1080" w:type="dxa"/>
            <w:shd w:val="clear" w:color="auto" w:fill="E0E0E0"/>
          </w:tcPr>
          <w:p w14:paraId="0F56A470" w14:textId="77777777" w:rsidR="00074428" w:rsidRPr="00F65579" w:rsidRDefault="00074428" w:rsidP="00074428">
            <w:pPr>
              <w:pStyle w:val="Tabletextright"/>
            </w:pPr>
          </w:p>
        </w:tc>
        <w:tc>
          <w:tcPr>
            <w:tcW w:w="1080" w:type="dxa"/>
            <w:shd w:val="clear" w:color="auto" w:fill="auto"/>
          </w:tcPr>
          <w:p w14:paraId="09EF2269" w14:textId="77777777" w:rsidR="00074428" w:rsidRPr="00F65579" w:rsidRDefault="00074428" w:rsidP="00074428">
            <w:pPr>
              <w:pStyle w:val="Tabletextright"/>
            </w:pPr>
          </w:p>
        </w:tc>
        <w:tc>
          <w:tcPr>
            <w:tcW w:w="1080" w:type="dxa"/>
            <w:shd w:val="clear" w:color="auto" w:fill="E0E0E0"/>
          </w:tcPr>
          <w:p w14:paraId="3607DD71" w14:textId="77777777" w:rsidR="00074428" w:rsidRPr="00F65579" w:rsidRDefault="00074428" w:rsidP="00074428">
            <w:pPr>
              <w:pStyle w:val="Tabletextright"/>
            </w:pPr>
          </w:p>
        </w:tc>
        <w:tc>
          <w:tcPr>
            <w:tcW w:w="1080" w:type="dxa"/>
            <w:shd w:val="clear" w:color="auto" w:fill="auto"/>
          </w:tcPr>
          <w:p w14:paraId="66C6F83A" w14:textId="77777777" w:rsidR="00074428" w:rsidRPr="00F65579" w:rsidRDefault="00074428" w:rsidP="00074428">
            <w:pPr>
              <w:pStyle w:val="Tabletextright"/>
            </w:pPr>
          </w:p>
        </w:tc>
      </w:tr>
      <w:tr w:rsidR="00074428" w:rsidRPr="00F65579" w14:paraId="51727319" w14:textId="77777777" w:rsidTr="0021241E">
        <w:tc>
          <w:tcPr>
            <w:tcW w:w="2700" w:type="dxa"/>
            <w:vAlign w:val="bottom"/>
          </w:tcPr>
          <w:p w14:paraId="443FB146" w14:textId="77777777" w:rsidR="00074428" w:rsidRPr="00F65579" w:rsidRDefault="00074428" w:rsidP="00074428">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tcW w:w="1080" w:type="dxa"/>
            <w:shd w:val="clear" w:color="auto" w:fill="E0E0E0"/>
            <w:vAlign w:val="bottom"/>
          </w:tcPr>
          <w:p w14:paraId="5A809CA0" w14:textId="77777777" w:rsidR="00074428" w:rsidRPr="00F65579" w:rsidRDefault="00074428" w:rsidP="00074428">
            <w:pPr>
              <w:pStyle w:val="Tabletextright"/>
            </w:pPr>
          </w:p>
        </w:tc>
        <w:tc>
          <w:tcPr>
            <w:tcW w:w="1080" w:type="dxa"/>
            <w:shd w:val="clear" w:color="auto" w:fill="auto"/>
            <w:vAlign w:val="bottom"/>
          </w:tcPr>
          <w:p w14:paraId="130589EF" w14:textId="77777777" w:rsidR="00074428" w:rsidRPr="00F65579" w:rsidRDefault="00074428" w:rsidP="00074428">
            <w:pPr>
              <w:pStyle w:val="Tabletextright"/>
            </w:pPr>
          </w:p>
        </w:tc>
        <w:tc>
          <w:tcPr>
            <w:tcW w:w="1080" w:type="dxa"/>
            <w:shd w:val="clear" w:color="auto" w:fill="E0E0E0"/>
          </w:tcPr>
          <w:p w14:paraId="56894733" w14:textId="77777777" w:rsidR="00074428" w:rsidRPr="00F65579" w:rsidRDefault="00074428" w:rsidP="00074428">
            <w:pPr>
              <w:pStyle w:val="Tabletextright"/>
            </w:pPr>
          </w:p>
        </w:tc>
        <w:tc>
          <w:tcPr>
            <w:tcW w:w="1080" w:type="dxa"/>
            <w:shd w:val="clear" w:color="auto" w:fill="auto"/>
          </w:tcPr>
          <w:p w14:paraId="6B7D6443" w14:textId="77777777" w:rsidR="00074428" w:rsidRPr="00F65579" w:rsidRDefault="00074428" w:rsidP="00074428">
            <w:pPr>
              <w:pStyle w:val="Tabletextright"/>
            </w:pPr>
          </w:p>
        </w:tc>
        <w:tc>
          <w:tcPr>
            <w:tcW w:w="1080" w:type="dxa"/>
            <w:shd w:val="clear" w:color="auto" w:fill="E0E0E0"/>
          </w:tcPr>
          <w:p w14:paraId="447C5E64" w14:textId="77777777" w:rsidR="00074428" w:rsidRPr="00F65579" w:rsidRDefault="00074428" w:rsidP="00074428">
            <w:pPr>
              <w:pStyle w:val="Tabletextright"/>
            </w:pPr>
          </w:p>
        </w:tc>
        <w:tc>
          <w:tcPr>
            <w:tcW w:w="1080" w:type="dxa"/>
            <w:shd w:val="clear" w:color="auto" w:fill="auto"/>
          </w:tcPr>
          <w:p w14:paraId="723E0C80" w14:textId="77777777" w:rsidR="00074428" w:rsidRPr="00F65579" w:rsidRDefault="00074428" w:rsidP="00074428">
            <w:pPr>
              <w:pStyle w:val="Tabletextright"/>
            </w:pPr>
          </w:p>
        </w:tc>
      </w:tr>
      <w:tr w:rsidR="00074428" w:rsidRPr="00F65579" w14:paraId="56611D4F" w14:textId="77777777" w:rsidTr="0021241E">
        <w:tc>
          <w:tcPr>
            <w:tcW w:w="2700" w:type="dxa"/>
            <w:vAlign w:val="bottom"/>
          </w:tcPr>
          <w:p w14:paraId="2EB675CD" w14:textId="77777777" w:rsidR="00074428" w:rsidRPr="00F65579" w:rsidRDefault="00074428" w:rsidP="00074428">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tcW w:w="1080" w:type="dxa"/>
            <w:shd w:val="clear" w:color="auto" w:fill="E0E0E0"/>
            <w:vAlign w:val="bottom"/>
          </w:tcPr>
          <w:p w14:paraId="28D20CA5" w14:textId="77777777" w:rsidR="00074428" w:rsidRPr="00F65579" w:rsidRDefault="00074428" w:rsidP="00074428">
            <w:pPr>
              <w:pStyle w:val="Tabletextright"/>
            </w:pPr>
            <w:r w:rsidRPr="00F65579">
              <w:t>1</w:t>
            </w:r>
          </w:p>
        </w:tc>
        <w:tc>
          <w:tcPr>
            <w:tcW w:w="1080" w:type="dxa"/>
            <w:shd w:val="clear" w:color="auto" w:fill="auto"/>
            <w:vAlign w:val="bottom"/>
          </w:tcPr>
          <w:p w14:paraId="1D3BE13F" w14:textId="77777777" w:rsidR="00074428" w:rsidRPr="00F65579" w:rsidRDefault="00074428" w:rsidP="00074428">
            <w:pPr>
              <w:pStyle w:val="Tabletextright"/>
            </w:pPr>
          </w:p>
        </w:tc>
        <w:tc>
          <w:tcPr>
            <w:tcW w:w="1080" w:type="dxa"/>
            <w:shd w:val="clear" w:color="auto" w:fill="E0E0E0"/>
          </w:tcPr>
          <w:p w14:paraId="1D3CF66B" w14:textId="77777777" w:rsidR="00074428" w:rsidRPr="00F65579" w:rsidRDefault="00074428" w:rsidP="00074428">
            <w:pPr>
              <w:pStyle w:val="Tabletextright"/>
              <w:rPr>
                <w:bCs/>
              </w:rPr>
            </w:pPr>
          </w:p>
        </w:tc>
        <w:tc>
          <w:tcPr>
            <w:tcW w:w="1080" w:type="dxa"/>
            <w:shd w:val="clear" w:color="auto" w:fill="auto"/>
          </w:tcPr>
          <w:p w14:paraId="46C63A1E" w14:textId="77777777" w:rsidR="00074428" w:rsidRPr="00F65579" w:rsidRDefault="00074428" w:rsidP="00074428">
            <w:pPr>
              <w:pStyle w:val="Tabletextright"/>
              <w:rPr>
                <w:bCs/>
              </w:rPr>
            </w:pPr>
          </w:p>
        </w:tc>
        <w:tc>
          <w:tcPr>
            <w:tcW w:w="1080" w:type="dxa"/>
            <w:shd w:val="clear" w:color="auto" w:fill="E0E0E0"/>
          </w:tcPr>
          <w:p w14:paraId="3DB0632C" w14:textId="77777777" w:rsidR="00074428" w:rsidRPr="00F65579" w:rsidRDefault="00074428" w:rsidP="00074428">
            <w:pPr>
              <w:pStyle w:val="Tabletextright"/>
              <w:rPr>
                <w:bCs/>
              </w:rPr>
            </w:pPr>
          </w:p>
        </w:tc>
        <w:tc>
          <w:tcPr>
            <w:tcW w:w="1080" w:type="dxa"/>
            <w:shd w:val="clear" w:color="auto" w:fill="auto"/>
          </w:tcPr>
          <w:p w14:paraId="32D95365" w14:textId="77777777" w:rsidR="00074428" w:rsidRPr="00F65579" w:rsidRDefault="00074428" w:rsidP="00074428">
            <w:pPr>
              <w:pStyle w:val="Tabletextright"/>
              <w:rPr>
                <w:bCs/>
              </w:rPr>
            </w:pPr>
          </w:p>
        </w:tc>
      </w:tr>
      <w:tr w:rsidR="00074428" w:rsidRPr="00F65579" w14:paraId="427D6A04" w14:textId="77777777" w:rsidTr="0021241E">
        <w:tc>
          <w:tcPr>
            <w:tcW w:w="2700" w:type="dxa"/>
          </w:tcPr>
          <w:p w14:paraId="66AE54CF" w14:textId="77777777" w:rsidR="00074428" w:rsidRPr="00F65579" w:rsidRDefault="00074428" w:rsidP="00074428">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tcW w:w="1080" w:type="dxa"/>
            <w:shd w:val="clear" w:color="auto" w:fill="E0E0E0"/>
            <w:vAlign w:val="bottom"/>
          </w:tcPr>
          <w:p w14:paraId="48F885BB" w14:textId="77777777" w:rsidR="00074428" w:rsidRPr="00F65579" w:rsidRDefault="00074428" w:rsidP="00074428">
            <w:pPr>
              <w:pStyle w:val="Tabletextright"/>
            </w:pPr>
          </w:p>
        </w:tc>
        <w:tc>
          <w:tcPr>
            <w:tcW w:w="1080" w:type="dxa"/>
            <w:shd w:val="clear" w:color="auto" w:fill="auto"/>
            <w:vAlign w:val="bottom"/>
          </w:tcPr>
          <w:p w14:paraId="012F2C6E" w14:textId="77777777" w:rsidR="00074428" w:rsidRPr="00F65579" w:rsidRDefault="00074428" w:rsidP="00074428">
            <w:pPr>
              <w:pStyle w:val="Tabletextright"/>
            </w:pPr>
          </w:p>
        </w:tc>
        <w:tc>
          <w:tcPr>
            <w:tcW w:w="1080" w:type="dxa"/>
            <w:shd w:val="clear" w:color="auto" w:fill="E0E0E0"/>
          </w:tcPr>
          <w:p w14:paraId="09C8351B" w14:textId="77777777" w:rsidR="00074428" w:rsidRPr="00F65579" w:rsidRDefault="00074428" w:rsidP="00074428">
            <w:pPr>
              <w:pStyle w:val="Tabletextright"/>
              <w:rPr>
                <w:bCs/>
              </w:rPr>
            </w:pPr>
          </w:p>
        </w:tc>
        <w:tc>
          <w:tcPr>
            <w:tcW w:w="1080" w:type="dxa"/>
            <w:shd w:val="clear" w:color="auto" w:fill="auto"/>
          </w:tcPr>
          <w:p w14:paraId="60AA08AD" w14:textId="77777777" w:rsidR="00074428" w:rsidRPr="00F65579" w:rsidRDefault="00074428" w:rsidP="00074428">
            <w:pPr>
              <w:pStyle w:val="Tabletextright"/>
              <w:rPr>
                <w:bCs/>
              </w:rPr>
            </w:pPr>
          </w:p>
        </w:tc>
        <w:tc>
          <w:tcPr>
            <w:tcW w:w="1080" w:type="dxa"/>
            <w:shd w:val="clear" w:color="auto" w:fill="E0E0E0"/>
          </w:tcPr>
          <w:p w14:paraId="761BBF35" w14:textId="77777777" w:rsidR="00074428" w:rsidRPr="00F65579" w:rsidRDefault="00074428" w:rsidP="00074428">
            <w:pPr>
              <w:pStyle w:val="Tabletextright"/>
              <w:rPr>
                <w:bCs/>
              </w:rPr>
            </w:pPr>
          </w:p>
        </w:tc>
        <w:tc>
          <w:tcPr>
            <w:tcW w:w="1080" w:type="dxa"/>
            <w:shd w:val="clear" w:color="auto" w:fill="auto"/>
          </w:tcPr>
          <w:p w14:paraId="21833B0F" w14:textId="77777777" w:rsidR="00074428" w:rsidRPr="00F65579" w:rsidRDefault="00074428" w:rsidP="00074428">
            <w:pPr>
              <w:pStyle w:val="Tabletextright"/>
              <w:rPr>
                <w:bCs/>
              </w:rPr>
            </w:pPr>
          </w:p>
        </w:tc>
      </w:tr>
      <w:tr w:rsidR="00074428" w:rsidRPr="00F65579" w14:paraId="0F1B44A5" w14:textId="77777777" w:rsidTr="0021241E">
        <w:tc>
          <w:tcPr>
            <w:tcW w:w="2700" w:type="dxa"/>
          </w:tcPr>
          <w:p w14:paraId="605904CD" w14:textId="77777777" w:rsidR="00074428" w:rsidRPr="00F65579" w:rsidRDefault="00074428" w:rsidP="00074428">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tcW w:w="1080" w:type="dxa"/>
            <w:shd w:val="clear" w:color="auto" w:fill="E0E0E0"/>
            <w:vAlign w:val="bottom"/>
          </w:tcPr>
          <w:p w14:paraId="521A1526" w14:textId="77777777" w:rsidR="00074428" w:rsidRPr="00F65579" w:rsidRDefault="00074428" w:rsidP="00074428">
            <w:pPr>
              <w:pStyle w:val="Tabletextright"/>
            </w:pPr>
          </w:p>
        </w:tc>
        <w:tc>
          <w:tcPr>
            <w:tcW w:w="1080" w:type="dxa"/>
            <w:shd w:val="clear" w:color="auto" w:fill="auto"/>
            <w:vAlign w:val="bottom"/>
          </w:tcPr>
          <w:p w14:paraId="4DAA2321" w14:textId="77777777" w:rsidR="00074428" w:rsidRPr="00F65579" w:rsidRDefault="00074428" w:rsidP="00074428">
            <w:pPr>
              <w:pStyle w:val="Tabletextright"/>
            </w:pPr>
          </w:p>
        </w:tc>
        <w:tc>
          <w:tcPr>
            <w:tcW w:w="1080" w:type="dxa"/>
            <w:shd w:val="clear" w:color="auto" w:fill="E0E0E0"/>
          </w:tcPr>
          <w:p w14:paraId="1312780A" w14:textId="77777777" w:rsidR="00074428" w:rsidRPr="00F65579" w:rsidRDefault="00074428" w:rsidP="00074428">
            <w:pPr>
              <w:pStyle w:val="Tabletextright"/>
              <w:rPr>
                <w:bCs/>
              </w:rPr>
            </w:pPr>
          </w:p>
        </w:tc>
        <w:tc>
          <w:tcPr>
            <w:tcW w:w="1080" w:type="dxa"/>
            <w:shd w:val="clear" w:color="auto" w:fill="auto"/>
          </w:tcPr>
          <w:p w14:paraId="4693E34F" w14:textId="77777777" w:rsidR="00074428" w:rsidRPr="00F65579" w:rsidRDefault="00074428" w:rsidP="00074428">
            <w:pPr>
              <w:pStyle w:val="Tabletextright"/>
              <w:rPr>
                <w:bCs/>
              </w:rPr>
            </w:pPr>
          </w:p>
        </w:tc>
        <w:tc>
          <w:tcPr>
            <w:tcW w:w="1080" w:type="dxa"/>
            <w:shd w:val="clear" w:color="auto" w:fill="E0E0E0"/>
          </w:tcPr>
          <w:p w14:paraId="32843913" w14:textId="77777777" w:rsidR="00074428" w:rsidRPr="00F65579" w:rsidRDefault="00074428" w:rsidP="00074428">
            <w:pPr>
              <w:pStyle w:val="Tabletextright"/>
              <w:rPr>
                <w:bCs/>
              </w:rPr>
            </w:pPr>
          </w:p>
        </w:tc>
        <w:tc>
          <w:tcPr>
            <w:tcW w:w="1080" w:type="dxa"/>
            <w:shd w:val="clear" w:color="auto" w:fill="auto"/>
          </w:tcPr>
          <w:p w14:paraId="158E4C8C" w14:textId="77777777" w:rsidR="00074428" w:rsidRPr="00F65579" w:rsidRDefault="00074428" w:rsidP="00074428">
            <w:pPr>
              <w:pStyle w:val="Tabletextright"/>
              <w:rPr>
                <w:bCs/>
              </w:rPr>
            </w:pPr>
          </w:p>
        </w:tc>
      </w:tr>
      <w:tr w:rsidR="00074428" w:rsidRPr="00F65579" w14:paraId="57CBAFCE" w14:textId="77777777" w:rsidTr="0021241E">
        <w:tc>
          <w:tcPr>
            <w:tcW w:w="2700" w:type="dxa"/>
          </w:tcPr>
          <w:p w14:paraId="242520BF" w14:textId="77777777" w:rsidR="00074428" w:rsidRPr="00F65579" w:rsidRDefault="00074428" w:rsidP="00074428">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tcW w:w="1080" w:type="dxa"/>
            <w:shd w:val="clear" w:color="auto" w:fill="E0E0E0"/>
            <w:vAlign w:val="bottom"/>
          </w:tcPr>
          <w:p w14:paraId="3F65F8B5" w14:textId="77777777" w:rsidR="00074428" w:rsidRPr="00F65579" w:rsidRDefault="00074428" w:rsidP="00074428">
            <w:pPr>
              <w:pStyle w:val="Tabletextright"/>
            </w:pPr>
          </w:p>
        </w:tc>
        <w:tc>
          <w:tcPr>
            <w:tcW w:w="1080" w:type="dxa"/>
            <w:shd w:val="clear" w:color="auto" w:fill="auto"/>
            <w:vAlign w:val="bottom"/>
          </w:tcPr>
          <w:p w14:paraId="46030FDF" w14:textId="77777777" w:rsidR="00074428" w:rsidRPr="00F65579" w:rsidRDefault="00074428" w:rsidP="00074428">
            <w:pPr>
              <w:pStyle w:val="Tabletextright"/>
            </w:pPr>
          </w:p>
        </w:tc>
        <w:tc>
          <w:tcPr>
            <w:tcW w:w="1080" w:type="dxa"/>
            <w:shd w:val="clear" w:color="auto" w:fill="E0E0E0"/>
          </w:tcPr>
          <w:p w14:paraId="7E84A8DD" w14:textId="77777777" w:rsidR="00074428" w:rsidRPr="00F65579" w:rsidRDefault="00074428" w:rsidP="00074428">
            <w:pPr>
              <w:pStyle w:val="Tabletextright"/>
              <w:rPr>
                <w:bCs/>
              </w:rPr>
            </w:pPr>
          </w:p>
        </w:tc>
        <w:tc>
          <w:tcPr>
            <w:tcW w:w="1080" w:type="dxa"/>
            <w:shd w:val="clear" w:color="auto" w:fill="auto"/>
          </w:tcPr>
          <w:p w14:paraId="424F11BC" w14:textId="77777777" w:rsidR="00074428" w:rsidRPr="00F65579" w:rsidRDefault="00074428" w:rsidP="00074428">
            <w:pPr>
              <w:pStyle w:val="Tabletextright"/>
              <w:rPr>
                <w:bCs/>
              </w:rPr>
            </w:pPr>
          </w:p>
        </w:tc>
        <w:tc>
          <w:tcPr>
            <w:tcW w:w="1080" w:type="dxa"/>
            <w:shd w:val="clear" w:color="auto" w:fill="E0E0E0"/>
          </w:tcPr>
          <w:p w14:paraId="6E681F0D" w14:textId="77777777" w:rsidR="00074428" w:rsidRPr="00F65579" w:rsidRDefault="00074428" w:rsidP="00074428">
            <w:pPr>
              <w:pStyle w:val="Tabletextright"/>
              <w:rPr>
                <w:bCs/>
              </w:rPr>
            </w:pPr>
          </w:p>
        </w:tc>
        <w:tc>
          <w:tcPr>
            <w:tcW w:w="1080" w:type="dxa"/>
            <w:shd w:val="clear" w:color="auto" w:fill="auto"/>
          </w:tcPr>
          <w:p w14:paraId="2B7C3A0C" w14:textId="77777777" w:rsidR="00074428" w:rsidRPr="00F65579" w:rsidRDefault="00074428" w:rsidP="00074428">
            <w:pPr>
              <w:pStyle w:val="Tabletextright"/>
              <w:rPr>
                <w:bCs/>
              </w:rPr>
            </w:pPr>
          </w:p>
        </w:tc>
      </w:tr>
      <w:tr w:rsidR="00074428" w:rsidRPr="00F65579" w14:paraId="19F76B59" w14:textId="77777777" w:rsidTr="0021241E">
        <w:tc>
          <w:tcPr>
            <w:tcW w:w="2700" w:type="dxa"/>
          </w:tcPr>
          <w:p w14:paraId="3C245CAF" w14:textId="77777777" w:rsidR="00074428" w:rsidRPr="00F65579" w:rsidRDefault="00074428" w:rsidP="00074428">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tcW w:w="1080" w:type="dxa"/>
            <w:shd w:val="clear" w:color="auto" w:fill="E0E0E0"/>
            <w:vAlign w:val="bottom"/>
          </w:tcPr>
          <w:p w14:paraId="5A048029" w14:textId="77777777" w:rsidR="00074428" w:rsidRPr="00F65579" w:rsidRDefault="00074428" w:rsidP="00074428">
            <w:pPr>
              <w:pStyle w:val="Tabletextright"/>
            </w:pPr>
          </w:p>
        </w:tc>
        <w:tc>
          <w:tcPr>
            <w:tcW w:w="1080" w:type="dxa"/>
            <w:shd w:val="clear" w:color="auto" w:fill="auto"/>
            <w:vAlign w:val="bottom"/>
          </w:tcPr>
          <w:p w14:paraId="79B595E2" w14:textId="77777777" w:rsidR="00074428" w:rsidRPr="00F65579" w:rsidRDefault="00074428" w:rsidP="00074428">
            <w:pPr>
              <w:pStyle w:val="Tabletextright"/>
            </w:pPr>
          </w:p>
        </w:tc>
        <w:tc>
          <w:tcPr>
            <w:tcW w:w="1080" w:type="dxa"/>
            <w:shd w:val="clear" w:color="auto" w:fill="E0E0E0"/>
          </w:tcPr>
          <w:p w14:paraId="4643FC02" w14:textId="77777777" w:rsidR="00074428" w:rsidRPr="00F65579" w:rsidRDefault="00074428" w:rsidP="00074428">
            <w:pPr>
              <w:pStyle w:val="Tabletextright"/>
              <w:rPr>
                <w:bCs/>
              </w:rPr>
            </w:pPr>
          </w:p>
        </w:tc>
        <w:tc>
          <w:tcPr>
            <w:tcW w:w="1080" w:type="dxa"/>
            <w:shd w:val="clear" w:color="auto" w:fill="auto"/>
          </w:tcPr>
          <w:p w14:paraId="3927AAC6" w14:textId="77777777" w:rsidR="00074428" w:rsidRPr="00F65579" w:rsidRDefault="00074428" w:rsidP="00074428">
            <w:pPr>
              <w:pStyle w:val="Tabletextright"/>
              <w:rPr>
                <w:bCs/>
              </w:rPr>
            </w:pPr>
          </w:p>
        </w:tc>
        <w:tc>
          <w:tcPr>
            <w:tcW w:w="1080" w:type="dxa"/>
            <w:shd w:val="clear" w:color="auto" w:fill="E0E0E0"/>
          </w:tcPr>
          <w:p w14:paraId="41CF43CC" w14:textId="77777777" w:rsidR="00074428" w:rsidRPr="00F65579" w:rsidRDefault="00074428" w:rsidP="00074428">
            <w:pPr>
              <w:pStyle w:val="Tabletextright"/>
              <w:rPr>
                <w:bCs/>
              </w:rPr>
            </w:pPr>
          </w:p>
        </w:tc>
        <w:tc>
          <w:tcPr>
            <w:tcW w:w="1080" w:type="dxa"/>
            <w:shd w:val="clear" w:color="auto" w:fill="auto"/>
          </w:tcPr>
          <w:p w14:paraId="4768C918" w14:textId="77777777" w:rsidR="00074428" w:rsidRPr="00F65579" w:rsidRDefault="00074428" w:rsidP="00074428">
            <w:pPr>
              <w:pStyle w:val="Tabletextright"/>
              <w:rPr>
                <w:bCs/>
              </w:rPr>
            </w:pPr>
          </w:p>
        </w:tc>
      </w:tr>
      <w:tr w:rsidR="00074428" w:rsidRPr="00F65579" w14:paraId="6E1E4C62" w14:textId="77777777" w:rsidTr="0021241E">
        <w:tc>
          <w:tcPr>
            <w:tcW w:w="2700" w:type="dxa"/>
          </w:tcPr>
          <w:p w14:paraId="43DDEFB4" w14:textId="77777777" w:rsidR="00074428" w:rsidRPr="00F65579" w:rsidRDefault="00074428" w:rsidP="00074428">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tcW w:w="1080" w:type="dxa"/>
            <w:shd w:val="clear" w:color="auto" w:fill="E0E0E0"/>
            <w:vAlign w:val="bottom"/>
          </w:tcPr>
          <w:p w14:paraId="344192F9" w14:textId="77777777" w:rsidR="00074428" w:rsidRPr="00F65579" w:rsidRDefault="00074428" w:rsidP="00074428">
            <w:pPr>
              <w:pStyle w:val="Tabletextright"/>
            </w:pPr>
          </w:p>
        </w:tc>
        <w:tc>
          <w:tcPr>
            <w:tcW w:w="1080" w:type="dxa"/>
            <w:shd w:val="clear" w:color="auto" w:fill="auto"/>
            <w:vAlign w:val="bottom"/>
          </w:tcPr>
          <w:p w14:paraId="52B03857" w14:textId="77777777" w:rsidR="00074428" w:rsidRPr="00F65579" w:rsidRDefault="00074428" w:rsidP="00074428">
            <w:pPr>
              <w:pStyle w:val="Tabletextright"/>
            </w:pPr>
          </w:p>
        </w:tc>
        <w:tc>
          <w:tcPr>
            <w:tcW w:w="1080" w:type="dxa"/>
            <w:shd w:val="clear" w:color="auto" w:fill="E0E0E0"/>
          </w:tcPr>
          <w:p w14:paraId="4D6E524C" w14:textId="77777777" w:rsidR="00074428" w:rsidRPr="00F65579" w:rsidRDefault="00074428" w:rsidP="00074428">
            <w:pPr>
              <w:pStyle w:val="Tabletextright"/>
              <w:rPr>
                <w:bCs/>
              </w:rPr>
            </w:pPr>
          </w:p>
        </w:tc>
        <w:tc>
          <w:tcPr>
            <w:tcW w:w="1080" w:type="dxa"/>
            <w:shd w:val="clear" w:color="auto" w:fill="auto"/>
          </w:tcPr>
          <w:p w14:paraId="1C580EA5" w14:textId="77777777" w:rsidR="00074428" w:rsidRPr="00F65579" w:rsidRDefault="00074428" w:rsidP="00074428">
            <w:pPr>
              <w:pStyle w:val="Tabletextright"/>
              <w:rPr>
                <w:bCs/>
              </w:rPr>
            </w:pPr>
          </w:p>
        </w:tc>
        <w:tc>
          <w:tcPr>
            <w:tcW w:w="1080" w:type="dxa"/>
            <w:shd w:val="clear" w:color="auto" w:fill="E0E0E0"/>
          </w:tcPr>
          <w:p w14:paraId="79368C08" w14:textId="77777777" w:rsidR="00074428" w:rsidRPr="00F65579" w:rsidRDefault="00074428" w:rsidP="00074428">
            <w:pPr>
              <w:pStyle w:val="Tabletextright"/>
              <w:rPr>
                <w:bCs/>
              </w:rPr>
            </w:pPr>
          </w:p>
        </w:tc>
        <w:tc>
          <w:tcPr>
            <w:tcW w:w="1080" w:type="dxa"/>
            <w:shd w:val="clear" w:color="auto" w:fill="auto"/>
          </w:tcPr>
          <w:p w14:paraId="3CA702AC" w14:textId="77777777" w:rsidR="00074428" w:rsidRPr="00F65579" w:rsidRDefault="00074428" w:rsidP="00074428">
            <w:pPr>
              <w:pStyle w:val="Tabletextright"/>
              <w:rPr>
                <w:bCs/>
              </w:rPr>
            </w:pPr>
          </w:p>
        </w:tc>
      </w:tr>
      <w:tr w:rsidR="00074428" w:rsidRPr="00F65579" w14:paraId="0BB6841A" w14:textId="77777777" w:rsidTr="0021241E">
        <w:tc>
          <w:tcPr>
            <w:tcW w:w="2700" w:type="dxa"/>
          </w:tcPr>
          <w:p w14:paraId="1B654BE2" w14:textId="77777777" w:rsidR="00074428" w:rsidRPr="00F65579" w:rsidRDefault="00074428" w:rsidP="00074428">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tcW w:w="1080" w:type="dxa"/>
            <w:shd w:val="clear" w:color="auto" w:fill="E0E0E0"/>
            <w:vAlign w:val="bottom"/>
          </w:tcPr>
          <w:p w14:paraId="181CCF62" w14:textId="77777777" w:rsidR="00074428" w:rsidRPr="00F65579" w:rsidRDefault="00074428" w:rsidP="00074428">
            <w:pPr>
              <w:pStyle w:val="Tabletextright"/>
            </w:pPr>
          </w:p>
        </w:tc>
        <w:tc>
          <w:tcPr>
            <w:tcW w:w="1080" w:type="dxa"/>
            <w:shd w:val="clear" w:color="auto" w:fill="auto"/>
            <w:vAlign w:val="bottom"/>
          </w:tcPr>
          <w:p w14:paraId="244C9182" w14:textId="77777777" w:rsidR="00074428" w:rsidRPr="00F65579" w:rsidRDefault="00074428" w:rsidP="00074428">
            <w:pPr>
              <w:pStyle w:val="Tabletextright"/>
            </w:pPr>
          </w:p>
        </w:tc>
        <w:tc>
          <w:tcPr>
            <w:tcW w:w="1080" w:type="dxa"/>
            <w:shd w:val="clear" w:color="auto" w:fill="E0E0E0"/>
          </w:tcPr>
          <w:p w14:paraId="2876F6D4" w14:textId="77777777" w:rsidR="00074428" w:rsidRPr="00F65579" w:rsidRDefault="00074428" w:rsidP="00074428">
            <w:pPr>
              <w:pStyle w:val="Tabletextright"/>
              <w:rPr>
                <w:bCs/>
              </w:rPr>
            </w:pPr>
          </w:p>
        </w:tc>
        <w:tc>
          <w:tcPr>
            <w:tcW w:w="1080" w:type="dxa"/>
            <w:shd w:val="clear" w:color="auto" w:fill="auto"/>
          </w:tcPr>
          <w:p w14:paraId="76E7EB3E" w14:textId="77777777" w:rsidR="00074428" w:rsidRPr="00F65579" w:rsidRDefault="00074428" w:rsidP="00074428">
            <w:pPr>
              <w:pStyle w:val="Tabletextright"/>
              <w:rPr>
                <w:bCs/>
              </w:rPr>
            </w:pPr>
          </w:p>
        </w:tc>
        <w:tc>
          <w:tcPr>
            <w:tcW w:w="1080" w:type="dxa"/>
            <w:shd w:val="clear" w:color="auto" w:fill="E0E0E0"/>
          </w:tcPr>
          <w:p w14:paraId="3A38AD9F" w14:textId="77777777" w:rsidR="00074428" w:rsidRPr="00F65579" w:rsidRDefault="00074428" w:rsidP="00074428">
            <w:pPr>
              <w:pStyle w:val="Tabletextright"/>
              <w:rPr>
                <w:bCs/>
              </w:rPr>
            </w:pPr>
          </w:p>
        </w:tc>
        <w:tc>
          <w:tcPr>
            <w:tcW w:w="1080" w:type="dxa"/>
            <w:shd w:val="clear" w:color="auto" w:fill="auto"/>
          </w:tcPr>
          <w:p w14:paraId="2B698F98" w14:textId="77777777" w:rsidR="00074428" w:rsidRPr="00F65579" w:rsidRDefault="00074428" w:rsidP="00074428">
            <w:pPr>
              <w:pStyle w:val="Tabletextright"/>
              <w:rPr>
                <w:bCs/>
              </w:rPr>
            </w:pPr>
          </w:p>
        </w:tc>
      </w:tr>
      <w:tr w:rsidR="00074428" w:rsidRPr="00F65579" w14:paraId="5DB656EB" w14:textId="77777777" w:rsidTr="0021241E">
        <w:tc>
          <w:tcPr>
            <w:tcW w:w="2700" w:type="dxa"/>
          </w:tcPr>
          <w:p w14:paraId="73F690AA" w14:textId="77777777" w:rsidR="00074428" w:rsidRPr="00F65579" w:rsidRDefault="00074428" w:rsidP="00074428">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tcW w:w="1080" w:type="dxa"/>
            <w:shd w:val="clear" w:color="auto" w:fill="E0E0E0"/>
            <w:vAlign w:val="bottom"/>
          </w:tcPr>
          <w:p w14:paraId="5518C4F0" w14:textId="77777777" w:rsidR="00074428" w:rsidRPr="00F65579" w:rsidRDefault="00074428" w:rsidP="00074428">
            <w:pPr>
              <w:pStyle w:val="Tabletextright"/>
            </w:pPr>
          </w:p>
        </w:tc>
        <w:tc>
          <w:tcPr>
            <w:tcW w:w="1080" w:type="dxa"/>
            <w:shd w:val="clear" w:color="auto" w:fill="auto"/>
            <w:vAlign w:val="bottom"/>
          </w:tcPr>
          <w:p w14:paraId="32481CB4" w14:textId="77777777" w:rsidR="00074428" w:rsidRPr="00F65579" w:rsidRDefault="00074428" w:rsidP="00074428">
            <w:pPr>
              <w:pStyle w:val="Tabletextright"/>
            </w:pPr>
          </w:p>
        </w:tc>
        <w:tc>
          <w:tcPr>
            <w:tcW w:w="1080" w:type="dxa"/>
            <w:shd w:val="clear" w:color="auto" w:fill="E0E0E0"/>
          </w:tcPr>
          <w:p w14:paraId="1382065A" w14:textId="77777777" w:rsidR="00074428" w:rsidRPr="00F65579" w:rsidRDefault="00074428" w:rsidP="00074428">
            <w:pPr>
              <w:pStyle w:val="Tabletextright"/>
              <w:rPr>
                <w:bCs/>
              </w:rPr>
            </w:pPr>
          </w:p>
        </w:tc>
        <w:tc>
          <w:tcPr>
            <w:tcW w:w="1080" w:type="dxa"/>
            <w:shd w:val="clear" w:color="auto" w:fill="auto"/>
          </w:tcPr>
          <w:p w14:paraId="7E3A5FD1" w14:textId="77777777" w:rsidR="00074428" w:rsidRPr="00F65579" w:rsidRDefault="00074428" w:rsidP="00074428">
            <w:pPr>
              <w:pStyle w:val="Tabletextright"/>
              <w:rPr>
                <w:bCs/>
              </w:rPr>
            </w:pPr>
          </w:p>
        </w:tc>
        <w:tc>
          <w:tcPr>
            <w:tcW w:w="1080" w:type="dxa"/>
            <w:shd w:val="clear" w:color="auto" w:fill="E0E0E0"/>
          </w:tcPr>
          <w:p w14:paraId="207ACCD0" w14:textId="77777777" w:rsidR="00074428" w:rsidRPr="00F65579" w:rsidRDefault="00074428" w:rsidP="00074428">
            <w:pPr>
              <w:pStyle w:val="Tabletextright"/>
              <w:rPr>
                <w:bCs/>
              </w:rPr>
            </w:pPr>
          </w:p>
        </w:tc>
        <w:tc>
          <w:tcPr>
            <w:tcW w:w="1080" w:type="dxa"/>
            <w:shd w:val="clear" w:color="auto" w:fill="auto"/>
          </w:tcPr>
          <w:p w14:paraId="22101304" w14:textId="77777777" w:rsidR="00074428" w:rsidRPr="00F65579" w:rsidRDefault="00074428" w:rsidP="00074428">
            <w:pPr>
              <w:pStyle w:val="Tabletextright"/>
              <w:rPr>
                <w:bCs/>
              </w:rPr>
            </w:pPr>
          </w:p>
        </w:tc>
      </w:tr>
      <w:tr w:rsidR="00074428" w:rsidRPr="00F65579" w14:paraId="74949855" w14:textId="77777777" w:rsidTr="0021241E">
        <w:tc>
          <w:tcPr>
            <w:tcW w:w="2700" w:type="dxa"/>
          </w:tcPr>
          <w:p w14:paraId="373166BD" w14:textId="77777777" w:rsidR="00074428" w:rsidRPr="00F65579" w:rsidRDefault="00074428" w:rsidP="00074428">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tcW w:w="1080" w:type="dxa"/>
            <w:shd w:val="clear" w:color="auto" w:fill="E0E0E0"/>
            <w:vAlign w:val="bottom"/>
          </w:tcPr>
          <w:p w14:paraId="7D3F33AD" w14:textId="77777777" w:rsidR="00074428" w:rsidRPr="00F65579" w:rsidRDefault="00074428" w:rsidP="00074428">
            <w:pPr>
              <w:pStyle w:val="Tabletextright"/>
            </w:pPr>
          </w:p>
        </w:tc>
        <w:tc>
          <w:tcPr>
            <w:tcW w:w="1080" w:type="dxa"/>
            <w:shd w:val="clear" w:color="auto" w:fill="auto"/>
            <w:vAlign w:val="bottom"/>
          </w:tcPr>
          <w:p w14:paraId="7CAE7DF0" w14:textId="77777777" w:rsidR="00074428" w:rsidRPr="00F65579" w:rsidRDefault="00074428" w:rsidP="00074428">
            <w:pPr>
              <w:pStyle w:val="Tabletextright"/>
            </w:pPr>
          </w:p>
        </w:tc>
        <w:tc>
          <w:tcPr>
            <w:tcW w:w="1080" w:type="dxa"/>
            <w:shd w:val="clear" w:color="auto" w:fill="E0E0E0"/>
          </w:tcPr>
          <w:p w14:paraId="4D225766" w14:textId="77777777" w:rsidR="00074428" w:rsidRPr="00F65579" w:rsidRDefault="00074428" w:rsidP="00074428">
            <w:pPr>
              <w:pStyle w:val="Tabletextright"/>
              <w:rPr>
                <w:bCs/>
              </w:rPr>
            </w:pPr>
          </w:p>
        </w:tc>
        <w:tc>
          <w:tcPr>
            <w:tcW w:w="1080" w:type="dxa"/>
            <w:shd w:val="clear" w:color="auto" w:fill="auto"/>
          </w:tcPr>
          <w:p w14:paraId="397FBD98" w14:textId="77777777" w:rsidR="00074428" w:rsidRPr="00F65579" w:rsidRDefault="00074428" w:rsidP="00074428">
            <w:pPr>
              <w:pStyle w:val="Tabletextright"/>
              <w:rPr>
                <w:bCs/>
              </w:rPr>
            </w:pPr>
          </w:p>
        </w:tc>
        <w:tc>
          <w:tcPr>
            <w:tcW w:w="1080" w:type="dxa"/>
            <w:shd w:val="clear" w:color="auto" w:fill="E0E0E0"/>
          </w:tcPr>
          <w:p w14:paraId="74994C61" w14:textId="77777777" w:rsidR="00074428" w:rsidRPr="00F65579" w:rsidRDefault="00074428" w:rsidP="00074428">
            <w:pPr>
              <w:pStyle w:val="Tabletextright"/>
              <w:rPr>
                <w:bCs/>
              </w:rPr>
            </w:pPr>
          </w:p>
        </w:tc>
        <w:tc>
          <w:tcPr>
            <w:tcW w:w="1080" w:type="dxa"/>
            <w:shd w:val="clear" w:color="auto" w:fill="auto"/>
          </w:tcPr>
          <w:p w14:paraId="38140F1D" w14:textId="77777777" w:rsidR="00074428" w:rsidRPr="00F65579" w:rsidRDefault="00074428" w:rsidP="00074428">
            <w:pPr>
              <w:pStyle w:val="Tabletextright"/>
              <w:rPr>
                <w:bCs/>
              </w:rPr>
            </w:pPr>
          </w:p>
        </w:tc>
      </w:tr>
      <w:tr w:rsidR="00074428" w:rsidRPr="00F65579" w14:paraId="241A17A6" w14:textId="77777777" w:rsidTr="0021241E">
        <w:tc>
          <w:tcPr>
            <w:tcW w:w="2700" w:type="dxa"/>
            <w:vAlign w:val="bottom"/>
          </w:tcPr>
          <w:p w14:paraId="03A4FC0E" w14:textId="77777777" w:rsidR="00074428" w:rsidRPr="00F65579" w:rsidRDefault="00074428" w:rsidP="00074428">
            <w:pPr>
              <w:pStyle w:val="Tabletextbold"/>
            </w:pPr>
            <w:r w:rsidRPr="00F65579">
              <w:t xml:space="preserve">Total </w:t>
            </w:r>
          </w:p>
        </w:tc>
        <w:tc>
          <w:tcPr>
            <w:tcW w:w="1080" w:type="dxa"/>
            <w:shd w:val="clear" w:color="auto" w:fill="E0E0E0"/>
            <w:vAlign w:val="bottom"/>
          </w:tcPr>
          <w:p w14:paraId="6B664C45" w14:textId="77777777" w:rsidR="00074428" w:rsidRPr="00F65579" w:rsidRDefault="00074428" w:rsidP="00074428">
            <w:pPr>
              <w:pStyle w:val="Tabletextrightbold"/>
            </w:pPr>
            <w:r w:rsidRPr="00F65579">
              <w:t>7</w:t>
            </w:r>
          </w:p>
        </w:tc>
        <w:tc>
          <w:tcPr>
            <w:tcW w:w="1080" w:type="dxa"/>
            <w:shd w:val="clear" w:color="auto" w:fill="auto"/>
            <w:vAlign w:val="bottom"/>
          </w:tcPr>
          <w:p w14:paraId="4E88F331" w14:textId="77777777" w:rsidR="00074428" w:rsidRPr="00F65579" w:rsidRDefault="00074428" w:rsidP="00074428">
            <w:pPr>
              <w:pStyle w:val="Tabletextrightbold"/>
            </w:pPr>
            <w:r w:rsidRPr="00F65579">
              <w:t>1</w:t>
            </w:r>
          </w:p>
        </w:tc>
        <w:tc>
          <w:tcPr>
            <w:tcW w:w="1080" w:type="dxa"/>
            <w:shd w:val="clear" w:color="auto" w:fill="E0E0E0"/>
          </w:tcPr>
          <w:p w14:paraId="76E69004" w14:textId="77777777" w:rsidR="00074428" w:rsidRPr="00F65579" w:rsidRDefault="00074428" w:rsidP="00074428">
            <w:pPr>
              <w:pStyle w:val="Tabletextrightbold"/>
            </w:pPr>
          </w:p>
        </w:tc>
        <w:tc>
          <w:tcPr>
            <w:tcW w:w="1080" w:type="dxa"/>
            <w:shd w:val="clear" w:color="auto" w:fill="auto"/>
          </w:tcPr>
          <w:p w14:paraId="062FD4E7" w14:textId="77777777" w:rsidR="00074428" w:rsidRPr="00F65579" w:rsidRDefault="00074428" w:rsidP="00074428">
            <w:pPr>
              <w:pStyle w:val="Tabletextrightbold"/>
            </w:pPr>
          </w:p>
        </w:tc>
        <w:tc>
          <w:tcPr>
            <w:tcW w:w="1080" w:type="dxa"/>
            <w:shd w:val="clear" w:color="auto" w:fill="E0E0E0"/>
          </w:tcPr>
          <w:p w14:paraId="740767AC" w14:textId="77777777" w:rsidR="00074428" w:rsidRPr="00F65579" w:rsidRDefault="00074428" w:rsidP="00074428">
            <w:pPr>
              <w:pStyle w:val="Tabletextrightbold"/>
            </w:pPr>
          </w:p>
        </w:tc>
        <w:tc>
          <w:tcPr>
            <w:tcW w:w="1080" w:type="dxa"/>
            <w:shd w:val="clear" w:color="auto" w:fill="auto"/>
          </w:tcPr>
          <w:p w14:paraId="5B2135CE" w14:textId="77777777" w:rsidR="00074428" w:rsidRPr="00F65579" w:rsidRDefault="00074428" w:rsidP="00074428">
            <w:pPr>
              <w:pStyle w:val="Tabletextrightbold"/>
            </w:pPr>
          </w:p>
        </w:tc>
      </w:tr>
    </w:tbl>
    <w:p w14:paraId="1809FFCB" w14:textId="77777777" w:rsidR="005D199C" w:rsidRPr="00F65579" w:rsidRDefault="005D199C" w:rsidP="005D199C">
      <w:pPr>
        <w:pStyle w:val="Notes"/>
      </w:pPr>
      <w:r w:rsidRPr="00F65579">
        <w:t>Note</w:t>
      </w:r>
      <w:r w:rsidR="00074428" w:rsidRPr="00F65579">
        <w:t>s</w:t>
      </w:r>
      <w:r w:rsidRPr="00F65579">
        <w:t>:</w:t>
      </w:r>
    </w:p>
    <w:p w14:paraId="52A6C2F8" w14:textId="77777777" w:rsidR="00074428" w:rsidRPr="00F65579" w:rsidRDefault="00074428" w:rsidP="00074428">
      <w:pPr>
        <w:pStyle w:val="Notes"/>
      </w:pPr>
      <w:r w:rsidRPr="00F65579">
        <w:t>(a) The salaries reported are for the full financial year, at a 1</w:t>
      </w:r>
      <w:r w:rsidR="003E7C90" w:rsidRPr="00F65579">
        <w:noBreakHyphen/>
      </w:r>
      <w:r w:rsidRPr="00F65579">
        <w:t>FTE rate, and exclude superannuation.</w:t>
      </w:r>
    </w:p>
    <w:p w14:paraId="62929515" w14:textId="77777777" w:rsidR="00074428" w:rsidRPr="00F65579" w:rsidRDefault="00074428" w:rsidP="00074428">
      <w:pPr>
        <w:pStyle w:val="Notes"/>
      </w:pPr>
      <w:r w:rsidRPr="00F65579">
        <w:t>(b) One inactive executive in the $200</w:t>
      </w:r>
      <w:r w:rsidRPr="00F65579">
        <w:rPr>
          <w:rFonts w:ascii="Calibri" w:hAnsi="Calibri" w:cs="Calibri"/>
        </w:rPr>
        <w:t> </w:t>
      </w:r>
      <w:r w:rsidRPr="00F65579">
        <w:t>000</w:t>
      </w:r>
      <w:r w:rsidR="003E7C90" w:rsidRPr="00F65579">
        <w:noBreakHyphen/>
      </w:r>
      <w:r w:rsidR="00BC2A55" w:rsidRPr="00F65579">
        <w:t>$</w:t>
      </w:r>
      <w:r w:rsidRPr="00F65579">
        <w:t>219</w:t>
      </w:r>
      <w:r w:rsidRPr="00F65579">
        <w:rPr>
          <w:rFonts w:ascii="Calibri" w:hAnsi="Calibri" w:cs="Calibri"/>
        </w:rPr>
        <w:t> </w:t>
      </w:r>
      <w:r w:rsidRPr="00F65579">
        <w:t>000 income band is not included.</w:t>
      </w:r>
    </w:p>
    <w:p w14:paraId="2C6E4389" w14:textId="77777777" w:rsidR="00074428" w:rsidRPr="00F65579" w:rsidRDefault="00074428" w:rsidP="00074428">
      <w:pPr>
        <w:pStyle w:val="Notes"/>
      </w:pPr>
      <w:r w:rsidRPr="00F65579">
        <w:t xml:space="preserve">(c) There is one </w:t>
      </w:r>
      <w:r w:rsidR="00BC2A55" w:rsidRPr="00F65579">
        <w:t xml:space="preserve">executive </w:t>
      </w:r>
      <w:r w:rsidRPr="00F65579">
        <w:t>employed on a part time basis at a 0.9 FTE rate.</w:t>
      </w:r>
    </w:p>
    <w:p w14:paraId="1D21B0BE" w14:textId="77777777" w:rsidR="0021241E" w:rsidRPr="00F65579" w:rsidRDefault="0021241E" w:rsidP="0021241E"/>
    <w:p w14:paraId="308637ED" w14:textId="77777777" w:rsidR="0021241E" w:rsidRPr="00F65579" w:rsidRDefault="0021241E" w:rsidP="0021241E">
      <w:pPr>
        <w:pStyle w:val="Tableheading"/>
        <w:sectPr w:rsidR="0021241E" w:rsidRPr="00F65579" w:rsidSect="005D199C">
          <w:headerReference w:type="even" r:id="rId151"/>
          <w:footerReference w:type="even" r:id="rId152"/>
          <w:footerReference w:type="default" r:id="rId153"/>
          <w:pgSz w:w="11909" w:h="16834" w:code="9"/>
          <w:pgMar w:top="1728" w:right="1152" w:bottom="1267" w:left="1152" w:header="720" w:footer="288" w:gutter="0"/>
          <w:cols w:space="720"/>
          <w:noEndnote/>
          <w:docGrid w:linePitch="231"/>
        </w:sectPr>
      </w:pPr>
    </w:p>
    <w:p w14:paraId="281C3CD7" w14:textId="77777777" w:rsidR="0021241E" w:rsidRPr="00F65579" w:rsidRDefault="0021241E" w:rsidP="0021241E">
      <w:pPr>
        <w:pStyle w:val="Heading4"/>
      </w:pPr>
      <w:r w:rsidRPr="00F65579">
        <w:lastRenderedPageBreak/>
        <w:t>Profile of Essentia</w:t>
      </w:r>
      <w:r w:rsidR="00352A50" w:rsidRPr="00F65579">
        <w:t>l Services Commission: June 201</w:t>
      </w:r>
      <w:r w:rsidR="00420A9F" w:rsidRPr="00F65579">
        <w:t>9</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4630EB" w:rsidRPr="00F65579" w14:paraId="27A5FF44" w14:textId="77777777" w:rsidTr="004630EB">
        <w:trPr>
          <w:cantSplit/>
        </w:trPr>
        <w:tc>
          <w:tcPr>
            <w:tcW w:w="1483" w:type="dxa"/>
            <w:shd w:val="clear" w:color="auto" w:fill="auto"/>
          </w:tcPr>
          <w:p w14:paraId="5E56D15B" w14:textId="77777777" w:rsidR="004630EB" w:rsidRPr="00F65579" w:rsidRDefault="004630EB" w:rsidP="004630EB">
            <w:pPr>
              <w:pStyle w:val="Tabletext"/>
            </w:pPr>
            <w:bookmarkStart w:id="185" w:name="_Hlk15554310"/>
          </w:p>
        </w:tc>
        <w:tc>
          <w:tcPr>
            <w:tcW w:w="6192" w:type="dxa"/>
            <w:gridSpan w:val="7"/>
            <w:shd w:val="clear" w:color="auto" w:fill="E0E0E0"/>
            <w:vAlign w:val="bottom"/>
          </w:tcPr>
          <w:p w14:paraId="43AA7450" w14:textId="77777777" w:rsidR="004630EB" w:rsidRPr="00F65579" w:rsidRDefault="004630EB" w:rsidP="004630EB">
            <w:pPr>
              <w:pStyle w:val="Tabletextheadingcentred"/>
            </w:pPr>
            <w:r w:rsidRPr="00F65579">
              <w:t>June 201</w:t>
            </w:r>
            <w:r w:rsidR="007D3E8D" w:rsidRPr="00F65579">
              <w:t>9</w:t>
            </w:r>
          </w:p>
        </w:tc>
        <w:tc>
          <w:tcPr>
            <w:tcW w:w="6192" w:type="dxa"/>
            <w:gridSpan w:val="7"/>
            <w:shd w:val="clear" w:color="auto" w:fill="auto"/>
            <w:noWrap/>
            <w:vAlign w:val="bottom"/>
          </w:tcPr>
          <w:p w14:paraId="7D3CFC3F" w14:textId="77777777" w:rsidR="004630EB" w:rsidRPr="00F65579" w:rsidRDefault="004630EB" w:rsidP="004630EB">
            <w:pPr>
              <w:pStyle w:val="Tabletextheadingcentred"/>
            </w:pPr>
            <w:r w:rsidRPr="00F65579">
              <w:t>June 201</w:t>
            </w:r>
            <w:r w:rsidR="007D3E8D" w:rsidRPr="00F65579">
              <w:t>8</w:t>
            </w:r>
          </w:p>
        </w:tc>
      </w:tr>
      <w:tr w:rsidR="004630EB" w:rsidRPr="00F65579" w14:paraId="737F6006" w14:textId="77777777" w:rsidTr="004630EB">
        <w:trPr>
          <w:cantSplit/>
        </w:trPr>
        <w:tc>
          <w:tcPr>
            <w:tcW w:w="1483" w:type="dxa"/>
            <w:shd w:val="clear" w:color="auto" w:fill="auto"/>
          </w:tcPr>
          <w:p w14:paraId="263E8947" w14:textId="77777777" w:rsidR="004630EB" w:rsidRPr="00F65579" w:rsidRDefault="004630EB" w:rsidP="004630EB">
            <w:pPr>
              <w:pStyle w:val="Tabletext"/>
            </w:pPr>
          </w:p>
        </w:tc>
        <w:tc>
          <w:tcPr>
            <w:tcW w:w="1728" w:type="dxa"/>
            <w:gridSpan w:val="2"/>
            <w:shd w:val="clear" w:color="auto" w:fill="auto"/>
            <w:vAlign w:val="bottom"/>
          </w:tcPr>
          <w:p w14:paraId="48253DC3" w14:textId="77777777" w:rsidR="004630EB" w:rsidRPr="00F65579" w:rsidRDefault="004630EB" w:rsidP="004630EB">
            <w:pPr>
              <w:pStyle w:val="Tabletextheadingcentred"/>
              <w:spacing w:after="20"/>
            </w:pPr>
            <w:r w:rsidRPr="00F65579">
              <w:t>All employees</w:t>
            </w:r>
          </w:p>
        </w:tc>
        <w:tc>
          <w:tcPr>
            <w:tcW w:w="2736" w:type="dxa"/>
            <w:gridSpan w:val="3"/>
            <w:shd w:val="clear" w:color="auto" w:fill="auto"/>
            <w:vAlign w:val="bottom"/>
          </w:tcPr>
          <w:p w14:paraId="57BF3AEE" w14:textId="77777777" w:rsidR="004630EB" w:rsidRPr="00F65579" w:rsidRDefault="004630EB" w:rsidP="004630EB">
            <w:pPr>
              <w:pStyle w:val="Tabletextheadingcentred"/>
              <w:spacing w:after="20"/>
            </w:pPr>
            <w:r w:rsidRPr="00F65579">
              <w:t>Ongoing</w:t>
            </w:r>
          </w:p>
        </w:tc>
        <w:tc>
          <w:tcPr>
            <w:tcW w:w="1728" w:type="dxa"/>
            <w:gridSpan w:val="2"/>
            <w:shd w:val="clear" w:color="auto" w:fill="auto"/>
          </w:tcPr>
          <w:p w14:paraId="5E44952D" w14:textId="77777777" w:rsidR="004630EB" w:rsidRPr="00F65579" w:rsidRDefault="004630EB" w:rsidP="004630EB">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081BBB97" w14:textId="77777777" w:rsidR="004630EB" w:rsidRPr="00F65579" w:rsidRDefault="004630EB" w:rsidP="004630EB">
            <w:pPr>
              <w:pStyle w:val="Tabletextheadingcentred"/>
              <w:spacing w:after="20"/>
            </w:pPr>
            <w:r w:rsidRPr="00F65579">
              <w:t>All employees</w:t>
            </w:r>
          </w:p>
        </w:tc>
        <w:tc>
          <w:tcPr>
            <w:tcW w:w="2736" w:type="dxa"/>
            <w:gridSpan w:val="3"/>
            <w:shd w:val="clear" w:color="auto" w:fill="auto"/>
            <w:noWrap/>
            <w:vAlign w:val="bottom"/>
          </w:tcPr>
          <w:p w14:paraId="2AF833F9" w14:textId="77777777" w:rsidR="004630EB" w:rsidRPr="00F65579" w:rsidRDefault="004630EB" w:rsidP="004630EB">
            <w:pPr>
              <w:pStyle w:val="Tabletextheadingcentred"/>
              <w:spacing w:after="20"/>
            </w:pPr>
            <w:r w:rsidRPr="00F65579">
              <w:t>Ongoing</w:t>
            </w:r>
          </w:p>
        </w:tc>
        <w:tc>
          <w:tcPr>
            <w:tcW w:w="1728" w:type="dxa"/>
            <w:gridSpan w:val="2"/>
          </w:tcPr>
          <w:p w14:paraId="0EEEA011" w14:textId="77777777" w:rsidR="004630EB" w:rsidRPr="00F65579" w:rsidRDefault="004630EB" w:rsidP="004630EB">
            <w:pPr>
              <w:pStyle w:val="Tabletextheadingcentred"/>
              <w:spacing w:after="20"/>
              <w:rPr>
                <w:rFonts w:cstheme="minorHAnsi"/>
              </w:rPr>
            </w:pPr>
            <w:r w:rsidRPr="00F65579">
              <w:t>Fixed term</w:t>
            </w:r>
            <w:r w:rsidRPr="00F65579">
              <w:br/>
              <w:t>and casual</w:t>
            </w:r>
          </w:p>
        </w:tc>
      </w:tr>
      <w:tr w:rsidR="004630EB" w:rsidRPr="00F65579" w14:paraId="4E26FBFE" w14:textId="77777777" w:rsidTr="004630EB">
        <w:trPr>
          <w:cantSplit/>
        </w:trPr>
        <w:tc>
          <w:tcPr>
            <w:tcW w:w="1483" w:type="dxa"/>
            <w:shd w:val="clear" w:color="auto" w:fill="auto"/>
          </w:tcPr>
          <w:p w14:paraId="7893BAB1" w14:textId="77777777" w:rsidR="004630EB" w:rsidRPr="00F65579" w:rsidRDefault="004630EB" w:rsidP="004630EB">
            <w:pPr>
              <w:pStyle w:val="Tabletext"/>
            </w:pPr>
          </w:p>
        </w:tc>
        <w:tc>
          <w:tcPr>
            <w:tcW w:w="950" w:type="dxa"/>
            <w:shd w:val="clear" w:color="auto" w:fill="auto"/>
            <w:vAlign w:val="bottom"/>
          </w:tcPr>
          <w:p w14:paraId="566E0386" w14:textId="77777777" w:rsidR="004630EB" w:rsidRPr="00F65579" w:rsidRDefault="004630EB" w:rsidP="004630E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558A02D2" w14:textId="77777777" w:rsidR="004630EB" w:rsidRPr="00F65579" w:rsidRDefault="004630EB" w:rsidP="004630EB">
            <w:pPr>
              <w:pStyle w:val="Tabletextheadingright"/>
              <w:rPr>
                <w:rFonts w:cstheme="minorHAnsi"/>
              </w:rPr>
            </w:pPr>
            <w:r w:rsidRPr="00F65579">
              <w:rPr>
                <w:rFonts w:cstheme="minorHAnsi"/>
              </w:rPr>
              <w:t>FTE</w:t>
            </w:r>
          </w:p>
        </w:tc>
        <w:tc>
          <w:tcPr>
            <w:tcW w:w="979" w:type="dxa"/>
            <w:shd w:val="clear" w:color="auto" w:fill="auto"/>
            <w:vAlign w:val="bottom"/>
          </w:tcPr>
          <w:p w14:paraId="2A9B15A5" w14:textId="77777777" w:rsidR="004630EB" w:rsidRPr="00F65579" w:rsidRDefault="004630EB" w:rsidP="004630EB">
            <w:pPr>
              <w:pStyle w:val="Tabletextheadingright"/>
              <w:rPr>
                <w:rFonts w:cstheme="minorHAnsi"/>
              </w:rPr>
            </w:pPr>
            <w:r w:rsidRPr="00F65579">
              <w:rPr>
                <w:rFonts w:cstheme="minorHAnsi"/>
              </w:rPr>
              <w:t>Full</w:t>
            </w:r>
            <w:r w:rsidR="003E7C90" w:rsidRPr="00F6557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1A9A2F3D" w14:textId="77777777" w:rsidR="004630EB" w:rsidRPr="00F65579" w:rsidRDefault="004630EB" w:rsidP="004630EB">
            <w:pPr>
              <w:pStyle w:val="Tabletextheadingright"/>
              <w:rPr>
                <w:rFonts w:cstheme="minorHAnsi"/>
              </w:rPr>
            </w:pPr>
            <w:r w:rsidRPr="00F65579">
              <w:rPr>
                <w:rFonts w:cstheme="minorHAnsi"/>
              </w:rPr>
              <w:t>Part</w:t>
            </w:r>
            <w:r w:rsidR="003E7C90" w:rsidRPr="00F6557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2812F7E6" w14:textId="77777777" w:rsidR="004630EB" w:rsidRPr="00F65579" w:rsidRDefault="004630EB" w:rsidP="004630EB">
            <w:pPr>
              <w:pStyle w:val="Tabletextheadingright"/>
              <w:rPr>
                <w:rFonts w:cstheme="minorHAnsi"/>
              </w:rPr>
            </w:pPr>
            <w:r w:rsidRPr="00F65579">
              <w:rPr>
                <w:rFonts w:cstheme="minorHAnsi"/>
              </w:rPr>
              <w:t>FTE</w:t>
            </w:r>
          </w:p>
        </w:tc>
        <w:tc>
          <w:tcPr>
            <w:tcW w:w="950" w:type="dxa"/>
            <w:shd w:val="clear" w:color="auto" w:fill="auto"/>
          </w:tcPr>
          <w:p w14:paraId="7ABD09FE" w14:textId="77777777" w:rsidR="004630EB" w:rsidRPr="00F65579" w:rsidRDefault="004630EB" w:rsidP="004630E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tcPr>
          <w:p w14:paraId="41355480" w14:textId="77777777" w:rsidR="004630EB" w:rsidRPr="00F65579" w:rsidRDefault="004630EB" w:rsidP="004630EB">
            <w:pPr>
              <w:pStyle w:val="Tabletextheadingright"/>
              <w:rPr>
                <w:rFonts w:cstheme="minorHAnsi"/>
              </w:rPr>
            </w:pPr>
            <w:r w:rsidRPr="00F65579">
              <w:rPr>
                <w:rFonts w:cstheme="minorHAnsi"/>
              </w:rPr>
              <w:t>FTE</w:t>
            </w:r>
          </w:p>
        </w:tc>
        <w:tc>
          <w:tcPr>
            <w:tcW w:w="950" w:type="dxa"/>
            <w:shd w:val="clear" w:color="auto" w:fill="auto"/>
            <w:noWrap/>
            <w:vAlign w:val="bottom"/>
          </w:tcPr>
          <w:p w14:paraId="35F79CD3" w14:textId="77777777" w:rsidR="004630EB" w:rsidRPr="00F65579" w:rsidRDefault="004630EB" w:rsidP="004630E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77481AD3" w14:textId="77777777" w:rsidR="004630EB" w:rsidRPr="00F65579" w:rsidRDefault="004630EB" w:rsidP="004630EB">
            <w:pPr>
              <w:pStyle w:val="Tabletextheadingright"/>
              <w:rPr>
                <w:rFonts w:cstheme="minorHAnsi"/>
              </w:rPr>
            </w:pPr>
            <w:r w:rsidRPr="00F65579">
              <w:rPr>
                <w:rFonts w:cstheme="minorHAnsi"/>
              </w:rPr>
              <w:t>FTE</w:t>
            </w:r>
          </w:p>
        </w:tc>
        <w:tc>
          <w:tcPr>
            <w:tcW w:w="979" w:type="dxa"/>
            <w:shd w:val="clear" w:color="auto" w:fill="auto"/>
            <w:noWrap/>
            <w:vAlign w:val="bottom"/>
          </w:tcPr>
          <w:p w14:paraId="2439F821" w14:textId="77777777" w:rsidR="004630EB" w:rsidRPr="00F65579" w:rsidRDefault="004630EB" w:rsidP="004630EB">
            <w:pPr>
              <w:pStyle w:val="Tabletextheadingright"/>
              <w:rPr>
                <w:rFonts w:cstheme="minorHAnsi"/>
              </w:rPr>
            </w:pPr>
            <w:r w:rsidRPr="00F65579">
              <w:rPr>
                <w:rFonts w:cstheme="minorHAnsi"/>
              </w:rPr>
              <w:t>Full</w:t>
            </w:r>
            <w:r w:rsidR="003E7C90" w:rsidRPr="00F6557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5EF0DDFB" w14:textId="77777777" w:rsidR="004630EB" w:rsidRPr="00F65579" w:rsidRDefault="004630EB" w:rsidP="004630EB">
            <w:pPr>
              <w:pStyle w:val="Tabletextheadingright"/>
              <w:rPr>
                <w:rFonts w:cstheme="minorHAnsi"/>
              </w:rPr>
            </w:pPr>
            <w:r w:rsidRPr="00F65579">
              <w:rPr>
                <w:rFonts w:cstheme="minorHAnsi"/>
              </w:rPr>
              <w:t>Part</w:t>
            </w:r>
            <w:r w:rsidR="003E7C90" w:rsidRPr="00F6557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5980D7C6" w14:textId="77777777" w:rsidR="004630EB" w:rsidRPr="00F65579" w:rsidRDefault="004630EB" w:rsidP="004630EB">
            <w:pPr>
              <w:pStyle w:val="Tabletextheadingright"/>
              <w:rPr>
                <w:rFonts w:cstheme="minorHAnsi"/>
              </w:rPr>
            </w:pPr>
            <w:r w:rsidRPr="00F65579">
              <w:rPr>
                <w:rFonts w:cstheme="minorHAnsi"/>
              </w:rPr>
              <w:t>FTE</w:t>
            </w:r>
          </w:p>
        </w:tc>
        <w:tc>
          <w:tcPr>
            <w:tcW w:w="950" w:type="dxa"/>
          </w:tcPr>
          <w:p w14:paraId="3EE2AEDB" w14:textId="77777777" w:rsidR="004630EB" w:rsidRPr="00F65579" w:rsidRDefault="004630EB" w:rsidP="004630E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tcPr>
          <w:p w14:paraId="195ADEED" w14:textId="77777777" w:rsidR="004630EB" w:rsidRPr="00F65579" w:rsidRDefault="004630EB" w:rsidP="004630EB">
            <w:pPr>
              <w:pStyle w:val="Tabletextheadingright"/>
              <w:rPr>
                <w:rFonts w:cstheme="minorHAnsi"/>
              </w:rPr>
            </w:pPr>
            <w:r w:rsidRPr="00F65579">
              <w:rPr>
                <w:rFonts w:cstheme="minorHAnsi"/>
              </w:rPr>
              <w:t>FTE</w:t>
            </w:r>
          </w:p>
        </w:tc>
      </w:tr>
      <w:tr w:rsidR="007D3E8D" w:rsidRPr="00F65579" w14:paraId="14E09347" w14:textId="77777777" w:rsidTr="004630EB">
        <w:trPr>
          <w:cantSplit/>
        </w:trPr>
        <w:tc>
          <w:tcPr>
            <w:tcW w:w="1483" w:type="dxa"/>
            <w:shd w:val="clear" w:color="auto" w:fill="auto"/>
          </w:tcPr>
          <w:p w14:paraId="489E2D91" w14:textId="77777777" w:rsidR="007D3E8D" w:rsidRPr="00F65579" w:rsidRDefault="007D3E8D" w:rsidP="007D3E8D">
            <w:pPr>
              <w:pStyle w:val="Tabletext"/>
            </w:pPr>
            <w:r w:rsidRPr="00F65579">
              <w:rPr>
                <w:rFonts w:cstheme="minorHAnsi"/>
                <w:b/>
              </w:rPr>
              <w:t>Gender</w:t>
            </w:r>
          </w:p>
        </w:tc>
        <w:tc>
          <w:tcPr>
            <w:tcW w:w="950" w:type="dxa"/>
            <w:shd w:val="clear" w:color="auto" w:fill="E0E0E0"/>
            <w:vAlign w:val="bottom"/>
          </w:tcPr>
          <w:p w14:paraId="7746FBE6" w14:textId="77777777" w:rsidR="007D3E8D" w:rsidRPr="00F65579" w:rsidRDefault="007D3E8D" w:rsidP="007D3E8D">
            <w:pPr>
              <w:pStyle w:val="Tabletextright"/>
            </w:pPr>
          </w:p>
        </w:tc>
        <w:tc>
          <w:tcPr>
            <w:tcW w:w="778" w:type="dxa"/>
            <w:shd w:val="clear" w:color="auto" w:fill="E0E0E0"/>
            <w:vAlign w:val="bottom"/>
          </w:tcPr>
          <w:p w14:paraId="793A99CB" w14:textId="77777777" w:rsidR="007D3E8D" w:rsidRPr="00F65579" w:rsidRDefault="007D3E8D" w:rsidP="007D3E8D">
            <w:pPr>
              <w:pStyle w:val="Tabletextright"/>
            </w:pPr>
          </w:p>
        </w:tc>
        <w:tc>
          <w:tcPr>
            <w:tcW w:w="979" w:type="dxa"/>
            <w:shd w:val="clear" w:color="auto" w:fill="auto"/>
            <w:vAlign w:val="bottom"/>
          </w:tcPr>
          <w:p w14:paraId="582AE8AC" w14:textId="77777777" w:rsidR="007D3E8D" w:rsidRPr="00F65579" w:rsidRDefault="007D3E8D" w:rsidP="007D3E8D">
            <w:pPr>
              <w:pStyle w:val="Tabletextright"/>
            </w:pPr>
          </w:p>
        </w:tc>
        <w:tc>
          <w:tcPr>
            <w:tcW w:w="979" w:type="dxa"/>
            <w:shd w:val="clear" w:color="auto" w:fill="auto"/>
            <w:vAlign w:val="bottom"/>
          </w:tcPr>
          <w:p w14:paraId="012CE5EE" w14:textId="77777777" w:rsidR="007D3E8D" w:rsidRPr="00F65579" w:rsidRDefault="007D3E8D" w:rsidP="007D3E8D">
            <w:pPr>
              <w:pStyle w:val="Tabletextright"/>
            </w:pPr>
          </w:p>
        </w:tc>
        <w:tc>
          <w:tcPr>
            <w:tcW w:w="778" w:type="dxa"/>
            <w:shd w:val="clear" w:color="auto" w:fill="auto"/>
            <w:vAlign w:val="bottom"/>
          </w:tcPr>
          <w:p w14:paraId="327D8DF7" w14:textId="77777777" w:rsidR="007D3E8D" w:rsidRPr="00F65579" w:rsidRDefault="007D3E8D" w:rsidP="007D3E8D">
            <w:pPr>
              <w:pStyle w:val="Tabletextright"/>
            </w:pPr>
          </w:p>
        </w:tc>
        <w:tc>
          <w:tcPr>
            <w:tcW w:w="950" w:type="dxa"/>
            <w:shd w:val="clear" w:color="auto" w:fill="E0E0E0"/>
            <w:vAlign w:val="bottom"/>
          </w:tcPr>
          <w:p w14:paraId="15BC008B" w14:textId="77777777" w:rsidR="007D3E8D" w:rsidRPr="00F65579" w:rsidRDefault="007D3E8D" w:rsidP="007D3E8D">
            <w:pPr>
              <w:pStyle w:val="Tabletextright"/>
            </w:pPr>
          </w:p>
        </w:tc>
        <w:tc>
          <w:tcPr>
            <w:tcW w:w="778" w:type="dxa"/>
            <w:shd w:val="clear" w:color="auto" w:fill="E0E0E0"/>
            <w:vAlign w:val="bottom"/>
          </w:tcPr>
          <w:p w14:paraId="686DA23B" w14:textId="77777777" w:rsidR="007D3E8D" w:rsidRPr="00F65579" w:rsidRDefault="007D3E8D" w:rsidP="007D3E8D">
            <w:pPr>
              <w:pStyle w:val="Tabletextright"/>
            </w:pPr>
          </w:p>
        </w:tc>
        <w:tc>
          <w:tcPr>
            <w:tcW w:w="950" w:type="dxa"/>
            <w:shd w:val="clear" w:color="auto" w:fill="auto"/>
            <w:noWrap/>
            <w:vAlign w:val="bottom"/>
          </w:tcPr>
          <w:p w14:paraId="50F5AFCD" w14:textId="77777777" w:rsidR="007D3E8D" w:rsidRPr="00F65579" w:rsidRDefault="007D3E8D" w:rsidP="007D3E8D">
            <w:pPr>
              <w:pStyle w:val="Tabletextright"/>
            </w:pPr>
          </w:p>
        </w:tc>
        <w:tc>
          <w:tcPr>
            <w:tcW w:w="778" w:type="dxa"/>
            <w:shd w:val="clear" w:color="auto" w:fill="auto"/>
            <w:vAlign w:val="bottom"/>
          </w:tcPr>
          <w:p w14:paraId="7C661F17" w14:textId="77777777" w:rsidR="007D3E8D" w:rsidRPr="00F65579" w:rsidRDefault="007D3E8D" w:rsidP="007D3E8D">
            <w:pPr>
              <w:pStyle w:val="Tabletextright"/>
            </w:pPr>
          </w:p>
        </w:tc>
        <w:tc>
          <w:tcPr>
            <w:tcW w:w="979" w:type="dxa"/>
            <w:shd w:val="clear" w:color="auto" w:fill="E0E0E0"/>
            <w:noWrap/>
            <w:vAlign w:val="bottom"/>
          </w:tcPr>
          <w:p w14:paraId="74C3AA77" w14:textId="77777777" w:rsidR="007D3E8D" w:rsidRPr="00F65579" w:rsidRDefault="007D3E8D" w:rsidP="007D3E8D">
            <w:pPr>
              <w:pStyle w:val="Tabletextright"/>
            </w:pPr>
          </w:p>
        </w:tc>
        <w:tc>
          <w:tcPr>
            <w:tcW w:w="979" w:type="dxa"/>
            <w:shd w:val="clear" w:color="auto" w:fill="E0E0E0"/>
            <w:vAlign w:val="bottom"/>
          </w:tcPr>
          <w:p w14:paraId="116F93D7" w14:textId="77777777" w:rsidR="007D3E8D" w:rsidRPr="00F65579" w:rsidRDefault="007D3E8D" w:rsidP="007D3E8D">
            <w:pPr>
              <w:pStyle w:val="Tabletextright"/>
            </w:pPr>
          </w:p>
        </w:tc>
        <w:tc>
          <w:tcPr>
            <w:tcW w:w="778" w:type="dxa"/>
            <w:shd w:val="clear" w:color="auto" w:fill="E0E0E0"/>
            <w:vAlign w:val="bottom"/>
          </w:tcPr>
          <w:p w14:paraId="00875548" w14:textId="77777777" w:rsidR="007D3E8D" w:rsidRPr="00F65579" w:rsidRDefault="007D3E8D" w:rsidP="007D3E8D">
            <w:pPr>
              <w:pStyle w:val="Tabletextright"/>
            </w:pPr>
          </w:p>
        </w:tc>
        <w:tc>
          <w:tcPr>
            <w:tcW w:w="950" w:type="dxa"/>
            <w:vAlign w:val="bottom"/>
          </w:tcPr>
          <w:p w14:paraId="62DF6B25" w14:textId="77777777" w:rsidR="007D3E8D" w:rsidRPr="00F65579" w:rsidRDefault="007D3E8D" w:rsidP="007D3E8D">
            <w:pPr>
              <w:pStyle w:val="Tabletextright"/>
            </w:pPr>
          </w:p>
        </w:tc>
        <w:tc>
          <w:tcPr>
            <w:tcW w:w="778" w:type="dxa"/>
            <w:vAlign w:val="bottom"/>
          </w:tcPr>
          <w:p w14:paraId="301E48EE" w14:textId="77777777" w:rsidR="007D3E8D" w:rsidRPr="00F65579" w:rsidRDefault="007D3E8D" w:rsidP="007D3E8D">
            <w:pPr>
              <w:pStyle w:val="Tabletextright"/>
            </w:pPr>
          </w:p>
        </w:tc>
      </w:tr>
      <w:tr w:rsidR="009430F6" w:rsidRPr="00F65579" w14:paraId="05929480" w14:textId="77777777" w:rsidTr="004630EB">
        <w:trPr>
          <w:cantSplit/>
        </w:trPr>
        <w:tc>
          <w:tcPr>
            <w:tcW w:w="1483" w:type="dxa"/>
            <w:shd w:val="clear" w:color="auto" w:fill="auto"/>
          </w:tcPr>
          <w:p w14:paraId="067EC2D8" w14:textId="77777777" w:rsidR="009430F6" w:rsidRPr="00F65579" w:rsidRDefault="009430F6" w:rsidP="009430F6">
            <w:pPr>
              <w:pStyle w:val="Tabletext"/>
            </w:pPr>
            <w:r w:rsidRPr="00F65579">
              <w:rPr>
                <w:rFonts w:cstheme="minorHAnsi"/>
              </w:rPr>
              <w:t>Male</w:t>
            </w:r>
          </w:p>
        </w:tc>
        <w:tc>
          <w:tcPr>
            <w:tcW w:w="950" w:type="dxa"/>
            <w:shd w:val="clear" w:color="auto" w:fill="E0E0E0"/>
            <w:vAlign w:val="bottom"/>
          </w:tcPr>
          <w:p w14:paraId="480586D9" w14:textId="77777777" w:rsidR="009430F6" w:rsidRPr="00F65579" w:rsidRDefault="009430F6" w:rsidP="009430F6">
            <w:pPr>
              <w:pStyle w:val="Tabletextright"/>
            </w:pPr>
            <w:r w:rsidRPr="00F65579">
              <w:t>60</w:t>
            </w:r>
          </w:p>
        </w:tc>
        <w:tc>
          <w:tcPr>
            <w:tcW w:w="778" w:type="dxa"/>
            <w:shd w:val="clear" w:color="auto" w:fill="E0E0E0"/>
            <w:vAlign w:val="bottom"/>
          </w:tcPr>
          <w:p w14:paraId="17131D62" w14:textId="77777777" w:rsidR="009430F6" w:rsidRPr="00F65579" w:rsidRDefault="009430F6" w:rsidP="009430F6">
            <w:pPr>
              <w:pStyle w:val="Tabletextright"/>
            </w:pPr>
            <w:r w:rsidRPr="00F65579">
              <w:t>58.96</w:t>
            </w:r>
          </w:p>
        </w:tc>
        <w:tc>
          <w:tcPr>
            <w:tcW w:w="979" w:type="dxa"/>
            <w:shd w:val="clear" w:color="auto" w:fill="auto"/>
            <w:vAlign w:val="bottom"/>
          </w:tcPr>
          <w:p w14:paraId="535AF751" w14:textId="77777777" w:rsidR="009430F6" w:rsidRPr="00F65579" w:rsidRDefault="009430F6" w:rsidP="009430F6">
            <w:pPr>
              <w:pStyle w:val="Tabletextright"/>
            </w:pPr>
            <w:r w:rsidRPr="00F65579">
              <w:t>50</w:t>
            </w:r>
          </w:p>
        </w:tc>
        <w:tc>
          <w:tcPr>
            <w:tcW w:w="979" w:type="dxa"/>
            <w:shd w:val="clear" w:color="auto" w:fill="auto"/>
            <w:vAlign w:val="bottom"/>
          </w:tcPr>
          <w:p w14:paraId="63CEB989" w14:textId="77777777" w:rsidR="009430F6" w:rsidRPr="00F65579" w:rsidRDefault="009430F6" w:rsidP="009430F6">
            <w:pPr>
              <w:pStyle w:val="Tabletextright"/>
            </w:pPr>
            <w:r w:rsidRPr="00F65579">
              <w:t>4</w:t>
            </w:r>
          </w:p>
        </w:tc>
        <w:tc>
          <w:tcPr>
            <w:tcW w:w="778" w:type="dxa"/>
            <w:shd w:val="clear" w:color="auto" w:fill="auto"/>
            <w:vAlign w:val="bottom"/>
          </w:tcPr>
          <w:p w14:paraId="0CB0B82E" w14:textId="77777777" w:rsidR="009430F6" w:rsidRPr="00F65579" w:rsidRDefault="009430F6" w:rsidP="009430F6">
            <w:pPr>
              <w:pStyle w:val="Tabletextright"/>
            </w:pPr>
            <w:r w:rsidRPr="00F65579">
              <w:t>53.36</w:t>
            </w:r>
          </w:p>
        </w:tc>
        <w:tc>
          <w:tcPr>
            <w:tcW w:w="950" w:type="dxa"/>
            <w:shd w:val="clear" w:color="auto" w:fill="E0E0E0"/>
            <w:vAlign w:val="bottom"/>
          </w:tcPr>
          <w:p w14:paraId="72967667" w14:textId="77777777" w:rsidR="009430F6" w:rsidRPr="00F65579" w:rsidRDefault="009430F6" w:rsidP="009430F6">
            <w:pPr>
              <w:pStyle w:val="Tabletextright"/>
            </w:pPr>
            <w:r w:rsidRPr="00F65579">
              <w:t>6</w:t>
            </w:r>
          </w:p>
        </w:tc>
        <w:tc>
          <w:tcPr>
            <w:tcW w:w="778" w:type="dxa"/>
            <w:shd w:val="clear" w:color="auto" w:fill="E0E0E0"/>
            <w:vAlign w:val="bottom"/>
          </w:tcPr>
          <w:p w14:paraId="11494861" w14:textId="77777777" w:rsidR="009430F6" w:rsidRPr="00F65579" w:rsidRDefault="009430F6" w:rsidP="009430F6">
            <w:pPr>
              <w:pStyle w:val="Tabletextright"/>
            </w:pPr>
            <w:r w:rsidRPr="00F65579">
              <w:t>5.60</w:t>
            </w:r>
          </w:p>
        </w:tc>
        <w:tc>
          <w:tcPr>
            <w:tcW w:w="950" w:type="dxa"/>
            <w:shd w:val="clear" w:color="auto" w:fill="auto"/>
            <w:noWrap/>
            <w:vAlign w:val="bottom"/>
          </w:tcPr>
          <w:p w14:paraId="436A6790" w14:textId="77777777" w:rsidR="009430F6" w:rsidRPr="00F65579" w:rsidRDefault="009430F6" w:rsidP="009430F6">
            <w:pPr>
              <w:pStyle w:val="Tabletextright"/>
            </w:pPr>
            <w:r w:rsidRPr="00F65579">
              <w:t>63</w:t>
            </w:r>
          </w:p>
        </w:tc>
        <w:tc>
          <w:tcPr>
            <w:tcW w:w="778" w:type="dxa"/>
            <w:shd w:val="clear" w:color="auto" w:fill="auto"/>
            <w:vAlign w:val="bottom"/>
          </w:tcPr>
          <w:p w14:paraId="6413CD3C" w14:textId="77777777" w:rsidR="009430F6" w:rsidRPr="00F65579" w:rsidRDefault="009430F6" w:rsidP="009430F6">
            <w:pPr>
              <w:pStyle w:val="Tabletextright"/>
            </w:pPr>
            <w:r w:rsidRPr="00F65579">
              <w:t>61.02</w:t>
            </w:r>
          </w:p>
        </w:tc>
        <w:tc>
          <w:tcPr>
            <w:tcW w:w="979" w:type="dxa"/>
            <w:shd w:val="clear" w:color="auto" w:fill="E0E0E0"/>
            <w:noWrap/>
            <w:vAlign w:val="bottom"/>
          </w:tcPr>
          <w:p w14:paraId="66B57367" w14:textId="77777777" w:rsidR="009430F6" w:rsidRPr="00F65579" w:rsidRDefault="009430F6" w:rsidP="009430F6">
            <w:pPr>
              <w:pStyle w:val="Tabletextright"/>
            </w:pPr>
            <w:r w:rsidRPr="00F65579">
              <w:t>51</w:t>
            </w:r>
          </w:p>
        </w:tc>
        <w:tc>
          <w:tcPr>
            <w:tcW w:w="979" w:type="dxa"/>
            <w:shd w:val="clear" w:color="auto" w:fill="E0E0E0"/>
            <w:vAlign w:val="bottom"/>
          </w:tcPr>
          <w:p w14:paraId="5A1912E1" w14:textId="77777777" w:rsidR="009430F6" w:rsidRPr="00F65579" w:rsidRDefault="009430F6" w:rsidP="009430F6">
            <w:pPr>
              <w:pStyle w:val="Tabletextright"/>
            </w:pPr>
            <w:r w:rsidRPr="00F65579">
              <w:t>2</w:t>
            </w:r>
          </w:p>
        </w:tc>
        <w:tc>
          <w:tcPr>
            <w:tcW w:w="778" w:type="dxa"/>
            <w:shd w:val="clear" w:color="auto" w:fill="E0E0E0"/>
            <w:vAlign w:val="bottom"/>
          </w:tcPr>
          <w:p w14:paraId="0EF62120" w14:textId="77777777" w:rsidR="009430F6" w:rsidRPr="00F65579" w:rsidRDefault="009430F6" w:rsidP="009430F6">
            <w:pPr>
              <w:pStyle w:val="Tabletextright"/>
            </w:pPr>
            <w:r w:rsidRPr="00F65579">
              <w:t>52.76</w:t>
            </w:r>
          </w:p>
        </w:tc>
        <w:tc>
          <w:tcPr>
            <w:tcW w:w="950" w:type="dxa"/>
            <w:vAlign w:val="bottom"/>
          </w:tcPr>
          <w:p w14:paraId="136184DF" w14:textId="77777777" w:rsidR="009430F6" w:rsidRPr="00F65579" w:rsidRDefault="009430F6" w:rsidP="009430F6">
            <w:pPr>
              <w:pStyle w:val="Tabletextright"/>
            </w:pPr>
            <w:r w:rsidRPr="00F65579">
              <w:t>10</w:t>
            </w:r>
          </w:p>
        </w:tc>
        <w:tc>
          <w:tcPr>
            <w:tcW w:w="778" w:type="dxa"/>
            <w:vAlign w:val="bottom"/>
          </w:tcPr>
          <w:p w14:paraId="1F3313FD" w14:textId="77777777" w:rsidR="009430F6" w:rsidRPr="00F65579" w:rsidRDefault="009430F6" w:rsidP="009430F6">
            <w:pPr>
              <w:pStyle w:val="Tabletextright"/>
            </w:pPr>
            <w:r w:rsidRPr="00F65579">
              <w:t>8.26</w:t>
            </w:r>
          </w:p>
        </w:tc>
      </w:tr>
      <w:tr w:rsidR="009430F6" w:rsidRPr="00F65579" w14:paraId="0EEC11BF" w14:textId="77777777" w:rsidTr="004630EB">
        <w:trPr>
          <w:cantSplit/>
        </w:trPr>
        <w:tc>
          <w:tcPr>
            <w:tcW w:w="1483" w:type="dxa"/>
            <w:shd w:val="clear" w:color="auto" w:fill="auto"/>
          </w:tcPr>
          <w:p w14:paraId="63579FD4" w14:textId="77777777" w:rsidR="009430F6" w:rsidRPr="00F65579" w:rsidRDefault="009430F6" w:rsidP="009430F6">
            <w:pPr>
              <w:pStyle w:val="Tabletext"/>
            </w:pPr>
            <w:r w:rsidRPr="00F65579">
              <w:rPr>
                <w:rFonts w:cstheme="minorHAnsi"/>
              </w:rPr>
              <w:t>Female</w:t>
            </w:r>
          </w:p>
        </w:tc>
        <w:tc>
          <w:tcPr>
            <w:tcW w:w="950" w:type="dxa"/>
            <w:shd w:val="clear" w:color="auto" w:fill="E0E0E0"/>
            <w:vAlign w:val="bottom"/>
          </w:tcPr>
          <w:p w14:paraId="339B8419" w14:textId="77777777" w:rsidR="009430F6" w:rsidRPr="00F65579" w:rsidRDefault="009430F6" w:rsidP="009430F6">
            <w:pPr>
              <w:pStyle w:val="Tabletextright"/>
            </w:pPr>
            <w:r w:rsidRPr="00F65579">
              <w:t>59</w:t>
            </w:r>
          </w:p>
        </w:tc>
        <w:tc>
          <w:tcPr>
            <w:tcW w:w="778" w:type="dxa"/>
            <w:shd w:val="clear" w:color="auto" w:fill="E0E0E0"/>
            <w:vAlign w:val="bottom"/>
          </w:tcPr>
          <w:p w14:paraId="70278520" w14:textId="77777777" w:rsidR="009430F6" w:rsidRPr="00F65579" w:rsidRDefault="009430F6" w:rsidP="009430F6">
            <w:pPr>
              <w:pStyle w:val="Tabletextright"/>
            </w:pPr>
            <w:r w:rsidRPr="00F65579">
              <w:t>54.91</w:t>
            </w:r>
          </w:p>
        </w:tc>
        <w:tc>
          <w:tcPr>
            <w:tcW w:w="979" w:type="dxa"/>
            <w:shd w:val="clear" w:color="auto" w:fill="auto"/>
            <w:vAlign w:val="bottom"/>
          </w:tcPr>
          <w:p w14:paraId="372B18DB" w14:textId="77777777" w:rsidR="009430F6" w:rsidRPr="00F65579" w:rsidRDefault="009430F6" w:rsidP="009430F6">
            <w:pPr>
              <w:pStyle w:val="Tabletextright"/>
            </w:pPr>
            <w:r w:rsidRPr="00F65579">
              <w:t>36</w:t>
            </w:r>
          </w:p>
        </w:tc>
        <w:tc>
          <w:tcPr>
            <w:tcW w:w="979" w:type="dxa"/>
            <w:shd w:val="clear" w:color="auto" w:fill="auto"/>
            <w:vAlign w:val="bottom"/>
          </w:tcPr>
          <w:p w14:paraId="0B6569B2" w14:textId="77777777" w:rsidR="009430F6" w:rsidRPr="00F65579" w:rsidRDefault="009430F6" w:rsidP="009430F6">
            <w:pPr>
              <w:pStyle w:val="Tabletextright"/>
            </w:pPr>
            <w:r w:rsidRPr="00F65579">
              <w:t>9</w:t>
            </w:r>
          </w:p>
        </w:tc>
        <w:tc>
          <w:tcPr>
            <w:tcW w:w="778" w:type="dxa"/>
            <w:shd w:val="clear" w:color="auto" w:fill="auto"/>
            <w:vAlign w:val="bottom"/>
          </w:tcPr>
          <w:p w14:paraId="4C9486DD" w14:textId="77777777" w:rsidR="009430F6" w:rsidRPr="00F65579" w:rsidRDefault="009430F6" w:rsidP="009430F6">
            <w:pPr>
              <w:pStyle w:val="Tabletextright"/>
            </w:pPr>
            <w:r w:rsidRPr="00F65579">
              <w:t>42.41</w:t>
            </w:r>
          </w:p>
        </w:tc>
        <w:tc>
          <w:tcPr>
            <w:tcW w:w="950" w:type="dxa"/>
            <w:shd w:val="clear" w:color="auto" w:fill="E0E0E0"/>
            <w:vAlign w:val="bottom"/>
          </w:tcPr>
          <w:p w14:paraId="7906A4C6" w14:textId="77777777" w:rsidR="009430F6" w:rsidRPr="00F65579" w:rsidRDefault="009430F6" w:rsidP="009430F6">
            <w:pPr>
              <w:pStyle w:val="Tabletextright"/>
            </w:pPr>
            <w:r w:rsidRPr="00F65579">
              <w:t>14</w:t>
            </w:r>
          </w:p>
        </w:tc>
        <w:tc>
          <w:tcPr>
            <w:tcW w:w="778" w:type="dxa"/>
            <w:shd w:val="clear" w:color="auto" w:fill="E0E0E0"/>
            <w:vAlign w:val="bottom"/>
          </w:tcPr>
          <w:p w14:paraId="0EEC2DA1" w14:textId="77777777" w:rsidR="009430F6" w:rsidRPr="00F65579" w:rsidRDefault="009430F6" w:rsidP="009430F6">
            <w:pPr>
              <w:pStyle w:val="Tabletextright"/>
            </w:pPr>
            <w:r w:rsidRPr="00F65579">
              <w:t>12.50</w:t>
            </w:r>
          </w:p>
        </w:tc>
        <w:tc>
          <w:tcPr>
            <w:tcW w:w="950" w:type="dxa"/>
            <w:shd w:val="clear" w:color="auto" w:fill="auto"/>
            <w:noWrap/>
            <w:vAlign w:val="bottom"/>
          </w:tcPr>
          <w:p w14:paraId="159F29F8" w14:textId="77777777" w:rsidR="009430F6" w:rsidRPr="00F65579" w:rsidRDefault="009430F6" w:rsidP="009430F6">
            <w:pPr>
              <w:pStyle w:val="Tabletextright"/>
            </w:pPr>
            <w:r w:rsidRPr="00F65579">
              <w:t>53</w:t>
            </w:r>
          </w:p>
        </w:tc>
        <w:tc>
          <w:tcPr>
            <w:tcW w:w="778" w:type="dxa"/>
            <w:shd w:val="clear" w:color="auto" w:fill="auto"/>
            <w:vAlign w:val="bottom"/>
          </w:tcPr>
          <w:p w14:paraId="1619D694" w14:textId="77777777" w:rsidR="009430F6" w:rsidRPr="00F65579" w:rsidRDefault="009430F6" w:rsidP="009430F6">
            <w:pPr>
              <w:pStyle w:val="Tabletextright"/>
            </w:pPr>
            <w:r w:rsidRPr="00F65579">
              <w:t>50.90</w:t>
            </w:r>
          </w:p>
        </w:tc>
        <w:tc>
          <w:tcPr>
            <w:tcW w:w="979" w:type="dxa"/>
            <w:shd w:val="clear" w:color="auto" w:fill="E0E0E0"/>
            <w:noWrap/>
            <w:vAlign w:val="bottom"/>
          </w:tcPr>
          <w:p w14:paraId="7849AA2E" w14:textId="77777777" w:rsidR="009430F6" w:rsidRPr="00F65579" w:rsidRDefault="009430F6" w:rsidP="009430F6">
            <w:pPr>
              <w:pStyle w:val="Tabletextright"/>
            </w:pPr>
            <w:r w:rsidRPr="00F65579">
              <w:t>39</w:t>
            </w:r>
          </w:p>
        </w:tc>
        <w:tc>
          <w:tcPr>
            <w:tcW w:w="979" w:type="dxa"/>
            <w:shd w:val="clear" w:color="auto" w:fill="E0E0E0"/>
            <w:vAlign w:val="bottom"/>
          </w:tcPr>
          <w:p w14:paraId="3D128C50" w14:textId="77777777" w:rsidR="009430F6" w:rsidRPr="00F65579" w:rsidRDefault="009430F6" w:rsidP="009430F6">
            <w:pPr>
              <w:pStyle w:val="Tabletextright"/>
            </w:pPr>
            <w:r w:rsidRPr="00F65579">
              <w:t>8</w:t>
            </w:r>
          </w:p>
        </w:tc>
        <w:tc>
          <w:tcPr>
            <w:tcW w:w="778" w:type="dxa"/>
            <w:shd w:val="clear" w:color="auto" w:fill="E0E0E0"/>
            <w:vAlign w:val="bottom"/>
          </w:tcPr>
          <w:p w14:paraId="0B9DBE98" w14:textId="77777777" w:rsidR="009430F6" w:rsidRPr="00F65579" w:rsidRDefault="009430F6" w:rsidP="009430F6">
            <w:pPr>
              <w:pStyle w:val="Tabletextright"/>
            </w:pPr>
            <w:r w:rsidRPr="00F65579">
              <w:t>45.10</w:t>
            </w:r>
          </w:p>
        </w:tc>
        <w:tc>
          <w:tcPr>
            <w:tcW w:w="950" w:type="dxa"/>
            <w:vAlign w:val="bottom"/>
          </w:tcPr>
          <w:p w14:paraId="3DA5856A" w14:textId="77777777" w:rsidR="009430F6" w:rsidRPr="00F65579" w:rsidRDefault="009430F6" w:rsidP="009430F6">
            <w:pPr>
              <w:pStyle w:val="Tabletextright"/>
            </w:pPr>
            <w:r w:rsidRPr="00F65579">
              <w:t>6</w:t>
            </w:r>
          </w:p>
        </w:tc>
        <w:tc>
          <w:tcPr>
            <w:tcW w:w="778" w:type="dxa"/>
            <w:vAlign w:val="bottom"/>
          </w:tcPr>
          <w:p w14:paraId="11FC1631" w14:textId="77777777" w:rsidR="009430F6" w:rsidRPr="00F65579" w:rsidRDefault="009430F6" w:rsidP="009430F6">
            <w:pPr>
              <w:pStyle w:val="Tabletextright"/>
            </w:pPr>
            <w:r w:rsidRPr="00F65579">
              <w:t>5.80</w:t>
            </w:r>
          </w:p>
        </w:tc>
      </w:tr>
      <w:tr w:rsidR="009430F6" w:rsidRPr="00F65579" w14:paraId="3CBA2327" w14:textId="77777777" w:rsidTr="004630EB">
        <w:trPr>
          <w:cantSplit/>
        </w:trPr>
        <w:tc>
          <w:tcPr>
            <w:tcW w:w="1483" w:type="dxa"/>
            <w:shd w:val="clear" w:color="auto" w:fill="auto"/>
          </w:tcPr>
          <w:p w14:paraId="11718BDB" w14:textId="77777777" w:rsidR="009430F6" w:rsidRPr="00F65579" w:rsidRDefault="009430F6" w:rsidP="009430F6">
            <w:pPr>
              <w:pStyle w:val="Tabletext"/>
              <w:rPr>
                <w:rFonts w:cstheme="minorHAnsi"/>
              </w:rPr>
            </w:pPr>
            <w:r w:rsidRPr="00F65579">
              <w:rPr>
                <w:rFonts w:cstheme="minorHAnsi"/>
              </w:rPr>
              <w:t>Self</w:t>
            </w:r>
            <w:r w:rsidR="003E7C90" w:rsidRPr="00F65579">
              <w:rPr>
                <w:rFonts w:cstheme="minorHAnsi"/>
              </w:rPr>
              <w:noBreakHyphen/>
            </w:r>
            <w:r w:rsidRPr="00F65579">
              <w:rPr>
                <w:rFonts w:cstheme="minorHAnsi"/>
              </w:rPr>
              <w:t>described</w:t>
            </w:r>
          </w:p>
        </w:tc>
        <w:tc>
          <w:tcPr>
            <w:tcW w:w="950" w:type="dxa"/>
            <w:shd w:val="clear" w:color="auto" w:fill="E0E0E0"/>
            <w:vAlign w:val="bottom"/>
          </w:tcPr>
          <w:p w14:paraId="4C0EFE44" w14:textId="77777777" w:rsidR="009430F6" w:rsidRPr="00F65579" w:rsidRDefault="009430F6" w:rsidP="009430F6">
            <w:pPr>
              <w:pStyle w:val="Tabletextright"/>
            </w:pPr>
            <w:r w:rsidRPr="00F65579">
              <w:t>–</w:t>
            </w:r>
          </w:p>
        </w:tc>
        <w:tc>
          <w:tcPr>
            <w:tcW w:w="778" w:type="dxa"/>
            <w:shd w:val="clear" w:color="auto" w:fill="E0E0E0"/>
            <w:vAlign w:val="bottom"/>
          </w:tcPr>
          <w:p w14:paraId="763D48E5" w14:textId="77777777" w:rsidR="009430F6" w:rsidRPr="00F65579" w:rsidRDefault="009430F6" w:rsidP="009430F6">
            <w:pPr>
              <w:pStyle w:val="Tabletextright"/>
            </w:pPr>
            <w:r w:rsidRPr="00F65579">
              <w:t>–</w:t>
            </w:r>
          </w:p>
        </w:tc>
        <w:tc>
          <w:tcPr>
            <w:tcW w:w="979" w:type="dxa"/>
            <w:shd w:val="clear" w:color="auto" w:fill="auto"/>
            <w:vAlign w:val="bottom"/>
          </w:tcPr>
          <w:p w14:paraId="2822835C" w14:textId="77777777" w:rsidR="009430F6" w:rsidRPr="00F65579" w:rsidRDefault="009430F6" w:rsidP="009430F6">
            <w:pPr>
              <w:pStyle w:val="Tabletextright"/>
            </w:pPr>
            <w:r w:rsidRPr="00F65579">
              <w:t>–</w:t>
            </w:r>
          </w:p>
        </w:tc>
        <w:tc>
          <w:tcPr>
            <w:tcW w:w="979" w:type="dxa"/>
            <w:shd w:val="clear" w:color="auto" w:fill="auto"/>
            <w:vAlign w:val="bottom"/>
          </w:tcPr>
          <w:p w14:paraId="4F16382A" w14:textId="77777777" w:rsidR="009430F6" w:rsidRPr="00F65579" w:rsidRDefault="009430F6" w:rsidP="009430F6">
            <w:pPr>
              <w:pStyle w:val="Tabletextright"/>
            </w:pPr>
            <w:r w:rsidRPr="00F65579">
              <w:t>–</w:t>
            </w:r>
          </w:p>
        </w:tc>
        <w:tc>
          <w:tcPr>
            <w:tcW w:w="778" w:type="dxa"/>
            <w:shd w:val="clear" w:color="auto" w:fill="auto"/>
            <w:vAlign w:val="bottom"/>
          </w:tcPr>
          <w:p w14:paraId="227571A3" w14:textId="77777777" w:rsidR="009430F6" w:rsidRPr="00F65579" w:rsidRDefault="009430F6" w:rsidP="009430F6">
            <w:pPr>
              <w:pStyle w:val="Tabletextright"/>
            </w:pPr>
            <w:r w:rsidRPr="00F65579">
              <w:t>–</w:t>
            </w:r>
          </w:p>
        </w:tc>
        <w:tc>
          <w:tcPr>
            <w:tcW w:w="950" w:type="dxa"/>
            <w:shd w:val="clear" w:color="auto" w:fill="E0E0E0"/>
            <w:vAlign w:val="bottom"/>
          </w:tcPr>
          <w:p w14:paraId="0E952D8B" w14:textId="77777777" w:rsidR="009430F6" w:rsidRPr="00F65579" w:rsidRDefault="009430F6" w:rsidP="009430F6">
            <w:pPr>
              <w:pStyle w:val="Tabletextright"/>
            </w:pPr>
            <w:r w:rsidRPr="00F65579">
              <w:t>–</w:t>
            </w:r>
          </w:p>
        </w:tc>
        <w:tc>
          <w:tcPr>
            <w:tcW w:w="778" w:type="dxa"/>
            <w:shd w:val="clear" w:color="auto" w:fill="E0E0E0"/>
            <w:vAlign w:val="bottom"/>
          </w:tcPr>
          <w:p w14:paraId="0C00F13C" w14:textId="77777777" w:rsidR="009430F6" w:rsidRPr="00F65579" w:rsidRDefault="009430F6" w:rsidP="009430F6">
            <w:pPr>
              <w:pStyle w:val="Tabletextright"/>
            </w:pPr>
            <w:r w:rsidRPr="00F65579">
              <w:t>–</w:t>
            </w:r>
          </w:p>
        </w:tc>
        <w:tc>
          <w:tcPr>
            <w:tcW w:w="950" w:type="dxa"/>
            <w:shd w:val="clear" w:color="auto" w:fill="auto"/>
            <w:noWrap/>
            <w:vAlign w:val="bottom"/>
          </w:tcPr>
          <w:p w14:paraId="1B334611" w14:textId="77777777" w:rsidR="009430F6" w:rsidRPr="00F65579" w:rsidRDefault="009430F6" w:rsidP="009430F6">
            <w:pPr>
              <w:pStyle w:val="Tabletextright"/>
            </w:pPr>
            <w:r w:rsidRPr="00F65579">
              <w:t>–</w:t>
            </w:r>
          </w:p>
        </w:tc>
        <w:tc>
          <w:tcPr>
            <w:tcW w:w="778" w:type="dxa"/>
            <w:shd w:val="clear" w:color="auto" w:fill="auto"/>
            <w:vAlign w:val="bottom"/>
          </w:tcPr>
          <w:p w14:paraId="1913C7A8" w14:textId="77777777" w:rsidR="009430F6" w:rsidRPr="00F65579" w:rsidRDefault="009430F6" w:rsidP="009430F6">
            <w:pPr>
              <w:pStyle w:val="Tabletextright"/>
            </w:pPr>
            <w:r w:rsidRPr="00F65579">
              <w:t>–</w:t>
            </w:r>
          </w:p>
        </w:tc>
        <w:tc>
          <w:tcPr>
            <w:tcW w:w="979" w:type="dxa"/>
            <w:shd w:val="clear" w:color="auto" w:fill="E0E0E0"/>
            <w:noWrap/>
            <w:vAlign w:val="bottom"/>
          </w:tcPr>
          <w:p w14:paraId="26DF2477" w14:textId="77777777" w:rsidR="009430F6" w:rsidRPr="00F65579" w:rsidRDefault="009430F6" w:rsidP="009430F6">
            <w:pPr>
              <w:pStyle w:val="Tabletextright"/>
            </w:pPr>
            <w:r w:rsidRPr="00F65579">
              <w:t>–</w:t>
            </w:r>
          </w:p>
        </w:tc>
        <w:tc>
          <w:tcPr>
            <w:tcW w:w="979" w:type="dxa"/>
            <w:shd w:val="clear" w:color="auto" w:fill="E0E0E0"/>
            <w:vAlign w:val="bottom"/>
          </w:tcPr>
          <w:p w14:paraId="5986B80E" w14:textId="77777777" w:rsidR="009430F6" w:rsidRPr="00F65579" w:rsidRDefault="009430F6" w:rsidP="009430F6">
            <w:pPr>
              <w:pStyle w:val="Tabletextright"/>
            </w:pPr>
            <w:r w:rsidRPr="00F65579">
              <w:t>–</w:t>
            </w:r>
          </w:p>
        </w:tc>
        <w:tc>
          <w:tcPr>
            <w:tcW w:w="778" w:type="dxa"/>
            <w:shd w:val="clear" w:color="auto" w:fill="E0E0E0"/>
            <w:vAlign w:val="bottom"/>
          </w:tcPr>
          <w:p w14:paraId="204FCE39" w14:textId="77777777" w:rsidR="009430F6" w:rsidRPr="00F65579" w:rsidRDefault="009430F6" w:rsidP="009430F6">
            <w:pPr>
              <w:pStyle w:val="Tabletextright"/>
            </w:pPr>
            <w:r w:rsidRPr="00F65579">
              <w:t>–</w:t>
            </w:r>
          </w:p>
        </w:tc>
        <w:tc>
          <w:tcPr>
            <w:tcW w:w="950" w:type="dxa"/>
            <w:vAlign w:val="bottom"/>
          </w:tcPr>
          <w:p w14:paraId="30A73215" w14:textId="77777777" w:rsidR="009430F6" w:rsidRPr="00F65579" w:rsidRDefault="009430F6" w:rsidP="009430F6">
            <w:pPr>
              <w:pStyle w:val="Tabletextright"/>
            </w:pPr>
            <w:r w:rsidRPr="00F65579">
              <w:t>–</w:t>
            </w:r>
          </w:p>
        </w:tc>
        <w:tc>
          <w:tcPr>
            <w:tcW w:w="778" w:type="dxa"/>
            <w:vAlign w:val="bottom"/>
          </w:tcPr>
          <w:p w14:paraId="19390D26" w14:textId="77777777" w:rsidR="009430F6" w:rsidRPr="00F65579" w:rsidRDefault="009430F6" w:rsidP="009430F6">
            <w:pPr>
              <w:pStyle w:val="Tabletextright"/>
            </w:pPr>
            <w:r w:rsidRPr="00F65579">
              <w:t>–</w:t>
            </w:r>
          </w:p>
        </w:tc>
      </w:tr>
      <w:tr w:rsidR="009430F6" w:rsidRPr="00F65579" w14:paraId="6B9E88C7" w14:textId="77777777" w:rsidTr="004630EB">
        <w:trPr>
          <w:cantSplit/>
        </w:trPr>
        <w:tc>
          <w:tcPr>
            <w:tcW w:w="1483" w:type="dxa"/>
            <w:shd w:val="clear" w:color="auto" w:fill="auto"/>
          </w:tcPr>
          <w:p w14:paraId="4BE3596C" w14:textId="77777777" w:rsidR="009430F6" w:rsidRPr="00F65579" w:rsidRDefault="009430F6" w:rsidP="009430F6">
            <w:pPr>
              <w:pStyle w:val="Tabletext"/>
              <w:rPr>
                <w:sz w:val="6"/>
              </w:rPr>
            </w:pPr>
          </w:p>
        </w:tc>
        <w:tc>
          <w:tcPr>
            <w:tcW w:w="950" w:type="dxa"/>
            <w:shd w:val="clear" w:color="auto" w:fill="E0E0E0"/>
          </w:tcPr>
          <w:p w14:paraId="6BEA5E4C" w14:textId="77777777" w:rsidR="009430F6" w:rsidRPr="00F65579" w:rsidRDefault="009430F6" w:rsidP="009430F6">
            <w:pPr>
              <w:pStyle w:val="Tabletextright"/>
              <w:rPr>
                <w:rFonts w:cstheme="minorHAnsi"/>
                <w:sz w:val="6"/>
              </w:rPr>
            </w:pPr>
          </w:p>
        </w:tc>
        <w:tc>
          <w:tcPr>
            <w:tcW w:w="778" w:type="dxa"/>
            <w:shd w:val="clear" w:color="auto" w:fill="E0E0E0"/>
          </w:tcPr>
          <w:p w14:paraId="19307030" w14:textId="77777777" w:rsidR="009430F6" w:rsidRPr="00F65579" w:rsidRDefault="009430F6" w:rsidP="009430F6">
            <w:pPr>
              <w:pStyle w:val="Tabletextright"/>
              <w:rPr>
                <w:rFonts w:cstheme="minorHAnsi"/>
                <w:sz w:val="6"/>
              </w:rPr>
            </w:pPr>
          </w:p>
        </w:tc>
        <w:tc>
          <w:tcPr>
            <w:tcW w:w="979" w:type="dxa"/>
            <w:shd w:val="clear" w:color="auto" w:fill="auto"/>
          </w:tcPr>
          <w:p w14:paraId="724CAE89" w14:textId="77777777" w:rsidR="009430F6" w:rsidRPr="00F65579" w:rsidRDefault="009430F6" w:rsidP="009430F6">
            <w:pPr>
              <w:pStyle w:val="Tabletextright"/>
              <w:rPr>
                <w:rFonts w:cstheme="minorHAnsi"/>
                <w:sz w:val="6"/>
              </w:rPr>
            </w:pPr>
          </w:p>
        </w:tc>
        <w:tc>
          <w:tcPr>
            <w:tcW w:w="979" w:type="dxa"/>
            <w:shd w:val="clear" w:color="auto" w:fill="auto"/>
          </w:tcPr>
          <w:p w14:paraId="02D0BA74" w14:textId="77777777" w:rsidR="009430F6" w:rsidRPr="00F65579" w:rsidRDefault="009430F6" w:rsidP="009430F6">
            <w:pPr>
              <w:pStyle w:val="Tabletextright"/>
              <w:rPr>
                <w:sz w:val="6"/>
              </w:rPr>
            </w:pPr>
          </w:p>
        </w:tc>
        <w:tc>
          <w:tcPr>
            <w:tcW w:w="778" w:type="dxa"/>
            <w:shd w:val="clear" w:color="auto" w:fill="auto"/>
          </w:tcPr>
          <w:p w14:paraId="1C8DB136" w14:textId="77777777" w:rsidR="009430F6" w:rsidRPr="00F65579" w:rsidRDefault="009430F6" w:rsidP="009430F6">
            <w:pPr>
              <w:pStyle w:val="Tabletextright"/>
              <w:rPr>
                <w:sz w:val="6"/>
              </w:rPr>
            </w:pPr>
          </w:p>
        </w:tc>
        <w:tc>
          <w:tcPr>
            <w:tcW w:w="950" w:type="dxa"/>
            <w:shd w:val="clear" w:color="auto" w:fill="E0E0E0"/>
          </w:tcPr>
          <w:p w14:paraId="02D41986" w14:textId="77777777" w:rsidR="009430F6" w:rsidRPr="00F65579" w:rsidRDefault="009430F6" w:rsidP="009430F6">
            <w:pPr>
              <w:pStyle w:val="Tabletextright"/>
              <w:rPr>
                <w:sz w:val="6"/>
              </w:rPr>
            </w:pPr>
          </w:p>
        </w:tc>
        <w:tc>
          <w:tcPr>
            <w:tcW w:w="778" w:type="dxa"/>
            <w:shd w:val="clear" w:color="auto" w:fill="E0E0E0"/>
          </w:tcPr>
          <w:p w14:paraId="1DE3D6F0" w14:textId="77777777" w:rsidR="009430F6" w:rsidRPr="00F65579" w:rsidRDefault="009430F6" w:rsidP="009430F6">
            <w:pPr>
              <w:pStyle w:val="Tabletextright"/>
              <w:rPr>
                <w:sz w:val="6"/>
              </w:rPr>
            </w:pPr>
          </w:p>
        </w:tc>
        <w:tc>
          <w:tcPr>
            <w:tcW w:w="950" w:type="dxa"/>
            <w:shd w:val="clear" w:color="auto" w:fill="auto"/>
            <w:noWrap/>
          </w:tcPr>
          <w:p w14:paraId="48B983F0" w14:textId="77777777" w:rsidR="009430F6" w:rsidRPr="00F65579" w:rsidRDefault="009430F6" w:rsidP="009430F6">
            <w:pPr>
              <w:pStyle w:val="Tabletextright"/>
              <w:rPr>
                <w:rFonts w:cstheme="minorHAnsi"/>
                <w:sz w:val="6"/>
              </w:rPr>
            </w:pPr>
          </w:p>
        </w:tc>
        <w:tc>
          <w:tcPr>
            <w:tcW w:w="778" w:type="dxa"/>
            <w:shd w:val="clear" w:color="auto" w:fill="auto"/>
          </w:tcPr>
          <w:p w14:paraId="10077B5C" w14:textId="77777777" w:rsidR="009430F6" w:rsidRPr="00F65579" w:rsidRDefault="009430F6" w:rsidP="009430F6">
            <w:pPr>
              <w:pStyle w:val="Tabletextright"/>
              <w:rPr>
                <w:rFonts w:cstheme="minorHAnsi"/>
                <w:sz w:val="6"/>
              </w:rPr>
            </w:pPr>
          </w:p>
        </w:tc>
        <w:tc>
          <w:tcPr>
            <w:tcW w:w="979" w:type="dxa"/>
            <w:shd w:val="clear" w:color="auto" w:fill="E0E0E0"/>
            <w:noWrap/>
          </w:tcPr>
          <w:p w14:paraId="0A1444DA" w14:textId="77777777" w:rsidR="009430F6" w:rsidRPr="00F65579" w:rsidRDefault="009430F6" w:rsidP="009430F6">
            <w:pPr>
              <w:pStyle w:val="Tabletextright"/>
              <w:rPr>
                <w:rFonts w:cstheme="minorHAnsi"/>
                <w:sz w:val="6"/>
              </w:rPr>
            </w:pPr>
          </w:p>
        </w:tc>
        <w:tc>
          <w:tcPr>
            <w:tcW w:w="979" w:type="dxa"/>
            <w:shd w:val="clear" w:color="auto" w:fill="E0E0E0"/>
          </w:tcPr>
          <w:p w14:paraId="46A21D29" w14:textId="77777777" w:rsidR="009430F6" w:rsidRPr="00F65579" w:rsidRDefault="009430F6" w:rsidP="009430F6">
            <w:pPr>
              <w:pStyle w:val="Tabletextright"/>
              <w:rPr>
                <w:sz w:val="6"/>
              </w:rPr>
            </w:pPr>
          </w:p>
        </w:tc>
        <w:tc>
          <w:tcPr>
            <w:tcW w:w="778" w:type="dxa"/>
            <w:shd w:val="clear" w:color="auto" w:fill="E0E0E0"/>
          </w:tcPr>
          <w:p w14:paraId="5445900D" w14:textId="77777777" w:rsidR="009430F6" w:rsidRPr="00F65579" w:rsidRDefault="009430F6" w:rsidP="009430F6">
            <w:pPr>
              <w:pStyle w:val="Tabletextright"/>
              <w:rPr>
                <w:sz w:val="6"/>
              </w:rPr>
            </w:pPr>
          </w:p>
        </w:tc>
        <w:tc>
          <w:tcPr>
            <w:tcW w:w="950" w:type="dxa"/>
          </w:tcPr>
          <w:p w14:paraId="0BB41A9E" w14:textId="77777777" w:rsidR="009430F6" w:rsidRPr="00F65579" w:rsidRDefault="009430F6" w:rsidP="009430F6">
            <w:pPr>
              <w:pStyle w:val="Tabletextright"/>
              <w:rPr>
                <w:sz w:val="6"/>
              </w:rPr>
            </w:pPr>
          </w:p>
        </w:tc>
        <w:tc>
          <w:tcPr>
            <w:tcW w:w="778" w:type="dxa"/>
          </w:tcPr>
          <w:p w14:paraId="176DD55A" w14:textId="77777777" w:rsidR="009430F6" w:rsidRPr="00F65579" w:rsidRDefault="009430F6" w:rsidP="009430F6">
            <w:pPr>
              <w:pStyle w:val="Tabletextright"/>
              <w:rPr>
                <w:sz w:val="6"/>
              </w:rPr>
            </w:pPr>
          </w:p>
        </w:tc>
      </w:tr>
      <w:tr w:rsidR="009430F6" w:rsidRPr="00F65579" w14:paraId="4A34EAE9" w14:textId="77777777" w:rsidTr="004630EB">
        <w:trPr>
          <w:cantSplit/>
        </w:trPr>
        <w:tc>
          <w:tcPr>
            <w:tcW w:w="1483" w:type="dxa"/>
            <w:shd w:val="clear" w:color="auto" w:fill="auto"/>
          </w:tcPr>
          <w:p w14:paraId="3BF22524" w14:textId="77777777" w:rsidR="009430F6" w:rsidRPr="00F65579" w:rsidRDefault="009430F6" w:rsidP="009430F6">
            <w:pPr>
              <w:pStyle w:val="Tabletext"/>
            </w:pPr>
            <w:r w:rsidRPr="00F65579">
              <w:rPr>
                <w:rFonts w:cstheme="minorHAnsi"/>
                <w:b/>
              </w:rPr>
              <w:t>Age</w:t>
            </w:r>
          </w:p>
        </w:tc>
        <w:tc>
          <w:tcPr>
            <w:tcW w:w="950" w:type="dxa"/>
            <w:shd w:val="clear" w:color="auto" w:fill="E0E0E0"/>
            <w:vAlign w:val="bottom"/>
          </w:tcPr>
          <w:p w14:paraId="5387B0D1" w14:textId="77777777" w:rsidR="009430F6" w:rsidRPr="00F65579" w:rsidRDefault="009430F6" w:rsidP="009430F6">
            <w:pPr>
              <w:pStyle w:val="Tabletextright"/>
            </w:pPr>
          </w:p>
        </w:tc>
        <w:tc>
          <w:tcPr>
            <w:tcW w:w="778" w:type="dxa"/>
            <w:shd w:val="clear" w:color="auto" w:fill="E0E0E0"/>
            <w:vAlign w:val="bottom"/>
          </w:tcPr>
          <w:p w14:paraId="17971A7E" w14:textId="77777777" w:rsidR="009430F6" w:rsidRPr="00F65579" w:rsidRDefault="009430F6" w:rsidP="009430F6">
            <w:pPr>
              <w:pStyle w:val="Tabletextright"/>
            </w:pPr>
          </w:p>
        </w:tc>
        <w:tc>
          <w:tcPr>
            <w:tcW w:w="979" w:type="dxa"/>
            <w:shd w:val="clear" w:color="auto" w:fill="auto"/>
            <w:vAlign w:val="bottom"/>
          </w:tcPr>
          <w:p w14:paraId="1AE02213" w14:textId="77777777" w:rsidR="009430F6" w:rsidRPr="00F65579" w:rsidRDefault="009430F6" w:rsidP="009430F6">
            <w:pPr>
              <w:pStyle w:val="Tabletextright"/>
            </w:pPr>
          </w:p>
        </w:tc>
        <w:tc>
          <w:tcPr>
            <w:tcW w:w="979" w:type="dxa"/>
            <w:shd w:val="clear" w:color="auto" w:fill="auto"/>
            <w:vAlign w:val="bottom"/>
          </w:tcPr>
          <w:p w14:paraId="238805A0" w14:textId="77777777" w:rsidR="009430F6" w:rsidRPr="00F65579" w:rsidRDefault="009430F6" w:rsidP="009430F6">
            <w:pPr>
              <w:pStyle w:val="Tabletextright"/>
            </w:pPr>
          </w:p>
        </w:tc>
        <w:tc>
          <w:tcPr>
            <w:tcW w:w="778" w:type="dxa"/>
            <w:shd w:val="clear" w:color="auto" w:fill="auto"/>
            <w:vAlign w:val="bottom"/>
          </w:tcPr>
          <w:p w14:paraId="344C92FB" w14:textId="77777777" w:rsidR="009430F6" w:rsidRPr="00F65579" w:rsidRDefault="009430F6" w:rsidP="009430F6">
            <w:pPr>
              <w:pStyle w:val="Tabletextright"/>
            </w:pPr>
          </w:p>
        </w:tc>
        <w:tc>
          <w:tcPr>
            <w:tcW w:w="950" w:type="dxa"/>
            <w:shd w:val="clear" w:color="auto" w:fill="E0E0E0"/>
            <w:vAlign w:val="bottom"/>
          </w:tcPr>
          <w:p w14:paraId="78AF8870" w14:textId="77777777" w:rsidR="009430F6" w:rsidRPr="00F65579" w:rsidRDefault="009430F6" w:rsidP="009430F6">
            <w:pPr>
              <w:pStyle w:val="Tabletextright"/>
            </w:pPr>
          </w:p>
        </w:tc>
        <w:tc>
          <w:tcPr>
            <w:tcW w:w="778" w:type="dxa"/>
            <w:shd w:val="clear" w:color="auto" w:fill="E0E0E0"/>
            <w:vAlign w:val="bottom"/>
          </w:tcPr>
          <w:p w14:paraId="0112280D" w14:textId="77777777" w:rsidR="009430F6" w:rsidRPr="00F65579" w:rsidRDefault="009430F6" w:rsidP="009430F6">
            <w:pPr>
              <w:pStyle w:val="Tabletextright"/>
            </w:pPr>
          </w:p>
        </w:tc>
        <w:tc>
          <w:tcPr>
            <w:tcW w:w="950" w:type="dxa"/>
            <w:shd w:val="clear" w:color="auto" w:fill="auto"/>
            <w:noWrap/>
            <w:vAlign w:val="bottom"/>
          </w:tcPr>
          <w:p w14:paraId="30973BD6" w14:textId="77777777" w:rsidR="009430F6" w:rsidRPr="00F65579" w:rsidRDefault="009430F6" w:rsidP="009430F6">
            <w:pPr>
              <w:pStyle w:val="Tabletextright"/>
            </w:pPr>
          </w:p>
        </w:tc>
        <w:tc>
          <w:tcPr>
            <w:tcW w:w="778" w:type="dxa"/>
            <w:shd w:val="clear" w:color="auto" w:fill="auto"/>
            <w:vAlign w:val="bottom"/>
          </w:tcPr>
          <w:p w14:paraId="34DF54AA" w14:textId="77777777" w:rsidR="009430F6" w:rsidRPr="00F65579" w:rsidRDefault="009430F6" w:rsidP="009430F6">
            <w:pPr>
              <w:pStyle w:val="Tabletextright"/>
            </w:pPr>
          </w:p>
        </w:tc>
        <w:tc>
          <w:tcPr>
            <w:tcW w:w="979" w:type="dxa"/>
            <w:shd w:val="clear" w:color="auto" w:fill="E0E0E0"/>
            <w:noWrap/>
            <w:vAlign w:val="bottom"/>
          </w:tcPr>
          <w:p w14:paraId="76BFCD84" w14:textId="77777777" w:rsidR="009430F6" w:rsidRPr="00F65579" w:rsidRDefault="009430F6" w:rsidP="009430F6">
            <w:pPr>
              <w:pStyle w:val="Tabletextright"/>
            </w:pPr>
          </w:p>
        </w:tc>
        <w:tc>
          <w:tcPr>
            <w:tcW w:w="979" w:type="dxa"/>
            <w:shd w:val="clear" w:color="auto" w:fill="E0E0E0"/>
            <w:vAlign w:val="bottom"/>
          </w:tcPr>
          <w:p w14:paraId="373C3BA6" w14:textId="77777777" w:rsidR="009430F6" w:rsidRPr="00F65579" w:rsidRDefault="009430F6" w:rsidP="009430F6">
            <w:pPr>
              <w:pStyle w:val="Tabletextright"/>
            </w:pPr>
          </w:p>
        </w:tc>
        <w:tc>
          <w:tcPr>
            <w:tcW w:w="778" w:type="dxa"/>
            <w:shd w:val="clear" w:color="auto" w:fill="E0E0E0"/>
            <w:vAlign w:val="bottom"/>
          </w:tcPr>
          <w:p w14:paraId="1CC926C0" w14:textId="77777777" w:rsidR="009430F6" w:rsidRPr="00F65579" w:rsidRDefault="009430F6" w:rsidP="009430F6">
            <w:pPr>
              <w:pStyle w:val="Tabletextright"/>
            </w:pPr>
          </w:p>
        </w:tc>
        <w:tc>
          <w:tcPr>
            <w:tcW w:w="950" w:type="dxa"/>
            <w:vAlign w:val="bottom"/>
          </w:tcPr>
          <w:p w14:paraId="6BE04640" w14:textId="77777777" w:rsidR="009430F6" w:rsidRPr="00F65579" w:rsidRDefault="009430F6" w:rsidP="009430F6">
            <w:pPr>
              <w:pStyle w:val="Tabletextright"/>
            </w:pPr>
          </w:p>
        </w:tc>
        <w:tc>
          <w:tcPr>
            <w:tcW w:w="778" w:type="dxa"/>
            <w:vAlign w:val="bottom"/>
          </w:tcPr>
          <w:p w14:paraId="15F3EF6D" w14:textId="77777777" w:rsidR="009430F6" w:rsidRPr="00F65579" w:rsidRDefault="009430F6" w:rsidP="009430F6">
            <w:pPr>
              <w:pStyle w:val="Tabletextright"/>
            </w:pPr>
          </w:p>
        </w:tc>
      </w:tr>
      <w:tr w:rsidR="009430F6" w:rsidRPr="00F65579" w14:paraId="6808FD8F" w14:textId="77777777" w:rsidTr="004630EB">
        <w:trPr>
          <w:cantSplit/>
        </w:trPr>
        <w:tc>
          <w:tcPr>
            <w:tcW w:w="1483" w:type="dxa"/>
            <w:shd w:val="clear" w:color="auto" w:fill="auto"/>
          </w:tcPr>
          <w:p w14:paraId="6B24BCF7" w14:textId="77777777" w:rsidR="009430F6" w:rsidRPr="00F65579" w:rsidRDefault="009430F6" w:rsidP="009430F6">
            <w:pPr>
              <w:pStyle w:val="Tabletext"/>
            </w:pPr>
            <w:r w:rsidRPr="00F65579">
              <w:rPr>
                <w:rFonts w:cstheme="minorHAnsi"/>
              </w:rPr>
              <w:t>15–24</w:t>
            </w:r>
          </w:p>
        </w:tc>
        <w:tc>
          <w:tcPr>
            <w:tcW w:w="950" w:type="dxa"/>
            <w:shd w:val="clear" w:color="auto" w:fill="E0E0E0"/>
            <w:vAlign w:val="bottom"/>
          </w:tcPr>
          <w:p w14:paraId="7B724524" w14:textId="77777777" w:rsidR="009430F6" w:rsidRPr="00F65579" w:rsidRDefault="009430F6" w:rsidP="009430F6">
            <w:pPr>
              <w:pStyle w:val="Tabletextright"/>
            </w:pPr>
            <w:r w:rsidRPr="00F65579">
              <w:t>7</w:t>
            </w:r>
          </w:p>
        </w:tc>
        <w:tc>
          <w:tcPr>
            <w:tcW w:w="778" w:type="dxa"/>
            <w:shd w:val="clear" w:color="auto" w:fill="E0E0E0"/>
            <w:vAlign w:val="bottom"/>
          </w:tcPr>
          <w:p w14:paraId="69D36831" w14:textId="77777777" w:rsidR="009430F6" w:rsidRPr="00F65579" w:rsidRDefault="009430F6" w:rsidP="009430F6">
            <w:pPr>
              <w:pStyle w:val="Tabletextright"/>
            </w:pPr>
            <w:r w:rsidRPr="00F65579">
              <w:t>5.10</w:t>
            </w:r>
          </w:p>
        </w:tc>
        <w:tc>
          <w:tcPr>
            <w:tcW w:w="979" w:type="dxa"/>
            <w:shd w:val="clear" w:color="auto" w:fill="auto"/>
            <w:vAlign w:val="bottom"/>
          </w:tcPr>
          <w:p w14:paraId="6E511237" w14:textId="77777777" w:rsidR="009430F6" w:rsidRPr="00F65579" w:rsidRDefault="009430F6" w:rsidP="009430F6">
            <w:pPr>
              <w:pStyle w:val="Tabletextright"/>
            </w:pPr>
            <w:r w:rsidRPr="00F65579">
              <w:t>2</w:t>
            </w:r>
          </w:p>
        </w:tc>
        <w:tc>
          <w:tcPr>
            <w:tcW w:w="979" w:type="dxa"/>
            <w:shd w:val="clear" w:color="auto" w:fill="auto"/>
            <w:vAlign w:val="bottom"/>
          </w:tcPr>
          <w:p w14:paraId="3734AFD5" w14:textId="77777777" w:rsidR="009430F6" w:rsidRPr="00F65579" w:rsidRDefault="009430F6" w:rsidP="009430F6">
            <w:pPr>
              <w:pStyle w:val="Tabletextright"/>
            </w:pPr>
            <w:r w:rsidRPr="00F65579">
              <w:t>1</w:t>
            </w:r>
          </w:p>
        </w:tc>
        <w:tc>
          <w:tcPr>
            <w:tcW w:w="778" w:type="dxa"/>
            <w:shd w:val="clear" w:color="auto" w:fill="auto"/>
            <w:vAlign w:val="bottom"/>
          </w:tcPr>
          <w:p w14:paraId="7B4A4EEC" w14:textId="77777777" w:rsidR="009430F6" w:rsidRPr="00F65579" w:rsidRDefault="009430F6" w:rsidP="009430F6">
            <w:pPr>
              <w:pStyle w:val="Tabletextright"/>
            </w:pPr>
            <w:r w:rsidRPr="00F65579">
              <w:t>2.80</w:t>
            </w:r>
          </w:p>
        </w:tc>
        <w:tc>
          <w:tcPr>
            <w:tcW w:w="950" w:type="dxa"/>
            <w:shd w:val="clear" w:color="auto" w:fill="E0E0E0"/>
            <w:vAlign w:val="bottom"/>
          </w:tcPr>
          <w:p w14:paraId="6CC2BE0D" w14:textId="77777777" w:rsidR="009430F6" w:rsidRPr="00F65579" w:rsidRDefault="009430F6" w:rsidP="009430F6">
            <w:pPr>
              <w:pStyle w:val="Tabletextright"/>
            </w:pPr>
            <w:r w:rsidRPr="00F65579">
              <w:t>4</w:t>
            </w:r>
          </w:p>
        </w:tc>
        <w:tc>
          <w:tcPr>
            <w:tcW w:w="778" w:type="dxa"/>
            <w:shd w:val="clear" w:color="auto" w:fill="E0E0E0"/>
            <w:vAlign w:val="bottom"/>
          </w:tcPr>
          <w:p w14:paraId="0601DE8E" w14:textId="77777777" w:rsidR="009430F6" w:rsidRPr="00F65579" w:rsidRDefault="009430F6" w:rsidP="009430F6">
            <w:pPr>
              <w:pStyle w:val="Tabletextright"/>
            </w:pPr>
            <w:r w:rsidRPr="00F65579">
              <w:t>2.30</w:t>
            </w:r>
          </w:p>
        </w:tc>
        <w:tc>
          <w:tcPr>
            <w:tcW w:w="950" w:type="dxa"/>
            <w:shd w:val="clear" w:color="auto" w:fill="auto"/>
            <w:noWrap/>
            <w:vAlign w:val="bottom"/>
          </w:tcPr>
          <w:p w14:paraId="10C39B5F" w14:textId="77777777" w:rsidR="009430F6" w:rsidRPr="00F65579" w:rsidRDefault="009430F6" w:rsidP="009430F6">
            <w:pPr>
              <w:pStyle w:val="Tabletextright"/>
            </w:pPr>
            <w:r w:rsidRPr="00F65579">
              <w:t>5</w:t>
            </w:r>
          </w:p>
        </w:tc>
        <w:tc>
          <w:tcPr>
            <w:tcW w:w="778" w:type="dxa"/>
            <w:shd w:val="clear" w:color="auto" w:fill="auto"/>
            <w:vAlign w:val="bottom"/>
          </w:tcPr>
          <w:p w14:paraId="3B2C3E50" w14:textId="77777777" w:rsidR="009430F6" w:rsidRPr="00F65579" w:rsidRDefault="009430F6" w:rsidP="009430F6">
            <w:pPr>
              <w:pStyle w:val="Tabletextright"/>
            </w:pPr>
            <w:r w:rsidRPr="00F65579">
              <w:t>4.16</w:t>
            </w:r>
          </w:p>
        </w:tc>
        <w:tc>
          <w:tcPr>
            <w:tcW w:w="979" w:type="dxa"/>
            <w:shd w:val="clear" w:color="auto" w:fill="E0E0E0"/>
            <w:noWrap/>
            <w:vAlign w:val="bottom"/>
          </w:tcPr>
          <w:p w14:paraId="2B5F62BF" w14:textId="77777777" w:rsidR="009430F6" w:rsidRPr="00F65579" w:rsidRDefault="009430F6" w:rsidP="009430F6">
            <w:pPr>
              <w:pStyle w:val="Tabletextright"/>
            </w:pPr>
            <w:r w:rsidRPr="00F65579">
              <w:t>4</w:t>
            </w:r>
          </w:p>
        </w:tc>
        <w:tc>
          <w:tcPr>
            <w:tcW w:w="979" w:type="dxa"/>
            <w:shd w:val="clear" w:color="auto" w:fill="E0E0E0"/>
            <w:vAlign w:val="bottom"/>
          </w:tcPr>
          <w:p w14:paraId="055C1182" w14:textId="77777777" w:rsidR="009430F6" w:rsidRPr="00F65579" w:rsidRDefault="009430F6" w:rsidP="009430F6">
            <w:pPr>
              <w:pStyle w:val="Tabletextright"/>
            </w:pPr>
            <w:r w:rsidRPr="00F65579">
              <w:t>–</w:t>
            </w:r>
          </w:p>
        </w:tc>
        <w:tc>
          <w:tcPr>
            <w:tcW w:w="778" w:type="dxa"/>
            <w:shd w:val="clear" w:color="auto" w:fill="E0E0E0"/>
            <w:vAlign w:val="bottom"/>
          </w:tcPr>
          <w:p w14:paraId="38184CB8" w14:textId="77777777" w:rsidR="009430F6" w:rsidRPr="00F65579" w:rsidRDefault="009430F6" w:rsidP="009430F6">
            <w:pPr>
              <w:pStyle w:val="Tabletextright"/>
            </w:pPr>
            <w:r w:rsidRPr="00F65579">
              <w:t>4.00</w:t>
            </w:r>
          </w:p>
        </w:tc>
        <w:tc>
          <w:tcPr>
            <w:tcW w:w="950" w:type="dxa"/>
            <w:vAlign w:val="bottom"/>
          </w:tcPr>
          <w:p w14:paraId="1743F3EE" w14:textId="77777777" w:rsidR="009430F6" w:rsidRPr="00F65579" w:rsidRDefault="009430F6" w:rsidP="009430F6">
            <w:pPr>
              <w:pStyle w:val="Tabletextright"/>
            </w:pPr>
            <w:r w:rsidRPr="00F65579">
              <w:t>1</w:t>
            </w:r>
          </w:p>
        </w:tc>
        <w:tc>
          <w:tcPr>
            <w:tcW w:w="778" w:type="dxa"/>
            <w:vAlign w:val="bottom"/>
          </w:tcPr>
          <w:p w14:paraId="24F1B712" w14:textId="77777777" w:rsidR="009430F6" w:rsidRPr="00F65579" w:rsidRDefault="009430F6" w:rsidP="009430F6">
            <w:pPr>
              <w:pStyle w:val="Tabletextright"/>
            </w:pPr>
            <w:r w:rsidRPr="00F65579">
              <w:t>0.16</w:t>
            </w:r>
          </w:p>
        </w:tc>
      </w:tr>
      <w:tr w:rsidR="009430F6" w:rsidRPr="00F65579" w14:paraId="2CEAB548" w14:textId="77777777" w:rsidTr="004630EB">
        <w:trPr>
          <w:cantSplit/>
        </w:trPr>
        <w:tc>
          <w:tcPr>
            <w:tcW w:w="1483" w:type="dxa"/>
            <w:shd w:val="clear" w:color="auto" w:fill="auto"/>
          </w:tcPr>
          <w:p w14:paraId="3BF456DA" w14:textId="77777777" w:rsidR="009430F6" w:rsidRPr="00F65579" w:rsidRDefault="009430F6" w:rsidP="009430F6">
            <w:pPr>
              <w:pStyle w:val="Tabletext"/>
            </w:pPr>
            <w:r w:rsidRPr="00F65579">
              <w:rPr>
                <w:rFonts w:cstheme="minorHAnsi"/>
              </w:rPr>
              <w:t>25</w:t>
            </w:r>
            <w:r w:rsidR="003E7C90" w:rsidRPr="00F65579">
              <w:rPr>
                <w:rFonts w:cstheme="minorHAnsi"/>
              </w:rPr>
              <w:noBreakHyphen/>
            </w:r>
            <w:r w:rsidRPr="00F65579">
              <w:rPr>
                <w:rFonts w:cstheme="minorHAnsi"/>
              </w:rPr>
              <w:t>34</w:t>
            </w:r>
          </w:p>
        </w:tc>
        <w:tc>
          <w:tcPr>
            <w:tcW w:w="950" w:type="dxa"/>
            <w:shd w:val="clear" w:color="auto" w:fill="E0E0E0"/>
            <w:vAlign w:val="bottom"/>
          </w:tcPr>
          <w:p w14:paraId="27B4C55C" w14:textId="77777777" w:rsidR="009430F6" w:rsidRPr="00F65579" w:rsidRDefault="009430F6" w:rsidP="009430F6">
            <w:pPr>
              <w:pStyle w:val="Tabletextright"/>
            </w:pPr>
            <w:r w:rsidRPr="00F65579">
              <w:t>34</w:t>
            </w:r>
          </w:p>
        </w:tc>
        <w:tc>
          <w:tcPr>
            <w:tcW w:w="778" w:type="dxa"/>
            <w:shd w:val="clear" w:color="auto" w:fill="E0E0E0"/>
            <w:vAlign w:val="bottom"/>
          </w:tcPr>
          <w:p w14:paraId="5D041DEE" w14:textId="77777777" w:rsidR="009430F6" w:rsidRPr="00F65579" w:rsidRDefault="009430F6" w:rsidP="009430F6">
            <w:pPr>
              <w:pStyle w:val="Tabletextright"/>
            </w:pPr>
            <w:r w:rsidRPr="00F65579">
              <w:t>33.80</w:t>
            </w:r>
          </w:p>
        </w:tc>
        <w:tc>
          <w:tcPr>
            <w:tcW w:w="979" w:type="dxa"/>
            <w:shd w:val="clear" w:color="auto" w:fill="auto"/>
            <w:vAlign w:val="bottom"/>
          </w:tcPr>
          <w:p w14:paraId="01FD268E" w14:textId="77777777" w:rsidR="009430F6" w:rsidRPr="00F65579" w:rsidRDefault="009430F6" w:rsidP="009430F6">
            <w:pPr>
              <w:pStyle w:val="Tabletextright"/>
            </w:pPr>
            <w:r w:rsidRPr="00F65579">
              <w:t>27</w:t>
            </w:r>
          </w:p>
        </w:tc>
        <w:tc>
          <w:tcPr>
            <w:tcW w:w="979" w:type="dxa"/>
            <w:shd w:val="clear" w:color="auto" w:fill="auto"/>
            <w:vAlign w:val="bottom"/>
          </w:tcPr>
          <w:p w14:paraId="67BCC90F" w14:textId="77777777" w:rsidR="009430F6" w:rsidRPr="00F65579" w:rsidRDefault="009430F6" w:rsidP="009430F6">
            <w:pPr>
              <w:pStyle w:val="Tabletextright"/>
            </w:pPr>
            <w:r w:rsidRPr="00F65579">
              <w:t>1</w:t>
            </w:r>
          </w:p>
        </w:tc>
        <w:tc>
          <w:tcPr>
            <w:tcW w:w="778" w:type="dxa"/>
            <w:shd w:val="clear" w:color="auto" w:fill="auto"/>
            <w:vAlign w:val="bottom"/>
          </w:tcPr>
          <w:p w14:paraId="507A3C7C" w14:textId="77777777" w:rsidR="009430F6" w:rsidRPr="00F65579" w:rsidRDefault="009430F6" w:rsidP="009430F6">
            <w:pPr>
              <w:pStyle w:val="Tabletextright"/>
            </w:pPr>
            <w:r w:rsidRPr="00F65579">
              <w:t>27.80</w:t>
            </w:r>
          </w:p>
        </w:tc>
        <w:tc>
          <w:tcPr>
            <w:tcW w:w="950" w:type="dxa"/>
            <w:shd w:val="clear" w:color="auto" w:fill="E0E0E0"/>
            <w:vAlign w:val="bottom"/>
          </w:tcPr>
          <w:p w14:paraId="7C6F5170" w14:textId="77777777" w:rsidR="009430F6" w:rsidRPr="00F65579" w:rsidRDefault="009430F6" w:rsidP="009430F6">
            <w:pPr>
              <w:pStyle w:val="Tabletextright"/>
            </w:pPr>
            <w:r w:rsidRPr="00F65579">
              <w:t>6</w:t>
            </w:r>
          </w:p>
        </w:tc>
        <w:tc>
          <w:tcPr>
            <w:tcW w:w="778" w:type="dxa"/>
            <w:shd w:val="clear" w:color="auto" w:fill="E0E0E0"/>
            <w:vAlign w:val="bottom"/>
          </w:tcPr>
          <w:p w14:paraId="55942135" w14:textId="77777777" w:rsidR="009430F6" w:rsidRPr="00F65579" w:rsidRDefault="009430F6" w:rsidP="009430F6">
            <w:pPr>
              <w:pStyle w:val="Tabletextright"/>
            </w:pPr>
            <w:r w:rsidRPr="00F65579">
              <w:t>6.00</w:t>
            </w:r>
          </w:p>
        </w:tc>
        <w:tc>
          <w:tcPr>
            <w:tcW w:w="950" w:type="dxa"/>
            <w:shd w:val="clear" w:color="auto" w:fill="auto"/>
            <w:noWrap/>
            <w:vAlign w:val="bottom"/>
          </w:tcPr>
          <w:p w14:paraId="2ECAE145" w14:textId="77777777" w:rsidR="009430F6" w:rsidRPr="00F65579" w:rsidRDefault="009430F6" w:rsidP="009430F6">
            <w:pPr>
              <w:pStyle w:val="Tabletextright"/>
            </w:pPr>
            <w:r w:rsidRPr="00F65579">
              <w:t>41</w:t>
            </w:r>
          </w:p>
        </w:tc>
        <w:tc>
          <w:tcPr>
            <w:tcW w:w="778" w:type="dxa"/>
            <w:shd w:val="clear" w:color="auto" w:fill="auto"/>
            <w:vAlign w:val="bottom"/>
          </w:tcPr>
          <w:p w14:paraId="3830E6F0" w14:textId="77777777" w:rsidR="009430F6" w:rsidRPr="00F65579" w:rsidRDefault="009430F6" w:rsidP="009430F6">
            <w:pPr>
              <w:pStyle w:val="Tabletextright"/>
            </w:pPr>
            <w:r w:rsidRPr="00F65579">
              <w:t>39.90</w:t>
            </w:r>
          </w:p>
        </w:tc>
        <w:tc>
          <w:tcPr>
            <w:tcW w:w="979" w:type="dxa"/>
            <w:shd w:val="clear" w:color="auto" w:fill="E0E0E0"/>
            <w:noWrap/>
            <w:vAlign w:val="bottom"/>
          </w:tcPr>
          <w:p w14:paraId="47185AFB" w14:textId="77777777" w:rsidR="009430F6" w:rsidRPr="00F65579" w:rsidRDefault="009430F6" w:rsidP="009430F6">
            <w:pPr>
              <w:pStyle w:val="Tabletextright"/>
            </w:pPr>
            <w:r w:rsidRPr="00F65579">
              <w:t>33</w:t>
            </w:r>
          </w:p>
        </w:tc>
        <w:tc>
          <w:tcPr>
            <w:tcW w:w="979" w:type="dxa"/>
            <w:shd w:val="clear" w:color="auto" w:fill="E0E0E0"/>
            <w:vAlign w:val="bottom"/>
          </w:tcPr>
          <w:p w14:paraId="0C672834" w14:textId="77777777" w:rsidR="009430F6" w:rsidRPr="00F65579" w:rsidRDefault="009430F6" w:rsidP="009430F6">
            <w:pPr>
              <w:pStyle w:val="Tabletextright"/>
            </w:pPr>
            <w:r w:rsidRPr="00F65579">
              <w:t>1</w:t>
            </w:r>
          </w:p>
        </w:tc>
        <w:tc>
          <w:tcPr>
            <w:tcW w:w="778" w:type="dxa"/>
            <w:shd w:val="clear" w:color="auto" w:fill="E0E0E0"/>
            <w:vAlign w:val="bottom"/>
          </w:tcPr>
          <w:p w14:paraId="6C7DFE46" w14:textId="77777777" w:rsidR="009430F6" w:rsidRPr="00F65579" w:rsidRDefault="009430F6" w:rsidP="009430F6">
            <w:pPr>
              <w:pStyle w:val="Tabletextright"/>
            </w:pPr>
            <w:r w:rsidRPr="00F65579">
              <w:t>33.80</w:t>
            </w:r>
          </w:p>
        </w:tc>
        <w:tc>
          <w:tcPr>
            <w:tcW w:w="950" w:type="dxa"/>
            <w:vAlign w:val="bottom"/>
          </w:tcPr>
          <w:p w14:paraId="3890A3CA" w14:textId="77777777" w:rsidR="009430F6" w:rsidRPr="00F65579" w:rsidRDefault="009430F6" w:rsidP="009430F6">
            <w:pPr>
              <w:pStyle w:val="Tabletextright"/>
            </w:pPr>
            <w:r w:rsidRPr="00F65579">
              <w:t>7</w:t>
            </w:r>
          </w:p>
        </w:tc>
        <w:tc>
          <w:tcPr>
            <w:tcW w:w="778" w:type="dxa"/>
            <w:vAlign w:val="bottom"/>
          </w:tcPr>
          <w:p w14:paraId="1FE846A4" w14:textId="77777777" w:rsidR="009430F6" w:rsidRPr="00F65579" w:rsidRDefault="009430F6" w:rsidP="009430F6">
            <w:pPr>
              <w:pStyle w:val="Tabletextright"/>
            </w:pPr>
            <w:r w:rsidRPr="00F65579">
              <w:t>6.10</w:t>
            </w:r>
          </w:p>
        </w:tc>
      </w:tr>
      <w:tr w:rsidR="009430F6" w:rsidRPr="00F65579" w14:paraId="2D974479" w14:textId="77777777" w:rsidTr="004630EB">
        <w:trPr>
          <w:cantSplit/>
        </w:trPr>
        <w:tc>
          <w:tcPr>
            <w:tcW w:w="1483" w:type="dxa"/>
            <w:shd w:val="clear" w:color="auto" w:fill="auto"/>
          </w:tcPr>
          <w:p w14:paraId="43394B5F" w14:textId="77777777" w:rsidR="009430F6" w:rsidRPr="00F65579" w:rsidRDefault="009430F6" w:rsidP="009430F6">
            <w:pPr>
              <w:pStyle w:val="Tabletext"/>
            </w:pPr>
            <w:r w:rsidRPr="00F65579">
              <w:rPr>
                <w:rFonts w:cstheme="minorHAnsi"/>
              </w:rPr>
              <w:t>35</w:t>
            </w:r>
            <w:r w:rsidR="003E7C90" w:rsidRPr="00F65579">
              <w:rPr>
                <w:rFonts w:cstheme="minorHAnsi"/>
              </w:rPr>
              <w:noBreakHyphen/>
            </w:r>
            <w:r w:rsidRPr="00F65579">
              <w:rPr>
                <w:rFonts w:cstheme="minorHAnsi"/>
              </w:rPr>
              <w:t>44</w:t>
            </w:r>
          </w:p>
        </w:tc>
        <w:tc>
          <w:tcPr>
            <w:tcW w:w="950" w:type="dxa"/>
            <w:shd w:val="clear" w:color="auto" w:fill="E0E0E0"/>
            <w:vAlign w:val="bottom"/>
          </w:tcPr>
          <w:p w14:paraId="080D488B" w14:textId="77777777" w:rsidR="009430F6" w:rsidRPr="00F65579" w:rsidRDefault="009430F6" w:rsidP="009430F6">
            <w:pPr>
              <w:pStyle w:val="Tabletextright"/>
            </w:pPr>
            <w:r w:rsidRPr="00F65579">
              <w:t>43</w:t>
            </w:r>
          </w:p>
        </w:tc>
        <w:tc>
          <w:tcPr>
            <w:tcW w:w="778" w:type="dxa"/>
            <w:shd w:val="clear" w:color="auto" w:fill="E0E0E0"/>
            <w:vAlign w:val="bottom"/>
          </w:tcPr>
          <w:p w14:paraId="00A4A57C" w14:textId="77777777" w:rsidR="009430F6" w:rsidRPr="00F65579" w:rsidRDefault="009430F6" w:rsidP="009430F6">
            <w:pPr>
              <w:pStyle w:val="Tabletextright"/>
            </w:pPr>
            <w:r w:rsidRPr="00F65579">
              <w:t>41.21</w:t>
            </w:r>
          </w:p>
        </w:tc>
        <w:tc>
          <w:tcPr>
            <w:tcW w:w="979" w:type="dxa"/>
            <w:shd w:val="clear" w:color="auto" w:fill="auto"/>
            <w:vAlign w:val="bottom"/>
          </w:tcPr>
          <w:p w14:paraId="476D473C" w14:textId="77777777" w:rsidR="009430F6" w:rsidRPr="00F65579" w:rsidRDefault="009430F6" w:rsidP="009430F6">
            <w:pPr>
              <w:pStyle w:val="Tabletextright"/>
            </w:pPr>
            <w:r w:rsidRPr="00F65579">
              <w:t>33</w:t>
            </w:r>
          </w:p>
        </w:tc>
        <w:tc>
          <w:tcPr>
            <w:tcW w:w="979" w:type="dxa"/>
            <w:shd w:val="clear" w:color="auto" w:fill="auto"/>
            <w:vAlign w:val="bottom"/>
          </w:tcPr>
          <w:p w14:paraId="4652A3B0" w14:textId="77777777" w:rsidR="009430F6" w:rsidRPr="00F65579" w:rsidRDefault="009430F6" w:rsidP="009430F6">
            <w:pPr>
              <w:pStyle w:val="Tabletextright"/>
            </w:pPr>
            <w:r w:rsidRPr="00F65579">
              <w:t>7</w:t>
            </w:r>
          </w:p>
        </w:tc>
        <w:tc>
          <w:tcPr>
            <w:tcW w:w="778" w:type="dxa"/>
            <w:shd w:val="clear" w:color="auto" w:fill="auto"/>
            <w:vAlign w:val="bottom"/>
          </w:tcPr>
          <w:p w14:paraId="6B5E628A" w14:textId="77777777" w:rsidR="009430F6" w:rsidRPr="00F65579" w:rsidRDefault="009430F6" w:rsidP="009430F6">
            <w:pPr>
              <w:pStyle w:val="Tabletextright"/>
            </w:pPr>
            <w:r w:rsidRPr="00F65579">
              <w:t>38.21</w:t>
            </w:r>
          </w:p>
        </w:tc>
        <w:tc>
          <w:tcPr>
            <w:tcW w:w="950" w:type="dxa"/>
            <w:shd w:val="clear" w:color="auto" w:fill="E0E0E0"/>
            <w:vAlign w:val="bottom"/>
          </w:tcPr>
          <w:p w14:paraId="1EF72C8A" w14:textId="77777777" w:rsidR="009430F6" w:rsidRPr="00F65579" w:rsidRDefault="009430F6" w:rsidP="009430F6">
            <w:pPr>
              <w:pStyle w:val="Tabletextright"/>
            </w:pPr>
            <w:r w:rsidRPr="00F65579">
              <w:t>3</w:t>
            </w:r>
          </w:p>
        </w:tc>
        <w:tc>
          <w:tcPr>
            <w:tcW w:w="778" w:type="dxa"/>
            <w:shd w:val="clear" w:color="auto" w:fill="E0E0E0"/>
            <w:vAlign w:val="bottom"/>
          </w:tcPr>
          <w:p w14:paraId="0B746CE6" w14:textId="77777777" w:rsidR="009430F6" w:rsidRPr="00F65579" w:rsidRDefault="009430F6" w:rsidP="009430F6">
            <w:pPr>
              <w:pStyle w:val="Tabletextright"/>
            </w:pPr>
            <w:r w:rsidRPr="00F65579">
              <w:t>3.00</w:t>
            </w:r>
          </w:p>
        </w:tc>
        <w:tc>
          <w:tcPr>
            <w:tcW w:w="950" w:type="dxa"/>
            <w:shd w:val="clear" w:color="auto" w:fill="auto"/>
            <w:noWrap/>
            <w:vAlign w:val="bottom"/>
          </w:tcPr>
          <w:p w14:paraId="0C8260F7" w14:textId="77777777" w:rsidR="009430F6" w:rsidRPr="00F65579" w:rsidRDefault="009430F6" w:rsidP="009430F6">
            <w:pPr>
              <w:pStyle w:val="Tabletextright"/>
            </w:pPr>
            <w:r w:rsidRPr="00F65579">
              <w:t>41</w:t>
            </w:r>
          </w:p>
        </w:tc>
        <w:tc>
          <w:tcPr>
            <w:tcW w:w="778" w:type="dxa"/>
            <w:shd w:val="clear" w:color="auto" w:fill="auto"/>
            <w:vAlign w:val="bottom"/>
          </w:tcPr>
          <w:p w14:paraId="00CE9A0F" w14:textId="77777777" w:rsidR="009430F6" w:rsidRPr="00F65579" w:rsidRDefault="009430F6" w:rsidP="009430F6">
            <w:pPr>
              <w:pStyle w:val="Tabletextright"/>
            </w:pPr>
            <w:r w:rsidRPr="00F65579">
              <w:t>39.10</w:t>
            </w:r>
          </w:p>
        </w:tc>
        <w:tc>
          <w:tcPr>
            <w:tcW w:w="979" w:type="dxa"/>
            <w:shd w:val="clear" w:color="auto" w:fill="E0E0E0"/>
            <w:noWrap/>
            <w:vAlign w:val="bottom"/>
          </w:tcPr>
          <w:p w14:paraId="10F8D904" w14:textId="77777777" w:rsidR="009430F6" w:rsidRPr="00F65579" w:rsidRDefault="009430F6" w:rsidP="009430F6">
            <w:pPr>
              <w:pStyle w:val="Tabletextright"/>
            </w:pPr>
            <w:r w:rsidRPr="00F65579">
              <w:t>28</w:t>
            </w:r>
          </w:p>
        </w:tc>
        <w:tc>
          <w:tcPr>
            <w:tcW w:w="979" w:type="dxa"/>
            <w:shd w:val="clear" w:color="auto" w:fill="E0E0E0"/>
            <w:vAlign w:val="bottom"/>
          </w:tcPr>
          <w:p w14:paraId="35AA1E56" w14:textId="77777777" w:rsidR="009430F6" w:rsidRPr="00F65579" w:rsidRDefault="009430F6" w:rsidP="009430F6">
            <w:pPr>
              <w:pStyle w:val="Tabletextright"/>
            </w:pPr>
            <w:r w:rsidRPr="00F65579">
              <w:t>7</w:t>
            </w:r>
          </w:p>
        </w:tc>
        <w:tc>
          <w:tcPr>
            <w:tcW w:w="778" w:type="dxa"/>
            <w:shd w:val="clear" w:color="auto" w:fill="E0E0E0"/>
            <w:vAlign w:val="bottom"/>
          </w:tcPr>
          <w:p w14:paraId="5A5A8AD7" w14:textId="77777777" w:rsidR="009430F6" w:rsidRPr="00F65579" w:rsidRDefault="009430F6" w:rsidP="009430F6">
            <w:pPr>
              <w:pStyle w:val="Tabletextright"/>
            </w:pPr>
            <w:r w:rsidRPr="00F65579">
              <w:t>33.30</w:t>
            </w:r>
          </w:p>
        </w:tc>
        <w:tc>
          <w:tcPr>
            <w:tcW w:w="950" w:type="dxa"/>
            <w:vAlign w:val="bottom"/>
          </w:tcPr>
          <w:p w14:paraId="5E8D4819" w14:textId="77777777" w:rsidR="009430F6" w:rsidRPr="00F65579" w:rsidRDefault="009430F6" w:rsidP="009430F6">
            <w:pPr>
              <w:pStyle w:val="Tabletextright"/>
            </w:pPr>
            <w:r w:rsidRPr="00F65579">
              <w:t>6</w:t>
            </w:r>
          </w:p>
        </w:tc>
        <w:tc>
          <w:tcPr>
            <w:tcW w:w="778" w:type="dxa"/>
            <w:vAlign w:val="bottom"/>
          </w:tcPr>
          <w:p w14:paraId="6D13D9CB" w14:textId="77777777" w:rsidR="009430F6" w:rsidRPr="00F65579" w:rsidRDefault="009430F6" w:rsidP="009430F6">
            <w:pPr>
              <w:pStyle w:val="Tabletextright"/>
            </w:pPr>
            <w:r w:rsidRPr="00F65579">
              <w:t>5.80</w:t>
            </w:r>
          </w:p>
        </w:tc>
      </w:tr>
      <w:tr w:rsidR="009430F6" w:rsidRPr="00F65579" w14:paraId="14A44ECA" w14:textId="77777777" w:rsidTr="004630EB">
        <w:trPr>
          <w:cantSplit/>
        </w:trPr>
        <w:tc>
          <w:tcPr>
            <w:tcW w:w="1483" w:type="dxa"/>
            <w:shd w:val="clear" w:color="auto" w:fill="auto"/>
          </w:tcPr>
          <w:p w14:paraId="1F2A9606" w14:textId="77777777" w:rsidR="009430F6" w:rsidRPr="00F65579" w:rsidRDefault="009430F6" w:rsidP="009430F6">
            <w:pPr>
              <w:pStyle w:val="Tabletext"/>
            </w:pPr>
            <w:r w:rsidRPr="00F65579">
              <w:rPr>
                <w:rFonts w:cstheme="minorHAnsi"/>
              </w:rPr>
              <w:t>45</w:t>
            </w:r>
            <w:r w:rsidR="003E7C90" w:rsidRPr="00F65579">
              <w:rPr>
                <w:rFonts w:cstheme="minorHAnsi"/>
              </w:rPr>
              <w:noBreakHyphen/>
            </w:r>
            <w:r w:rsidRPr="00F65579">
              <w:rPr>
                <w:rFonts w:cstheme="minorHAnsi"/>
              </w:rPr>
              <w:t>54</w:t>
            </w:r>
          </w:p>
        </w:tc>
        <w:tc>
          <w:tcPr>
            <w:tcW w:w="950" w:type="dxa"/>
            <w:shd w:val="clear" w:color="auto" w:fill="E0E0E0"/>
            <w:vAlign w:val="bottom"/>
          </w:tcPr>
          <w:p w14:paraId="3FCA2345" w14:textId="77777777" w:rsidR="009430F6" w:rsidRPr="00F65579" w:rsidRDefault="009430F6" w:rsidP="009430F6">
            <w:pPr>
              <w:pStyle w:val="Tabletextright"/>
            </w:pPr>
            <w:r w:rsidRPr="00F65579">
              <w:t>25</w:t>
            </w:r>
          </w:p>
        </w:tc>
        <w:tc>
          <w:tcPr>
            <w:tcW w:w="778" w:type="dxa"/>
            <w:shd w:val="clear" w:color="auto" w:fill="E0E0E0"/>
            <w:vAlign w:val="bottom"/>
          </w:tcPr>
          <w:p w14:paraId="48B7E5A8" w14:textId="77777777" w:rsidR="009430F6" w:rsidRPr="00F65579" w:rsidRDefault="009430F6" w:rsidP="009430F6">
            <w:pPr>
              <w:pStyle w:val="Tabletextright"/>
            </w:pPr>
            <w:r w:rsidRPr="00F65579">
              <w:t>24.40</w:t>
            </w:r>
          </w:p>
        </w:tc>
        <w:tc>
          <w:tcPr>
            <w:tcW w:w="979" w:type="dxa"/>
            <w:shd w:val="clear" w:color="auto" w:fill="auto"/>
            <w:vAlign w:val="bottom"/>
          </w:tcPr>
          <w:p w14:paraId="51F244D5" w14:textId="77777777" w:rsidR="009430F6" w:rsidRPr="00F65579" w:rsidRDefault="009430F6" w:rsidP="009430F6">
            <w:pPr>
              <w:pStyle w:val="Tabletextright"/>
            </w:pPr>
            <w:r w:rsidRPr="00F65579">
              <w:t>21</w:t>
            </w:r>
          </w:p>
        </w:tc>
        <w:tc>
          <w:tcPr>
            <w:tcW w:w="979" w:type="dxa"/>
            <w:shd w:val="clear" w:color="auto" w:fill="auto"/>
            <w:vAlign w:val="bottom"/>
          </w:tcPr>
          <w:p w14:paraId="5647814F" w14:textId="77777777" w:rsidR="009430F6" w:rsidRPr="00F65579" w:rsidRDefault="009430F6" w:rsidP="009430F6">
            <w:pPr>
              <w:pStyle w:val="Tabletextright"/>
            </w:pPr>
            <w:r w:rsidRPr="00F65579">
              <w:t>2</w:t>
            </w:r>
          </w:p>
        </w:tc>
        <w:tc>
          <w:tcPr>
            <w:tcW w:w="778" w:type="dxa"/>
            <w:shd w:val="clear" w:color="auto" w:fill="auto"/>
            <w:vAlign w:val="bottom"/>
          </w:tcPr>
          <w:p w14:paraId="10389D0D" w14:textId="77777777" w:rsidR="009430F6" w:rsidRPr="00F65579" w:rsidRDefault="009430F6" w:rsidP="009430F6">
            <w:pPr>
              <w:pStyle w:val="Tabletextright"/>
            </w:pPr>
            <w:r w:rsidRPr="00F65579">
              <w:t>22.40</w:t>
            </w:r>
          </w:p>
        </w:tc>
        <w:tc>
          <w:tcPr>
            <w:tcW w:w="950" w:type="dxa"/>
            <w:shd w:val="clear" w:color="auto" w:fill="E0E0E0"/>
            <w:vAlign w:val="bottom"/>
          </w:tcPr>
          <w:p w14:paraId="66EDBE08" w14:textId="77777777" w:rsidR="009430F6" w:rsidRPr="00F65579" w:rsidRDefault="009430F6" w:rsidP="009430F6">
            <w:pPr>
              <w:pStyle w:val="Tabletextright"/>
            </w:pPr>
            <w:r w:rsidRPr="00F65579">
              <w:t>2</w:t>
            </w:r>
          </w:p>
        </w:tc>
        <w:tc>
          <w:tcPr>
            <w:tcW w:w="778" w:type="dxa"/>
            <w:shd w:val="clear" w:color="auto" w:fill="E0E0E0"/>
            <w:vAlign w:val="bottom"/>
          </w:tcPr>
          <w:p w14:paraId="49A02F98" w14:textId="77777777" w:rsidR="009430F6" w:rsidRPr="00F65579" w:rsidRDefault="009430F6" w:rsidP="009430F6">
            <w:pPr>
              <w:pStyle w:val="Tabletextright"/>
            </w:pPr>
            <w:r w:rsidRPr="00F65579">
              <w:t>2.00</w:t>
            </w:r>
          </w:p>
        </w:tc>
        <w:tc>
          <w:tcPr>
            <w:tcW w:w="950" w:type="dxa"/>
            <w:shd w:val="clear" w:color="auto" w:fill="auto"/>
            <w:noWrap/>
            <w:vAlign w:val="bottom"/>
          </w:tcPr>
          <w:p w14:paraId="214EA945" w14:textId="77777777" w:rsidR="009430F6" w:rsidRPr="00F65579" w:rsidRDefault="009430F6" w:rsidP="009430F6">
            <w:pPr>
              <w:pStyle w:val="Tabletextright"/>
            </w:pPr>
            <w:r w:rsidRPr="00F65579">
              <w:t>21</w:t>
            </w:r>
          </w:p>
        </w:tc>
        <w:tc>
          <w:tcPr>
            <w:tcW w:w="778" w:type="dxa"/>
            <w:shd w:val="clear" w:color="auto" w:fill="auto"/>
            <w:vAlign w:val="bottom"/>
          </w:tcPr>
          <w:p w14:paraId="61C087BE" w14:textId="77777777" w:rsidR="009430F6" w:rsidRPr="00F65579" w:rsidRDefault="009430F6" w:rsidP="009430F6">
            <w:pPr>
              <w:pStyle w:val="Tabletextright"/>
            </w:pPr>
            <w:r w:rsidRPr="00F65579">
              <w:t>21.00</w:t>
            </w:r>
          </w:p>
        </w:tc>
        <w:tc>
          <w:tcPr>
            <w:tcW w:w="979" w:type="dxa"/>
            <w:shd w:val="clear" w:color="auto" w:fill="E0E0E0"/>
            <w:noWrap/>
            <w:vAlign w:val="bottom"/>
          </w:tcPr>
          <w:p w14:paraId="32246F66" w14:textId="77777777" w:rsidR="009430F6" w:rsidRPr="00F65579" w:rsidRDefault="009430F6" w:rsidP="009430F6">
            <w:pPr>
              <w:pStyle w:val="Tabletextright"/>
            </w:pPr>
            <w:r w:rsidRPr="00F65579">
              <w:t>19</w:t>
            </w:r>
          </w:p>
        </w:tc>
        <w:tc>
          <w:tcPr>
            <w:tcW w:w="979" w:type="dxa"/>
            <w:shd w:val="clear" w:color="auto" w:fill="E0E0E0"/>
            <w:vAlign w:val="bottom"/>
          </w:tcPr>
          <w:p w14:paraId="3AD25AB2" w14:textId="77777777" w:rsidR="009430F6" w:rsidRPr="00F65579" w:rsidRDefault="009430F6" w:rsidP="009430F6">
            <w:pPr>
              <w:pStyle w:val="Tabletextright"/>
            </w:pPr>
            <w:r w:rsidRPr="00F65579">
              <w:t>–</w:t>
            </w:r>
          </w:p>
        </w:tc>
        <w:tc>
          <w:tcPr>
            <w:tcW w:w="778" w:type="dxa"/>
            <w:shd w:val="clear" w:color="auto" w:fill="E0E0E0"/>
            <w:vAlign w:val="bottom"/>
          </w:tcPr>
          <w:p w14:paraId="32EE32CF" w14:textId="77777777" w:rsidR="009430F6" w:rsidRPr="00F65579" w:rsidRDefault="009430F6" w:rsidP="009430F6">
            <w:pPr>
              <w:pStyle w:val="Tabletextright"/>
            </w:pPr>
            <w:r w:rsidRPr="00F65579">
              <w:t>19.00</w:t>
            </w:r>
          </w:p>
        </w:tc>
        <w:tc>
          <w:tcPr>
            <w:tcW w:w="950" w:type="dxa"/>
            <w:vAlign w:val="bottom"/>
          </w:tcPr>
          <w:p w14:paraId="7720085C" w14:textId="77777777" w:rsidR="009430F6" w:rsidRPr="00F65579" w:rsidRDefault="009430F6" w:rsidP="009430F6">
            <w:pPr>
              <w:pStyle w:val="Tabletextright"/>
            </w:pPr>
            <w:r w:rsidRPr="00F65579">
              <w:t>2</w:t>
            </w:r>
          </w:p>
        </w:tc>
        <w:tc>
          <w:tcPr>
            <w:tcW w:w="778" w:type="dxa"/>
            <w:vAlign w:val="bottom"/>
          </w:tcPr>
          <w:p w14:paraId="22EDB778" w14:textId="77777777" w:rsidR="009430F6" w:rsidRPr="00F65579" w:rsidRDefault="009430F6" w:rsidP="009430F6">
            <w:pPr>
              <w:pStyle w:val="Tabletextright"/>
            </w:pPr>
            <w:r w:rsidRPr="00F65579">
              <w:t>2.00</w:t>
            </w:r>
          </w:p>
        </w:tc>
      </w:tr>
      <w:tr w:rsidR="009430F6" w:rsidRPr="00F65579" w14:paraId="58574AD8" w14:textId="77777777" w:rsidTr="004630EB">
        <w:trPr>
          <w:cantSplit/>
        </w:trPr>
        <w:tc>
          <w:tcPr>
            <w:tcW w:w="1483" w:type="dxa"/>
            <w:shd w:val="clear" w:color="auto" w:fill="auto"/>
          </w:tcPr>
          <w:p w14:paraId="7E6F46D6" w14:textId="77777777" w:rsidR="009430F6" w:rsidRPr="00F65579" w:rsidRDefault="009430F6" w:rsidP="009430F6">
            <w:pPr>
              <w:pStyle w:val="Tabletext"/>
            </w:pPr>
            <w:r w:rsidRPr="00F65579">
              <w:rPr>
                <w:rFonts w:cstheme="minorHAnsi"/>
              </w:rPr>
              <w:t>55</w:t>
            </w:r>
            <w:r w:rsidR="003E7C90" w:rsidRPr="00F65579">
              <w:rPr>
                <w:rFonts w:cstheme="minorHAnsi"/>
              </w:rPr>
              <w:noBreakHyphen/>
            </w:r>
            <w:r w:rsidRPr="00F65579">
              <w:rPr>
                <w:rFonts w:cstheme="minorHAnsi"/>
              </w:rPr>
              <w:t>64</w:t>
            </w:r>
          </w:p>
        </w:tc>
        <w:tc>
          <w:tcPr>
            <w:tcW w:w="950" w:type="dxa"/>
            <w:shd w:val="clear" w:color="auto" w:fill="E0E0E0"/>
            <w:vAlign w:val="bottom"/>
          </w:tcPr>
          <w:p w14:paraId="0DFD8D6F" w14:textId="77777777" w:rsidR="009430F6" w:rsidRPr="00F65579" w:rsidRDefault="009430F6" w:rsidP="009430F6">
            <w:pPr>
              <w:pStyle w:val="Tabletextright"/>
            </w:pPr>
            <w:r w:rsidRPr="00F65579">
              <w:t>9</w:t>
            </w:r>
          </w:p>
        </w:tc>
        <w:tc>
          <w:tcPr>
            <w:tcW w:w="778" w:type="dxa"/>
            <w:shd w:val="clear" w:color="auto" w:fill="E0E0E0"/>
            <w:vAlign w:val="bottom"/>
          </w:tcPr>
          <w:p w14:paraId="5327A162" w14:textId="77777777" w:rsidR="009430F6" w:rsidRPr="00F65579" w:rsidRDefault="009430F6" w:rsidP="009430F6">
            <w:pPr>
              <w:pStyle w:val="Tabletextright"/>
            </w:pPr>
            <w:r w:rsidRPr="00F65579">
              <w:t>5.60</w:t>
            </w:r>
          </w:p>
        </w:tc>
        <w:tc>
          <w:tcPr>
            <w:tcW w:w="979" w:type="dxa"/>
            <w:shd w:val="clear" w:color="auto" w:fill="auto"/>
            <w:vAlign w:val="bottom"/>
          </w:tcPr>
          <w:p w14:paraId="32670013" w14:textId="77777777" w:rsidR="009430F6" w:rsidRPr="00F65579" w:rsidRDefault="009430F6" w:rsidP="009430F6">
            <w:pPr>
              <w:pStyle w:val="Tabletextright"/>
            </w:pPr>
            <w:r w:rsidRPr="00F65579">
              <w:t>5</w:t>
            </w:r>
          </w:p>
        </w:tc>
        <w:tc>
          <w:tcPr>
            <w:tcW w:w="979" w:type="dxa"/>
            <w:shd w:val="clear" w:color="auto" w:fill="auto"/>
            <w:vAlign w:val="bottom"/>
          </w:tcPr>
          <w:p w14:paraId="347A99B7" w14:textId="77777777" w:rsidR="009430F6" w:rsidRPr="00F65579" w:rsidRDefault="009430F6" w:rsidP="009430F6">
            <w:pPr>
              <w:pStyle w:val="Tabletextright"/>
            </w:pPr>
            <w:r w:rsidRPr="00F65579">
              <w:t>3</w:t>
            </w:r>
          </w:p>
        </w:tc>
        <w:tc>
          <w:tcPr>
            <w:tcW w:w="778" w:type="dxa"/>
            <w:shd w:val="clear" w:color="auto" w:fill="auto"/>
            <w:vAlign w:val="bottom"/>
          </w:tcPr>
          <w:p w14:paraId="5E67DFE3" w14:textId="77777777" w:rsidR="009430F6" w:rsidRPr="00F65579" w:rsidRDefault="009430F6" w:rsidP="009430F6">
            <w:pPr>
              <w:pStyle w:val="Tabletextright"/>
            </w:pPr>
            <w:r w:rsidRPr="00F65579">
              <w:t>3.60</w:t>
            </w:r>
          </w:p>
        </w:tc>
        <w:tc>
          <w:tcPr>
            <w:tcW w:w="950" w:type="dxa"/>
            <w:shd w:val="clear" w:color="auto" w:fill="E0E0E0"/>
            <w:vAlign w:val="bottom"/>
          </w:tcPr>
          <w:p w14:paraId="52050292" w14:textId="77777777" w:rsidR="009430F6" w:rsidRPr="00F65579" w:rsidRDefault="009430F6" w:rsidP="009430F6">
            <w:pPr>
              <w:pStyle w:val="Tabletextright"/>
            </w:pPr>
            <w:r w:rsidRPr="00F65579">
              <w:t>1</w:t>
            </w:r>
          </w:p>
        </w:tc>
        <w:tc>
          <w:tcPr>
            <w:tcW w:w="778" w:type="dxa"/>
            <w:shd w:val="clear" w:color="auto" w:fill="E0E0E0"/>
            <w:vAlign w:val="bottom"/>
          </w:tcPr>
          <w:p w14:paraId="25408597" w14:textId="77777777" w:rsidR="009430F6" w:rsidRPr="00F65579" w:rsidRDefault="009430F6" w:rsidP="009430F6">
            <w:pPr>
              <w:pStyle w:val="Tabletextright"/>
            </w:pPr>
            <w:r w:rsidRPr="00F65579">
              <w:t>2.00</w:t>
            </w:r>
          </w:p>
        </w:tc>
        <w:tc>
          <w:tcPr>
            <w:tcW w:w="950" w:type="dxa"/>
            <w:shd w:val="clear" w:color="auto" w:fill="auto"/>
            <w:noWrap/>
            <w:vAlign w:val="bottom"/>
          </w:tcPr>
          <w:p w14:paraId="3751B092" w14:textId="77777777" w:rsidR="009430F6" w:rsidRPr="00F65579" w:rsidRDefault="009430F6" w:rsidP="009430F6">
            <w:pPr>
              <w:pStyle w:val="Tabletextright"/>
            </w:pPr>
            <w:r w:rsidRPr="00F65579">
              <w:t>7</w:t>
            </w:r>
          </w:p>
        </w:tc>
        <w:tc>
          <w:tcPr>
            <w:tcW w:w="778" w:type="dxa"/>
            <w:shd w:val="clear" w:color="auto" w:fill="auto"/>
            <w:vAlign w:val="bottom"/>
          </w:tcPr>
          <w:p w14:paraId="53EFAC27" w14:textId="77777777" w:rsidR="009430F6" w:rsidRPr="00F65579" w:rsidRDefault="009430F6" w:rsidP="009430F6">
            <w:pPr>
              <w:pStyle w:val="Tabletextright"/>
            </w:pPr>
            <w:r w:rsidRPr="00F65579">
              <w:t>6.76</w:t>
            </w:r>
          </w:p>
        </w:tc>
        <w:tc>
          <w:tcPr>
            <w:tcW w:w="979" w:type="dxa"/>
            <w:shd w:val="clear" w:color="auto" w:fill="E0E0E0"/>
            <w:noWrap/>
            <w:vAlign w:val="bottom"/>
          </w:tcPr>
          <w:p w14:paraId="2CAC2937" w14:textId="77777777" w:rsidR="009430F6" w:rsidRPr="00F65579" w:rsidRDefault="009430F6" w:rsidP="009430F6">
            <w:pPr>
              <w:pStyle w:val="Tabletextright"/>
            </w:pPr>
            <w:r w:rsidRPr="00F65579">
              <w:t>5</w:t>
            </w:r>
          </w:p>
        </w:tc>
        <w:tc>
          <w:tcPr>
            <w:tcW w:w="979" w:type="dxa"/>
            <w:shd w:val="clear" w:color="auto" w:fill="E0E0E0"/>
            <w:vAlign w:val="bottom"/>
          </w:tcPr>
          <w:p w14:paraId="63B5DCAC" w14:textId="77777777" w:rsidR="009430F6" w:rsidRPr="00F65579" w:rsidRDefault="009430F6" w:rsidP="009430F6">
            <w:pPr>
              <w:pStyle w:val="Tabletextright"/>
            </w:pPr>
            <w:r w:rsidRPr="00F65579">
              <w:t>2</w:t>
            </w:r>
          </w:p>
        </w:tc>
        <w:tc>
          <w:tcPr>
            <w:tcW w:w="778" w:type="dxa"/>
            <w:shd w:val="clear" w:color="auto" w:fill="E0E0E0"/>
            <w:vAlign w:val="bottom"/>
          </w:tcPr>
          <w:p w14:paraId="52DFAD71" w14:textId="77777777" w:rsidR="009430F6" w:rsidRPr="00F65579" w:rsidRDefault="009430F6" w:rsidP="009430F6">
            <w:pPr>
              <w:pStyle w:val="Tabletextright"/>
            </w:pPr>
            <w:r w:rsidRPr="00F65579">
              <w:t>6.76</w:t>
            </w:r>
          </w:p>
        </w:tc>
        <w:tc>
          <w:tcPr>
            <w:tcW w:w="950" w:type="dxa"/>
            <w:vAlign w:val="bottom"/>
          </w:tcPr>
          <w:p w14:paraId="6A0DA4A9" w14:textId="77777777" w:rsidR="009430F6" w:rsidRPr="00F65579" w:rsidRDefault="009430F6" w:rsidP="009430F6">
            <w:pPr>
              <w:pStyle w:val="Tabletextright"/>
            </w:pPr>
            <w:r w:rsidRPr="00F65579">
              <w:t>–</w:t>
            </w:r>
          </w:p>
        </w:tc>
        <w:tc>
          <w:tcPr>
            <w:tcW w:w="778" w:type="dxa"/>
            <w:vAlign w:val="bottom"/>
          </w:tcPr>
          <w:p w14:paraId="2872D4B7" w14:textId="77777777" w:rsidR="009430F6" w:rsidRPr="00F65579" w:rsidRDefault="009430F6" w:rsidP="009430F6">
            <w:pPr>
              <w:pStyle w:val="Tabletextright"/>
            </w:pPr>
            <w:r w:rsidRPr="00F65579">
              <w:t>–</w:t>
            </w:r>
          </w:p>
        </w:tc>
      </w:tr>
      <w:tr w:rsidR="009430F6" w:rsidRPr="00F65579" w14:paraId="406C1FFE" w14:textId="77777777" w:rsidTr="004630EB">
        <w:trPr>
          <w:cantSplit/>
        </w:trPr>
        <w:tc>
          <w:tcPr>
            <w:tcW w:w="1483" w:type="dxa"/>
            <w:shd w:val="clear" w:color="auto" w:fill="auto"/>
          </w:tcPr>
          <w:p w14:paraId="27DF1C8F" w14:textId="77777777" w:rsidR="009430F6" w:rsidRPr="00F65579" w:rsidRDefault="009430F6" w:rsidP="009430F6">
            <w:pPr>
              <w:pStyle w:val="Tabletext"/>
            </w:pPr>
            <w:r w:rsidRPr="00F65579">
              <w:rPr>
                <w:rFonts w:cstheme="minorHAnsi"/>
              </w:rPr>
              <w:t>65+</w:t>
            </w:r>
          </w:p>
        </w:tc>
        <w:tc>
          <w:tcPr>
            <w:tcW w:w="950" w:type="dxa"/>
            <w:shd w:val="clear" w:color="auto" w:fill="E0E0E0"/>
            <w:vAlign w:val="bottom"/>
          </w:tcPr>
          <w:p w14:paraId="3557567E" w14:textId="77777777" w:rsidR="009430F6" w:rsidRPr="00F65579" w:rsidRDefault="009430F6" w:rsidP="009430F6">
            <w:pPr>
              <w:pStyle w:val="Tabletextright"/>
            </w:pPr>
            <w:r w:rsidRPr="00F65579">
              <w:t>1</w:t>
            </w:r>
          </w:p>
        </w:tc>
        <w:tc>
          <w:tcPr>
            <w:tcW w:w="778" w:type="dxa"/>
            <w:shd w:val="clear" w:color="auto" w:fill="E0E0E0"/>
            <w:vAlign w:val="bottom"/>
          </w:tcPr>
          <w:p w14:paraId="729DF09E" w14:textId="77777777" w:rsidR="009430F6" w:rsidRPr="00F65579" w:rsidRDefault="009430F6" w:rsidP="009430F6">
            <w:pPr>
              <w:pStyle w:val="Tabletextright"/>
            </w:pPr>
            <w:r w:rsidRPr="00F65579">
              <w:t>1.00</w:t>
            </w:r>
          </w:p>
        </w:tc>
        <w:tc>
          <w:tcPr>
            <w:tcW w:w="979" w:type="dxa"/>
            <w:shd w:val="clear" w:color="auto" w:fill="auto"/>
            <w:vAlign w:val="bottom"/>
          </w:tcPr>
          <w:p w14:paraId="3024DD3A" w14:textId="77777777" w:rsidR="009430F6" w:rsidRPr="00F65579" w:rsidRDefault="009430F6" w:rsidP="009430F6">
            <w:pPr>
              <w:pStyle w:val="Tabletextright"/>
            </w:pPr>
            <w:r w:rsidRPr="00F65579">
              <w:t>1</w:t>
            </w:r>
          </w:p>
        </w:tc>
        <w:tc>
          <w:tcPr>
            <w:tcW w:w="979" w:type="dxa"/>
            <w:shd w:val="clear" w:color="auto" w:fill="auto"/>
            <w:vAlign w:val="bottom"/>
          </w:tcPr>
          <w:p w14:paraId="1147CF6B" w14:textId="77777777" w:rsidR="009430F6" w:rsidRPr="00F65579" w:rsidRDefault="009430F6" w:rsidP="009430F6">
            <w:pPr>
              <w:pStyle w:val="Tabletextright"/>
            </w:pPr>
            <w:r w:rsidRPr="00F65579">
              <w:t>–</w:t>
            </w:r>
          </w:p>
        </w:tc>
        <w:tc>
          <w:tcPr>
            <w:tcW w:w="778" w:type="dxa"/>
            <w:shd w:val="clear" w:color="auto" w:fill="auto"/>
            <w:vAlign w:val="bottom"/>
          </w:tcPr>
          <w:p w14:paraId="0AECEB14" w14:textId="77777777" w:rsidR="009430F6" w:rsidRPr="00F65579" w:rsidRDefault="009430F6" w:rsidP="009430F6">
            <w:pPr>
              <w:pStyle w:val="Tabletextright"/>
            </w:pPr>
            <w:r w:rsidRPr="00F65579">
              <w:t>1.00</w:t>
            </w:r>
          </w:p>
        </w:tc>
        <w:tc>
          <w:tcPr>
            <w:tcW w:w="950" w:type="dxa"/>
            <w:shd w:val="clear" w:color="auto" w:fill="E0E0E0"/>
            <w:vAlign w:val="bottom"/>
          </w:tcPr>
          <w:p w14:paraId="3E032260" w14:textId="77777777" w:rsidR="009430F6" w:rsidRPr="00F65579" w:rsidRDefault="009430F6" w:rsidP="009430F6">
            <w:pPr>
              <w:pStyle w:val="Tabletextright"/>
            </w:pPr>
            <w:r w:rsidRPr="00F65579">
              <w:t>–</w:t>
            </w:r>
          </w:p>
        </w:tc>
        <w:tc>
          <w:tcPr>
            <w:tcW w:w="778" w:type="dxa"/>
            <w:shd w:val="clear" w:color="auto" w:fill="E0E0E0"/>
            <w:vAlign w:val="bottom"/>
          </w:tcPr>
          <w:p w14:paraId="194A9AFD" w14:textId="77777777" w:rsidR="009430F6" w:rsidRPr="00F65579" w:rsidRDefault="009430F6" w:rsidP="009430F6">
            <w:pPr>
              <w:pStyle w:val="Tabletextright"/>
            </w:pPr>
            <w:r w:rsidRPr="00F65579">
              <w:t>–</w:t>
            </w:r>
          </w:p>
        </w:tc>
        <w:tc>
          <w:tcPr>
            <w:tcW w:w="950" w:type="dxa"/>
            <w:shd w:val="clear" w:color="auto" w:fill="auto"/>
            <w:noWrap/>
            <w:vAlign w:val="bottom"/>
          </w:tcPr>
          <w:p w14:paraId="5E2894C7" w14:textId="77777777" w:rsidR="009430F6" w:rsidRPr="00F65579" w:rsidRDefault="009430F6" w:rsidP="009430F6">
            <w:pPr>
              <w:pStyle w:val="Tabletextright"/>
            </w:pPr>
            <w:r w:rsidRPr="00F65579">
              <w:t>1</w:t>
            </w:r>
          </w:p>
        </w:tc>
        <w:tc>
          <w:tcPr>
            <w:tcW w:w="778" w:type="dxa"/>
            <w:shd w:val="clear" w:color="auto" w:fill="auto"/>
            <w:vAlign w:val="bottom"/>
          </w:tcPr>
          <w:p w14:paraId="55E09153" w14:textId="77777777" w:rsidR="009430F6" w:rsidRPr="00F65579" w:rsidRDefault="009430F6" w:rsidP="009430F6">
            <w:pPr>
              <w:pStyle w:val="Tabletextright"/>
            </w:pPr>
            <w:r w:rsidRPr="00F65579">
              <w:t>1.00</w:t>
            </w:r>
          </w:p>
        </w:tc>
        <w:tc>
          <w:tcPr>
            <w:tcW w:w="979" w:type="dxa"/>
            <w:shd w:val="clear" w:color="auto" w:fill="E0E0E0"/>
            <w:noWrap/>
            <w:vAlign w:val="bottom"/>
          </w:tcPr>
          <w:p w14:paraId="233400BC" w14:textId="77777777" w:rsidR="009430F6" w:rsidRPr="00F65579" w:rsidRDefault="009430F6" w:rsidP="009430F6">
            <w:pPr>
              <w:pStyle w:val="Tabletextright"/>
            </w:pPr>
            <w:r w:rsidRPr="00F65579">
              <w:t>1</w:t>
            </w:r>
          </w:p>
        </w:tc>
        <w:tc>
          <w:tcPr>
            <w:tcW w:w="979" w:type="dxa"/>
            <w:shd w:val="clear" w:color="auto" w:fill="E0E0E0"/>
            <w:vAlign w:val="bottom"/>
          </w:tcPr>
          <w:p w14:paraId="1D0CEF23" w14:textId="77777777" w:rsidR="009430F6" w:rsidRPr="00F65579" w:rsidRDefault="009430F6" w:rsidP="009430F6">
            <w:pPr>
              <w:pStyle w:val="Tabletextright"/>
            </w:pPr>
            <w:r w:rsidRPr="00F65579">
              <w:t>–</w:t>
            </w:r>
          </w:p>
        </w:tc>
        <w:tc>
          <w:tcPr>
            <w:tcW w:w="778" w:type="dxa"/>
            <w:shd w:val="clear" w:color="auto" w:fill="E0E0E0"/>
            <w:vAlign w:val="bottom"/>
          </w:tcPr>
          <w:p w14:paraId="143EC618" w14:textId="77777777" w:rsidR="009430F6" w:rsidRPr="00F65579" w:rsidRDefault="009430F6" w:rsidP="009430F6">
            <w:pPr>
              <w:pStyle w:val="Tabletextright"/>
            </w:pPr>
            <w:r w:rsidRPr="00F65579">
              <w:t>1.00</w:t>
            </w:r>
          </w:p>
        </w:tc>
        <w:tc>
          <w:tcPr>
            <w:tcW w:w="950" w:type="dxa"/>
            <w:vAlign w:val="bottom"/>
          </w:tcPr>
          <w:p w14:paraId="474238EC" w14:textId="77777777" w:rsidR="009430F6" w:rsidRPr="00F65579" w:rsidRDefault="009430F6" w:rsidP="009430F6">
            <w:pPr>
              <w:pStyle w:val="Tabletextright"/>
            </w:pPr>
            <w:r w:rsidRPr="00F65579">
              <w:t>–</w:t>
            </w:r>
          </w:p>
        </w:tc>
        <w:tc>
          <w:tcPr>
            <w:tcW w:w="778" w:type="dxa"/>
            <w:vAlign w:val="bottom"/>
          </w:tcPr>
          <w:p w14:paraId="528E8409" w14:textId="77777777" w:rsidR="009430F6" w:rsidRPr="00F65579" w:rsidRDefault="009430F6" w:rsidP="009430F6">
            <w:pPr>
              <w:pStyle w:val="Tabletextright"/>
            </w:pPr>
            <w:r w:rsidRPr="00F65579">
              <w:t>–</w:t>
            </w:r>
          </w:p>
        </w:tc>
      </w:tr>
      <w:tr w:rsidR="009430F6" w:rsidRPr="00F65579" w14:paraId="614D60CB" w14:textId="77777777" w:rsidTr="004630EB">
        <w:trPr>
          <w:cantSplit/>
        </w:trPr>
        <w:tc>
          <w:tcPr>
            <w:tcW w:w="1483" w:type="dxa"/>
            <w:shd w:val="clear" w:color="auto" w:fill="auto"/>
          </w:tcPr>
          <w:p w14:paraId="0F141B22" w14:textId="77777777" w:rsidR="009430F6" w:rsidRPr="00F65579" w:rsidRDefault="009430F6" w:rsidP="009430F6">
            <w:pPr>
              <w:pStyle w:val="Tabletext"/>
              <w:rPr>
                <w:sz w:val="6"/>
              </w:rPr>
            </w:pPr>
          </w:p>
        </w:tc>
        <w:tc>
          <w:tcPr>
            <w:tcW w:w="950" w:type="dxa"/>
            <w:shd w:val="clear" w:color="auto" w:fill="E0E0E0"/>
          </w:tcPr>
          <w:p w14:paraId="1161A240" w14:textId="77777777" w:rsidR="009430F6" w:rsidRPr="00F65579" w:rsidRDefault="009430F6" w:rsidP="009430F6">
            <w:pPr>
              <w:pStyle w:val="Tabletextright"/>
              <w:rPr>
                <w:rFonts w:cstheme="minorHAnsi"/>
                <w:sz w:val="6"/>
              </w:rPr>
            </w:pPr>
          </w:p>
        </w:tc>
        <w:tc>
          <w:tcPr>
            <w:tcW w:w="778" w:type="dxa"/>
            <w:shd w:val="clear" w:color="auto" w:fill="E0E0E0"/>
          </w:tcPr>
          <w:p w14:paraId="699A1BE2" w14:textId="77777777" w:rsidR="009430F6" w:rsidRPr="00F65579" w:rsidRDefault="009430F6" w:rsidP="009430F6">
            <w:pPr>
              <w:pStyle w:val="Tabletextright"/>
              <w:rPr>
                <w:rFonts w:cstheme="minorHAnsi"/>
                <w:sz w:val="6"/>
              </w:rPr>
            </w:pPr>
          </w:p>
        </w:tc>
        <w:tc>
          <w:tcPr>
            <w:tcW w:w="979" w:type="dxa"/>
            <w:shd w:val="clear" w:color="auto" w:fill="auto"/>
          </w:tcPr>
          <w:p w14:paraId="582C9480" w14:textId="77777777" w:rsidR="009430F6" w:rsidRPr="00F65579" w:rsidRDefault="009430F6" w:rsidP="009430F6">
            <w:pPr>
              <w:pStyle w:val="Tabletextright"/>
              <w:rPr>
                <w:rFonts w:cstheme="minorHAnsi"/>
                <w:sz w:val="6"/>
              </w:rPr>
            </w:pPr>
          </w:p>
        </w:tc>
        <w:tc>
          <w:tcPr>
            <w:tcW w:w="979" w:type="dxa"/>
            <w:shd w:val="clear" w:color="auto" w:fill="auto"/>
          </w:tcPr>
          <w:p w14:paraId="4149E5D1" w14:textId="77777777" w:rsidR="009430F6" w:rsidRPr="00F65579" w:rsidRDefault="009430F6" w:rsidP="009430F6">
            <w:pPr>
              <w:pStyle w:val="Tabletextright"/>
              <w:rPr>
                <w:sz w:val="6"/>
              </w:rPr>
            </w:pPr>
          </w:p>
        </w:tc>
        <w:tc>
          <w:tcPr>
            <w:tcW w:w="778" w:type="dxa"/>
            <w:shd w:val="clear" w:color="auto" w:fill="auto"/>
          </w:tcPr>
          <w:p w14:paraId="4B024B4E" w14:textId="77777777" w:rsidR="009430F6" w:rsidRPr="00F65579" w:rsidRDefault="009430F6" w:rsidP="009430F6">
            <w:pPr>
              <w:pStyle w:val="Tabletextright"/>
              <w:rPr>
                <w:sz w:val="6"/>
              </w:rPr>
            </w:pPr>
          </w:p>
        </w:tc>
        <w:tc>
          <w:tcPr>
            <w:tcW w:w="950" w:type="dxa"/>
            <w:shd w:val="clear" w:color="auto" w:fill="E0E0E0"/>
          </w:tcPr>
          <w:p w14:paraId="320FDB02" w14:textId="77777777" w:rsidR="009430F6" w:rsidRPr="00F65579" w:rsidRDefault="009430F6" w:rsidP="009430F6">
            <w:pPr>
              <w:pStyle w:val="Tabletextright"/>
              <w:rPr>
                <w:sz w:val="6"/>
              </w:rPr>
            </w:pPr>
          </w:p>
        </w:tc>
        <w:tc>
          <w:tcPr>
            <w:tcW w:w="778" w:type="dxa"/>
            <w:shd w:val="clear" w:color="auto" w:fill="E0E0E0"/>
          </w:tcPr>
          <w:p w14:paraId="2551B63E" w14:textId="77777777" w:rsidR="009430F6" w:rsidRPr="00F65579" w:rsidRDefault="009430F6" w:rsidP="009430F6">
            <w:pPr>
              <w:pStyle w:val="Tabletextright"/>
              <w:rPr>
                <w:sz w:val="6"/>
              </w:rPr>
            </w:pPr>
          </w:p>
        </w:tc>
        <w:tc>
          <w:tcPr>
            <w:tcW w:w="950" w:type="dxa"/>
            <w:shd w:val="clear" w:color="auto" w:fill="auto"/>
            <w:noWrap/>
          </w:tcPr>
          <w:p w14:paraId="4AC92C2F" w14:textId="77777777" w:rsidR="009430F6" w:rsidRPr="00F65579" w:rsidRDefault="009430F6" w:rsidP="009430F6">
            <w:pPr>
              <w:pStyle w:val="Tabletextright"/>
              <w:rPr>
                <w:rFonts w:cstheme="minorHAnsi"/>
                <w:sz w:val="6"/>
              </w:rPr>
            </w:pPr>
          </w:p>
        </w:tc>
        <w:tc>
          <w:tcPr>
            <w:tcW w:w="778" w:type="dxa"/>
            <w:shd w:val="clear" w:color="auto" w:fill="auto"/>
          </w:tcPr>
          <w:p w14:paraId="22B0E1BD" w14:textId="77777777" w:rsidR="009430F6" w:rsidRPr="00F65579" w:rsidRDefault="009430F6" w:rsidP="009430F6">
            <w:pPr>
              <w:pStyle w:val="Tabletextright"/>
              <w:rPr>
                <w:rFonts w:cstheme="minorHAnsi"/>
                <w:sz w:val="6"/>
              </w:rPr>
            </w:pPr>
          </w:p>
        </w:tc>
        <w:tc>
          <w:tcPr>
            <w:tcW w:w="979" w:type="dxa"/>
            <w:shd w:val="clear" w:color="auto" w:fill="E0E0E0"/>
            <w:noWrap/>
          </w:tcPr>
          <w:p w14:paraId="76D0E141" w14:textId="77777777" w:rsidR="009430F6" w:rsidRPr="00F65579" w:rsidRDefault="009430F6" w:rsidP="009430F6">
            <w:pPr>
              <w:pStyle w:val="Tabletextright"/>
              <w:rPr>
                <w:rFonts w:cstheme="minorHAnsi"/>
                <w:sz w:val="6"/>
              </w:rPr>
            </w:pPr>
          </w:p>
        </w:tc>
        <w:tc>
          <w:tcPr>
            <w:tcW w:w="979" w:type="dxa"/>
            <w:shd w:val="clear" w:color="auto" w:fill="E0E0E0"/>
          </w:tcPr>
          <w:p w14:paraId="465E7366" w14:textId="77777777" w:rsidR="009430F6" w:rsidRPr="00F65579" w:rsidRDefault="009430F6" w:rsidP="009430F6">
            <w:pPr>
              <w:pStyle w:val="Tabletextright"/>
              <w:rPr>
                <w:sz w:val="6"/>
              </w:rPr>
            </w:pPr>
          </w:p>
        </w:tc>
        <w:tc>
          <w:tcPr>
            <w:tcW w:w="778" w:type="dxa"/>
            <w:shd w:val="clear" w:color="auto" w:fill="E0E0E0"/>
          </w:tcPr>
          <w:p w14:paraId="307DE267" w14:textId="77777777" w:rsidR="009430F6" w:rsidRPr="00F65579" w:rsidRDefault="009430F6" w:rsidP="009430F6">
            <w:pPr>
              <w:pStyle w:val="Tabletextright"/>
              <w:rPr>
                <w:sz w:val="6"/>
              </w:rPr>
            </w:pPr>
          </w:p>
        </w:tc>
        <w:tc>
          <w:tcPr>
            <w:tcW w:w="950" w:type="dxa"/>
          </w:tcPr>
          <w:p w14:paraId="686354CB" w14:textId="77777777" w:rsidR="009430F6" w:rsidRPr="00F65579" w:rsidRDefault="009430F6" w:rsidP="009430F6">
            <w:pPr>
              <w:pStyle w:val="Tabletextright"/>
              <w:rPr>
                <w:sz w:val="6"/>
              </w:rPr>
            </w:pPr>
          </w:p>
        </w:tc>
        <w:tc>
          <w:tcPr>
            <w:tcW w:w="778" w:type="dxa"/>
          </w:tcPr>
          <w:p w14:paraId="45B8E59C" w14:textId="77777777" w:rsidR="009430F6" w:rsidRPr="00F65579" w:rsidRDefault="009430F6" w:rsidP="009430F6">
            <w:pPr>
              <w:pStyle w:val="Tabletextright"/>
              <w:rPr>
                <w:sz w:val="6"/>
              </w:rPr>
            </w:pPr>
          </w:p>
        </w:tc>
      </w:tr>
      <w:tr w:rsidR="009430F6" w:rsidRPr="00F65579" w14:paraId="2701180E" w14:textId="77777777" w:rsidTr="004630EB">
        <w:trPr>
          <w:cantSplit/>
        </w:trPr>
        <w:tc>
          <w:tcPr>
            <w:tcW w:w="1483" w:type="dxa"/>
            <w:shd w:val="clear" w:color="auto" w:fill="auto"/>
          </w:tcPr>
          <w:p w14:paraId="708744C1" w14:textId="77777777" w:rsidR="009430F6" w:rsidRPr="00F65579" w:rsidRDefault="009430F6" w:rsidP="009430F6">
            <w:pPr>
              <w:pStyle w:val="Tabletext"/>
            </w:pPr>
            <w:r w:rsidRPr="00F65579">
              <w:rPr>
                <w:rFonts w:cstheme="minorHAnsi"/>
                <w:b/>
                <w:szCs w:val="18"/>
              </w:rPr>
              <w:t>VPS1–6 Grade</w:t>
            </w:r>
          </w:p>
        </w:tc>
        <w:tc>
          <w:tcPr>
            <w:tcW w:w="950" w:type="dxa"/>
            <w:shd w:val="clear" w:color="auto" w:fill="E0E0E0"/>
            <w:vAlign w:val="bottom"/>
          </w:tcPr>
          <w:p w14:paraId="1065875E" w14:textId="77777777" w:rsidR="009430F6" w:rsidRPr="00F65579" w:rsidRDefault="009430F6" w:rsidP="009430F6">
            <w:pPr>
              <w:pStyle w:val="Tabletextrightbold"/>
            </w:pPr>
            <w:r w:rsidRPr="00F65579">
              <w:t>104</w:t>
            </w:r>
          </w:p>
        </w:tc>
        <w:tc>
          <w:tcPr>
            <w:tcW w:w="778" w:type="dxa"/>
            <w:shd w:val="clear" w:color="auto" w:fill="E0E0E0"/>
            <w:vAlign w:val="bottom"/>
          </w:tcPr>
          <w:p w14:paraId="2206E051" w14:textId="77777777" w:rsidR="009430F6" w:rsidRPr="00F65579" w:rsidRDefault="009430F6" w:rsidP="009430F6">
            <w:pPr>
              <w:pStyle w:val="Tabletextrightbold"/>
            </w:pPr>
            <w:r w:rsidRPr="00F65579">
              <w:t>100.17</w:t>
            </w:r>
          </w:p>
        </w:tc>
        <w:tc>
          <w:tcPr>
            <w:tcW w:w="979" w:type="dxa"/>
            <w:shd w:val="clear" w:color="auto" w:fill="auto"/>
            <w:vAlign w:val="bottom"/>
          </w:tcPr>
          <w:p w14:paraId="7CD83B9E" w14:textId="77777777" w:rsidR="009430F6" w:rsidRPr="00F65579" w:rsidRDefault="009430F6" w:rsidP="009430F6">
            <w:pPr>
              <w:pStyle w:val="Tabletextrightbold"/>
            </w:pPr>
            <w:r w:rsidRPr="00F65579">
              <w:t>76</w:t>
            </w:r>
          </w:p>
        </w:tc>
        <w:tc>
          <w:tcPr>
            <w:tcW w:w="979" w:type="dxa"/>
            <w:shd w:val="clear" w:color="auto" w:fill="auto"/>
            <w:vAlign w:val="bottom"/>
          </w:tcPr>
          <w:p w14:paraId="0E742572" w14:textId="77777777" w:rsidR="009430F6" w:rsidRPr="00F65579" w:rsidRDefault="009430F6" w:rsidP="009430F6">
            <w:pPr>
              <w:pStyle w:val="Tabletextrightbold"/>
            </w:pPr>
            <w:r w:rsidRPr="00F65579">
              <w:t>14</w:t>
            </w:r>
          </w:p>
        </w:tc>
        <w:tc>
          <w:tcPr>
            <w:tcW w:w="778" w:type="dxa"/>
            <w:shd w:val="clear" w:color="auto" w:fill="auto"/>
            <w:vAlign w:val="bottom"/>
          </w:tcPr>
          <w:p w14:paraId="18CD426F" w14:textId="77777777" w:rsidR="009430F6" w:rsidRPr="00F65579" w:rsidRDefault="009430F6" w:rsidP="009430F6">
            <w:pPr>
              <w:pStyle w:val="Tabletextrightbold"/>
            </w:pPr>
            <w:r w:rsidRPr="00F65579">
              <w:t>85.57</w:t>
            </w:r>
          </w:p>
        </w:tc>
        <w:tc>
          <w:tcPr>
            <w:tcW w:w="950" w:type="dxa"/>
            <w:shd w:val="clear" w:color="auto" w:fill="E0E0E0"/>
            <w:vAlign w:val="bottom"/>
          </w:tcPr>
          <w:p w14:paraId="157A62C2" w14:textId="77777777" w:rsidR="009430F6" w:rsidRPr="00F65579" w:rsidRDefault="009430F6" w:rsidP="009430F6">
            <w:pPr>
              <w:pStyle w:val="Tabletextrightbold"/>
            </w:pPr>
            <w:r w:rsidRPr="00F65579">
              <w:t>14</w:t>
            </w:r>
          </w:p>
        </w:tc>
        <w:tc>
          <w:tcPr>
            <w:tcW w:w="778" w:type="dxa"/>
            <w:shd w:val="clear" w:color="auto" w:fill="E0E0E0"/>
            <w:vAlign w:val="bottom"/>
          </w:tcPr>
          <w:p w14:paraId="132B7C6E" w14:textId="77777777" w:rsidR="009430F6" w:rsidRPr="00F65579" w:rsidRDefault="009430F6" w:rsidP="009430F6">
            <w:pPr>
              <w:pStyle w:val="Tabletextrightbold"/>
            </w:pPr>
            <w:r w:rsidRPr="00F65579">
              <w:t>14.60</w:t>
            </w:r>
          </w:p>
        </w:tc>
        <w:tc>
          <w:tcPr>
            <w:tcW w:w="950" w:type="dxa"/>
            <w:shd w:val="clear" w:color="auto" w:fill="auto"/>
            <w:noWrap/>
            <w:vAlign w:val="bottom"/>
          </w:tcPr>
          <w:p w14:paraId="0651342C" w14:textId="77777777" w:rsidR="009430F6" w:rsidRPr="00F65579" w:rsidRDefault="009430F6" w:rsidP="009430F6">
            <w:pPr>
              <w:pStyle w:val="Tabletextrightbold"/>
            </w:pPr>
            <w:r w:rsidRPr="00F65579">
              <w:t>98</w:t>
            </w:r>
          </w:p>
        </w:tc>
        <w:tc>
          <w:tcPr>
            <w:tcW w:w="778" w:type="dxa"/>
            <w:shd w:val="clear" w:color="auto" w:fill="auto"/>
            <w:vAlign w:val="bottom"/>
          </w:tcPr>
          <w:p w14:paraId="744B35E7" w14:textId="77777777" w:rsidR="009430F6" w:rsidRPr="00F65579" w:rsidRDefault="009430F6" w:rsidP="009430F6">
            <w:pPr>
              <w:pStyle w:val="Tabletextrightbold"/>
            </w:pPr>
            <w:r w:rsidRPr="00F65579">
              <w:t>95.66</w:t>
            </w:r>
          </w:p>
        </w:tc>
        <w:tc>
          <w:tcPr>
            <w:tcW w:w="979" w:type="dxa"/>
            <w:shd w:val="clear" w:color="auto" w:fill="E0E0E0"/>
            <w:noWrap/>
            <w:vAlign w:val="bottom"/>
          </w:tcPr>
          <w:p w14:paraId="045FC86C" w14:textId="77777777" w:rsidR="009430F6" w:rsidRPr="00F65579" w:rsidRDefault="009430F6" w:rsidP="009430F6">
            <w:pPr>
              <w:pStyle w:val="Tabletextrightbold"/>
            </w:pPr>
            <w:r w:rsidRPr="00F65579">
              <w:t>75</w:t>
            </w:r>
          </w:p>
        </w:tc>
        <w:tc>
          <w:tcPr>
            <w:tcW w:w="979" w:type="dxa"/>
            <w:shd w:val="clear" w:color="auto" w:fill="E0E0E0"/>
            <w:vAlign w:val="bottom"/>
          </w:tcPr>
          <w:p w14:paraId="6998811E" w14:textId="77777777" w:rsidR="009430F6" w:rsidRPr="00F65579" w:rsidRDefault="009430F6" w:rsidP="009430F6">
            <w:pPr>
              <w:pStyle w:val="Tabletextrightbold"/>
            </w:pPr>
            <w:r w:rsidRPr="00F65579">
              <w:t>10</w:t>
            </w:r>
          </w:p>
        </w:tc>
        <w:tc>
          <w:tcPr>
            <w:tcW w:w="778" w:type="dxa"/>
            <w:shd w:val="clear" w:color="auto" w:fill="E0E0E0"/>
            <w:vAlign w:val="bottom"/>
          </w:tcPr>
          <w:p w14:paraId="1A9E4A58" w14:textId="77777777" w:rsidR="009430F6" w:rsidRPr="00F65579" w:rsidRDefault="009430F6" w:rsidP="009430F6">
            <w:pPr>
              <w:pStyle w:val="Tabletextrightbold"/>
            </w:pPr>
            <w:r w:rsidRPr="00F65579">
              <w:t>82.86</w:t>
            </w:r>
          </w:p>
        </w:tc>
        <w:tc>
          <w:tcPr>
            <w:tcW w:w="950" w:type="dxa"/>
            <w:vAlign w:val="bottom"/>
          </w:tcPr>
          <w:p w14:paraId="4596E1C4" w14:textId="77777777" w:rsidR="009430F6" w:rsidRPr="00F65579" w:rsidRDefault="009430F6" w:rsidP="009430F6">
            <w:pPr>
              <w:pStyle w:val="Tabletextrightbold"/>
            </w:pPr>
            <w:r w:rsidRPr="00F65579">
              <w:t>13</w:t>
            </w:r>
          </w:p>
        </w:tc>
        <w:tc>
          <w:tcPr>
            <w:tcW w:w="778" w:type="dxa"/>
            <w:vAlign w:val="bottom"/>
          </w:tcPr>
          <w:p w14:paraId="48600733" w14:textId="77777777" w:rsidR="009430F6" w:rsidRPr="00F65579" w:rsidRDefault="009430F6" w:rsidP="009430F6">
            <w:pPr>
              <w:pStyle w:val="Tabletextrightbold"/>
            </w:pPr>
            <w:r w:rsidRPr="00F65579">
              <w:t>12.80</w:t>
            </w:r>
          </w:p>
        </w:tc>
      </w:tr>
      <w:tr w:rsidR="009430F6" w:rsidRPr="00F65579" w14:paraId="1BF83094" w14:textId="77777777" w:rsidTr="004630EB">
        <w:trPr>
          <w:cantSplit/>
        </w:trPr>
        <w:tc>
          <w:tcPr>
            <w:tcW w:w="1483" w:type="dxa"/>
            <w:shd w:val="clear" w:color="auto" w:fill="auto"/>
            <w:vAlign w:val="bottom"/>
          </w:tcPr>
          <w:p w14:paraId="70049378" w14:textId="77777777" w:rsidR="009430F6" w:rsidRPr="00F65579" w:rsidRDefault="009430F6" w:rsidP="009430F6">
            <w:pPr>
              <w:pStyle w:val="Tabletext"/>
            </w:pPr>
            <w:r w:rsidRPr="00F65579">
              <w:t>Grade 1</w:t>
            </w:r>
          </w:p>
        </w:tc>
        <w:tc>
          <w:tcPr>
            <w:tcW w:w="950" w:type="dxa"/>
            <w:shd w:val="clear" w:color="auto" w:fill="E0E0E0"/>
            <w:vAlign w:val="bottom"/>
          </w:tcPr>
          <w:p w14:paraId="7A9A603F" w14:textId="77777777" w:rsidR="009430F6" w:rsidRPr="00F65579" w:rsidRDefault="009430F6" w:rsidP="009430F6">
            <w:pPr>
              <w:pStyle w:val="Tabletextright"/>
            </w:pPr>
            <w:r w:rsidRPr="00F65579">
              <w:t>–</w:t>
            </w:r>
          </w:p>
        </w:tc>
        <w:tc>
          <w:tcPr>
            <w:tcW w:w="778" w:type="dxa"/>
            <w:shd w:val="clear" w:color="auto" w:fill="E0E0E0"/>
            <w:vAlign w:val="bottom"/>
          </w:tcPr>
          <w:p w14:paraId="0F6B4242" w14:textId="77777777" w:rsidR="009430F6" w:rsidRPr="00F65579" w:rsidRDefault="009430F6" w:rsidP="009430F6">
            <w:pPr>
              <w:pStyle w:val="Tabletextright"/>
            </w:pPr>
            <w:r w:rsidRPr="00F65579">
              <w:t>–</w:t>
            </w:r>
          </w:p>
        </w:tc>
        <w:tc>
          <w:tcPr>
            <w:tcW w:w="979" w:type="dxa"/>
            <w:shd w:val="clear" w:color="auto" w:fill="auto"/>
            <w:vAlign w:val="bottom"/>
          </w:tcPr>
          <w:p w14:paraId="20D98AB6" w14:textId="77777777" w:rsidR="009430F6" w:rsidRPr="00F65579" w:rsidRDefault="009430F6" w:rsidP="009430F6">
            <w:pPr>
              <w:pStyle w:val="Tabletextright"/>
            </w:pPr>
            <w:r w:rsidRPr="00F65579">
              <w:t>–</w:t>
            </w:r>
          </w:p>
        </w:tc>
        <w:tc>
          <w:tcPr>
            <w:tcW w:w="979" w:type="dxa"/>
            <w:shd w:val="clear" w:color="auto" w:fill="auto"/>
            <w:vAlign w:val="bottom"/>
          </w:tcPr>
          <w:p w14:paraId="54AB2C73" w14:textId="77777777" w:rsidR="009430F6" w:rsidRPr="00F65579" w:rsidRDefault="009430F6" w:rsidP="009430F6">
            <w:pPr>
              <w:pStyle w:val="Tabletextright"/>
            </w:pPr>
            <w:r w:rsidRPr="00F65579">
              <w:t>–</w:t>
            </w:r>
          </w:p>
        </w:tc>
        <w:tc>
          <w:tcPr>
            <w:tcW w:w="778" w:type="dxa"/>
            <w:shd w:val="clear" w:color="auto" w:fill="auto"/>
            <w:vAlign w:val="bottom"/>
          </w:tcPr>
          <w:p w14:paraId="45D52ACB" w14:textId="77777777" w:rsidR="009430F6" w:rsidRPr="00F65579" w:rsidRDefault="009430F6" w:rsidP="009430F6">
            <w:pPr>
              <w:pStyle w:val="Tabletextright"/>
            </w:pPr>
            <w:r w:rsidRPr="00F65579">
              <w:t>–</w:t>
            </w:r>
          </w:p>
        </w:tc>
        <w:tc>
          <w:tcPr>
            <w:tcW w:w="950" w:type="dxa"/>
            <w:shd w:val="clear" w:color="auto" w:fill="E0E0E0"/>
            <w:vAlign w:val="bottom"/>
          </w:tcPr>
          <w:p w14:paraId="1DD7809F" w14:textId="77777777" w:rsidR="009430F6" w:rsidRPr="00F65579" w:rsidRDefault="009430F6" w:rsidP="009430F6">
            <w:pPr>
              <w:pStyle w:val="Tabletextright"/>
            </w:pPr>
            <w:r w:rsidRPr="00F65579">
              <w:t>–</w:t>
            </w:r>
          </w:p>
        </w:tc>
        <w:tc>
          <w:tcPr>
            <w:tcW w:w="778" w:type="dxa"/>
            <w:shd w:val="clear" w:color="auto" w:fill="E0E0E0"/>
            <w:vAlign w:val="bottom"/>
          </w:tcPr>
          <w:p w14:paraId="6F6E0330" w14:textId="77777777" w:rsidR="009430F6" w:rsidRPr="00F65579" w:rsidRDefault="009430F6" w:rsidP="009430F6">
            <w:pPr>
              <w:pStyle w:val="Tabletextright"/>
            </w:pPr>
            <w:r w:rsidRPr="00F65579">
              <w:t>–</w:t>
            </w:r>
          </w:p>
        </w:tc>
        <w:tc>
          <w:tcPr>
            <w:tcW w:w="950" w:type="dxa"/>
            <w:shd w:val="clear" w:color="auto" w:fill="auto"/>
            <w:noWrap/>
            <w:vAlign w:val="bottom"/>
          </w:tcPr>
          <w:p w14:paraId="6A7D47D0" w14:textId="77777777" w:rsidR="009430F6" w:rsidRPr="00F65579" w:rsidRDefault="009430F6" w:rsidP="009430F6">
            <w:pPr>
              <w:pStyle w:val="Tabletextright"/>
            </w:pPr>
            <w:r w:rsidRPr="00F65579">
              <w:t>–</w:t>
            </w:r>
          </w:p>
        </w:tc>
        <w:tc>
          <w:tcPr>
            <w:tcW w:w="778" w:type="dxa"/>
            <w:shd w:val="clear" w:color="auto" w:fill="auto"/>
            <w:vAlign w:val="bottom"/>
          </w:tcPr>
          <w:p w14:paraId="6338EEAC" w14:textId="77777777" w:rsidR="009430F6" w:rsidRPr="00F65579" w:rsidRDefault="009430F6" w:rsidP="009430F6">
            <w:pPr>
              <w:pStyle w:val="Tabletextright"/>
            </w:pPr>
            <w:r w:rsidRPr="00F65579">
              <w:t>–</w:t>
            </w:r>
          </w:p>
        </w:tc>
        <w:tc>
          <w:tcPr>
            <w:tcW w:w="979" w:type="dxa"/>
            <w:shd w:val="clear" w:color="auto" w:fill="E0E0E0"/>
            <w:noWrap/>
            <w:vAlign w:val="bottom"/>
          </w:tcPr>
          <w:p w14:paraId="1A291CD8" w14:textId="77777777" w:rsidR="009430F6" w:rsidRPr="00F65579" w:rsidRDefault="009430F6" w:rsidP="009430F6">
            <w:pPr>
              <w:pStyle w:val="Tabletextright"/>
            </w:pPr>
            <w:r w:rsidRPr="00F65579">
              <w:t>–</w:t>
            </w:r>
          </w:p>
        </w:tc>
        <w:tc>
          <w:tcPr>
            <w:tcW w:w="979" w:type="dxa"/>
            <w:shd w:val="clear" w:color="auto" w:fill="E0E0E0"/>
            <w:vAlign w:val="bottom"/>
          </w:tcPr>
          <w:p w14:paraId="36445493" w14:textId="77777777" w:rsidR="009430F6" w:rsidRPr="00F65579" w:rsidRDefault="009430F6" w:rsidP="009430F6">
            <w:pPr>
              <w:pStyle w:val="Tabletextright"/>
            </w:pPr>
            <w:r w:rsidRPr="00F65579">
              <w:t>–</w:t>
            </w:r>
          </w:p>
        </w:tc>
        <w:tc>
          <w:tcPr>
            <w:tcW w:w="778" w:type="dxa"/>
            <w:shd w:val="clear" w:color="auto" w:fill="E0E0E0"/>
            <w:vAlign w:val="bottom"/>
          </w:tcPr>
          <w:p w14:paraId="766D5787" w14:textId="77777777" w:rsidR="009430F6" w:rsidRPr="00F65579" w:rsidRDefault="009430F6" w:rsidP="009430F6">
            <w:pPr>
              <w:pStyle w:val="Tabletextright"/>
            </w:pPr>
            <w:r w:rsidRPr="00F65579">
              <w:t>–</w:t>
            </w:r>
          </w:p>
        </w:tc>
        <w:tc>
          <w:tcPr>
            <w:tcW w:w="950" w:type="dxa"/>
            <w:vAlign w:val="bottom"/>
          </w:tcPr>
          <w:p w14:paraId="5BC3C4DC" w14:textId="77777777" w:rsidR="009430F6" w:rsidRPr="00F65579" w:rsidRDefault="009430F6" w:rsidP="009430F6">
            <w:pPr>
              <w:pStyle w:val="Tabletextright"/>
            </w:pPr>
            <w:r w:rsidRPr="00F65579">
              <w:t>–</w:t>
            </w:r>
          </w:p>
        </w:tc>
        <w:tc>
          <w:tcPr>
            <w:tcW w:w="778" w:type="dxa"/>
            <w:vAlign w:val="bottom"/>
          </w:tcPr>
          <w:p w14:paraId="00641EA4" w14:textId="77777777" w:rsidR="009430F6" w:rsidRPr="00F65579" w:rsidRDefault="009430F6" w:rsidP="009430F6">
            <w:pPr>
              <w:pStyle w:val="Tabletextright"/>
            </w:pPr>
            <w:r w:rsidRPr="00F65579">
              <w:t>–</w:t>
            </w:r>
          </w:p>
        </w:tc>
      </w:tr>
      <w:tr w:rsidR="009430F6" w:rsidRPr="00F65579" w14:paraId="3F64620F" w14:textId="77777777" w:rsidTr="004630EB">
        <w:trPr>
          <w:cantSplit/>
        </w:trPr>
        <w:tc>
          <w:tcPr>
            <w:tcW w:w="1483" w:type="dxa"/>
            <w:shd w:val="clear" w:color="auto" w:fill="auto"/>
            <w:vAlign w:val="bottom"/>
          </w:tcPr>
          <w:p w14:paraId="1B6C5DAF" w14:textId="77777777" w:rsidR="009430F6" w:rsidRPr="00F65579" w:rsidRDefault="009430F6" w:rsidP="009430F6">
            <w:pPr>
              <w:pStyle w:val="Tabletext"/>
            </w:pPr>
            <w:r w:rsidRPr="00F65579">
              <w:t>Grade 2</w:t>
            </w:r>
          </w:p>
        </w:tc>
        <w:tc>
          <w:tcPr>
            <w:tcW w:w="950" w:type="dxa"/>
            <w:shd w:val="clear" w:color="auto" w:fill="E0E0E0"/>
            <w:vAlign w:val="bottom"/>
          </w:tcPr>
          <w:p w14:paraId="2752C21E" w14:textId="77777777" w:rsidR="009430F6" w:rsidRPr="00F65579" w:rsidRDefault="009430F6" w:rsidP="009430F6">
            <w:pPr>
              <w:pStyle w:val="Tabletextright"/>
            </w:pPr>
            <w:r w:rsidRPr="00F65579">
              <w:t>2</w:t>
            </w:r>
          </w:p>
        </w:tc>
        <w:tc>
          <w:tcPr>
            <w:tcW w:w="778" w:type="dxa"/>
            <w:shd w:val="clear" w:color="auto" w:fill="E0E0E0"/>
            <w:vAlign w:val="bottom"/>
          </w:tcPr>
          <w:p w14:paraId="2CEDAD93" w14:textId="77777777" w:rsidR="009430F6" w:rsidRPr="00F65579" w:rsidRDefault="009430F6" w:rsidP="009430F6">
            <w:pPr>
              <w:pStyle w:val="Tabletextright"/>
            </w:pPr>
            <w:r w:rsidRPr="00F65579">
              <w:t>1.60</w:t>
            </w:r>
          </w:p>
        </w:tc>
        <w:tc>
          <w:tcPr>
            <w:tcW w:w="979" w:type="dxa"/>
            <w:shd w:val="clear" w:color="auto" w:fill="auto"/>
            <w:vAlign w:val="bottom"/>
          </w:tcPr>
          <w:p w14:paraId="3528AE7B" w14:textId="77777777" w:rsidR="009430F6" w:rsidRPr="00F65579" w:rsidRDefault="009430F6" w:rsidP="009430F6">
            <w:pPr>
              <w:pStyle w:val="Tabletextright"/>
            </w:pPr>
            <w:r w:rsidRPr="00F65579">
              <w:t>1</w:t>
            </w:r>
          </w:p>
        </w:tc>
        <w:tc>
          <w:tcPr>
            <w:tcW w:w="979" w:type="dxa"/>
            <w:shd w:val="clear" w:color="auto" w:fill="auto"/>
            <w:vAlign w:val="bottom"/>
          </w:tcPr>
          <w:p w14:paraId="74BA627F" w14:textId="77777777" w:rsidR="009430F6" w:rsidRPr="00F65579" w:rsidRDefault="009430F6" w:rsidP="009430F6">
            <w:pPr>
              <w:pStyle w:val="Tabletextright"/>
            </w:pPr>
            <w:r w:rsidRPr="00F65579">
              <w:t>–</w:t>
            </w:r>
          </w:p>
        </w:tc>
        <w:tc>
          <w:tcPr>
            <w:tcW w:w="778" w:type="dxa"/>
            <w:shd w:val="clear" w:color="auto" w:fill="auto"/>
            <w:vAlign w:val="bottom"/>
          </w:tcPr>
          <w:p w14:paraId="2D619CB9" w14:textId="77777777" w:rsidR="009430F6" w:rsidRPr="00F65579" w:rsidRDefault="009430F6" w:rsidP="009430F6">
            <w:pPr>
              <w:pStyle w:val="Tabletextright"/>
            </w:pPr>
            <w:r w:rsidRPr="00F65579">
              <w:t>1.00</w:t>
            </w:r>
          </w:p>
        </w:tc>
        <w:tc>
          <w:tcPr>
            <w:tcW w:w="950" w:type="dxa"/>
            <w:shd w:val="clear" w:color="auto" w:fill="E0E0E0"/>
            <w:vAlign w:val="bottom"/>
          </w:tcPr>
          <w:p w14:paraId="14C61EFB" w14:textId="77777777" w:rsidR="009430F6" w:rsidRPr="00F65579" w:rsidRDefault="009430F6" w:rsidP="009430F6">
            <w:pPr>
              <w:pStyle w:val="Tabletextright"/>
            </w:pPr>
            <w:r w:rsidRPr="00F65579">
              <w:t>1</w:t>
            </w:r>
          </w:p>
        </w:tc>
        <w:tc>
          <w:tcPr>
            <w:tcW w:w="778" w:type="dxa"/>
            <w:shd w:val="clear" w:color="auto" w:fill="E0E0E0"/>
            <w:vAlign w:val="bottom"/>
          </w:tcPr>
          <w:p w14:paraId="0F9F3863" w14:textId="77777777" w:rsidR="009430F6" w:rsidRPr="00F65579" w:rsidRDefault="009430F6" w:rsidP="009430F6">
            <w:pPr>
              <w:pStyle w:val="Tabletextright"/>
            </w:pPr>
            <w:r w:rsidRPr="00F65579">
              <w:t>0.60</w:t>
            </w:r>
          </w:p>
        </w:tc>
        <w:tc>
          <w:tcPr>
            <w:tcW w:w="950" w:type="dxa"/>
            <w:shd w:val="clear" w:color="auto" w:fill="auto"/>
            <w:noWrap/>
            <w:vAlign w:val="bottom"/>
          </w:tcPr>
          <w:p w14:paraId="6A42E017" w14:textId="77777777" w:rsidR="009430F6" w:rsidRPr="00F65579" w:rsidRDefault="009430F6" w:rsidP="009430F6">
            <w:pPr>
              <w:pStyle w:val="Tabletextright"/>
            </w:pPr>
            <w:r w:rsidRPr="00F65579">
              <w:t>2</w:t>
            </w:r>
          </w:p>
        </w:tc>
        <w:tc>
          <w:tcPr>
            <w:tcW w:w="778" w:type="dxa"/>
            <w:shd w:val="clear" w:color="auto" w:fill="auto"/>
            <w:vAlign w:val="bottom"/>
          </w:tcPr>
          <w:p w14:paraId="229BC00D" w14:textId="77777777" w:rsidR="009430F6" w:rsidRPr="00F65579" w:rsidRDefault="009430F6" w:rsidP="009430F6">
            <w:pPr>
              <w:pStyle w:val="Tabletextright"/>
            </w:pPr>
            <w:r w:rsidRPr="00F65579">
              <w:t>2.00</w:t>
            </w:r>
          </w:p>
        </w:tc>
        <w:tc>
          <w:tcPr>
            <w:tcW w:w="979" w:type="dxa"/>
            <w:shd w:val="clear" w:color="auto" w:fill="E0E0E0"/>
            <w:noWrap/>
            <w:vAlign w:val="bottom"/>
          </w:tcPr>
          <w:p w14:paraId="4C238990" w14:textId="77777777" w:rsidR="009430F6" w:rsidRPr="00F65579" w:rsidRDefault="009430F6" w:rsidP="009430F6">
            <w:pPr>
              <w:pStyle w:val="Tabletextright"/>
            </w:pPr>
            <w:r w:rsidRPr="00F65579">
              <w:t>2</w:t>
            </w:r>
          </w:p>
        </w:tc>
        <w:tc>
          <w:tcPr>
            <w:tcW w:w="979" w:type="dxa"/>
            <w:shd w:val="clear" w:color="auto" w:fill="E0E0E0"/>
            <w:vAlign w:val="bottom"/>
          </w:tcPr>
          <w:p w14:paraId="0A614729" w14:textId="77777777" w:rsidR="009430F6" w:rsidRPr="00F65579" w:rsidRDefault="009430F6" w:rsidP="009430F6">
            <w:pPr>
              <w:pStyle w:val="Tabletextright"/>
            </w:pPr>
            <w:r w:rsidRPr="00F65579">
              <w:t>–</w:t>
            </w:r>
          </w:p>
        </w:tc>
        <w:tc>
          <w:tcPr>
            <w:tcW w:w="778" w:type="dxa"/>
            <w:shd w:val="clear" w:color="auto" w:fill="E0E0E0"/>
            <w:vAlign w:val="bottom"/>
          </w:tcPr>
          <w:p w14:paraId="50F3AE4F" w14:textId="77777777" w:rsidR="009430F6" w:rsidRPr="00F65579" w:rsidRDefault="009430F6" w:rsidP="009430F6">
            <w:pPr>
              <w:pStyle w:val="Tabletextright"/>
            </w:pPr>
            <w:r w:rsidRPr="00F65579">
              <w:t>2.00</w:t>
            </w:r>
          </w:p>
        </w:tc>
        <w:tc>
          <w:tcPr>
            <w:tcW w:w="950" w:type="dxa"/>
            <w:vAlign w:val="bottom"/>
          </w:tcPr>
          <w:p w14:paraId="2F72F24E" w14:textId="77777777" w:rsidR="009430F6" w:rsidRPr="00F65579" w:rsidRDefault="009430F6" w:rsidP="009430F6">
            <w:pPr>
              <w:pStyle w:val="Tabletextright"/>
            </w:pPr>
          </w:p>
        </w:tc>
        <w:tc>
          <w:tcPr>
            <w:tcW w:w="778" w:type="dxa"/>
            <w:vAlign w:val="bottom"/>
          </w:tcPr>
          <w:p w14:paraId="67C65980" w14:textId="77777777" w:rsidR="009430F6" w:rsidRPr="00F65579" w:rsidRDefault="009430F6" w:rsidP="009430F6">
            <w:pPr>
              <w:pStyle w:val="Tabletextright"/>
            </w:pPr>
          </w:p>
        </w:tc>
      </w:tr>
      <w:tr w:rsidR="009430F6" w:rsidRPr="00F65579" w14:paraId="393BC409" w14:textId="77777777" w:rsidTr="004630EB">
        <w:trPr>
          <w:cantSplit/>
        </w:trPr>
        <w:tc>
          <w:tcPr>
            <w:tcW w:w="1483" w:type="dxa"/>
            <w:shd w:val="clear" w:color="auto" w:fill="auto"/>
            <w:vAlign w:val="bottom"/>
          </w:tcPr>
          <w:p w14:paraId="0912BC22" w14:textId="77777777" w:rsidR="009430F6" w:rsidRPr="00F65579" w:rsidRDefault="009430F6" w:rsidP="009430F6">
            <w:pPr>
              <w:pStyle w:val="Tabletext"/>
            </w:pPr>
            <w:r w:rsidRPr="00F65579">
              <w:t>Grade 3</w:t>
            </w:r>
          </w:p>
        </w:tc>
        <w:tc>
          <w:tcPr>
            <w:tcW w:w="950" w:type="dxa"/>
            <w:shd w:val="clear" w:color="auto" w:fill="E0E0E0"/>
            <w:vAlign w:val="bottom"/>
          </w:tcPr>
          <w:p w14:paraId="2EC8204C" w14:textId="77777777" w:rsidR="009430F6" w:rsidRPr="00F65579" w:rsidRDefault="009430F6" w:rsidP="009430F6">
            <w:pPr>
              <w:pStyle w:val="Tabletextright"/>
            </w:pPr>
            <w:r w:rsidRPr="00F65579">
              <w:t>24</w:t>
            </w:r>
          </w:p>
        </w:tc>
        <w:tc>
          <w:tcPr>
            <w:tcW w:w="778" w:type="dxa"/>
            <w:shd w:val="clear" w:color="auto" w:fill="E0E0E0"/>
            <w:vAlign w:val="bottom"/>
          </w:tcPr>
          <w:p w14:paraId="4E8BC313" w14:textId="77777777" w:rsidR="009430F6" w:rsidRPr="00F65579" w:rsidRDefault="009430F6" w:rsidP="009430F6">
            <w:pPr>
              <w:pStyle w:val="Tabletextright"/>
            </w:pPr>
            <w:r w:rsidRPr="00F65579">
              <w:t>23.20</w:t>
            </w:r>
          </w:p>
        </w:tc>
        <w:tc>
          <w:tcPr>
            <w:tcW w:w="979" w:type="dxa"/>
            <w:shd w:val="clear" w:color="auto" w:fill="auto"/>
            <w:vAlign w:val="bottom"/>
          </w:tcPr>
          <w:p w14:paraId="62C783F8" w14:textId="77777777" w:rsidR="009430F6" w:rsidRPr="00F65579" w:rsidRDefault="009430F6" w:rsidP="009430F6">
            <w:pPr>
              <w:pStyle w:val="Tabletextright"/>
            </w:pPr>
            <w:r w:rsidRPr="00F65579">
              <w:t>19</w:t>
            </w:r>
          </w:p>
        </w:tc>
        <w:tc>
          <w:tcPr>
            <w:tcW w:w="979" w:type="dxa"/>
            <w:shd w:val="clear" w:color="auto" w:fill="auto"/>
            <w:vAlign w:val="bottom"/>
          </w:tcPr>
          <w:p w14:paraId="1B1EB9A8" w14:textId="77777777" w:rsidR="009430F6" w:rsidRPr="00F65579" w:rsidRDefault="009430F6" w:rsidP="009430F6">
            <w:pPr>
              <w:pStyle w:val="Tabletextright"/>
            </w:pPr>
            <w:r w:rsidRPr="00F65579">
              <w:t>3</w:t>
            </w:r>
          </w:p>
        </w:tc>
        <w:tc>
          <w:tcPr>
            <w:tcW w:w="778" w:type="dxa"/>
            <w:shd w:val="clear" w:color="auto" w:fill="auto"/>
            <w:vAlign w:val="bottom"/>
          </w:tcPr>
          <w:p w14:paraId="04C51F7A" w14:textId="77777777" w:rsidR="009430F6" w:rsidRPr="00F65579" w:rsidRDefault="009430F6" w:rsidP="009430F6">
            <w:pPr>
              <w:pStyle w:val="Tabletextright"/>
            </w:pPr>
            <w:r w:rsidRPr="00F65579">
              <w:t>21.20</w:t>
            </w:r>
          </w:p>
        </w:tc>
        <w:tc>
          <w:tcPr>
            <w:tcW w:w="950" w:type="dxa"/>
            <w:shd w:val="clear" w:color="auto" w:fill="E0E0E0"/>
            <w:vAlign w:val="bottom"/>
          </w:tcPr>
          <w:p w14:paraId="19553CB3" w14:textId="77777777" w:rsidR="009430F6" w:rsidRPr="00F65579" w:rsidRDefault="009430F6" w:rsidP="009430F6">
            <w:pPr>
              <w:pStyle w:val="Tabletextright"/>
            </w:pPr>
            <w:r w:rsidRPr="00F65579">
              <w:t>2</w:t>
            </w:r>
          </w:p>
        </w:tc>
        <w:tc>
          <w:tcPr>
            <w:tcW w:w="778" w:type="dxa"/>
            <w:shd w:val="clear" w:color="auto" w:fill="E0E0E0"/>
            <w:vAlign w:val="bottom"/>
          </w:tcPr>
          <w:p w14:paraId="76066D66" w14:textId="77777777" w:rsidR="009430F6" w:rsidRPr="00F65579" w:rsidRDefault="009430F6" w:rsidP="009430F6">
            <w:pPr>
              <w:pStyle w:val="Tabletextright"/>
            </w:pPr>
            <w:r w:rsidRPr="00F65579">
              <w:t>2.00</w:t>
            </w:r>
          </w:p>
        </w:tc>
        <w:tc>
          <w:tcPr>
            <w:tcW w:w="950" w:type="dxa"/>
            <w:shd w:val="clear" w:color="auto" w:fill="auto"/>
            <w:noWrap/>
            <w:vAlign w:val="bottom"/>
          </w:tcPr>
          <w:p w14:paraId="6F9FE21B" w14:textId="77777777" w:rsidR="009430F6" w:rsidRPr="00F65579" w:rsidRDefault="009430F6" w:rsidP="009430F6">
            <w:pPr>
              <w:pStyle w:val="Tabletextright"/>
            </w:pPr>
            <w:r w:rsidRPr="00F65579">
              <w:t>22</w:t>
            </w:r>
          </w:p>
        </w:tc>
        <w:tc>
          <w:tcPr>
            <w:tcW w:w="778" w:type="dxa"/>
            <w:shd w:val="clear" w:color="auto" w:fill="auto"/>
            <w:vAlign w:val="bottom"/>
          </w:tcPr>
          <w:p w14:paraId="63B20FFB" w14:textId="77777777" w:rsidR="009430F6" w:rsidRPr="00F65579" w:rsidRDefault="009430F6" w:rsidP="009430F6">
            <w:pPr>
              <w:pStyle w:val="Tabletextright"/>
            </w:pPr>
            <w:r w:rsidRPr="00F65579">
              <w:t>21.40</w:t>
            </w:r>
          </w:p>
        </w:tc>
        <w:tc>
          <w:tcPr>
            <w:tcW w:w="979" w:type="dxa"/>
            <w:shd w:val="clear" w:color="auto" w:fill="E0E0E0"/>
            <w:noWrap/>
            <w:vAlign w:val="bottom"/>
          </w:tcPr>
          <w:p w14:paraId="411BF8DC" w14:textId="77777777" w:rsidR="009430F6" w:rsidRPr="00F65579" w:rsidRDefault="009430F6" w:rsidP="009430F6">
            <w:pPr>
              <w:pStyle w:val="Tabletextright"/>
            </w:pPr>
            <w:r w:rsidRPr="00F65579">
              <w:t>15</w:t>
            </w:r>
          </w:p>
        </w:tc>
        <w:tc>
          <w:tcPr>
            <w:tcW w:w="979" w:type="dxa"/>
            <w:shd w:val="clear" w:color="auto" w:fill="E0E0E0"/>
            <w:vAlign w:val="bottom"/>
          </w:tcPr>
          <w:p w14:paraId="6926E03E" w14:textId="77777777" w:rsidR="009430F6" w:rsidRPr="00F65579" w:rsidRDefault="009430F6" w:rsidP="009430F6">
            <w:pPr>
              <w:pStyle w:val="Tabletextright"/>
            </w:pPr>
            <w:r w:rsidRPr="00F65579">
              <w:t>2</w:t>
            </w:r>
          </w:p>
        </w:tc>
        <w:tc>
          <w:tcPr>
            <w:tcW w:w="778" w:type="dxa"/>
            <w:shd w:val="clear" w:color="auto" w:fill="E0E0E0"/>
            <w:vAlign w:val="bottom"/>
          </w:tcPr>
          <w:p w14:paraId="13759FF0" w14:textId="77777777" w:rsidR="009430F6" w:rsidRPr="00F65579" w:rsidRDefault="009430F6" w:rsidP="009430F6">
            <w:pPr>
              <w:pStyle w:val="Tabletextright"/>
            </w:pPr>
            <w:r w:rsidRPr="00F65579">
              <w:t>16.40</w:t>
            </w:r>
          </w:p>
        </w:tc>
        <w:tc>
          <w:tcPr>
            <w:tcW w:w="950" w:type="dxa"/>
            <w:vAlign w:val="bottom"/>
          </w:tcPr>
          <w:p w14:paraId="228585DE" w14:textId="77777777" w:rsidR="009430F6" w:rsidRPr="00F65579" w:rsidRDefault="009430F6" w:rsidP="009430F6">
            <w:pPr>
              <w:pStyle w:val="Tabletextright"/>
            </w:pPr>
            <w:r w:rsidRPr="00F65579">
              <w:t>5</w:t>
            </w:r>
          </w:p>
        </w:tc>
        <w:tc>
          <w:tcPr>
            <w:tcW w:w="778" w:type="dxa"/>
            <w:vAlign w:val="bottom"/>
          </w:tcPr>
          <w:p w14:paraId="776D5AA8" w14:textId="77777777" w:rsidR="009430F6" w:rsidRPr="00F65579" w:rsidRDefault="009430F6" w:rsidP="009430F6">
            <w:pPr>
              <w:pStyle w:val="Tabletextright"/>
            </w:pPr>
            <w:r w:rsidRPr="00F65579">
              <w:t>5.00</w:t>
            </w:r>
          </w:p>
        </w:tc>
      </w:tr>
      <w:tr w:rsidR="009430F6" w:rsidRPr="00F65579" w14:paraId="69A01965" w14:textId="77777777" w:rsidTr="004630EB">
        <w:trPr>
          <w:cantSplit/>
        </w:trPr>
        <w:tc>
          <w:tcPr>
            <w:tcW w:w="1483" w:type="dxa"/>
            <w:shd w:val="clear" w:color="auto" w:fill="auto"/>
            <w:vAlign w:val="bottom"/>
          </w:tcPr>
          <w:p w14:paraId="44DC616A" w14:textId="77777777" w:rsidR="009430F6" w:rsidRPr="00F65579" w:rsidRDefault="009430F6" w:rsidP="009430F6">
            <w:pPr>
              <w:pStyle w:val="Tabletext"/>
            </w:pPr>
            <w:r w:rsidRPr="00F65579">
              <w:t>Grade 4</w:t>
            </w:r>
          </w:p>
        </w:tc>
        <w:tc>
          <w:tcPr>
            <w:tcW w:w="950" w:type="dxa"/>
            <w:shd w:val="clear" w:color="auto" w:fill="E0E0E0"/>
            <w:vAlign w:val="bottom"/>
          </w:tcPr>
          <w:p w14:paraId="5591F8AC" w14:textId="77777777" w:rsidR="009430F6" w:rsidRPr="00F65579" w:rsidRDefault="009430F6" w:rsidP="009430F6">
            <w:pPr>
              <w:pStyle w:val="Tabletextright"/>
            </w:pPr>
            <w:r w:rsidRPr="00F65579">
              <w:t>24</w:t>
            </w:r>
          </w:p>
        </w:tc>
        <w:tc>
          <w:tcPr>
            <w:tcW w:w="778" w:type="dxa"/>
            <w:shd w:val="clear" w:color="auto" w:fill="E0E0E0"/>
            <w:vAlign w:val="bottom"/>
          </w:tcPr>
          <w:p w14:paraId="5BFDBE2B" w14:textId="77777777" w:rsidR="009430F6" w:rsidRPr="00F65579" w:rsidRDefault="009430F6" w:rsidP="009430F6">
            <w:pPr>
              <w:pStyle w:val="Tabletextright"/>
            </w:pPr>
            <w:r w:rsidRPr="00F65579">
              <w:t>23.60</w:t>
            </w:r>
          </w:p>
        </w:tc>
        <w:tc>
          <w:tcPr>
            <w:tcW w:w="979" w:type="dxa"/>
            <w:shd w:val="clear" w:color="auto" w:fill="auto"/>
            <w:vAlign w:val="bottom"/>
          </w:tcPr>
          <w:p w14:paraId="30754FBD" w14:textId="77777777" w:rsidR="009430F6" w:rsidRPr="00F65579" w:rsidRDefault="009430F6" w:rsidP="009430F6">
            <w:pPr>
              <w:pStyle w:val="Tabletextright"/>
            </w:pPr>
            <w:r w:rsidRPr="00F65579">
              <w:t>19</w:t>
            </w:r>
          </w:p>
        </w:tc>
        <w:tc>
          <w:tcPr>
            <w:tcW w:w="979" w:type="dxa"/>
            <w:shd w:val="clear" w:color="auto" w:fill="auto"/>
            <w:vAlign w:val="bottom"/>
          </w:tcPr>
          <w:p w14:paraId="1F80D084" w14:textId="77777777" w:rsidR="009430F6" w:rsidRPr="00F65579" w:rsidRDefault="009430F6" w:rsidP="009430F6">
            <w:pPr>
              <w:pStyle w:val="Tabletextright"/>
            </w:pPr>
            <w:r w:rsidRPr="00F65579">
              <w:t>1</w:t>
            </w:r>
          </w:p>
        </w:tc>
        <w:tc>
          <w:tcPr>
            <w:tcW w:w="778" w:type="dxa"/>
            <w:shd w:val="clear" w:color="auto" w:fill="auto"/>
            <w:vAlign w:val="bottom"/>
          </w:tcPr>
          <w:p w14:paraId="2BCC1D0A" w14:textId="77777777" w:rsidR="009430F6" w:rsidRPr="00F65579" w:rsidRDefault="009430F6" w:rsidP="009430F6">
            <w:pPr>
              <w:pStyle w:val="Tabletextright"/>
            </w:pPr>
            <w:r w:rsidRPr="00F65579">
              <w:t>19.60</w:t>
            </w:r>
          </w:p>
        </w:tc>
        <w:tc>
          <w:tcPr>
            <w:tcW w:w="950" w:type="dxa"/>
            <w:shd w:val="clear" w:color="auto" w:fill="E0E0E0"/>
            <w:vAlign w:val="bottom"/>
          </w:tcPr>
          <w:p w14:paraId="5082CE3E" w14:textId="77777777" w:rsidR="009430F6" w:rsidRPr="00F65579" w:rsidRDefault="009430F6" w:rsidP="009430F6">
            <w:pPr>
              <w:pStyle w:val="Tabletextright"/>
            </w:pPr>
            <w:r w:rsidRPr="00F65579">
              <w:t>4</w:t>
            </w:r>
          </w:p>
        </w:tc>
        <w:tc>
          <w:tcPr>
            <w:tcW w:w="778" w:type="dxa"/>
            <w:shd w:val="clear" w:color="auto" w:fill="E0E0E0"/>
            <w:vAlign w:val="bottom"/>
          </w:tcPr>
          <w:p w14:paraId="452EF08C" w14:textId="77777777" w:rsidR="009430F6" w:rsidRPr="00F65579" w:rsidRDefault="009430F6" w:rsidP="009430F6">
            <w:pPr>
              <w:pStyle w:val="Tabletextright"/>
            </w:pPr>
            <w:r w:rsidRPr="00F65579">
              <w:t>4.00</w:t>
            </w:r>
          </w:p>
        </w:tc>
        <w:tc>
          <w:tcPr>
            <w:tcW w:w="950" w:type="dxa"/>
            <w:shd w:val="clear" w:color="auto" w:fill="auto"/>
            <w:noWrap/>
            <w:vAlign w:val="bottom"/>
          </w:tcPr>
          <w:p w14:paraId="34CF0466" w14:textId="77777777" w:rsidR="009430F6" w:rsidRPr="00F65579" w:rsidRDefault="009430F6" w:rsidP="009430F6">
            <w:pPr>
              <w:pStyle w:val="Tabletextright"/>
            </w:pPr>
            <w:r w:rsidRPr="00F65579">
              <w:t>24</w:t>
            </w:r>
          </w:p>
        </w:tc>
        <w:tc>
          <w:tcPr>
            <w:tcW w:w="778" w:type="dxa"/>
            <w:shd w:val="clear" w:color="auto" w:fill="auto"/>
            <w:vAlign w:val="bottom"/>
          </w:tcPr>
          <w:p w14:paraId="04E89938" w14:textId="77777777" w:rsidR="009430F6" w:rsidRPr="00F65579" w:rsidRDefault="009430F6" w:rsidP="009430F6">
            <w:pPr>
              <w:pStyle w:val="Tabletextright"/>
            </w:pPr>
            <w:r w:rsidRPr="00F65579">
              <w:t>23.80</w:t>
            </w:r>
          </w:p>
        </w:tc>
        <w:tc>
          <w:tcPr>
            <w:tcW w:w="979" w:type="dxa"/>
            <w:shd w:val="clear" w:color="auto" w:fill="E0E0E0"/>
            <w:noWrap/>
            <w:vAlign w:val="bottom"/>
          </w:tcPr>
          <w:p w14:paraId="6A4ABCDA" w14:textId="77777777" w:rsidR="009430F6" w:rsidRPr="00F65579" w:rsidRDefault="009430F6" w:rsidP="009430F6">
            <w:pPr>
              <w:pStyle w:val="Tabletextright"/>
            </w:pPr>
            <w:r w:rsidRPr="00F65579">
              <w:t>22</w:t>
            </w:r>
          </w:p>
        </w:tc>
        <w:tc>
          <w:tcPr>
            <w:tcW w:w="979" w:type="dxa"/>
            <w:shd w:val="clear" w:color="auto" w:fill="E0E0E0"/>
            <w:vAlign w:val="bottom"/>
          </w:tcPr>
          <w:p w14:paraId="503BEA49" w14:textId="77777777" w:rsidR="009430F6" w:rsidRPr="00F65579" w:rsidRDefault="009430F6" w:rsidP="009430F6">
            <w:pPr>
              <w:pStyle w:val="Tabletextright"/>
            </w:pPr>
            <w:r w:rsidRPr="00F65579">
              <w:t>1</w:t>
            </w:r>
          </w:p>
        </w:tc>
        <w:tc>
          <w:tcPr>
            <w:tcW w:w="778" w:type="dxa"/>
            <w:shd w:val="clear" w:color="auto" w:fill="E0E0E0"/>
            <w:vAlign w:val="bottom"/>
          </w:tcPr>
          <w:p w14:paraId="2597CC5C" w14:textId="77777777" w:rsidR="009430F6" w:rsidRPr="00F65579" w:rsidRDefault="009430F6" w:rsidP="009430F6">
            <w:pPr>
              <w:pStyle w:val="Tabletextright"/>
            </w:pPr>
            <w:r w:rsidRPr="00F65579">
              <w:t>22.80</w:t>
            </w:r>
          </w:p>
        </w:tc>
        <w:tc>
          <w:tcPr>
            <w:tcW w:w="950" w:type="dxa"/>
            <w:vAlign w:val="bottom"/>
          </w:tcPr>
          <w:p w14:paraId="4B87B718" w14:textId="77777777" w:rsidR="009430F6" w:rsidRPr="00F65579" w:rsidRDefault="009430F6" w:rsidP="009430F6">
            <w:pPr>
              <w:pStyle w:val="Tabletextright"/>
            </w:pPr>
            <w:r w:rsidRPr="00F65579">
              <w:t>1</w:t>
            </w:r>
          </w:p>
        </w:tc>
        <w:tc>
          <w:tcPr>
            <w:tcW w:w="778" w:type="dxa"/>
            <w:vAlign w:val="bottom"/>
          </w:tcPr>
          <w:p w14:paraId="3087ED1C" w14:textId="77777777" w:rsidR="009430F6" w:rsidRPr="00F65579" w:rsidRDefault="009430F6" w:rsidP="009430F6">
            <w:pPr>
              <w:pStyle w:val="Tabletextright"/>
            </w:pPr>
            <w:r w:rsidRPr="00F65579">
              <w:t>1.00</w:t>
            </w:r>
          </w:p>
        </w:tc>
      </w:tr>
      <w:tr w:rsidR="009430F6" w:rsidRPr="00F65579" w14:paraId="5182B284" w14:textId="77777777" w:rsidTr="004630EB">
        <w:trPr>
          <w:cantSplit/>
        </w:trPr>
        <w:tc>
          <w:tcPr>
            <w:tcW w:w="1483" w:type="dxa"/>
            <w:shd w:val="clear" w:color="auto" w:fill="auto"/>
            <w:vAlign w:val="bottom"/>
          </w:tcPr>
          <w:p w14:paraId="3DFB29CF" w14:textId="77777777" w:rsidR="009430F6" w:rsidRPr="00F65579" w:rsidRDefault="009430F6" w:rsidP="009430F6">
            <w:pPr>
              <w:pStyle w:val="Tabletext"/>
            </w:pPr>
            <w:r w:rsidRPr="00F65579">
              <w:t>Grade 5</w:t>
            </w:r>
          </w:p>
        </w:tc>
        <w:tc>
          <w:tcPr>
            <w:tcW w:w="950" w:type="dxa"/>
            <w:shd w:val="clear" w:color="auto" w:fill="E0E0E0"/>
            <w:vAlign w:val="bottom"/>
          </w:tcPr>
          <w:p w14:paraId="677FB62D" w14:textId="77777777" w:rsidR="009430F6" w:rsidRPr="00F65579" w:rsidRDefault="009430F6" w:rsidP="009430F6">
            <w:pPr>
              <w:pStyle w:val="Tabletextright"/>
            </w:pPr>
            <w:r w:rsidRPr="00F65579">
              <w:t>32</w:t>
            </w:r>
          </w:p>
        </w:tc>
        <w:tc>
          <w:tcPr>
            <w:tcW w:w="778" w:type="dxa"/>
            <w:shd w:val="clear" w:color="auto" w:fill="E0E0E0"/>
            <w:vAlign w:val="bottom"/>
          </w:tcPr>
          <w:p w14:paraId="297CBD3B" w14:textId="77777777" w:rsidR="009430F6" w:rsidRPr="00F65579" w:rsidRDefault="009430F6" w:rsidP="009430F6">
            <w:pPr>
              <w:pStyle w:val="Tabletextright"/>
            </w:pPr>
            <w:r w:rsidRPr="00F65579">
              <w:t>31.36</w:t>
            </w:r>
          </w:p>
        </w:tc>
        <w:tc>
          <w:tcPr>
            <w:tcW w:w="979" w:type="dxa"/>
            <w:shd w:val="clear" w:color="auto" w:fill="auto"/>
            <w:vAlign w:val="bottom"/>
          </w:tcPr>
          <w:p w14:paraId="317454F4" w14:textId="77777777" w:rsidR="009430F6" w:rsidRPr="00F65579" w:rsidRDefault="009430F6" w:rsidP="009430F6">
            <w:pPr>
              <w:pStyle w:val="Tabletextright"/>
            </w:pPr>
            <w:r w:rsidRPr="00F65579">
              <w:t>23</w:t>
            </w:r>
          </w:p>
        </w:tc>
        <w:tc>
          <w:tcPr>
            <w:tcW w:w="979" w:type="dxa"/>
            <w:shd w:val="clear" w:color="auto" w:fill="auto"/>
            <w:vAlign w:val="bottom"/>
          </w:tcPr>
          <w:p w14:paraId="56EBEA48" w14:textId="77777777" w:rsidR="009430F6" w:rsidRPr="00F65579" w:rsidRDefault="009430F6" w:rsidP="009430F6">
            <w:pPr>
              <w:pStyle w:val="Tabletextright"/>
            </w:pPr>
            <w:r w:rsidRPr="00F65579">
              <w:t>4</w:t>
            </w:r>
          </w:p>
        </w:tc>
        <w:tc>
          <w:tcPr>
            <w:tcW w:w="778" w:type="dxa"/>
            <w:shd w:val="clear" w:color="auto" w:fill="auto"/>
            <w:vAlign w:val="bottom"/>
          </w:tcPr>
          <w:p w14:paraId="3387BD99" w14:textId="77777777" w:rsidR="009430F6" w:rsidRPr="00F65579" w:rsidRDefault="009430F6" w:rsidP="009430F6">
            <w:pPr>
              <w:pStyle w:val="Tabletextright"/>
            </w:pPr>
            <w:r w:rsidRPr="00F65579">
              <w:t>26.36</w:t>
            </w:r>
          </w:p>
        </w:tc>
        <w:tc>
          <w:tcPr>
            <w:tcW w:w="950" w:type="dxa"/>
            <w:shd w:val="clear" w:color="auto" w:fill="E0E0E0"/>
            <w:vAlign w:val="bottom"/>
          </w:tcPr>
          <w:p w14:paraId="79817091" w14:textId="77777777" w:rsidR="009430F6" w:rsidRPr="00F65579" w:rsidRDefault="009430F6" w:rsidP="009430F6">
            <w:pPr>
              <w:pStyle w:val="Tabletextright"/>
            </w:pPr>
            <w:r w:rsidRPr="00F65579">
              <w:t>5</w:t>
            </w:r>
          </w:p>
        </w:tc>
        <w:tc>
          <w:tcPr>
            <w:tcW w:w="778" w:type="dxa"/>
            <w:shd w:val="clear" w:color="auto" w:fill="E0E0E0"/>
            <w:vAlign w:val="bottom"/>
          </w:tcPr>
          <w:p w14:paraId="75C870A5" w14:textId="77777777" w:rsidR="009430F6" w:rsidRPr="00F65579" w:rsidRDefault="009430F6" w:rsidP="009430F6">
            <w:pPr>
              <w:pStyle w:val="Tabletextright"/>
            </w:pPr>
            <w:r w:rsidRPr="00F65579">
              <w:t>5.00</w:t>
            </w:r>
          </w:p>
        </w:tc>
        <w:tc>
          <w:tcPr>
            <w:tcW w:w="950" w:type="dxa"/>
            <w:shd w:val="clear" w:color="auto" w:fill="auto"/>
            <w:noWrap/>
            <w:vAlign w:val="bottom"/>
          </w:tcPr>
          <w:p w14:paraId="25966174" w14:textId="77777777" w:rsidR="009430F6" w:rsidRPr="00F65579" w:rsidRDefault="009430F6" w:rsidP="009430F6">
            <w:pPr>
              <w:pStyle w:val="Tabletextright"/>
            </w:pPr>
            <w:r w:rsidRPr="00F65579">
              <w:t>28</w:t>
            </w:r>
          </w:p>
        </w:tc>
        <w:tc>
          <w:tcPr>
            <w:tcW w:w="778" w:type="dxa"/>
            <w:shd w:val="clear" w:color="auto" w:fill="auto"/>
            <w:vAlign w:val="bottom"/>
          </w:tcPr>
          <w:p w14:paraId="15256E31" w14:textId="77777777" w:rsidR="009430F6" w:rsidRPr="00F65579" w:rsidRDefault="009430F6" w:rsidP="009430F6">
            <w:pPr>
              <w:pStyle w:val="Tabletextright"/>
            </w:pPr>
            <w:r w:rsidRPr="00F65579">
              <w:t>27.56</w:t>
            </w:r>
          </w:p>
        </w:tc>
        <w:tc>
          <w:tcPr>
            <w:tcW w:w="979" w:type="dxa"/>
            <w:shd w:val="clear" w:color="auto" w:fill="E0E0E0"/>
            <w:noWrap/>
            <w:vAlign w:val="bottom"/>
          </w:tcPr>
          <w:p w14:paraId="5801197A" w14:textId="77777777" w:rsidR="009430F6" w:rsidRPr="00F65579" w:rsidRDefault="009430F6" w:rsidP="009430F6">
            <w:pPr>
              <w:pStyle w:val="Tabletextright"/>
            </w:pPr>
            <w:r w:rsidRPr="00F65579">
              <w:t>22</w:t>
            </w:r>
          </w:p>
        </w:tc>
        <w:tc>
          <w:tcPr>
            <w:tcW w:w="979" w:type="dxa"/>
            <w:shd w:val="clear" w:color="auto" w:fill="E0E0E0"/>
            <w:vAlign w:val="bottom"/>
          </w:tcPr>
          <w:p w14:paraId="3D3B48B1" w14:textId="77777777" w:rsidR="009430F6" w:rsidRPr="00F65579" w:rsidRDefault="009430F6" w:rsidP="009430F6">
            <w:pPr>
              <w:pStyle w:val="Tabletextright"/>
            </w:pPr>
            <w:r w:rsidRPr="00F65579">
              <w:t>3</w:t>
            </w:r>
          </w:p>
        </w:tc>
        <w:tc>
          <w:tcPr>
            <w:tcW w:w="778" w:type="dxa"/>
            <w:shd w:val="clear" w:color="auto" w:fill="E0E0E0"/>
            <w:vAlign w:val="bottom"/>
          </w:tcPr>
          <w:p w14:paraId="2660934E" w14:textId="77777777" w:rsidR="009430F6" w:rsidRPr="00F65579" w:rsidRDefault="009430F6" w:rsidP="009430F6">
            <w:pPr>
              <w:pStyle w:val="Tabletextright"/>
            </w:pPr>
            <w:r w:rsidRPr="00F65579">
              <w:t>24.56</w:t>
            </w:r>
          </w:p>
        </w:tc>
        <w:tc>
          <w:tcPr>
            <w:tcW w:w="950" w:type="dxa"/>
            <w:vAlign w:val="bottom"/>
          </w:tcPr>
          <w:p w14:paraId="61FFEB7B" w14:textId="77777777" w:rsidR="009430F6" w:rsidRPr="00F65579" w:rsidRDefault="009430F6" w:rsidP="009430F6">
            <w:pPr>
              <w:pStyle w:val="Tabletextright"/>
            </w:pPr>
            <w:r w:rsidRPr="00F65579">
              <w:t>3</w:t>
            </w:r>
          </w:p>
        </w:tc>
        <w:tc>
          <w:tcPr>
            <w:tcW w:w="778" w:type="dxa"/>
            <w:vAlign w:val="bottom"/>
          </w:tcPr>
          <w:p w14:paraId="31F9A6D9" w14:textId="77777777" w:rsidR="009430F6" w:rsidRPr="00F65579" w:rsidRDefault="009430F6" w:rsidP="009430F6">
            <w:pPr>
              <w:pStyle w:val="Tabletextright"/>
            </w:pPr>
            <w:r w:rsidRPr="00F65579">
              <w:t>3.00</w:t>
            </w:r>
          </w:p>
        </w:tc>
      </w:tr>
      <w:tr w:rsidR="009430F6" w:rsidRPr="00F65579" w14:paraId="743EF4B2" w14:textId="77777777" w:rsidTr="004630EB">
        <w:trPr>
          <w:cantSplit/>
        </w:trPr>
        <w:tc>
          <w:tcPr>
            <w:tcW w:w="1483" w:type="dxa"/>
            <w:shd w:val="clear" w:color="auto" w:fill="auto"/>
            <w:vAlign w:val="bottom"/>
          </w:tcPr>
          <w:p w14:paraId="1E074A12" w14:textId="77777777" w:rsidR="009430F6" w:rsidRPr="00F65579" w:rsidRDefault="009430F6" w:rsidP="009430F6">
            <w:pPr>
              <w:pStyle w:val="Tabletext"/>
            </w:pPr>
            <w:r w:rsidRPr="00F65579">
              <w:t>Grade 6</w:t>
            </w:r>
          </w:p>
        </w:tc>
        <w:tc>
          <w:tcPr>
            <w:tcW w:w="950" w:type="dxa"/>
            <w:shd w:val="clear" w:color="auto" w:fill="E0E0E0"/>
            <w:vAlign w:val="bottom"/>
          </w:tcPr>
          <w:p w14:paraId="18B15F65" w14:textId="77777777" w:rsidR="009430F6" w:rsidRPr="00F65579" w:rsidRDefault="009430F6" w:rsidP="009430F6">
            <w:pPr>
              <w:pStyle w:val="Tabletextright"/>
            </w:pPr>
            <w:r w:rsidRPr="00F65579">
              <w:t>22</w:t>
            </w:r>
          </w:p>
        </w:tc>
        <w:tc>
          <w:tcPr>
            <w:tcW w:w="778" w:type="dxa"/>
            <w:shd w:val="clear" w:color="auto" w:fill="E0E0E0"/>
            <w:vAlign w:val="bottom"/>
          </w:tcPr>
          <w:p w14:paraId="67A56AC6" w14:textId="77777777" w:rsidR="009430F6" w:rsidRPr="00F65579" w:rsidRDefault="009430F6" w:rsidP="009430F6">
            <w:pPr>
              <w:pStyle w:val="Tabletextright"/>
            </w:pPr>
            <w:r w:rsidRPr="00F65579">
              <w:t>20.41</w:t>
            </w:r>
          </w:p>
        </w:tc>
        <w:tc>
          <w:tcPr>
            <w:tcW w:w="979" w:type="dxa"/>
            <w:shd w:val="clear" w:color="auto" w:fill="auto"/>
            <w:vAlign w:val="bottom"/>
          </w:tcPr>
          <w:p w14:paraId="4FFE19E7" w14:textId="77777777" w:rsidR="009430F6" w:rsidRPr="00F65579" w:rsidRDefault="009430F6" w:rsidP="009430F6">
            <w:pPr>
              <w:pStyle w:val="Tabletextright"/>
            </w:pPr>
            <w:r w:rsidRPr="00F65579">
              <w:t>14</w:t>
            </w:r>
          </w:p>
        </w:tc>
        <w:tc>
          <w:tcPr>
            <w:tcW w:w="979" w:type="dxa"/>
            <w:shd w:val="clear" w:color="auto" w:fill="auto"/>
            <w:vAlign w:val="bottom"/>
          </w:tcPr>
          <w:p w14:paraId="623482F1" w14:textId="77777777" w:rsidR="009430F6" w:rsidRPr="00F65579" w:rsidRDefault="009430F6" w:rsidP="009430F6">
            <w:pPr>
              <w:pStyle w:val="Tabletextright"/>
            </w:pPr>
            <w:r w:rsidRPr="00F65579">
              <w:t>6</w:t>
            </w:r>
          </w:p>
        </w:tc>
        <w:tc>
          <w:tcPr>
            <w:tcW w:w="778" w:type="dxa"/>
            <w:shd w:val="clear" w:color="auto" w:fill="auto"/>
            <w:vAlign w:val="bottom"/>
          </w:tcPr>
          <w:p w14:paraId="13903118" w14:textId="77777777" w:rsidR="009430F6" w:rsidRPr="00F65579" w:rsidRDefault="009430F6" w:rsidP="009430F6">
            <w:pPr>
              <w:pStyle w:val="Tabletextright"/>
            </w:pPr>
            <w:r w:rsidRPr="00F65579">
              <w:t>17.41</w:t>
            </w:r>
          </w:p>
        </w:tc>
        <w:tc>
          <w:tcPr>
            <w:tcW w:w="950" w:type="dxa"/>
            <w:shd w:val="clear" w:color="auto" w:fill="E0E0E0"/>
            <w:vAlign w:val="bottom"/>
          </w:tcPr>
          <w:p w14:paraId="1DB81B85" w14:textId="77777777" w:rsidR="009430F6" w:rsidRPr="00F65579" w:rsidRDefault="009430F6" w:rsidP="009430F6">
            <w:pPr>
              <w:pStyle w:val="Tabletextright"/>
            </w:pPr>
            <w:r w:rsidRPr="00F65579">
              <w:t>2</w:t>
            </w:r>
          </w:p>
        </w:tc>
        <w:tc>
          <w:tcPr>
            <w:tcW w:w="778" w:type="dxa"/>
            <w:shd w:val="clear" w:color="auto" w:fill="E0E0E0"/>
            <w:vAlign w:val="bottom"/>
          </w:tcPr>
          <w:p w14:paraId="3B0480D4" w14:textId="77777777" w:rsidR="009430F6" w:rsidRPr="00F65579" w:rsidRDefault="009430F6" w:rsidP="009430F6">
            <w:pPr>
              <w:pStyle w:val="Tabletextright"/>
            </w:pPr>
            <w:r w:rsidRPr="00F65579">
              <w:t>3.00</w:t>
            </w:r>
          </w:p>
        </w:tc>
        <w:tc>
          <w:tcPr>
            <w:tcW w:w="950" w:type="dxa"/>
            <w:shd w:val="clear" w:color="auto" w:fill="auto"/>
            <w:noWrap/>
            <w:vAlign w:val="bottom"/>
          </w:tcPr>
          <w:p w14:paraId="36CF11BE" w14:textId="77777777" w:rsidR="009430F6" w:rsidRPr="00F65579" w:rsidRDefault="009430F6" w:rsidP="009430F6">
            <w:pPr>
              <w:pStyle w:val="Tabletextright"/>
            </w:pPr>
            <w:r w:rsidRPr="00F65579">
              <w:t>22</w:t>
            </w:r>
          </w:p>
        </w:tc>
        <w:tc>
          <w:tcPr>
            <w:tcW w:w="778" w:type="dxa"/>
            <w:shd w:val="clear" w:color="auto" w:fill="auto"/>
            <w:vAlign w:val="bottom"/>
          </w:tcPr>
          <w:p w14:paraId="40E87FDD" w14:textId="77777777" w:rsidR="009430F6" w:rsidRPr="00F65579" w:rsidRDefault="009430F6" w:rsidP="009430F6">
            <w:pPr>
              <w:pStyle w:val="Tabletextright"/>
            </w:pPr>
            <w:r w:rsidRPr="00F65579">
              <w:t>20.90</w:t>
            </w:r>
          </w:p>
        </w:tc>
        <w:tc>
          <w:tcPr>
            <w:tcW w:w="979" w:type="dxa"/>
            <w:shd w:val="clear" w:color="auto" w:fill="E0E0E0"/>
            <w:noWrap/>
            <w:vAlign w:val="bottom"/>
          </w:tcPr>
          <w:p w14:paraId="327E12F5" w14:textId="77777777" w:rsidR="009430F6" w:rsidRPr="00F65579" w:rsidRDefault="009430F6" w:rsidP="009430F6">
            <w:pPr>
              <w:pStyle w:val="Tabletextright"/>
            </w:pPr>
            <w:r w:rsidRPr="00F65579">
              <w:t>14</w:t>
            </w:r>
          </w:p>
        </w:tc>
        <w:tc>
          <w:tcPr>
            <w:tcW w:w="979" w:type="dxa"/>
            <w:shd w:val="clear" w:color="auto" w:fill="E0E0E0"/>
            <w:vAlign w:val="bottom"/>
          </w:tcPr>
          <w:p w14:paraId="29AA1A65" w14:textId="77777777" w:rsidR="009430F6" w:rsidRPr="00F65579" w:rsidRDefault="009430F6" w:rsidP="009430F6">
            <w:pPr>
              <w:pStyle w:val="Tabletextright"/>
            </w:pPr>
            <w:r w:rsidRPr="00F65579">
              <w:t>4</w:t>
            </w:r>
          </w:p>
        </w:tc>
        <w:tc>
          <w:tcPr>
            <w:tcW w:w="778" w:type="dxa"/>
            <w:shd w:val="clear" w:color="auto" w:fill="E0E0E0"/>
            <w:vAlign w:val="bottom"/>
          </w:tcPr>
          <w:p w14:paraId="7DC362EA" w14:textId="77777777" w:rsidR="009430F6" w:rsidRPr="00F65579" w:rsidRDefault="009430F6" w:rsidP="009430F6">
            <w:pPr>
              <w:pStyle w:val="Tabletextright"/>
            </w:pPr>
            <w:r w:rsidRPr="00F65579">
              <w:t>17.10</w:t>
            </w:r>
          </w:p>
        </w:tc>
        <w:tc>
          <w:tcPr>
            <w:tcW w:w="950" w:type="dxa"/>
            <w:vAlign w:val="bottom"/>
          </w:tcPr>
          <w:p w14:paraId="4BB69D20" w14:textId="77777777" w:rsidR="009430F6" w:rsidRPr="00F65579" w:rsidRDefault="009430F6" w:rsidP="009430F6">
            <w:pPr>
              <w:pStyle w:val="Tabletextright"/>
            </w:pPr>
            <w:r w:rsidRPr="00F65579">
              <w:t>4</w:t>
            </w:r>
          </w:p>
        </w:tc>
        <w:tc>
          <w:tcPr>
            <w:tcW w:w="778" w:type="dxa"/>
            <w:vAlign w:val="bottom"/>
          </w:tcPr>
          <w:p w14:paraId="37B6A0AE" w14:textId="77777777" w:rsidR="009430F6" w:rsidRPr="00F65579" w:rsidRDefault="009430F6" w:rsidP="009430F6">
            <w:pPr>
              <w:pStyle w:val="Tabletextright"/>
            </w:pPr>
            <w:r w:rsidRPr="00F65579">
              <w:t>3.80</w:t>
            </w:r>
          </w:p>
        </w:tc>
      </w:tr>
      <w:tr w:rsidR="009430F6" w:rsidRPr="00F65579" w14:paraId="5EB092A3" w14:textId="77777777" w:rsidTr="004630EB">
        <w:trPr>
          <w:cantSplit/>
        </w:trPr>
        <w:tc>
          <w:tcPr>
            <w:tcW w:w="1483" w:type="dxa"/>
            <w:shd w:val="clear" w:color="auto" w:fill="auto"/>
          </w:tcPr>
          <w:p w14:paraId="2E3E476D" w14:textId="77777777" w:rsidR="009430F6" w:rsidRPr="00F65579" w:rsidRDefault="009430F6" w:rsidP="009430F6">
            <w:pPr>
              <w:pStyle w:val="Tabletext"/>
              <w:rPr>
                <w:sz w:val="6"/>
              </w:rPr>
            </w:pPr>
          </w:p>
        </w:tc>
        <w:tc>
          <w:tcPr>
            <w:tcW w:w="950" w:type="dxa"/>
            <w:shd w:val="clear" w:color="auto" w:fill="E0E0E0"/>
          </w:tcPr>
          <w:p w14:paraId="2646F6B1" w14:textId="77777777" w:rsidR="009430F6" w:rsidRPr="00F65579" w:rsidRDefault="009430F6" w:rsidP="009430F6">
            <w:pPr>
              <w:pStyle w:val="Tabletextright"/>
              <w:rPr>
                <w:rFonts w:cstheme="minorHAnsi"/>
                <w:sz w:val="6"/>
              </w:rPr>
            </w:pPr>
          </w:p>
        </w:tc>
        <w:tc>
          <w:tcPr>
            <w:tcW w:w="778" w:type="dxa"/>
            <w:shd w:val="clear" w:color="auto" w:fill="E0E0E0"/>
          </w:tcPr>
          <w:p w14:paraId="0B72B2D4" w14:textId="77777777" w:rsidR="009430F6" w:rsidRPr="00F65579" w:rsidRDefault="009430F6" w:rsidP="009430F6">
            <w:pPr>
              <w:pStyle w:val="Tabletextright"/>
              <w:rPr>
                <w:rFonts w:cstheme="minorHAnsi"/>
                <w:sz w:val="6"/>
              </w:rPr>
            </w:pPr>
          </w:p>
        </w:tc>
        <w:tc>
          <w:tcPr>
            <w:tcW w:w="979" w:type="dxa"/>
            <w:shd w:val="clear" w:color="auto" w:fill="auto"/>
          </w:tcPr>
          <w:p w14:paraId="4A433047" w14:textId="77777777" w:rsidR="009430F6" w:rsidRPr="00F65579" w:rsidRDefault="009430F6" w:rsidP="009430F6">
            <w:pPr>
              <w:pStyle w:val="Tabletextright"/>
              <w:rPr>
                <w:rFonts w:cstheme="minorHAnsi"/>
                <w:sz w:val="6"/>
              </w:rPr>
            </w:pPr>
          </w:p>
        </w:tc>
        <w:tc>
          <w:tcPr>
            <w:tcW w:w="979" w:type="dxa"/>
            <w:shd w:val="clear" w:color="auto" w:fill="auto"/>
          </w:tcPr>
          <w:p w14:paraId="0E9FF5A7" w14:textId="77777777" w:rsidR="009430F6" w:rsidRPr="00F65579" w:rsidRDefault="009430F6" w:rsidP="009430F6">
            <w:pPr>
              <w:pStyle w:val="Tabletextright"/>
              <w:rPr>
                <w:sz w:val="6"/>
              </w:rPr>
            </w:pPr>
          </w:p>
        </w:tc>
        <w:tc>
          <w:tcPr>
            <w:tcW w:w="778" w:type="dxa"/>
            <w:shd w:val="clear" w:color="auto" w:fill="auto"/>
          </w:tcPr>
          <w:p w14:paraId="299FC3B0" w14:textId="77777777" w:rsidR="009430F6" w:rsidRPr="00F65579" w:rsidRDefault="009430F6" w:rsidP="009430F6">
            <w:pPr>
              <w:pStyle w:val="Tabletextright"/>
              <w:rPr>
                <w:sz w:val="6"/>
              </w:rPr>
            </w:pPr>
          </w:p>
        </w:tc>
        <w:tc>
          <w:tcPr>
            <w:tcW w:w="950" w:type="dxa"/>
            <w:shd w:val="clear" w:color="auto" w:fill="E0E0E0"/>
          </w:tcPr>
          <w:p w14:paraId="7122FD5E" w14:textId="77777777" w:rsidR="009430F6" w:rsidRPr="00F65579" w:rsidRDefault="009430F6" w:rsidP="009430F6">
            <w:pPr>
              <w:pStyle w:val="Tabletextright"/>
              <w:rPr>
                <w:sz w:val="6"/>
              </w:rPr>
            </w:pPr>
          </w:p>
        </w:tc>
        <w:tc>
          <w:tcPr>
            <w:tcW w:w="778" w:type="dxa"/>
            <w:shd w:val="clear" w:color="auto" w:fill="E0E0E0"/>
          </w:tcPr>
          <w:p w14:paraId="665EF575" w14:textId="77777777" w:rsidR="009430F6" w:rsidRPr="00F65579" w:rsidRDefault="009430F6" w:rsidP="009430F6">
            <w:pPr>
              <w:pStyle w:val="Tabletextright"/>
              <w:rPr>
                <w:sz w:val="6"/>
              </w:rPr>
            </w:pPr>
          </w:p>
        </w:tc>
        <w:tc>
          <w:tcPr>
            <w:tcW w:w="950" w:type="dxa"/>
            <w:shd w:val="clear" w:color="auto" w:fill="auto"/>
            <w:noWrap/>
          </w:tcPr>
          <w:p w14:paraId="63FB8283" w14:textId="77777777" w:rsidR="009430F6" w:rsidRPr="00F65579" w:rsidRDefault="009430F6" w:rsidP="009430F6">
            <w:pPr>
              <w:pStyle w:val="Tabletextright"/>
              <w:rPr>
                <w:rFonts w:cstheme="minorHAnsi"/>
                <w:sz w:val="6"/>
              </w:rPr>
            </w:pPr>
          </w:p>
        </w:tc>
        <w:tc>
          <w:tcPr>
            <w:tcW w:w="778" w:type="dxa"/>
            <w:shd w:val="clear" w:color="auto" w:fill="auto"/>
          </w:tcPr>
          <w:p w14:paraId="42CAC2D7" w14:textId="77777777" w:rsidR="009430F6" w:rsidRPr="00F65579" w:rsidRDefault="009430F6" w:rsidP="009430F6">
            <w:pPr>
              <w:pStyle w:val="Tabletextright"/>
              <w:rPr>
                <w:rFonts w:cstheme="minorHAnsi"/>
                <w:sz w:val="6"/>
              </w:rPr>
            </w:pPr>
          </w:p>
        </w:tc>
        <w:tc>
          <w:tcPr>
            <w:tcW w:w="979" w:type="dxa"/>
            <w:shd w:val="clear" w:color="auto" w:fill="E0E0E0"/>
            <w:noWrap/>
          </w:tcPr>
          <w:p w14:paraId="77A1977B" w14:textId="77777777" w:rsidR="009430F6" w:rsidRPr="00F65579" w:rsidRDefault="009430F6" w:rsidP="009430F6">
            <w:pPr>
              <w:pStyle w:val="Tabletextright"/>
              <w:rPr>
                <w:rFonts w:cstheme="minorHAnsi"/>
                <w:sz w:val="6"/>
              </w:rPr>
            </w:pPr>
          </w:p>
        </w:tc>
        <w:tc>
          <w:tcPr>
            <w:tcW w:w="979" w:type="dxa"/>
            <w:shd w:val="clear" w:color="auto" w:fill="E0E0E0"/>
          </w:tcPr>
          <w:p w14:paraId="0D3D40AC" w14:textId="77777777" w:rsidR="009430F6" w:rsidRPr="00F65579" w:rsidRDefault="009430F6" w:rsidP="009430F6">
            <w:pPr>
              <w:pStyle w:val="Tabletextright"/>
              <w:rPr>
                <w:sz w:val="6"/>
              </w:rPr>
            </w:pPr>
          </w:p>
        </w:tc>
        <w:tc>
          <w:tcPr>
            <w:tcW w:w="778" w:type="dxa"/>
            <w:shd w:val="clear" w:color="auto" w:fill="E0E0E0"/>
          </w:tcPr>
          <w:p w14:paraId="01E6CB0C" w14:textId="77777777" w:rsidR="009430F6" w:rsidRPr="00F65579" w:rsidRDefault="009430F6" w:rsidP="009430F6">
            <w:pPr>
              <w:pStyle w:val="Tabletextright"/>
              <w:rPr>
                <w:sz w:val="6"/>
              </w:rPr>
            </w:pPr>
          </w:p>
        </w:tc>
        <w:tc>
          <w:tcPr>
            <w:tcW w:w="950" w:type="dxa"/>
          </w:tcPr>
          <w:p w14:paraId="0E08468E" w14:textId="77777777" w:rsidR="009430F6" w:rsidRPr="00F65579" w:rsidRDefault="009430F6" w:rsidP="009430F6">
            <w:pPr>
              <w:pStyle w:val="Tabletextright"/>
              <w:rPr>
                <w:sz w:val="6"/>
              </w:rPr>
            </w:pPr>
          </w:p>
        </w:tc>
        <w:tc>
          <w:tcPr>
            <w:tcW w:w="778" w:type="dxa"/>
          </w:tcPr>
          <w:p w14:paraId="6E877C18" w14:textId="77777777" w:rsidR="009430F6" w:rsidRPr="00F65579" w:rsidRDefault="009430F6" w:rsidP="009430F6">
            <w:pPr>
              <w:pStyle w:val="Tabletextright"/>
              <w:rPr>
                <w:sz w:val="6"/>
              </w:rPr>
            </w:pPr>
          </w:p>
        </w:tc>
      </w:tr>
      <w:tr w:rsidR="009430F6" w:rsidRPr="00F65579" w14:paraId="2CA71CC5" w14:textId="77777777" w:rsidTr="004630EB">
        <w:trPr>
          <w:cantSplit/>
        </w:trPr>
        <w:tc>
          <w:tcPr>
            <w:tcW w:w="1483" w:type="dxa"/>
            <w:shd w:val="clear" w:color="auto" w:fill="auto"/>
            <w:vAlign w:val="bottom"/>
          </w:tcPr>
          <w:p w14:paraId="36F6630A" w14:textId="77777777" w:rsidR="009430F6" w:rsidRPr="00F65579" w:rsidRDefault="009430F6" w:rsidP="009430F6">
            <w:pPr>
              <w:pStyle w:val="Tabletext"/>
              <w:rPr>
                <w:b/>
              </w:rPr>
            </w:pPr>
            <w:r w:rsidRPr="00F65579">
              <w:rPr>
                <w:b/>
              </w:rPr>
              <w:t>Senior employees</w:t>
            </w:r>
          </w:p>
        </w:tc>
        <w:tc>
          <w:tcPr>
            <w:tcW w:w="950" w:type="dxa"/>
            <w:shd w:val="clear" w:color="auto" w:fill="E0E0E0"/>
            <w:vAlign w:val="bottom"/>
          </w:tcPr>
          <w:p w14:paraId="254238B9" w14:textId="77777777" w:rsidR="009430F6" w:rsidRPr="00F65579" w:rsidRDefault="009430F6" w:rsidP="009430F6">
            <w:pPr>
              <w:pStyle w:val="Tabletextrightbold"/>
            </w:pPr>
            <w:r w:rsidRPr="00F65579">
              <w:t>13</w:t>
            </w:r>
          </w:p>
        </w:tc>
        <w:tc>
          <w:tcPr>
            <w:tcW w:w="778" w:type="dxa"/>
            <w:shd w:val="clear" w:color="auto" w:fill="E0E0E0"/>
            <w:vAlign w:val="bottom"/>
          </w:tcPr>
          <w:p w14:paraId="7886CC9F" w14:textId="77777777" w:rsidR="009430F6" w:rsidRPr="00F65579" w:rsidRDefault="009430F6" w:rsidP="009430F6">
            <w:pPr>
              <w:pStyle w:val="Tabletextrightbold"/>
            </w:pPr>
            <w:r w:rsidRPr="00F65579">
              <w:t>13.00</w:t>
            </w:r>
          </w:p>
        </w:tc>
        <w:tc>
          <w:tcPr>
            <w:tcW w:w="979" w:type="dxa"/>
            <w:shd w:val="clear" w:color="auto" w:fill="auto"/>
            <w:vAlign w:val="bottom"/>
          </w:tcPr>
          <w:p w14:paraId="6664F189" w14:textId="77777777" w:rsidR="009430F6" w:rsidRPr="00F65579" w:rsidRDefault="009430F6" w:rsidP="009430F6">
            <w:pPr>
              <w:pStyle w:val="Tabletextrightbold"/>
            </w:pPr>
            <w:r w:rsidRPr="00F65579">
              <w:t>13</w:t>
            </w:r>
          </w:p>
        </w:tc>
        <w:tc>
          <w:tcPr>
            <w:tcW w:w="979" w:type="dxa"/>
            <w:shd w:val="clear" w:color="auto" w:fill="auto"/>
            <w:vAlign w:val="bottom"/>
          </w:tcPr>
          <w:p w14:paraId="499305B0" w14:textId="77777777" w:rsidR="009430F6" w:rsidRPr="00F65579" w:rsidRDefault="009430F6" w:rsidP="009430F6">
            <w:pPr>
              <w:pStyle w:val="Tabletextright"/>
            </w:pPr>
            <w:r w:rsidRPr="00F65579">
              <w:t>–</w:t>
            </w:r>
          </w:p>
        </w:tc>
        <w:tc>
          <w:tcPr>
            <w:tcW w:w="778" w:type="dxa"/>
            <w:shd w:val="clear" w:color="auto" w:fill="auto"/>
            <w:vAlign w:val="bottom"/>
          </w:tcPr>
          <w:p w14:paraId="284E0083" w14:textId="77777777" w:rsidR="009430F6" w:rsidRPr="00F65579" w:rsidRDefault="009430F6" w:rsidP="009430F6">
            <w:pPr>
              <w:pStyle w:val="Tabletextrightbold"/>
            </w:pPr>
            <w:r w:rsidRPr="00F65579">
              <w:t>13.00</w:t>
            </w:r>
          </w:p>
        </w:tc>
        <w:tc>
          <w:tcPr>
            <w:tcW w:w="950" w:type="dxa"/>
            <w:shd w:val="clear" w:color="auto" w:fill="E0E0E0"/>
            <w:vAlign w:val="bottom"/>
          </w:tcPr>
          <w:p w14:paraId="537677AE" w14:textId="77777777" w:rsidR="009430F6" w:rsidRPr="00F65579" w:rsidRDefault="009430F6" w:rsidP="009430F6">
            <w:pPr>
              <w:pStyle w:val="Tabletextright"/>
            </w:pPr>
            <w:r w:rsidRPr="00F65579">
              <w:t>–</w:t>
            </w:r>
          </w:p>
        </w:tc>
        <w:tc>
          <w:tcPr>
            <w:tcW w:w="778" w:type="dxa"/>
            <w:shd w:val="clear" w:color="auto" w:fill="E0E0E0"/>
            <w:vAlign w:val="bottom"/>
          </w:tcPr>
          <w:p w14:paraId="02DA431A" w14:textId="77777777" w:rsidR="009430F6" w:rsidRPr="00F65579" w:rsidRDefault="009430F6" w:rsidP="009430F6">
            <w:pPr>
              <w:pStyle w:val="Tabletextright"/>
            </w:pPr>
            <w:r w:rsidRPr="00F65579">
              <w:t>–</w:t>
            </w:r>
          </w:p>
        </w:tc>
        <w:tc>
          <w:tcPr>
            <w:tcW w:w="950" w:type="dxa"/>
            <w:shd w:val="clear" w:color="auto" w:fill="auto"/>
            <w:noWrap/>
            <w:vAlign w:val="bottom"/>
          </w:tcPr>
          <w:p w14:paraId="0A4CFDB6" w14:textId="77777777" w:rsidR="009430F6" w:rsidRPr="00F65579" w:rsidRDefault="009430F6" w:rsidP="009430F6">
            <w:pPr>
              <w:pStyle w:val="Tabletextrightbold"/>
            </w:pPr>
            <w:r w:rsidRPr="00F65579">
              <w:t>16</w:t>
            </w:r>
          </w:p>
        </w:tc>
        <w:tc>
          <w:tcPr>
            <w:tcW w:w="778" w:type="dxa"/>
            <w:shd w:val="clear" w:color="auto" w:fill="auto"/>
            <w:vAlign w:val="bottom"/>
          </w:tcPr>
          <w:p w14:paraId="46ADEA9D" w14:textId="77777777" w:rsidR="009430F6" w:rsidRPr="00F65579" w:rsidRDefault="009430F6" w:rsidP="009430F6">
            <w:pPr>
              <w:pStyle w:val="Tabletextrightbold"/>
            </w:pPr>
            <w:r w:rsidRPr="00F65579">
              <w:t>16.00</w:t>
            </w:r>
          </w:p>
        </w:tc>
        <w:tc>
          <w:tcPr>
            <w:tcW w:w="979" w:type="dxa"/>
            <w:shd w:val="clear" w:color="auto" w:fill="E0E0E0"/>
            <w:noWrap/>
            <w:vAlign w:val="bottom"/>
          </w:tcPr>
          <w:p w14:paraId="190E5C0D" w14:textId="77777777" w:rsidR="009430F6" w:rsidRPr="00F65579" w:rsidRDefault="009430F6" w:rsidP="009430F6">
            <w:pPr>
              <w:pStyle w:val="Tabletextrightbold"/>
            </w:pPr>
            <w:r w:rsidRPr="00F65579">
              <w:t>15</w:t>
            </w:r>
          </w:p>
        </w:tc>
        <w:tc>
          <w:tcPr>
            <w:tcW w:w="979" w:type="dxa"/>
            <w:shd w:val="clear" w:color="auto" w:fill="E0E0E0"/>
            <w:vAlign w:val="bottom"/>
          </w:tcPr>
          <w:p w14:paraId="56EE0CCD" w14:textId="77777777" w:rsidR="009430F6" w:rsidRPr="00F65579" w:rsidRDefault="009430F6" w:rsidP="009430F6">
            <w:pPr>
              <w:pStyle w:val="Tabletextrightbold"/>
            </w:pPr>
            <w:r w:rsidRPr="00F65579">
              <w:t>–</w:t>
            </w:r>
          </w:p>
        </w:tc>
        <w:tc>
          <w:tcPr>
            <w:tcW w:w="778" w:type="dxa"/>
            <w:shd w:val="clear" w:color="auto" w:fill="E0E0E0"/>
            <w:vAlign w:val="bottom"/>
          </w:tcPr>
          <w:p w14:paraId="056E0984" w14:textId="77777777" w:rsidR="009430F6" w:rsidRPr="00F65579" w:rsidRDefault="009430F6" w:rsidP="009430F6">
            <w:pPr>
              <w:pStyle w:val="Tabletextrightbold"/>
            </w:pPr>
            <w:r w:rsidRPr="00F65579">
              <w:t>15.00</w:t>
            </w:r>
          </w:p>
        </w:tc>
        <w:tc>
          <w:tcPr>
            <w:tcW w:w="950" w:type="dxa"/>
            <w:vAlign w:val="bottom"/>
          </w:tcPr>
          <w:p w14:paraId="696FB5C9" w14:textId="77777777" w:rsidR="009430F6" w:rsidRPr="00F65579" w:rsidRDefault="009430F6" w:rsidP="009430F6">
            <w:pPr>
              <w:pStyle w:val="Tabletextrightbold"/>
            </w:pPr>
            <w:r w:rsidRPr="00F65579">
              <w:t>1</w:t>
            </w:r>
          </w:p>
        </w:tc>
        <w:tc>
          <w:tcPr>
            <w:tcW w:w="778" w:type="dxa"/>
            <w:vAlign w:val="bottom"/>
          </w:tcPr>
          <w:p w14:paraId="7D9DDFFE" w14:textId="77777777" w:rsidR="009430F6" w:rsidRPr="00F65579" w:rsidRDefault="009430F6" w:rsidP="009430F6">
            <w:pPr>
              <w:pStyle w:val="Tabletextrightbold"/>
            </w:pPr>
            <w:r w:rsidRPr="00F65579">
              <w:t>1.00</w:t>
            </w:r>
          </w:p>
        </w:tc>
      </w:tr>
      <w:tr w:rsidR="009430F6" w:rsidRPr="00F65579" w14:paraId="76AB6DAC" w14:textId="77777777" w:rsidTr="004630EB">
        <w:trPr>
          <w:cantSplit/>
        </w:trPr>
        <w:tc>
          <w:tcPr>
            <w:tcW w:w="1483" w:type="dxa"/>
            <w:shd w:val="clear" w:color="auto" w:fill="auto"/>
            <w:vAlign w:val="bottom"/>
          </w:tcPr>
          <w:p w14:paraId="22077108" w14:textId="77777777" w:rsidR="009430F6" w:rsidRPr="00F65579" w:rsidRDefault="009430F6" w:rsidP="009430F6">
            <w:pPr>
              <w:pStyle w:val="Tabletext"/>
              <w:rPr>
                <w:color w:val="000000"/>
              </w:rPr>
            </w:pPr>
            <w:r w:rsidRPr="00F65579">
              <w:rPr>
                <w:color w:val="000000"/>
              </w:rPr>
              <w:t>STS</w:t>
            </w:r>
          </w:p>
        </w:tc>
        <w:tc>
          <w:tcPr>
            <w:tcW w:w="950" w:type="dxa"/>
            <w:shd w:val="clear" w:color="auto" w:fill="E0E0E0"/>
            <w:vAlign w:val="bottom"/>
          </w:tcPr>
          <w:p w14:paraId="128813FB" w14:textId="77777777" w:rsidR="009430F6" w:rsidRPr="00F65579" w:rsidRDefault="009430F6" w:rsidP="009430F6">
            <w:pPr>
              <w:pStyle w:val="Tabletextright"/>
            </w:pPr>
            <w:r w:rsidRPr="00F65579">
              <w:t>3</w:t>
            </w:r>
          </w:p>
        </w:tc>
        <w:tc>
          <w:tcPr>
            <w:tcW w:w="778" w:type="dxa"/>
            <w:shd w:val="clear" w:color="auto" w:fill="E0E0E0"/>
            <w:vAlign w:val="bottom"/>
          </w:tcPr>
          <w:p w14:paraId="09733005" w14:textId="77777777" w:rsidR="009430F6" w:rsidRPr="00F65579" w:rsidRDefault="009430F6" w:rsidP="009430F6">
            <w:pPr>
              <w:pStyle w:val="Tabletextright"/>
            </w:pPr>
            <w:r w:rsidRPr="00F65579">
              <w:t>3.00</w:t>
            </w:r>
          </w:p>
        </w:tc>
        <w:tc>
          <w:tcPr>
            <w:tcW w:w="979" w:type="dxa"/>
            <w:shd w:val="clear" w:color="auto" w:fill="auto"/>
            <w:vAlign w:val="bottom"/>
          </w:tcPr>
          <w:p w14:paraId="2305ED42" w14:textId="77777777" w:rsidR="009430F6" w:rsidRPr="00F65579" w:rsidRDefault="009430F6" w:rsidP="009430F6">
            <w:pPr>
              <w:pStyle w:val="Tabletextright"/>
            </w:pPr>
            <w:r w:rsidRPr="00F65579">
              <w:t>3</w:t>
            </w:r>
          </w:p>
        </w:tc>
        <w:tc>
          <w:tcPr>
            <w:tcW w:w="979" w:type="dxa"/>
            <w:shd w:val="clear" w:color="auto" w:fill="auto"/>
            <w:vAlign w:val="bottom"/>
          </w:tcPr>
          <w:p w14:paraId="356BD4B8" w14:textId="77777777" w:rsidR="009430F6" w:rsidRPr="00F65579" w:rsidRDefault="009430F6" w:rsidP="009430F6">
            <w:pPr>
              <w:pStyle w:val="Tabletextright"/>
            </w:pPr>
            <w:r w:rsidRPr="00F65579">
              <w:t>–</w:t>
            </w:r>
          </w:p>
        </w:tc>
        <w:tc>
          <w:tcPr>
            <w:tcW w:w="778" w:type="dxa"/>
            <w:shd w:val="clear" w:color="auto" w:fill="auto"/>
            <w:vAlign w:val="bottom"/>
          </w:tcPr>
          <w:p w14:paraId="04CC6539" w14:textId="77777777" w:rsidR="009430F6" w:rsidRPr="00F65579" w:rsidRDefault="009430F6" w:rsidP="009430F6">
            <w:pPr>
              <w:pStyle w:val="Tabletextright"/>
            </w:pPr>
            <w:r w:rsidRPr="00F65579">
              <w:t>3.00</w:t>
            </w:r>
          </w:p>
        </w:tc>
        <w:tc>
          <w:tcPr>
            <w:tcW w:w="950" w:type="dxa"/>
            <w:shd w:val="clear" w:color="auto" w:fill="E0E0E0"/>
            <w:vAlign w:val="bottom"/>
          </w:tcPr>
          <w:p w14:paraId="3053EF09" w14:textId="77777777" w:rsidR="009430F6" w:rsidRPr="00F65579" w:rsidRDefault="009430F6" w:rsidP="009430F6">
            <w:pPr>
              <w:pStyle w:val="Tabletextright"/>
            </w:pPr>
            <w:r w:rsidRPr="00F65579">
              <w:t>–</w:t>
            </w:r>
          </w:p>
        </w:tc>
        <w:tc>
          <w:tcPr>
            <w:tcW w:w="778" w:type="dxa"/>
            <w:shd w:val="clear" w:color="auto" w:fill="E0E0E0"/>
            <w:vAlign w:val="bottom"/>
          </w:tcPr>
          <w:p w14:paraId="1F05F002" w14:textId="77777777" w:rsidR="009430F6" w:rsidRPr="00F65579" w:rsidRDefault="009430F6" w:rsidP="009430F6">
            <w:pPr>
              <w:pStyle w:val="Tabletextright"/>
            </w:pPr>
            <w:r w:rsidRPr="00F65579">
              <w:t>–</w:t>
            </w:r>
          </w:p>
        </w:tc>
        <w:tc>
          <w:tcPr>
            <w:tcW w:w="950" w:type="dxa"/>
            <w:shd w:val="clear" w:color="auto" w:fill="auto"/>
            <w:noWrap/>
            <w:vAlign w:val="bottom"/>
          </w:tcPr>
          <w:p w14:paraId="41D537FF" w14:textId="77777777" w:rsidR="009430F6" w:rsidRPr="00F65579" w:rsidRDefault="009430F6" w:rsidP="009430F6">
            <w:pPr>
              <w:pStyle w:val="Tabletextright"/>
            </w:pPr>
            <w:r w:rsidRPr="00F65579">
              <w:t>3</w:t>
            </w:r>
          </w:p>
        </w:tc>
        <w:tc>
          <w:tcPr>
            <w:tcW w:w="778" w:type="dxa"/>
            <w:shd w:val="clear" w:color="auto" w:fill="auto"/>
            <w:vAlign w:val="bottom"/>
          </w:tcPr>
          <w:p w14:paraId="2BD1FF1D" w14:textId="77777777" w:rsidR="009430F6" w:rsidRPr="00F65579" w:rsidRDefault="009430F6" w:rsidP="009430F6">
            <w:pPr>
              <w:pStyle w:val="Tabletextright"/>
            </w:pPr>
            <w:r w:rsidRPr="00F65579">
              <w:t>3.00</w:t>
            </w:r>
          </w:p>
        </w:tc>
        <w:tc>
          <w:tcPr>
            <w:tcW w:w="979" w:type="dxa"/>
            <w:shd w:val="clear" w:color="auto" w:fill="E0E0E0"/>
            <w:noWrap/>
            <w:vAlign w:val="bottom"/>
          </w:tcPr>
          <w:p w14:paraId="3234CE55" w14:textId="77777777" w:rsidR="009430F6" w:rsidRPr="00F65579" w:rsidRDefault="009430F6" w:rsidP="009430F6">
            <w:pPr>
              <w:pStyle w:val="Tabletextright"/>
            </w:pPr>
            <w:r w:rsidRPr="00F65579">
              <w:t>3</w:t>
            </w:r>
          </w:p>
        </w:tc>
        <w:tc>
          <w:tcPr>
            <w:tcW w:w="979" w:type="dxa"/>
            <w:shd w:val="clear" w:color="auto" w:fill="E0E0E0"/>
            <w:vAlign w:val="bottom"/>
          </w:tcPr>
          <w:p w14:paraId="2EDC61B4" w14:textId="77777777" w:rsidR="009430F6" w:rsidRPr="00F65579" w:rsidRDefault="009430F6" w:rsidP="009430F6">
            <w:pPr>
              <w:pStyle w:val="Tabletextright"/>
            </w:pPr>
            <w:r w:rsidRPr="00F65579">
              <w:t>–</w:t>
            </w:r>
          </w:p>
        </w:tc>
        <w:tc>
          <w:tcPr>
            <w:tcW w:w="778" w:type="dxa"/>
            <w:shd w:val="clear" w:color="auto" w:fill="E0E0E0"/>
            <w:vAlign w:val="bottom"/>
          </w:tcPr>
          <w:p w14:paraId="579D1386" w14:textId="77777777" w:rsidR="009430F6" w:rsidRPr="00F65579" w:rsidRDefault="009430F6" w:rsidP="009430F6">
            <w:pPr>
              <w:pStyle w:val="Tabletextright"/>
            </w:pPr>
            <w:r w:rsidRPr="00F65579">
              <w:t>3.00</w:t>
            </w:r>
          </w:p>
        </w:tc>
        <w:tc>
          <w:tcPr>
            <w:tcW w:w="950" w:type="dxa"/>
            <w:vAlign w:val="bottom"/>
          </w:tcPr>
          <w:p w14:paraId="4002F36A" w14:textId="77777777" w:rsidR="009430F6" w:rsidRPr="00F65579" w:rsidRDefault="009430F6" w:rsidP="009430F6">
            <w:pPr>
              <w:pStyle w:val="Tabletextright"/>
            </w:pPr>
            <w:r w:rsidRPr="00F65579">
              <w:t>–</w:t>
            </w:r>
          </w:p>
        </w:tc>
        <w:tc>
          <w:tcPr>
            <w:tcW w:w="778" w:type="dxa"/>
            <w:vAlign w:val="bottom"/>
          </w:tcPr>
          <w:p w14:paraId="4C410D63" w14:textId="77777777" w:rsidR="009430F6" w:rsidRPr="00F65579" w:rsidRDefault="009430F6" w:rsidP="009430F6">
            <w:pPr>
              <w:pStyle w:val="Tabletextright"/>
            </w:pPr>
            <w:r w:rsidRPr="00F65579">
              <w:t>0.00</w:t>
            </w:r>
          </w:p>
        </w:tc>
      </w:tr>
      <w:tr w:rsidR="009430F6" w:rsidRPr="00F65579" w14:paraId="24086DFF" w14:textId="77777777" w:rsidTr="004630EB">
        <w:trPr>
          <w:cantSplit/>
        </w:trPr>
        <w:tc>
          <w:tcPr>
            <w:tcW w:w="1483" w:type="dxa"/>
            <w:shd w:val="clear" w:color="auto" w:fill="auto"/>
            <w:vAlign w:val="bottom"/>
          </w:tcPr>
          <w:p w14:paraId="299B501A" w14:textId="77777777" w:rsidR="009430F6" w:rsidRPr="00F65579" w:rsidRDefault="009430F6" w:rsidP="009430F6">
            <w:pPr>
              <w:pStyle w:val="Tabletext"/>
              <w:rPr>
                <w:color w:val="000000"/>
              </w:rPr>
            </w:pPr>
            <w:r w:rsidRPr="00F65579">
              <w:rPr>
                <w:color w:val="000000"/>
              </w:rPr>
              <w:t>SRA</w:t>
            </w:r>
          </w:p>
        </w:tc>
        <w:tc>
          <w:tcPr>
            <w:tcW w:w="950" w:type="dxa"/>
            <w:shd w:val="clear" w:color="auto" w:fill="E0E0E0"/>
            <w:vAlign w:val="bottom"/>
          </w:tcPr>
          <w:p w14:paraId="465CCF96" w14:textId="77777777" w:rsidR="009430F6" w:rsidRPr="00F65579" w:rsidRDefault="009430F6" w:rsidP="009430F6">
            <w:pPr>
              <w:pStyle w:val="Tabletextright"/>
            </w:pPr>
            <w:r w:rsidRPr="00F65579">
              <w:t>5</w:t>
            </w:r>
          </w:p>
        </w:tc>
        <w:tc>
          <w:tcPr>
            <w:tcW w:w="778" w:type="dxa"/>
            <w:shd w:val="clear" w:color="auto" w:fill="E0E0E0"/>
            <w:vAlign w:val="bottom"/>
          </w:tcPr>
          <w:p w14:paraId="719474AC" w14:textId="77777777" w:rsidR="009430F6" w:rsidRPr="00F65579" w:rsidRDefault="009430F6" w:rsidP="009430F6">
            <w:pPr>
              <w:pStyle w:val="Tabletextright"/>
            </w:pPr>
            <w:r w:rsidRPr="00F65579">
              <w:t>5.00</w:t>
            </w:r>
          </w:p>
        </w:tc>
        <w:tc>
          <w:tcPr>
            <w:tcW w:w="979" w:type="dxa"/>
            <w:shd w:val="clear" w:color="auto" w:fill="auto"/>
            <w:vAlign w:val="bottom"/>
          </w:tcPr>
          <w:p w14:paraId="674CD9C0" w14:textId="77777777" w:rsidR="009430F6" w:rsidRPr="00F65579" w:rsidRDefault="009430F6" w:rsidP="009430F6">
            <w:pPr>
              <w:pStyle w:val="Tabletextright"/>
            </w:pPr>
            <w:r w:rsidRPr="00F65579">
              <w:t>5</w:t>
            </w:r>
          </w:p>
        </w:tc>
        <w:tc>
          <w:tcPr>
            <w:tcW w:w="979" w:type="dxa"/>
            <w:shd w:val="clear" w:color="auto" w:fill="auto"/>
            <w:vAlign w:val="bottom"/>
          </w:tcPr>
          <w:p w14:paraId="0A4A90EA" w14:textId="77777777" w:rsidR="009430F6" w:rsidRPr="00F65579" w:rsidRDefault="009430F6" w:rsidP="009430F6">
            <w:pPr>
              <w:pStyle w:val="Tabletextright"/>
            </w:pPr>
            <w:r w:rsidRPr="00F65579">
              <w:t>–</w:t>
            </w:r>
          </w:p>
        </w:tc>
        <w:tc>
          <w:tcPr>
            <w:tcW w:w="778" w:type="dxa"/>
            <w:shd w:val="clear" w:color="auto" w:fill="auto"/>
            <w:vAlign w:val="bottom"/>
          </w:tcPr>
          <w:p w14:paraId="69A625A4" w14:textId="77777777" w:rsidR="009430F6" w:rsidRPr="00F65579" w:rsidRDefault="009430F6" w:rsidP="009430F6">
            <w:pPr>
              <w:pStyle w:val="Tabletextright"/>
            </w:pPr>
            <w:r w:rsidRPr="00F65579">
              <w:t>5.00</w:t>
            </w:r>
          </w:p>
        </w:tc>
        <w:tc>
          <w:tcPr>
            <w:tcW w:w="950" w:type="dxa"/>
            <w:shd w:val="clear" w:color="auto" w:fill="E0E0E0"/>
            <w:vAlign w:val="bottom"/>
          </w:tcPr>
          <w:p w14:paraId="25FEED1B" w14:textId="77777777" w:rsidR="009430F6" w:rsidRPr="00F65579" w:rsidRDefault="009430F6" w:rsidP="009430F6">
            <w:pPr>
              <w:pStyle w:val="Tabletextright"/>
            </w:pPr>
            <w:r w:rsidRPr="00F65579">
              <w:t>–</w:t>
            </w:r>
          </w:p>
        </w:tc>
        <w:tc>
          <w:tcPr>
            <w:tcW w:w="778" w:type="dxa"/>
            <w:shd w:val="clear" w:color="auto" w:fill="E0E0E0"/>
            <w:vAlign w:val="bottom"/>
          </w:tcPr>
          <w:p w14:paraId="3FDAE732" w14:textId="77777777" w:rsidR="009430F6" w:rsidRPr="00F65579" w:rsidRDefault="009430F6" w:rsidP="009430F6">
            <w:pPr>
              <w:pStyle w:val="Tabletextright"/>
            </w:pPr>
            <w:r w:rsidRPr="00F65579">
              <w:t>–</w:t>
            </w:r>
          </w:p>
        </w:tc>
        <w:tc>
          <w:tcPr>
            <w:tcW w:w="950" w:type="dxa"/>
            <w:shd w:val="clear" w:color="auto" w:fill="auto"/>
            <w:noWrap/>
            <w:vAlign w:val="bottom"/>
          </w:tcPr>
          <w:p w14:paraId="4BE44075" w14:textId="77777777" w:rsidR="009430F6" w:rsidRPr="00F65579" w:rsidRDefault="009430F6" w:rsidP="009430F6">
            <w:pPr>
              <w:pStyle w:val="Tabletextright"/>
            </w:pPr>
            <w:r w:rsidRPr="00F65579">
              <w:t>5</w:t>
            </w:r>
          </w:p>
        </w:tc>
        <w:tc>
          <w:tcPr>
            <w:tcW w:w="778" w:type="dxa"/>
            <w:shd w:val="clear" w:color="auto" w:fill="auto"/>
            <w:vAlign w:val="bottom"/>
          </w:tcPr>
          <w:p w14:paraId="0E89936F" w14:textId="77777777" w:rsidR="009430F6" w:rsidRPr="00F65579" w:rsidRDefault="009430F6" w:rsidP="009430F6">
            <w:pPr>
              <w:pStyle w:val="Tabletextright"/>
            </w:pPr>
            <w:r w:rsidRPr="00F65579">
              <w:t>5.00</w:t>
            </w:r>
          </w:p>
        </w:tc>
        <w:tc>
          <w:tcPr>
            <w:tcW w:w="979" w:type="dxa"/>
            <w:shd w:val="clear" w:color="auto" w:fill="E0E0E0"/>
            <w:noWrap/>
            <w:vAlign w:val="bottom"/>
          </w:tcPr>
          <w:p w14:paraId="4EE9D560" w14:textId="77777777" w:rsidR="009430F6" w:rsidRPr="00F65579" w:rsidRDefault="009430F6" w:rsidP="009430F6">
            <w:pPr>
              <w:pStyle w:val="Tabletextright"/>
            </w:pPr>
            <w:r w:rsidRPr="00F65579">
              <w:t>4</w:t>
            </w:r>
          </w:p>
        </w:tc>
        <w:tc>
          <w:tcPr>
            <w:tcW w:w="979" w:type="dxa"/>
            <w:shd w:val="clear" w:color="auto" w:fill="E0E0E0"/>
            <w:vAlign w:val="bottom"/>
          </w:tcPr>
          <w:p w14:paraId="7BABABB9" w14:textId="77777777" w:rsidR="009430F6" w:rsidRPr="00F65579" w:rsidRDefault="009430F6" w:rsidP="009430F6">
            <w:pPr>
              <w:pStyle w:val="Tabletextright"/>
            </w:pPr>
            <w:r w:rsidRPr="00F65579">
              <w:t>–</w:t>
            </w:r>
          </w:p>
        </w:tc>
        <w:tc>
          <w:tcPr>
            <w:tcW w:w="778" w:type="dxa"/>
            <w:shd w:val="clear" w:color="auto" w:fill="E0E0E0"/>
            <w:vAlign w:val="bottom"/>
          </w:tcPr>
          <w:p w14:paraId="03E7CEF9" w14:textId="77777777" w:rsidR="009430F6" w:rsidRPr="00F65579" w:rsidRDefault="009430F6" w:rsidP="009430F6">
            <w:pPr>
              <w:pStyle w:val="Tabletextright"/>
            </w:pPr>
            <w:r w:rsidRPr="00F65579">
              <w:t>4.00</w:t>
            </w:r>
          </w:p>
        </w:tc>
        <w:tc>
          <w:tcPr>
            <w:tcW w:w="950" w:type="dxa"/>
            <w:vAlign w:val="bottom"/>
          </w:tcPr>
          <w:p w14:paraId="6EFBD62F" w14:textId="77777777" w:rsidR="009430F6" w:rsidRPr="00F65579" w:rsidRDefault="009430F6" w:rsidP="009430F6">
            <w:pPr>
              <w:pStyle w:val="Tabletextright"/>
            </w:pPr>
            <w:r w:rsidRPr="00F65579">
              <w:t>1</w:t>
            </w:r>
          </w:p>
        </w:tc>
        <w:tc>
          <w:tcPr>
            <w:tcW w:w="778" w:type="dxa"/>
            <w:vAlign w:val="bottom"/>
          </w:tcPr>
          <w:p w14:paraId="4E54BDF6" w14:textId="77777777" w:rsidR="009430F6" w:rsidRPr="00F65579" w:rsidRDefault="009430F6" w:rsidP="009430F6">
            <w:pPr>
              <w:pStyle w:val="Tabletextright"/>
            </w:pPr>
            <w:r w:rsidRPr="00F65579">
              <w:t>1.00</w:t>
            </w:r>
          </w:p>
        </w:tc>
      </w:tr>
      <w:tr w:rsidR="009430F6" w:rsidRPr="00F65579" w14:paraId="389F2F2F" w14:textId="77777777" w:rsidTr="004630EB">
        <w:trPr>
          <w:cantSplit/>
        </w:trPr>
        <w:tc>
          <w:tcPr>
            <w:tcW w:w="1483" w:type="dxa"/>
            <w:shd w:val="clear" w:color="auto" w:fill="auto"/>
            <w:vAlign w:val="bottom"/>
          </w:tcPr>
          <w:p w14:paraId="72708B21" w14:textId="77777777" w:rsidR="009430F6" w:rsidRPr="00F65579" w:rsidRDefault="009430F6" w:rsidP="009430F6">
            <w:pPr>
              <w:pStyle w:val="Tabletext"/>
              <w:rPr>
                <w:color w:val="000000"/>
              </w:rPr>
            </w:pPr>
            <w:r w:rsidRPr="00F65579">
              <w:rPr>
                <w:color w:val="000000"/>
              </w:rPr>
              <w:t>Executives</w:t>
            </w:r>
          </w:p>
        </w:tc>
        <w:tc>
          <w:tcPr>
            <w:tcW w:w="950" w:type="dxa"/>
            <w:shd w:val="clear" w:color="auto" w:fill="E0E0E0"/>
            <w:vAlign w:val="bottom"/>
          </w:tcPr>
          <w:p w14:paraId="6296535E" w14:textId="77777777" w:rsidR="009430F6" w:rsidRPr="00F65579" w:rsidRDefault="009430F6" w:rsidP="009430F6">
            <w:pPr>
              <w:pStyle w:val="Tabletextright"/>
            </w:pPr>
            <w:r w:rsidRPr="00F65579">
              <w:t>5</w:t>
            </w:r>
          </w:p>
        </w:tc>
        <w:tc>
          <w:tcPr>
            <w:tcW w:w="778" w:type="dxa"/>
            <w:shd w:val="clear" w:color="auto" w:fill="E0E0E0"/>
            <w:vAlign w:val="bottom"/>
          </w:tcPr>
          <w:p w14:paraId="3C092A05" w14:textId="77777777" w:rsidR="009430F6" w:rsidRPr="00F65579" w:rsidRDefault="009430F6" w:rsidP="009430F6">
            <w:pPr>
              <w:pStyle w:val="Tabletextright"/>
            </w:pPr>
            <w:r w:rsidRPr="00F65579">
              <w:t>5.00</w:t>
            </w:r>
          </w:p>
        </w:tc>
        <w:tc>
          <w:tcPr>
            <w:tcW w:w="979" w:type="dxa"/>
            <w:shd w:val="clear" w:color="auto" w:fill="auto"/>
            <w:vAlign w:val="bottom"/>
          </w:tcPr>
          <w:p w14:paraId="469DD8BC" w14:textId="77777777" w:rsidR="009430F6" w:rsidRPr="00F65579" w:rsidRDefault="009430F6" w:rsidP="009430F6">
            <w:pPr>
              <w:pStyle w:val="Tabletextright"/>
            </w:pPr>
            <w:r w:rsidRPr="00F65579">
              <w:t>5</w:t>
            </w:r>
          </w:p>
        </w:tc>
        <w:tc>
          <w:tcPr>
            <w:tcW w:w="979" w:type="dxa"/>
            <w:shd w:val="clear" w:color="auto" w:fill="auto"/>
            <w:vAlign w:val="bottom"/>
          </w:tcPr>
          <w:p w14:paraId="309072C0" w14:textId="77777777" w:rsidR="009430F6" w:rsidRPr="00F65579" w:rsidRDefault="009430F6" w:rsidP="009430F6">
            <w:pPr>
              <w:pStyle w:val="Tabletextright"/>
            </w:pPr>
            <w:r w:rsidRPr="00F65579">
              <w:t>–</w:t>
            </w:r>
          </w:p>
        </w:tc>
        <w:tc>
          <w:tcPr>
            <w:tcW w:w="778" w:type="dxa"/>
            <w:shd w:val="clear" w:color="auto" w:fill="auto"/>
            <w:vAlign w:val="bottom"/>
          </w:tcPr>
          <w:p w14:paraId="308EEA0C" w14:textId="77777777" w:rsidR="009430F6" w:rsidRPr="00F65579" w:rsidRDefault="009430F6" w:rsidP="009430F6">
            <w:pPr>
              <w:pStyle w:val="Tabletextright"/>
            </w:pPr>
            <w:r w:rsidRPr="00F65579">
              <w:t>5.00</w:t>
            </w:r>
          </w:p>
        </w:tc>
        <w:tc>
          <w:tcPr>
            <w:tcW w:w="950" w:type="dxa"/>
            <w:shd w:val="clear" w:color="auto" w:fill="E0E0E0"/>
            <w:vAlign w:val="bottom"/>
          </w:tcPr>
          <w:p w14:paraId="75B58DF8" w14:textId="77777777" w:rsidR="009430F6" w:rsidRPr="00F65579" w:rsidRDefault="009430F6" w:rsidP="009430F6">
            <w:pPr>
              <w:pStyle w:val="Tabletextright"/>
            </w:pPr>
            <w:r w:rsidRPr="00F65579">
              <w:t>–</w:t>
            </w:r>
          </w:p>
        </w:tc>
        <w:tc>
          <w:tcPr>
            <w:tcW w:w="778" w:type="dxa"/>
            <w:shd w:val="clear" w:color="auto" w:fill="E0E0E0"/>
            <w:vAlign w:val="bottom"/>
          </w:tcPr>
          <w:p w14:paraId="51146B76" w14:textId="77777777" w:rsidR="009430F6" w:rsidRPr="00F65579" w:rsidRDefault="009430F6" w:rsidP="009430F6">
            <w:pPr>
              <w:pStyle w:val="Tabletextright"/>
            </w:pPr>
            <w:r w:rsidRPr="00F65579">
              <w:t>–</w:t>
            </w:r>
          </w:p>
        </w:tc>
        <w:tc>
          <w:tcPr>
            <w:tcW w:w="950" w:type="dxa"/>
            <w:shd w:val="clear" w:color="auto" w:fill="auto"/>
            <w:noWrap/>
            <w:vAlign w:val="bottom"/>
          </w:tcPr>
          <w:p w14:paraId="176B7E30" w14:textId="77777777" w:rsidR="009430F6" w:rsidRPr="00F65579" w:rsidRDefault="009430F6" w:rsidP="009430F6">
            <w:pPr>
              <w:pStyle w:val="Tabletextright"/>
            </w:pPr>
            <w:r w:rsidRPr="00F65579">
              <w:t>8</w:t>
            </w:r>
          </w:p>
        </w:tc>
        <w:tc>
          <w:tcPr>
            <w:tcW w:w="778" w:type="dxa"/>
            <w:shd w:val="clear" w:color="auto" w:fill="auto"/>
            <w:vAlign w:val="bottom"/>
          </w:tcPr>
          <w:p w14:paraId="11D4B5A2" w14:textId="77777777" w:rsidR="009430F6" w:rsidRPr="00F65579" w:rsidRDefault="009430F6" w:rsidP="009430F6">
            <w:pPr>
              <w:pStyle w:val="Tabletextright"/>
            </w:pPr>
            <w:r w:rsidRPr="00F65579">
              <w:t>8.00</w:t>
            </w:r>
          </w:p>
        </w:tc>
        <w:tc>
          <w:tcPr>
            <w:tcW w:w="979" w:type="dxa"/>
            <w:shd w:val="clear" w:color="auto" w:fill="E0E0E0"/>
            <w:noWrap/>
            <w:vAlign w:val="bottom"/>
          </w:tcPr>
          <w:p w14:paraId="2848B230" w14:textId="77777777" w:rsidR="009430F6" w:rsidRPr="00F65579" w:rsidRDefault="009430F6" w:rsidP="009430F6">
            <w:pPr>
              <w:pStyle w:val="Tabletextright"/>
            </w:pPr>
            <w:r w:rsidRPr="00F65579">
              <w:t>8</w:t>
            </w:r>
          </w:p>
        </w:tc>
        <w:tc>
          <w:tcPr>
            <w:tcW w:w="979" w:type="dxa"/>
            <w:shd w:val="clear" w:color="auto" w:fill="E0E0E0"/>
            <w:vAlign w:val="bottom"/>
          </w:tcPr>
          <w:p w14:paraId="07E8A6F8" w14:textId="77777777" w:rsidR="009430F6" w:rsidRPr="00F65579" w:rsidRDefault="009430F6" w:rsidP="009430F6">
            <w:pPr>
              <w:pStyle w:val="Tabletextright"/>
            </w:pPr>
            <w:r w:rsidRPr="00F65579">
              <w:t>–</w:t>
            </w:r>
          </w:p>
        </w:tc>
        <w:tc>
          <w:tcPr>
            <w:tcW w:w="778" w:type="dxa"/>
            <w:shd w:val="clear" w:color="auto" w:fill="E0E0E0"/>
            <w:vAlign w:val="bottom"/>
          </w:tcPr>
          <w:p w14:paraId="035A2F2C" w14:textId="77777777" w:rsidR="009430F6" w:rsidRPr="00F65579" w:rsidRDefault="009430F6" w:rsidP="009430F6">
            <w:pPr>
              <w:pStyle w:val="Tabletextright"/>
            </w:pPr>
            <w:r w:rsidRPr="00F65579">
              <w:t>8.00</w:t>
            </w:r>
          </w:p>
        </w:tc>
        <w:tc>
          <w:tcPr>
            <w:tcW w:w="950" w:type="dxa"/>
            <w:vAlign w:val="bottom"/>
          </w:tcPr>
          <w:p w14:paraId="35D04B81" w14:textId="77777777" w:rsidR="009430F6" w:rsidRPr="00F65579" w:rsidRDefault="009430F6" w:rsidP="009430F6">
            <w:pPr>
              <w:pStyle w:val="Tabletextright"/>
            </w:pPr>
            <w:r w:rsidRPr="00F65579">
              <w:t>–</w:t>
            </w:r>
          </w:p>
        </w:tc>
        <w:tc>
          <w:tcPr>
            <w:tcW w:w="778" w:type="dxa"/>
            <w:vAlign w:val="bottom"/>
          </w:tcPr>
          <w:p w14:paraId="12ED6743" w14:textId="77777777" w:rsidR="009430F6" w:rsidRPr="00F65579" w:rsidRDefault="009430F6" w:rsidP="009430F6">
            <w:pPr>
              <w:pStyle w:val="Tabletextright"/>
            </w:pPr>
            <w:r w:rsidRPr="00F65579">
              <w:t>–</w:t>
            </w:r>
          </w:p>
        </w:tc>
      </w:tr>
      <w:tr w:rsidR="009430F6" w:rsidRPr="00F65579" w14:paraId="1607BCE5" w14:textId="77777777" w:rsidTr="004630EB">
        <w:trPr>
          <w:cantSplit/>
        </w:trPr>
        <w:tc>
          <w:tcPr>
            <w:tcW w:w="1483" w:type="dxa"/>
            <w:shd w:val="clear" w:color="auto" w:fill="auto"/>
          </w:tcPr>
          <w:p w14:paraId="4DE2009B" w14:textId="77777777" w:rsidR="009430F6" w:rsidRPr="00F65579" w:rsidRDefault="009430F6" w:rsidP="009430F6">
            <w:pPr>
              <w:pStyle w:val="Tabletext"/>
              <w:rPr>
                <w:sz w:val="6"/>
              </w:rPr>
            </w:pPr>
          </w:p>
        </w:tc>
        <w:tc>
          <w:tcPr>
            <w:tcW w:w="950" w:type="dxa"/>
            <w:shd w:val="clear" w:color="auto" w:fill="E0E0E0"/>
          </w:tcPr>
          <w:p w14:paraId="723E0EAD" w14:textId="77777777" w:rsidR="009430F6" w:rsidRPr="00F65579" w:rsidRDefault="009430F6" w:rsidP="009430F6">
            <w:pPr>
              <w:pStyle w:val="Tabletextright"/>
              <w:rPr>
                <w:rFonts w:cstheme="minorHAnsi"/>
                <w:sz w:val="6"/>
              </w:rPr>
            </w:pPr>
          </w:p>
        </w:tc>
        <w:tc>
          <w:tcPr>
            <w:tcW w:w="778" w:type="dxa"/>
            <w:shd w:val="clear" w:color="auto" w:fill="E0E0E0"/>
          </w:tcPr>
          <w:p w14:paraId="51C5F0EB" w14:textId="77777777" w:rsidR="009430F6" w:rsidRPr="00F65579" w:rsidRDefault="009430F6" w:rsidP="009430F6">
            <w:pPr>
              <w:pStyle w:val="Tabletextright"/>
              <w:rPr>
                <w:rFonts w:cstheme="minorHAnsi"/>
                <w:sz w:val="6"/>
              </w:rPr>
            </w:pPr>
          </w:p>
        </w:tc>
        <w:tc>
          <w:tcPr>
            <w:tcW w:w="979" w:type="dxa"/>
            <w:shd w:val="clear" w:color="auto" w:fill="auto"/>
          </w:tcPr>
          <w:p w14:paraId="31B83AC4" w14:textId="77777777" w:rsidR="009430F6" w:rsidRPr="00F65579" w:rsidRDefault="009430F6" w:rsidP="009430F6">
            <w:pPr>
              <w:pStyle w:val="Tabletextright"/>
              <w:rPr>
                <w:rFonts w:cstheme="minorHAnsi"/>
                <w:sz w:val="6"/>
              </w:rPr>
            </w:pPr>
          </w:p>
        </w:tc>
        <w:tc>
          <w:tcPr>
            <w:tcW w:w="979" w:type="dxa"/>
            <w:shd w:val="clear" w:color="auto" w:fill="auto"/>
          </w:tcPr>
          <w:p w14:paraId="03B3516A" w14:textId="77777777" w:rsidR="009430F6" w:rsidRPr="00F65579" w:rsidRDefault="009430F6" w:rsidP="009430F6">
            <w:pPr>
              <w:pStyle w:val="Tabletextright"/>
              <w:rPr>
                <w:sz w:val="6"/>
              </w:rPr>
            </w:pPr>
          </w:p>
        </w:tc>
        <w:tc>
          <w:tcPr>
            <w:tcW w:w="778" w:type="dxa"/>
            <w:shd w:val="clear" w:color="auto" w:fill="auto"/>
          </w:tcPr>
          <w:p w14:paraId="11470BAE" w14:textId="77777777" w:rsidR="009430F6" w:rsidRPr="00F65579" w:rsidRDefault="009430F6" w:rsidP="009430F6">
            <w:pPr>
              <w:pStyle w:val="Tabletextright"/>
              <w:rPr>
                <w:sz w:val="6"/>
              </w:rPr>
            </w:pPr>
          </w:p>
        </w:tc>
        <w:tc>
          <w:tcPr>
            <w:tcW w:w="950" w:type="dxa"/>
            <w:shd w:val="clear" w:color="auto" w:fill="E0E0E0"/>
          </w:tcPr>
          <w:p w14:paraId="6D97C037" w14:textId="77777777" w:rsidR="009430F6" w:rsidRPr="00F65579" w:rsidRDefault="009430F6" w:rsidP="009430F6">
            <w:pPr>
              <w:pStyle w:val="Tabletextright"/>
              <w:rPr>
                <w:sz w:val="6"/>
              </w:rPr>
            </w:pPr>
          </w:p>
        </w:tc>
        <w:tc>
          <w:tcPr>
            <w:tcW w:w="778" w:type="dxa"/>
            <w:shd w:val="clear" w:color="auto" w:fill="E0E0E0"/>
          </w:tcPr>
          <w:p w14:paraId="71B5EC0C" w14:textId="77777777" w:rsidR="009430F6" w:rsidRPr="00F65579" w:rsidRDefault="009430F6" w:rsidP="009430F6">
            <w:pPr>
              <w:pStyle w:val="Tabletextright"/>
              <w:rPr>
                <w:sz w:val="6"/>
              </w:rPr>
            </w:pPr>
          </w:p>
        </w:tc>
        <w:tc>
          <w:tcPr>
            <w:tcW w:w="950" w:type="dxa"/>
            <w:shd w:val="clear" w:color="auto" w:fill="auto"/>
            <w:noWrap/>
          </w:tcPr>
          <w:p w14:paraId="6B2D821E" w14:textId="77777777" w:rsidR="009430F6" w:rsidRPr="00F65579" w:rsidRDefault="009430F6" w:rsidP="009430F6">
            <w:pPr>
              <w:pStyle w:val="Tabletextright"/>
              <w:rPr>
                <w:rFonts w:cstheme="minorHAnsi"/>
                <w:sz w:val="6"/>
              </w:rPr>
            </w:pPr>
          </w:p>
        </w:tc>
        <w:tc>
          <w:tcPr>
            <w:tcW w:w="778" w:type="dxa"/>
            <w:shd w:val="clear" w:color="auto" w:fill="auto"/>
          </w:tcPr>
          <w:p w14:paraId="4BE5992E" w14:textId="77777777" w:rsidR="009430F6" w:rsidRPr="00F65579" w:rsidRDefault="009430F6" w:rsidP="009430F6">
            <w:pPr>
              <w:pStyle w:val="Tabletextright"/>
              <w:rPr>
                <w:rFonts w:cstheme="minorHAnsi"/>
                <w:sz w:val="6"/>
              </w:rPr>
            </w:pPr>
          </w:p>
        </w:tc>
        <w:tc>
          <w:tcPr>
            <w:tcW w:w="979" w:type="dxa"/>
            <w:shd w:val="clear" w:color="auto" w:fill="E0E0E0"/>
            <w:noWrap/>
          </w:tcPr>
          <w:p w14:paraId="42326349" w14:textId="77777777" w:rsidR="009430F6" w:rsidRPr="00F65579" w:rsidRDefault="009430F6" w:rsidP="009430F6">
            <w:pPr>
              <w:pStyle w:val="Tabletextright"/>
              <w:rPr>
                <w:rFonts w:cstheme="minorHAnsi"/>
                <w:sz w:val="6"/>
              </w:rPr>
            </w:pPr>
          </w:p>
        </w:tc>
        <w:tc>
          <w:tcPr>
            <w:tcW w:w="979" w:type="dxa"/>
            <w:shd w:val="clear" w:color="auto" w:fill="E0E0E0"/>
          </w:tcPr>
          <w:p w14:paraId="2217BEBD" w14:textId="77777777" w:rsidR="009430F6" w:rsidRPr="00F65579" w:rsidRDefault="009430F6" w:rsidP="009430F6">
            <w:pPr>
              <w:pStyle w:val="Tabletextright"/>
              <w:rPr>
                <w:sz w:val="6"/>
              </w:rPr>
            </w:pPr>
          </w:p>
        </w:tc>
        <w:tc>
          <w:tcPr>
            <w:tcW w:w="778" w:type="dxa"/>
            <w:shd w:val="clear" w:color="auto" w:fill="E0E0E0"/>
          </w:tcPr>
          <w:p w14:paraId="03FD1CA0" w14:textId="77777777" w:rsidR="009430F6" w:rsidRPr="00F65579" w:rsidRDefault="009430F6" w:rsidP="009430F6">
            <w:pPr>
              <w:pStyle w:val="Tabletextright"/>
              <w:rPr>
                <w:sz w:val="6"/>
              </w:rPr>
            </w:pPr>
          </w:p>
        </w:tc>
        <w:tc>
          <w:tcPr>
            <w:tcW w:w="950" w:type="dxa"/>
          </w:tcPr>
          <w:p w14:paraId="203FCFF0" w14:textId="77777777" w:rsidR="009430F6" w:rsidRPr="00F65579" w:rsidRDefault="009430F6" w:rsidP="009430F6">
            <w:pPr>
              <w:pStyle w:val="Tabletextright"/>
              <w:rPr>
                <w:sz w:val="6"/>
              </w:rPr>
            </w:pPr>
          </w:p>
        </w:tc>
        <w:tc>
          <w:tcPr>
            <w:tcW w:w="778" w:type="dxa"/>
          </w:tcPr>
          <w:p w14:paraId="4B18EB4D" w14:textId="77777777" w:rsidR="009430F6" w:rsidRPr="00F65579" w:rsidRDefault="009430F6" w:rsidP="009430F6">
            <w:pPr>
              <w:pStyle w:val="Tabletextright"/>
              <w:rPr>
                <w:sz w:val="6"/>
              </w:rPr>
            </w:pPr>
          </w:p>
        </w:tc>
      </w:tr>
      <w:tr w:rsidR="009430F6" w:rsidRPr="00F65579" w14:paraId="1F753156" w14:textId="77777777" w:rsidTr="004630EB">
        <w:trPr>
          <w:cantSplit/>
        </w:trPr>
        <w:tc>
          <w:tcPr>
            <w:tcW w:w="1483" w:type="dxa"/>
            <w:shd w:val="clear" w:color="auto" w:fill="auto"/>
          </w:tcPr>
          <w:p w14:paraId="41E66174" w14:textId="77777777" w:rsidR="009430F6" w:rsidRPr="00F65579" w:rsidRDefault="009430F6" w:rsidP="009430F6">
            <w:pPr>
              <w:pStyle w:val="Tabletextbold"/>
            </w:pPr>
            <w:r w:rsidRPr="00F65579">
              <w:t>Other</w:t>
            </w:r>
          </w:p>
        </w:tc>
        <w:tc>
          <w:tcPr>
            <w:tcW w:w="950" w:type="dxa"/>
            <w:shd w:val="clear" w:color="auto" w:fill="E0E0E0"/>
            <w:vAlign w:val="bottom"/>
          </w:tcPr>
          <w:p w14:paraId="3E3564D3" w14:textId="77777777" w:rsidR="009430F6" w:rsidRPr="00F65579" w:rsidRDefault="009430F6" w:rsidP="009430F6">
            <w:pPr>
              <w:pStyle w:val="Tabletextrightbold"/>
            </w:pPr>
            <w:r w:rsidRPr="00F65579">
              <w:t>2</w:t>
            </w:r>
          </w:p>
        </w:tc>
        <w:tc>
          <w:tcPr>
            <w:tcW w:w="778" w:type="dxa"/>
            <w:shd w:val="clear" w:color="auto" w:fill="E0E0E0"/>
            <w:vAlign w:val="bottom"/>
          </w:tcPr>
          <w:p w14:paraId="2169C9A5" w14:textId="77777777" w:rsidR="009430F6" w:rsidRPr="00F65579" w:rsidRDefault="009430F6" w:rsidP="009430F6">
            <w:pPr>
              <w:pStyle w:val="Tabletextrightbold"/>
            </w:pPr>
            <w:r w:rsidRPr="00F65579">
              <w:t>0.70</w:t>
            </w:r>
          </w:p>
        </w:tc>
        <w:tc>
          <w:tcPr>
            <w:tcW w:w="979" w:type="dxa"/>
            <w:shd w:val="clear" w:color="auto" w:fill="auto"/>
            <w:vAlign w:val="bottom"/>
          </w:tcPr>
          <w:p w14:paraId="7269945B" w14:textId="77777777" w:rsidR="009430F6" w:rsidRPr="00F65579" w:rsidRDefault="009430F6" w:rsidP="009430F6">
            <w:pPr>
              <w:pStyle w:val="Tabletextrightbold"/>
            </w:pPr>
            <w:r w:rsidRPr="00F65579">
              <w:t>–</w:t>
            </w:r>
          </w:p>
        </w:tc>
        <w:tc>
          <w:tcPr>
            <w:tcW w:w="979" w:type="dxa"/>
            <w:shd w:val="clear" w:color="auto" w:fill="auto"/>
            <w:vAlign w:val="bottom"/>
          </w:tcPr>
          <w:p w14:paraId="576D69F5" w14:textId="77777777" w:rsidR="009430F6" w:rsidRPr="00F65579" w:rsidRDefault="009430F6" w:rsidP="009430F6">
            <w:pPr>
              <w:pStyle w:val="Tabletextrightbold"/>
            </w:pPr>
            <w:r w:rsidRPr="00F65579">
              <w:t>–</w:t>
            </w:r>
          </w:p>
        </w:tc>
        <w:tc>
          <w:tcPr>
            <w:tcW w:w="778" w:type="dxa"/>
            <w:shd w:val="clear" w:color="auto" w:fill="auto"/>
            <w:vAlign w:val="bottom"/>
          </w:tcPr>
          <w:p w14:paraId="1B86C26F" w14:textId="77777777" w:rsidR="009430F6" w:rsidRPr="00F65579" w:rsidRDefault="009430F6" w:rsidP="009430F6">
            <w:pPr>
              <w:pStyle w:val="Tabletextrightbold"/>
            </w:pPr>
            <w:r w:rsidRPr="00F65579">
              <w:t>–</w:t>
            </w:r>
          </w:p>
        </w:tc>
        <w:tc>
          <w:tcPr>
            <w:tcW w:w="950" w:type="dxa"/>
            <w:shd w:val="clear" w:color="auto" w:fill="E0E0E0"/>
            <w:vAlign w:val="bottom"/>
          </w:tcPr>
          <w:p w14:paraId="1BDDDB6B" w14:textId="77777777" w:rsidR="009430F6" w:rsidRPr="00F65579" w:rsidRDefault="009430F6" w:rsidP="009430F6">
            <w:pPr>
              <w:pStyle w:val="Tabletextrightbold"/>
            </w:pPr>
            <w:r w:rsidRPr="00F65579">
              <w:t>2</w:t>
            </w:r>
          </w:p>
        </w:tc>
        <w:tc>
          <w:tcPr>
            <w:tcW w:w="778" w:type="dxa"/>
            <w:shd w:val="clear" w:color="auto" w:fill="E0E0E0"/>
            <w:vAlign w:val="bottom"/>
          </w:tcPr>
          <w:p w14:paraId="2937491A" w14:textId="77777777" w:rsidR="009430F6" w:rsidRPr="00F65579" w:rsidRDefault="009430F6" w:rsidP="009430F6">
            <w:pPr>
              <w:pStyle w:val="Tabletextrightbold"/>
            </w:pPr>
            <w:r w:rsidRPr="00F65579">
              <w:t>0.70</w:t>
            </w:r>
          </w:p>
        </w:tc>
        <w:tc>
          <w:tcPr>
            <w:tcW w:w="950" w:type="dxa"/>
            <w:shd w:val="clear" w:color="auto" w:fill="auto"/>
            <w:noWrap/>
            <w:vAlign w:val="bottom"/>
          </w:tcPr>
          <w:p w14:paraId="48FC2AE2" w14:textId="77777777" w:rsidR="009430F6" w:rsidRPr="00F65579" w:rsidRDefault="009430F6" w:rsidP="009430F6">
            <w:pPr>
              <w:pStyle w:val="Tabletextrightbold"/>
            </w:pPr>
            <w:r w:rsidRPr="00F65579">
              <w:t>2</w:t>
            </w:r>
          </w:p>
        </w:tc>
        <w:tc>
          <w:tcPr>
            <w:tcW w:w="778" w:type="dxa"/>
            <w:shd w:val="clear" w:color="auto" w:fill="auto"/>
            <w:vAlign w:val="bottom"/>
          </w:tcPr>
          <w:p w14:paraId="0D060209" w14:textId="77777777" w:rsidR="009430F6" w:rsidRPr="00F65579" w:rsidRDefault="009430F6" w:rsidP="009430F6">
            <w:pPr>
              <w:pStyle w:val="Tabletextrightbold"/>
            </w:pPr>
            <w:r w:rsidRPr="00F65579">
              <w:t>0.26</w:t>
            </w:r>
          </w:p>
        </w:tc>
        <w:tc>
          <w:tcPr>
            <w:tcW w:w="979" w:type="dxa"/>
            <w:shd w:val="clear" w:color="auto" w:fill="E0E0E0"/>
            <w:noWrap/>
            <w:vAlign w:val="bottom"/>
          </w:tcPr>
          <w:p w14:paraId="3A88D642" w14:textId="77777777" w:rsidR="009430F6" w:rsidRPr="00F65579" w:rsidRDefault="009430F6" w:rsidP="009430F6">
            <w:pPr>
              <w:pStyle w:val="Tabletextrightbold"/>
            </w:pPr>
            <w:r w:rsidRPr="00F65579">
              <w:t>–</w:t>
            </w:r>
          </w:p>
        </w:tc>
        <w:tc>
          <w:tcPr>
            <w:tcW w:w="979" w:type="dxa"/>
            <w:shd w:val="clear" w:color="auto" w:fill="E0E0E0"/>
            <w:vAlign w:val="bottom"/>
          </w:tcPr>
          <w:p w14:paraId="2E90644A" w14:textId="77777777" w:rsidR="009430F6" w:rsidRPr="00F65579" w:rsidRDefault="009430F6" w:rsidP="009430F6">
            <w:pPr>
              <w:pStyle w:val="Tabletextrightbold"/>
            </w:pPr>
            <w:r w:rsidRPr="00F65579">
              <w:t>–</w:t>
            </w:r>
          </w:p>
        </w:tc>
        <w:tc>
          <w:tcPr>
            <w:tcW w:w="778" w:type="dxa"/>
            <w:shd w:val="clear" w:color="auto" w:fill="E0E0E0"/>
            <w:vAlign w:val="bottom"/>
          </w:tcPr>
          <w:p w14:paraId="74643B34" w14:textId="77777777" w:rsidR="009430F6" w:rsidRPr="00F65579" w:rsidRDefault="009430F6" w:rsidP="009430F6">
            <w:pPr>
              <w:pStyle w:val="Tabletextrightbold"/>
            </w:pPr>
            <w:r w:rsidRPr="00F65579">
              <w:t>–</w:t>
            </w:r>
          </w:p>
        </w:tc>
        <w:tc>
          <w:tcPr>
            <w:tcW w:w="950" w:type="dxa"/>
            <w:vAlign w:val="bottom"/>
          </w:tcPr>
          <w:p w14:paraId="44402F4E" w14:textId="77777777" w:rsidR="009430F6" w:rsidRPr="00F65579" w:rsidRDefault="009430F6" w:rsidP="009430F6">
            <w:pPr>
              <w:pStyle w:val="Tabletextrightbold"/>
            </w:pPr>
            <w:r w:rsidRPr="00F65579">
              <w:t>2</w:t>
            </w:r>
          </w:p>
        </w:tc>
        <w:tc>
          <w:tcPr>
            <w:tcW w:w="778" w:type="dxa"/>
            <w:vAlign w:val="bottom"/>
          </w:tcPr>
          <w:p w14:paraId="6D638F16" w14:textId="77777777" w:rsidR="009430F6" w:rsidRPr="00F65579" w:rsidRDefault="009430F6" w:rsidP="009430F6">
            <w:pPr>
              <w:pStyle w:val="Tabletextrightbold"/>
            </w:pPr>
            <w:r w:rsidRPr="00F65579">
              <w:t>0.26</w:t>
            </w:r>
          </w:p>
        </w:tc>
      </w:tr>
      <w:tr w:rsidR="009430F6" w:rsidRPr="00F65579" w14:paraId="4CABB0CE" w14:textId="77777777" w:rsidTr="004630EB">
        <w:trPr>
          <w:cantSplit/>
        </w:trPr>
        <w:tc>
          <w:tcPr>
            <w:tcW w:w="1483" w:type="dxa"/>
            <w:shd w:val="clear" w:color="auto" w:fill="auto"/>
            <w:vAlign w:val="bottom"/>
          </w:tcPr>
          <w:p w14:paraId="6DF26AE9" w14:textId="77777777" w:rsidR="009430F6" w:rsidRPr="00F65579" w:rsidRDefault="009430F6" w:rsidP="009430F6">
            <w:pPr>
              <w:pStyle w:val="Tabletext"/>
            </w:pPr>
            <w:r w:rsidRPr="00F65579">
              <w:rPr>
                <w:rFonts w:cstheme="minorHAnsi"/>
                <w:b/>
              </w:rPr>
              <w:t>Total employees</w:t>
            </w:r>
          </w:p>
        </w:tc>
        <w:tc>
          <w:tcPr>
            <w:tcW w:w="950" w:type="dxa"/>
            <w:shd w:val="clear" w:color="auto" w:fill="E0E0E0"/>
            <w:vAlign w:val="bottom"/>
          </w:tcPr>
          <w:p w14:paraId="07FC4F1B" w14:textId="77777777" w:rsidR="009430F6" w:rsidRPr="00F65579" w:rsidRDefault="009430F6" w:rsidP="009430F6">
            <w:pPr>
              <w:pStyle w:val="Tabletextrightbold"/>
            </w:pPr>
            <w:r w:rsidRPr="00F65579">
              <w:t>119</w:t>
            </w:r>
          </w:p>
        </w:tc>
        <w:tc>
          <w:tcPr>
            <w:tcW w:w="778" w:type="dxa"/>
            <w:shd w:val="clear" w:color="auto" w:fill="E0E0E0"/>
            <w:vAlign w:val="bottom"/>
          </w:tcPr>
          <w:p w14:paraId="757365FE" w14:textId="77777777" w:rsidR="009430F6" w:rsidRPr="00F65579" w:rsidRDefault="009430F6" w:rsidP="009430F6">
            <w:pPr>
              <w:pStyle w:val="Tabletextrightbold"/>
            </w:pPr>
            <w:r w:rsidRPr="00F65579">
              <w:t>113.87</w:t>
            </w:r>
          </w:p>
        </w:tc>
        <w:tc>
          <w:tcPr>
            <w:tcW w:w="979" w:type="dxa"/>
            <w:shd w:val="clear" w:color="auto" w:fill="auto"/>
            <w:vAlign w:val="bottom"/>
          </w:tcPr>
          <w:p w14:paraId="671CC166" w14:textId="77777777" w:rsidR="009430F6" w:rsidRPr="00F65579" w:rsidRDefault="009430F6" w:rsidP="009430F6">
            <w:pPr>
              <w:pStyle w:val="Tabletextrightbold"/>
            </w:pPr>
            <w:r w:rsidRPr="00F65579">
              <w:t>89</w:t>
            </w:r>
          </w:p>
        </w:tc>
        <w:tc>
          <w:tcPr>
            <w:tcW w:w="979" w:type="dxa"/>
            <w:shd w:val="clear" w:color="auto" w:fill="auto"/>
            <w:vAlign w:val="bottom"/>
          </w:tcPr>
          <w:p w14:paraId="55345745" w14:textId="77777777" w:rsidR="009430F6" w:rsidRPr="00F65579" w:rsidRDefault="009430F6" w:rsidP="009430F6">
            <w:pPr>
              <w:pStyle w:val="Tabletextrightbold"/>
            </w:pPr>
            <w:r w:rsidRPr="00F65579">
              <w:t>14</w:t>
            </w:r>
          </w:p>
        </w:tc>
        <w:tc>
          <w:tcPr>
            <w:tcW w:w="778" w:type="dxa"/>
            <w:shd w:val="clear" w:color="auto" w:fill="auto"/>
            <w:vAlign w:val="bottom"/>
          </w:tcPr>
          <w:p w14:paraId="5404DD83" w14:textId="77777777" w:rsidR="009430F6" w:rsidRPr="00F65579" w:rsidRDefault="009430F6" w:rsidP="009430F6">
            <w:pPr>
              <w:pStyle w:val="Tabletextrightbold"/>
            </w:pPr>
            <w:r w:rsidRPr="00F65579">
              <w:t>98.57</w:t>
            </w:r>
          </w:p>
        </w:tc>
        <w:tc>
          <w:tcPr>
            <w:tcW w:w="950" w:type="dxa"/>
            <w:shd w:val="clear" w:color="auto" w:fill="E0E0E0"/>
            <w:vAlign w:val="bottom"/>
          </w:tcPr>
          <w:p w14:paraId="59B2D68F" w14:textId="77777777" w:rsidR="009430F6" w:rsidRPr="00F65579" w:rsidRDefault="009430F6" w:rsidP="009430F6">
            <w:pPr>
              <w:pStyle w:val="Tabletextrightbold"/>
            </w:pPr>
            <w:r w:rsidRPr="00F65579">
              <w:t>16</w:t>
            </w:r>
          </w:p>
        </w:tc>
        <w:tc>
          <w:tcPr>
            <w:tcW w:w="778" w:type="dxa"/>
            <w:shd w:val="clear" w:color="auto" w:fill="E0E0E0"/>
            <w:vAlign w:val="bottom"/>
          </w:tcPr>
          <w:p w14:paraId="3CDE2256" w14:textId="77777777" w:rsidR="009430F6" w:rsidRPr="00F65579" w:rsidRDefault="009430F6" w:rsidP="009430F6">
            <w:pPr>
              <w:pStyle w:val="Tabletextrightbold"/>
            </w:pPr>
            <w:r w:rsidRPr="00F65579">
              <w:t>15.30</w:t>
            </w:r>
          </w:p>
        </w:tc>
        <w:tc>
          <w:tcPr>
            <w:tcW w:w="950" w:type="dxa"/>
            <w:shd w:val="clear" w:color="auto" w:fill="auto"/>
            <w:noWrap/>
            <w:vAlign w:val="bottom"/>
          </w:tcPr>
          <w:p w14:paraId="30D816C8" w14:textId="77777777" w:rsidR="009430F6" w:rsidRPr="00F65579" w:rsidRDefault="009430F6" w:rsidP="009430F6">
            <w:pPr>
              <w:pStyle w:val="Tabletextrightbold"/>
            </w:pPr>
            <w:r w:rsidRPr="00F65579">
              <w:t>116</w:t>
            </w:r>
          </w:p>
        </w:tc>
        <w:tc>
          <w:tcPr>
            <w:tcW w:w="778" w:type="dxa"/>
            <w:shd w:val="clear" w:color="auto" w:fill="auto"/>
            <w:vAlign w:val="bottom"/>
          </w:tcPr>
          <w:p w14:paraId="6CEED2D1" w14:textId="77777777" w:rsidR="009430F6" w:rsidRPr="00F65579" w:rsidRDefault="009430F6" w:rsidP="009430F6">
            <w:pPr>
              <w:pStyle w:val="Tabletextrightbold"/>
            </w:pPr>
            <w:r w:rsidRPr="00F65579">
              <w:t>111.92</w:t>
            </w:r>
          </w:p>
        </w:tc>
        <w:tc>
          <w:tcPr>
            <w:tcW w:w="979" w:type="dxa"/>
            <w:shd w:val="clear" w:color="auto" w:fill="E0E0E0"/>
            <w:noWrap/>
            <w:vAlign w:val="bottom"/>
          </w:tcPr>
          <w:p w14:paraId="211A85CD" w14:textId="77777777" w:rsidR="009430F6" w:rsidRPr="00F65579" w:rsidRDefault="009430F6" w:rsidP="009430F6">
            <w:pPr>
              <w:pStyle w:val="Tabletextrightbold"/>
            </w:pPr>
            <w:r w:rsidRPr="00F65579">
              <w:t>90</w:t>
            </w:r>
          </w:p>
        </w:tc>
        <w:tc>
          <w:tcPr>
            <w:tcW w:w="979" w:type="dxa"/>
            <w:shd w:val="clear" w:color="auto" w:fill="E0E0E0"/>
            <w:vAlign w:val="bottom"/>
          </w:tcPr>
          <w:p w14:paraId="118BD647" w14:textId="77777777" w:rsidR="009430F6" w:rsidRPr="00F65579" w:rsidRDefault="009430F6" w:rsidP="009430F6">
            <w:pPr>
              <w:pStyle w:val="Tabletextrightbold"/>
            </w:pPr>
            <w:r w:rsidRPr="00F65579">
              <w:t>10</w:t>
            </w:r>
          </w:p>
        </w:tc>
        <w:tc>
          <w:tcPr>
            <w:tcW w:w="778" w:type="dxa"/>
            <w:shd w:val="clear" w:color="auto" w:fill="E0E0E0"/>
            <w:vAlign w:val="bottom"/>
          </w:tcPr>
          <w:p w14:paraId="3CA81C3D" w14:textId="77777777" w:rsidR="009430F6" w:rsidRPr="00F65579" w:rsidRDefault="009430F6" w:rsidP="009430F6">
            <w:pPr>
              <w:pStyle w:val="Tabletextrightbold"/>
            </w:pPr>
            <w:r w:rsidRPr="00F65579">
              <w:t>97.86</w:t>
            </w:r>
          </w:p>
        </w:tc>
        <w:tc>
          <w:tcPr>
            <w:tcW w:w="950" w:type="dxa"/>
            <w:vAlign w:val="bottom"/>
          </w:tcPr>
          <w:p w14:paraId="18501DB7" w14:textId="77777777" w:rsidR="009430F6" w:rsidRPr="00F65579" w:rsidRDefault="009430F6" w:rsidP="009430F6">
            <w:pPr>
              <w:pStyle w:val="Tabletextrightbold"/>
            </w:pPr>
            <w:r w:rsidRPr="00F65579">
              <w:t>16</w:t>
            </w:r>
          </w:p>
        </w:tc>
        <w:tc>
          <w:tcPr>
            <w:tcW w:w="778" w:type="dxa"/>
            <w:vAlign w:val="bottom"/>
          </w:tcPr>
          <w:p w14:paraId="5490A8E1" w14:textId="77777777" w:rsidR="009430F6" w:rsidRPr="00F65579" w:rsidRDefault="009430F6" w:rsidP="009430F6">
            <w:pPr>
              <w:pStyle w:val="Tabletextrightbold"/>
            </w:pPr>
            <w:r w:rsidRPr="00F65579">
              <w:t>14.06</w:t>
            </w:r>
          </w:p>
        </w:tc>
      </w:tr>
      <w:bookmarkEnd w:id="185"/>
    </w:tbl>
    <w:p w14:paraId="71AAAC58" w14:textId="77777777" w:rsidR="009D6CB6" w:rsidRPr="00F65579" w:rsidRDefault="009D6CB6" w:rsidP="0021241E"/>
    <w:p w14:paraId="3BA2A02F" w14:textId="77777777" w:rsidR="00D51AAB" w:rsidRPr="00F65579" w:rsidRDefault="00D51AAB" w:rsidP="0021241E">
      <w:pPr>
        <w:sectPr w:rsidR="00D51AAB" w:rsidRPr="00F65579" w:rsidSect="00A5358C">
          <w:headerReference w:type="default" r:id="rId154"/>
          <w:footerReference w:type="even" r:id="rId155"/>
          <w:footerReference w:type="default" r:id="rId156"/>
          <w:pgSz w:w="16834" w:h="11909" w:orient="landscape" w:code="9"/>
          <w:pgMar w:top="1152" w:right="1440" w:bottom="990" w:left="1728" w:header="720" w:footer="288" w:gutter="0"/>
          <w:cols w:space="720"/>
          <w:noEndnote/>
        </w:sectPr>
      </w:pPr>
    </w:p>
    <w:p w14:paraId="68E7FA6C" w14:textId="77777777" w:rsidR="00B73D95" w:rsidRPr="00F65579" w:rsidRDefault="00B73D95" w:rsidP="00B73D95">
      <w:pPr>
        <w:pStyle w:val="Tableheading"/>
      </w:pPr>
      <w:r w:rsidRPr="00F65579">
        <w:lastRenderedPageBreak/>
        <w:t>Annualised total salary, by $20</w:t>
      </w:r>
      <w:r w:rsidRPr="00F65579">
        <w:rPr>
          <w:rFonts w:ascii="Calibri" w:hAnsi="Calibri" w:cs="Calibri"/>
        </w:rPr>
        <w:t> </w:t>
      </w:r>
      <w:r w:rsidRPr="00F65579">
        <w:t>000 bands, for executives and other senior non</w:t>
      </w:r>
      <w:r w:rsidR="003E7C90" w:rsidRPr="00F65579">
        <w:noBreakHyphen/>
      </w:r>
      <w:r w:rsidRPr="00F65579">
        <w:t xml:space="preserve">executive staff – </w:t>
      </w:r>
      <w:r w:rsidR="00380A73" w:rsidRPr="00F65579">
        <w:br/>
      </w:r>
      <w:r w:rsidRPr="00F65579">
        <w:t>Essential Services Commission</w:t>
      </w:r>
    </w:p>
    <w:tbl>
      <w:tblPr>
        <w:tblW w:w="0" w:type="auto"/>
        <w:tblInd w:w="108" w:type="dxa"/>
        <w:tblLayout w:type="fixed"/>
        <w:tblLook w:val="0000" w:firstRow="0" w:lastRow="0" w:firstColumn="0" w:lastColumn="0" w:noHBand="0" w:noVBand="0"/>
      </w:tblPr>
      <w:tblGrid>
        <w:gridCol w:w="2700"/>
        <w:gridCol w:w="1080"/>
        <w:gridCol w:w="1080"/>
        <w:gridCol w:w="1080"/>
        <w:gridCol w:w="1080"/>
        <w:gridCol w:w="1080"/>
        <w:gridCol w:w="1080"/>
      </w:tblGrid>
      <w:tr w:rsidR="00B73D95" w:rsidRPr="00F65579" w14:paraId="6819BC36" w14:textId="77777777" w:rsidTr="00A50489">
        <w:tc>
          <w:tcPr>
            <w:tcW w:w="2700" w:type="dxa"/>
            <w:shd w:val="clear" w:color="auto" w:fill="FFFFFF" w:themeFill="background1"/>
          </w:tcPr>
          <w:p w14:paraId="267EE8CA" w14:textId="77777777" w:rsidR="00B73D95" w:rsidRPr="00F65579" w:rsidRDefault="00B73D95" w:rsidP="00A50489">
            <w:pPr>
              <w:pStyle w:val="Tabletextheadingleft"/>
            </w:pPr>
            <w:r w:rsidRPr="00F65579">
              <w:t>Income band (salary)</w:t>
            </w:r>
          </w:p>
        </w:tc>
        <w:tc>
          <w:tcPr>
            <w:tcW w:w="1080" w:type="dxa"/>
            <w:shd w:val="clear" w:color="auto" w:fill="FFFFFF" w:themeFill="background1"/>
          </w:tcPr>
          <w:p w14:paraId="6DB541E8" w14:textId="77777777" w:rsidR="00B73D95" w:rsidRPr="00F65579" w:rsidRDefault="00B73D95" w:rsidP="00A50489">
            <w:pPr>
              <w:pStyle w:val="Tabletextheadingcentred"/>
            </w:pPr>
            <w:r w:rsidRPr="00F65579">
              <w:t>Executives</w:t>
            </w:r>
          </w:p>
        </w:tc>
        <w:tc>
          <w:tcPr>
            <w:tcW w:w="1080" w:type="dxa"/>
            <w:shd w:val="clear" w:color="auto" w:fill="FFFFFF" w:themeFill="background1"/>
          </w:tcPr>
          <w:p w14:paraId="5DAE47C8" w14:textId="77777777" w:rsidR="00B73D95" w:rsidRPr="00F65579" w:rsidRDefault="00B73D95" w:rsidP="00A50489">
            <w:pPr>
              <w:pStyle w:val="Tabletextheadingcentred"/>
            </w:pPr>
            <w:r w:rsidRPr="00F65579">
              <w:t>STS</w:t>
            </w:r>
          </w:p>
        </w:tc>
        <w:tc>
          <w:tcPr>
            <w:tcW w:w="1080" w:type="dxa"/>
            <w:shd w:val="clear" w:color="auto" w:fill="FFFFFF" w:themeFill="background1"/>
          </w:tcPr>
          <w:p w14:paraId="0204B015" w14:textId="77777777" w:rsidR="00B73D95" w:rsidRPr="00F65579" w:rsidRDefault="00B73D95" w:rsidP="00A50489">
            <w:pPr>
              <w:pStyle w:val="Tabletextheadingcentred"/>
            </w:pPr>
            <w:r w:rsidRPr="00F65579">
              <w:t>PS</w:t>
            </w:r>
          </w:p>
        </w:tc>
        <w:tc>
          <w:tcPr>
            <w:tcW w:w="1080" w:type="dxa"/>
            <w:shd w:val="clear" w:color="auto" w:fill="FFFFFF" w:themeFill="background1"/>
          </w:tcPr>
          <w:p w14:paraId="08E3C2BD" w14:textId="77777777" w:rsidR="00B73D95" w:rsidRPr="00F65579" w:rsidRDefault="00B73D95" w:rsidP="00A50489">
            <w:pPr>
              <w:pStyle w:val="Tabletextheadingcentred"/>
            </w:pPr>
            <w:r w:rsidRPr="00F65579">
              <w:t>SMA</w:t>
            </w:r>
          </w:p>
        </w:tc>
        <w:tc>
          <w:tcPr>
            <w:tcW w:w="1080" w:type="dxa"/>
            <w:shd w:val="clear" w:color="auto" w:fill="FFFFFF" w:themeFill="background1"/>
          </w:tcPr>
          <w:p w14:paraId="24B28D7A" w14:textId="77777777" w:rsidR="00B73D95" w:rsidRPr="00F65579" w:rsidRDefault="00B73D95" w:rsidP="00A50489">
            <w:pPr>
              <w:pStyle w:val="Tabletextheadingcentred"/>
            </w:pPr>
            <w:r w:rsidRPr="00F65579">
              <w:t>SRA</w:t>
            </w:r>
          </w:p>
        </w:tc>
        <w:tc>
          <w:tcPr>
            <w:tcW w:w="1080" w:type="dxa"/>
            <w:shd w:val="clear" w:color="auto" w:fill="FFFFFF" w:themeFill="background1"/>
          </w:tcPr>
          <w:p w14:paraId="70EA505C" w14:textId="77777777" w:rsidR="00B73D95" w:rsidRPr="00F65579" w:rsidRDefault="00B73D95" w:rsidP="00A50489">
            <w:pPr>
              <w:pStyle w:val="Tabletextheadingcentred"/>
            </w:pPr>
            <w:r w:rsidRPr="00F65579">
              <w:t>Other</w:t>
            </w:r>
          </w:p>
        </w:tc>
      </w:tr>
      <w:tr w:rsidR="00B73D95" w:rsidRPr="00F65579" w14:paraId="14B4D1CA" w14:textId="77777777" w:rsidTr="00A50489">
        <w:tc>
          <w:tcPr>
            <w:tcW w:w="2700" w:type="dxa"/>
            <w:vAlign w:val="bottom"/>
          </w:tcPr>
          <w:p w14:paraId="3E5663AC" w14:textId="77777777" w:rsidR="00B73D95" w:rsidRPr="00F65579" w:rsidRDefault="00B73D95" w:rsidP="00B73D95">
            <w:pPr>
              <w:pStyle w:val="Tabletext"/>
            </w:pPr>
            <w:r w:rsidRPr="00F65579">
              <w:t>&lt;$160</w:t>
            </w:r>
            <w:r w:rsidRPr="00F65579">
              <w:rPr>
                <w:rFonts w:ascii="Calibri" w:hAnsi="Calibri" w:cs="Calibri"/>
              </w:rPr>
              <w:t> </w:t>
            </w:r>
            <w:r w:rsidRPr="00F65579">
              <w:t>000</w:t>
            </w:r>
          </w:p>
        </w:tc>
        <w:tc>
          <w:tcPr>
            <w:tcW w:w="1080" w:type="dxa"/>
            <w:shd w:val="clear" w:color="auto" w:fill="E0E0E0"/>
            <w:vAlign w:val="bottom"/>
          </w:tcPr>
          <w:p w14:paraId="133A8139" w14:textId="77777777" w:rsidR="00B73D95" w:rsidRPr="00F65579" w:rsidRDefault="00B73D95" w:rsidP="00B73D95">
            <w:pPr>
              <w:pStyle w:val="Tabletextright"/>
              <w:rPr>
                <w:color w:val="000000"/>
              </w:rPr>
            </w:pPr>
          </w:p>
        </w:tc>
        <w:tc>
          <w:tcPr>
            <w:tcW w:w="1080" w:type="dxa"/>
            <w:shd w:val="clear" w:color="auto" w:fill="auto"/>
            <w:vAlign w:val="bottom"/>
          </w:tcPr>
          <w:p w14:paraId="467C22FA" w14:textId="77777777" w:rsidR="00B73D95" w:rsidRPr="00F65579" w:rsidRDefault="00B73D95" w:rsidP="00B73D95">
            <w:pPr>
              <w:pStyle w:val="Tabletextright"/>
              <w:rPr>
                <w:color w:val="000000"/>
              </w:rPr>
            </w:pPr>
          </w:p>
        </w:tc>
        <w:tc>
          <w:tcPr>
            <w:tcW w:w="1080" w:type="dxa"/>
            <w:shd w:val="clear" w:color="auto" w:fill="E0E0E0"/>
            <w:vAlign w:val="bottom"/>
          </w:tcPr>
          <w:p w14:paraId="23569E4C" w14:textId="77777777" w:rsidR="00B73D95" w:rsidRPr="00F65579" w:rsidRDefault="00B73D95" w:rsidP="00B73D95">
            <w:pPr>
              <w:pStyle w:val="Tabletextright"/>
              <w:rPr>
                <w:color w:val="000000"/>
              </w:rPr>
            </w:pPr>
            <w:r w:rsidRPr="00F65579">
              <w:rPr>
                <w:color w:val="000000"/>
              </w:rPr>
              <w:t>104</w:t>
            </w:r>
          </w:p>
        </w:tc>
        <w:tc>
          <w:tcPr>
            <w:tcW w:w="1080" w:type="dxa"/>
            <w:shd w:val="clear" w:color="auto" w:fill="auto"/>
            <w:vAlign w:val="bottom"/>
          </w:tcPr>
          <w:p w14:paraId="4D039C68" w14:textId="77777777" w:rsidR="00B73D95" w:rsidRPr="00F65579" w:rsidRDefault="00B73D95" w:rsidP="00B73D95">
            <w:pPr>
              <w:pStyle w:val="Tabletextright"/>
              <w:rPr>
                <w:color w:val="000000"/>
              </w:rPr>
            </w:pPr>
          </w:p>
        </w:tc>
        <w:tc>
          <w:tcPr>
            <w:tcW w:w="1080" w:type="dxa"/>
            <w:shd w:val="clear" w:color="auto" w:fill="E0E0E0"/>
            <w:vAlign w:val="bottom"/>
          </w:tcPr>
          <w:p w14:paraId="1E94109C" w14:textId="77777777" w:rsidR="00B73D95" w:rsidRPr="00F65579" w:rsidRDefault="00B73D95" w:rsidP="00B73D95">
            <w:pPr>
              <w:pStyle w:val="Tabletextright"/>
              <w:rPr>
                <w:color w:val="000000"/>
              </w:rPr>
            </w:pPr>
          </w:p>
        </w:tc>
        <w:tc>
          <w:tcPr>
            <w:tcW w:w="1080" w:type="dxa"/>
            <w:shd w:val="clear" w:color="auto" w:fill="auto"/>
            <w:vAlign w:val="bottom"/>
          </w:tcPr>
          <w:p w14:paraId="314DE772" w14:textId="77777777" w:rsidR="00B73D95" w:rsidRPr="00F65579" w:rsidRDefault="00B73D95" w:rsidP="00B73D95">
            <w:pPr>
              <w:pStyle w:val="Tabletextright"/>
              <w:rPr>
                <w:color w:val="000000"/>
              </w:rPr>
            </w:pPr>
            <w:r w:rsidRPr="00F65579">
              <w:rPr>
                <w:color w:val="000000"/>
              </w:rPr>
              <w:t>2</w:t>
            </w:r>
          </w:p>
        </w:tc>
      </w:tr>
      <w:tr w:rsidR="00B73D95" w:rsidRPr="00F65579" w14:paraId="48F76CBB" w14:textId="77777777" w:rsidTr="00A50489">
        <w:tc>
          <w:tcPr>
            <w:tcW w:w="2700" w:type="dxa"/>
            <w:vAlign w:val="bottom"/>
          </w:tcPr>
          <w:p w14:paraId="77E0EFE5" w14:textId="77777777" w:rsidR="00B73D95" w:rsidRPr="00F65579" w:rsidRDefault="00B73D95" w:rsidP="00B73D95">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tcW w:w="1080" w:type="dxa"/>
            <w:shd w:val="clear" w:color="auto" w:fill="E0E0E0"/>
            <w:vAlign w:val="bottom"/>
          </w:tcPr>
          <w:p w14:paraId="0B602945" w14:textId="77777777" w:rsidR="00B73D95" w:rsidRPr="00F65579" w:rsidRDefault="00B73D95" w:rsidP="00B73D95">
            <w:pPr>
              <w:pStyle w:val="Tabletextright"/>
              <w:rPr>
                <w:color w:val="000000"/>
              </w:rPr>
            </w:pPr>
            <w:r w:rsidRPr="00F65579">
              <w:rPr>
                <w:color w:val="000000"/>
              </w:rPr>
              <w:t>1</w:t>
            </w:r>
          </w:p>
        </w:tc>
        <w:tc>
          <w:tcPr>
            <w:tcW w:w="1080" w:type="dxa"/>
            <w:shd w:val="clear" w:color="auto" w:fill="auto"/>
            <w:vAlign w:val="bottom"/>
          </w:tcPr>
          <w:p w14:paraId="031BDFF6" w14:textId="77777777" w:rsidR="00B73D95" w:rsidRPr="00F65579" w:rsidRDefault="00B73D95" w:rsidP="00B73D95">
            <w:pPr>
              <w:pStyle w:val="Tabletextright"/>
              <w:rPr>
                <w:color w:val="000000"/>
              </w:rPr>
            </w:pPr>
            <w:r w:rsidRPr="00F65579">
              <w:rPr>
                <w:color w:val="000000"/>
              </w:rPr>
              <w:t>3</w:t>
            </w:r>
          </w:p>
        </w:tc>
        <w:tc>
          <w:tcPr>
            <w:tcW w:w="1080" w:type="dxa"/>
            <w:shd w:val="clear" w:color="auto" w:fill="E0E0E0"/>
            <w:vAlign w:val="bottom"/>
          </w:tcPr>
          <w:p w14:paraId="5F6B9411" w14:textId="77777777" w:rsidR="00B73D95" w:rsidRPr="00F65579" w:rsidRDefault="00B73D95" w:rsidP="00B73D95">
            <w:pPr>
              <w:pStyle w:val="Tabletextright"/>
              <w:rPr>
                <w:color w:val="000000"/>
              </w:rPr>
            </w:pPr>
          </w:p>
        </w:tc>
        <w:tc>
          <w:tcPr>
            <w:tcW w:w="1080" w:type="dxa"/>
            <w:shd w:val="clear" w:color="auto" w:fill="auto"/>
            <w:vAlign w:val="bottom"/>
          </w:tcPr>
          <w:p w14:paraId="3D1C36C1" w14:textId="77777777" w:rsidR="00B73D95" w:rsidRPr="00F65579" w:rsidRDefault="00B73D95" w:rsidP="00B73D95">
            <w:pPr>
              <w:pStyle w:val="Tabletextright"/>
              <w:rPr>
                <w:color w:val="000000"/>
              </w:rPr>
            </w:pPr>
          </w:p>
        </w:tc>
        <w:tc>
          <w:tcPr>
            <w:tcW w:w="1080" w:type="dxa"/>
            <w:shd w:val="clear" w:color="auto" w:fill="E0E0E0"/>
            <w:vAlign w:val="bottom"/>
          </w:tcPr>
          <w:p w14:paraId="7E6D6E24" w14:textId="77777777" w:rsidR="00B73D95" w:rsidRPr="00F65579" w:rsidRDefault="00B73D95" w:rsidP="00B73D95">
            <w:pPr>
              <w:pStyle w:val="Tabletextright"/>
              <w:rPr>
                <w:color w:val="000000"/>
              </w:rPr>
            </w:pPr>
            <w:r w:rsidRPr="00F65579">
              <w:rPr>
                <w:color w:val="000000"/>
              </w:rPr>
              <w:t>3</w:t>
            </w:r>
          </w:p>
        </w:tc>
        <w:tc>
          <w:tcPr>
            <w:tcW w:w="1080" w:type="dxa"/>
            <w:shd w:val="clear" w:color="auto" w:fill="auto"/>
            <w:vAlign w:val="bottom"/>
          </w:tcPr>
          <w:p w14:paraId="472747B9" w14:textId="77777777" w:rsidR="00B73D95" w:rsidRPr="00F65579" w:rsidRDefault="00B73D95" w:rsidP="00B73D95">
            <w:pPr>
              <w:pStyle w:val="Tabletextright"/>
              <w:rPr>
                <w:color w:val="000000"/>
              </w:rPr>
            </w:pPr>
          </w:p>
        </w:tc>
      </w:tr>
      <w:tr w:rsidR="00B73D95" w:rsidRPr="00F65579" w14:paraId="5645DA4A" w14:textId="77777777" w:rsidTr="00A50489">
        <w:tc>
          <w:tcPr>
            <w:tcW w:w="2700" w:type="dxa"/>
            <w:vAlign w:val="bottom"/>
          </w:tcPr>
          <w:p w14:paraId="57132AAF" w14:textId="77777777" w:rsidR="00B73D95" w:rsidRPr="00F65579" w:rsidRDefault="00B73D95" w:rsidP="00B73D95">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tcW w:w="1080" w:type="dxa"/>
            <w:shd w:val="clear" w:color="auto" w:fill="E0E0E0"/>
            <w:vAlign w:val="bottom"/>
          </w:tcPr>
          <w:p w14:paraId="155952DE" w14:textId="77777777" w:rsidR="00B73D95" w:rsidRPr="00F65579" w:rsidRDefault="00B73D95" w:rsidP="00B73D95">
            <w:pPr>
              <w:pStyle w:val="Tabletextright"/>
              <w:rPr>
                <w:color w:val="000000"/>
              </w:rPr>
            </w:pPr>
          </w:p>
        </w:tc>
        <w:tc>
          <w:tcPr>
            <w:tcW w:w="1080" w:type="dxa"/>
            <w:shd w:val="clear" w:color="auto" w:fill="auto"/>
            <w:vAlign w:val="bottom"/>
          </w:tcPr>
          <w:p w14:paraId="1ECCD994" w14:textId="77777777" w:rsidR="00B73D95" w:rsidRPr="00F65579" w:rsidRDefault="00B73D95" w:rsidP="00B73D95">
            <w:pPr>
              <w:pStyle w:val="Tabletextright"/>
              <w:rPr>
                <w:color w:val="000000"/>
              </w:rPr>
            </w:pPr>
          </w:p>
        </w:tc>
        <w:tc>
          <w:tcPr>
            <w:tcW w:w="1080" w:type="dxa"/>
            <w:shd w:val="clear" w:color="auto" w:fill="E0E0E0"/>
            <w:vAlign w:val="bottom"/>
          </w:tcPr>
          <w:p w14:paraId="33C3CED2" w14:textId="77777777" w:rsidR="00B73D95" w:rsidRPr="00F65579" w:rsidRDefault="00B73D95" w:rsidP="00B73D95">
            <w:pPr>
              <w:pStyle w:val="Tabletextright"/>
              <w:rPr>
                <w:color w:val="000000"/>
              </w:rPr>
            </w:pPr>
          </w:p>
        </w:tc>
        <w:tc>
          <w:tcPr>
            <w:tcW w:w="1080" w:type="dxa"/>
            <w:shd w:val="clear" w:color="auto" w:fill="auto"/>
            <w:vAlign w:val="bottom"/>
          </w:tcPr>
          <w:p w14:paraId="79E20FC6" w14:textId="77777777" w:rsidR="00B73D95" w:rsidRPr="00F65579" w:rsidRDefault="00B73D95" w:rsidP="00B73D95">
            <w:pPr>
              <w:pStyle w:val="Tabletextright"/>
              <w:rPr>
                <w:color w:val="000000"/>
              </w:rPr>
            </w:pPr>
          </w:p>
        </w:tc>
        <w:tc>
          <w:tcPr>
            <w:tcW w:w="1080" w:type="dxa"/>
            <w:shd w:val="clear" w:color="auto" w:fill="E0E0E0"/>
            <w:vAlign w:val="bottom"/>
          </w:tcPr>
          <w:p w14:paraId="708415B0" w14:textId="77777777" w:rsidR="00B73D95" w:rsidRPr="00F65579" w:rsidRDefault="00B73D95" w:rsidP="00B73D95">
            <w:pPr>
              <w:pStyle w:val="Tabletextright"/>
              <w:rPr>
                <w:color w:val="000000"/>
              </w:rPr>
            </w:pPr>
            <w:r w:rsidRPr="00F65579">
              <w:rPr>
                <w:color w:val="000000"/>
              </w:rPr>
              <w:t>2</w:t>
            </w:r>
          </w:p>
        </w:tc>
        <w:tc>
          <w:tcPr>
            <w:tcW w:w="1080" w:type="dxa"/>
            <w:shd w:val="clear" w:color="auto" w:fill="auto"/>
            <w:vAlign w:val="bottom"/>
          </w:tcPr>
          <w:p w14:paraId="1640FD65" w14:textId="77777777" w:rsidR="00B73D95" w:rsidRPr="00F65579" w:rsidRDefault="00B73D95" w:rsidP="00B73D95">
            <w:pPr>
              <w:pStyle w:val="Tabletextright"/>
              <w:rPr>
                <w:color w:val="000000"/>
              </w:rPr>
            </w:pPr>
          </w:p>
        </w:tc>
      </w:tr>
      <w:tr w:rsidR="00B73D95" w:rsidRPr="00F65579" w14:paraId="367F2422" w14:textId="77777777" w:rsidTr="00A50489">
        <w:tc>
          <w:tcPr>
            <w:tcW w:w="2700" w:type="dxa"/>
            <w:vAlign w:val="bottom"/>
          </w:tcPr>
          <w:p w14:paraId="50D4377A" w14:textId="77777777" w:rsidR="00B73D95" w:rsidRPr="00F65579" w:rsidRDefault="00B73D95" w:rsidP="00B73D95">
            <w:pPr>
              <w:pStyle w:val="Tabletext"/>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tcW w:w="1080" w:type="dxa"/>
            <w:shd w:val="clear" w:color="auto" w:fill="E0E0E0"/>
            <w:vAlign w:val="bottom"/>
          </w:tcPr>
          <w:p w14:paraId="7861210D" w14:textId="77777777" w:rsidR="00B73D95" w:rsidRPr="00F65579" w:rsidRDefault="00B73D95" w:rsidP="00B73D95">
            <w:pPr>
              <w:pStyle w:val="Tabletextright"/>
              <w:rPr>
                <w:color w:val="000000"/>
              </w:rPr>
            </w:pPr>
            <w:r w:rsidRPr="00F65579">
              <w:rPr>
                <w:color w:val="000000"/>
              </w:rPr>
              <w:t>3</w:t>
            </w:r>
          </w:p>
        </w:tc>
        <w:tc>
          <w:tcPr>
            <w:tcW w:w="1080" w:type="dxa"/>
            <w:shd w:val="clear" w:color="auto" w:fill="auto"/>
            <w:vAlign w:val="bottom"/>
          </w:tcPr>
          <w:p w14:paraId="413DF8D7" w14:textId="77777777" w:rsidR="00B73D95" w:rsidRPr="00F65579" w:rsidRDefault="00B73D95" w:rsidP="00B73D95">
            <w:pPr>
              <w:pStyle w:val="Tabletextright"/>
              <w:rPr>
                <w:color w:val="000000"/>
              </w:rPr>
            </w:pPr>
          </w:p>
        </w:tc>
        <w:tc>
          <w:tcPr>
            <w:tcW w:w="1080" w:type="dxa"/>
            <w:shd w:val="clear" w:color="auto" w:fill="E0E0E0"/>
            <w:vAlign w:val="bottom"/>
          </w:tcPr>
          <w:p w14:paraId="01803989" w14:textId="77777777" w:rsidR="00B73D95" w:rsidRPr="00F65579" w:rsidRDefault="00B73D95" w:rsidP="00B73D95">
            <w:pPr>
              <w:pStyle w:val="Tabletextright"/>
              <w:rPr>
                <w:color w:val="000000"/>
              </w:rPr>
            </w:pPr>
          </w:p>
        </w:tc>
        <w:tc>
          <w:tcPr>
            <w:tcW w:w="1080" w:type="dxa"/>
            <w:shd w:val="clear" w:color="auto" w:fill="auto"/>
            <w:vAlign w:val="bottom"/>
          </w:tcPr>
          <w:p w14:paraId="2F2BDFB0" w14:textId="77777777" w:rsidR="00B73D95" w:rsidRPr="00F65579" w:rsidRDefault="00B73D95" w:rsidP="00B73D95">
            <w:pPr>
              <w:pStyle w:val="Tabletextright"/>
              <w:rPr>
                <w:color w:val="000000"/>
              </w:rPr>
            </w:pPr>
          </w:p>
        </w:tc>
        <w:tc>
          <w:tcPr>
            <w:tcW w:w="1080" w:type="dxa"/>
            <w:shd w:val="clear" w:color="auto" w:fill="E0E0E0"/>
            <w:vAlign w:val="bottom"/>
          </w:tcPr>
          <w:p w14:paraId="41312F24" w14:textId="77777777" w:rsidR="00B73D95" w:rsidRPr="00F65579" w:rsidRDefault="00B73D95" w:rsidP="00B73D95">
            <w:pPr>
              <w:pStyle w:val="Tabletextright"/>
              <w:rPr>
                <w:color w:val="000000"/>
              </w:rPr>
            </w:pPr>
          </w:p>
        </w:tc>
        <w:tc>
          <w:tcPr>
            <w:tcW w:w="1080" w:type="dxa"/>
            <w:shd w:val="clear" w:color="auto" w:fill="auto"/>
            <w:vAlign w:val="bottom"/>
          </w:tcPr>
          <w:p w14:paraId="16EA5302" w14:textId="77777777" w:rsidR="00B73D95" w:rsidRPr="00F65579" w:rsidRDefault="00B73D95" w:rsidP="00B73D95">
            <w:pPr>
              <w:pStyle w:val="Tabletextright"/>
              <w:rPr>
                <w:color w:val="000000"/>
              </w:rPr>
            </w:pPr>
          </w:p>
        </w:tc>
      </w:tr>
      <w:tr w:rsidR="00B73D95" w:rsidRPr="00F65579" w14:paraId="09E7DE91" w14:textId="77777777" w:rsidTr="00A50489">
        <w:tc>
          <w:tcPr>
            <w:tcW w:w="2700" w:type="dxa"/>
            <w:vAlign w:val="bottom"/>
          </w:tcPr>
          <w:p w14:paraId="4699ECDD" w14:textId="77777777" w:rsidR="00B73D95" w:rsidRPr="00F65579" w:rsidRDefault="00B73D95" w:rsidP="00B73D95">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tcW w:w="1080" w:type="dxa"/>
            <w:shd w:val="clear" w:color="auto" w:fill="E0E0E0"/>
            <w:vAlign w:val="bottom"/>
          </w:tcPr>
          <w:p w14:paraId="1A20C330" w14:textId="77777777" w:rsidR="00B73D95" w:rsidRPr="00F65579" w:rsidRDefault="00B73D95" w:rsidP="00B73D95">
            <w:pPr>
              <w:pStyle w:val="Tabletextright"/>
              <w:rPr>
                <w:color w:val="000000"/>
              </w:rPr>
            </w:pPr>
          </w:p>
        </w:tc>
        <w:tc>
          <w:tcPr>
            <w:tcW w:w="1080" w:type="dxa"/>
            <w:shd w:val="clear" w:color="auto" w:fill="auto"/>
            <w:vAlign w:val="bottom"/>
          </w:tcPr>
          <w:p w14:paraId="75ECC74D" w14:textId="77777777" w:rsidR="00B73D95" w:rsidRPr="00F65579" w:rsidRDefault="00B73D95" w:rsidP="00B73D95">
            <w:pPr>
              <w:pStyle w:val="Tabletextright"/>
              <w:rPr>
                <w:color w:val="000000"/>
              </w:rPr>
            </w:pPr>
          </w:p>
        </w:tc>
        <w:tc>
          <w:tcPr>
            <w:tcW w:w="1080" w:type="dxa"/>
            <w:shd w:val="clear" w:color="auto" w:fill="E0E0E0"/>
            <w:vAlign w:val="bottom"/>
          </w:tcPr>
          <w:p w14:paraId="17A6BE06" w14:textId="77777777" w:rsidR="00B73D95" w:rsidRPr="00F65579" w:rsidRDefault="00B73D95" w:rsidP="00B73D95">
            <w:pPr>
              <w:pStyle w:val="Tabletextright"/>
              <w:rPr>
                <w:color w:val="000000"/>
              </w:rPr>
            </w:pPr>
          </w:p>
        </w:tc>
        <w:tc>
          <w:tcPr>
            <w:tcW w:w="1080" w:type="dxa"/>
            <w:shd w:val="clear" w:color="auto" w:fill="auto"/>
            <w:vAlign w:val="bottom"/>
          </w:tcPr>
          <w:p w14:paraId="72D4B921" w14:textId="77777777" w:rsidR="00B73D95" w:rsidRPr="00F65579" w:rsidRDefault="00B73D95" w:rsidP="00B73D95">
            <w:pPr>
              <w:pStyle w:val="Tabletextright"/>
              <w:rPr>
                <w:color w:val="000000"/>
              </w:rPr>
            </w:pPr>
          </w:p>
        </w:tc>
        <w:tc>
          <w:tcPr>
            <w:tcW w:w="1080" w:type="dxa"/>
            <w:shd w:val="clear" w:color="auto" w:fill="E0E0E0"/>
            <w:vAlign w:val="bottom"/>
          </w:tcPr>
          <w:p w14:paraId="65CF15BB" w14:textId="77777777" w:rsidR="00B73D95" w:rsidRPr="00F65579" w:rsidRDefault="00B73D95" w:rsidP="00B73D95">
            <w:pPr>
              <w:pStyle w:val="Tabletextright"/>
              <w:rPr>
                <w:color w:val="000000"/>
              </w:rPr>
            </w:pPr>
          </w:p>
        </w:tc>
        <w:tc>
          <w:tcPr>
            <w:tcW w:w="1080" w:type="dxa"/>
            <w:shd w:val="clear" w:color="auto" w:fill="auto"/>
            <w:vAlign w:val="bottom"/>
          </w:tcPr>
          <w:p w14:paraId="548192C1" w14:textId="77777777" w:rsidR="00B73D95" w:rsidRPr="00F65579" w:rsidRDefault="00B73D95" w:rsidP="00B73D95">
            <w:pPr>
              <w:pStyle w:val="Tabletextright"/>
              <w:rPr>
                <w:color w:val="000000"/>
              </w:rPr>
            </w:pPr>
          </w:p>
        </w:tc>
      </w:tr>
      <w:tr w:rsidR="00B73D95" w:rsidRPr="00F65579" w14:paraId="2D7A17DC" w14:textId="77777777" w:rsidTr="00A50489">
        <w:tc>
          <w:tcPr>
            <w:tcW w:w="2700" w:type="dxa"/>
            <w:vAlign w:val="bottom"/>
          </w:tcPr>
          <w:p w14:paraId="1F521C19" w14:textId="77777777" w:rsidR="00B73D95" w:rsidRPr="00F65579" w:rsidRDefault="00B73D95" w:rsidP="00B73D95">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tcW w:w="1080" w:type="dxa"/>
            <w:shd w:val="clear" w:color="auto" w:fill="E0E0E0"/>
            <w:vAlign w:val="bottom"/>
          </w:tcPr>
          <w:p w14:paraId="2C0CA022" w14:textId="77777777" w:rsidR="00B73D95" w:rsidRPr="00F65579" w:rsidRDefault="00B73D95" w:rsidP="00B73D95">
            <w:pPr>
              <w:pStyle w:val="Tabletextright"/>
              <w:rPr>
                <w:color w:val="000000"/>
              </w:rPr>
            </w:pPr>
          </w:p>
        </w:tc>
        <w:tc>
          <w:tcPr>
            <w:tcW w:w="1080" w:type="dxa"/>
            <w:shd w:val="clear" w:color="auto" w:fill="auto"/>
            <w:vAlign w:val="bottom"/>
          </w:tcPr>
          <w:p w14:paraId="7B6802E7" w14:textId="77777777" w:rsidR="00B73D95" w:rsidRPr="00F65579" w:rsidRDefault="00B73D95" w:rsidP="00B73D95">
            <w:pPr>
              <w:pStyle w:val="Tabletextright"/>
              <w:rPr>
                <w:color w:val="000000"/>
              </w:rPr>
            </w:pPr>
          </w:p>
        </w:tc>
        <w:tc>
          <w:tcPr>
            <w:tcW w:w="1080" w:type="dxa"/>
            <w:shd w:val="clear" w:color="auto" w:fill="E0E0E0"/>
            <w:vAlign w:val="bottom"/>
          </w:tcPr>
          <w:p w14:paraId="60444DDA" w14:textId="77777777" w:rsidR="00B73D95" w:rsidRPr="00F65579" w:rsidRDefault="00B73D95" w:rsidP="00B73D95">
            <w:pPr>
              <w:pStyle w:val="Tabletextright"/>
              <w:rPr>
                <w:color w:val="000000"/>
              </w:rPr>
            </w:pPr>
          </w:p>
        </w:tc>
        <w:tc>
          <w:tcPr>
            <w:tcW w:w="1080" w:type="dxa"/>
            <w:shd w:val="clear" w:color="auto" w:fill="auto"/>
            <w:vAlign w:val="bottom"/>
          </w:tcPr>
          <w:p w14:paraId="376BA0CD" w14:textId="77777777" w:rsidR="00B73D95" w:rsidRPr="00F65579" w:rsidRDefault="00B73D95" w:rsidP="00B73D95">
            <w:pPr>
              <w:pStyle w:val="Tabletextright"/>
              <w:rPr>
                <w:color w:val="000000"/>
              </w:rPr>
            </w:pPr>
          </w:p>
        </w:tc>
        <w:tc>
          <w:tcPr>
            <w:tcW w:w="1080" w:type="dxa"/>
            <w:shd w:val="clear" w:color="auto" w:fill="E0E0E0"/>
            <w:vAlign w:val="bottom"/>
          </w:tcPr>
          <w:p w14:paraId="3704B4EF" w14:textId="77777777" w:rsidR="00B73D95" w:rsidRPr="00F65579" w:rsidRDefault="00B73D95" w:rsidP="00B73D95">
            <w:pPr>
              <w:pStyle w:val="Tabletextright"/>
              <w:rPr>
                <w:color w:val="000000"/>
              </w:rPr>
            </w:pPr>
          </w:p>
        </w:tc>
        <w:tc>
          <w:tcPr>
            <w:tcW w:w="1080" w:type="dxa"/>
            <w:shd w:val="clear" w:color="auto" w:fill="auto"/>
            <w:vAlign w:val="bottom"/>
          </w:tcPr>
          <w:p w14:paraId="4A9E1435" w14:textId="77777777" w:rsidR="00B73D95" w:rsidRPr="00F65579" w:rsidRDefault="00B73D95" w:rsidP="00B73D95">
            <w:pPr>
              <w:pStyle w:val="Tabletextright"/>
              <w:rPr>
                <w:color w:val="000000"/>
              </w:rPr>
            </w:pPr>
          </w:p>
        </w:tc>
      </w:tr>
      <w:tr w:rsidR="00B73D95" w:rsidRPr="00F65579" w14:paraId="4E5788DD" w14:textId="77777777" w:rsidTr="00A50489">
        <w:tc>
          <w:tcPr>
            <w:tcW w:w="2700" w:type="dxa"/>
            <w:vAlign w:val="bottom"/>
          </w:tcPr>
          <w:p w14:paraId="3FF22E43" w14:textId="77777777" w:rsidR="00B73D95" w:rsidRPr="00F65579" w:rsidRDefault="00B73D95" w:rsidP="00B73D95">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tcW w:w="1080" w:type="dxa"/>
            <w:shd w:val="clear" w:color="auto" w:fill="E0E0E0"/>
            <w:vAlign w:val="bottom"/>
          </w:tcPr>
          <w:p w14:paraId="48E583ED" w14:textId="77777777" w:rsidR="00B73D95" w:rsidRPr="00F65579" w:rsidRDefault="00B73D95" w:rsidP="00B73D95">
            <w:pPr>
              <w:pStyle w:val="Tabletextright"/>
              <w:rPr>
                <w:color w:val="000000"/>
              </w:rPr>
            </w:pPr>
          </w:p>
        </w:tc>
        <w:tc>
          <w:tcPr>
            <w:tcW w:w="1080" w:type="dxa"/>
            <w:shd w:val="clear" w:color="auto" w:fill="auto"/>
            <w:vAlign w:val="bottom"/>
          </w:tcPr>
          <w:p w14:paraId="2802EECB" w14:textId="77777777" w:rsidR="00B73D95" w:rsidRPr="00F65579" w:rsidRDefault="00B73D95" w:rsidP="00B73D95">
            <w:pPr>
              <w:pStyle w:val="Tabletextright"/>
              <w:rPr>
                <w:color w:val="000000"/>
              </w:rPr>
            </w:pPr>
          </w:p>
        </w:tc>
        <w:tc>
          <w:tcPr>
            <w:tcW w:w="1080" w:type="dxa"/>
            <w:shd w:val="clear" w:color="auto" w:fill="E0E0E0"/>
            <w:vAlign w:val="bottom"/>
          </w:tcPr>
          <w:p w14:paraId="138FB778" w14:textId="77777777" w:rsidR="00B73D95" w:rsidRPr="00F65579" w:rsidRDefault="00B73D95" w:rsidP="00B73D95">
            <w:pPr>
              <w:pStyle w:val="Tabletextright"/>
              <w:rPr>
                <w:color w:val="000000"/>
              </w:rPr>
            </w:pPr>
          </w:p>
        </w:tc>
        <w:tc>
          <w:tcPr>
            <w:tcW w:w="1080" w:type="dxa"/>
            <w:shd w:val="clear" w:color="auto" w:fill="auto"/>
            <w:vAlign w:val="bottom"/>
          </w:tcPr>
          <w:p w14:paraId="0B7E2248" w14:textId="77777777" w:rsidR="00B73D95" w:rsidRPr="00F65579" w:rsidRDefault="00B73D95" w:rsidP="00B73D95">
            <w:pPr>
              <w:pStyle w:val="Tabletextright"/>
              <w:rPr>
                <w:color w:val="000000"/>
              </w:rPr>
            </w:pPr>
          </w:p>
        </w:tc>
        <w:tc>
          <w:tcPr>
            <w:tcW w:w="1080" w:type="dxa"/>
            <w:shd w:val="clear" w:color="auto" w:fill="E0E0E0"/>
            <w:vAlign w:val="bottom"/>
          </w:tcPr>
          <w:p w14:paraId="00F5D3AA" w14:textId="77777777" w:rsidR="00B73D95" w:rsidRPr="00F65579" w:rsidRDefault="00B73D95" w:rsidP="00B73D95">
            <w:pPr>
              <w:pStyle w:val="Tabletextright"/>
              <w:rPr>
                <w:color w:val="000000"/>
              </w:rPr>
            </w:pPr>
          </w:p>
        </w:tc>
        <w:tc>
          <w:tcPr>
            <w:tcW w:w="1080" w:type="dxa"/>
            <w:shd w:val="clear" w:color="auto" w:fill="auto"/>
            <w:vAlign w:val="bottom"/>
          </w:tcPr>
          <w:p w14:paraId="71C5DA60" w14:textId="77777777" w:rsidR="00B73D95" w:rsidRPr="00F65579" w:rsidRDefault="00B73D95" w:rsidP="00B73D95">
            <w:pPr>
              <w:pStyle w:val="Tabletextright"/>
              <w:rPr>
                <w:color w:val="000000"/>
              </w:rPr>
            </w:pPr>
          </w:p>
        </w:tc>
      </w:tr>
      <w:tr w:rsidR="00B73D95" w:rsidRPr="00F65579" w14:paraId="7D24269D" w14:textId="77777777" w:rsidTr="00A50489">
        <w:tc>
          <w:tcPr>
            <w:tcW w:w="2700" w:type="dxa"/>
            <w:vAlign w:val="bottom"/>
          </w:tcPr>
          <w:p w14:paraId="0F2A728F" w14:textId="77777777" w:rsidR="00B73D95" w:rsidRPr="00F65579" w:rsidRDefault="00B73D95" w:rsidP="00B73D95">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tcW w:w="1080" w:type="dxa"/>
            <w:shd w:val="clear" w:color="auto" w:fill="E0E0E0"/>
            <w:vAlign w:val="bottom"/>
          </w:tcPr>
          <w:p w14:paraId="6A799D7B" w14:textId="77777777" w:rsidR="00B73D95" w:rsidRPr="00F65579" w:rsidRDefault="00B73D95" w:rsidP="00B73D95">
            <w:pPr>
              <w:pStyle w:val="Tabletextright"/>
              <w:rPr>
                <w:color w:val="000000"/>
              </w:rPr>
            </w:pPr>
            <w:r w:rsidRPr="00F65579">
              <w:rPr>
                <w:color w:val="000000"/>
              </w:rPr>
              <w:t>1</w:t>
            </w:r>
          </w:p>
        </w:tc>
        <w:tc>
          <w:tcPr>
            <w:tcW w:w="1080" w:type="dxa"/>
            <w:shd w:val="clear" w:color="auto" w:fill="auto"/>
            <w:vAlign w:val="bottom"/>
          </w:tcPr>
          <w:p w14:paraId="569B671A" w14:textId="77777777" w:rsidR="00B73D95" w:rsidRPr="00F65579" w:rsidRDefault="00B73D95" w:rsidP="00B73D95">
            <w:pPr>
              <w:pStyle w:val="Tabletextright"/>
              <w:rPr>
                <w:color w:val="000000"/>
              </w:rPr>
            </w:pPr>
          </w:p>
        </w:tc>
        <w:tc>
          <w:tcPr>
            <w:tcW w:w="1080" w:type="dxa"/>
            <w:shd w:val="clear" w:color="auto" w:fill="E0E0E0"/>
            <w:vAlign w:val="bottom"/>
          </w:tcPr>
          <w:p w14:paraId="22CF2E1C" w14:textId="77777777" w:rsidR="00B73D95" w:rsidRPr="00F65579" w:rsidRDefault="00B73D95" w:rsidP="00B73D95">
            <w:pPr>
              <w:pStyle w:val="Tabletextright"/>
              <w:rPr>
                <w:color w:val="000000"/>
              </w:rPr>
            </w:pPr>
          </w:p>
        </w:tc>
        <w:tc>
          <w:tcPr>
            <w:tcW w:w="1080" w:type="dxa"/>
            <w:shd w:val="clear" w:color="auto" w:fill="auto"/>
            <w:vAlign w:val="bottom"/>
          </w:tcPr>
          <w:p w14:paraId="01289D9A" w14:textId="77777777" w:rsidR="00B73D95" w:rsidRPr="00F65579" w:rsidRDefault="00B73D95" w:rsidP="00B73D95">
            <w:pPr>
              <w:pStyle w:val="Tabletextright"/>
              <w:rPr>
                <w:color w:val="000000"/>
              </w:rPr>
            </w:pPr>
          </w:p>
        </w:tc>
        <w:tc>
          <w:tcPr>
            <w:tcW w:w="1080" w:type="dxa"/>
            <w:shd w:val="clear" w:color="auto" w:fill="E0E0E0"/>
            <w:vAlign w:val="bottom"/>
          </w:tcPr>
          <w:p w14:paraId="0E32BD9E" w14:textId="77777777" w:rsidR="00B73D95" w:rsidRPr="00F65579" w:rsidRDefault="00B73D95" w:rsidP="00B73D95">
            <w:pPr>
              <w:pStyle w:val="Tabletextright"/>
              <w:rPr>
                <w:color w:val="000000"/>
              </w:rPr>
            </w:pPr>
          </w:p>
        </w:tc>
        <w:tc>
          <w:tcPr>
            <w:tcW w:w="1080" w:type="dxa"/>
            <w:shd w:val="clear" w:color="auto" w:fill="auto"/>
            <w:vAlign w:val="bottom"/>
          </w:tcPr>
          <w:p w14:paraId="4BA1115E" w14:textId="77777777" w:rsidR="00B73D95" w:rsidRPr="00F65579" w:rsidRDefault="00B73D95" w:rsidP="00B73D95">
            <w:pPr>
              <w:pStyle w:val="Tabletextright"/>
              <w:rPr>
                <w:color w:val="000000"/>
              </w:rPr>
            </w:pPr>
          </w:p>
        </w:tc>
      </w:tr>
      <w:tr w:rsidR="00B73D95" w:rsidRPr="00F65579" w14:paraId="75499D26" w14:textId="77777777" w:rsidTr="00A50489">
        <w:tc>
          <w:tcPr>
            <w:tcW w:w="2700" w:type="dxa"/>
            <w:vAlign w:val="bottom"/>
          </w:tcPr>
          <w:p w14:paraId="6EEA46EC" w14:textId="77777777" w:rsidR="00B73D95" w:rsidRPr="00F65579" w:rsidRDefault="00B73D95" w:rsidP="00B73D95">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tcW w:w="1080" w:type="dxa"/>
            <w:shd w:val="clear" w:color="auto" w:fill="E0E0E0"/>
            <w:vAlign w:val="bottom"/>
          </w:tcPr>
          <w:p w14:paraId="2CAFCF89" w14:textId="77777777" w:rsidR="00B73D95" w:rsidRPr="00F65579" w:rsidRDefault="00B73D95" w:rsidP="00B73D95">
            <w:pPr>
              <w:pStyle w:val="Tabletextright"/>
              <w:rPr>
                <w:color w:val="000000"/>
              </w:rPr>
            </w:pPr>
          </w:p>
        </w:tc>
        <w:tc>
          <w:tcPr>
            <w:tcW w:w="1080" w:type="dxa"/>
            <w:shd w:val="clear" w:color="auto" w:fill="auto"/>
            <w:vAlign w:val="bottom"/>
          </w:tcPr>
          <w:p w14:paraId="6FB981B9" w14:textId="77777777" w:rsidR="00B73D95" w:rsidRPr="00F65579" w:rsidRDefault="00B73D95" w:rsidP="00B73D95">
            <w:pPr>
              <w:pStyle w:val="Tabletextright"/>
              <w:rPr>
                <w:color w:val="000000"/>
              </w:rPr>
            </w:pPr>
          </w:p>
        </w:tc>
        <w:tc>
          <w:tcPr>
            <w:tcW w:w="1080" w:type="dxa"/>
            <w:shd w:val="clear" w:color="auto" w:fill="E0E0E0"/>
            <w:vAlign w:val="bottom"/>
          </w:tcPr>
          <w:p w14:paraId="3AB296EF" w14:textId="77777777" w:rsidR="00B73D95" w:rsidRPr="00F65579" w:rsidRDefault="00B73D95" w:rsidP="00B73D95">
            <w:pPr>
              <w:pStyle w:val="Tabletextright"/>
              <w:rPr>
                <w:color w:val="000000"/>
              </w:rPr>
            </w:pPr>
          </w:p>
        </w:tc>
        <w:tc>
          <w:tcPr>
            <w:tcW w:w="1080" w:type="dxa"/>
            <w:shd w:val="clear" w:color="auto" w:fill="auto"/>
            <w:vAlign w:val="bottom"/>
          </w:tcPr>
          <w:p w14:paraId="70552B0F" w14:textId="77777777" w:rsidR="00B73D95" w:rsidRPr="00F65579" w:rsidRDefault="00B73D95" w:rsidP="00B73D95">
            <w:pPr>
              <w:pStyle w:val="Tabletextright"/>
              <w:rPr>
                <w:color w:val="000000"/>
              </w:rPr>
            </w:pPr>
          </w:p>
        </w:tc>
        <w:tc>
          <w:tcPr>
            <w:tcW w:w="1080" w:type="dxa"/>
            <w:shd w:val="clear" w:color="auto" w:fill="E0E0E0"/>
            <w:vAlign w:val="bottom"/>
          </w:tcPr>
          <w:p w14:paraId="0E61CF4B" w14:textId="77777777" w:rsidR="00B73D95" w:rsidRPr="00F65579" w:rsidRDefault="00B73D95" w:rsidP="00B73D95">
            <w:pPr>
              <w:pStyle w:val="Tabletextright"/>
              <w:rPr>
                <w:color w:val="000000"/>
              </w:rPr>
            </w:pPr>
          </w:p>
        </w:tc>
        <w:tc>
          <w:tcPr>
            <w:tcW w:w="1080" w:type="dxa"/>
            <w:shd w:val="clear" w:color="auto" w:fill="auto"/>
            <w:vAlign w:val="bottom"/>
          </w:tcPr>
          <w:p w14:paraId="595A3900" w14:textId="77777777" w:rsidR="00B73D95" w:rsidRPr="00F65579" w:rsidRDefault="00B73D95" w:rsidP="00B73D95">
            <w:pPr>
              <w:pStyle w:val="Tabletextright"/>
              <w:rPr>
                <w:color w:val="000000"/>
              </w:rPr>
            </w:pPr>
          </w:p>
        </w:tc>
      </w:tr>
      <w:tr w:rsidR="00B73D95" w:rsidRPr="00F65579" w14:paraId="1BF6352E" w14:textId="77777777" w:rsidTr="00A50489">
        <w:tc>
          <w:tcPr>
            <w:tcW w:w="2700" w:type="dxa"/>
            <w:vAlign w:val="bottom"/>
          </w:tcPr>
          <w:p w14:paraId="241EA714" w14:textId="77777777" w:rsidR="00B73D95" w:rsidRPr="00F65579" w:rsidRDefault="00B73D95" w:rsidP="00B73D95">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tcW w:w="1080" w:type="dxa"/>
            <w:shd w:val="clear" w:color="auto" w:fill="E0E0E0"/>
            <w:vAlign w:val="bottom"/>
          </w:tcPr>
          <w:p w14:paraId="46FC6FE0" w14:textId="77777777" w:rsidR="00B73D95" w:rsidRPr="00F65579" w:rsidRDefault="00B73D95" w:rsidP="00B73D95">
            <w:pPr>
              <w:pStyle w:val="Tabletextright"/>
              <w:rPr>
                <w:color w:val="000000"/>
              </w:rPr>
            </w:pPr>
          </w:p>
        </w:tc>
        <w:tc>
          <w:tcPr>
            <w:tcW w:w="1080" w:type="dxa"/>
            <w:shd w:val="clear" w:color="auto" w:fill="auto"/>
            <w:vAlign w:val="bottom"/>
          </w:tcPr>
          <w:p w14:paraId="5D5CB466" w14:textId="77777777" w:rsidR="00B73D95" w:rsidRPr="00F65579" w:rsidRDefault="00B73D95" w:rsidP="00B73D95">
            <w:pPr>
              <w:pStyle w:val="Tabletextright"/>
              <w:rPr>
                <w:color w:val="000000"/>
              </w:rPr>
            </w:pPr>
          </w:p>
        </w:tc>
        <w:tc>
          <w:tcPr>
            <w:tcW w:w="1080" w:type="dxa"/>
            <w:shd w:val="clear" w:color="auto" w:fill="E0E0E0"/>
            <w:vAlign w:val="bottom"/>
          </w:tcPr>
          <w:p w14:paraId="48818698" w14:textId="77777777" w:rsidR="00B73D95" w:rsidRPr="00F65579" w:rsidRDefault="00B73D95" w:rsidP="00B73D95">
            <w:pPr>
              <w:pStyle w:val="Tabletextright"/>
              <w:rPr>
                <w:color w:val="000000"/>
              </w:rPr>
            </w:pPr>
          </w:p>
        </w:tc>
        <w:tc>
          <w:tcPr>
            <w:tcW w:w="1080" w:type="dxa"/>
            <w:shd w:val="clear" w:color="auto" w:fill="auto"/>
            <w:vAlign w:val="bottom"/>
          </w:tcPr>
          <w:p w14:paraId="2C155162" w14:textId="77777777" w:rsidR="00B73D95" w:rsidRPr="00F65579" w:rsidRDefault="00B73D95" w:rsidP="00B73D95">
            <w:pPr>
              <w:pStyle w:val="Tabletextright"/>
              <w:rPr>
                <w:color w:val="000000"/>
              </w:rPr>
            </w:pPr>
          </w:p>
        </w:tc>
        <w:tc>
          <w:tcPr>
            <w:tcW w:w="1080" w:type="dxa"/>
            <w:shd w:val="clear" w:color="auto" w:fill="E0E0E0"/>
            <w:vAlign w:val="bottom"/>
          </w:tcPr>
          <w:p w14:paraId="48DFE01D" w14:textId="77777777" w:rsidR="00B73D95" w:rsidRPr="00F65579" w:rsidRDefault="00B73D95" w:rsidP="00B73D95">
            <w:pPr>
              <w:pStyle w:val="Tabletextright"/>
              <w:rPr>
                <w:color w:val="000000"/>
              </w:rPr>
            </w:pPr>
          </w:p>
        </w:tc>
        <w:tc>
          <w:tcPr>
            <w:tcW w:w="1080" w:type="dxa"/>
            <w:shd w:val="clear" w:color="auto" w:fill="auto"/>
            <w:vAlign w:val="bottom"/>
          </w:tcPr>
          <w:p w14:paraId="4FA58543" w14:textId="77777777" w:rsidR="00B73D95" w:rsidRPr="00F65579" w:rsidRDefault="00B73D95" w:rsidP="00B73D95">
            <w:pPr>
              <w:pStyle w:val="Tabletextright"/>
              <w:rPr>
                <w:color w:val="000000"/>
              </w:rPr>
            </w:pPr>
          </w:p>
        </w:tc>
      </w:tr>
      <w:tr w:rsidR="00B73D95" w:rsidRPr="00F65579" w14:paraId="4FBF065A" w14:textId="77777777" w:rsidTr="00A50489">
        <w:tc>
          <w:tcPr>
            <w:tcW w:w="2700" w:type="dxa"/>
          </w:tcPr>
          <w:p w14:paraId="4F62F762" w14:textId="77777777" w:rsidR="00B73D95" w:rsidRPr="00F65579" w:rsidRDefault="00B73D95" w:rsidP="00B73D95">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tcW w:w="1080" w:type="dxa"/>
            <w:shd w:val="clear" w:color="auto" w:fill="E0E0E0"/>
            <w:vAlign w:val="bottom"/>
          </w:tcPr>
          <w:p w14:paraId="22B943FE" w14:textId="77777777" w:rsidR="00B73D95" w:rsidRPr="00F65579" w:rsidRDefault="00B73D95" w:rsidP="00B73D95">
            <w:pPr>
              <w:pStyle w:val="Tabletextright"/>
              <w:rPr>
                <w:color w:val="000000"/>
              </w:rPr>
            </w:pPr>
          </w:p>
        </w:tc>
        <w:tc>
          <w:tcPr>
            <w:tcW w:w="1080" w:type="dxa"/>
            <w:shd w:val="clear" w:color="auto" w:fill="auto"/>
            <w:vAlign w:val="bottom"/>
          </w:tcPr>
          <w:p w14:paraId="38723580" w14:textId="77777777" w:rsidR="00B73D95" w:rsidRPr="00F65579" w:rsidRDefault="00B73D95" w:rsidP="00B73D95">
            <w:pPr>
              <w:pStyle w:val="Tabletextright"/>
              <w:rPr>
                <w:color w:val="000000"/>
              </w:rPr>
            </w:pPr>
          </w:p>
        </w:tc>
        <w:tc>
          <w:tcPr>
            <w:tcW w:w="1080" w:type="dxa"/>
            <w:shd w:val="clear" w:color="auto" w:fill="E0E0E0"/>
            <w:vAlign w:val="bottom"/>
          </w:tcPr>
          <w:p w14:paraId="107B3B41" w14:textId="77777777" w:rsidR="00B73D95" w:rsidRPr="00F65579" w:rsidRDefault="00B73D95" w:rsidP="00B73D95">
            <w:pPr>
              <w:pStyle w:val="Tabletextright"/>
              <w:rPr>
                <w:color w:val="000000"/>
              </w:rPr>
            </w:pPr>
          </w:p>
        </w:tc>
        <w:tc>
          <w:tcPr>
            <w:tcW w:w="1080" w:type="dxa"/>
            <w:shd w:val="clear" w:color="auto" w:fill="auto"/>
            <w:vAlign w:val="bottom"/>
          </w:tcPr>
          <w:p w14:paraId="629CF897" w14:textId="77777777" w:rsidR="00B73D95" w:rsidRPr="00F65579" w:rsidRDefault="00B73D95" w:rsidP="00B73D95">
            <w:pPr>
              <w:pStyle w:val="Tabletextright"/>
              <w:rPr>
                <w:color w:val="000000"/>
              </w:rPr>
            </w:pPr>
          </w:p>
        </w:tc>
        <w:tc>
          <w:tcPr>
            <w:tcW w:w="1080" w:type="dxa"/>
            <w:shd w:val="clear" w:color="auto" w:fill="E0E0E0"/>
            <w:vAlign w:val="bottom"/>
          </w:tcPr>
          <w:p w14:paraId="3AF999BD" w14:textId="77777777" w:rsidR="00B73D95" w:rsidRPr="00F65579" w:rsidRDefault="00B73D95" w:rsidP="00B73D95">
            <w:pPr>
              <w:pStyle w:val="Tabletextright"/>
              <w:rPr>
                <w:color w:val="000000"/>
              </w:rPr>
            </w:pPr>
          </w:p>
        </w:tc>
        <w:tc>
          <w:tcPr>
            <w:tcW w:w="1080" w:type="dxa"/>
            <w:shd w:val="clear" w:color="auto" w:fill="auto"/>
            <w:vAlign w:val="bottom"/>
          </w:tcPr>
          <w:p w14:paraId="148BBC2F" w14:textId="77777777" w:rsidR="00B73D95" w:rsidRPr="00F65579" w:rsidRDefault="00B73D95" w:rsidP="00B73D95">
            <w:pPr>
              <w:pStyle w:val="Tabletextright"/>
              <w:rPr>
                <w:color w:val="000000"/>
              </w:rPr>
            </w:pPr>
          </w:p>
        </w:tc>
      </w:tr>
      <w:tr w:rsidR="00B73D95" w:rsidRPr="00F65579" w14:paraId="7ED134B2" w14:textId="77777777" w:rsidTr="00A50489">
        <w:tc>
          <w:tcPr>
            <w:tcW w:w="2700" w:type="dxa"/>
          </w:tcPr>
          <w:p w14:paraId="6E639C22" w14:textId="77777777" w:rsidR="00B73D95" w:rsidRPr="00F65579" w:rsidRDefault="00B73D95" w:rsidP="00B73D95">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tcW w:w="1080" w:type="dxa"/>
            <w:shd w:val="clear" w:color="auto" w:fill="E0E0E0"/>
            <w:vAlign w:val="bottom"/>
          </w:tcPr>
          <w:p w14:paraId="7E69C4B3" w14:textId="77777777" w:rsidR="00B73D95" w:rsidRPr="00F65579" w:rsidRDefault="00B73D95" w:rsidP="00B73D95">
            <w:pPr>
              <w:pStyle w:val="Tabletextright"/>
              <w:rPr>
                <w:color w:val="000000"/>
              </w:rPr>
            </w:pPr>
          </w:p>
        </w:tc>
        <w:tc>
          <w:tcPr>
            <w:tcW w:w="1080" w:type="dxa"/>
            <w:shd w:val="clear" w:color="auto" w:fill="auto"/>
            <w:vAlign w:val="bottom"/>
          </w:tcPr>
          <w:p w14:paraId="3AAC0D13" w14:textId="77777777" w:rsidR="00B73D95" w:rsidRPr="00F65579" w:rsidRDefault="00B73D95" w:rsidP="00B73D95">
            <w:pPr>
              <w:pStyle w:val="Tabletextright"/>
              <w:rPr>
                <w:color w:val="000000"/>
              </w:rPr>
            </w:pPr>
          </w:p>
        </w:tc>
        <w:tc>
          <w:tcPr>
            <w:tcW w:w="1080" w:type="dxa"/>
            <w:shd w:val="clear" w:color="auto" w:fill="E0E0E0"/>
            <w:vAlign w:val="bottom"/>
          </w:tcPr>
          <w:p w14:paraId="757E6A17" w14:textId="77777777" w:rsidR="00B73D95" w:rsidRPr="00F65579" w:rsidRDefault="00B73D95" w:rsidP="00B73D95">
            <w:pPr>
              <w:pStyle w:val="Tabletextright"/>
              <w:rPr>
                <w:color w:val="000000"/>
              </w:rPr>
            </w:pPr>
          </w:p>
        </w:tc>
        <w:tc>
          <w:tcPr>
            <w:tcW w:w="1080" w:type="dxa"/>
            <w:shd w:val="clear" w:color="auto" w:fill="auto"/>
            <w:vAlign w:val="bottom"/>
          </w:tcPr>
          <w:p w14:paraId="0DB8EC8B" w14:textId="77777777" w:rsidR="00B73D95" w:rsidRPr="00F65579" w:rsidRDefault="00B73D95" w:rsidP="00B73D95">
            <w:pPr>
              <w:pStyle w:val="Tabletextright"/>
              <w:rPr>
                <w:color w:val="000000"/>
              </w:rPr>
            </w:pPr>
          </w:p>
        </w:tc>
        <w:tc>
          <w:tcPr>
            <w:tcW w:w="1080" w:type="dxa"/>
            <w:shd w:val="clear" w:color="auto" w:fill="E0E0E0"/>
            <w:vAlign w:val="bottom"/>
          </w:tcPr>
          <w:p w14:paraId="0A575176" w14:textId="77777777" w:rsidR="00B73D95" w:rsidRPr="00F65579" w:rsidRDefault="00B73D95" w:rsidP="00B73D95">
            <w:pPr>
              <w:pStyle w:val="Tabletextright"/>
              <w:rPr>
                <w:color w:val="000000"/>
              </w:rPr>
            </w:pPr>
          </w:p>
        </w:tc>
        <w:tc>
          <w:tcPr>
            <w:tcW w:w="1080" w:type="dxa"/>
            <w:shd w:val="clear" w:color="auto" w:fill="auto"/>
            <w:vAlign w:val="bottom"/>
          </w:tcPr>
          <w:p w14:paraId="52DCE1D9" w14:textId="77777777" w:rsidR="00B73D95" w:rsidRPr="00F65579" w:rsidRDefault="00B73D95" w:rsidP="00B73D95">
            <w:pPr>
              <w:pStyle w:val="Tabletextright"/>
              <w:rPr>
                <w:color w:val="000000"/>
              </w:rPr>
            </w:pPr>
          </w:p>
        </w:tc>
      </w:tr>
      <w:tr w:rsidR="00B73D95" w:rsidRPr="00F65579" w14:paraId="5AE61C38" w14:textId="77777777" w:rsidTr="00A50489">
        <w:tc>
          <w:tcPr>
            <w:tcW w:w="2700" w:type="dxa"/>
          </w:tcPr>
          <w:p w14:paraId="3ADF7BF6" w14:textId="77777777" w:rsidR="00B73D95" w:rsidRPr="00F65579" w:rsidRDefault="00B73D95" w:rsidP="00B73D95">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tcW w:w="1080" w:type="dxa"/>
            <w:shd w:val="clear" w:color="auto" w:fill="E0E0E0"/>
            <w:vAlign w:val="bottom"/>
          </w:tcPr>
          <w:p w14:paraId="2AA36A67" w14:textId="77777777" w:rsidR="00B73D95" w:rsidRPr="00F65579" w:rsidRDefault="00B73D95" w:rsidP="00B73D95">
            <w:pPr>
              <w:pStyle w:val="Tabletextright"/>
              <w:rPr>
                <w:color w:val="000000"/>
              </w:rPr>
            </w:pPr>
          </w:p>
        </w:tc>
        <w:tc>
          <w:tcPr>
            <w:tcW w:w="1080" w:type="dxa"/>
            <w:shd w:val="clear" w:color="auto" w:fill="auto"/>
            <w:vAlign w:val="bottom"/>
          </w:tcPr>
          <w:p w14:paraId="5A35C9AF" w14:textId="77777777" w:rsidR="00B73D95" w:rsidRPr="00F65579" w:rsidRDefault="00B73D95" w:rsidP="00B73D95">
            <w:pPr>
              <w:pStyle w:val="Tabletextright"/>
              <w:rPr>
                <w:color w:val="000000"/>
              </w:rPr>
            </w:pPr>
          </w:p>
        </w:tc>
        <w:tc>
          <w:tcPr>
            <w:tcW w:w="1080" w:type="dxa"/>
            <w:shd w:val="clear" w:color="auto" w:fill="E0E0E0"/>
            <w:vAlign w:val="bottom"/>
          </w:tcPr>
          <w:p w14:paraId="5C87175D" w14:textId="77777777" w:rsidR="00B73D95" w:rsidRPr="00F65579" w:rsidRDefault="00B73D95" w:rsidP="00B73D95">
            <w:pPr>
              <w:pStyle w:val="Tabletextright"/>
              <w:rPr>
                <w:color w:val="000000"/>
              </w:rPr>
            </w:pPr>
          </w:p>
        </w:tc>
        <w:tc>
          <w:tcPr>
            <w:tcW w:w="1080" w:type="dxa"/>
            <w:shd w:val="clear" w:color="auto" w:fill="auto"/>
            <w:vAlign w:val="bottom"/>
          </w:tcPr>
          <w:p w14:paraId="45982DFD" w14:textId="77777777" w:rsidR="00B73D95" w:rsidRPr="00F65579" w:rsidRDefault="00B73D95" w:rsidP="00B73D95">
            <w:pPr>
              <w:pStyle w:val="Tabletextright"/>
              <w:rPr>
                <w:color w:val="000000"/>
              </w:rPr>
            </w:pPr>
          </w:p>
        </w:tc>
        <w:tc>
          <w:tcPr>
            <w:tcW w:w="1080" w:type="dxa"/>
            <w:shd w:val="clear" w:color="auto" w:fill="E0E0E0"/>
            <w:vAlign w:val="bottom"/>
          </w:tcPr>
          <w:p w14:paraId="7A292FA1" w14:textId="77777777" w:rsidR="00B73D95" w:rsidRPr="00F65579" w:rsidRDefault="00B73D95" w:rsidP="00B73D95">
            <w:pPr>
              <w:pStyle w:val="Tabletextright"/>
              <w:rPr>
                <w:color w:val="000000"/>
              </w:rPr>
            </w:pPr>
          </w:p>
        </w:tc>
        <w:tc>
          <w:tcPr>
            <w:tcW w:w="1080" w:type="dxa"/>
            <w:shd w:val="clear" w:color="auto" w:fill="auto"/>
            <w:vAlign w:val="bottom"/>
          </w:tcPr>
          <w:p w14:paraId="191522D6" w14:textId="77777777" w:rsidR="00B73D95" w:rsidRPr="00F65579" w:rsidRDefault="00B73D95" w:rsidP="00B73D95">
            <w:pPr>
              <w:pStyle w:val="Tabletextright"/>
              <w:rPr>
                <w:color w:val="000000"/>
              </w:rPr>
            </w:pPr>
          </w:p>
        </w:tc>
      </w:tr>
      <w:tr w:rsidR="00B73D95" w:rsidRPr="00F65579" w14:paraId="170FBEBC" w14:textId="77777777" w:rsidTr="00A50489">
        <w:tc>
          <w:tcPr>
            <w:tcW w:w="2700" w:type="dxa"/>
          </w:tcPr>
          <w:p w14:paraId="48D57E30" w14:textId="77777777" w:rsidR="00B73D95" w:rsidRPr="00F65579" w:rsidRDefault="00B73D95" w:rsidP="00B73D95">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tcW w:w="1080" w:type="dxa"/>
            <w:shd w:val="clear" w:color="auto" w:fill="E0E0E0"/>
            <w:vAlign w:val="bottom"/>
          </w:tcPr>
          <w:p w14:paraId="4156DC37" w14:textId="77777777" w:rsidR="00B73D95" w:rsidRPr="00F65579" w:rsidRDefault="00B73D95" w:rsidP="00B73D95">
            <w:pPr>
              <w:pStyle w:val="Tabletextright"/>
              <w:rPr>
                <w:color w:val="000000"/>
              </w:rPr>
            </w:pPr>
          </w:p>
        </w:tc>
        <w:tc>
          <w:tcPr>
            <w:tcW w:w="1080" w:type="dxa"/>
            <w:shd w:val="clear" w:color="auto" w:fill="auto"/>
            <w:vAlign w:val="bottom"/>
          </w:tcPr>
          <w:p w14:paraId="3C4B0F95" w14:textId="77777777" w:rsidR="00B73D95" w:rsidRPr="00F65579" w:rsidRDefault="00B73D95" w:rsidP="00B73D95">
            <w:pPr>
              <w:pStyle w:val="Tabletextright"/>
              <w:rPr>
                <w:color w:val="000000"/>
              </w:rPr>
            </w:pPr>
          </w:p>
        </w:tc>
        <w:tc>
          <w:tcPr>
            <w:tcW w:w="1080" w:type="dxa"/>
            <w:shd w:val="clear" w:color="auto" w:fill="E0E0E0"/>
            <w:vAlign w:val="bottom"/>
          </w:tcPr>
          <w:p w14:paraId="26A1ACA9" w14:textId="77777777" w:rsidR="00B73D95" w:rsidRPr="00F65579" w:rsidRDefault="00B73D95" w:rsidP="00B73D95">
            <w:pPr>
              <w:pStyle w:val="Tabletextright"/>
              <w:rPr>
                <w:color w:val="000000"/>
              </w:rPr>
            </w:pPr>
          </w:p>
        </w:tc>
        <w:tc>
          <w:tcPr>
            <w:tcW w:w="1080" w:type="dxa"/>
            <w:shd w:val="clear" w:color="auto" w:fill="auto"/>
            <w:vAlign w:val="bottom"/>
          </w:tcPr>
          <w:p w14:paraId="23698798" w14:textId="77777777" w:rsidR="00B73D95" w:rsidRPr="00F65579" w:rsidRDefault="00B73D95" w:rsidP="00B73D95">
            <w:pPr>
              <w:pStyle w:val="Tabletextright"/>
              <w:rPr>
                <w:color w:val="000000"/>
              </w:rPr>
            </w:pPr>
          </w:p>
        </w:tc>
        <w:tc>
          <w:tcPr>
            <w:tcW w:w="1080" w:type="dxa"/>
            <w:shd w:val="clear" w:color="auto" w:fill="E0E0E0"/>
            <w:vAlign w:val="bottom"/>
          </w:tcPr>
          <w:p w14:paraId="22838E8A" w14:textId="77777777" w:rsidR="00B73D95" w:rsidRPr="00F65579" w:rsidRDefault="00B73D95" w:rsidP="00B73D95">
            <w:pPr>
              <w:pStyle w:val="Tabletextright"/>
              <w:rPr>
                <w:color w:val="000000"/>
              </w:rPr>
            </w:pPr>
          </w:p>
        </w:tc>
        <w:tc>
          <w:tcPr>
            <w:tcW w:w="1080" w:type="dxa"/>
            <w:shd w:val="clear" w:color="auto" w:fill="auto"/>
            <w:vAlign w:val="bottom"/>
          </w:tcPr>
          <w:p w14:paraId="2C000014" w14:textId="77777777" w:rsidR="00B73D95" w:rsidRPr="00F65579" w:rsidRDefault="00B73D95" w:rsidP="00B73D95">
            <w:pPr>
              <w:pStyle w:val="Tabletextright"/>
              <w:rPr>
                <w:color w:val="000000"/>
              </w:rPr>
            </w:pPr>
          </w:p>
        </w:tc>
      </w:tr>
      <w:tr w:rsidR="00B73D95" w:rsidRPr="00F65579" w14:paraId="6A64F159" w14:textId="77777777" w:rsidTr="00A50489">
        <w:tc>
          <w:tcPr>
            <w:tcW w:w="2700" w:type="dxa"/>
          </w:tcPr>
          <w:p w14:paraId="5214E001" w14:textId="77777777" w:rsidR="00B73D95" w:rsidRPr="00F65579" w:rsidRDefault="00B73D95" w:rsidP="00B73D95">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tcW w:w="1080" w:type="dxa"/>
            <w:shd w:val="clear" w:color="auto" w:fill="E0E0E0"/>
            <w:vAlign w:val="bottom"/>
          </w:tcPr>
          <w:p w14:paraId="05E25890" w14:textId="77777777" w:rsidR="00B73D95" w:rsidRPr="00F65579" w:rsidRDefault="00B73D95" w:rsidP="00B73D95">
            <w:pPr>
              <w:pStyle w:val="Tabletextright"/>
              <w:rPr>
                <w:color w:val="000000"/>
              </w:rPr>
            </w:pPr>
          </w:p>
        </w:tc>
        <w:tc>
          <w:tcPr>
            <w:tcW w:w="1080" w:type="dxa"/>
            <w:shd w:val="clear" w:color="auto" w:fill="auto"/>
            <w:vAlign w:val="bottom"/>
          </w:tcPr>
          <w:p w14:paraId="576C49C1" w14:textId="77777777" w:rsidR="00B73D95" w:rsidRPr="00F65579" w:rsidRDefault="00B73D95" w:rsidP="00B73D95">
            <w:pPr>
              <w:pStyle w:val="Tabletextright"/>
              <w:rPr>
                <w:color w:val="000000"/>
              </w:rPr>
            </w:pPr>
          </w:p>
        </w:tc>
        <w:tc>
          <w:tcPr>
            <w:tcW w:w="1080" w:type="dxa"/>
            <w:shd w:val="clear" w:color="auto" w:fill="E0E0E0"/>
            <w:vAlign w:val="bottom"/>
          </w:tcPr>
          <w:p w14:paraId="705648DA" w14:textId="77777777" w:rsidR="00B73D95" w:rsidRPr="00F65579" w:rsidRDefault="00B73D95" w:rsidP="00B73D95">
            <w:pPr>
              <w:pStyle w:val="Tabletextright"/>
              <w:rPr>
                <w:color w:val="000000"/>
              </w:rPr>
            </w:pPr>
          </w:p>
        </w:tc>
        <w:tc>
          <w:tcPr>
            <w:tcW w:w="1080" w:type="dxa"/>
            <w:shd w:val="clear" w:color="auto" w:fill="auto"/>
            <w:vAlign w:val="bottom"/>
          </w:tcPr>
          <w:p w14:paraId="3935C7EF" w14:textId="77777777" w:rsidR="00B73D95" w:rsidRPr="00F65579" w:rsidRDefault="00B73D95" w:rsidP="00B73D95">
            <w:pPr>
              <w:pStyle w:val="Tabletextright"/>
              <w:rPr>
                <w:color w:val="000000"/>
              </w:rPr>
            </w:pPr>
          </w:p>
        </w:tc>
        <w:tc>
          <w:tcPr>
            <w:tcW w:w="1080" w:type="dxa"/>
            <w:shd w:val="clear" w:color="auto" w:fill="E0E0E0"/>
            <w:vAlign w:val="bottom"/>
          </w:tcPr>
          <w:p w14:paraId="5F43F5A9" w14:textId="77777777" w:rsidR="00B73D95" w:rsidRPr="00F65579" w:rsidRDefault="00B73D95" w:rsidP="00B73D95">
            <w:pPr>
              <w:pStyle w:val="Tabletextright"/>
              <w:rPr>
                <w:color w:val="000000"/>
              </w:rPr>
            </w:pPr>
          </w:p>
        </w:tc>
        <w:tc>
          <w:tcPr>
            <w:tcW w:w="1080" w:type="dxa"/>
            <w:shd w:val="clear" w:color="auto" w:fill="auto"/>
            <w:vAlign w:val="bottom"/>
          </w:tcPr>
          <w:p w14:paraId="4D344C6E" w14:textId="77777777" w:rsidR="00B73D95" w:rsidRPr="00F65579" w:rsidRDefault="00B73D95" w:rsidP="00B73D95">
            <w:pPr>
              <w:pStyle w:val="Tabletextright"/>
              <w:rPr>
                <w:color w:val="000000"/>
              </w:rPr>
            </w:pPr>
          </w:p>
        </w:tc>
      </w:tr>
      <w:tr w:rsidR="00B73D95" w:rsidRPr="00F65579" w14:paraId="54A36B90" w14:textId="77777777" w:rsidTr="00A50489">
        <w:tc>
          <w:tcPr>
            <w:tcW w:w="2700" w:type="dxa"/>
          </w:tcPr>
          <w:p w14:paraId="3D8BD7EC" w14:textId="77777777" w:rsidR="00B73D95" w:rsidRPr="00F65579" w:rsidRDefault="00B73D95" w:rsidP="00B73D95">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tcW w:w="1080" w:type="dxa"/>
            <w:shd w:val="clear" w:color="auto" w:fill="E0E0E0"/>
            <w:vAlign w:val="bottom"/>
          </w:tcPr>
          <w:p w14:paraId="38E7447D" w14:textId="77777777" w:rsidR="00B73D95" w:rsidRPr="00F65579" w:rsidRDefault="00B73D95" w:rsidP="00B73D95">
            <w:pPr>
              <w:pStyle w:val="Tabletextright"/>
              <w:rPr>
                <w:color w:val="000000"/>
              </w:rPr>
            </w:pPr>
          </w:p>
        </w:tc>
        <w:tc>
          <w:tcPr>
            <w:tcW w:w="1080" w:type="dxa"/>
            <w:shd w:val="clear" w:color="auto" w:fill="auto"/>
            <w:vAlign w:val="bottom"/>
          </w:tcPr>
          <w:p w14:paraId="1B3B3B64" w14:textId="77777777" w:rsidR="00B73D95" w:rsidRPr="00F65579" w:rsidRDefault="00B73D95" w:rsidP="00B73D95">
            <w:pPr>
              <w:pStyle w:val="Tabletextright"/>
              <w:rPr>
                <w:color w:val="000000"/>
              </w:rPr>
            </w:pPr>
          </w:p>
        </w:tc>
        <w:tc>
          <w:tcPr>
            <w:tcW w:w="1080" w:type="dxa"/>
            <w:shd w:val="clear" w:color="auto" w:fill="E0E0E0"/>
            <w:vAlign w:val="bottom"/>
          </w:tcPr>
          <w:p w14:paraId="4A6225D9" w14:textId="77777777" w:rsidR="00B73D95" w:rsidRPr="00F65579" w:rsidRDefault="00B73D95" w:rsidP="00B73D95">
            <w:pPr>
              <w:pStyle w:val="Tabletextright"/>
              <w:rPr>
                <w:color w:val="000000"/>
              </w:rPr>
            </w:pPr>
          </w:p>
        </w:tc>
        <w:tc>
          <w:tcPr>
            <w:tcW w:w="1080" w:type="dxa"/>
            <w:shd w:val="clear" w:color="auto" w:fill="auto"/>
            <w:vAlign w:val="bottom"/>
          </w:tcPr>
          <w:p w14:paraId="3252CA5A" w14:textId="77777777" w:rsidR="00B73D95" w:rsidRPr="00F65579" w:rsidRDefault="00B73D95" w:rsidP="00B73D95">
            <w:pPr>
              <w:pStyle w:val="Tabletextright"/>
              <w:rPr>
                <w:color w:val="000000"/>
              </w:rPr>
            </w:pPr>
          </w:p>
        </w:tc>
        <w:tc>
          <w:tcPr>
            <w:tcW w:w="1080" w:type="dxa"/>
            <w:shd w:val="clear" w:color="auto" w:fill="E0E0E0"/>
            <w:vAlign w:val="bottom"/>
          </w:tcPr>
          <w:p w14:paraId="2D29B457" w14:textId="77777777" w:rsidR="00B73D95" w:rsidRPr="00F65579" w:rsidRDefault="00B73D95" w:rsidP="00B73D95">
            <w:pPr>
              <w:pStyle w:val="Tabletextright"/>
              <w:rPr>
                <w:color w:val="000000"/>
              </w:rPr>
            </w:pPr>
          </w:p>
        </w:tc>
        <w:tc>
          <w:tcPr>
            <w:tcW w:w="1080" w:type="dxa"/>
            <w:shd w:val="clear" w:color="auto" w:fill="auto"/>
            <w:vAlign w:val="bottom"/>
          </w:tcPr>
          <w:p w14:paraId="33F838AF" w14:textId="77777777" w:rsidR="00B73D95" w:rsidRPr="00F65579" w:rsidRDefault="00B73D95" w:rsidP="00B73D95">
            <w:pPr>
              <w:pStyle w:val="Tabletextright"/>
              <w:rPr>
                <w:color w:val="000000"/>
              </w:rPr>
            </w:pPr>
          </w:p>
        </w:tc>
      </w:tr>
      <w:tr w:rsidR="00B73D95" w:rsidRPr="00F65579" w14:paraId="5E8ABC02" w14:textId="77777777" w:rsidTr="00A50489">
        <w:tc>
          <w:tcPr>
            <w:tcW w:w="2700" w:type="dxa"/>
          </w:tcPr>
          <w:p w14:paraId="1C6252EC" w14:textId="77777777" w:rsidR="00B73D95" w:rsidRPr="00F65579" w:rsidRDefault="00B73D95" w:rsidP="00B73D95">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tcW w:w="1080" w:type="dxa"/>
            <w:shd w:val="clear" w:color="auto" w:fill="E0E0E0"/>
            <w:vAlign w:val="bottom"/>
          </w:tcPr>
          <w:p w14:paraId="0313F8E3" w14:textId="77777777" w:rsidR="00B73D95" w:rsidRPr="00F65579" w:rsidRDefault="00B73D95" w:rsidP="00B73D95">
            <w:pPr>
              <w:pStyle w:val="Tabletextright"/>
              <w:rPr>
                <w:color w:val="000000"/>
              </w:rPr>
            </w:pPr>
          </w:p>
        </w:tc>
        <w:tc>
          <w:tcPr>
            <w:tcW w:w="1080" w:type="dxa"/>
            <w:shd w:val="clear" w:color="auto" w:fill="auto"/>
            <w:vAlign w:val="bottom"/>
          </w:tcPr>
          <w:p w14:paraId="303FC514" w14:textId="77777777" w:rsidR="00B73D95" w:rsidRPr="00F65579" w:rsidRDefault="00B73D95" w:rsidP="00B73D95">
            <w:pPr>
              <w:pStyle w:val="Tabletextright"/>
              <w:rPr>
                <w:color w:val="000000"/>
              </w:rPr>
            </w:pPr>
          </w:p>
        </w:tc>
        <w:tc>
          <w:tcPr>
            <w:tcW w:w="1080" w:type="dxa"/>
            <w:shd w:val="clear" w:color="auto" w:fill="E0E0E0"/>
            <w:vAlign w:val="bottom"/>
          </w:tcPr>
          <w:p w14:paraId="197854FB" w14:textId="77777777" w:rsidR="00B73D95" w:rsidRPr="00F65579" w:rsidRDefault="00B73D95" w:rsidP="00B73D95">
            <w:pPr>
              <w:pStyle w:val="Tabletextright"/>
              <w:rPr>
                <w:color w:val="000000"/>
              </w:rPr>
            </w:pPr>
          </w:p>
        </w:tc>
        <w:tc>
          <w:tcPr>
            <w:tcW w:w="1080" w:type="dxa"/>
            <w:shd w:val="clear" w:color="auto" w:fill="auto"/>
            <w:vAlign w:val="bottom"/>
          </w:tcPr>
          <w:p w14:paraId="3860DAF4" w14:textId="77777777" w:rsidR="00B73D95" w:rsidRPr="00F65579" w:rsidRDefault="00B73D95" w:rsidP="00B73D95">
            <w:pPr>
              <w:pStyle w:val="Tabletextright"/>
              <w:rPr>
                <w:color w:val="000000"/>
              </w:rPr>
            </w:pPr>
          </w:p>
        </w:tc>
        <w:tc>
          <w:tcPr>
            <w:tcW w:w="1080" w:type="dxa"/>
            <w:shd w:val="clear" w:color="auto" w:fill="E0E0E0"/>
            <w:vAlign w:val="bottom"/>
          </w:tcPr>
          <w:p w14:paraId="76BC9E33" w14:textId="77777777" w:rsidR="00B73D95" w:rsidRPr="00F65579" w:rsidRDefault="00B73D95" w:rsidP="00B73D95">
            <w:pPr>
              <w:pStyle w:val="Tabletextright"/>
              <w:rPr>
                <w:color w:val="000000"/>
              </w:rPr>
            </w:pPr>
          </w:p>
        </w:tc>
        <w:tc>
          <w:tcPr>
            <w:tcW w:w="1080" w:type="dxa"/>
            <w:shd w:val="clear" w:color="auto" w:fill="auto"/>
            <w:vAlign w:val="bottom"/>
          </w:tcPr>
          <w:p w14:paraId="3D0E0962" w14:textId="77777777" w:rsidR="00B73D95" w:rsidRPr="00F65579" w:rsidRDefault="00B73D95" w:rsidP="00B73D95">
            <w:pPr>
              <w:pStyle w:val="Tabletextright"/>
              <w:rPr>
                <w:color w:val="000000"/>
              </w:rPr>
            </w:pPr>
          </w:p>
        </w:tc>
      </w:tr>
      <w:tr w:rsidR="00B73D95" w:rsidRPr="00F65579" w14:paraId="0C8A1F3A" w14:textId="77777777" w:rsidTr="00A50489">
        <w:tc>
          <w:tcPr>
            <w:tcW w:w="2700" w:type="dxa"/>
          </w:tcPr>
          <w:p w14:paraId="0B5B768A" w14:textId="77777777" w:rsidR="00B73D95" w:rsidRPr="00F65579" w:rsidRDefault="00B73D95" w:rsidP="00B73D95">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tcW w:w="1080" w:type="dxa"/>
            <w:shd w:val="clear" w:color="auto" w:fill="E0E0E0"/>
            <w:vAlign w:val="bottom"/>
          </w:tcPr>
          <w:p w14:paraId="4EDF4F7E" w14:textId="77777777" w:rsidR="00B73D95" w:rsidRPr="00F65579" w:rsidRDefault="00B73D95" w:rsidP="00B73D95">
            <w:pPr>
              <w:pStyle w:val="Tabletextright"/>
              <w:rPr>
                <w:color w:val="000000"/>
              </w:rPr>
            </w:pPr>
          </w:p>
        </w:tc>
        <w:tc>
          <w:tcPr>
            <w:tcW w:w="1080" w:type="dxa"/>
            <w:shd w:val="clear" w:color="auto" w:fill="auto"/>
            <w:vAlign w:val="bottom"/>
          </w:tcPr>
          <w:p w14:paraId="67F979ED" w14:textId="77777777" w:rsidR="00B73D95" w:rsidRPr="00F65579" w:rsidRDefault="00B73D95" w:rsidP="00B73D95">
            <w:pPr>
              <w:pStyle w:val="Tabletextright"/>
              <w:rPr>
                <w:color w:val="000000"/>
              </w:rPr>
            </w:pPr>
          </w:p>
        </w:tc>
        <w:tc>
          <w:tcPr>
            <w:tcW w:w="1080" w:type="dxa"/>
            <w:shd w:val="clear" w:color="auto" w:fill="E0E0E0"/>
            <w:vAlign w:val="bottom"/>
          </w:tcPr>
          <w:p w14:paraId="68C75B2D" w14:textId="77777777" w:rsidR="00B73D95" w:rsidRPr="00F65579" w:rsidRDefault="00B73D95" w:rsidP="00B73D95">
            <w:pPr>
              <w:pStyle w:val="Tabletextright"/>
              <w:rPr>
                <w:color w:val="000000"/>
              </w:rPr>
            </w:pPr>
          </w:p>
        </w:tc>
        <w:tc>
          <w:tcPr>
            <w:tcW w:w="1080" w:type="dxa"/>
            <w:shd w:val="clear" w:color="auto" w:fill="auto"/>
            <w:vAlign w:val="bottom"/>
          </w:tcPr>
          <w:p w14:paraId="4301C4A2" w14:textId="77777777" w:rsidR="00B73D95" w:rsidRPr="00F65579" w:rsidRDefault="00B73D95" w:rsidP="00B73D95">
            <w:pPr>
              <w:pStyle w:val="Tabletextright"/>
              <w:rPr>
                <w:color w:val="000000"/>
              </w:rPr>
            </w:pPr>
          </w:p>
        </w:tc>
        <w:tc>
          <w:tcPr>
            <w:tcW w:w="1080" w:type="dxa"/>
            <w:shd w:val="clear" w:color="auto" w:fill="E0E0E0"/>
            <w:vAlign w:val="bottom"/>
          </w:tcPr>
          <w:p w14:paraId="35E15B49" w14:textId="77777777" w:rsidR="00B73D95" w:rsidRPr="00F65579" w:rsidRDefault="00B73D95" w:rsidP="00B73D95">
            <w:pPr>
              <w:pStyle w:val="Tabletextright"/>
              <w:rPr>
                <w:color w:val="000000"/>
              </w:rPr>
            </w:pPr>
          </w:p>
        </w:tc>
        <w:tc>
          <w:tcPr>
            <w:tcW w:w="1080" w:type="dxa"/>
            <w:shd w:val="clear" w:color="auto" w:fill="auto"/>
            <w:vAlign w:val="bottom"/>
          </w:tcPr>
          <w:p w14:paraId="2177D098" w14:textId="77777777" w:rsidR="00B73D95" w:rsidRPr="00F65579" w:rsidRDefault="00B73D95" w:rsidP="00B73D95">
            <w:pPr>
              <w:pStyle w:val="Tabletextright"/>
              <w:rPr>
                <w:color w:val="000000"/>
              </w:rPr>
            </w:pPr>
          </w:p>
        </w:tc>
      </w:tr>
      <w:tr w:rsidR="00B73D95" w:rsidRPr="00F65579" w14:paraId="2331A2FA" w14:textId="77777777" w:rsidTr="00A50489">
        <w:tc>
          <w:tcPr>
            <w:tcW w:w="2700" w:type="dxa"/>
            <w:vAlign w:val="bottom"/>
          </w:tcPr>
          <w:p w14:paraId="29DCBCE7" w14:textId="77777777" w:rsidR="00B73D95" w:rsidRPr="00F65579" w:rsidRDefault="00B73D95" w:rsidP="00B73D95">
            <w:pPr>
              <w:pStyle w:val="Tabletextbold"/>
            </w:pPr>
            <w:r w:rsidRPr="00F65579">
              <w:t xml:space="preserve">Total </w:t>
            </w:r>
          </w:p>
        </w:tc>
        <w:tc>
          <w:tcPr>
            <w:tcW w:w="1080" w:type="dxa"/>
            <w:shd w:val="clear" w:color="auto" w:fill="E0E0E0"/>
            <w:vAlign w:val="bottom"/>
          </w:tcPr>
          <w:p w14:paraId="1447B2AD" w14:textId="77777777" w:rsidR="00B73D95" w:rsidRPr="00F65579" w:rsidRDefault="00B73D95" w:rsidP="00B73D95">
            <w:pPr>
              <w:pStyle w:val="Tabletextrightbold"/>
            </w:pPr>
            <w:r w:rsidRPr="00F65579">
              <w:t>5</w:t>
            </w:r>
          </w:p>
        </w:tc>
        <w:tc>
          <w:tcPr>
            <w:tcW w:w="1080" w:type="dxa"/>
            <w:shd w:val="clear" w:color="auto" w:fill="auto"/>
            <w:vAlign w:val="bottom"/>
          </w:tcPr>
          <w:p w14:paraId="1D9E58A3" w14:textId="77777777" w:rsidR="00B73D95" w:rsidRPr="00F65579" w:rsidRDefault="00B73D95" w:rsidP="00B73D95">
            <w:pPr>
              <w:pStyle w:val="Tabletextrightbold"/>
            </w:pPr>
            <w:r w:rsidRPr="00F65579">
              <w:t>3</w:t>
            </w:r>
          </w:p>
        </w:tc>
        <w:tc>
          <w:tcPr>
            <w:tcW w:w="1080" w:type="dxa"/>
            <w:shd w:val="clear" w:color="auto" w:fill="E0E0E0"/>
            <w:vAlign w:val="bottom"/>
          </w:tcPr>
          <w:p w14:paraId="5EBB2B1F" w14:textId="77777777" w:rsidR="00B73D95" w:rsidRPr="00F65579" w:rsidRDefault="00B73D95" w:rsidP="00B73D95">
            <w:pPr>
              <w:pStyle w:val="Tabletextrightbold"/>
            </w:pPr>
            <w:r w:rsidRPr="00F65579">
              <w:t>104</w:t>
            </w:r>
          </w:p>
        </w:tc>
        <w:tc>
          <w:tcPr>
            <w:tcW w:w="1080" w:type="dxa"/>
            <w:shd w:val="clear" w:color="auto" w:fill="auto"/>
            <w:vAlign w:val="bottom"/>
          </w:tcPr>
          <w:p w14:paraId="4D723028" w14:textId="77777777" w:rsidR="00B73D95" w:rsidRPr="00F65579" w:rsidRDefault="00B73D95" w:rsidP="00B73D95">
            <w:pPr>
              <w:pStyle w:val="Tabletextrightbold"/>
            </w:pPr>
          </w:p>
        </w:tc>
        <w:tc>
          <w:tcPr>
            <w:tcW w:w="1080" w:type="dxa"/>
            <w:shd w:val="clear" w:color="auto" w:fill="E0E0E0"/>
            <w:vAlign w:val="bottom"/>
          </w:tcPr>
          <w:p w14:paraId="30AE5DF3" w14:textId="77777777" w:rsidR="00B73D95" w:rsidRPr="00F65579" w:rsidRDefault="00B73D95" w:rsidP="00B73D95">
            <w:pPr>
              <w:pStyle w:val="Tabletextrightbold"/>
            </w:pPr>
            <w:r w:rsidRPr="00F65579">
              <w:t>5</w:t>
            </w:r>
          </w:p>
        </w:tc>
        <w:tc>
          <w:tcPr>
            <w:tcW w:w="1080" w:type="dxa"/>
            <w:shd w:val="clear" w:color="auto" w:fill="auto"/>
            <w:vAlign w:val="bottom"/>
          </w:tcPr>
          <w:p w14:paraId="2C5710F0" w14:textId="77777777" w:rsidR="00B73D95" w:rsidRPr="00F65579" w:rsidRDefault="00B73D95" w:rsidP="00B73D95">
            <w:pPr>
              <w:pStyle w:val="Tabletextrightbold"/>
            </w:pPr>
            <w:r w:rsidRPr="00F65579">
              <w:t>2</w:t>
            </w:r>
          </w:p>
        </w:tc>
      </w:tr>
    </w:tbl>
    <w:p w14:paraId="424617DA" w14:textId="77777777" w:rsidR="00B73D95" w:rsidRPr="00F65579" w:rsidRDefault="00B73D95" w:rsidP="00B73D95"/>
    <w:p w14:paraId="160DE788" w14:textId="77777777" w:rsidR="006E40DF" w:rsidRPr="00F65579" w:rsidRDefault="006E40DF" w:rsidP="006E40DF">
      <w:pPr>
        <w:sectPr w:rsidR="006E40DF" w:rsidRPr="00F65579" w:rsidSect="006E40DF">
          <w:headerReference w:type="even" r:id="rId157"/>
          <w:headerReference w:type="default" r:id="rId158"/>
          <w:footerReference w:type="even" r:id="rId159"/>
          <w:footerReference w:type="default" r:id="rId160"/>
          <w:pgSz w:w="11909" w:h="16834" w:code="9"/>
          <w:pgMar w:top="1440" w:right="994" w:bottom="1728" w:left="1152" w:header="720" w:footer="288" w:gutter="0"/>
          <w:cols w:space="720"/>
          <w:noEndnote/>
          <w:docGrid w:linePitch="231"/>
        </w:sectPr>
      </w:pPr>
    </w:p>
    <w:p w14:paraId="2E77FE03" w14:textId="77777777" w:rsidR="00874541" w:rsidRPr="00F65579" w:rsidRDefault="00874541" w:rsidP="00874541">
      <w:pPr>
        <w:pStyle w:val="Heading4"/>
      </w:pPr>
      <w:r w:rsidRPr="00F65579">
        <w:lastRenderedPageBreak/>
        <w:t xml:space="preserve">Profile of </w:t>
      </w:r>
      <w:r w:rsidR="0027531A" w:rsidRPr="00F65579">
        <w:t>Cenitex</w:t>
      </w:r>
      <w:r w:rsidR="00B21A45" w:rsidRPr="00F65579">
        <w:t>’</w:t>
      </w:r>
      <w:r w:rsidRPr="00F65579">
        <w:t xml:space="preserve">s </w:t>
      </w:r>
      <w:r w:rsidR="00352A50" w:rsidRPr="00F65579">
        <w:t>workforce: June 201</w:t>
      </w:r>
      <w:r w:rsidR="00420A9F" w:rsidRPr="00F65579">
        <w:t>9</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6A610B" w:rsidRPr="00F65579" w14:paraId="4FCB1C0E" w14:textId="77777777" w:rsidTr="00FD7161">
        <w:trPr>
          <w:cantSplit/>
        </w:trPr>
        <w:tc>
          <w:tcPr>
            <w:tcW w:w="1483" w:type="dxa"/>
            <w:shd w:val="clear" w:color="auto" w:fill="auto"/>
          </w:tcPr>
          <w:p w14:paraId="4C587602" w14:textId="77777777" w:rsidR="006A610B" w:rsidRPr="00F65579" w:rsidRDefault="006A610B" w:rsidP="00FD7161">
            <w:pPr>
              <w:pStyle w:val="Tabletext"/>
            </w:pPr>
          </w:p>
        </w:tc>
        <w:tc>
          <w:tcPr>
            <w:tcW w:w="6192" w:type="dxa"/>
            <w:gridSpan w:val="7"/>
            <w:shd w:val="clear" w:color="auto" w:fill="E0E0E0"/>
            <w:vAlign w:val="bottom"/>
          </w:tcPr>
          <w:p w14:paraId="78B3F80D" w14:textId="77777777" w:rsidR="006A610B" w:rsidRPr="00F65579" w:rsidRDefault="006A610B" w:rsidP="00FD7161">
            <w:pPr>
              <w:pStyle w:val="Tabletextheadingcentred"/>
            </w:pPr>
            <w:r w:rsidRPr="00F65579">
              <w:t>June 201</w:t>
            </w:r>
            <w:r w:rsidR="00420A9F" w:rsidRPr="00F65579">
              <w:t>9</w:t>
            </w:r>
          </w:p>
        </w:tc>
        <w:tc>
          <w:tcPr>
            <w:tcW w:w="6192" w:type="dxa"/>
            <w:gridSpan w:val="7"/>
            <w:shd w:val="clear" w:color="auto" w:fill="auto"/>
            <w:noWrap/>
            <w:vAlign w:val="bottom"/>
          </w:tcPr>
          <w:p w14:paraId="2B3FF5F2" w14:textId="77777777" w:rsidR="006A610B" w:rsidRPr="00F65579" w:rsidRDefault="006A610B" w:rsidP="00FD7161">
            <w:pPr>
              <w:pStyle w:val="Tabletextheadingcentred"/>
            </w:pPr>
            <w:r w:rsidRPr="00F65579">
              <w:t>June 201</w:t>
            </w:r>
            <w:r w:rsidR="00420A9F" w:rsidRPr="00F65579">
              <w:t>8</w:t>
            </w:r>
          </w:p>
        </w:tc>
      </w:tr>
      <w:tr w:rsidR="006A610B" w:rsidRPr="00F65579" w14:paraId="21C4A315" w14:textId="77777777" w:rsidTr="00FD7161">
        <w:trPr>
          <w:cantSplit/>
        </w:trPr>
        <w:tc>
          <w:tcPr>
            <w:tcW w:w="1483" w:type="dxa"/>
            <w:shd w:val="clear" w:color="auto" w:fill="auto"/>
          </w:tcPr>
          <w:p w14:paraId="3E002871" w14:textId="77777777" w:rsidR="006A610B" w:rsidRPr="00F65579" w:rsidRDefault="006A610B" w:rsidP="00FD7161">
            <w:pPr>
              <w:pStyle w:val="Tabletext"/>
            </w:pPr>
          </w:p>
        </w:tc>
        <w:tc>
          <w:tcPr>
            <w:tcW w:w="1728" w:type="dxa"/>
            <w:gridSpan w:val="2"/>
            <w:shd w:val="clear" w:color="auto" w:fill="auto"/>
            <w:vAlign w:val="bottom"/>
          </w:tcPr>
          <w:p w14:paraId="271C4B59" w14:textId="77777777" w:rsidR="006A610B" w:rsidRPr="00F65579" w:rsidRDefault="006A610B" w:rsidP="00FD7161">
            <w:pPr>
              <w:pStyle w:val="Tabletextheadingcentred"/>
              <w:spacing w:after="20"/>
            </w:pPr>
            <w:r w:rsidRPr="00F65579">
              <w:t>All employees</w:t>
            </w:r>
          </w:p>
        </w:tc>
        <w:tc>
          <w:tcPr>
            <w:tcW w:w="2736" w:type="dxa"/>
            <w:gridSpan w:val="3"/>
            <w:shd w:val="clear" w:color="auto" w:fill="auto"/>
            <w:vAlign w:val="bottom"/>
          </w:tcPr>
          <w:p w14:paraId="03835613" w14:textId="77777777" w:rsidR="006A610B" w:rsidRPr="00F65579" w:rsidRDefault="006A610B" w:rsidP="00FD7161">
            <w:pPr>
              <w:pStyle w:val="Tabletextheadingcentred"/>
              <w:spacing w:after="20"/>
            </w:pPr>
            <w:r w:rsidRPr="00F65579">
              <w:t>Ongoing</w:t>
            </w:r>
          </w:p>
        </w:tc>
        <w:tc>
          <w:tcPr>
            <w:tcW w:w="1728" w:type="dxa"/>
            <w:gridSpan w:val="2"/>
            <w:shd w:val="clear" w:color="auto" w:fill="auto"/>
          </w:tcPr>
          <w:p w14:paraId="6089C7FB" w14:textId="77777777" w:rsidR="006A610B" w:rsidRPr="00F65579" w:rsidRDefault="006A610B" w:rsidP="00FD7161">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20C9C10D" w14:textId="77777777" w:rsidR="006A610B" w:rsidRPr="00F65579" w:rsidRDefault="006A610B" w:rsidP="00FD7161">
            <w:pPr>
              <w:pStyle w:val="Tabletextheadingcentred"/>
              <w:spacing w:after="20"/>
            </w:pPr>
            <w:r w:rsidRPr="00F65579">
              <w:t>All employees</w:t>
            </w:r>
          </w:p>
        </w:tc>
        <w:tc>
          <w:tcPr>
            <w:tcW w:w="2736" w:type="dxa"/>
            <w:gridSpan w:val="3"/>
            <w:shd w:val="clear" w:color="auto" w:fill="auto"/>
            <w:noWrap/>
            <w:vAlign w:val="bottom"/>
          </w:tcPr>
          <w:p w14:paraId="76FFD388" w14:textId="77777777" w:rsidR="006A610B" w:rsidRPr="00F65579" w:rsidRDefault="006A610B" w:rsidP="00FD7161">
            <w:pPr>
              <w:pStyle w:val="Tabletextheadingcentred"/>
              <w:spacing w:after="20"/>
            </w:pPr>
            <w:r w:rsidRPr="00F65579">
              <w:t>Ongoing</w:t>
            </w:r>
          </w:p>
        </w:tc>
        <w:tc>
          <w:tcPr>
            <w:tcW w:w="1728" w:type="dxa"/>
            <w:gridSpan w:val="2"/>
          </w:tcPr>
          <w:p w14:paraId="4F62F101" w14:textId="77777777" w:rsidR="006A610B" w:rsidRPr="00F65579" w:rsidRDefault="006A610B" w:rsidP="00FD7161">
            <w:pPr>
              <w:pStyle w:val="Tabletextheadingcentred"/>
              <w:spacing w:after="20"/>
              <w:rPr>
                <w:rFonts w:cstheme="minorHAnsi"/>
              </w:rPr>
            </w:pPr>
            <w:r w:rsidRPr="00F65579">
              <w:t>Fixed term</w:t>
            </w:r>
            <w:r w:rsidRPr="00F65579">
              <w:br/>
              <w:t>and casual</w:t>
            </w:r>
          </w:p>
        </w:tc>
      </w:tr>
      <w:tr w:rsidR="006A610B" w:rsidRPr="00F65579" w14:paraId="20813BEB" w14:textId="77777777" w:rsidTr="00FD7161">
        <w:trPr>
          <w:cantSplit/>
        </w:trPr>
        <w:tc>
          <w:tcPr>
            <w:tcW w:w="1483" w:type="dxa"/>
            <w:shd w:val="clear" w:color="auto" w:fill="auto"/>
          </w:tcPr>
          <w:p w14:paraId="0FB12FCD" w14:textId="77777777" w:rsidR="006A610B" w:rsidRPr="00F65579" w:rsidRDefault="006A610B" w:rsidP="00FD7161">
            <w:pPr>
              <w:pStyle w:val="Tabletext"/>
            </w:pPr>
          </w:p>
        </w:tc>
        <w:tc>
          <w:tcPr>
            <w:tcW w:w="950" w:type="dxa"/>
            <w:shd w:val="clear" w:color="auto" w:fill="auto"/>
            <w:vAlign w:val="bottom"/>
          </w:tcPr>
          <w:p w14:paraId="1B8396C7" w14:textId="77777777" w:rsidR="006A610B" w:rsidRPr="00F65579" w:rsidRDefault="006A610B" w:rsidP="00FD716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223C18D3" w14:textId="77777777" w:rsidR="006A610B" w:rsidRPr="00F65579" w:rsidRDefault="006A610B" w:rsidP="00FD7161">
            <w:pPr>
              <w:pStyle w:val="Tabletextheadingright"/>
              <w:rPr>
                <w:rFonts w:cstheme="minorHAnsi"/>
              </w:rPr>
            </w:pPr>
            <w:r w:rsidRPr="00F65579">
              <w:rPr>
                <w:rFonts w:cstheme="minorHAnsi"/>
              </w:rPr>
              <w:t>FTE</w:t>
            </w:r>
          </w:p>
        </w:tc>
        <w:tc>
          <w:tcPr>
            <w:tcW w:w="979" w:type="dxa"/>
            <w:shd w:val="clear" w:color="auto" w:fill="auto"/>
            <w:vAlign w:val="bottom"/>
          </w:tcPr>
          <w:p w14:paraId="769129E5" w14:textId="77777777" w:rsidR="006A610B" w:rsidRPr="00F65579" w:rsidRDefault="006A610B" w:rsidP="00FD7161">
            <w:pPr>
              <w:pStyle w:val="Tabletextheadingright"/>
              <w:rPr>
                <w:rFonts w:cstheme="minorHAnsi"/>
              </w:rPr>
            </w:pPr>
            <w:r w:rsidRPr="00F65579">
              <w:rPr>
                <w:rFonts w:cstheme="minorHAnsi"/>
              </w:rPr>
              <w:t>Full</w:t>
            </w:r>
            <w:r w:rsidR="003E7C90" w:rsidRPr="00F6557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3A012ED4" w14:textId="77777777" w:rsidR="006A610B" w:rsidRPr="00F65579" w:rsidRDefault="006A610B" w:rsidP="00FD7161">
            <w:pPr>
              <w:pStyle w:val="Tabletextheadingright"/>
              <w:rPr>
                <w:rFonts w:cstheme="minorHAnsi"/>
              </w:rPr>
            </w:pPr>
            <w:r w:rsidRPr="00F65579">
              <w:rPr>
                <w:rFonts w:cstheme="minorHAnsi"/>
              </w:rPr>
              <w:t>Part</w:t>
            </w:r>
            <w:r w:rsidR="003E7C90" w:rsidRPr="00F6557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5A6E3F93" w14:textId="77777777" w:rsidR="006A610B" w:rsidRPr="00F65579" w:rsidRDefault="006A610B" w:rsidP="00FD7161">
            <w:pPr>
              <w:pStyle w:val="Tabletextheadingright"/>
              <w:rPr>
                <w:rFonts w:cstheme="minorHAnsi"/>
              </w:rPr>
            </w:pPr>
            <w:r w:rsidRPr="00F65579">
              <w:rPr>
                <w:rFonts w:cstheme="minorHAnsi"/>
              </w:rPr>
              <w:t>FTE</w:t>
            </w:r>
          </w:p>
        </w:tc>
        <w:tc>
          <w:tcPr>
            <w:tcW w:w="950" w:type="dxa"/>
            <w:shd w:val="clear" w:color="auto" w:fill="auto"/>
          </w:tcPr>
          <w:p w14:paraId="5289CBF5" w14:textId="77777777" w:rsidR="006A610B" w:rsidRPr="00F65579" w:rsidRDefault="006A610B" w:rsidP="00FD716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tcPr>
          <w:p w14:paraId="0B6262E1" w14:textId="77777777" w:rsidR="006A610B" w:rsidRPr="00F65579" w:rsidRDefault="006A610B" w:rsidP="00FD7161">
            <w:pPr>
              <w:pStyle w:val="Tabletextheadingright"/>
              <w:rPr>
                <w:rFonts w:cstheme="minorHAnsi"/>
              </w:rPr>
            </w:pPr>
            <w:r w:rsidRPr="00F65579">
              <w:rPr>
                <w:rFonts w:cstheme="minorHAnsi"/>
              </w:rPr>
              <w:t>FTE</w:t>
            </w:r>
          </w:p>
        </w:tc>
        <w:tc>
          <w:tcPr>
            <w:tcW w:w="950" w:type="dxa"/>
            <w:shd w:val="clear" w:color="auto" w:fill="auto"/>
            <w:noWrap/>
            <w:vAlign w:val="bottom"/>
          </w:tcPr>
          <w:p w14:paraId="5878024A" w14:textId="77777777" w:rsidR="006A610B" w:rsidRPr="00F65579" w:rsidRDefault="006A610B" w:rsidP="00FD716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0EFCC5B3" w14:textId="77777777" w:rsidR="006A610B" w:rsidRPr="00F65579" w:rsidRDefault="006A610B" w:rsidP="00FD7161">
            <w:pPr>
              <w:pStyle w:val="Tabletextheadingright"/>
              <w:rPr>
                <w:rFonts w:cstheme="minorHAnsi"/>
              </w:rPr>
            </w:pPr>
            <w:r w:rsidRPr="00F65579">
              <w:rPr>
                <w:rFonts w:cstheme="minorHAnsi"/>
              </w:rPr>
              <w:t>FTE</w:t>
            </w:r>
          </w:p>
        </w:tc>
        <w:tc>
          <w:tcPr>
            <w:tcW w:w="979" w:type="dxa"/>
            <w:shd w:val="clear" w:color="auto" w:fill="auto"/>
            <w:noWrap/>
            <w:vAlign w:val="bottom"/>
          </w:tcPr>
          <w:p w14:paraId="12391E53" w14:textId="77777777" w:rsidR="006A610B" w:rsidRPr="00F65579" w:rsidRDefault="006A610B" w:rsidP="00FD7161">
            <w:pPr>
              <w:pStyle w:val="Tabletextheadingright"/>
              <w:rPr>
                <w:rFonts w:cstheme="minorHAnsi"/>
              </w:rPr>
            </w:pPr>
            <w:r w:rsidRPr="00F65579">
              <w:rPr>
                <w:rFonts w:cstheme="minorHAnsi"/>
              </w:rPr>
              <w:t>Full</w:t>
            </w:r>
            <w:r w:rsidR="003E7C90" w:rsidRPr="00F6557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344D15C4" w14:textId="77777777" w:rsidR="006A610B" w:rsidRPr="00F65579" w:rsidRDefault="006A610B" w:rsidP="00FD7161">
            <w:pPr>
              <w:pStyle w:val="Tabletextheadingright"/>
              <w:rPr>
                <w:rFonts w:cstheme="minorHAnsi"/>
              </w:rPr>
            </w:pPr>
            <w:r w:rsidRPr="00F65579">
              <w:rPr>
                <w:rFonts w:cstheme="minorHAnsi"/>
              </w:rPr>
              <w:t>Part</w:t>
            </w:r>
            <w:r w:rsidR="003E7C90" w:rsidRPr="00F6557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0C48E236" w14:textId="77777777" w:rsidR="006A610B" w:rsidRPr="00F65579" w:rsidRDefault="006A610B" w:rsidP="00FD7161">
            <w:pPr>
              <w:pStyle w:val="Tabletextheadingright"/>
              <w:rPr>
                <w:rFonts w:cstheme="minorHAnsi"/>
              </w:rPr>
            </w:pPr>
            <w:r w:rsidRPr="00F65579">
              <w:rPr>
                <w:rFonts w:cstheme="minorHAnsi"/>
              </w:rPr>
              <w:t>FTE</w:t>
            </w:r>
          </w:p>
        </w:tc>
        <w:tc>
          <w:tcPr>
            <w:tcW w:w="950" w:type="dxa"/>
          </w:tcPr>
          <w:p w14:paraId="631AFB92" w14:textId="77777777" w:rsidR="006A610B" w:rsidRPr="00F65579" w:rsidRDefault="006A610B" w:rsidP="00FD7161">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tcPr>
          <w:p w14:paraId="1D31F498" w14:textId="77777777" w:rsidR="006A610B" w:rsidRPr="00F65579" w:rsidRDefault="006A610B" w:rsidP="00FD7161">
            <w:pPr>
              <w:pStyle w:val="Tabletextheadingright"/>
              <w:rPr>
                <w:rFonts w:cstheme="minorHAnsi"/>
              </w:rPr>
            </w:pPr>
            <w:r w:rsidRPr="00F65579">
              <w:rPr>
                <w:rFonts w:cstheme="minorHAnsi"/>
              </w:rPr>
              <w:t>FTE</w:t>
            </w:r>
          </w:p>
        </w:tc>
      </w:tr>
      <w:tr w:rsidR="006A610B" w:rsidRPr="00F65579" w14:paraId="5C44BAF2" w14:textId="77777777" w:rsidTr="00FD7161">
        <w:trPr>
          <w:cantSplit/>
        </w:trPr>
        <w:tc>
          <w:tcPr>
            <w:tcW w:w="1483" w:type="dxa"/>
            <w:shd w:val="clear" w:color="auto" w:fill="auto"/>
          </w:tcPr>
          <w:p w14:paraId="18E471E7" w14:textId="77777777" w:rsidR="006A610B" w:rsidRPr="00F65579" w:rsidRDefault="006A610B" w:rsidP="00FD7161">
            <w:pPr>
              <w:pStyle w:val="Tabletext"/>
            </w:pPr>
            <w:r w:rsidRPr="00F65579">
              <w:rPr>
                <w:rFonts w:cstheme="minorHAnsi"/>
                <w:b/>
              </w:rPr>
              <w:t>Gender</w:t>
            </w:r>
          </w:p>
        </w:tc>
        <w:tc>
          <w:tcPr>
            <w:tcW w:w="950" w:type="dxa"/>
            <w:shd w:val="clear" w:color="auto" w:fill="E0E0E0"/>
            <w:vAlign w:val="bottom"/>
          </w:tcPr>
          <w:p w14:paraId="0EF261FE" w14:textId="77777777" w:rsidR="006A610B" w:rsidRPr="00F65579" w:rsidRDefault="006A610B" w:rsidP="00FD7161">
            <w:pPr>
              <w:pStyle w:val="Tabletextright"/>
              <w:rPr>
                <w:rFonts w:cstheme="minorHAnsi"/>
              </w:rPr>
            </w:pPr>
          </w:p>
        </w:tc>
        <w:tc>
          <w:tcPr>
            <w:tcW w:w="778" w:type="dxa"/>
            <w:shd w:val="clear" w:color="auto" w:fill="E0E0E0"/>
            <w:vAlign w:val="bottom"/>
          </w:tcPr>
          <w:p w14:paraId="03A61429" w14:textId="77777777" w:rsidR="006A610B" w:rsidRPr="00F65579" w:rsidRDefault="006A610B" w:rsidP="00FD7161">
            <w:pPr>
              <w:pStyle w:val="Tabletextright"/>
              <w:rPr>
                <w:rFonts w:cstheme="minorHAnsi"/>
              </w:rPr>
            </w:pPr>
          </w:p>
        </w:tc>
        <w:tc>
          <w:tcPr>
            <w:tcW w:w="979" w:type="dxa"/>
            <w:shd w:val="clear" w:color="auto" w:fill="auto"/>
            <w:vAlign w:val="bottom"/>
          </w:tcPr>
          <w:p w14:paraId="156015EE" w14:textId="77777777" w:rsidR="006A610B" w:rsidRPr="00F65579" w:rsidRDefault="006A610B" w:rsidP="00FD7161">
            <w:pPr>
              <w:pStyle w:val="Tabletextright"/>
              <w:rPr>
                <w:rFonts w:cstheme="minorHAnsi"/>
              </w:rPr>
            </w:pPr>
          </w:p>
        </w:tc>
        <w:tc>
          <w:tcPr>
            <w:tcW w:w="979" w:type="dxa"/>
            <w:shd w:val="clear" w:color="auto" w:fill="auto"/>
          </w:tcPr>
          <w:p w14:paraId="2236054F" w14:textId="77777777" w:rsidR="006A610B" w:rsidRPr="00F65579" w:rsidRDefault="006A610B" w:rsidP="00FD7161">
            <w:pPr>
              <w:pStyle w:val="Tabletextright"/>
            </w:pPr>
          </w:p>
        </w:tc>
        <w:tc>
          <w:tcPr>
            <w:tcW w:w="778" w:type="dxa"/>
            <w:shd w:val="clear" w:color="auto" w:fill="auto"/>
          </w:tcPr>
          <w:p w14:paraId="0D7663DF" w14:textId="77777777" w:rsidR="006A610B" w:rsidRPr="00F65579" w:rsidRDefault="006A610B" w:rsidP="00FD7161">
            <w:pPr>
              <w:pStyle w:val="Tabletextright"/>
            </w:pPr>
          </w:p>
        </w:tc>
        <w:tc>
          <w:tcPr>
            <w:tcW w:w="950" w:type="dxa"/>
            <w:shd w:val="clear" w:color="auto" w:fill="E0E0E0"/>
          </w:tcPr>
          <w:p w14:paraId="11E21005" w14:textId="77777777" w:rsidR="006A610B" w:rsidRPr="00F65579" w:rsidRDefault="006A610B" w:rsidP="00FD7161">
            <w:pPr>
              <w:pStyle w:val="Tabletextright"/>
            </w:pPr>
          </w:p>
        </w:tc>
        <w:tc>
          <w:tcPr>
            <w:tcW w:w="778" w:type="dxa"/>
            <w:shd w:val="clear" w:color="auto" w:fill="E0E0E0"/>
          </w:tcPr>
          <w:p w14:paraId="288D5786" w14:textId="77777777" w:rsidR="006A610B" w:rsidRPr="00F65579" w:rsidRDefault="006A610B" w:rsidP="00FD7161">
            <w:pPr>
              <w:pStyle w:val="Tabletextright"/>
            </w:pPr>
          </w:p>
        </w:tc>
        <w:tc>
          <w:tcPr>
            <w:tcW w:w="950" w:type="dxa"/>
            <w:shd w:val="clear" w:color="auto" w:fill="auto"/>
            <w:noWrap/>
            <w:vAlign w:val="bottom"/>
          </w:tcPr>
          <w:p w14:paraId="51638300" w14:textId="77777777" w:rsidR="006A610B" w:rsidRPr="00F65579" w:rsidRDefault="006A610B" w:rsidP="00FD7161">
            <w:pPr>
              <w:pStyle w:val="Tabletextright"/>
              <w:rPr>
                <w:rFonts w:cstheme="minorHAnsi"/>
              </w:rPr>
            </w:pPr>
          </w:p>
        </w:tc>
        <w:tc>
          <w:tcPr>
            <w:tcW w:w="778" w:type="dxa"/>
            <w:shd w:val="clear" w:color="auto" w:fill="auto"/>
            <w:vAlign w:val="bottom"/>
          </w:tcPr>
          <w:p w14:paraId="71A5703D" w14:textId="77777777" w:rsidR="006A610B" w:rsidRPr="00F65579" w:rsidRDefault="006A610B" w:rsidP="00FD7161">
            <w:pPr>
              <w:pStyle w:val="Tabletextright"/>
              <w:rPr>
                <w:rFonts w:cstheme="minorHAnsi"/>
              </w:rPr>
            </w:pPr>
          </w:p>
        </w:tc>
        <w:tc>
          <w:tcPr>
            <w:tcW w:w="979" w:type="dxa"/>
            <w:shd w:val="clear" w:color="auto" w:fill="E0E0E0"/>
            <w:noWrap/>
            <w:vAlign w:val="bottom"/>
          </w:tcPr>
          <w:p w14:paraId="72CFBACF" w14:textId="77777777" w:rsidR="006A610B" w:rsidRPr="00F65579" w:rsidRDefault="006A610B" w:rsidP="00FD7161">
            <w:pPr>
              <w:pStyle w:val="Tabletextright"/>
              <w:rPr>
                <w:rFonts w:cstheme="minorHAnsi"/>
              </w:rPr>
            </w:pPr>
          </w:p>
        </w:tc>
        <w:tc>
          <w:tcPr>
            <w:tcW w:w="979" w:type="dxa"/>
            <w:shd w:val="clear" w:color="auto" w:fill="E0E0E0"/>
          </w:tcPr>
          <w:p w14:paraId="263E91B5" w14:textId="77777777" w:rsidR="006A610B" w:rsidRPr="00F65579" w:rsidRDefault="006A610B" w:rsidP="00FD7161">
            <w:pPr>
              <w:pStyle w:val="Tabletextright"/>
            </w:pPr>
          </w:p>
        </w:tc>
        <w:tc>
          <w:tcPr>
            <w:tcW w:w="778" w:type="dxa"/>
            <w:shd w:val="clear" w:color="auto" w:fill="E0E0E0"/>
          </w:tcPr>
          <w:p w14:paraId="4968A5FE" w14:textId="77777777" w:rsidR="006A610B" w:rsidRPr="00F65579" w:rsidRDefault="006A610B" w:rsidP="00FD7161">
            <w:pPr>
              <w:pStyle w:val="Tabletextright"/>
            </w:pPr>
          </w:p>
        </w:tc>
        <w:tc>
          <w:tcPr>
            <w:tcW w:w="950" w:type="dxa"/>
          </w:tcPr>
          <w:p w14:paraId="4EB4E7ED" w14:textId="77777777" w:rsidR="006A610B" w:rsidRPr="00F65579" w:rsidRDefault="006A610B" w:rsidP="00FD7161">
            <w:pPr>
              <w:pStyle w:val="Tabletextright"/>
            </w:pPr>
          </w:p>
        </w:tc>
        <w:tc>
          <w:tcPr>
            <w:tcW w:w="778" w:type="dxa"/>
          </w:tcPr>
          <w:p w14:paraId="0D324318" w14:textId="77777777" w:rsidR="006A610B" w:rsidRPr="00F65579" w:rsidRDefault="006A610B" w:rsidP="00FD7161">
            <w:pPr>
              <w:pStyle w:val="Tabletextright"/>
            </w:pPr>
          </w:p>
        </w:tc>
      </w:tr>
      <w:tr w:rsidR="00FC4434" w:rsidRPr="00F65579" w14:paraId="2E669DF0" w14:textId="77777777" w:rsidTr="007D3E8D">
        <w:trPr>
          <w:cantSplit/>
        </w:trPr>
        <w:tc>
          <w:tcPr>
            <w:tcW w:w="1483" w:type="dxa"/>
            <w:shd w:val="clear" w:color="auto" w:fill="auto"/>
          </w:tcPr>
          <w:p w14:paraId="53C4BDD7" w14:textId="77777777" w:rsidR="00FC4434" w:rsidRPr="00F65579" w:rsidRDefault="00FC4434" w:rsidP="00FC4434">
            <w:pPr>
              <w:pStyle w:val="Tabletext"/>
            </w:pPr>
            <w:r w:rsidRPr="00F65579">
              <w:t>Male</w:t>
            </w:r>
          </w:p>
        </w:tc>
        <w:tc>
          <w:tcPr>
            <w:tcW w:w="950" w:type="dxa"/>
            <w:shd w:val="clear" w:color="auto" w:fill="E0E0E0"/>
            <w:vAlign w:val="center"/>
          </w:tcPr>
          <w:p w14:paraId="3DB3B879" w14:textId="77777777" w:rsidR="00FC4434" w:rsidRPr="00F65579" w:rsidRDefault="00FC4434" w:rsidP="00FC4434">
            <w:pPr>
              <w:pStyle w:val="Tabletextright"/>
            </w:pPr>
            <w:r w:rsidRPr="00F65579">
              <w:t>424</w:t>
            </w:r>
          </w:p>
        </w:tc>
        <w:tc>
          <w:tcPr>
            <w:tcW w:w="778" w:type="dxa"/>
            <w:shd w:val="clear" w:color="auto" w:fill="E0E0E0"/>
            <w:vAlign w:val="center"/>
          </w:tcPr>
          <w:p w14:paraId="32B8CBDB" w14:textId="77777777" w:rsidR="00FC4434" w:rsidRPr="00F65579" w:rsidRDefault="00FC4434" w:rsidP="00FC4434">
            <w:pPr>
              <w:pStyle w:val="Tabletextright"/>
            </w:pPr>
            <w:r w:rsidRPr="00F65579">
              <w:t>420.03</w:t>
            </w:r>
          </w:p>
        </w:tc>
        <w:tc>
          <w:tcPr>
            <w:tcW w:w="979" w:type="dxa"/>
            <w:shd w:val="clear" w:color="auto" w:fill="auto"/>
            <w:vAlign w:val="center"/>
          </w:tcPr>
          <w:p w14:paraId="7671587D" w14:textId="77777777" w:rsidR="00FC4434" w:rsidRPr="00F65579" w:rsidRDefault="00FC4434" w:rsidP="00FC4434">
            <w:pPr>
              <w:pStyle w:val="Tabletextright"/>
              <w:rPr>
                <w:color w:val="000000"/>
              </w:rPr>
            </w:pPr>
            <w:r w:rsidRPr="00F65579">
              <w:rPr>
                <w:color w:val="000000"/>
              </w:rPr>
              <w:t>369</w:t>
            </w:r>
          </w:p>
        </w:tc>
        <w:tc>
          <w:tcPr>
            <w:tcW w:w="979" w:type="dxa"/>
            <w:shd w:val="clear" w:color="auto" w:fill="auto"/>
            <w:vAlign w:val="center"/>
          </w:tcPr>
          <w:p w14:paraId="755C9BA2" w14:textId="77777777" w:rsidR="00FC4434" w:rsidRPr="00F65579" w:rsidRDefault="00FC4434" w:rsidP="00FC4434">
            <w:pPr>
              <w:pStyle w:val="Tabletextright"/>
            </w:pPr>
            <w:r w:rsidRPr="00F65579">
              <w:t>5</w:t>
            </w:r>
          </w:p>
        </w:tc>
        <w:tc>
          <w:tcPr>
            <w:tcW w:w="778" w:type="dxa"/>
            <w:shd w:val="clear" w:color="auto" w:fill="auto"/>
            <w:vAlign w:val="center"/>
          </w:tcPr>
          <w:p w14:paraId="7CCB892A" w14:textId="77777777" w:rsidR="00FC4434" w:rsidRPr="00F65579" w:rsidRDefault="00FC4434" w:rsidP="00FC4434">
            <w:pPr>
              <w:pStyle w:val="Tabletextright"/>
            </w:pPr>
            <w:r w:rsidRPr="00F65579">
              <w:t>373.10</w:t>
            </w:r>
          </w:p>
        </w:tc>
        <w:tc>
          <w:tcPr>
            <w:tcW w:w="950" w:type="dxa"/>
            <w:shd w:val="clear" w:color="auto" w:fill="E0E0E0"/>
            <w:vAlign w:val="center"/>
          </w:tcPr>
          <w:p w14:paraId="2759FF14" w14:textId="77777777" w:rsidR="00FC4434" w:rsidRPr="00F65579" w:rsidRDefault="00FC4434" w:rsidP="00FC4434">
            <w:pPr>
              <w:pStyle w:val="Tabletextright"/>
              <w:rPr>
                <w:color w:val="000000"/>
              </w:rPr>
            </w:pPr>
            <w:r w:rsidRPr="00F65579">
              <w:rPr>
                <w:color w:val="000000"/>
              </w:rPr>
              <w:t>50</w:t>
            </w:r>
          </w:p>
        </w:tc>
        <w:tc>
          <w:tcPr>
            <w:tcW w:w="778" w:type="dxa"/>
            <w:shd w:val="clear" w:color="auto" w:fill="E0E0E0"/>
            <w:vAlign w:val="center"/>
          </w:tcPr>
          <w:p w14:paraId="429B6E9E" w14:textId="77777777" w:rsidR="00FC4434" w:rsidRPr="00F65579" w:rsidRDefault="00FC4434" w:rsidP="00FC4434">
            <w:pPr>
              <w:pStyle w:val="Tabletextright"/>
            </w:pPr>
            <w:r w:rsidRPr="00F65579">
              <w:t>46.93</w:t>
            </w:r>
          </w:p>
        </w:tc>
        <w:tc>
          <w:tcPr>
            <w:tcW w:w="950" w:type="dxa"/>
            <w:shd w:val="clear" w:color="auto" w:fill="auto"/>
            <w:noWrap/>
            <w:vAlign w:val="center"/>
          </w:tcPr>
          <w:p w14:paraId="5FEF80C2" w14:textId="77777777" w:rsidR="00FC4434" w:rsidRPr="00F65579" w:rsidRDefault="00FC4434" w:rsidP="00FC4434">
            <w:pPr>
              <w:pStyle w:val="Tabletextright"/>
            </w:pPr>
            <w:r w:rsidRPr="00F65579">
              <w:t>418</w:t>
            </w:r>
          </w:p>
        </w:tc>
        <w:tc>
          <w:tcPr>
            <w:tcW w:w="778" w:type="dxa"/>
            <w:shd w:val="clear" w:color="auto" w:fill="auto"/>
            <w:vAlign w:val="center"/>
          </w:tcPr>
          <w:p w14:paraId="022B78C2" w14:textId="77777777" w:rsidR="00FC4434" w:rsidRPr="00F65579" w:rsidRDefault="00FC4434" w:rsidP="00FC4434">
            <w:pPr>
              <w:pStyle w:val="Tabletextright"/>
            </w:pPr>
            <w:r w:rsidRPr="00F65579">
              <w:t>417.60</w:t>
            </w:r>
          </w:p>
        </w:tc>
        <w:tc>
          <w:tcPr>
            <w:tcW w:w="979" w:type="dxa"/>
            <w:shd w:val="clear" w:color="auto" w:fill="E0E0E0"/>
            <w:noWrap/>
            <w:vAlign w:val="center"/>
          </w:tcPr>
          <w:p w14:paraId="58C45BA1" w14:textId="77777777" w:rsidR="00FC4434" w:rsidRPr="00F65579" w:rsidRDefault="00FC4434" w:rsidP="00FC4434">
            <w:pPr>
              <w:pStyle w:val="Tabletextright"/>
            </w:pPr>
            <w:r w:rsidRPr="00F65579">
              <w:t>382</w:t>
            </w:r>
          </w:p>
        </w:tc>
        <w:tc>
          <w:tcPr>
            <w:tcW w:w="979" w:type="dxa"/>
            <w:shd w:val="clear" w:color="auto" w:fill="E0E0E0"/>
            <w:vAlign w:val="center"/>
          </w:tcPr>
          <w:p w14:paraId="7FFC0F52" w14:textId="77777777" w:rsidR="00FC4434" w:rsidRPr="00F65579" w:rsidRDefault="00FC4434" w:rsidP="00FC4434">
            <w:pPr>
              <w:pStyle w:val="Tabletextright"/>
            </w:pPr>
            <w:r w:rsidRPr="00F65579">
              <w:t>2</w:t>
            </w:r>
          </w:p>
        </w:tc>
        <w:tc>
          <w:tcPr>
            <w:tcW w:w="778" w:type="dxa"/>
            <w:shd w:val="clear" w:color="auto" w:fill="E0E0E0"/>
            <w:vAlign w:val="center"/>
          </w:tcPr>
          <w:p w14:paraId="03E4B9D9" w14:textId="77777777" w:rsidR="00FC4434" w:rsidRPr="00F65579" w:rsidRDefault="00FC4434" w:rsidP="00FC4434">
            <w:pPr>
              <w:pStyle w:val="Tabletextright"/>
            </w:pPr>
            <w:r w:rsidRPr="00F65579">
              <w:t>383.60</w:t>
            </w:r>
          </w:p>
        </w:tc>
        <w:tc>
          <w:tcPr>
            <w:tcW w:w="950" w:type="dxa"/>
            <w:vAlign w:val="center"/>
          </w:tcPr>
          <w:p w14:paraId="78BA7373" w14:textId="77777777" w:rsidR="00FC4434" w:rsidRPr="00F65579" w:rsidRDefault="00FC4434" w:rsidP="00FC4434">
            <w:pPr>
              <w:pStyle w:val="Tabletextright"/>
            </w:pPr>
            <w:r w:rsidRPr="00F65579">
              <w:t>34</w:t>
            </w:r>
          </w:p>
        </w:tc>
        <w:tc>
          <w:tcPr>
            <w:tcW w:w="778" w:type="dxa"/>
            <w:vAlign w:val="center"/>
          </w:tcPr>
          <w:p w14:paraId="23EBF6C5" w14:textId="77777777" w:rsidR="00FC4434" w:rsidRPr="00F65579" w:rsidRDefault="00FC4434" w:rsidP="00FC4434">
            <w:pPr>
              <w:pStyle w:val="Tabletextright"/>
            </w:pPr>
            <w:r w:rsidRPr="00F65579">
              <w:t>34.00</w:t>
            </w:r>
          </w:p>
        </w:tc>
      </w:tr>
      <w:tr w:rsidR="00FC4434" w:rsidRPr="00F65579" w14:paraId="7C4B8388" w14:textId="77777777" w:rsidTr="007D3E8D">
        <w:trPr>
          <w:cantSplit/>
        </w:trPr>
        <w:tc>
          <w:tcPr>
            <w:tcW w:w="1483" w:type="dxa"/>
            <w:shd w:val="clear" w:color="auto" w:fill="auto"/>
          </w:tcPr>
          <w:p w14:paraId="31C5C6C5" w14:textId="77777777" w:rsidR="00FC4434" w:rsidRPr="00F65579" w:rsidRDefault="00FC4434" w:rsidP="00FC4434">
            <w:pPr>
              <w:pStyle w:val="Tabletext"/>
            </w:pPr>
            <w:r w:rsidRPr="00F65579">
              <w:rPr>
                <w:rFonts w:cstheme="minorHAnsi"/>
              </w:rPr>
              <w:t>Female</w:t>
            </w:r>
          </w:p>
        </w:tc>
        <w:tc>
          <w:tcPr>
            <w:tcW w:w="950" w:type="dxa"/>
            <w:shd w:val="clear" w:color="auto" w:fill="E0E0E0"/>
            <w:vAlign w:val="center"/>
          </w:tcPr>
          <w:p w14:paraId="0B675175" w14:textId="77777777" w:rsidR="00FC4434" w:rsidRPr="00F65579" w:rsidRDefault="00FC4434" w:rsidP="00FC4434">
            <w:pPr>
              <w:pStyle w:val="Tabletextright"/>
            </w:pPr>
            <w:r w:rsidRPr="00F65579">
              <w:t>110</w:t>
            </w:r>
          </w:p>
        </w:tc>
        <w:tc>
          <w:tcPr>
            <w:tcW w:w="778" w:type="dxa"/>
            <w:shd w:val="clear" w:color="auto" w:fill="E0E0E0"/>
            <w:vAlign w:val="center"/>
          </w:tcPr>
          <w:p w14:paraId="15AC9979" w14:textId="77777777" w:rsidR="00FC4434" w:rsidRPr="00F65579" w:rsidRDefault="00FC4434" w:rsidP="00FC4434">
            <w:pPr>
              <w:pStyle w:val="Tabletextright"/>
            </w:pPr>
            <w:r w:rsidRPr="00F65579">
              <w:t>105.69</w:t>
            </w:r>
          </w:p>
        </w:tc>
        <w:tc>
          <w:tcPr>
            <w:tcW w:w="979" w:type="dxa"/>
            <w:shd w:val="clear" w:color="auto" w:fill="auto"/>
            <w:vAlign w:val="center"/>
          </w:tcPr>
          <w:p w14:paraId="198871A1" w14:textId="77777777" w:rsidR="00FC4434" w:rsidRPr="00F65579" w:rsidRDefault="00FC4434" w:rsidP="00FC4434">
            <w:pPr>
              <w:pStyle w:val="Tabletextright"/>
              <w:rPr>
                <w:color w:val="000000"/>
              </w:rPr>
            </w:pPr>
            <w:r w:rsidRPr="00F65579">
              <w:rPr>
                <w:color w:val="000000"/>
              </w:rPr>
              <w:t>78</w:t>
            </w:r>
          </w:p>
        </w:tc>
        <w:tc>
          <w:tcPr>
            <w:tcW w:w="979" w:type="dxa"/>
            <w:shd w:val="clear" w:color="auto" w:fill="auto"/>
            <w:vAlign w:val="center"/>
          </w:tcPr>
          <w:p w14:paraId="227BE995" w14:textId="77777777" w:rsidR="00FC4434" w:rsidRPr="00F65579" w:rsidRDefault="00FC4434" w:rsidP="00FC4434">
            <w:pPr>
              <w:pStyle w:val="Tabletextright"/>
            </w:pPr>
            <w:r w:rsidRPr="00F65579">
              <w:t>14</w:t>
            </w:r>
          </w:p>
        </w:tc>
        <w:tc>
          <w:tcPr>
            <w:tcW w:w="778" w:type="dxa"/>
            <w:shd w:val="clear" w:color="auto" w:fill="auto"/>
            <w:vAlign w:val="center"/>
          </w:tcPr>
          <w:p w14:paraId="06BCC689" w14:textId="77777777" w:rsidR="00FC4434" w:rsidRPr="00F65579" w:rsidRDefault="00FC4434" w:rsidP="00FC4434">
            <w:pPr>
              <w:pStyle w:val="Tabletextright"/>
            </w:pPr>
            <w:r w:rsidRPr="00F65579">
              <w:t>88.09</w:t>
            </w:r>
          </w:p>
        </w:tc>
        <w:tc>
          <w:tcPr>
            <w:tcW w:w="950" w:type="dxa"/>
            <w:shd w:val="clear" w:color="auto" w:fill="E0E0E0"/>
            <w:vAlign w:val="center"/>
          </w:tcPr>
          <w:p w14:paraId="13191B3D" w14:textId="77777777" w:rsidR="00FC4434" w:rsidRPr="00F65579" w:rsidRDefault="00FC4434" w:rsidP="00FC4434">
            <w:pPr>
              <w:pStyle w:val="Tabletextright"/>
              <w:rPr>
                <w:color w:val="000000"/>
              </w:rPr>
            </w:pPr>
            <w:r w:rsidRPr="00F65579">
              <w:rPr>
                <w:color w:val="000000"/>
              </w:rPr>
              <w:t>18</w:t>
            </w:r>
          </w:p>
        </w:tc>
        <w:tc>
          <w:tcPr>
            <w:tcW w:w="778" w:type="dxa"/>
            <w:shd w:val="clear" w:color="auto" w:fill="E0E0E0"/>
            <w:vAlign w:val="center"/>
          </w:tcPr>
          <w:p w14:paraId="45369FBE" w14:textId="77777777" w:rsidR="00FC4434" w:rsidRPr="00F65579" w:rsidRDefault="00FC4434" w:rsidP="00FC4434">
            <w:pPr>
              <w:pStyle w:val="Tabletextright"/>
            </w:pPr>
            <w:r w:rsidRPr="00F65579">
              <w:t>17.60</w:t>
            </w:r>
          </w:p>
        </w:tc>
        <w:tc>
          <w:tcPr>
            <w:tcW w:w="950" w:type="dxa"/>
            <w:shd w:val="clear" w:color="auto" w:fill="auto"/>
            <w:noWrap/>
            <w:vAlign w:val="center"/>
          </w:tcPr>
          <w:p w14:paraId="5B9B18C9" w14:textId="77777777" w:rsidR="00FC4434" w:rsidRPr="00F65579" w:rsidRDefault="00FC4434" w:rsidP="00FC4434">
            <w:pPr>
              <w:pStyle w:val="Tabletextright"/>
            </w:pPr>
            <w:r w:rsidRPr="00F65579">
              <w:t>107</w:t>
            </w:r>
          </w:p>
        </w:tc>
        <w:tc>
          <w:tcPr>
            <w:tcW w:w="778" w:type="dxa"/>
            <w:shd w:val="clear" w:color="auto" w:fill="auto"/>
            <w:vAlign w:val="center"/>
          </w:tcPr>
          <w:p w14:paraId="6812ABE9" w14:textId="77777777" w:rsidR="00FC4434" w:rsidRPr="00F65579" w:rsidRDefault="00FC4434" w:rsidP="00FC4434">
            <w:pPr>
              <w:pStyle w:val="Tabletextright"/>
            </w:pPr>
            <w:r w:rsidRPr="00F65579">
              <w:t>103.69</w:t>
            </w:r>
          </w:p>
        </w:tc>
        <w:tc>
          <w:tcPr>
            <w:tcW w:w="979" w:type="dxa"/>
            <w:shd w:val="clear" w:color="auto" w:fill="E0E0E0"/>
            <w:noWrap/>
            <w:vAlign w:val="center"/>
          </w:tcPr>
          <w:p w14:paraId="2F5A0221" w14:textId="77777777" w:rsidR="00FC4434" w:rsidRPr="00F65579" w:rsidRDefault="00FC4434" w:rsidP="00FC4434">
            <w:pPr>
              <w:pStyle w:val="Tabletextright"/>
            </w:pPr>
            <w:r w:rsidRPr="00F65579">
              <w:t>84</w:t>
            </w:r>
          </w:p>
        </w:tc>
        <w:tc>
          <w:tcPr>
            <w:tcW w:w="979" w:type="dxa"/>
            <w:shd w:val="clear" w:color="auto" w:fill="E0E0E0"/>
            <w:vAlign w:val="center"/>
          </w:tcPr>
          <w:p w14:paraId="2B1088D3" w14:textId="77777777" w:rsidR="00FC4434" w:rsidRPr="00F65579" w:rsidRDefault="00FC4434" w:rsidP="00FC4434">
            <w:pPr>
              <w:pStyle w:val="Tabletextright"/>
            </w:pPr>
            <w:r w:rsidRPr="00F65579">
              <w:t>11</w:t>
            </w:r>
          </w:p>
        </w:tc>
        <w:tc>
          <w:tcPr>
            <w:tcW w:w="778" w:type="dxa"/>
            <w:shd w:val="clear" w:color="auto" w:fill="E0E0E0"/>
            <w:vAlign w:val="center"/>
          </w:tcPr>
          <w:p w14:paraId="345DE284" w14:textId="77777777" w:rsidR="00FC4434" w:rsidRPr="00F65579" w:rsidRDefault="00FC4434" w:rsidP="00FC4434">
            <w:pPr>
              <w:pStyle w:val="Tabletextright"/>
            </w:pPr>
            <w:r w:rsidRPr="00F65579">
              <w:t>91.89</w:t>
            </w:r>
          </w:p>
        </w:tc>
        <w:tc>
          <w:tcPr>
            <w:tcW w:w="950" w:type="dxa"/>
            <w:vAlign w:val="center"/>
          </w:tcPr>
          <w:p w14:paraId="10C7AFF5" w14:textId="77777777" w:rsidR="00FC4434" w:rsidRPr="00F65579" w:rsidRDefault="00FC4434" w:rsidP="00FC4434">
            <w:pPr>
              <w:pStyle w:val="Tabletextright"/>
            </w:pPr>
            <w:r w:rsidRPr="00F65579">
              <w:t>12</w:t>
            </w:r>
          </w:p>
        </w:tc>
        <w:tc>
          <w:tcPr>
            <w:tcW w:w="778" w:type="dxa"/>
            <w:vAlign w:val="center"/>
          </w:tcPr>
          <w:p w14:paraId="57B600DA" w14:textId="77777777" w:rsidR="00FC4434" w:rsidRPr="00F65579" w:rsidRDefault="00FC4434" w:rsidP="00FC4434">
            <w:pPr>
              <w:pStyle w:val="Tabletextright"/>
            </w:pPr>
            <w:r w:rsidRPr="00F65579">
              <w:t>11.80</w:t>
            </w:r>
          </w:p>
        </w:tc>
      </w:tr>
      <w:tr w:rsidR="00FC4434" w:rsidRPr="00F65579" w14:paraId="6A0E02A9" w14:textId="77777777" w:rsidTr="007D3E8D">
        <w:trPr>
          <w:cantSplit/>
        </w:trPr>
        <w:tc>
          <w:tcPr>
            <w:tcW w:w="1483" w:type="dxa"/>
            <w:shd w:val="clear" w:color="auto" w:fill="auto"/>
          </w:tcPr>
          <w:p w14:paraId="7801FE86" w14:textId="77777777" w:rsidR="00FC4434" w:rsidRPr="00F65579" w:rsidRDefault="00FC4434" w:rsidP="00FC4434">
            <w:pPr>
              <w:pStyle w:val="Tabletext"/>
              <w:rPr>
                <w:rFonts w:cstheme="minorHAnsi"/>
              </w:rPr>
            </w:pPr>
            <w:r w:rsidRPr="00F65579">
              <w:rPr>
                <w:rFonts w:cstheme="minorHAnsi"/>
              </w:rPr>
              <w:t>Self</w:t>
            </w:r>
            <w:r w:rsidR="003E7C90" w:rsidRPr="00F65579">
              <w:rPr>
                <w:rFonts w:cstheme="minorHAnsi"/>
              </w:rPr>
              <w:noBreakHyphen/>
            </w:r>
            <w:r w:rsidRPr="00F65579">
              <w:rPr>
                <w:rFonts w:cstheme="minorHAnsi"/>
              </w:rPr>
              <w:t>described</w:t>
            </w:r>
          </w:p>
        </w:tc>
        <w:tc>
          <w:tcPr>
            <w:tcW w:w="950" w:type="dxa"/>
            <w:shd w:val="clear" w:color="auto" w:fill="E0E0E0"/>
            <w:vAlign w:val="center"/>
          </w:tcPr>
          <w:p w14:paraId="7F8E6046" w14:textId="77777777" w:rsidR="00FC4434" w:rsidRPr="00F65579" w:rsidRDefault="00FC4434" w:rsidP="00FC4434">
            <w:pPr>
              <w:pStyle w:val="Tabletextright"/>
            </w:pPr>
            <w:r w:rsidRPr="00F65579">
              <w:t>–</w:t>
            </w:r>
          </w:p>
        </w:tc>
        <w:tc>
          <w:tcPr>
            <w:tcW w:w="778" w:type="dxa"/>
            <w:shd w:val="clear" w:color="auto" w:fill="E0E0E0"/>
            <w:vAlign w:val="center"/>
          </w:tcPr>
          <w:p w14:paraId="1410588A" w14:textId="77777777" w:rsidR="00FC4434" w:rsidRPr="00F65579" w:rsidRDefault="00FC4434" w:rsidP="00FC4434">
            <w:pPr>
              <w:pStyle w:val="Tabletextright"/>
            </w:pPr>
            <w:r w:rsidRPr="00F65579">
              <w:t>–</w:t>
            </w:r>
          </w:p>
        </w:tc>
        <w:tc>
          <w:tcPr>
            <w:tcW w:w="979" w:type="dxa"/>
            <w:shd w:val="clear" w:color="auto" w:fill="auto"/>
            <w:vAlign w:val="center"/>
          </w:tcPr>
          <w:p w14:paraId="52216A64" w14:textId="77777777" w:rsidR="00FC4434" w:rsidRPr="00F65579" w:rsidRDefault="00FC4434" w:rsidP="00FC4434">
            <w:pPr>
              <w:pStyle w:val="Tabletextright"/>
              <w:rPr>
                <w:color w:val="000000"/>
              </w:rPr>
            </w:pPr>
            <w:r w:rsidRPr="00F65579">
              <w:t>–</w:t>
            </w:r>
          </w:p>
        </w:tc>
        <w:tc>
          <w:tcPr>
            <w:tcW w:w="979" w:type="dxa"/>
            <w:shd w:val="clear" w:color="auto" w:fill="auto"/>
            <w:vAlign w:val="center"/>
          </w:tcPr>
          <w:p w14:paraId="66FB6A5F" w14:textId="77777777" w:rsidR="00FC4434" w:rsidRPr="00F65579" w:rsidRDefault="00FC4434" w:rsidP="00FC4434">
            <w:pPr>
              <w:pStyle w:val="Tabletextright"/>
            </w:pPr>
            <w:r w:rsidRPr="00F65579">
              <w:t>–</w:t>
            </w:r>
          </w:p>
        </w:tc>
        <w:tc>
          <w:tcPr>
            <w:tcW w:w="778" w:type="dxa"/>
            <w:shd w:val="clear" w:color="auto" w:fill="auto"/>
            <w:vAlign w:val="center"/>
          </w:tcPr>
          <w:p w14:paraId="562CBBDE" w14:textId="77777777" w:rsidR="00FC4434" w:rsidRPr="00F65579" w:rsidRDefault="00FC4434" w:rsidP="00FC4434">
            <w:pPr>
              <w:pStyle w:val="Tabletextright"/>
            </w:pPr>
            <w:r w:rsidRPr="00F65579">
              <w:t>–</w:t>
            </w:r>
          </w:p>
        </w:tc>
        <w:tc>
          <w:tcPr>
            <w:tcW w:w="950" w:type="dxa"/>
            <w:shd w:val="clear" w:color="auto" w:fill="E0E0E0"/>
            <w:vAlign w:val="center"/>
          </w:tcPr>
          <w:p w14:paraId="0D300912" w14:textId="77777777" w:rsidR="00FC4434" w:rsidRPr="00F65579" w:rsidRDefault="00FC4434" w:rsidP="00FC4434">
            <w:pPr>
              <w:pStyle w:val="Tabletextright"/>
              <w:rPr>
                <w:color w:val="000000"/>
              </w:rPr>
            </w:pPr>
            <w:r w:rsidRPr="00F65579">
              <w:t>–</w:t>
            </w:r>
          </w:p>
        </w:tc>
        <w:tc>
          <w:tcPr>
            <w:tcW w:w="778" w:type="dxa"/>
            <w:shd w:val="clear" w:color="auto" w:fill="E0E0E0"/>
            <w:vAlign w:val="center"/>
          </w:tcPr>
          <w:p w14:paraId="06D8ADB7" w14:textId="77777777" w:rsidR="00FC4434" w:rsidRPr="00F65579" w:rsidRDefault="00FC4434" w:rsidP="00FC4434">
            <w:pPr>
              <w:pStyle w:val="Tabletextright"/>
            </w:pPr>
            <w:r w:rsidRPr="00F65579">
              <w:t>–</w:t>
            </w:r>
          </w:p>
        </w:tc>
        <w:tc>
          <w:tcPr>
            <w:tcW w:w="950" w:type="dxa"/>
            <w:shd w:val="clear" w:color="auto" w:fill="auto"/>
            <w:noWrap/>
            <w:vAlign w:val="center"/>
          </w:tcPr>
          <w:p w14:paraId="418D0578" w14:textId="77777777" w:rsidR="00FC4434" w:rsidRPr="00F65579" w:rsidRDefault="00FC4434" w:rsidP="00FC4434">
            <w:pPr>
              <w:pStyle w:val="Tabletextright"/>
            </w:pPr>
            <w:r w:rsidRPr="00F65579">
              <w:t>–</w:t>
            </w:r>
          </w:p>
        </w:tc>
        <w:tc>
          <w:tcPr>
            <w:tcW w:w="778" w:type="dxa"/>
            <w:shd w:val="clear" w:color="auto" w:fill="auto"/>
            <w:vAlign w:val="center"/>
          </w:tcPr>
          <w:p w14:paraId="5A17AB14" w14:textId="77777777" w:rsidR="00FC4434" w:rsidRPr="00F65579" w:rsidRDefault="00FC4434" w:rsidP="00FC4434">
            <w:pPr>
              <w:pStyle w:val="Tabletextright"/>
            </w:pPr>
            <w:r w:rsidRPr="00F65579">
              <w:t>–</w:t>
            </w:r>
          </w:p>
        </w:tc>
        <w:tc>
          <w:tcPr>
            <w:tcW w:w="979" w:type="dxa"/>
            <w:shd w:val="clear" w:color="auto" w:fill="E0E0E0"/>
            <w:noWrap/>
            <w:vAlign w:val="center"/>
          </w:tcPr>
          <w:p w14:paraId="590AF9FA" w14:textId="77777777" w:rsidR="00FC4434" w:rsidRPr="00F65579" w:rsidRDefault="00FC4434" w:rsidP="00FC4434">
            <w:pPr>
              <w:pStyle w:val="Tabletextright"/>
            </w:pPr>
            <w:r w:rsidRPr="00F65579">
              <w:t>–</w:t>
            </w:r>
          </w:p>
        </w:tc>
        <w:tc>
          <w:tcPr>
            <w:tcW w:w="979" w:type="dxa"/>
            <w:shd w:val="clear" w:color="auto" w:fill="E0E0E0"/>
            <w:vAlign w:val="center"/>
          </w:tcPr>
          <w:p w14:paraId="1524D240" w14:textId="77777777" w:rsidR="00FC4434" w:rsidRPr="00F65579" w:rsidRDefault="00FC4434" w:rsidP="00FC4434">
            <w:pPr>
              <w:pStyle w:val="Tabletextright"/>
            </w:pPr>
            <w:r w:rsidRPr="00F65579">
              <w:t>–</w:t>
            </w:r>
          </w:p>
        </w:tc>
        <w:tc>
          <w:tcPr>
            <w:tcW w:w="778" w:type="dxa"/>
            <w:shd w:val="clear" w:color="auto" w:fill="E0E0E0"/>
            <w:vAlign w:val="center"/>
          </w:tcPr>
          <w:p w14:paraId="40A2A057" w14:textId="77777777" w:rsidR="00FC4434" w:rsidRPr="00F65579" w:rsidRDefault="00FC4434" w:rsidP="00FC4434">
            <w:pPr>
              <w:pStyle w:val="Tabletextright"/>
            </w:pPr>
            <w:r w:rsidRPr="00F65579">
              <w:t>–</w:t>
            </w:r>
          </w:p>
        </w:tc>
        <w:tc>
          <w:tcPr>
            <w:tcW w:w="950" w:type="dxa"/>
            <w:vAlign w:val="center"/>
          </w:tcPr>
          <w:p w14:paraId="39EE0133" w14:textId="77777777" w:rsidR="00FC4434" w:rsidRPr="00F65579" w:rsidRDefault="00FC4434" w:rsidP="00FC4434">
            <w:pPr>
              <w:pStyle w:val="Tabletextright"/>
            </w:pPr>
            <w:r w:rsidRPr="00F65579">
              <w:t>–</w:t>
            </w:r>
          </w:p>
        </w:tc>
        <w:tc>
          <w:tcPr>
            <w:tcW w:w="778" w:type="dxa"/>
            <w:vAlign w:val="center"/>
          </w:tcPr>
          <w:p w14:paraId="7AB0C1F6" w14:textId="77777777" w:rsidR="00FC4434" w:rsidRPr="00F65579" w:rsidRDefault="00FC4434" w:rsidP="00FC4434">
            <w:pPr>
              <w:pStyle w:val="Tabletextright"/>
            </w:pPr>
            <w:r w:rsidRPr="00F65579">
              <w:t>–</w:t>
            </w:r>
          </w:p>
        </w:tc>
      </w:tr>
      <w:tr w:rsidR="00FC4434" w:rsidRPr="00F65579" w14:paraId="773417A7" w14:textId="77777777" w:rsidTr="00FD7161">
        <w:trPr>
          <w:cantSplit/>
        </w:trPr>
        <w:tc>
          <w:tcPr>
            <w:tcW w:w="1483" w:type="dxa"/>
            <w:shd w:val="clear" w:color="auto" w:fill="auto"/>
          </w:tcPr>
          <w:p w14:paraId="3688F6D2" w14:textId="77777777" w:rsidR="00FC4434" w:rsidRPr="00F65579" w:rsidRDefault="00FC4434" w:rsidP="00FC4434">
            <w:pPr>
              <w:pStyle w:val="Tabletext"/>
              <w:rPr>
                <w:sz w:val="6"/>
              </w:rPr>
            </w:pPr>
          </w:p>
        </w:tc>
        <w:tc>
          <w:tcPr>
            <w:tcW w:w="950" w:type="dxa"/>
            <w:shd w:val="clear" w:color="auto" w:fill="E0E0E0"/>
          </w:tcPr>
          <w:p w14:paraId="3F719F92" w14:textId="77777777" w:rsidR="00FC4434" w:rsidRPr="00F65579" w:rsidRDefault="00FC4434" w:rsidP="00FC4434">
            <w:pPr>
              <w:pStyle w:val="Tabletextright"/>
              <w:rPr>
                <w:rFonts w:cstheme="minorHAnsi"/>
                <w:sz w:val="6"/>
              </w:rPr>
            </w:pPr>
          </w:p>
        </w:tc>
        <w:tc>
          <w:tcPr>
            <w:tcW w:w="778" w:type="dxa"/>
            <w:shd w:val="clear" w:color="auto" w:fill="E0E0E0"/>
          </w:tcPr>
          <w:p w14:paraId="0503703F" w14:textId="77777777" w:rsidR="00FC4434" w:rsidRPr="00F65579" w:rsidRDefault="00FC4434" w:rsidP="00FC4434">
            <w:pPr>
              <w:pStyle w:val="Tabletextright"/>
              <w:rPr>
                <w:rFonts w:cstheme="minorHAnsi"/>
                <w:sz w:val="6"/>
              </w:rPr>
            </w:pPr>
          </w:p>
        </w:tc>
        <w:tc>
          <w:tcPr>
            <w:tcW w:w="979" w:type="dxa"/>
            <w:shd w:val="clear" w:color="auto" w:fill="auto"/>
          </w:tcPr>
          <w:p w14:paraId="6FF5C9F2" w14:textId="77777777" w:rsidR="00FC4434" w:rsidRPr="00F65579" w:rsidRDefault="00FC4434" w:rsidP="00FC4434">
            <w:pPr>
              <w:pStyle w:val="Tabletextright"/>
              <w:rPr>
                <w:rFonts w:cstheme="minorHAnsi"/>
                <w:sz w:val="6"/>
              </w:rPr>
            </w:pPr>
          </w:p>
        </w:tc>
        <w:tc>
          <w:tcPr>
            <w:tcW w:w="979" w:type="dxa"/>
            <w:shd w:val="clear" w:color="auto" w:fill="auto"/>
          </w:tcPr>
          <w:p w14:paraId="4351376F" w14:textId="77777777" w:rsidR="00FC4434" w:rsidRPr="00F65579" w:rsidRDefault="00FC4434" w:rsidP="00FC4434">
            <w:pPr>
              <w:pStyle w:val="Tabletextright"/>
              <w:rPr>
                <w:sz w:val="6"/>
              </w:rPr>
            </w:pPr>
          </w:p>
        </w:tc>
        <w:tc>
          <w:tcPr>
            <w:tcW w:w="778" w:type="dxa"/>
            <w:shd w:val="clear" w:color="auto" w:fill="auto"/>
          </w:tcPr>
          <w:p w14:paraId="1DC8742B" w14:textId="77777777" w:rsidR="00FC4434" w:rsidRPr="00F65579" w:rsidRDefault="00FC4434" w:rsidP="00FC4434">
            <w:pPr>
              <w:pStyle w:val="Tabletextright"/>
              <w:rPr>
                <w:sz w:val="6"/>
              </w:rPr>
            </w:pPr>
          </w:p>
        </w:tc>
        <w:tc>
          <w:tcPr>
            <w:tcW w:w="950" w:type="dxa"/>
            <w:shd w:val="clear" w:color="auto" w:fill="E0E0E0"/>
          </w:tcPr>
          <w:p w14:paraId="2E1D5D1B" w14:textId="77777777" w:rsidR="00FC4434" w:rsidRPr="00F65579" w:rsidRDefault="00FC4434" w:rsidP="00FC4434">
            <w:pPr>
              <w:pStyle w:val="Tabletextright"/>
              <w:rPr>
                <w:sz w:val="6"/>
              </w:rPr>
            </w:pPr>
          </w:p>
        </w:tc>
        <w:tc>
          <w:tcPr>
            <w:tcW w:w="778" w:type="dxa"/>
            <w:shd w:val="clear" w:color="auto" w:fill="E0E0E0"/>
          </w:tcPr>
          <w:p w14:paraId="3789933A" w14:textId="77777777" w:rsidR="00FC4434" w:rsidRPr="00F65579" w:rsidRDefault="00FC4434" w:rsidP="00FC4434">
            <w:pPr>
              <w:pStyle w:val="Tabletextright"/>
              <w:rPr>
                <w:sz w:val="6"/>
              </w:rPr>
            </w:pPr>
          </w:p>
        </w:tc>
        <w:tc>
          <w:tcPr>
            <w:tcW w:w="950" w:type="dxa"/>
            <w:shd w:val="clear" w:color="auto" w:fill="auto"/>
            <w:noWrap/>
          </w:tcPr>
          <w:p w14:paraId="33E1D750" w14:textId="77777777" w:rsidR="00FC4434" w:rsidRPr="00F65579" w:rsidRDefault="00FC4434" w:rsidP="00FC4434">
            <w:pPr>
              <w:pStyle w:val="Tabletextright"/>
              <w:rPr>
                <w:rFonts w:cstheme="minorHAnsi"/>
                <w:sz w:val="6"/>
              </w:rPr>
            </w:pPr>
          </w:p>
        </w:tc>
        <w:tc>
          <w:tcPr>
            <w:tcW w:w="778" w:type="dxa"/>
            <w:shd w:val="clear" w:color="auto" w:fill="auto"/>
          </w:tcPr>
          <w:p w14:paraId="7A0DD739" w14:textId="77777777" w:rsidR="00FC4434" w:rsidRPr="00F65579" w:rsidRDefault="00FC4434" w:rsidP="00FC4434">
            <w:pPr>
              <w:pStyle w:val="Tabletextright"/>
              <w:rPr>
                <w:rFonts w:cstheme="minorHAnsi"/>
                <w:sz w:val="6"/>
              </w:rPr>
            </w:pPr>
          </w:p>
        </w:tc>
        <w:tc>
          <w:tcPr>
            <w:tcW w:w="979" w:type="dxa"/>
            <w:shd w:val="clear" w:color="auto" w:fill="E0E0E0"/>
            <w:noWrap/>
          </w:tcPr>
          <w:p w14:paraId="0006AAA2" w14:textId="77777777" w:rsidR="00FC4434" w:rsidRPr="00F65579" w:rsidRDefault="00FC4434" w:rsidP="00FC4434">
            <w:pPr>
              <w:pStyle w:val="Tabletextright"/>
              <w:rPr>
                <w:rFonts w:cstheme="minorHAnsi"/>
                <w:sz w:val="6"/>
              </w:rPr>
            </w:pPr>
          </w:p>
        </w:tc>
        <w:tc>
          <w:tcPr>
            <w:tcW w:w="979" w:type="dxa"/>
            <w:shd w:val="clear" w:color="auto" w:fill="E0E0E0"/>
          </w:tcPr>
          <w:p w14:paraId="1ACCC552" w14:textId="77777777" w:rsidR="00FC4434" w:rsidRPr="00F65579" w:rsidRDefault="00FC4434" w:rsidP="00FC4434">
            <w:pPr>
              <w:pStyle w:val="Tabletextright"/>
              <w:rPr>
                <w:sz w:val="6"/>
              </w:rPr>
            </w:pPr>
          </w:p>
        </w:tc>
        <w:tc>
          <w:tcPr>
            <w:tcW w:w="778" w:type="dxa"/>
            <w:shd w:val="clear" w:color="auto" w:fill="E0E0E0"/>
          </w:tcPr>
          <w:p w14:paraId="3CBAA4AC" w14:textId="77777777" w:rsidR="00FC4434" w:rsidRPr="00F65579" w:rsidRDefault="00FC4434" w:rsidP="00FC4434">
            <w:pPr>
              <w:pStyle w:val="Tabletextright"/>
              <w:rPr>
                <w:sz w:val="6"/>
              </w:rPr>
            </w:pPr>
          </w:p>
        </w:tc>
        <w:tc>
          <w:tcPr>
            <w:tcW w:w="950" w:type="dxa"/>
          </w:tcPr>
          <w:p w14:paraId="5F4C1F58" w14:textId="77777777" w:rsidR="00FC4434" w:rsidRPr="00F65579" w:rsidRDefault="00FC4434" w:rsidP="00FC4434">
            <w:pPr>
              <w:pStyle w:val="Tabletextright"/>
              <w:rPr>
                <w:sz w:val="6"/>
              </w:rPr>
            </w:pPr>
          </w:p>
        </w:tc>
        <w:tc>
          <w:tcPr>
            <w:tcW w:w="778" w:type="dxa"/>
          </w:tcPr>
          <w:p w14:paraId="065B4A0A" w14:textId="77777777" w:rsidR="00FC4434" w:rsidRPr="00F65579" w:rsidRDefault="00FC4434" w:rsidP="00FC4434">
            <w:pPr>
              <w:pStyle w:val="Tabletextright"/>
              <w:rPr>
                <w:sz w:val="6"/>
              </w:rPr>
            </w:pPr>
          </w:p>
        </w:tc>
      </w:tr>
      <w:tr w:rsidR="00FC4434" w:rsidRPr="00F65579" w14:paraId="3E423A9D" w14:textId="77777777" w:rsidTr="00FD7161">
        <w:trPr>
          <w:cantSplit/>
        </w:trPr>
        <w:tc>
          <w:tcPr>
            <w:tcW w:w="1483" w:type="dxa"/>
            <w:shd w:val="clear" w:color="auto" w:fill="auto"/>
          </w:tcPr>
          <w:p w14:paraId="247C6073" w14:textId="77777777" w:rsidR="00FC4434" w:rsidRPr="00F65579" w:rsidRDefault="00FC4434" w:rsidP="00FC4434">
            <w:pPr>
              <w:pStyle w:val="Tabletext"/>
            </w:pPr>
            <w:r w:rsidRPr="00F65579">
              <w:rPr>
                <w:rFonts w:cstheme="minorHAnsi"/>
                <w:b/>
              </w:rPr>
              <w:t>Age</w:t>
            </w:r>
          </w:p>
        </w:tc>
        <w:tc>
          <w:tcPr>
            <w:tcW w:w="950" w:type="dxa"/>
            <w:shd w:val="clear" w:color="auto" w:fill="E0E0E0"/>
          </w:tcPr>
          <w:p w14:paraId="528CDC24" w14:textId="77777777" w:rsidR="00FC4434" w:rsidRPr="00F65579" w:rsidRDefault="00FC4434" w:rsidP="00FC4434">
            <w:pPr>
              <w:pStyle w:val="Tabletextright"/>
              <w:rPr>
                <w:rFonts w:cstheme="minorHAnsi"/>
              </w:rPr>
            </w:pPr>
          </w:p>
        </w:tc>
        <w:tc>
          <w:tcPr>
            <w:tcW w:w="778" w:type="dxa"/>
            <w:shd w:val="clear" w:color="auto" w:fill="E0E0E0"/>
          </w:tcPr>
          <w:p w14:paraId="00E62C0C" w14:textId="77777777" w:rsidR="00FC4434" w:rsidRPr="00F65579" w:rsidRDefault="00FC4434" w:rsidP="00FC4434">
            <w:pPr>
              <w:pStyle w:val="Tabletextright"/>
              <w:rPr>
                <w:rFonts w:cstheme="minorHAnsi"/>
              </w:rPr>
            </w:pPr>
          </w:p>
        </w:tc>
        <w:tc>
          <w:tcPr>
            <w:tcW w:w="979" w:type="dxa"/>
            <w:shd w:val="clear" w:color="auto" w:fill="auto"/>
          </w:tcPr>
          <w:p w14:paraId="1934691B" w14:textId="77777777" w:rsidR="00FC4434" w:rsidRPr="00F65579" w:rsidRDefault="00FC4434" w:rsidP="00FC4434">
            <w:pPr>
              <w:pStyle w:val="Tabletextright"/>
              <w:rPr>
                <w:rFonts w:cstheme="minorHAnsi"/>
              </w:rPr>
            </w:pPr>
          </w:p>
        </w:tc>
        <w:tc>
          <w:tcPr>
            <w:tcW w:w="979" w:type="dxa"/>
            <w:shd w:val="clear" w:color="auto" w:fill="auto"/>
          </w:tcPr>
          <w:p w14:paraId="0AB0F2C0" w14:textId="77777777" w:rsidR="00FC4434" w:rsidRPr="00F65579" w:rsidRDefault="00FC4434" w:rsidP="00FC4434">
            <w:pPr>
              <w:pStyle w:val="Tabletextright"/>
            </w:pPr>
          </w:p>
        </w:tc>
        <w:tc>
          <w:tcPr>
            <w:tcW w:w="778" w:type="dxa"/>
            <w:shd w:val="clear" w:color="auto" w:fill="auto"/>
          </w:tcPr>
          <w:p w14:paraId="415D68BC" w14:textId="77777777" w:rsidR="00FC4434" w:rsidRPr="00F65579" w:rsidRDefault="00FC4434" w:rsidP="00FC4434">
            <w:pPr>
              <w:pStyle w:val="Tabletextright"/>
            </w:pPr>
          </w:p>
        </w:tc>
        <w:tc>
          <w:tcPr>
            <w:tcW w:w="950" w:type="dxa"/>
            <w:shd w:val="clear" w:color="auto" w:fill="E0E0E0"/>
          </w:tcPr>
          <w:p w14:paraId="3787C03D" w14:textId="77777777" w:rsidR="00FC4434" w:rsidRPr="00F65579" w:rsidRDefault="00FC4434" w:rsidP="00FC4434">
            <w:pPr>
              <w:pStyle w:val="Tabletextright"/>
            </w:pPr>
          </w:p>
        </w:tc>
        <w:tc>
          <w:tcPr>
            <w:tcW w:w="778" w:type="dxa"/>
            <w:shd w:val="clear" w:color="auto" w:fill="E0E0E0"/>
          </w:tcPr>
          <w:p w14:paraId="6DE6AE56" w14:textId="77777777" w:rsidR="00FC4434" w:rsidRPr="00F65579" w:rsidRDefault="00FC4434" w:rsidP="00FC4434">
            <w:pPr>
              <w:pStyle w:val="Tabletextright"/>
            </w:pPr>
          </w:p>
        </w:tc>
        <w:tc>
          <w:tcPr>
            <w:tcW w:w="950" w:type="dxa"/>
            <w:shd w:val="clear" w:color="auto" w:fill="auto"/>
            <w:noWrap/>
          </w:tcPr>
          <w:p w14:paraId="45BB12B3" w14:textId="77777777" w:rsidR="00FC4434" w:rsidRPr="00F65579" w:rsidRDefault="00FC4434" w:rsidP="00FC4434">
            <w:pPr>
              <w:pStyle w:val="Tabletextright"/>
              <w:rPr>
                <w:rFonts w:cstheme="minorHAnsi"/>
              </w:rPr>
            </w:pPr>
          </w:p>
        </w:tc>
        <w:tc>
          <w:tcPr>
            <w:tcW w:w="778" w:type="dxa"/>
            <w:shd w:val="clear" w:color="auto" w:fill="auto"/>
          </w:tcPr>
          <w:p w14:paraId="34C947CD" w14:textId="77777777" w:rsidR="00FC4434" w:rsidRPr="00F65579" w:rsidRDefault="00FC4434" w:rsidP="00FC4434">
            <w:pPr>
              <w:pStyle w:val="Tabletextright"/>
              <w:rPr>
                <w:rFonts w:cstheme="minorHAnsi"/>
              </w:rPr>
            </w:pPr>
          </w:p>
        </w:tc>
        <w:tc>
          <w:tcPr>
            <w:tcW w:w="979" w:type="dxa"/>
            <w:shd w:val="clear" w:color="auto" w:fill="E0E0E0"/>
            <w:noWrap/>
          </w:tcPr>
          <w:p w14:paraId="28D45718" w14:textId="77777777" w:rsidR="00FC4434" w:rsidRPr="00F65579" w:rsidRDefault="00FC4434" w:rsidP="00FC4434">
            <w:pPr>
              <w:pStyle w:val="Tabletextright"/>
              <w:rPr>
                <w:rFonts w:cstheme="minorHAnsi"/>
              </w:rPr>
            </w:pPr>
          </w:p>
        </w:tc>
        <w:tc>
          <w:tcPr>
            <w:tcW w:w="979" w:type="dxa"/>
            <w:shd w:val="clear" w:color="auto" w:fill="E0E0E0"/>
          </w:tcPr>
          <w:p w14:paraId="751E0277" w14:textId="77777777" w:rsidR="00FC4434" w:rsidRPr="00F65579" w:rsidRDefault="00FC4434" w:rsidP="00FC4434">
            <w:pPr>
              <w:pStyle w:val="Tabletextright"/>
            </w:pPr>
          </w:p>
        </w:tc>
        <w:tc>
          <w:tcPr>
            <w:tcW w:w="778" w:type="dxa"/>
            <w:shd w:val="clear" w:color="auto" w:fill="E0E0E0"/>
          </w:tcPr>
          <w:p w14:paraId="1B518BC4" w14:textId="77777777" w:rsidR="00FC4434" w:rsidRPr="00F65579" w:rsidRDefault="00FC4434" w:rsidP="00FC4434">
            <w:pPr>
              <w:pStyle w:val="Tabletextright"/>
            </w:pPr>
          </w:p>
        </w:tc>
        <w:tc>
          <w:tcPr>
            <w:tcW w:w="950" w:type="dxa"/>
          </w:tcPr>
          <w:p w14:paraId="226B8D7C" w14:textId="77777777" w:rsidR="00FC4434" w:rsidRPr="00F65579" w:rsidRDefault="00FC4434" w:rsidP="00FC4434">
            <w:pPr>
              <w:pStyle w:val="Tabletextright"/>
            </w:pPr>
          </w:p>
        </w:tc>
        <w:tc>
          <w:tcPr>
            <w:tcW w:w="778" w:type="dxa"/>
          </w:tcPr>
          <w:p w14:paraId="131F9921" w14:textId="77777777" w:rsidR="00FC4434" w:rsidRPr="00F65579" w:rsidRDefault="00FC4434" w:rsidP="00FC4434">
            <w:pPr>
              <w:pStyle w:val="Tabletextright"/>
            </w:pPr>
          </w:p>
        </w:tc>
      </w:tr>
      <w:tr w:rsidR="00FC4434" w:rsidRPr="00F65579" w14:paraId="5769CA6B" w14:textId="77777777" w:rsidTr="007D3E8D">
        <w:trPr>
          <w:cantSplit/>
        </w:trPr>
        <w:tc>
          <w:tcPr>
            <w:tcW w:w="1483" w:type="dxa"/>
            <w:shd w:val="clear" w:color="auto" w:fill="auto"/>
          </w:tcPr>
          <w:p w14:paraId="0DCF78A6" w14:textId="77777777" w:rsidR="00FC4434" w:rsidRPr="00F65579" w:rsidRDefault="00FC4434" w:rsidP="00FC4434">
            <w:pPr>
              <w:pStyle w:val="Tabletext"/>
            </w:pPr>
            <w:r w:rsidRPr="00F65579">
              <w:rPr>
                <w:rFonts w:cstheme="minorHAnsi"/>
              </w:rPr>
              <w:t>15–24</w:t>
            </w:r>
          </w:p>
        </w:tc>
        <w:tc>
          <w:tcPr>
            <w:tcW w:w="950" w:type="dxa"/>
            <w:shd w:val="clear" w:color="auto" w:fill="E0E0E0"/>
            <w:vAlign w:val="center"/>
          </w:tcPr>
          <w:p w14:paraId="6B542316" w14:textId="77777777" w:rsidR="00FC4434" w:rsidRPr="00F65579" w:rsidRDefault="00FC4434" w:rsidP="00FC4434">
            <w:pPr>
              <w:pStyle w:val="Tabletextright"/>
            </w:pPr>
            <w:r w:rsidRPr="00F65579">
              <w:t>17</w:t>
            </w:r>
          </w:p>
        </w:tc>
        <w:tc>
          <w:tcPr>
            <w:tcW w:w="778" w:type="dxa"/>
            <w:shd w:val="clear" w:color="auto" w:fill="E0E0E0"/>
            <w:vAlign w:val="center"/>
          </w:tcPr>
          <w:p w14:paraId="15D2F855" w14:textId="77777777" w:rsidR="00FC4434" w:rsidRPr="00F65579" w:rsidRDefault="00FC4434" w:rsidP="00FC4434">
            <w:pPr>
              <w:pStyle w:val="Tabletextright"/>
            </w:pPr>
            <w:r w:rsidRPr="00F65579">
              <w:t>14.72</w:t>
            </w:r>
          </w:p>
        </w:tc>
        <w:tc>
          <w:tcPr>
            <w:tcW w:w="979" w:type="dxa"/>
            <w:shd w:val="clear" w:color="auto" w:fill="auto"/>
            <w:vAlign w:val="center"/>
          </w:tcPr>
          <w:p w14:paraId="598D99BD" w14:textId="77777777" w:rsidR="00FC4434" w:rsidRPr="00F65579" w:rsidRDefault="00FC4434" w:rsidP="00FC4434">
            <w:pPr>
              <w:pStyle w:val="Tabletextright"/>
              <w:rPr>
                <w:color w:val="000000"/>
              </w:rPr>
            </w:pPr>
            <w:r w:rsidRPr="00F65579">
              <w:rPr>
                <w:color w:val="000000"/>
              </w:rPr>
              <w:t>5</w:t>
            </w:r>
          </w:p>
        </w:tc>
        <w:tc>
          <w:tcPr>
            <w:tcW w:w="979" w:type="dxa"/>
            <w:shd w:val="clear" w:color="auto" w:fill="auto"/>
            <w:vAlign w:val="center"/>
          </w:tcPr>
          <w:p w14:paraId="284FBEBB" w14:textId="77777777" w:rsidR="00FC4434" w:rsidRPr="00F65579" w:rsidRDefault="00FC4434" w:rsidP="00FC4434">
            <w:pPr>
              <w:pStyle w:val="Tabletextright"/>
            </w:pPr>
            <w:r w:rsidRPr="00F65579">
              <w:t>1</w:t>
            </w:r>
          </w:p>
        </w:tc>
        <w:tc>
          <w:tcPr>
            <w:tcW w:w="778" w:type="dxa"/>
            <w:shd w:val="clear" w:color="auto" w:fill="auto"/>
            <w:vAlign w:val="center"/>
          </w:tcPr>
          <w:p w14:paraId="1654C1F6" w14:textId="77777777" w:rsidR="00FC4434" w:rsidRPr="00F65579" w:rsidRDefault="00FC4434" w:rsidP="00FC4434">
            <w:pPr>
              <w:pStyle w:val="Tabletextright"/>
            </w:pPr>
            <w:r w:rsidRPr="00F65579">
              <w:t>5.79</w:t>
            </w:r>
          </w:p>
        </w:tc>
        <w:tc>
          <w:tcPr>
            <w:tcW w:w="950" w:type="dxa"/>
            <w:shd w:val="clear" w:color="auto" w:fill="E0E0E0"/>
            <w:vAlign w:val="center"/>
          </w:tcPr>
          <w:p w14:paraId="4CA1AC6B" w14:textId="77777777" w:rsidR="00FC4434" w:rsidRPr="00F65579" w:rsidRDefault="00FC4434" w:rsidP="00FC4434">
            <w:pPr>
              <w:pStyle w:val="Tabletextright"/>
              <w:rPr>
                <w:color w:val="000000"/>
              </w:rPr>
            </w:pPr>
            <w:r w:rsidRPr="00F65579">
              <w:rPr>
                <w:color w:val="000000"/>
              </w:rPr>
              <w:t>11</w:t>
            </w:r>
          </w:p>
        </w:tc>
        <w:tc>
          <w:tcPr>
            <w:tcW w:w="778" w:type="dxa"/>
            <w:shd w:val="clear" w:color="auto" w:fill="E0E0E0"/>
            <w:vAlign w:val="center"/>
          </w:tcPr>
          <w:p w14:paraId="71606B98" w14:textId="77777777" w:rsidR="00FC4434" w:rsidRPr="00F65579" w:rsidRDefault="00FC4434" w:rsidP="00FC4434">
            <w:pPr>
              <w:pStyle w:val="Tabletextright"/>
            </w:pPr>
            <w:r w:rsidRPr="00F65579">
              <w:t>8.93</w:t>
            </w:r>
          </w:p>
        </w:tc>
        <w:tc>
          <w:tcPr>
            <w:tcW w:w="950" w:type="dxa"/>
            <w:shd w:val="clear" w:color="auto" w:fill="auto"/>
            <w:noWrap/>
            <w:vAlign w:val="center"/>
          </w:tcPr>
          <w:p w14:paraId="1B0CA78C" w14:textId="77777777" w:rsidR="00FC4434" w:rsidRPr="00F65579" w:rsidRDefault="00FC4434" w:rsidP="00FC4434">
            <w:pPr>
              <w:pStyle w:val="Tabletextright"/>
            </w:pPr>
            <w:r w:rsidRPr="00F65579">
              <w:t>13</w:t>
            </w:r>
          </w:p>
        </w:tc>
        <w:tc>
          <w:tcPr>
            <w:tcW w:w="778" w:type="dxa"/>
            <w:shd w:val="clear" w:color="auto" w:fill="auto"/>
            <w:vAlign w:val="center"/>
          </w:tcPr>
          <w:p w14:paraId="4F846D1E" w14:textId="77777777" w:rsidR="00FC4434" w:rsidRPr="00F65579" w:rsidRDefault="00FC4434" w:rsidP="00FC4434">
            <w:pPr>
              <w:pStyle w:val="Tabletextright"/>
            </w:pPr>
            <w:r w:rsidRPr="00F65579">
              <w:t>13.00</w:t>
            </w:r>
          </w:p>
        </w:tc>
        <w:tc>
          <w:tcPr>
            <w:tcW w:w="979" w:type="dxa"/>
            <w:shd w:val="clear" w:color="auto" w:fill="E0E0E0"/>
            <w:noWrap/>
            <w:vAlign w:val="center"/>
          </w:tcPr>
          <w:p w14:paraId="265AE7C6" w14:textId="77777777" w:rsidR="00FC4434" w:rsidRPr="00F65579" w:rsidRDefault="00FC4434" w:rsidP="00FC4434">
            <w:pPr>
              <w:pStyle w:val="Tabletextright"/>
            </w:pPr>
            <w:r w:rsidRPr="00F65579">
              <w:t>4</w:t>
            </w:r>
          </w:p>
        </w:tc>
        <w:tc>
          <w:tcPr>
            <w:tcW w:w="979" w:type="dxa"/>
            <w:shd w:val="clear" w:color="auto" w:fill="E0E0E0"/>
            <w:vAlign w:val="center"/>
          </w:tcPr>
          <w:p w14:paraId="087A6289" w14:textId="77777777" w:rsidR="00FC4434" w:rsidRPr="00F65579" w:rsidRDefault="00FC4434" w:rsidP="00FC4434">
            <w:pPr>
              <w:pStyle w:val="Tabletextright"/>
            </w:pPr>
            <w:r w:rsidRPr="00F65579">
              <w:t>–</w:t>
            </w:r>
          </w:p>
        </w:tc>
        <w:tc>
          <w:tcPr>
            <w:tcW w:w="778" w:type="dxa"/>
            <w:shd w:val="clear" w:color="auto" w:fill="E0E0E0"/>
            <w:vAlign w:val="center"/>
          </w:tcPr>
          <w:p w14:paraId="5A22DFCF" w14:textId="77777777" w:rsidR="00FC4434" w:rsidRPr="00F65579" w:rsidRDefault="00FC4434" w:rsidP="00FC4434">
            <w:pPr>
              <w:pStyle w:val="Tabletextright"/>
            </w:pPr>
            <w:r w:rsidRPr="00F65579">
              <w:t>4.00</w:t>
            </w:r>
          </w:p>
        </w:tc>
        <w:tc>
          <w:tcPr>
            <w:tcW w:w="950" w:type="dxa"/>
            <w:vAlign w:val="center"/>
          </w:tcPr>
          <w:p w14:paraId="06F0F154" w14:textId="77777777" w:rsidR="00FC4434" w:rsidRPr="00F65579" w:rsidRDefault="00FC4434" w:rsidP="00FC4434">
            <w:pPr>
              <w:pStyle w:val="Tabletextright"/>
            </w:pPr>
            <w:r w:rsidRPr="00F65579">
              <w:t>9</w:t>
            </w:r>
          </w:p>
        </w:tc>
        <w:tc>
          <w:tcPr>
            <w:tcW w:w="778" w:type="dxa"/>
            <w:vAlign w:val="center"/>
          </w:tcPr>
          <w:p w14:paraId="6466D0EC" w14:textId="77777777" w:rsidR="00FC4434" w:rsidRPr="00F65579" w:rsidRDefault="00FC4434" w:rsidP="00FC4434">
            <w:pPr>
              <w:pStyle w:val="Tabletextright"/>
            </w:pPr>
            <w:r w:rsidRPr="00F65579">
              <w:t>9.00</w:t>
            </w:r>
          </w:p>
        </w:tc>
      </w:tr>
      <w:tr w:rsidR="00FC4434" w:rsidRPr="00F65579" w14:paraId="67088466" w14:textId="77777777" w:rsidTr="007D3E8D">
        <w:trPr>
          <w:cantSplit/>
        </w:trPr>
        <w:tc>
          <w:tcPr>
            <w:tcW w:w="1483" w:type="dxa"/>
            <w:shd w:val="clear" w:color="auto" w:fill="auto"/>
          </w:tcPr>
          <w:p w14:paraId="10875F2A" w14:textId="77777777" w:rsidR="00FC4434" w:rsidRPr="00F65579" w:rsidRDefault="00FC4434" w:rsidP="00FC4434">
            <w:pPr>
              <w:pStyle w:val="Tabletext"/>
            </w:pPr>
            <w:r w:rsidRPr="00F65579">
              <w:rPr>
                <w:rFonts w:cstheme="minorHAnsi"/>
              </w:rPr>
              <w:t>25</w:t>
            </w:r>
            <w:r w:rsidR="003E7C90" w:rsidRPr="00F65579">
              <w:rPr>
                <w:rFonts w:cstheme="minorHAnsi"/>
              </w:rPr>
              <w:noBreakHyphen/>
            </w:r>
            <w:r w:rsidRPr="00F65579">
              <w:rPr>
                <w:rFonts w:cstheme="minorHAnsi"/>
              </w:rPr>
              <w:t>34</w:t>
            </w:r>
          </w:p>
        </w:tc>
        <w:tc>
          <w:tcPr>
            <w:tcW w:w="950" w:type="dxa"/>
            <w:shd w:val="clear" w:color="auto" w:fill="E0E0E0"/>
            <w:vAlign w:val="center"/>
          </w:tcPr>
          <w:p w14:paraId="345A7E23" w14:textId="77777777" w:rsidR="00FC4434" w:rsidRPr="00F65579" w:rsidRDefault="00FC4434" w:rsidP="00FC4434">
            <w:pPr>
              <w:pStyle w:val="Tabletextright"/>
            </w:pPr>
            <w:r w:rsidRPr="00F65579">
              <w:t>103</w:t>
            </w:r>
          </w:p>
        </w:tc>
        <w:tc>
          <w:tcPr>
            <w:tcW w:w="778" w:type="dxa"/>
            <w:shd w:val="clear" w:color="auto" w:fill="E0E0E0"/>
            <w:vAlign w:val="center"/>
          </w:tcPr>
          <w:p w14:paraId="0EA5E12E" w14:textId="77777777" w:rsidR="00FC4434" w:rsidRPr="00F65579" w:rsidRDefault="00FC4434" w:rsidP="00FC4434">
            <w:pPr>
              <w:pStyle w:val="Tabletextright"/>
            </w:pPr>
            <w:r w:rsidRPr="00F65579">
              <w:t>101.77</w:t>
            </w:r>
          </w:p>
        </w:tc>
        <w:tc>
          <w:tcPr>
            <w:tcW w:w="979" w:type="dxa"/>
            <w:shd w:val="clear" w:color="auto" w:fill="auto"/>
            <w:vAlign w:val="center"/>
          </w:tcPr>
          <w:p w14:paraId="0CBC5ABC" w14:textId="77777777" w:rsidR="00FC4434" w:rsidRPr="00F65579" w:rsidRDefault="00FC4434" w:rsidP="00FC4434">
            <w:pPr>
              <w:pStyle w:val="Tabletextright"/>
              <w:rPr>
                <w:color w:val="000000"/>
              </w:rPr>
            </w:pPr>
            <w:r w:rsidRPr="00F65579">
              <w:rPr>
                <w:color w:val="000000"/>
              </w:rPr>
              <w:t>76</w:t>
            </w:r>
          </w:p>
        </w:tc>
        <w:tc>
          <w:tcPr>
            <w:tcW w:w="979" w:type="dxa"/>
            <w:shd w:val="clear" w:color="auto" w:fill="auto"/>
            <w:vAlign w:val="center"/>
          </w:tcPr>
          <w:p w14:paraId="30F19A8A" w14:textId="77777777" w:rsidR="00FC4434" w:rsidRPr="00F65579" w:rsidRDefault="00FC4434" w:rsidP="00FC4434">
            <w:pPr>
              <w:pStyle w:val="Tabletextright"/>
            </w:pPr>
            <w:r w:rsidRPr="00F65579">
              <w:t>5</w:t>
            </w:r>
          </w:p>
        </w:tc>
        <w:tc>
          <w:tcPr>
            <w:tcW w:w="778" w:type="dxa"/>
            <w:shd w:val="clear" w:color="auto" w:fill="auto"/>
            <w:vAlign w:val="center"/>
          </w:tcPr>
          <w:p w14:paraId="3FC27B79" w14:textId="77777777" w:rsidR="00FC4434" w:rsidRPr="00F65579" w:rsidRDefault="00FC4434" w:rsidP="00FC4434">
            <w:pPr>
              <w:pStyle w:val="Tabletextright"/>
            </w:pPr>
            <w:r w:rsidRPr="00F65579">
              <w:t>80.17</w:t>
            </w:r>
          </w:p>
        </w:tc>
        <w:tc>
          <w:tcPr>
            <w:tcW w:w="950" w:type="dxa"/>
            <w:shd w:val="clear" w:color="auto" w:fill="E0E0E0"/>
            <w:vAlign w:val="center"/>
          </w:tcPr>
          <w:p w14:paraId="2307948B" w14:textId="77777777" w:rsidR="00FC4434" w:rsidRPr="00F65579" w:rsidRDefault="00FC4434" w:rsidP="00FC4434">
            <w:pPr>
              <w:pStyle w:val="Tabletextright"/>
              <w:rPr>
                <w:color w:val="000000"/>
              </w:rPr>
            </w:pPr>
            <w:r w:rsidRPr="00F65579">
              <w:rPr>
                <w:color w:val="000000"/>
              </w:rPr>
              <w:t>22</w:t>
            </w:r>
          </w:p>
        </w:tc>
        <w:tc>
          <w:tcPr>
            <w:tcW w:w="778" w:type="dxa"/>
            <w:shd w:val="clear" w:color="auto" w:fill="E0E0E0"/>
            <w:vAlign w:val="center"/>
          </w:tcPr>
          <w:p w14:paraId="74DA6C30" w14:textId="77777777" w:rsidR="00FC4434" w:rsidRPr="00F65579" w:rsidRDefault="00FC4434" w:rsidP="00FC4434">
            <w:pPr>
              <w:pStyle w:val="Tabletextright"/>
            </w:pPr>
            <w:r w:rsidRPr="00F65579">
              <w:t>21.60</w:t>
            </w:r>
          </w:p>
        </w:tc>
        <w:tc>
          <w:tcPr>
            <w:tcW w:w="950" w:type="dxa"/>
            <w:shd w:val="clear" w:color="auto" w:fill="auto"/>
            <w:noWrap/>
            <w:vAlign w:val="center"/>
          </w:tcPr>
          <w:p w14:paraId="7A756984" w14:textId="77777777" w:rsidR="00FC4434" w:rsidRPr="00F65579" w:rsidRDefault="00FC4434" w:rsidP="00FC4434">
            <w:pPr>
              <w:pStyle w:val="Tabletextright"/>
            </w:pPr>
            <w:r w:rsidRPr="00F65579">
              <w:t>106</w:t>
            </w:r>
          </w:p>
        </w:tc>
        <w:tc>
          <w:tcPr>
            <w:tcW w:w="778" w:type="dxa"/>
            <w:shd w:val="clear" w:color="auto" w:fill="auto"/>
            <w:vAlign w:val="center"/>
          </w:tcPr>
          <w:p w14:paraId="055DE55E" w14:textId="77777777" w:rsidR="00FC4434" w:rsidRPr="00F65579" w:rsidRDefault="00FC4434" w:rsidP="00FC4434">
            <w:pPr>
              <w:pStyle w:val="Tabletextright"/>
            </w:pPr>
            <w:r w:rsidRPr="00F65579">
              <w:t>105.50</w:t>
            </w:r>
          </w:p>
        </w:tc>
        <w:tc>
          <w:tcPr>
            <w:tcW w:w="979" w:type="dxa"/>
            <w:shd w:val="clear" w:color="auto" w:fill="E0E0E0"/>
            <w:noWrap/>
            <w:vAlign w:val="center"/>
          </w:tcPr>
          <w:p w14:paraId="7E34F6B9" w14:textId="77777777" w:rsidR="00FC4434" w:rsidRPr="00F65579" w:rsidRDefault="00FC4434" w:rsidP="00FC4434">
            <w:pPr>
              <w:pStyle w:val="Tabletextright"/>
            </w:pPr>
            <w:r w:rsidRPr="00F65579">
              <w:t>92</w:t>
            </w:r>
          </w:p>
        </w:tc>
        <w:tc>
          <w:tcPr>
            <w:tcW w:w="979" w:type="dxa"/>
            <w:shd w:val="clear" w:color="auto" w:fill="E0E0E0"/>
            <w:vAlign w:val="center"/>
          </w:tcPr>
          <w:p w14:paraId="50EA2485" w14:textId="77777777" w:rsidR="00FC4434" w:rsidRPr="00F65579" w:rsidRDefault="00FC4434" w:rsidP="00FC4434">
            <w:pPr>
              <w:pStyle w:val="Tabletextright"/>
            </w:pPr>
            <w:r w:rsidRPr="00F65579">
              <w:t>2</w:t>
            </w:r>
          </w:p>
        </w:tc>
        <w:tc>
          <w:tcPr>
            <w:tcW w:w="778" w:type="dxa"/>
            <w:shd w:val="clear" w:color="auto" w:fill="E0E0E0"/>
            <w:vAlign w:val="center"/>
          </w:tcPr>
          <w:p w14:paraId="4187F256" w14:textId="77777777" w:rsidR="00FC4434" w:rsidRPr="00F65579" w:rsidRDefault="00FC4434" w:rsidP="00FC4434">
            <w:pPr>
              <w:pStyle w:val="Tabletextright"/>
            </w:pPr>
            <w:r w:rsidRPr="00F65579">
              <w:t>93.50</w:t>
            </w:r>
          </w:p>
        </w:tc>
        <w:tc>
          <w:tcPr>
            <w:tcW w:w="950" w:type="dxa"/>
            <w:vAlign w:val="center"/>
          </w:tcPr>
          <w:p w14:paraId="176895ED" w14:textId="77777777" w:rsidR="00FC4434" w:rsidRPr="00F65579" w:rsidRDefault="00FC4434" w:rsidP="00FC4434">
            <w:pPr>
              <w:pStyle w:val="Tabletextright"/>
            </w:pPr>
            <w:r w:rsidRPr="00F65579">
              <w:t>12</w:t>
            </w:r>
          </w:p>
        </w:tc>
        <w:tc>
          <w:tcPr>
            <w:tcW w:w="778" w:type="dxa"/>
            <w:vAlign w:val="center"/>
          </w:tcPr>
          <w:p w14:paraId="224C5FEB" w14:textId="77777777" w:rsidR="00FC4434" w:rsidRPr="00F65579" w:rsidRDefault="00FC4434" w:rsidP="00FC4434">
            <w:pPr>
              <w:pStyle w:val="Tabletextright"/>
            </w:pPr>
            <w:r w:rsidRPr="00F65579">
              <w:t>12.00</w:t>
            </w:r>
          </w:p>
        </w:tc>
      </w:tr>
      <w:tr w:rsidR="00FC4434" w:rsidRPr="00F65579" w14:paraId="5E862FF7" w14:textId="77777777" w:rsidTr="007D3E8D">
        <w:trPr>
          <w:cantSplit/>
        </w:trPr>
        <w:tc>
          <w:tcPr>
            <w:tcW w:w="1483" w:type="dxa"/>
            <w:shd w:val="clear" w:color="auto" w:fill="auto"/>
          </w:tcPr>
          <w:p w14:paraId="4CCC2894" w14:textId="77777777" w:rsidR="00FC4434" w:rsidRPr="00F65579" w:rsidRDefault="00FC4434" w:rsidP="00FC4434">
            <w:pPr>
              <w:pStyle w:val="Tabletext"/>
            </w:pPr>
            <w:r w:rsidRPr="00F65579">
              <w:rPr>
                <w:rFonts w:cstheme="minorHAnsi"/>
              </w:rPr>
              <w:t>35</w:t>
            </w:r>
            <w:r w:rsidR="003E7C90" w:rsidRPr="00F65579">
              <w:rPr>
                <w:rFonts w:cstheme="minorHAnsi"/>
              </w:rPr>
              <w:noBreakHyphen/>
            </w:r>
            <w:r w:rsidRPr="00F65579">
              <w:rPr>
                <w:rFonts w:cstheme="minorHAnsi"/>
              </w:rPr>
              <w:t>44</w:t>
            </w:r>
          </w:p>
        </w:tc>
        <w:tc>
          <w:tcPr>
            <w:tcW w:w="950" w:type="dxa"/>
            <w:shd w:val="clear" w:color="auto" w:fill="E0E0E0"/>
            <w:vAlign w:val="center"/>
          </w:tcPr>
          <w:p w14:paraId="4F3D8257" w14:textId="77777777" w:rsidR="00FC4434" w:rsidRPr="00F65579" w:rsidRDefault="00FC4434" w:rsidP="00FC4434">
            <w:pPr>
              <w:pStyle w:val="Tabletextright"/>
            </w:pPr>
            <w:r w:rsidRPr="00F65579">
              <w:t>205</w:t>
            </w:r>
          </w:p>
        </w:tc>
        <w:tc>
          <w:tcPr>
            <w:tcW w:w="778" w:type="dxa"/>
            <w:shd w:val="clear" w:color="auto" w:fill="E0E0E0"/>
            <w:vAlign w:val="center"/>
          </w:tcPr>
          <w:p w14:paraId="05BE35E0" w14:textId="77777777" w:rsidR="00FC4434" w:rsidRPr="00F65579" w:rsidRDefault="00FC4434" w:rsidP="00FC4434">
            <w:pPr>
              <w:pStyle w:val="Tabletextright"/>
            </w:pPr>
            <w:r w:rsidRPr="00F65579">
              <w:t>201.91</w:t>
            </w:r>
          </w:p>
        </w:tc>
        <w:tc>
          <w:tcPr>
            <w:tcW w:w="979" w:type="dxa"/>
            <w:shd w:val="clear" w:color="auto" w:fill="auto"/>
            <w:vAlign w:val="center"/>
          </w:tcPr>
          <w:p w14:paraId="6D2585EC" w14:textId="77777777" w:rsidR="00FC4434" w:rsidRPr="00F65579" w:rsidRDefault="00FC4434" w:rsidP="00FC4434">
            <w:pPr>
              <w:pStyle w:val="Tabletextright"/>
              <w:rPr>
                <w:color w:val="000000"/>
              </w:rPr>
            </w:pPr>
            <w:r w:rsidRPr="00F65579">
              <w:rPr>
                <w:color w:val="000000"/>
              </w:rPr>
              <w:t>176</w:t>
            </w:r>
          </w:p>
        </w:tc>
        <w:tc>
          <w:tcPr>
            <w:tcW w:w="979" w:type="dxa"/>
            <w:shd w:val="clear" w:color="auto" w:fill="auto"/>
            <w:vAlign w:val="center"/>
          </w:tcPr>
          <w:p w14:paraId="538FADBD" w14:textId="77777777" w:rsidR="00FC4434" w:rsidRPr="00F65579" w:rsidRDefault="00FC4434" w:rsidP="00FC4434">
            <w:pPr>
              <w:pStyle w:val="Tabletextright"/>
            </w:pPr>
            <w:r w:rsidRPr="00F65579">
              <w:t>6</w:t>
            </w:r>
          </w:p>
        </w:tc>
        <w:tc>
          <w:tcPr>
            <w:tcW w:w="778" w:type="dxa"/>
            <w:shd w:val="clear" w:color="auto" w:fill="auto"/>
            <w:vAlign w:val="center"/>
          </w:tcPr>
          <w:p w14:paraId="4A090101" w14:textId="77777777" w:rsidR="00FC4434" w:rsidRPr="00F65579" w:rsidRDefault="00FC4434" w:rsidP="00FC4434">
            <w:pPr>
              <w:pStyle w:val="Tabletextright"/>
            </w:pPr>
            <w:r w:rsidRPr="00F65579">
              <w:t>179.91</w:t>
            </w:r>
          </w:p>
        </w:tc>
        <w:tc>
          <w:tcPr>
            <w:tcW w:w="950" w:type="dxa"/>
            <w:shd w:val="clear" w:color="auto" w:fill="E0E0E0"/>
            <w:vAlign w:val="center"/>
          </w:tcPr>
          <w:p w14:paraId="567858EE" w14:textId="77777777" w:rsidR="00FC4434" w:rsidRPr="00F65579" w:rsidRDefault="00FC4434" w:rsidP="00FC4434">
            <w:pPr>
              <w:pStyle w:val="Tabletextright"/>
              <w:rPr>
                <w:color w:val="000000"/>
              </w:rPr>
            </w:pPr>
            <w:r w:rsidRPr="00F65579">
              <w:rPr>
                <w:color w:val="000000"/>
              </w:rPr>
              <w:t>23</w:t>
            </w:r>
          </w:p>
        </w:tc>
        <w:tc>
          <w:tcPr>
            <w:tcW w:w="778" w:type="dxa"/>
            <w:shd w:val="clear" w:color="auto" w:fill="E0E0E0"/>
            <w:vAlign w:val="center"/>
          </w:tcPr>
          <w:p w14:paraId="61F88CEF" w14:textId="77777777" w:rsidR="00FC4434" w:rsidRPr="00F65579" w:rsidRDefault="00FC4434" w:rsidP="00FC4434">
            <w:pPr>
              <w:pStyle w:val="Tabletextright"/>
            </w:pPr>
            <w:r w:rsidRPr="00F65579">
              <w:t>22.00</w:t>
            </w:r>
          </w:p>
        </w:tc>
        <w:tc>
          <w:tcPr>
            <w:tcW w:w="950" w:type="dxa"/>
            <w:shd w:val="clear" w:color="auto" w:fill="auto"/>
            <w:noWrap/>
            <w:vAlign w:val="center"/>
          </w:tcPr>
          <w:p w14:paraId="17438AF0" w14:textId="77777777" w:rsidR="00FC4434" w:rsidRPr="00F65579" w:rsidRDefault="00FC4434" w:rsidP="00FC4434">
            <w:pPr>
              <w:pStyle w:val="Tabletextright"/>
            </w:pPr>
            <w:r w:rsidRPr="00F65579">
              <w:t>197</w:t>
            </w:r>
          </w:p>
        </w:tc>
        <w:tc>
          <w:tcPr>
            <w:tcW w:w="778" w:type="dxa"/>
            <w:shd w:val="clear" w:color="auto" w:fill="auto"/>
            <w:vAlign w:val="center"/>
          </w:tcPr>
          <w:p w14:paraId="1535D210" w14:textId="77777777" w:rsidR="00FC4434" w:rsidRPr="00F65579" w:rsidRDefault="00FC4434" w:rsidP="00FC4434">
            <w:pPr>
              <w:pStyle w:val="Tabletextright"/>
            </w:pPr>
            <w:r w:rsidRPr="00F65579">
              <w:t>195.26</w:t>
            </w:r>
          </w:p>
        </w:tc>
        <w:tc>
          <w:tcPr>
            <w:tcW w:w="979" w:type="dxa"/>
            <w:shd w:val="clear" w:color="auto" w:fill="E0E0E0"/>
            <w:noWrap/>
            <w:vAlign w:val="center"/>
          </w:tcPr>
          <w:p w14:paraId="4CC85E1E" w14:textId="77777777" w:rsidR="00FC4434" w:rsidRPr="00F65579" w:rsidRDefault="00FC4434" w:rsidP="00FC4434">
            <w:pPr>
              <w:pStyle w:val="Tabletextright"/>
            </w:pPr>
            <w:r w:rsidRPr="00F65579">
              <w:t>181</w:t>
            </w:r>
          </w:p>
        </w:tc>
        <w:tc>
          <w:tcPr>
            <w:tcW w:w="979" w:type="dxa"/>
            <w:shd w:val="clear" w:color="auto" w:fill="E0E0E0"/>
            <w:vAlign w:val="center"/>
          </w:tcPr>
          <w:p w14:paraId="3DCF887B" w14:textId="77777777" w:rsidR="00FC4434" w:rsidRPr="00F65579" w:rsidRDefault="00FC4434" w:rsidP="00FC4434">
            <w:pPr>
              <w:pStyle w:val="Tabletextright"/>
            </w:pPr>
            <w:r w:rsidRPr="00F65579">
              <w:t>6</w:t>
            </w:r>
          </w:p>
        </w:tc>
        <w:tc>
          <w:tcPr>
            <w:tcW w:w="778" w:type="dxa"/>
            <w:shd w:val="clear" w:color="auto" w:fill="E0E0E0"/>
            <w:vAlign w:val="center"/>
          </w:tcPr>
          <w:p w14:paraId="5DB39985" w14:textId="77777777" w:rsidR="00FC4434" w:rsidRPr="00F65579" w:rsidRDefault="00FC4434" w:rsidP="00FC4434">
            <w:pPr>
              <w:pStyle w:val="Tabletextright"/>
            </w:pPr>
            <w:r w:rsidRPr="00F65579">
              <w:t>185.26</w:t>
            </w:r>
          </w:p>
        </w:tc>
        <w:tc>
          <w:tcPr>
            <w:tcW w:w="950" w:type="dxa"/>
            <w:vAlign w:val="center"/>
          </w:tcPr>
          <w:p w14:paraId="4E155E0E" w14:textId="77777777" w:rsidR="00FC4434" w:rsidRPr="00F65579" w:rsidRDefault="00FC4434" w:rsidP="00FC4434">
            <w:pPr>
              <w:pStyle w:val="Tabletextright"/>
            </w:pPr>
            <w:r w:rsidRPr="00F65579">
              <w:t>10</w:t>
            </w:r>
          </w:p>
        </w:tc>
        <w:tc>
          <w:tcPr>
            <w:tcW w:w="778" w:type="dxa"/>
            <w:vAlign w:val="center"/>
          </w:tcPr>
          <w:p w14:paraId="24C617A7" w14:textId="77777777" w:rsidR="00FC4434" w:rsidRPr="00F65579" w:rsidRDefault="00FC4434" w:rsidP="00FC4434">
            <w:pPr>
              <w:pStyle w:val="Tabletextright"/>
            </w:pPr>
            <w:r w:rsidRPr="00F65579">
              <w:t>10.00</w:t>
            </w:r>
          </w:p>
        </w:tc>
      </w:tr>
      <w:tr w:rsidR="00FC4434" w:rsidRPr="00F65579" w14:paraId="39640AB4" w14:textId="77777777" w:rsidTr="007D3E8D">
        <w:trPr>
          <w:cantSplit/>
        </w:trPr>
        <w:tc>
          <w:tcPr>
            <w:tcW w:w="1483" w:type="dxa"/>
            <w:shd w:val="clear" w:color="auto" w:fill="auto"/>
          </w:tcPr>
          <w:p w14:paraId="5CEB0FD0" w14:textId="77777777" w:rsidR="00FC4434" w:rsidRPr="00F65579" w:rsidRDefault="00FC4434" w:rsidP="00FC4434">
            <w:pPr>
              <w:pStyle w:val="Tabletext"/>
            </w:pPr>
            <w:r w:rsidRPr="00F65579">
              <w:rPr>
                <w:rFonts w:cstheme="minorHAnsi"/>
              </w:rPr>
              <w:t>45</w:t>
            </w:r>
            <w:r w:rsidR="003E7C90" w:rsidRPr="00F65579">
              <w:rPr>
                <w:rFonts w:cstheme="minorHAnsi"/>
              </w:rPr>
              <w:noBreakHyphen/>
            </w:r>
            <w:r w:rsidRPr="00F65579">
              <w:rPr>
                <w:rFonts w:cstheme="minorHAnsi"/>
              </w:rPr>
              <w:t>54</w:t>
            </w:r>
          </w:p>
        </w:tc>
        <w:tc>
          <w:tcPr>
            <w:tcW w:w="950" w:type="dxa"/>
            <w:shd w:val="clear" w:color="auto" w:fill="E0E0E0"/>
            <w:vAlign w:val="center"/>
          </w:tcPr>
          <w:p w14:paraId="40CA8CC8" w14:textId="77777777" w:rsidR="00FC4434" w:rsidRPr="00F65579" w:rsidRDefault="00FC4434" w:rsidP="00FC4434">
            <w:pPr>
              <w:pStyle w:val="Tabletextright"/>
            </w:pPr>
            <w:r w:rsidRPr="00F65579">
              <w:t>125</w:t>
            </w:r>
          </w:p>
        </w:tc>
        <w:tc>
          <w:tcPr>
            <w:tcW w:w="778" w:type="dxa"/>
            <w:shd w:val="clear" w:color="auto" w:fill="E0E0E0"/>
            <w:vAlign w:val="center"/>
          </w:tcPr>
          <w:p w14:paraId="3587B5EA" w14:textId="77777777" w:rsidR="00FC4434" w:rsidRPr="00F65579" w:rsidRDefault="00FC4434" w:rsidP="00FC4434">
            <w:pPr>
              <w:pStyle w:val="Tabletextright"/>
            </w:pPr>
            <w:r w:rsidRPr="00F65579">
              <w:t>124.13</w:t>
            </w:r>
          </w:p>
        </w:tc>
        <w:tc>
          <w:tcPr>
            <w:tcW w:w="979" w:type="dxa"/>
            <w:shd w:val="clear" w:color="auto" w:fill="auto"/>
            <w:vAlign w:val="center"/>
          </w:tcPr>
          <w:p w14:paraId="325AA302" w14:textId="77777777" w:rsidR="00FC4434" w:rsidRPr="00F65579" w:rsidRDefault="00FC4434" w:rsidP="00FC4434">
            <w:pPr>
              <w:pStyle w:val="Tabletextright"/>
              <w:rPr>
                <w:color w:val="000000"/>
              </w:rPr>
            </w:pPr>
            <w:r w:rsidRPr="00F65579">
              <w:rPr>
                <w:color w:val="000000"/>
              </w:rPr>
              <w:t>114</w:t>
            </w:r>
          </w:p>
        </w:tc>
        <w:tc>
          <w:tcPr>
            <w:tcW w:w="979" w:type="dxa"/>
            <w:shd w:val="clear" w:color="auto" w:fill="auto"/>
            <w:vAlign w:val="center"/>
          </w:tcPr>
          <w:p w14:paraId="5A2C44C3" w14:textId="77777777" w:rsidR="00FC4434" w:rsidRPr="00F65579" w:rsidRDefault="00FC4434" w:rsidP="00FC4434">
            <w:pPr>
              <w:pStyle w:val="Tabletextright"/>
            </w:pPr>
            <w:r w:rsidRPr="00F65579">
              <w:t>4</w:t>
            </w:r>
          </w:p>
        </w:tc>
        <w:tc>
          <w:tcPr>
            <w:tcW w:w="778" w:type="dxa"/>
            <w:shd w:val="clear" w:color="auto" w:fill="auto"/>
            <w:vAlign w:val="center"/>
          </w:tcPr>
          <w:p w14:paraId="6F56E027" w14:textId="77777777" w:rsidR="00FC4434" w:rsidRPr="00F65579" w:rsidRDefault="00FC4434" w:rsidP="00FC4434">
            <w:pPr>
              <w:pStyle w:val="Tabletextright"/>
            </w:pPr>
            <w:r w:rsidRPr="00F65579">
              <w:t>117.13</w:t>
            </w:r>
          </w:p>
        </w:tc>
        <w:tc>
          <w:tcPr>
            <w:tcW w:w="950" w:type="dxa"/>
            <w:shd w:val="clear" w:color="auto" w:fill="E0E0E0"/>
            <w:vAlign w:val="center"/>
          </w:tcPr>
          <w:p w14:paraId="72E226E9" w14:textId="77777777" w:rsidR="00FC4434" w:rsidRPr="00F65579" w:rsidRDefault="00FC4434" w:rsidP="00FC4434">
            <w:pPr>
              <w:pStyle w:val="Tabletextright"/>
              <w:rPr>
                <w:color w:val="000000"/>
              </w:rPr>
            </w:pPr>
            <w:r w:rsidRPr="00F65579">
              <w:rPr>
                <w:color w:val="000000"/>
              </w:rPr>
              <w:t>7</w:t>
            </w:r>
          </w:p>
        </w:tc>
        <w:tc>
          <w:tcPr>
            <w:tcW w:w="778" w:type="dxa"/>
            <w:shd w:val="clear" w:color="auto" w:fill="E0E0E0"/>
            <w:vAlign w:val="center"/>
          </w:tcPr>
          <w:p w14:paraId="68FBA477" w14:textId="77777777" w:rsidR="00FC4434" w:rsidRPr="00F65579" w:rsidRDefault="00FC4434" w:rsidP="00FC4434">
            <w:pPr>
              <w:pStyle w:val="Tabletextright"/>
            </w:pPr>
            <w:r w:rsidRPr="00F65579">
              <w:t>7.00</w:t>
            </w:r>
          </w:p>
        </w:tc>
        <w:tc>
          <w:tcPr>
            <w:tcW w:w="950" w:type="dxa"/>
            <w:shd w:val="clear" w:color="auto" w:fill="auto"/>
            <w:noWrap/>
            <w:vAlign w:val="center"/>
          </w:tcPr>
          <w:p w14:paraId="18E151C2" w14:textId="77777777" w:rsidR="00FC4434" w:rsidRPr="00F65579" w:rsidRDefault="00FC4434" w:rsidP="00FC4434">
            <w:pPr>
              <w:pStyle w:val="Tabletextright"/>
            </w:pPr>
            <w:r w:rsidRPr="00F65579">
              <w:t>127</w:t>
            </w:r>
          </w:p>
        </w:tc>
        <w:tc>
          <w:tcPr>
            <w:tcW w:w="778" w:type="dxa"/>
            <w:shd w:val="clear" w:color="auto" w:fill="auto"/>
            <w:vAlign w:val="center"/>
          </w:tcPr>
          <w:p w14:paraId="170A41DE" w14:textId="77777777" w:rsidR="00FC4434" w:rsidRPr="00F65579" w:rsidRDefault="00FC4434" w:rsidP="00FC4434">
            <w:pPr>
              <w:pStyle w:val="Tabletextright"/>
            </w:pPr>
            <w:r w:rsidRPr="00F65579">
              <w:t>126.33</w:t>
            </w:r>
          </w:p>
        </w:tc>
        <w:tc>
          <w:tcPr>
            <w:tcW w:w="979" w:type="dxa"/>
            <w:shd w:val="clear" w:color="auto" w:fill="E0E0E0"/>
            <w:noWrap/>
            <w:vAlign w:val="center"/>
          </w:tcPr>
          <w:p w14:paraId="7F8D9293" w14:textId="77777777" w:rsidR="00FC4434" w:rsidRPr="00F65579" w:rsidRDefault="00FC4434" w:rsidP="00FC4434">
            <w:pPr>
              <w:pStyle w:val="Tabletextright"/>
            </w:pPr>
            <w:r w:rsidRPr="00F65579">
              <w:t>115</w:t>
            </w:r>
          </w:p>
        </w:tc>
        <w:tc>
          <w:tcPr>
            <w:tcW w:w="979" w:type="dxa"/>
            <w:shd w:val="clear" w:color="auto" w:fill="E0E0E0"/>
            <w:vAlign w:val="center"/>
          </w:tcPr>
          <w:p w14:paraId="753D02B1" w14:textId="77777777" w:rsidR="00FC4434" w:rsidRPr="00F65579" w:rsidRDefault="00FC4434" w:rsidP="00FC4434">
            <w:pPr>
              <w:pStyle w:val="Tabletextright"/>
            </w:pPr>
            <w:r w:rsidRPr="00F65579">
              <w:t>2</w:t>
            </w:r>
          </w:p>
        </w:tc>
        <w:tc>
          <w:tcPr>
            <w:tcW w:w="778" w:type="dxa"/>
            <w:shd w:val="clear" w:color="auto" w:fill="E0E0E0"/>
            <w:vAlign w:val="center"/>
          </w:tcPr>
          <w:p w14:paraId="409D32B7" w14:textId="77777777" w:rsidR="00FC4434" w:rsidRPr="00F65579" w:rsidRDefault="00FC4434" w:rsidP="00FC4434">
            <w:pPr>
              <w:pStyle w:val="Tabletextright"/>
            </w:pPr>
            <w:r w:rsidRPr="00F65579">
              <w:t>116.53</w:t>
            </w:r>
          </w:p>
        </w:tc>
        <w:tc>
          <w:tcPr>
            <w:tcW w:w="950" w:type="dxa"/>
            <w:vAlign w:val="center"/>
          </w:tcPr>
          <w:p w14:paraId="69AF7E67" w14:textId="77777777" w:rsidR="00FC4434" w:rsidRPr="00F65579" w:rsidRDefault="00FC4434" w:rsidP="00FC4434">
            <w:pPr>
              <w:pStyle w:val="Tabletextright"/>
            </w:pPr>
            <w:r w:rsidRPr="00F65579">
              <w:t>10</w:t>
            </w:r>
          </w:p>
        </w:tc>
        <w:tc>
          <w:tcPr>
            <w:tcW w:w="778" w:type="dxa"/>
            <w:vAlign w:val="center"/>
          </w:tcPr>
          <w:p w14:paraId="0C913327" w14:textId="77777777" w:rsidR="00FC4434" w:rsidRPr="00F65579" w:rsidRDefault="00FC4434" w:rsidP="00FC4434">
            <w:pPr>
              <w:pStyle w:val="Tabletextright"/>
            </w:pPr>
            <w:r w:rsidRPr="00F65579">
              <w:t>10.00</w:t>
            </w:r>
          </w:p>
        </w:tc>
      </w:tr>
      <w:tr w:rsidR="00FC4434" w:rsidRPr="00F65579" w14:paraId="351A67EC" w14:textId="77777777" w:rsidTr="007D3E8D">
        <w:trPr>
          <w:cantSplit/>
        </w:trPr>
        <w:tc>
          <w:tcPr>
            <w:tcW w:w="1483" w:type="dxa"/>
            <w:shd w:val="clear" w:color="auto" w:fill="auto"/>
          </w:tcPr>
          <w:p w14:paraId="4DFB6352" w14:textId="77777777" w:rsidR="00FC4434" w:rsidRPr="00F65579" w:rsidRDefault="00FC4434" w:rsidP="00FC4434">
            <w:pPr>
              <w:pStyle w:val="Tabletext"/>
            </w:pPr>
            <w:r w:rsidRPr="00F65579">
              <w:rPr>
                <w:rFonts w:cstheme="minorHAnsi"/>
              </w:rPr>
              <w:t>55</w:t>
            </w:r>
            <w:r w:rsidR="003E7C90" w:rsidRPr="00F65579">
              <w:rPr>
                <w:rFonts w:cstheme="minorHAnsi"/>
              </w:rPr>
              <w:noBreakHyphen/>
            </w:r>
            <w:r w:rsidRPr="00F65579">
              <w:rPr>
                <w:rFonts w:cstheme="minorHAnsi"/>
              </w:rPr>
              <w:t>64</w:t>
            </w:r>
          </w:p>
        </w:tc>
        <w:tc>
          <w:tcPr>
            <w:tcW w:w="950" w:type="dxa"/>
            <w:shd w:val="clear" w:color="auto" w:fill="E0E0E0"/>
            <w:vAlign w:val="center"/>
          </w:tcPr>
          <w:p w14:paraId="401E2904" w14:textId="77777777" w:rsidR="00FC4434" w:rsidRPr="00F65579" w:rsidRDefault="00FC4434" w:rsidP="00FC4434">
            <w:pPr>
              <w:pStyle w:val="Tabletextright"/>
            </w:pPr>
            <w:r w:rsidRPr="00F65579">
              <w:t>76</w:t>
            </w:r>
          </w:p>
        </w:tc>
        <w:tc>
          <w:tcPr>
            <w:tcW w:w="778" w:type="dxa"/>
            <w:shd w:val="clear" w:color="auto" w:fill="E0E0E0"/>
            <w:vAlign w:val="center"/>
          </w:tcPr>
          <w:p w14:paraId="60184B54" w14:textId="77777777" w:rsidR="00FC4434" w:rsidRPr="00F65579" w:rsidRDefault="00FC4434" w:rsidP="00FC4434">
            <w:pPr>
              <w:pStyle w:val="Tabletextright"/>
            </w:pPr>
            <w:r w:rsidRPr="00F65579">
              <w:t>75.60</w:t>
            </w:r>
          </w:p>
        </w:tc>
        <w:tc>
          <w:tcPr>
            <w:tcW w:w="979" w:type="dxa"/>
            <w:shd w:val="clear" w:color="auto" w:fill="auto"/>
            <w:vAlign w:val="center"/>
          </w:tcPr>
          <w:p w14:paraId="1F0EBD4B" w14:textId="77777777" w:rsidR="00FC4434" w:rsidRPr="00F65579" w:rsidRDefault="00FC4434" w:rsidP="00FC4434">
            <w:pPr>
              <w:pStyle w:val="Tabletextright"/>
              <w:rPr>
                <w:color w:val="000000"/>
              </w:rPr>
            </w:pPr>
            <w:r w:rsidRPr="00F65579">
              <w:rPr>
                <w:color w:val="000000"/>
              </w:rPr>
              <w:t>69</w:t>
            </w:r>
          </w:p>
        </w:tc>
        <w:tc>
          <w:tcPr>
            <w:tcW w:w="979" w:type="dxa"/>
            <w:shd w:val="clear" w:color="auto" w:fill="auto"/>
            <w:vAlign w:val="center"/>
          </w:tcPr>
          <w:p w14:paraId="1380AFAE" w14:textId="77777777" w:rsidR="00FC4434" w:rsidRPr="00F65579" w:rsidRDefault="00FC4434" w:rsidP="00FC4434">
            <w:pPr>
              <w:pStyle w:val="Tabletextright"/>
            </w:pPr>
            <w:r w:rsidRPr="00F65579">
              <w:t>2</w:t>
            </w:r>
          </w:p>
        </w:tc>
        <w:tc>
          <w:tcPr>
            <w:tcW w:w="778" w:type="dxa"/>
            <w:shd w:val="clear" w:color="auto" w:fill="auto"/>
            <w:vAlign w:val="center"/>
          </w:tcPr>
          <w:p w14:paraId="4AE059FC" w14:textId="77777777" w:rsidR="00FC4434" w:rsidRPr="00F65579" w:rsidRDefault="00FC4434" w:rsidP="00FC4434">
            <w:pPr>
              <w:pStyle w:val="Tabletextright"/>
            </w:pPr>
            <w:r w:rsidRPr="00F65579">
              <w:t>70.60</w:t>
            </w:r>
          </w:p>
        </w:tc>
        <w:tc>
          <w:tcPr>
            <w:tcW w:w="950" w:type="dxa"/>
            <w:shd w:val="clear" w:color="auto" w:fill="E0E0E0"/>
            <w:vAlign w:val="center"/>
          </w:tcPr>
          <w:p w14:paraId="1BE90618" w14:textId="77777777" w:rsidR="00FC4434" w:rsidRPr="00F65579" w:rsidRDefault="00FC4434" w:rsidP="00FC4434">
            <w:pPr>
              <w:pStyle w:val="Tabletextright"/>
              <w:rPr>
                <w:color w:val="000000"/>
              </w:rPr>
            </w:pPr>
            <w:r w:rsidRPr="00F65579">
              <w:rPr>
                <w:color w:val="000000"/>
              </w:rPr>
              <w:t>5</w:t>
            </w:r>
          </w:p>
        </w:tc>
        <w:tc>
          <w:tcPr>
            <w:tcW w:w="778" w:type="dxa"/>
            <w:shd w:val="clear" w:color="auto" w:fill="E0E0E0"/>
            <w:vAlign w:val="center"/>
          </w:tcPr>
          <w:p w14:paraId="559B8F9F" w14:textId="77777777" w:rsidR="00FC4434" w:rsidRPr="00F65579" w:rsidRDefault="00FC4434" w:rsidP="00FC4434">
            <w:pPr>
              <w:pStyle w:val="Tabletextright"/>
            </w:pPr>
            <w:r w:rsidRPr="00F65579">
              <w:t>5.00</w:t>
            </w:r>
          </w:p>
        </w:tc>
        <w:tc>
          <w:tcPr>
            <w:tcW w:w="950" w:type="dxa"/>
            <w:shd w:val="clear" w:color="auto" w:fill="auto"/>
            <w:noWrap/>
            <w:vAlign w:val="center"/>
          </w:tcPr>
          <w:p w14:paraId="4BE1BCD9" w14:textId="77777777" w:rsidR="00FC4434" w:rsidRPr="00F65579" w:rsidRDefault="00FC4434" w:rsidP="00FC4434">
            <w:pPr>
              <w:pStyle w:val="Tabletextright"/>
            </w:pPr>
            <w:r w:rsidRPr="00F65579">
              <w:t>76</w:t>
            </w:r>
          </w:p>
        </w:tc>
        <w:tc>
          <w:tcPr>
            <w:tcW w:w="778" w:type="dxa"/>
            <w:shd w:val="clear" w:color="auto" w:fill="auto"/>
            <w:vAlign w:val="center"/>
          </w:tcPr>
          <w:p w14:paraId="2E16B4DD" w14:textId="77777777" w:rsidR="00FC4434" w:rsidRPr="00F65579" w:rsidRDefault="00FC4434" w:rsidP="00FC4434">
            <w:pPr>
              <w:pStyle w:val="Tabletextright"/>
            </w:pPr>
            <w:r w:rsidRPr="00F65579">
              <w:t>75.60</w:t>
            </w:r>
          </w:p>
        </w:tc>
        <w:tc>
          <w:tcPr>
            <w:tcW w:w="979" w:type="dxa"/>
            <w:shd w:val="clear" w:color="auto" w:fill="E0E0E0"/>
            <w:noWrap/>
            <w:vAlign w:val="center"/>
          </w:tcPr>
          <w:p w14:paraId="38254892" w14:textId="77777777" w:rsidR="00FC4434" w:rsidRPr="00F65579" w:rsidRDefault="00FC4434" w:rsidP="00FC4434">
            <w:pPr>
              <w:pStyle w:val="Tabletextright"/>
            </w:pPr>
            <w:r w:rsidRPr="00F65579">
              <w:t>69</w:t>
            </w:r>
          </w:p>
        </w:tc>
        <w:tc>
          <w:tcPr>
            <w:tcW w:w="979" w:type="dxa"/>
            <w:shd w:val="clear" w:color="auto" w:fill="E0E0E0"/>
            <w:vAlign w:val="center"/>
          </w:tcPr>
          <w:p w14:paraId="095DCB0E" w14:textId="77777777" w:rsidR="00FC4434" w:rsidRPr="00F65579" w:rsidRDefault="00FC4434" w:rsidP="00FC4434">
            <w:pPr>
              <w:pStyle w:val="Tabletextright"/>
            </w:pPr>
            <w:r w:rsidRPr="00F65579">
              <w:t>2</w:t>
            </w:r>
          </w:p>
        </w:tc>
        <w:tc>
          <w:tcPr>
            <w:tcW w:w="778" w:type="dxa"/>
            <w:shd w:val="clear" w:color="auto" w:fill="E0E0E0"/>
            <w:vAlign w:val="center"/>
          </w:tcPr>
          <w:p w14:paraId="6E438C89" w14:textId="77777777" w:rsidR="00FC4434" w:rsidRPr="00F65579" w:rsidRDefault="00FC4434" w:rsidP="00FC4434">
            <w:pPr>
              <w:pStyle w:val="Tabletextright"/>
            </w:pPr>
            <w:r w:rsidRPr="00F65579">
              <w:t>70.60</w:t>
            </w:r>
          </w:p>
        </w:tc>
        <w:tc>
          <w:tcPr>
            <w:tcW w:w="950" w:type="dxa"/>
            <w:vAlign w:val="center"/>
          </w:tcPr>
          <w:p w14:paraId="3073434E" w14:textId="77777777" w:rsidR="00FC4434" w:rsidRPr="00F65579" w:rsidRDefault="00FC4434" w:rsidP="00FC4434">
            <w:pPr>
              <w:pStyle w:val="Tabletextright"/>
            </w:pPr>
            <w:r w:rsidRPr="00F65579">
              <w:t>5</w:t>
            </w:r>
          </w:p>
        </w:tc>
        <w:tc>
          <w:tcPr>
            <w:tcW w:w="778" w:type="dxa"/>
            <w:vAlign w:val="center"/>
          </w:tcPr>
          <w:p w14:paraId="50E9D197" w14:textId="77777777" w:rsidR="00FC4434" w:rsidRPr="00F65579" w:rsidRDefault="00FC4434" w:rsidP="00FC4434">
            <w:pPr>
              <w:pStyle w:val="Tabletextright"/>
            </w:pPr>
            <w:r w:rsidRPr="00F65579">
              <w:t>5.00</w:t>
            </w:r>
          </w:p>
        </w:tc>
      </w:tr>
      <w:tr w:rsidR="00FC4434" w:rsidRPr="00F65579" w14:paraId="4B5A6619" w14:textId="77777777" w:rsidTr="007D3E8D">
        <w:trPr>
          <w:cantSplit/>
        </w:trPr>
        <w:tc>
          <w:tcPr>
            <w:tcW w:w="1483" w:type="dxa"/>
            <w:shd w:val="clear" w:color="auto" w:fill="auto"/>
          </w:tcPr>
          <w:p w14:paraId="511188F2" w14:textId="77777777" w:rsidR="00FC4434" w:rsidRPr="00F65579" w:rsidRDefault="00FC4434" w:rsidP="00FC4434">
            <w:pPr>
              <w:pStyle w:val="Tabletext"/>
            </w:pPr>
            <w:r w:rsidRPr="00F65579">
              <w:rPr>
                <w:rFonts w:cstheme="minorHAnsi"/>
              </w:rPr>
              <w:t>Over 64</w:t>
            </w:r>
          </w:p>
        </w:tc>
        <w:tc>
          <w:tcPr>
            <w:tcW w:w="950" w:type="dxa"/>
            <w:shd w:val="clear" w:color="auto" w:fill="E0E0E0"/>
            <w:vAlign w:val="center"/>
          </w:tcPr>
          <w:p w14:paraId="28BF9F4E" w14:textId="77777777" w:rsidR="00FC4434" w:rsidRPr="00F65579" w:rsidRDefault="00FC4434" w:rsidP="00FC4434">
            <w:pPr>
              <w:pStyle w:val="Tabletextright"/>
            </w:pPr>
            <w:r w:rsidRPr="00F65579">
              <w:t>8</w:t>
            </w:r>
          </w:p>
        </w:tc>
        <w:tc>
          <w:tcPr>
            <w:tcW w:w="778" w:type="dxa"/>
            <w:shd w:val="clear" w:color="auto" w:fill="E0E0E0"/>
            <w:vAlign w:val="center"/>
          </w:tcPr>
          <w:p w14:paraId="5A4F42AF" w14:textId="77777777" w:rsidR="00FC4434" w:rsidRPr="00F65579" w:rsidRDefault="00FC4434" w:rsidP="00FC4434">
            <w:pPr>
              <w:pStyle w:val="Tabletextright"/>
            </w:pPr>
            <w:r w:rsidRPr="00F65579">
              <w:t>7.60</w:t>
            </w:r>
          </w:p>
        </w:tc>
        <w:tc>
          <w:tcPr>
            <w:tcW w:w="979" w:type="dxa"/>
            <w:shd w:val="clear" w:color="auto" w:fill="auto"/>
            <w:vAlign w:val="center"/>
          </w:tcPr>
          <w:p w14:paraId="2DBE1B20" w14:textId="77777777" w:rsidR="00FC4434" w:rsidRPr="00F65579" w:rsidRDefault="00FC4434" w:rsidP="00FC4434">
            <w:pPr>
              <w:pStyle w:val="Tabletextright"/>
              <w:rPr>
                <w:color w:val="000000"/>
              </w:rPr>
            </w:pPr>
            <w:r w:rsidRPr="00F65579">
              <w:rPr>
                <w:color w:val="000000"/>
              </w:rPr>
              <w:t>7</w:t>
            </w:r>
          </w:p>
        </w:tc>
        <w:tc>
          <w:tcPr>
            <w:tcW w:w="979" w:type="dxa"/>
            <w:shd w:val="clear" w:color="auto" w:fill="auto"/>
            <w:vAlign w:val="center"/>
          </w:tcPr>
          <w:p w14:paraId="71237583" w14:textId="77777777" w:rsidR="00FC4434" w:rsidRPr="00F65579" w:rsidRDefault="00FC4434" w:rsidP="00FC4434">
            <w:pPr>
              <w:pStyle w:val="Tabletextright"/>
            </w:pPr>
            <w:r w:rsidRPr="00F65579">
              <w:t>1</w:t>
            </w:r>
          </w:p>
        </w:tc>
        <w:tc>
          <w:tcPr>
            <w:tcW w:w="778" w:type="dxa"/>
            <w:shd w:val="clear" w:color="auto" w:fill="auto"/>
            <w:vAlign w:val="center"/>
          </w:tcPr>
          <w:p w14:paraId="78600917" w14:textId="77777777" w:rsidR="00FC4434" w:rsidRPr="00F65579" w:rsidRDefault="00FC4434" w:rsidP="00FC4434">
            <w:pPr>
              <w:pStyle w:val="Tabletextright"/>
            </w:pPr>
            <w:r w:rsidRPr="00F65579">
              <w:t>7.60</w:t>
            </w:r>
          </w:p>
        </w:tc>
        <w:tc>
          <w:tcPr>
            <w:tcW w:w="950" w:type="dxa"/>
            <w:shd w:val="clear" w:color="auto" w:fill="E0E0E0"/>
          </w:tcPr>
          <w:p w14:paraId="1749A3C8" w14:textId="77777777" w:rsidR="00FC4434" w:rsidRPr="00F65579" w:rsidRDefault="00FC4434" w:rsidP="00FC4434">
            <w:pPr>
              <w:pStyle w:val="Tabletextright"/>
            </w:pPr>
            <w:r w:rsidRPr="00F65579">
              <w:t>–</w:t>
            </w:r>
          </w:p>
        </w:tc>
        <w:tc>
          <w:tcPr>
            <w:tcW w:w="778" w:type="dxa"/>
            <w:shd w:val="clear" w:color="auto" w:fill="E0E0E0"/>
          </w:tcPr>
          <w:p w14:paraId="7F1CDCD6" w14:textId="77777777" w:rsidR="00FC4434" w:rsidRPr="00F65579" w:rsidRDefault="00FC4434" w:rsidP="00FC4434">
            <w:pPr>
              <w:pStyle w:val="Tabletextright"/>
            </w:pPr>
            <w:r w:rsidRPr="00F65579">
              <w:t>–</w:t>
            </w:r>
          </w:p>
        </w:tc>
        <w:tc>
          <w:tcPr>
            <w:tcW w:w="950" w:type="dxa"/>
            <w:shd w:val="clear" w:color="auto" w:fill="auto"/>
            <w:noWrap/>
            <w:vAlign w:val="center"/>
          </w:tcPr>
          <w:p w14:paraId="1150EBE4" w14:textId="77777777" w:rsidR="00FC4434" w:rsidRPr="00F65579" w:rsidRDefault="00FC4434" w:rsidP="00FC4434">
            <w:pPr>
              <w:pStyle w:val="Tabletextright"/>
            </w:pPr>
            <w:r w:rsidRPr="00F65579">
              <w:t>6</w:t>
            </w:r>
          </w:p>
        </w:tc>
        <w:tc>
          <w:tcPr>
            <w:tcW w:w="778" w:type="dxa"/>
            <w:shd w:val="clear" w:color="auto" w:fill="auto"/>
            <w:vAlign w:val="center"/>
          </w:tcPr>
          <w:p w14:paraId="68763DE7" w14:textId="77777777" w:rsidR="00FC4434" w:rsidRPr="00F65579" w:rsidRDefault="00FC4434" w:rsidP="00FC4434">
            <w:pPr>
              <w:pStyle w:val="Tabletextright"/>
            </w:pPr>
            <w:r w:rsidRPr="00F65579">
              <w:t>5.60</w:t>
            </w:r>
          </w:p>
        </w:tc>
        <w:tc>
          <w:tcPr>
            <w:tcW w:w="979" w:type="dxa"/>
            <w:shd w:val="clear" w:color="auto" w:fill="E0E0E0"/>
            <w:noWrap/>
            <w:vAlign w:val="center"/>
          </w:tcPr>
          <w:p w14:paraId="1B31A9FA" w14:textId="77777777" w:rsidR="00FC4434" w:rsidRPr="00F65579" w:rsidRDefault="00FC4434" w:rsidP="00FC4434">
            <w:pPr>
              <w:pStyle w:val="Tabletextright"/>
            </w:pPr>
            <w:r w:rsidRPr="00F65579">
              <w:t>5</w:t>
            </w:r>
          </w:p>
        </w:tc>
        <w:tc>
          <w:tcPr>
            <w:tcW w:w="979" w:type="dxa"/>
            <w:shd w:val="clear" w:color="auto" w:fill="E0E0E0"/>
            <w:vAlign w:val="center"/>
          </w:tcPr>
          <w:p w14:paraId="5B52943D" w14:textId="77777777" w:rsidR="00FC4434" w:rsidRPr="00F65579" w:rsidRDefault="00FC4434" w:rsidP="00FC4434">
            <w:pPr>
              <w:pStyle w:val="Tabletextright"/>
            </w:pPr>
            <w:r w:rsidRPr="00F65579">
              <w:t>1</w:t>
            </w:r>
          </w:p>
        </w:tc>
        <w:tc>
          <w:tcPr>
            <w:tcW w:w="778" w:type="dxa"/>
            <w:shd w:val="clear" w:color="auto" w:fill="E0E0E0"/>
            <w:vAlign w:val="center"/>
          </w:tcPr>
          <w:p w14:paraId="0A0DDFC0" w14:textId="77777777" w:rsidR="00FC4434" w:rsidRPr="00F65579" w:rsidRDefault="00FC4434" w:rsidP="00FC4434">
            <w:pPr>
              <w:pStyle w:val="Tabletextright"/>
            </w:pPr>
            <w:r w:rsidRPr="00F65579">
              <w:t>5.60</w:t>
            </w:r>
          </w:p>
        </w:tc>
        <w:tc>
          <w:tcPr>
            <w:tcW w:w="950" w:type="dxa"/>
            <w:vAlign w:val="center"/>
          </w:tcPr>
          <w:p w14:paraId="514D7854" w14:textId="77777777" w:rsidR="00FC4434" w:rsidRPr="00F65579" w:rsidRDefault="00FC4434" w:rsidP="00FC4434">
            <w:pPr>
              <w:pStyle w:val="Tabletextright"/>
            </w:pPr>
            <w:r w:rsidRPr="00F65579">
              <w:t>–</w:t>
            </w:r>
          </w:p>
        </w:tc>
        <w:tc>
          <w:tcPr>
            <w:tcW w:w="778" w:type="dxa"/>
            <w:vAlign w:val="center"/>
          </w:tcPr>
          <w:p w14:paraId="240E1578" w14:textId="77777777" w:rsidR="00FC4434" w:rsidRPr="00F65579" w:rsidRDefault="00FC4434" w:rsidP="00FC4434">
            <w:pPr>
              <w:pStyle w:val="Tabletextright"/>
            </w:pPr>
            <w:r w:rsidRPr="00F65579">
              <w:t>–</w:t>
            </w:r>
          </w:p>
        </w:tc>
      </w:tr>
      <w:tr w:rsidR="00FC4434" w:rsidRPr="00F65579" w14:paraId="64679890" w14:textId="77777777" w:rsidTr="00FD7161">
        <w:trPr>
          <w:cantSplit/>
        </w:trPr>
        <w:tc>
          <w:tcPr>
            <w:tcW w:w="1483" w:type="dxa"/>
            <w:shd w:val="clear" w:color="auto" w:fill="auto"/>
          </w:tcPr>
          <w:p w14:paraId="660BAE30" w14:textId="77777777" w:rsidR="00FC4434" w:rsidRPr="00F65579" w:rsidRDefault="00FC4434" w:rsidP="00FC4434">
            <w:pPr>
              <w:pStyle w:val="Tabletext"/>
              <w:rPr>
                <w:sz w:val="6"/>
              </w:rPr>
            </w:pPr>
          </w:p>
        </w:tc>
        <w:tc>
          <w:tcPr>
            <w:tcW w:w="950" w:type="dxa"/>
            <w:shd w:val="clear" w:color="auto" w:fill="E0E0E0"/>
          </w:tcPr>
          <w:p w14:paraId="692650DC" w14:textId="77777777" w:rsidR="00FC4434" w:rsidRPr="00F65579" w:rsidRDefault="00FC4434" w:rsidP="00FC4434">
            <w:pPr>
              <w:pStyle w:val="Tabletextright"/>
              <w:rPr>
                <w:rFonts w:cstheme="minorHAnsi"/>
                <w:sz w:val="6"/>
              </w:rPr>
            </w:pPr>
          </w:p>
        </w:tc>
        <w:tc>
          <w:tcPr>
            <w:tcW w:w="778" w:type="dxa"/>
            <w:shd w:val="clear" w:color="auto" w:fill="E0E0E0"/>
          </w:tcPr>
          <w:p w14:paraId="7DF8F790" w14:textId="77777777" w:rsidR="00FC4434" w:rsidRPr="00F65579" w:rsidRDefault="00FC4434" w:rsidP="00FC4434">
            <w:pPr>
              <w:pStyle w:val="Tabletextright"/>
              <w:rPr>
                <w:rFonts w:cstheme="minorHAnsi"/>
                <w:sz w:val="6"/>
              </w:rPr>
            </w:pPr>
          </w:p>
        </w:tc>
        <w:tc>
          <w:tcPr>
            <w:tcW w:w="979" w:type="dxa"/>
            <w:shd w:val="clear" w:color="auto" w:fill="auto"/>
          </w:tcPr>
          <w:p w14:paraId="533E41E1" w14:textId="77777777" w:rsidR="00FC4434" w:rsidRPr="00F65579" w:rsidRDefault="00FC4434" w:rsidP="00FC4434">
            <w:pPr>
              <w:pStyle w:val="Tabletextright"/>
              <w:rPr>
                <w:rFonts w:cstheme="minorHAnsi"/>
                <w:sz w:val="6"/>
              </w:rPr>
            </w:pPr>
          </w:p>
        </w:tc>
        <w:tc>
          <w:tcPr>
            <w:tcW w:w="979" w:type="dxa"/>
            <w:shd w:val="clear" w:color="auto" w:fill="auto"/>
          </w:tcPr>
          <w:p w14:paraId="1672243D" w14:textId="77777777" w:rsidR="00FC4434" w:rsidRPr="00F65579" w:rsidRDefault="00FC4434" w:rsidP="00FC4434">
            <w:pPr>
              <w:pStyle w:val="Tabletextright"/>
              <w:rPr>
                <w:sz w:val="6"/>
              </w:rPr>
            </w:pPr>
          </w:p>
        </w:tc>
        <w:tc>
          <w:tcPr>
            <w:tcW w:w="778" w:type="dxa"/>
            <w:shd w:val="clear" w:color="auto" w:fill="auto"/>
          </w:tcPr>
          <w:p w14:paraId="33E50749" w14:textId="77777777" w:rsidR="00FC4434" w:rsidRPr="00F65579" w:rsidRDefault="00FC4434" w:rsidP="00FC4434">
            <w:pPr>
              <w:pStyle w:val="Tabletextright"/>
              <w:rPr>
                <w:sz w:val="6"/>
              </w:rPr>
            </w:pPr>
          </w:p>
        </w:tc>
        <w:tc>
          <w:tcPr>
            <w:tcW w:w="950" w:type="dxa"/>
            <w:shd w:val="clear" w:color="auto" w:fill="E0E0E0"/>
          </w:tcPr>
          <w:p w14:paraId="74554E2A" w14:textId="77777777" w:rsidR="00FC4434" w:rsidRPr="00F65579" w:rsidRDefault="00FC4434" w:rsidP="00FC4434">
            <w:pPr>
              <w:pStyle w:val="Tabletextright"/>
              <w:rPr>
                <w:sz w:val="6"/>
              </w:rPr>
            </w:pPr>
          </w:p>
        </w:tc>
        <w:tc>
          <w:tcPr>
            <w:tcW w:w="778" w:type="dxa"/>
            <w:shd w:val="clear" w:color="auto" w:fill="E0E0E0"/>
          </w:tcPr>
          <w:p w14:paraId="07A48883" w14:textId="77777777" w:rsidR="00FC4434" w:rsidRPr="00F65579" w:rsidRDefault="00FC4434" w:rsidP="00FC4434">
            <w:pPr>
              <w:pStyle w:val="Tabletextright"/>
              <w:rPr>
                <w:sz w:val="6"/>
              </w:rPr>
            </w:pPr>
          </w:p>
        </w:tc>
        <w:tc>
          <w:tcPr>
            <w:tcW w:w="950" w:type="dxa"/>
            <w:shd w:val="clear" w:color="auto" w:fill="auto"/>
            <w:noWrap/>
          </w:tcPr>
          <w:p w14:paraId="4E15C8C1" w14:textId="77777777" w:rsidR="00FC4434" w:rsidRPr="00F65579" w:rsidRDefault="00FC4434" w:rsidP="00FC4434">
            <w:pPr>
              <w:pStyle w:val="Tabletextright"/>
              <w:rPr>
                <w:rFonts w:cstheme="minorHAnsi"/>
                <w:sz w:val="6"/>
              </w:rPr>
            </w:pPr>
          </w:p>
        </w:tc>
        <w:tc>
          <w:tcPr>
            <w:tcW w:w="778" w:type="dxa"/>
            <w:shd w:val="clear" w:color="auto" w:fill="auto"/>
          </w:tcPr>
          <w:p w14:paraId="34C372AC" w14:textId="77777777" w:rsidR="00FC4434" w:rsidRPr="00F65579" w:rsidRDefault="00FC4434" w:rsidP="00FC4434">
            <w:pPr>
              <w:pStyle w:val="Tabletextright"/>
              <w:rPr>
                <w:rFonts w:cstheme="minorHAnsi"/>
                <w:sz w:val="6"/>
              </w:rPr>
            </w:pPr>
          </w:p>
        </w:tc>
        <w:tc>
          <w:tcPr>
            <w:tcW w:w="979" w:type="dxa"/>
            <w:shd w:val="clear" w:color="auto" w:fill="E0E0E0"/>
            <w:noWrap/>
          </w:tcPr>
          <w:p w14:paraId="4913132A" w14:textId="77777777" w:rsidR="00FC4434" w:rsidRPr="00F65579" w:rsidRDefault="00FC4434" w:rsidP="00FC4434">
            <w:pPr>
              <w:pStyle w:val="Tabletextright"/>
              <w:rPr>
                <w:rFonts w:cstheme="minorHAnsi"/>
                <w:sz w:val="6"/>
              </w:rPr>
            </w:pPr>
          </w:p>
        </w:tc>
        <w:tc>
          <w:tcPr>
            <w:tcW w:w="979" w:type="dxa"/>
            <w:shd w:val="clear" w:color="auto" w:fill="E0E0E0"/>
          </w:tcPr>
          <w:p w14:paraId="7BD3148F" w14:textId="77777777" w:rsidR="00FC4434" w:rsidRPr="00F65579" w:rsidRDefault="00FC4434" w:rsidP="00FC4434">
            <w:pPr>
              <w:pStyle w:val="Tabletextright"/>
              <w:rPr>
                <w:sz w:val="6"/>
              </w:rPr>
            </w:pPr>
          </w:p>
        </w:tc>
        <w:tc>
          <w:tcPr>
            <w:tcW w:w="778" w:type="dxa"/>
            <w:shd w:val="clear" w:color="auto" w:fill="E0E0E0"/>
          </w:tcPr>
          <w:p w14:paraId="6BC8BE23" w14:textId="77777777" w:rsidR="00FC4434" w:rsidRPr="00F65579" w:rsidRDefault="00FC4434" w:rsidP="00FC4434">
            <w:pPr>
              <w:pStyle w:val="Tabletextright"/>
              <w:rPr>
                <w:sz w:val="6"/>
              </w:rPr>
            </w:pPr>
          </w:p>
        </w:tc>
        <w:tc>
          <w:tcPr>
            <w:tcW w:w="950" w:type="dxa"/>
          </w:tcPr>
          <w:p w14:paraId="0F333F3A" w14:textId="77777777" w:rsidR="00FC4434" w:rsidRPr="00F65579" w:rsidRDefault="00FC4434" w:rsidP="00FC4434">
            <w:pPr>
              <w:pStyle w:val="Tabletextright"/>
              <w:rPr>
                <w:sz w:val="6"/>
              </w:rPr>
            </w:pPr>
          </w:p>
        </w:tc>
        <w:tc>
          <w:tcPr>
            <w:tcW w:w="778" w:type="dxa"/>
          </w:tcPr>
          <w:p w14:paraId="3C0D46F2" w14:textId="77777777" w:rsidR="00FC4434" w:rsidRPr="00F65579" w:rsidRDefault="00FC4434" w:rsidP="00FC4434">
            <w:pPr>
              <w:pStyle w:val="Tabletextright"/>
              <w:rPr>
                <w:sz w:val="6"/>
              </w:rPr>
            </w:pPr>
          </w:p>
        </w:tc>
      </w:tr>
      <w:tr w:rsidR="00FC4434" w:rsidRPr="00F65579" w14:paraId="4A0480A8" w14:textId="77777777" w:rsidTr="007D3E8D">
        <w:trPr>
          <w:cantSplit/>
        </w:trPr>
        <w:tc>
          <w:tcPr>
            <w:tcW w:w="1483" w:type="dxa"/>
            <w:shd w:val="clear" w:color="auto" w:fill="auto"/>
          </w:tcPr>
          <w:p w14:paraId="7554C6AB" w14:textId="77777777" w:rsidR="00FC4434" w:rsidRPr="00F65579" w:rsidRDefault="00FC4434" w:rsidP="00FC4434">
            <w:pPr>
              <w:pStyle w:val="Tabletext"/>
            </w:pPr>
            <w:r w:rsidRPr="00F65579">
              <w:rPr>
                <w:rFonts w:cstheme="minorHAnsi"/>
                <w:b/>
                <w:szCs w:val="18"/>
              </w:rPr>
              <w:t>VPS1–6 Grades</w:t>
            </w:r>
          </w:p>
        </w:tc>
        <w:tc>
          <w:tcPr>
            <w:tcW w:w="950" w:type="dxa"/>
            <w:shd w:val="clear" w:color="auto" w:fill="E0E0E0"/>
          </w:tcPr>
          <w:p w14:paraId="50567FB6" w14:textId="77777777" w:rsidR="00FC4434" w:rsidRPr="00F65579" w:rsidRDefault="00FC4434" w:rsidP="00FC4434">
            <w:pPr>
              <w:pStyle w:val="Tabletextrightbold"/>
            </w:pPr>
            <w:r w:rsidRPr="00F65579">
              <w:t>505</w:t>
            </w:r>
          </w:p>
        </w:tc>
        <w:tc>
          <w:tcPr>
            <w:tcW w:w="778" w:type="dxa"/>
            <w:shd w:val="clear" w:color="auto" w:fill="E0E0E0"/>
          </w:tcPr>
          <w:p w14:paraId="216E510B" w14:textId="77777777" w:rsidR="00FC4434" w:rsidRPr="00F65579" w:rsidRDefault="00FC4434" w:rsidP="00FC4434">
            <w:pPr>
              <w:pStyle w:val="Tabletextrightbold"/>
            </w:pPr>
            <w:r w:rsidRPr="00F65579">
              <w:t>496.93</w:t>
            </w:r>
          </w:p>
        </w:tc>
        <w:tc>
          <w:tcPr>
            <w:tcW w:w="979" w:type="dxa"/>
            <w:shd w:val="clear" w:color="auto" w:fill="auto"/>
          </w:tcPr>
          <w:p w14:paraId="2027EA5D" w14:textId="77777777" w:rsidR="00FC4434" w:rsidRPr="00F65579" w:rsidRDefault="00FC4434" w:rsidP="00FC4434">
            <w:pPr>
              <w:pStyle w:val="Tabletextrightbold"/>
            </w:pPr>
            <w:r w:rsidRPr="00F65579">
              <w:t>426</w:t>
            </w:r>
          </w:p>
        </w:tc>
        <w:tc>
          <w:tcPr>
            <w:tcW w:w="979" w:type="dxa"/>
            <w:shd w:val="clear" w:color="auto" w:fill="auto"/>
          </w:tcPr>
          <w:p w14:paraId="3656C3AF" w14:textId="77777777" w:rsidR="00FC4434" w:rsidRPr="00F65579" w:rsidRDefault="00FC4434" w:rsidP="00FC4434">
            <w:pPr>
              <w:pStyle w:val="Tabletextrightbold"/>
            </w:pPr>
            <w:r w:rsidRPr="00F65579">
              <w:t>18</w:t>
            </w:r>
          </w:p>
        </w:tc>
        <w:tc>
          <w:tcPr>
            <w:tcW w:w="778" w:type="dxa"/>
            <w:shd w:val="clear" w:color="auto" w:fill="auto"/>
          </w:tcPr>
          <w:p w14:paraId="399DD882" w14:textId="77777777" w:rsidR="00FC4434" w:rsidRPr="00F65579" w:rsidRDefault="00FC4434" w:rsidP="00FC4434">
            <w:pPr>
              <w:pStyle w:val="Tabletextrightbold"/>
            </w:pPr>
            <w:r w:rsidRPr="00F65579">
              <w:t>439.4</w:t>
            </w:r>
          </w:p>
        </w:tc>
        <w:tc>
          <w:tcPr>
            <w:tcW w:w="950" w:type="dxa"/>
            <w:shd w:val="clear" w:color="auto" w:fill="E0E0E0"/>
          </w:tcPr>
          <w:p w14:paraId="7787B516" w14:textId="77777777" w:rsidR="00FC4434" w:rsidRPr="00F65579" w:rsidRDefault="00FC4434" w:rsidP="00FC4434">
            <w:pPr>
              <w:pStyle w:val="Tabletextrightbold"/>
            </w:pPr>
            <w:r w:rsidRPr="00F65579">
              <w:t>61</w:t>
            </w:r>
          </w:p>
        </w:tc>
        <w:tc>
          <w:tcPr>
            <w:tcW w:w="778" w:type="dxa"/>
            <w:shd w:val="clear" w:color="auto" w:fill="E0E0E0"/>
          </w:tcPr>
          <w:p w14:paraId="2C3B003C" w14:textId="77777777" w:rsidR="00FC4434" w:rsidRPr="00F65579" w:rsidRDefault="00FC4434" w:rsidP="00FC4434">
            <w:pPr>
              <w:pStyle w:val="Tabletextrightbold"/>
            </w:pPr>
            <w:r w:rsidRPr="00F65579">
              <w:t>57.53</w:t>
            </w:r>
          </w:p>
        </w:tc>
        <w:tc>
          <w:tcPr>
            <w:tcW w:w="950" w:type="dxa"/>
            <w:shd w:val="clear" w:color="auto" w:fill="auto"/>
            <w:noWrap/>
            <w:vAlign w:val="center"/>
          </w:tcPr>
          <w:p w14:paraId="6E84BF5B" w14:textId="77777777" w:rsidR="00FC4434" w:rsidRPr="00F65579" w:rsidRDefault="00FC4434" w:rsidP="00FC4434">
            <w:pPr>
              <w:pStyle w:val="Tabletextrightbold"/>
            </w:pPr>
            <w:r w:rsidRPr="00F65579">
              <w:t>493</w:t>
            </w:r>
          </w:p>
        </w:tc>
        <w:tc>
          <w:tcPr>
            <w:tcW w:w="778" w:type="dxa"/>
            <w:shd w:val="clear" w:color="auto" w:fill="auto"/>
            <w:vAlign w:val="center"/>
          </w:tcPr>
          <w:p w14:paraId="75AE03C9" w14:textId="77777777" w:rsidR="00FC4434" w:rsidRPr="00F65579" w:rsidRDefault="00FC4434" w:rsidP="00FC4434">
            <w:pPr>
              <w:pStyle w:val="Tabletextrightbold"/>
            </w:pPr>
            <w:r w:rsidRPr="00F65579">
              <w:t>489.69</w:t>
            </w:r>
          </w:p>
        </w:tc>
        <w:tc>
          <w:tcPr>
            <w:tcW w:w="979" w:type="dxa"/>
            <w:shd w:val="clear" w:color="auto" w:fill="E0E0E0"/>
            <w:noWrap/>
            <w:vAlign w:val="center"/>
          </w:tcPr>
          <w:p w14:paraId="2FD42E6E" w14:textId="77777777" w:rsidR="00FC4434" w:rsidRPr="00F65579" w:rsidRDefault="00FC4434" w:rsidP="00FC4434">
            <w:pPr>
              <w:pStyle w:val="Tabletextrightbold"/>
            </w:pPr>
            <w:r w:rsidRPr="00F65579">
              <w:t>443</w:t>
            </w:r>
          </w:p>
        </w:tc>
        <w:tc>
          <w:tcPr>
            <w:tcW w:w="979" w:type="dxa"/>
            <w:shd w:val="clear" w:color="auto" w:fill="E0E0E0"/>
            <w:vAlign w:val="center"/>
          </w:tcPr>
          <w:p w14:paraId="7A0607E7" w14:textId="77777777" w:rsidR="00FC4434" w:rsidRPr="00F65579" w:rsidRDefault="00FC4434" w:rsidP="00FC4434">
            <w:pPr>
              <w:pStyle w:val="Tabletextrightbold"/>
            </w:pPr>
            <w:r w:rsidRPr="00F65579">
              <w:t>12</w:t>
            </w:r>
          </w:p>
        </w:tc>
        <w:tc>
          <w:tcPr>
            <w:tcW w:w="778" w:type="dxa"/>
            <w:shd w:val="clear" w:color="auto" w:fill="E0E0E0"/>
            <w:vAlign w:val="center"/>
          </w:tcPr>
          <w:p w14:paraId="546A0FDE" w14:textId="77777777" w:rsidR="00FC4434" w:rsidRPr="00F65579" w:rsidRDefault="00FC4434" w:rsidP="00FC4434">
            <w:pPr>
              <w:pStyle w:val="Tabletextrightbold"/>
            </w:pPr>
            <w:r w:rsidRPr="00F65579">
              <w:t>451.69</w:t>
            </w:r>
          </w:p>
        </w:tc>
        <w:tc>
          <w:tcPr>
            <w:tcW w:w="950" w:type="dxa"/>
            <w:vAlign w:val="center"/>
          </w:tcPr>
          <w:p w14:paraId="03EFA7AC" w14:textId="77777777" w:rsidR="00FC4434" w:rsidRPr="00F65579" w:rsidRDefault="00FC4434" w:rsidP="00FC4434">
            <w:pPr>
              <w:pStyle w:val="Tabletextrightbold"/>
            </w:pPr>
            <w:r w:rsidRPr="00F65579">
              <w:t>38</w:t>
            </w:r>
          </w:p>
        </w:tc>
        <w:tc>
          <w:tcPr>
            <w:tcW w:w="778" w:type="dxa"/>
            <w:vAlign w:val="center"/>
          </w:tcPr>
          <w:p w14:paraId="1C0013CE" w14:textId="77777777" w:rsidR="00FC4434" w:rsidRPr="00F65579" w:rsidRDefault="00FC4434" w:rsidP="00FC4434">
            <w:pPr>
              <w:pStyle w:val="Tabletextrightbold"/>
            </w:pPr>
            <w:r w:rsidRPr="00F65579">
              <w:t>38.00</w:t>
            </w:r>
          </w:p>
        </w:tc>
      </w:tr>
      <w:tr w:rsidR="00FC4434" w:rsidRPr="00F65579" w14:paraId="28C51756" w14:textId="77777777" w:rsidTr="007D3E8D">
        <w:trPr>
          <w:cantSplit/>
        </w:trPr>
        <w:tc>
          <w:tcPr>
            <w:tcW w:w="1483" w:type="dxa"/>
            <w:shd w:val="clear" w:color="auto" w:fill="auto"/>
            <w:vAlign w:val="bottom"/>
          </w:tcPr>
          <w:p w14:paraId="29C87710" w14:textId="77777777" w:rsidR="00FC4434" w:rsidRPr="00F65579" w:rsidRDefault="00FC4434" w:rsidP="00FC4434">
            <w:pPr>
              <w:pStyle w:val="Tabletext"/>
            </w:pPr>
            <w:r w:rsidRPr="00F65579">
              <w:t>Grade 1</w:t>
            </w:r>
          </w:p>
        </w:tc>
        <w:tc>
          <w:tcPr>
            <w:tcW w:w="950" w:type="dxa"/>
            <w:shd w:val="clear" w:color="auto" w:fill="E0E0E0"/>
          </w:tcPr>
          <w:p w14:paraId="0A8C65FA" w14:textId="77777777" w:rsidR="00FC4434" w:rsidRPr="00F65579" w:rsidRDefault="00FC4434" w:rsidP="00FC4434">
            <w:pPr>
              <w:pStyle w:val="Tabletextright"/>
            </w:pPr>
          </w:p>
        </w:tc>
        <w:tc>
          <w:tcPr>
            <w:tcW w:w="778" w:type="dxa"/>
            <w:shd w:val="clear" w:color="auto" w:fill="E0E0E0"/>
          </w:tcPr>
          <w:p w14:paraId="4730CE09" w14:textId="77777777" w:rsidR="00FC4434" w:rsidRPr="00F65579" w:rsidRDefault="00FC4434" w:rsidP="00FC4434">
            <w:pPr>
              <w:pStyle w:val="Tabletextright"/>
            </w:pPr>
          </w:p>
        </w:tc>
        <w:tc>
          <w:tcPr>
            <w:tcW w:w="979" w:type="dxa"/>
            <w:shd w:val="clear" w:color="auto" w:fill="auto"/>
          </w:tcPr>
          <w:p w14:paraId="365CFB2C" w14:textId="77777777" w:rsidR="00FC4434" w:rsidRPr="00F65579" w:rsidRDefault="00FC4434" w:rsidP="00FC4434">
            <w:pPr>
              <w:pStyle w:val="Tabletextright"/>
            </w:pPr>
          </w:p>
        </w:tc>
        <w:tc>
          <w:tcPr>
            <w:tcW w:w="979" w:type="dxa"/>
            <w:shd w:val="clear" w:color="auto" w:fill="auto"/>
          </w:tcPr>
          <w:p w14:paraId="281CA0E6" w14:textId="77777777" w:rsidR="00FC4434" w:rsidRPr="00F65579" w:rsidRDefault="00FC4434" w:rsidP="00FC4434">
            <w:pPr>
              <w:pStyle w:val="Tabletextright"/>
            </w:pPr>
          </w:p>
        </w:tc>
        <w:tc>
          <w:tcPr>
            <w:tcW w:w="778" w:type="dxa"/>
            <w:shd w:val="clear" w:color="auto" w:fill="auto"/>
          </w:tcPr>
          <w:p w14:paraId="6D557031" w14:textId="77777777" w:rsidR="00FC4434" w:rsidRPr="00F65579" w:rsidRDefault="00FC4434" w:rsidP="00FC4434">
            <w:pPr>
              <w:pStyle w:val="Tabletextright"/>
            </w:pPr>
          </w:p>
        </w:tc>
        <w:tc>
          <w:tcPr>
            <w:tcW w:w="950" w:type="dxa"/>
            <w:shd w:val="clear" w:color="auto" w:fill="E0E0E0"/>
          </w:tcPr>
          <w:p w14:paraId="01BE0370" w14:textId="77777777" w:rsidR="00FC4434" w:rsidRPr="00F65579" w:rsidRDefault="00FC4434" w:rsidP="00FC4434">
            <w:pPr>
              <w:pStyle w:val="Tabletextright"/>
            </w:pPr>
          </w:p>
        </w:tc>
        <w:tc>
          <w:tcPr>
            <w:tcW w:w="778" w:type="dxa"/>
            <w:shd w:val="clear" w:color="auto" w:fill="E0E0E0"/>
          </w:tcPr>
          <w:p w14:paraId="71968812" w14:textId="77777777" w:rsidR="00FC4434" w:rsidRPr="00F65579" w:rsidRDefault="00FC4434" w:rsidP="00FC4434">
            <w:pPr>
              <w:pStyle w:val="Tabletextright"/>
            </w:pPr>
          </w:p>
        </w:tc>
        <w:tc>
          <w:tcPr>
            <w:tcW w:w="950" w:type="dxa"/>
            <w:shd w:val="clear" w:color="auto" w:fill="auto"/>
            <w:noWrap/>
            <w:vAlign w:val="center"/>
          </w:tcPr>
          <w:p w14:paraId="36EF1713" w14:textId="77777777" w:rsidR="00FC4434" w:rsidRPr="00F65579" w:rsidRDefault="00FC4434" w:rsidP="00FC4434">
            <w:pPr>
              <w:pStyle w:val="Tabletextright"/>
            </w:pPr>
            <w:r w:rsidRPr="00F65579">
              <w:t>–</w:t>
            </w:r>
          </w:p>
        </w:tc>
        <w:tc>
          <w:tcPr>
            <w:tcW w:w="778" w:type="dxa"/>
            <w:shd w:val="clear" w:color="auto" w:fill="auto"/>
            <w:vAlign w:val="center"/>
          </w:tcPr>
          <w:p w14:paraId="0D54FA1D" w14:textId="77777777" w:rsidR="00FC4434" w:rsidRPr="00F65579" w:rsidRDefault="00FC4434" w:rsidP="00FC4434">
            <w:pPr>
              <w:pStyle w:val="Tabletextright"/>
            </w:pPr>
            <w:r w:rsidRPr="00F65579">
              <w:t>–</w:t>
            </w:r>
          </w:p>
        </w:tc>
        <w:tc>
          <w:tcPr>
            <w:tcW w:w="979" w:type="dxa"/>
            <w:shd w:val="clear" w:color="auto" w:fill="E0E0E0"/>
            <w:noWrap/>
            <w:vAlign w:val="center"/>
          </w:tcPr>
          <w:p w14:paraId="100BE595" w14:textId="77777777" w:rsidR="00FC4434" w:rsidRPr="00F65579" w:rsidRDefault="00FC4434" w:rsidP="00FC4434">
            <w:pPr>
              <w:pStyle w:val="Tabletextright"/>
            </w:pPr>
            <w:r w:rsidRPr="00F65579">
              <w:t>–</w:t>
            </w:r>
          </w:p>
        </w:tc>
        <w:tc>
          <w:tcPr>
            <w:tcW w:w="979" w:type="dxa"/>
            <w:shd w:val="clear" w:color="auto" w:fill="E0E0E0"/>
            <w:vAlign w:val="center"/>
          </w:tcPr>
          <w:p w14:paraId="33733DB3" w14:textId="77777777" w:rsidR="00FC4434" w:rsidRPr="00F65579" w:rsidRDefault="00FC4434" w:rsidP="00FC4434">
            <w:pPr>
              <w:pStyle w:val="Tabletextright"/>
            </w:pPr>
            <w:r w:rsidRPr="00F65579">
              <w:t>–</w:t>
            </w:r>
          </w:p>
        </w:tc>
        <w:tc>
          <w:tcPr>
            <w:tcW w:w="778" w:type="dxa"/>
            <w:shd w:val="clear" w:color="auto" w:fill="E0E0E0"/>
            <w:vAlign w:val="center"/>
          </w:tcPr>
          <w:p w14:paraId="6712DB2F" w14:textId="77777777" w:rsidR="00FC4434" w:rsidRPr="00F65579" w:rsidRDefault="00FC4434" w:rsidP="00FC4434">
            <w:pPr>
              <w:pStyle w:val="Tabletextright"/>
            </w:pPr>
            <w:r w:rsidRPr="00F65579">
              <w:t>–</w:t>
            </w:r>
          </w:p>
        </w:tc>
        <w:tc>
          <w:tcPr>
            <w:tcW w:w="950" w:type="dxa"/>
            <w:vAlign w:val="center"/>
          </w:tcPr>
          <w:p w14:paraId="596F8E23" w14:textId="77777777" w:rsidR="00FC4434" w:rsidRPr="00F65579" w:rsidRDefault="00FC4434" w:rsidP="00FC4434">
            <w:pPr>
              <w:pStyle w:val="Tabletextright"/>
            </w:pPr>
            <w:r w:rsidRPr="00F65579">
              <w:t>–</w:t>
            </w:r>
          </w:p>
        </w:tc>
        <w:tc>
          <w:tcPr>
            <w:tcW w:w="778" w:type="dxa"/>
            <w:vAlign w:val="center"/>
          </w:tcPr>
          <w:p w14:paraId="27ACBC6B" w14:textId="77777777" w:rsidR="00FC4434" w:rsidRPr="00F65579" w:rsidRDefault="00FC4434" w:rsidP="00FC4434">
            <w:pPr>
              <w:pStyle w:val="Tabletextright"/>
            </w:pPr>
            <w:r w:rsidRPr="00F65579">
              <w:t>–</w:t>
            </w:r>
          </w:p>
        </w:tc>
      </w:tr>
      <w:tr w:rsidR="00FC4434" w:rsidRPr="00F65579" w14:paraId="304FFA2F" w14:textId="77777777" w:rsidTr="007D3E8D">
        <w:trPr>
          <w:cantSplit/>
        </w:trPr>
        <w:tc>
          <w:tcPr>
            <w:tcW w:w="1483" w:type="dxa"/>
            <w:shd w:val="clear" w:color="auto" w:fill="auto"/>
            <w:vAlign w:val="bottom"/>
          </w:tcPr>
          <w:p w14:paraId="2C1CF624" w14:textId="77777777" w:rsidR="00FC4434" w:rsidRPr="00F65579" w:rsidRDefault="00FC4434" w:rsidP="00FC4434">
            <w:pPr>
              <w:pStyle w:val="Tabletext"/>
            </w:pPr>
            <w:r w:rsidRPr="00F65579">
              <w:t>Grade 2</w:t>
            </w:r>
          </w:p>
        </w:tc>
        <w:tc>
          <w:tcPr>
            <w:tcW w:w="950" w:type="dxa"/>
            <w:shd w:val="clear" w:color="auto" w:fill="E0E0E0"/>
            <w:vAlign w:val="center"/>
          </w:tcPr>
          <w:p w14:paraId="6E1B89E2" w14:textId="77777777" w:rsidR="00FC4434" w:rsidRPr="00F65579" w:rsidRDefault="00FC4434" w:rsidP="00FC4434">
            <w:pPr>
              <w:pStyle w:val="Tabletextright"/>
            </w:pPr>
            <w:r w:rsidRPr="00F65579">
              <w:t>9</w:t>
            </w:r>
          </w:p>
        </w:tc>
        <w:tc>
          <w:tcPr>
            <w:tcW w:w="778" w:type="dxa"/>
            <w:shd w:val="clear" w:color="auto" w:fill="E0E0E0"/>
            <w:vAlign w:val="center"/>
          </w:tcPr>
          <w:p w14:paraId="318595E5" w14:textId="77777777" w:rsidR="00FC4434" w:rsidRPr="00F65579" w:rsidRDefault="00FC4434" w:rsidP="00FC4434">
            <w:pPr>
              <w:pStyle w:val="Tabletextright"/>
            </w:pPr>
            <w:r w:rsidRPr="00F65579">
              <w:t>7.98</w:t>
            </w:r>
          </w:p>
        </w:tc>
        <w:tc>
          <w:tcPr>
            <w:tcW w:w="979" w:type="dxa"/>
            <w:shd w:val="clear" w:color="auto" w:fill="auto"/>
            <w:vAlign w:val="center"/>
          </w:tcPr>
          <w:p w14:paraId="6CD43028" w14:textId="77777777" w:rsidR="00FC4434" w:rsidRPr="00F65579" w:rsidRDefault="00FC4434" w:rsidP="00FC4434">
            <w:pPr>
              <w:pStyle w:val="Tabletextright"/>
              <w:rPr>
                <w:color w:val="000000"/>
              </w:rPr>
            </w:pPr>
            <w:r w:rsidRPr="00F65579">
              <w:rPr>
                <w:color w:val="000000"/>
              </w:rPr>
              <w:t>1</w:t>
            </w:r>
          </w:p>
        </w:tc>
        <w:tc>
          <w:tcPr>
            <w:tcW w:w="979" w:type="dxa"/>
            <w:shd w:val="clear" w:color="auto" w:fill="auto"/>
            <w:vAlign w:val="center"/>
          </w:tcPr>
          <w:p w14:paraId="234850B0" w14:textId="77777777" w:rsidR="00FC4434" w:rsidRPr="00F65579" w:rsidRDefault="00FC4434" w:rsidP="00FC4434">
            <w:pPr>
              <w:pStyle w:val="Tabletextright"/>
            </w:pPr>
            <w:r w:rsidRPr="00F65579">
              <w:t>2</w:t>
            </w:r>
          </w:p>
        </w:tc>
        <w:tc>
          <w:tcPr>
            <w:tcW w:w="778" w:type="dxa"/>
            <w:shd w:val="clear" w:color="auto" w:fill="auto"/>
            <w:vAlign w:val="center"/>
          </w:tcPr>
          <w:p w14:paraId="284C47FB" w14:textId="77777777" w:rsidR="00FC4434" w:rsidRPr="00F65579" w:rsidRDefault="00FC4434" w:rsidP="00FC4434">
            <w:pPr>
              <w:pStyle w:val="Tabletextright"/>
            </w:pPr>
            <w:r w:rsidRPr="00F65579">
              <w:t>2.58</w:t>
            </w:r>
          </w:p>
        </w:tc>
        <w:tc>
          <w:tcPr>
            <w:tcW w:w="950" w:type="dxa"/>
            <w:shd w:val="clear" w:color="auto" w:fill="E0E0E0"/>
            <w:vAlign w:val="center"/>
          </w:tcPr>
          <w:p w14:paraId="11722C12" w14:textId="77777777" w:rsidR="00FC4434" w:rsidRPr="00F65579" w:rsidRDefault="00FC4434" w:rsidP="00FC4434">
            <w:pPr>
              <w:pStyle w:val="Tabletextright"/>
              <w:rPr>
                <w:color w:val="000000"/>
              </w:rPr>
            </w:pPr>
            <w:r w:rsidRPr="00F65579">
              <w:rPr>
                <w:color w:val="000000"/>
              </w:rPr>
              <w:t>6</w:t>
            </w:r>
          </w:p>
        </w:tc>
        <w:tc>
          <w:tcPr>
            <w:tcW w:w="778" w:type="dxa"/>
            <w:shd w:val="clear" w:color="auto" w:fill="E0E0E0"/>
            <w:vAlign w:val="center"/>
          </w:tcPr>
          <w:p w14:paraId="641177BE" w14:textId="77777777" w:rsidR="00FC4434" w:rsidRPr="00F65579" w:rsidRDefault="00FC4434" w:rsidP="00FC4434">
            <w:pPr>
              <w:pStyle w:val="Tabletextright"/>
            </w:pPr>
            <w:r w:rsidRPr="00F65579">
              <w:t>5.40</w:t>
            </w:r>
          </w:p>
        </w:tc>
        <w:tc>
          <w:tcPr>
            <w:tcW w:w="950" w:type="dxa"/>
            <w:shd w:val="clear" w:color="auto" w:fill="auto"/>
            <w:noWrap/>
            <w:vAlign w:val="center"/>
          </w:tcPr>
          <w:p w14:paraId="0D2B9FA0" w14:textId="77777777" w:rsidR="00FC4434" w:rsidRPr="00F65579" w:rsidRDefault="00FC4434" w:rsidP="00FC4434">
            <w:pPr>
              <w:pStyle w:val="Tabletextright"/>
            </w:pPr>
            <w:r w:rsidRPr="00F65579">
              <w:t>9</w:t>
            </w:r>
          </w:p>
        </w:tc>
        <w:tc>
          <w:tcPr>
            <w:tcW w:w="778" w:type="dxa"/>
            <w:shd w:val="clear" w:color="auto" w:fill="auto"/>
            <w:vAlign w:val="center"/>
          </w:tcPr>
          <w:p w14:paraId="5D976A4E" w14:textId="77777777" w:rsidR="00FC4434" w:rsidRPr="00F65579" w:rsidRDefault="00FC4434" w:rsidP="00FC4434">
            <w:pPr>
              <w:pStyle w:val="Tabletextright"/>
            </w:pPr>
            <w:r w:rsidRPr="00F65579">
              <w:t>9.00</w:t>
            </w:r>
          </w:p>
        </w:tc>
        <w:tc>
          <w:tcPr>
            <w:tcW w:w="979" w:type="dxa"/>
            <w:shd w:val="clear" w:color="auto" w:fill="E0E0E0"/>
            <w:noWrap/>
            <w:vAlign w:val="center"/>
          </w:tcPr>
          <w:p w14:paraId="14D6207C" w14:textId="77777777" w:rsidR="00FC4434" w:rsidRPr="00F65579" w:rsidRDefault="00FC4434" w:rsidP="00FC4434">
            <w:pPr>
              <w:pStyle w:val="Tabletextright"/>
            </w:pPr>
            <w:r w:rsidRPr="00F65579">
              <w:t>–</w:t>
            </w:r>
          </w:p>
        </w:tc>
        <w:tc>
          <w:tcPr>
            <w:tcW w:w="979" w:type="dxa"/>
            <w:shd w:val="clear" w:color="auto" w:fill="E0E0E0"/>
            <w:vAlign w:val="center"/>
          </w:tcPr>
          <w:p w14:paraId="75A8E8F8" w14:textId="77777777" w:rsidR="00FC4434" w:rsidRPr="00F65579" w:rsidRDefault="00FC4434" w:rsidP="00FC4434">
            <w:pPr>
              <w:pStyle w:val="Tabletextright"/>
            </w:pPr>
            <w:r w:rsidRPr="00F65579">
              <w:t>–</w:t>
            </w:r>
          </w:p>
        </w:tc>
        <w:tc>
          <w:tcPr>
            <w:tcW w:w="778" w:type="dxa"/>
            <w:shd w:val="clear" w:color="auto" w:fill="E0E0E0"/>
            <w:vAlign w:val="center"/>
          </w:tcPr>
          <w:p w14:paraId="6BFE6D93" w14:textId="77777777" w:rsidR="00FC4434" w:rsidRPr="00F65579" w:rsidRDefault="00FC4434" w:rsidP="00FC4434">
            <w:pPr>
              <w:pStyle w:val="Tabletextright"/>
            </w:pPr>
            <w:r w:rsidRPr="00F65579">
              <w:t>–</w:t>
            </w:r>
          </w:p>
        </w:tc>
        <w:tc>
          <w:tcPr>
            <w:tcW w:w="950" w:type="dxa"/>
            <w:vAlign w:val="center"/>
          </w:tcPr>
          <w:p w14:paraId="1ABE876E" w14:textId="77777777" w:rsidR="00FC4434" w:rsidRPr="00F65579" w:rsidRDefault="00FC4434" w:rsidP="00FC4434">
            <w:pPr>
              <w:pStyle w:val="Tabletextright"/>
            </w:pPr>
            <w:r w:rsidRPr="00F65579">
              <w:t>9</w:t>
            </w:r>
          </w:p>
        </w:tc>
        <w:tc>
          <w:tcPr>
            <w:tcW w:w="778" w:type="dxa"/>
            <w:vAlign w:val="center"/>
          </w:tcPr>
          <w:p w14:paraId="1A5E5783" w14:textId="77777777" w:rsidR="00FC4434" w:rsidRPr="00F65579" w:rsidRDefault="00FC4434" w:rsidP="00FC4434">
            <w:pPr>
              <w:pStyle w:val="Tabletextright"/>
            </w:pPr>
            <w:r w:rsidRPr="00F65579">
              <w:t>9.00</w:t>
            </w:r>
          </w:p>
        </w:tc>
      </w:tr>
      <w:tr w:rsidR="00FC4434" w:rsidRPr="00F65579" w14:paraId="6154ECDF" w14:textId="77777777" w:rsidTr="007D3E8D">
        <w:trPr>
          <w:cantSplit/>
        </w:trPr>
        <w:tc>
          <w:tcPr>
            <w:tcW w:w="1483" w:type="dxa"/>
            <w:shd w:val="clear" w:color="auto" w:fill="auto"/>
            <w:vAlign w:val="bottom"/>
          </w:tcPr>
          <w:p w14:paraId="073D9C64" w14:textId="77777777" w:rsidR="00FC4434" w:rsidRPr="00F65579" w:rsidRDefault="00FC4434" w:rsidP="00FC4434">
            <w:pPr>
              <w:pStyle w:val="Tabletext"/>
            </w:pPr>
            <w:r w:rsidRPr="00F65579">
              <w:t>Grade 3</w:t>
            </w:r>
          </w:p>
        </w:tc>
        <w:tc>
          <w:tcPr>
            <w:tcW w:w="950" w:type="dxa"/>
            <w:shd w:val="clear" w:color="auto" w:fill="E0E0E0"/>
            <w:vAlign w:val="center"/>
          </w:tcPr>
          <w:p w14:paraId="61A56E76" w14:textId="77777777" w:rsidR="00FC4434" w:rsidRPr="00F65579" w:rsidRDefault="00FC4434" w:rsidP="00FC4434">
            <w:pPr>
              <w:pStyle w:val="Tabletextright"/>
            </w:pPr>
            <w:r w:rsidRPr="00F65579">
              <w:t>114</w:t>
            </w:r>
          </w:p>
        </w:tc>
        <w:tc>
          <w:tcPr>
            <w:tcW w:w="778" w:type="dxa"/>
            <w:shd w:val="clear" w:color="auto" w:fill="E0E0E0"/>
            <w:vAlign w:val="center"/>
          </w:tcPr>
          <w:p w14:paraId="228B7F4F" w14:textId="77777777" w:rsidR="00FC4434" w:rsidRPr="00F65579" w:rsidRDefault="00FC4434" w:rsidP="00FC4434">
            <w:pPr>
              <w:pStyle w:val="Tabletextright"/>
            </w:pPr>
            <w:r w:rsidRPr="00F65579">
              <w:t>110.03</w:t>
            </w:r>
          </w:p>
        </w:tc>
        <w:tc>
          <w:tcPr>
            <w:tcW w:w="979" w:type="dxa"/>
            <w:shd w:val="clear" w:color="auto" w:fill="auto"/>
            <w:vAlign w:val="center"/>
          </w:tcPr>
          <w:p w14:paraId="5C9FB664" w14:textId="77777777" w:rsidR="00FC4434" w:rsidRPr="00F65579" w:rsidRDefault="00FC4434" w:rsidP="00FC4434">
            <w:pPr>
              <w:pStyle w:val="Tabletextright"/>
              <w:rPr>
                <w:color w:val="000000"/>
              </w:rPr>
            </w:pPr>
            <w:r w:rsidRPr="00F65579">
              <w:rPr>
                <w:color w:val="000000"/>
              </w:rPr>
              <w:t>81</w:t>
            </w:r>
          </w:p>
        </w:tc>
        <w:tc>
          <w:tcPr>
            <w:tcW w:w="979" w:type="dxa"/>
            <w:shd w:val="clear" w:color="auto" w:fill="auto"/>
            <w:vAlign w:val="center"/>
          </w:tcPr>
          <w:p w14:paraId="7624F91C" w14:textId="77777777" w:rsidR="00FC4434" w:rsidRPr="00F65579" w:rsidRDefault="00FC4434" w:rsidP="00FC4434">
            <w:pPr>
              <w:pStyle w:val="Tabletextright"/>
            </w:pPr>
            <w:r w:rsidRPr="00F65579">
              <w:t>6</w:t>
            </w:r>
          </w:p>
        </w:tc>
        <w:tc>
          <w:tcPr>
            <w:tcW w:w="778" w:type="dxa"/>
            <w:shd w:val="clear" w:color="auto" w:fill="auto"/>
            <w:vAlign w:val="center"/>
          </w:tcPr>
          <w:p w14:paraId="03759EC3" w14:textId="77777777" w:rsidR="00FC4434" w:rsidRPr="00F65579" w:rsidRDefault="00FC4434" w:rsidP="00FC4434">
            <w:pPr>
              <w:pStyle w:val="Tabletextright"/>
            </w:pPr>
            <w:r w:rsidRPr="00F65579">
              <w:t>85.90</w:t>
            </w:r>
          </w:p>
        </w:tc>
        <w:tc>
          <w:tcPr>
            <w:tcW w:w="950" w:type="dxa"/>
            <w:shd w:val="clear" w:color="auto" w:fill="E0E0E0"/>
            <w:vAlign w:val="center"/>
          </w:tcPr>
          <w:p w14:paraId="52584E6B" w14:textId="77777777" w:rsidR="00FC4434" w:rsidRPr="00F65579" w:rsidRDefault="00FC4434" w:rsidP="00FC4434">
            <w:pPr>
              <w:pStyle w:val="Tabletextright"/>
              <w:rPr>
                <w:color w:val="000000"/>
              </w:rPr>
            </w:pPr>
            <w:r w:rsidRPr="00F65579">
              <w:rPr>
                <w:color w:val="000000"/>
              </w:rPr>
              <w:t>27</w:t>
            </w:r>
          </w:p>
        </w:tc>
        <w:tc>
          <w:tcPr>
            <w:tcW w:w="778" w:type="dxa"/>
            <w:shd w:val="clear" w:color="auto" w:fill="E0E0E0"/>
            <w:vAlign w:val="center"/>
          </w:tcPr>
          <w:p w14:paraId="20C545D3" w14:textId="77777777" w:rsidR="00FC4434" w:rsidRPr="00F65579" w:rsidRDefault="00FC4434" w:rsidP="00FC4434">
            <w:pPr>
              <w:pStyle w:val="Tabletextright"/>
            </w:pPr>
            <w:r w:rsidRPr="00F65579">
              <w:t>24.13</w:t>
            </w:r>
          </w:p>
        </w:tc>
        <w:tc>
          <w:tcPr>
            <w:tcW w:w="950" w:type="dxa"/>
            <w:shd w:val="clear" w:color="auto" w:fill="auto"/>
            <w:noWrap/>
            <w:vAlign w:val="center"/>
          </w:tcPr>
          <w:p w14:paraId="4B147928" w14:textId="77777777" w:rsidR="00FC4434" w:rsidRPr="00F65579" w:rsidRDefault="00FC4434" w:rsidP="00FC4434">
            <w:pPr>
              <w:pStyle w:val="Tabletextright"/>
            </w:pPr>
            <w:r w:rsidRPr="00F65579">
              <w:t>101</w:t>
            </w:r>
          </w:p>
        </w:tc>
        <w:tc>
          <w:tcPr>
            <w:tcW w:w="778" w:type="dxa"/>
            <w:shd w:val="clear" w:color="auto" w:fill="auto"/>
            <w:vAlign w:val="center"/>
          </w:tcPr>
          <w:p w14:paraId="6B78D4A3" w14:textId="77777777" w:rsidR="00FC4434" w:rsidRPr="00F65579" w:rsidRDefault="00FC4434" w:rsidP="00FC4434">
            <w:pPr>
              <w:pStyle w:val="Tabletextright"/>
            </w:pPr>
            <w:r w:rsidRPr="00F65579">
              <w:t>100.19</w:t>
            </w:r>
          </w:p>
        </w:tc>
        <w:tc>
          <w:tcPr>
            <w:tcW w:w="979" w:type="dxa"/>
            <w:shd w:val="clear" w:color="auto" w:fill="E0E0E0"/>
            <w:noWrap/>
            <w:vAlign w:val="center"/>
          </w:tcPr>
          <w:p w14:paraId="15825AA4" w14:textId="77777777" w:rsidR="00FC4434" w:rsidRPr="00F65579" w:rsidRDefault="00FC4434" w:rsidP="00FC4434">
            <w:pPr>
              <w:pStyle w:val="Tabletextright"/>
            </w:pPr>
            <w:r w:rsidRPr="00F65579">
              <w:t>86</w:t>
            </w:r>
          </w:p>
        </w:tc>
        <w:tc>
          <w:tcPr>
            <w:tcW w:w="979" w:type="dxa"/>
            <w:shd w:val="clear" w:color="auto" w:fill="E0E0E0"/>
            <w:vAlign w:val="center"/>
          </w:tcPr>
          <w:p w14:paraId="44DC0EEF" w14:textId="77777777" w:rsidR="00FC4434" w:rsidRPr="00F65579" w:rsidRDefault="00FC4434" w:rsidP="00FC4434">
            <w:pPr>
              <w:pStyle w:val="Tabletextright"/>
            </w:pPr>
            <w:r w:rsidRPr="00F65579">
              <w:t>3</w:t>
            </w:r>
          </w:p>
        </w:tc>
        <w:tc>
          <w:tcPr>
            <w:tcW w:w="778" w:type="dxa"/>
            <w:shd w:val="clear" w:color="auto" w:fill="E0E0E0"/>
            <w:vAlign w:val="center"/>
          </w:tcPr>
          <w:p w14:paraId="4935B9FF" w14:textId="77777777" w:rsidR="00FC4434" w:rsidRPr="00F65579" w:rsidRDefault="00FC4434" w:rsidP="00FC4434">
            <w:pPr>
              <w:pStyle w:val="Tabletextright"/>
            </w:pPr>
            <w:r w:rsidRPr="00F65579">
              <w:t>88.19</w:t>
            </w:r>
          </w:p>
        </w:tc>
        <w:tc>
          <w:tcPr>
            <w:tcW w:w="950" w:type="dxa"/>
            <w:vAlign w:val="center"/>
          </w:tcPr>
          <w:p w14:paraId="2D2D36F1" w14:textId="77777777" w:rsidR="00FC4434" w:rsidRPr="00F65579" w:rsidRDefault="00FC4434" w:rsidP="00FC4434">
            <w:pPr>
              <w:pStyle w:val="Tabletextright"/>
            </w:pPr>
            <w:r w:rsidRPr="00F65579">
              <w:t>12</w:t>
            </w:r>
          </w:p>
        </w:tc>
        <w:tc>
          <w:tcPr>
            <w:tcW w:w="778" w:type="dxa"/>
            <w:vAlign w:val="center"/>
          </w:tcPr>
          <w:p w14:paraId="3AA18415" w14:textId="77777777" w:rsidR="00FC4434" w:rsidRPr="00F65579" w:rsidRDefault="00FC4434" w:rsidP="00FC4434">
            <w:pPr>
              <w:pStyle w:val="Tabletextright"/>
            </w:pPr>
            <w:r w:rsidRPr="00F65579">
              <w:t>12.00</w:t>
            </w:r>
          </w:p>
        </w:tc>
      </w:tr>
      <w:tr w:rsidR="00FC4434" w:rsidRPr="00F65579" w14:paraId="1E33C8CF" w14:textId="77777777" w:rsidTr="007D3E8D">
        <w:trPr>
          <w:cantSplit/>
        </w:trPr>
        <w:tc>
          <w:tcPr>
            <w:tcW w:w="1483" w:type="dxa"/>
            <w:shd w:val="clear" w:color="auto" w:fill="auto"/>
            <w:vAlign w:val="bottom"/>
          </w:tcPr>
          <w:p w14:paraId="12101FA6" w14:textId="77777777" w:rsidR="00FC4434" w:rsidRPr="00F65579" w:rsidRDefault="00FC4434" w:rsidP="00FC4434">
            <w:pPr>
              <w:pStyle w:val="Tabletext"/>
            </w:pPr>
            <w:r w:rsidRPr="00F65579">
              <w:t>Grade 4</w:t>
            </w:r>
          </w:p>
        </w:tc>
        <w:tc>
          <w:tcPr>
            <w:tcW w:w="950" w:type="dxa"/>
            <w:shd w:val="clear" w:color="auto" w:fill="E0E0E0"/>
            <w:vAlign w:val="center"/>
          </w:tcPr>
          <w:p w14:paraId="0F9AE7B8" w14:textId="77777777" w:rsidR="00FC4434" w:rsidRPr="00F65579" w:rsidRDefault="00FC4434" w:rsidP="00FC4434">
            <w:pPr>
              <w:pStyle w:val="Tabletextright"/>
            </w:pPr>
            <w:r w:rsidRPr="00F65579">
              <w:t>82</w:t>
            </w:r>
          </w:p>
        </w:tc>
        <w:tc>
          <w:tcPr>
            <w:tcW w:w="778" w:type="dxa"/>
            <w:shd w:val="clear" w:color="auto" w:fill="E0E0E0"/>
            <w:vAlign w:val="center"/>
          </w:tcPr>
          <w:p w14:paraId="44B82B1A" w14:textId="77777777" w:rsidR="00FC4434" w:rsidRPr="00F65579" w:rsidRDefault="00FC4434" w:rsidP="00FC4434">
            <w:pPr>
              <w:pStyle w:val="Tabletextright"/>
            </w:pPr>
            <w:r w:rsidRPr="00F65579">
              <w:t>81.20</w:t>
            </w:r>
          </w:p>
        </w:tc>
        <w:tc>
          <w:tcPr>
            <w:tcW w:w="979" w:type="dxa"/>
            <w:shd w:val="clear" w:color="auto" w:fill="auto"/>
            <w:vAlign w:val="center"/>
          </w:tcPr>
          <w:p w14:paraId="685A5331" w14:textId="77777777" w:rsidR="00FC4434" w:rsidRPr="00F65579" w:rsidRDefault="00FC4434" w:rsidP="00FC4434">
            <w:pPr>
              <w:pStyle w:val="Tabletextright"/>
              <w:rPr>
                <w:color w:val="000000"/>
              </w:rPr>
            </w:pPr>
            <w:r w:rsidRPr="00F65579">
              <w:rPr>
                <w:color w:val="000000"/>
              </w:rPr>
              <w:t>74</w:t>
            </w:r>
          </w:p>
        </w:tc>
        <w:tc>
          <w:tcPr>
            <w:tcW w:w="979" w:type="dxa"/>
            <w:shd w:val="clear" w:color="auto" w:fill="auto"/>
            <w:vAlign w:val="center"/>
          </w:tcPr>
          <w:p w14:paraId="6C367B54" w14:textId="77777777" w:rsidR="00FC4434" w:rsidRPr="00F65579" w:rsidRDefault="00FC4434" w:rsidP="00FC4434">
            <w:pPr>
              <w:pStyle w:val="Tabletextright"/>
            </w:pPr>
            <w:r w:rsidRPr="00F65579">
              <w:t>3</w:t>
            </w:r>
          </w:p>
        </w:tc>
        <w:tc>
          <w:tcPr>
            <w:tcW w:w="778" w:type="dxa"/>
            <w:shd w:val="clear" w:color="auto" w:fill="auto"/>
            <w:vAlign w:val="center"/>
          </w:tcPr>
          <w:p w14:paraId="01264160" w14:textId="77777777" w:rsidR="00FC4434" w:rsidRPr="00F65579" w:rsidRDefault="00FC4434" w:rsidP="00FC4434">
            <w:pPr>
              <w:pStyle w:val="Tabletextright"/>
            </w:pPr>
            <w:r w:rsidRPr="00F65579">
              <w:t>76.20</w:t>
            </w:r>
          </w:p>
        </w:tc>
        <w:tc>
          <w:tcPr>
            <w:tcW w:w="950" w:type="dxa"/>
            <w:shd w:val="clear" w:color="auto" w:fill="E0E0E0"/>
            <w:vAlign w:val="center"/>
          </w:tcPr>
          <w:p w14:paraId="33A6BD18" w14:textId="77777777" w:rsidR="00FC4434" w:rsidRPr="00F65579" w:rsidRDefault="00FC4434" w:rsidP="00FC4434">
            <w:pPr>
              <w:pStyle w:val="Tabletextright"/>
              <w:rPr>
                <w:color w:val="000000"/>
              </w:rPr>
            </w:pPr>
            <w:r w:rsidRPr="00F65579">
              <w:rPr>
                <w:color w:val="000000"/>
              </w:rPr>
              <w:t>5</w:t>
            </w:r>
          </w:p>
        </w:tc>
        <w:tc>
          <w:tcPr>
            <w:tcW w:w="778" w:type="dxa"/>
            <w:shd w:val="clear" w:color="auto" w:fill="E0E0E0"/>
            <w:vAlign w:val="center"/>
          </w:tcPr>
          <w:p w14:paraId="1EB1048F" w14:textId="77777777" w:rsidR="00FC4434" w:rsidRPr="00F65579" w:rsidRDefault="00FC4434" w:rsidP="00FC4434">
            <w:pPr>
              <w:pStyle w:val="Tabletextright"/>
            </w:pPr>
            <w:r w:rsidRPr="00F65579">
              <w:t>5.00</w:t>
            </w:r>
          </w:p>
        </w:tc>
        <w:tc>
          <w:tcPr>
            <w:tcW w:w="950" w:type="dxa"/>
            <w:shd w:val="clear" w:color="auto" w:fill="auto"/>
            <w:noWrap/>
            <w:vAlign w:val="center"/>
          </w:tcPr>
          <w:p w14:paraId="0808A1D4" w14:textId="77777777" w:rsidR="00FC4434" w:rsidRPr="00F65579" w:rsidRDefault="00FC4434" w:rsidP="00FC4434">
            <w:pPr>
              <w:pStyle w:val="Tabletextright"/>
            </w:pPr>
            <w:r w:rsidRPr="00F65579">
              <w:t>86</w:t>
            </w:r>
          </w:p>
        </w:tc>
        <w:tc>
          <w:tcPr>
            <w:tcW w:w="778" w:type="dxa"/>
            <w:shd w:val="clear" w:color="auto" w:fill="auto"/>
            <w:vAlign w:val="center"/>
          </w:tcPr>
          <w:p w14:paraId="4E3502DE" w14:textId="77777777" w:rsidR="00FC4434" w:rsidRPr="00F65579" w:rsidRDefault="00FC4434" w:rsidP="00FC4434">
            <w:pPr>
              <w:pStyle w:val="Tabletextright"/>
            </w:pPr>
            <w:r w:rsidRPr="00F65579">
              <w:t>85.20</w:t>
            </w:r>
          </w:p>
        </w:tc>
        <w:tc>
          <w:tcPr>
            <w:tcW w:w="979" w:type="dxa"/>
            <w:shd w:val="clear" w:color="auto" w:fill="E0E0E0"/>
            <w:noWrap/>
            <w:vAlign w:val="center"/>
          </w:tcPr>
          <w:p w14:paraId="62BBCD5C" w14:textId="77777777" w:rsidR="00FC4434" w:rsidRPr="00F65579" w:rsidRDefault="00FC4434" w:rsidP="00FC4434">
            <w:pPr>
              <w:pStyle w:val="Tabletextright"/>
            </w:pPr>
            <w:r w:rsidRPr="00F65579">
              <w:t>77</w:t>
            </w:r>
          </w:p>
        </w:tc>
        <w:tc>
          <w:tcPr>
            <w:tcW w:w="979" w:type="dxa"/>
            <w:shd w:val="clear" w:color="auto" w:fill="E0E0E0"/>
            <w:vAlign w:val="center"/>
          </w:tcPr>
          <w:p w14:paraId="59C22853" w14:textId="77777777" w:rsidR="00FC4434" w:rsidRPr="00F65579" w:rsidRDefault="00FC4434" w:rsidP="00FC4434">
            <w:pPr>
              <w:pStyle w:val="Tabletextright"/>
            </w:pPr>
            <w:r w:rsidRPr="00F65579">
              <w:t>3</w:t>
            </w:r>
          </w:p>
        </w:tc>
        <w:tc>
          <w:tcPr>
            <w:tcW w:w="778" w:type="dxa"/>
            <w:shd w:val="clear" w:color="auto" w:fill="E0E0E0"/>
            <w:vAlign w:val="center"/>
          </w:tcPr>
          <w:p w14:paraId="0891D332" w14:textId="77777777" w:rsidR="00FC4434" w:rsidRPr="00F65579" w:rsidRDefault="00FC4434" w:rsidP="00FC4434">
            <w:pPr>
              <w:pStyle w:val="Tabletextright"/>
            </w:pPr>
            <w:r w:rsidRPr="00F65579">
              <w:t>79.20</w:t>
            </w:r>
          </w:p>
        </w:tc>
        <w:tc>
          <w:tcPr>
            <w:tcW w:w="950" w:type="dxa"/>
            <w:vAlign w:val="center"/>
          </w:tcPr>
          <w:p w14:paraId="5D5FCCE0" w14:textId="77777777" w:rsidR="00FC4434" w:rsidRPr="00F65579" w:rsidRDefault="00FC4434" w:rsidP="00FC4434">
            <w:pPr>
              <w:pStyle w:val="Tabletextright"/>
            </w:pPr>
            <w:r w:rsidRPr="00F65579">
              <w:t>6</w:t>
            </w:r>
          </w:p>
        </w:tc>
        <w:tc>
          <w:tcPr>
            <w:tcW w:w="778" w:type="dxa"/>
            <w:vAlign w:val="center"/>
          </w:tcPr>
          <w:p w14:paraId="3F43918E" w14:textId="77777777" w:rsidR="00FC4434" w:rsidRPr="00F65579" w:rsidRDefault="00FC4434" w:rsidP="00FC4434">
            <w:pPr>
              <w:pStyle w:val="Tabletextright"/>
            </w:pPr>
            <w:r w:rsidRPr="00F65579">
              <w:t>6.00</w:t>
            </w:r>
          </w:p>
        </w:tc>
      </w:tr>
      <w:tr w:rsidR="00FC4434" w:rsidRPr="00F65579" w14:paraId="0F9C4C90" w14:textId="77777777" w:rsidTr="007D3E8D">
        <w:trPr>
          <w:cantSplit/>
        </w:trPr>
        <w:tc>
          <w:tcPr>
            <w:tcW w:w="1483" w:type="dxa"/>
            <w:shd w:val="clear" w:color="auto" w:fill="auto"/>
            <w:vAlign w:val="bottom"/>
          </w:tcPr>
          <w:p w14:paraId="43AB66F8" w14:textId="77777777" w:rsidR="00FC4434" w:rsidRPr="00F65579" w:rsidRDefault="00FC4434" w:rsidP="00FC4434">
            <w:pPr>
              <w:pStyle w:val="Tabletext"/>
            </w:pPr>
            <w:r w:rsidRPr="00F65579">
              <w:t>Grade 5</w:t>
            </w:r>
          </w:p>
        </w:tc>
        <w:tc>
          <w:tcPr>
            <w:tcW w:w="950" w:type="dxa"/>
            <w:shd w:val="clear" w:color="auto" w:fill="E0E0E0"/>
            <w:vAlign w:val="center"/>
          </w:tcPr>
          <w:p w14:paraId="219A13A9" w14:textId="77777777" w:rsidR="00FC4434" w:rsidRPr="00F65579" w:rsidRDefault="00FC4434" w:rsidP="00FC4434">
            <w:pPr>
              <w:pStyle w:val="Tabletextright"/>
            </w:pPr>
            <w:r w:rsidRPr="00F65579">
              <w:t>146</w:t>
            </w:r>
          </w:p>
        </w:tc>
        <w:tc>
          <w:tcPr>
            <w:tcW w:w="778" w:type="dxa"/>
            <w:shd w:val="clear" w:color="auto" w:fill="E0E0E0"/>
            <w:vAlign w:val="center"/>
          </w:tcPr>
          <w:p w14:paraId="2EF0EC86" w14:textId="77777777" w:rsidR="00FC4434" w:rsidRPr="00F65579" w:rsidRDefault="00FC4434" w:rsidP="00FC4434">
            <w:pPr>
              <w:pStyle w:val="Tabletextright"/>
            </w:pPr>
            <w:r w:rsidRPr="00F65579">
              <w:t>145.20</w:t>
            </w:r>
          </w:p>
        </w:tc>
        <w:tc>
          <w:tcPr>
            <w:tcW w:w="979" w:type="dxa"/>
            <w:shd w:val="clear" w:color="auto" w:fill="auto"/>
            <w:vAlign w:val="center"/>
          </w:tcPr>
          <w:p w14:paraId="6BAE9802" w14:textId="77777777" w:rsidR="00FC4434" w:rsidRPr="00F65579" w:rsidRDefault="00FC4434" w:rsidP="00FC4434">
            <w:pPr>
              <w:pStyle w:val="Tabletextright"/>
              <w:rPr>
                <w:color w:val="000000"/>
              </w:rPr>
            </w:pPr>
            <w:r w:rsidRPr="00F65579">
              <w:rPr>
                <w:color w:val="000000"/>
              </w:rPr>
              <w:t>130</w:t>
            </w:r>
          </w:p>
        </w:tc>
        <w:tc>
          <w:tcPr>
            <w:tcW w:w="979" w:type="dxa"/>
            <w:shd w:val="clear" w:color="auto" w:fill="auto"/>
            <w:vAlign w:val="center"/>
          </w:tcPr>
          <w:p w14:paraId="240A81EF" w14:textId="77777777" w:rsidR="00FC4434" w:rsidRPr="00F65579" w:rsidRDefault="00FC4434" w:rsidP="00FC4434">
            <w:pPr>
              <w:pStyle w:val="Tabletextright"/>
            </w:pPr>
            <w:r w:rsidRPr="00F65579">
              <w:t>3</w:t>
            </w:r>
          </w:p>
        </w:tc>
        <w:tc>
          <w:tcPr>
            <w:tcW w:w="778" w:type="dxa"/>
            <w:shd w:val="clear" w:color="auto" w:fill="auto"/>
            <w:vAlign w:val="center"/>
          </w:tcPr>
          <w:p w14:paraId="42277562" w14:textId="77777777" w:rsidR="00FC4434" w:rsidRPr="00F65579" w:rsidRDefault="00FC4434" w:rsidP="00FC4434">
            <w:pPr>
              <w:pStyle w:val="Tabletextright"/>
            </w:pPr>
            <w:r w:rsidRPr="00F65579">
              <w:t>132.20</w:t>
            </w:r>
          </w:p>
        </w:tc>
        <w:tc>
          <w:tcPr>
            <w:tcW w:w="950" w:type="dxa"/>
            <w:shd w:val="clear" w:color="auto" w:fill="E0E0E0"/>
            <w:vAlign w:val="center"/>
          </w:tcPr>
          <w:p w14:paraId="7ECEF5FB" w14:textId="77777777" w:rsidR="00FC4434" w:rsidRPr="00F65579" w:rsidRDefault="00FC4434" w:rsidP="00FC4434">
            <w:pPr>
              <w:pStyle w:val="Tabletextright"/>
              <w:rPr>
                <w:color w:val="000000"/>
              </w:rPr>
            </w:pPr>
            <w:r w:rsidRPr="00F65579">
              <w:rPr>
                <w:color w:val="000000"/>
              </w:rPr>
              <w:t>13</w:t>
            </w:r>
          </w:p>
        </w:tc>
        <w:tc>
          <w:tcPr>
            <w:tcW w:w="778" w:type="dxa"/>
            <w:shd w:val="clear" w:color="auto" w:fill="E0E0E0"/>
            <w:vAlign w:val="center"/>
          </w:tcPr>
          <w:p w14:paraId="64BFA607" w14:textId="77777777" w:rsidR="00FC4434" w:rsidRPr="00F65579" w:rsidRDefault="00FC4434" w:rsidP="00FC4434">
            <w:pPr>
              <w:pStyle w:val="Tabletextright"/>
            </w:pPr>
            <w:r w:rsidRPr="00F65579">
              <w:t>13.00</w:t>
            </w:r>
          </w:p>
        </w:tc>
        <w:tc>
          <w:tcPr>
            <w:tcW w:w="950" w:type="dxa"/>
            <w:shd w:val="clear" w:color="auto" w:fill="auto"/>
            <w:noWrap/>
            <w:vAlign w:val="center"/>
          </w:tcPr>
          <w:p w14:paraId="27514086" w14:textId="77777777" w:rsidR="00FC4434" w:rsidRPr="00F65579" w:rsidRDefault="00FC4434" w:rsidP="00FC4434">
            <w:pPr>
              <w:pStyle w:val="Tabletextright"/>
            </w:pPr>
            <w:r w:rsidRPr="00F65579">
              <w:t>152</w:t>
            </w:r>
          </w:p>
        </w:tc>
        <w:tc>
          <w:tcPr>
            <w:tcW w:w="778" w:type="dxa"/>
            <w:shd w:val="clear" w:color="auto" w:fill="auto"/>
            <w:vAlign w:val="center"/>
          </w:tcPr>
          <w:p w14:paraId="73251052" w14:textId="77777777" w:rsidR="00FC4434" w:rsidRPr="00F65579" w:rsidRDefault="00FC4434" w:rsidP="00FC4434">
            <w:pPr>
              <w:pStyle w:val="Tabletextright"/>
            </w:pPr>
            <w:r w:rsidRPr="00F65579">
              <w:t>150.70</w:t>
            </w:r>
          </w:p>
        </w:tc>
        <w:tc>
          <w:tcPr>
            <w:tcW w:w="979" w:type="dxa"/>
            <w:shd w:val="clear" w:color="auto" w:fill="E0E0E0"/>
            <w:noWrap/>
            <w:vAlign w:val="center"/>
          </w:tcPr>
          <w:p w14:paraId="6FF00A1B" w14:textId="77777777" w:rsidR="00FC4434" w:rsidRPr="00F65579" w:rsidRDefault="00FC4434" w:rsidP="00FC4434">
            <w:pPr>
              <w:pStyle w:val="Tabletextright"/>
            </w:pPr>
            <w:r w:rsidRPr="00F65579">
              <w:t>142</w:t>
            </w:r>
          </w:p>
        </w:tc>
        <w:tc>
          <w:tcPr>
            <w:tcW w:w="979" w:type="dxa"/>
            <w:shd w:val="clear" w:color="auto" w:fill="E0E0E0"/>
            <w:vAlign w:val="center"/>
          </w:tcPr>
          <w:p w14:paraId="66C0926F" w14:textId="77777777" w:rsidR="00FC4434" w:rsidRPr="00F65579" w:rsidRDefault="00FC4434" w:rsidP="00FC4434">
            <w:pPr>
              <w:pStyle w:val="Tabletextright"/>
            </w:pPr>
            <w:r w:rsidRPr="00F65579">
              <w:t>4</w:t>
            </w:r>
          </w:p>
        </w:tc>
        <w:tc>
          <w:tcPr>
            <w:tcW w:w="778" w:type="dxa"/>
            <w:shd w:val="clear" w:color="auto" w:fill="E0E0E0"/>
            <w:vAlign w:val="center"/>
          </w:tcPr>
          <w:p w14:paraId="04BEAA6F" w14:textId="77777777" w:rsidR="00FC4434" w:rsidRPr="00F65579" w:rsidRDefault="00FC4434" w:rsidP="00FC4434">
            <w:pPr>
              <w:pStyle w:val="Tabletextright"/>
            </w:pPr>
            <w:r w:rsidRPr="00F65579">
              <w:t>144.70</w:t>
            </w:r>
          </w:p>
        </w:tc>
        <w:tc>
          <w:tcPr>
            <w:tcW w:w="950" w:type="dxa"/>
            <w:vAlign w:val="center"/>
          </w:tcPr>
          <w:p w14:paraId="219D0C57" w14:textId="77777777" w:rsidR="00FC4434" w:rsidRPr="00F65579" w:rsidRDefault="00FC4434" w:rsidP="00FC4434">
            <w:pPr>
              <w:pStyle w:val="Tabletextright"/>
            </w:pPr>
            <w:r w:rsidRPr="00F65579">
              <w:t>6</w:t>
            </w:r>
          </w:p>
        </w:tc>
        <w:tc>
          <w:tcPr>
            <w:tcW w:w="778" w:type="dxa"/>
            <w:vAlign w:val="center"/>
          </w:tcPr>
          <w:p w14:paraId="20EF18EF" w14:textId="77777777" w:rsidR="00FC4434" w:rsidRPr="00F65579" w:rsidRDefault="00FC4434" w:rsidP="00FC4434">
            <w:pPr>
              <w:pStyle w:val="Tabletextright"/>
            </w:pPr>
            <w:r w:rsidRPr="00F65579">
              <w:t>6.00</w:t>
            </w:r>
          </w:p>
        </w:tc>
      </w:tr>
      <w:tr w:rsidR="00FC4434" w:rsidRPr="00F65579" w14:paraId="5880811D" w14:textId="77777777" w:rsidTr="007D3E8D">
        <w:trPr>
          <w:cantSplit/>
        </w:trPr>
        <w:tc>
          <w:tcPr>
            <w:tcW w:w="1483" w:type="dxa"/>
            <w:shd w:val="clear" w:color="auto" w:fill="auto"/>
            <w:vAlign w:val="bottom"/>
          </w:tcPr>
          <w:p w14:paraId="7A31EB94" w14:textId="77777777" w:rsidR="00FC4434" w:rsidRPr="00F65579" w:rsidRDefault="00FC4434" w:rsidP="00FC4434">
            <w:pPr>
              <w:pStyle w:val="Tabletext"/>
            </w:pPr>
            <w:r w:rsidRPr="00F65579">
              <w:t>Grade 6</w:t>
            </w:r>
          </w:p>
        </w:tc>
        <w:tc>
          <w:tcPr>
            <w:tcW w:w="950" w:type="dxa"/>
            <w:shd w:val="clear" w:color="auto" w:fill="E0E0E0"/>
            <w:vAlign w:val="center"/>
          </w:tcPr>
          <w:p w14:paraId="6827809A" w14:textId="77777777" w:rsidR="00FC4434" w:rsidRPr="00F65579" w:rsidRDefault="00FC4434" w:rsidP="00FC4434">
            <w:pPr>
              <w:pStyle w:val="Tabletextright"/>
            </w:pPr>
            <w:r w:rsidRPr="00F65579">
              <w:t>154</w:t>
            </w:r>
          </w:p>
        </w:tc>
        <w:tc>
          <w:tcPr>
            <w:tcW w:w="778" w:type="dxa"/>
            <w:shd w:val="clear" w:color="auto" w:fill="E0E0E0"/>
            <w:vAlign w:val="center"/>
          </w:tcPr>
          <w:p w14:paraId="4E7D8D41" w14:textId="77777777" w:rsidR="00FC4434" w:rsidRPr="00F65579" w:rsidRDefault="00FC4434" w:rsidP="00FC4434">
            <w:pPr>
              <w:pStyle w:val="Tabletextright"/>
            </w:pPr>
            <w:r w:rsidRPr="00F65579">
              <w:t>152.52</w:t>
            </w:r>
          </w:p>
        </w:tc>
        <w:tc>
          <w:tcPr>
            <w:tcW w:w="979" w:type="dxa"/>
            <w:shd w:val="clear" w:color="auto" w:fill="auto"/>
            <w:vAlign w:val="center"/>
          </w:tcPr>
          <w:p w14:paraId="41A0D360" w14:textId="77777777" w:rsidR="00FC4434" w:rsidRPr="00F65579" w:rsidRDefault="00FC4434" w:rsidP="00FC4434">
            <w:pPr>
              <w:pStyle w:val="Tabletextright"/>
              <w:rPr>
                <w:color w:val="000000"/>
              </w:rPr>
            </w:pPr>
            <w:r w:rsidRPr="00F65579">
              <w:rPr>
                <w:color w:val="000000"/>
              </w:rPr>
              <w:t>140</w:t>
            </w:r>
          </w:p>
        </w:tc>
        <w:tc>
          <w:tcPr>
            <w:tcW w:w="979" w:type="dxa"/>
            <w:shd w:val="clear" w:color="auto" w:fill="auto"/>
            <w:vAlign w:val="center"/>
          </w:tcPr>
          <w:p w14:paraId="51D9DEC5" w14:textId="77777777" w:rsidR="00FC4434" w:rsidRPr="00F65579" w:rsidRDefault="00FC4434" w:rsidP="00FC4434">
            <w:pPr>
              <w:pStyle w:val="Tabletextright"/>
            </w:pPr>
            <w:r w:rsidRPr="00F65579">
              <w:t>4</w:t>
            </w:r>
          </w:p>
        </w:tc>
        <w:tc>
          <w:tcPr>
            <w:tcW w:w="778" w:type="dxa"/>
            <w:shd w:val="clear" w:color="auto" w:fill="auto"/>
            <w:vAlign w:val="center"/>
          </w:tcPr>
          <w:p w14:paraId="2E43FDB0" w14:textId="77777777" w:rsidR="00FC4434" w:rsidRPr="00F65579" w:rsidRDefault="00FC4434" w:rsidP="00FC4434">
            <w:pPr>
              <w:pStyle w:val="Tabletextright"/>
            </w:pPr>
            <w:r w:rsidRPr="00F65579">
              <w:t>142.52</w:t>
            </w:r>
          </w:p>
        </w:tc>
        <w:tc>
          <w:tcPr>
            <w:tcW w:w="950" w:type="dxa"/>
            <w:shd w:val="clear" w:color="auto" w:fill="E0E0E0"/>
            <w:vAlign w:val="center"/>
          </w:tcPr>
          <w:p w14:paraId="016825C7" w14:textId="77777777" w:rsidR="00FC4434" w:rsidRPr="00F65579" w:rsidRDefault="00FC4434" w:rsidP="00FC4434">
            <w:pPr>
              <w:pStyle w:val="Tabletextright"/>
              <w:rPr>
                <w:color w:val="000000"/>
              </w:rPr>
            </w:pPr>
            <w:r w:rsidRPr="00F65579">
              <w:rPr>
                <w:color w:val="000000"/>
              </w:rPr>
              <w:t>10</w:t>
            </w:r>
          </w:p>
        </w:tc>
        <w:tc>
          <w:tcPr>
            <w:tcW w:w="778" w:type="dxa"/>
            <w:shd w:val="clear" w:color="auto" w:fill="E0E0E0"/>
            <w:vAlign w:val="center"/>
          </w:tcPr>
          <w:p w14:paraId="137DF8CB" w14:textId="77777777" w:rsidR="00FC4434" w:rsidRPr="00F65579" w:rsidRDefault="00FC4434" w:rsidP="00FC4434">
            <w:pPr>
              <w:pStyle w:val="Tabletextright"/>
            </w:pPr>
            <w:r w:rsidRPr="00F65579">
              <w:t>10.00</w:t>
            </w:r>
          </w:p>
        </w:tc>
        <w:tc>
          <w:tcPr>
            <w:tcW w:w="950" w:type="dxa"/>
            <w:shd w:val="clear" w:color="auto" w:fill="auto"/>
            <w:noWrap/>
            <w:vAlign w:val="center"/>
          </w:tcPr>
          <w:p w14:paraId="62BE51BF" w14:textId="77777777" w:rsidR="00FC4434" w:rsidRPr="00F65579" w:rsidRDefault="00FC4434" w:rsidP="00FC4434">
            <w:pPr>
              <w:pStyle w:val="Tabletextright"/>
            </w:pPr>
            <w:r w:rsidRPr="00F65579">
              <w:t>145</w:t>
            </w:r>
          </w:p>
        </w:tc>
        <w:tc>
          <w:tcPr>
            <w:tcW w:w="778" w:type="dxa"/>
            <w:shd w:val="clear" w:color="auto" w:fill="auto"/>
            <w:vAlign w:val="center"/>
          </w:tcPr>
          <w:p w14:paraId="3A52F51A" w14:textId="77777777" w:rsidR="00FC4434" w:rsidRPr="00F65579" w:rsidRDefault="00FC4434" w:rsidP="00FC4434">
            <w:pPr>
              <w:pStyle w:val="Tabletextright"/>
            </w:pPr>
            <w:r w:rsidRPr="00F65579">
              <w:t>144.60</w:t>
            </w:r>
          </w:p>
        </w:tc>
        <w:tc>
          <w:tcPr>
            <w:tcW w:w="979" w:type="dxa"/>
            <w:shd w:val="clear" w:color="auto" w:fill="E0E0E0"/>
            <w:noWrap/>
            <w:vAlign w:val="center"/>
          </w:tcPr>
          <w:p w14:paraId="1B91A709" w14:textId="77777777" w:rsidR="00FC4434" w:rsidRPr="00F65579" w:rsidRDefault="00FC4434" w:rsidP="00FC4434">
            <w:pPr>
              <w:pStyle w:val="Tabletextright"/>
            </w:pPr>
            <w:r w:rsidRPr="00F65579">
              <w:t>138</w:t>
            </w:r>
          </w:p>
        </w:tc>
        <w:tc>
          <w:tcPr>
            <w:tcW w:w="979" w:type="dxa"/>
            <w:shd w:val="clear" w:color="auto" w:fill="E0E0E0"/>
            <w:vAlign w:val="center"/>
          </w:tcPr>
          <w:p w14:paraId="3DC1CDC6" w14:textId="77777777" w:rsidR="00FC4434" w:rsidRPr="00F65579" w:rsidRDefault="00FC4434" w:rsidP="00FC4434">
            <w:pPr>
              <w:pStyle w:val="Tabletextright"/>
            </w:pPr>
            <w:r w:rsidRPr="00F65579">
              <w:t>2</w:t>
            </w:r>
          </w:p>
        </w:tc>
        <w:tc>
          <w:tcPr>
            <w:tcW w:w="778" w:type="dxa"/>
            <w:shd w:val="clear" w:color="auto" w:fill="E0E0E0"/>
            <w:vAlign w:val="center"/>
          </w:tcPr>
          <w:p w14:paraId="4F000609" w14:textId="77777777" w:rsidR="00FC4434" w:rsidRPr="00F65579" w:rsidRDefault="00FC4434" w:rsidP="00FC4434">
            <w:pPr>
              <w:pStyle w:val="Tabletextright"/>
            </w:pPr>
            <w:r w:rsidRPr="00F65579">
              <w:t>139.60</w:t>
            </w:r>
          </w:p>
        </w:tc>
        <w:tc>
          <w:tcPr>
            <w:tcW w:w="950" w:type="dxa"/>
            <w:vAlign w:val="center"/>
          </w:tcPr>
          <w:p w14:paraId="4EF470B1" w14:textId="77777777" w:rsidR="00FC4434" w:rsidRPr="00F65579" w:rsidRDefault="00FC4434" w:rsidP="00FC4434">
            <w:pPr>
              <w:pStyle w:val="Tabletextright"/>
            </w:pPr>
            <w:r w:rsidRPr="00F65579">
              <w:t>5</w:t>
            </w:r>
          </w:p>
        </w:tc>
        <w:tc>
          <w:tcPr>
            <w:tcW w:w="778" w:type="dxa"/>
            <w:vAlign w:val="center"/>
          </w:tcPr>
          <w:p w14:paraId="129425F2" w14:textId="77777777" w:rsidR="00FC4434" w:rsidRPr="00F65579" w:rsidRDefault="00FC4434" w:rsidP="00FC4434">
            <w:pPr>
              <w:pStyle w:val="Tabletextright"/>
            </w:pPr>
            <w:r w:rsidRPr="00F65579">
              <w:t>5.00</w:t>
            </w:r>
          </w:p>
        </w:tc>
      </w:tr>
      <w:tr w:rsidR="00FC4434" w:rsidRPr="00F65579" w14:paraId="244F8352" w14:textId="77777777" w:rsidTr="00FD7161">
        <w:trPr>
          <w:cantSplit/>
        </w:trPr>
        <w:tc>
          <w:tcPr>
            <w:tcW w:w="1483" w:type="dxa"/>
            <w:shd w:val="clear" w:color="auto" w:fill="auto"/>
          </w:tcPr>
          <w:p w14:paraId="54E62B52" w14:textId="77777777" w:rsidR="00FC4434" w:rsidRPr="00F65579" w:rsidRDefault="00FC4434" w:rsidP="00FC4434">
            <w:pPr>
              <w:pStyle w:val="Tabletext"/>
              <w:rPr>
                <w:sz w:val="6"/>
              </w:rPr>
            </w:pPr>
          </w:p>
        </w:tc>
        <w:tc>
          <w:tcPr>
            <w:tcW w:w="950" w:type="dxa"/>
            <w:shd w:val="clear" w:color="auto" w:fill="E0E0E0"/>
          </w:tcPr>
          <w:p w14:paraId="1D18D750" w14:textId="77777777" w:rsidR="00FC4434" w:rsidRPr="00F65579" w:rsidRDefault="00FC4434" w:rsidP="00FC4434">
            <w:pPr>
              <w:pStyle w:val="Tabletextright"/>
              <w:rPr>
                <w:rFonts w:cstheme="minorHAnsi"/>
                <w:sz w:val="6"/>
              </w:rPr>
            </w:pPr>
          </w:p>
        </w:tc>
        <w:tc>
          <w:tcPr>
            <w:tcW w:w="778" w:type="dxa"/>
            <w:shd w:val="clear" w:color="auto" w:fill="E0E0E0"/>
          </w:tcPr>
          <w:p w14:paraId="5D08C877" w14:textId="77777777" w:rsidR="00FC4434" w:rsidRPr="00F65579" w:rsidRDefault="00FC4434" w:rsidP="00FC4434">
            <w:pPr>
              <w:pStyle w:val="Tabletextright"/>
              <w:rPr>
                <w:rFonts w:cstheme="minorHAnsi"/>
                <w:sz w:val="6"/>
              </w:rPr>
            </w:pPr>
          </w:p>
        </w:tc>
        <w:tc>
          <w:tcPr>
            <w:tcW w:w="979" w:type="dxa"/>
            <w:shd w:val="clear" w:color="auto" w:fill="auto"/>
          </w:tcPr>
          <w:p w14:paraId="34FF641C" w14:textId="77777777" w:rsidR="00FC4434" w:rsidRPr="00F65579" w:rsidRDefault="00FC4434" w:rsidP="00FC4434">
            <w:pPr>
              <w:pStyle w:val="Tabletextright"/>
              <w:rPr>
                <w:rFonts w:cstheme="minorHAnsi"/>
                <w:sz w:val="6"/>
              </w:rPr>
            </w:pPr>
          </w:p>
        </w:tc>
        <w:tc>
          <w:tcPr>
            <w:tcW w:w="979" w:type="dxa"/>
            <w:shd w:val="clear" w:color="auto" w:fill="auto"/>
          </w:tcPr>
          <w:p w14:paraId="44B048B5" w14:textId="77777777" w:rsidR="00FC4434" w:rsidRPr="00F65579" w:rsidRDefault="00FC4434" w:rsidP="00FC4434">
            <w:pPr>
              <w:pStyle w:val="Tabletextright"/>
              <w:rPr>
                <w:sz w:val="6"/>
              </w:rPr>
            </w:pPr>
          </w:p>
        </w:tc>
        <w:tc>
          <w:tcPr>
            <w:tcW w:w="778" w:type="dxa"/>
            <w:shd w:val="clear" w:color="auto" w:fill="auto"/>
          </w:tcPr>
          <w:p w14:paraId="39E22CFC" w14:textId="77777777" w:rsidR="00FC4434" w:rsidRPr="00F65579" w:rsidRDefault="00FC4434" w:rsidP="00FC4434">
            <w:pPr>
              <w:pStyle w:val="Tabletextright"/>
              <w:rPr>
                <w:sz w:val="6"/>
              </w:rPr>
            </w:pPr>
          </w:p>
        </w:tc>
        <w:tc>
          <w:tcPr>
            <w:tcW w:w="950" w:type="dxa"/>
            <w:shd w:val="clear" w:color="auto" w:fill="E0E0E0"/>
          </w:tcPr>
          <w:p w14:paraId="34E4823C" w14:textId="77777777" w:rsidR="00FC4434" w:rsidRPr="00F65579" w:rsidRDefault="00FC4434" w:rsidP="00FC4434">
            <w:pPr>
              <w:pStyle w:val="Tabletextright"/>
              <w:rPr>
                <w:sz w:val="6"/>
              </w:rPr>
            </w:pPr>
          </w:p>
        </w:tc>
        <w:tc>
          <w:tcPr>
            <w:tcW w:w="778" w:type="dxa"/>
            <w:shd w:val="clear" w:color="auto" w:fill="E0E0E0"/>
          </w:tcPr>
          <w:p w14:paraId="3D650499" w14:textId="77777777" w:rsidR="00FC4434" w:rsidRPr="00F65579" w:rsidRDefault="00FC4434" w:rsidP="00FC4434">
            <w:pPr>
              <w:pStyle w:val="Tabletextright"/>
              <w:rPr>
                <w:sz w:val="6"/>
              </w:rPr>
            </w:pPr>
          </w:p>
        </w:tc>
        <w:tc>
          <w:tcPr>
            <w:tcW w:w="950" w:type="dxa"/>
            <w:shd w:val="clear" w:color="auto" w:fill="auto"/>
            <w:noWrap/>
          </w:tcPr>
          <w:p w14:paraId="676E4263" w14:textId="77777777" w:rsidR="00FC4434" w:rsidRPr="00F65579" w:rsidRDefault="00FC4434" w:rsidP="00FC4434">
            <w:pPr>
              <w:pStyle w:val="Tabletextright"/>
              <w:rPr>
                <w:rFonts w:cstheme="minorHAnsi"/>
                <w:sz w:val="6"/>
              </w:rPr>
            </w:pPr>
          </w:p>
        </w:tc>
        <w:tc>
          <w:tcPr>
            <w:tcW w:w="778" w:type="dxa"/>
            <w:shd w:val="clear" w:color="auto" w:fill="auto"/>
          </w:tcPr>
          <w:p w14:paraId="0BF5C3E2" w14:textId="77777777" w:rsidR="00FC4434" w:rsidRPr="00F65579" w:rsidRDefault="00FC4434" w:rsidP="00FC4434">
            <w:pPr>
              <w:pStyle w:val="Tabletextright"/>
              <w:rPr>
                <w:rFonts w:cstheme="minorHAnsi"/>
                <w:sz w:val="6"/>
              </w:rPr>
            </w:pPr>
          </w:p>
        </w:tc>
        <w:tc>
          <w:tcPr>
            <w:tcW w:w="979" w:type="dxa"/>
            <w:shd w:val="clear" w:color="auto" w:fill="E0E0E0"/>
            <w:noWrap/>
          </w:tcPr>
          <w:p w14:paraId="6E686880" w14:textId="77777777" w:rsidR="00FC4434" w:rsidRPr="00F65579" w:rsidRDefault="00FC4434" w:rsidP="00FC4434">
            <w:pPr>
              <w:pStyle w:val="Tabletextright"/>
              <w:rPr>
                <w:rFonts w:cstheme="minorHAnsi"/>
                <w:sz w:val="6"/>
              </w:rPr>
            </w:pPr>
          </w:p>
        </w:tc>
        <w:tc>
          <w:tcPr>
            <w:tcW w:w="979" w:type="dxa"/>
            <w:shd w:val="clear" w:color="auto" w:fill="E0E0E0"/>
          </w:tcPr>
          <w:p w14:paraId="367DE791" w14:textId="77777777" w:rsidR="00FC4434" w:rsidRPr="00F65579" w:rsidRDefault="00FC4434" w:rsidP="00FC4434">
            <w:pPr>
              <w:pStyle w:val="Tabletextright"/>
              <w:rPr>
                <w:sz w:val="6"/>
              </w:rPr>
            </w:pPr>
          </w:p>
        </w:tc>
        <w:tc>
          <w:tcPr>
            <w:tcW w:w="778" w:type="dxa"/>
            <w:shd w:val="clear" w:color="auto" w:fill="E0E0E0"/>
          </w:tcPr>
          <w:p w14:paraId="17298344" w14:textId="77777777" w:rsidR="00FC4434" w:rsidRPr="00F65579" w:rsidRDefault="00FC4434" w:rsidP="00FC4434">
            <w:pPr>
              <w:pStyle w:val="Tabletextright"/>
              <w:rPr>
                <w:sz w:val="6"/>
              </w:rPr>
            </w:pPr>
          </w:p>
        </w:tc>
        <w:tc>
          <w:tcPr>
            <w:tcW w:w="950" w:type="dxa"/>
          </w:tcPr>
          <w:p w14:paraId="2E9D7629" w14:textId="77777777" w:rsidR="00FC4434" w:rsidRPr="00F65579" w:rsidRDefault="00FC4434" w:rsidP="00FC4434">
            <w:pPr>
              <w:pStyle w:val="Tabletextright"/>
              <w:rPr>
                <w:sz w:val="6"/>
              </w:rPr>
            </w:pPr>
          </w:p>
        </w:tc>
        <w:tc>
          <w:tcPr>
            <w:tcW w:w="778" w:type="dxa"/>
          </w:tcPr>
          <w:p w14:paraId="69CACE0C" w14:textId="77777777" w:rsidR="00FC4434" w:rsidRPr="00F65579" w:rsidRDefault="00FC4434" w:rsidP="00FC4434">
            <w:pPr>
              <w:pStyle w:val="Tabletextright"/>
              <w:rPr>
                <w:sz w:val="6"/>
              </w:rPr>
            </w:pPr>
          </w:p>
        </w:tc>
      </w:tr>
      <w:tr w:rsidR="00FC4434" w:rsidRPr="00F65579" w14:paraId="58F669F6" w14:textId="77777777" w:rsidTr="007D3E8D">
        <w:trPr>
          <w:cantSplit/>
        </w:trPr>
        <w:tc>
          <w:tcPr>
            <w:tcW w:w="1483" w:type="dxa"/>
            <w:shd w:val="clear" w:color="auto" w:fill="auto"/>
          </w:tcPr>
          <w:p w14:paraId="196D95EA" w14:textId="77777777" w:rsidR="00FC4434" w:rsidRPr="00F65579" w:rsidRDefault="00FC4434" w:rsidP="00FC4434">
            <w:pPr>
              <w:pStyle w:val="Tabletext"/>
            </w:pPr>
            <w:r w:rsidRPr="00F65579">
              <w:rPr>
                <w:rFonts w:cstheme="minorHAnsi"/>
                <w:b/>
                <w:szCs w:val="18"/>
              </w:rPr>
              <w:t>Senior employees</w:t>
            </w:r>
          </w:p>
        </w:tc>
        <w:tc>
          <w:tcPr>
            <w:tcW w:w="950" w:type="dxa"/>
            <w:shd w:val="clear" w:color="auto" w:fill="E0E0E0"/>
          </w:tcPr>
          <w:p w14:paraId="1C1D0388" w14:textId="77777777" w:rsidR="00FC4434" w:rsidRPr="00F65579" w:rsidRDefault="00FC4434" w:rsidP="00FC4434">
            <w:pPr>
              <w:pStyle w:val="Tabletextrightbold"/>
            </w:pPr>
            <w:r w:rsidRPr="00F65579">
              <w:t>29</w:t>
            </w:r>
          </w:p>
        </w:tc>
        <w:tc>
          <w:tcPr>
            <w:tcW w:w="778" w:type="dxa"/>
            <w:shd w:val="clear" w:color="auto" w:fill="E0E0E0"/>
          </w:tcPr>
          <w:p w14:paraId="201D43DC" w14:textId="77777777" w:rsidR="00FC4434" w:rsidRPr="00F65579" w:rsidRDefault="00FC4434" w:rsidP="00FC4434">
            <w:pPr>
              <w:pStyle w:val="Tabletextrightbold"/>
            </w:pPr>
            <w:r w:rsidRPr="00F65579">
              <w:t>28.8</w:t>
            </w:r>
          </w:p>
        </w:tc>
        <w:tc>
          <w:tcPr>
            <w:tcW w:w="979" w:type="dxa"/>
            <w:shd w:val="clear" w:color="auto" w:fill="auto"/>
          </w:tcPr>
          <w:p w14:paraId="1DC12564" w14:textId="77777777" w:rsidR="00FC4434" w:rsidRPr="00F65579" w:rsidRDefault="00FC4434" w:rsidP="00FC4434">
            <w:pPr>
              <w:pStyle w:val="Tabletextrightbold"/>
            </w:pPr>
            <w:r w:rsidRPr="00F65579">
              <w:t>21</w:t>
            </w:r>
          </w:p>
        </w:tc>
        <w:tc>
          <w:tcPr>
            <w:tcW w:w="979" w:type="dxa"/>
            <w:shd w:val="clear" w:color="auto" w:fill="auto"/>
          </w:tcPr>
          <w:p w14:paraId="15C43856" w14:textId="77777777" w:rsidR="00FC4434" w:rsidRPr="00F65579" w:rsidRDefault="00FC4434" w:rsidP="00FC4434">
            <w:pPr>
              <w:pStyle w:val="Tabletextrightbold"/>
            </w:pPr>
            <w:r w:rsidRPr="00F65579">
              <w:t>1</w:t>
            </w:r>
          </w:p>
        </w:tc>
        <w:tc>
          <w:tcPr>
            <w:tcW w:w="778" w:type="dxa"/>
            <w:shd w:val="clear" w:color="auto" w:fill="auto"/>
          </w:tcPr>
          <w:p w14:paraId="23B1E7E7" w14:textId="77777777" w:rsidR="00FC4434" w:rsidRPr="00F65579" w:rsidRDefault="00FC4434" w:rsidP="00FC4434">
            <w:pPr>
              <w:pStyle w:val="Tabletextrightbold"/>
            </w:pPr>
            <w:r w:rsidRPr="00F65579">
              <w:t>21.8</w:t>
            </w:r>
          </w:p>
        </w:tc>
        <w:tc>
          <w:tcPr>
            <w:tcW w:w="950" w:type="dxa"/>
            <w:shd w:val="clear" w:color="auto" w:fill="E0E0E0"/>
          </w:tcPr>
          <w:p w14:paraId="7B1A4648" w14:textId="77777777" w:rsidR="00FC4434" w:rsidRPr="00F65579" w:rsidRDefault="00FC4434" w:rsidP="00FC4434">
            <w:pPr>
              <w:pStyle w:val="Tabletextrightbold"/>
            </w:pPr>
            <w:r w:rsidRPr="00F65579">
              <w:t>7</w:t>
            </w:r>
          </w:p>
        </w:tc>
        <w:tc>
          <w:tcPr>
            <w:tcW w:w="778" w:type="dxa"/>
            <w:shd w:val="clear" w:color="auto" w:fill="E0E0E0"/>
          </w:tcPr>
          <w:p w14:paraId="3A072F4B" w14:textId="77777777" w:rsidR="00FC4434" w:rsidRPr="00F65579" w:rsidRDefault="00FC4434" w:rsidP="00FC4434">
            <w:pPr>
              <w:pStyle w:val="Tabletextrightbold"/>
            </w:pPr>
            <w:r w:rsidRPr="00F65579">
              <w:t>7</w:t>
            </w:r>
          </w:p>
        </w:tc>
        <w:tc>
          <w:tcPr>
            <w:tcW w:w="950" w:type="dxa"/>
            <w:shd w:val="clear" w:color="auto" w:fill="auto"/>
            <w:noWrap/>
            <w:vAlign w:val="center"/>
          </w:tcPr>
          <w:p w14:paraId="40AE22E4" w14:textId="77777777" w:rsidR="00FC4434" w:rsidRPr="00F65579" w:rsidRDefault="00FC4434" w:rsidP="00FC4434">
            <w:pPr>
              <w:pStyle w:val="Tabletextrightbold"/>
            </w:pPr>
            <w:r w:rsidRPr="00F65579">
              <w:t>32</w:t>
            </w:r>
          </w:p>
        </w:tc>
        <w:tc>
          <w:tcPr>
            <w:tcW w:w="778" w:type="dxa"/>
            <w:shd w:val="clear" w:color="auto" w:fill="auto"/>
            <w:vAlign w:val="center"/>
          </w:tcPr>
          <w:p w14:paraId="737D6C14" w14:textId="77777777" w:rsidR="00FC4434" w:rsidRPr="00F65579" w:rsidRDefault="00FC4434" w:rsidP="00FC4434">
            <w:pPr>
              <w:pStyle w:val="Tabletextrightbold"/>
            </w:pPr>
            <w:r w:rsidRPr="00F65579">
              <w:t>31.60</w:t>
            </w:r>
          </w:p>
        </w:tc>
        <w:tc>
          <w:tcPr>
            <w:tcW w:w="979" w:type="dxa"/>
            <w:shd w:val="clear" w:color="auto" w:fill="E0E0E0"/>
            <w:noWrap/>
            <w:vAlign w:val="center"/>
          </w:tcPr>
          <w:p w14:paraId="2DA820A5" w14:textId="77777777" w:rsidR="00FC4434" w:rsidRPr="00F65579" w:rsidRDefault="00FC4434" w:rsidP="00FC4434">
            <w:pPr>
              <w:pStyle w:val="Tabletextrightbold"/>
            </w:pPr>
            <w:r w:rsidRPr="00F65579">
              <w:t>23</w:t>
            </w:r>
          </w:p>
        </w:tc>
        <w:tc>
          <w:tcPr>
            <w:tcW w:w="979" w:type="dxa"/>
            <w:shd w:val="clear" w:color="auto" w:fill="E0E0E0"/>
            <w:vAlign w:val="center"/>
          </w:tcPr>
          <w:p w14:paraId="25F92AA4" w14:textId="77777777" w:rsidR="00FC4434" w:rsidRPr="00F65579" w:rsidRDefault="00FC4434" w:rsidP="00FC4434">
            <w:pPr>
              <w:pStyle w:val="Tabletextrightbold"/>
            </w:pPr>
            <w:r w:rsidRPr="00F65579">
              <w:t>1</w:t>
            </w:r>
          </w:p>
        </w:tc>
        <w:tc>
          <w:tcPr>
            <w:tcW w:w="778" w:type="dxa"/>
            <w:shd w:val="clear" w:color="auto" w:fill="E0E0E0"/>
            <w:vAlign w:val="center"/>
          </w:tcPr>
          <w:p w14:paraId="62E5A11B" w14:textId="77777777" w:rsidR="00FC4434" w:rsidRPr="00F65579" w:rsidRDefault="00FC4434" w:rsidP="00FC4434">
            <w:pPr>
              <w:pStyle w:val="Tabletextrightbold"/>
            </w:pPr>
            <w:r w:rsidRPr="00F65579">
              <w:t>23.80</w:t>
            </w:r>
          </w:p>
        </w:tc>
        <w:tc>
          <w:tcPr>
            <w:tcW w:w="950" w:type="dxa"/>
            <w:vAlign w:val="center"/>
          </w:tcPr>
          <w:p w14:paraId="1E62663F" w14:textId="77777777" w:rsidR="00FC4434" w:rsidRPr="00F65579" w:rsidRDefault="00FC4434" w:rsidP="00FC4434">
            <w:pPr>
              <w:pStyle w:val="Tabletextrightbold"/>
            </w:pPr>
            <w:r w:rsidRPr="00F65579">
              <w:t>8</w:t>
            </w:r>
          </w:p>
        </w:tc>
        <w:tc>
          <w:tcPr>
            <w:tcW w:w="778" w:type="dxa"/>
            <w:vAlign w:val="center"/>
          </w:tcPr>
          <w:p w14:paraId="3FF945C5" w14:textId="77777777" w:rsidR="00FC4434" w:rsidRPr="00F65579" w:rsidRDefault="00FC4434" w:rsidP="00FC4434">
            <w:pPr>
              <w:pStyle w:val="Tabletextrightbold"/>
            </w:pPr>
            <w:r w:rsidRPr="00F65579">
              <w:t>7.80</w:t>
            </w:r>
          </w:p>
        </w:tc>
      </w:tr>
      <w:tr w:rsidR="00FC4434" w:rsidRPr="00F65579" w14:paraId="703B20C8" w14:textId="77777777" w:rsidTr="007D3E8D">
        <w:trPr>
          <w:cantSplit/>
        </w:trPr>
        <w:tc>
          <w:tcPr>
            <w:tcW w:w="1483" w:type="dxa"/>
            <w:shd w:val="clear" w:color="auto" w:fill="auto"/>
            <w:vAlign w:val="bottom"/>
          </w:tcPr>
          <w:p w14:paraId="004BE294" w14:textId="77777777" w:rsidR="00FC4434" w:rsidRPr="00F65579" w:rsidRDefault="00FC4434" w:rsidP="00FC4434">
            <w:pPr>
              <w:pStyle w:val="Tabletext"/>
            </w:pPr>
            <w:r w:rsidRPr="00F65579">
              <w:t>STS</w:t>
            </w:r>
          </w:p>
        </w:tc>
        <w:tc>
          <w:tcPr>
            <w:tcW w:w="950" w:type="dxa"/>
            <w:shd w:val="clear" w:color="auto" w:fill="E0E0E0"/>
            <w:vAlign w:val="center"/>
          </w:tcPr>
          <w:p w14:paraId="7A4003EE" w14:textId="77777777" w:rsidR="00FC4434" w:rsidRPr="00F65579" w:rsidRDefault="00FC4434" w:rsidP="00FC4434">
            <w:pPr>
              <w:pStyle w:val="Tabletextright"/>
            </w:pPr>
            <w:r w:rsidRPr="00F65579">
              <w:t>25</w:t>
            </w:r>
          </w:p>
        </w:tc>
        <w:tc>
          <w:tcPr>
            <w:tcW w:w="778" w:type="dxa"/>
            <w:shd w:val="clear" w:color="auto" w:fill="E0E0E0"/>
            <w:vAlign w:val="center"/>
          </w:tcPr>
          <w:p w14:paraId="04E3BC33" w14:textId="77777777" w:rsidR="00FC4434" w:rsidRPr="00F65579" w:rsidRDefault="00FC4434" w:rsidP="00FC4434">
            <w:pPr>
              <w:pStyle w:val="Tabletextright"/>
            </w:pPr>
            <w:r w:rsidRPr="00F65579">
              <w:t>24.80</w:t>
            </w:r>
          </w:p>
        </w:tc>
        <w:tc>
          <w:tcPr>
            <w:tcW w:w="979" w:type="dxa"/>
            <w:shd w:val="clear" w:color="auto" w:fill="auto"/>
            <w:vAlign w:val="center"/>
          </w:tcPr>
          <w:p w14:paraId="2FB7A042" w14:textId="77777777" w:rsidR="00FC4434" w:rsidRPr="00F65579" w:rsidRDefault="00FC4434" w:rsidP="00FC4434">
            <w:pPr>
              <w:pStyle w:val="Tabletextright"/>
              <w:rPr>
                <w:color w:val="000000"/>
              </w:rPr>
            </w:pPr>
            <w:r w:rsidRPr="00F65579">
              <w:rPr>
                <w:color w:val="000000"/>
              </w:rPr>
              <w:t>21</w:t>
            </w:r>
          </w:p>
        </w:tc>
        <w:tc>
          <w:tcPr>
            <w:tcW w:w="979" w:type="dxa"/>
            <w:shd w:val="clear" w:color="auto" w:fill="auto"/>
            <w:vAlign w:val="center"/>
          </w:tcPr>
          <w:p w14:paraId="328BD281" w14:textId="77777777" w:rsidR="00FC4434" w:rsidRPr="00F65579" w:rsidRDefault="00FC4434" w:rsidP="00FC4434">
            <w:pPr>
              <w:pStyle w:val="Tabletextright"/>
            </w:pPr>
            <w:r w:rsidRPr="00F65579">
              <w:t>1</w:t>
            </w:r>
          </w:p>
        </w:tc>
        <w:tc>
          <w:tcPr>
            <w:tcW w:w="778" w:type="dxa"/>
            <w:shd w:val="clear" w:color="auto" w:fill="auto"/>
            <w:vAlign w:val="center"/>
          </w:tcPr>
          <w:p w14:paraId="39176020" w14:textId="77777777" w:rsidR="00FC4434" w:rsidRPr="00F65579" w:rsidRDefault="00FC4434" w:rsidP="00FC4434">
            <w:pPr>
              <w:pStyle w:val="Tabletextright"/>
            </w:pPr>
            <w:r w:rsidRPr="00F65579">
              <w:t>21.80</w:t>
            </w:r>
          </w:p>
        </w:tc>
        <w:tc>
          <w:tcPr>
            <w:tcW w:w="950" w:type="dxa"/>
            <w:shd w:val="clear" w:color="auto" w:fill="E0E0E0"/>
            <w:vAlign w:val="center"/>
          </w:tcPr>
          <w:p w14:paraId="50CF8D7B" w14:textId="77777777" w:rsidR="00FC4434" w:rsidRPr="00F65579" w:rsidRDefault="00FC4434" w:rsidP="00FC4434">
            <w:pPr>
              <w:pStyle w:val="Tabletextright"/>
              <w:rPr>
                <w:color w:val="000000"/>
              </w:rPr>
            </w:pPr>
            <w:r w:rsidRPr="00F65579">
              <w:rPr>
                <w:color w:val="000000"/>
              </w:rPr>
              <w:t>3</w:t>
            </w:r>
          </w:p>
        </w:tc>
        <w:tc>
          <w:tcPr>
            <w:tcW w:w="778" w:type="dxa"/>
            <w:shd w:val="clear" w:color="auto" w:fill="E0E0E0"/>
            <w:vAlign w:val="center"/>
          </w:tcPr>
          <w:p w14:paraId="45738A10" w14:textId="77777777" w:rsidR="00FC4434" w:rsidRPr="00F65579" w:rsidRDefault="00FC4434" w:rsidP="00FC4434">
            <w:pPr>
              <w:pStyle w:val="Tabletextright"/>
            </w:pPr>
            <w:r w:rsidRPr="00F65579">
              <w:t>3.00</w:t>
            </w:r>
          </w:p>
        </w:tc>
        <w:tc>
          <w:tcPr>
            <w:tcW w:w="950" w:type="dxa"/>
            <w:shd w:val="clear" w:color="auto" w:fill="auto"/>
            <w:noWrap/>
            <w:vAlign w:val="center"/>
          </w:tcPr>
          <w:p w14:paraId="7C84749B" w14:textId="77777777" w:rsidR="00FC4434" w:rsidRPr="00F65579" w:rsidRDefault="00FC4434" w:rsidP="00FC4434">
            <w:pPr>
              <w:pStyle w:val="Tabletextright"/>
            </w:pPr>
            <w:r w:rsidRPr="00F65579">
              <w:t>27</w:t>
            </w:r>
          </w:p>
        </w:tc>
        <w:tc>
          <w:tcPr>
            <w:tcW w:w="778" w:type="dxa"/>
            <w:shd w:val="clear" w:color="auto" w:fill="auto"/>
            <w:vAlign w:val="center"/>
          </w:tcPr>
          <w:p w14:paraId="007A54A0" w14:textId="77777777" w:rsidR="00FC4434" w:rsidRPr="00F65579" w:rsidRDefault="00FC4434" w:rsidP="00FC4434">
            <w:pPr>
              <w:pStyle w:val="Tabletextright"/>
            </w:pPr>
            <w:r w:rsidRPr="00F65579">
              <w:t>26.80</w:t>
            </w:r>
          </w:p>
        </w:tc>
        <w:tc>
          <w:tcPr>
            <w:tcW w:w="979" w:type="dxa"/>
            <w:shd w:val="clear" w:color="auto" w:fill="E0E0E0"/>
            <w:noWrap/>
            <w:vAlign w:val="center"/>
          </w:tcPr>
          <w:p w14:paraId="700D2A68" w14:textId="77777777" w:rsidR="00FC4434" w:rsidRPr="00F65579" w:rsidRDefault="00FC4434" w:rsidP="00FC4434">
            <w:pPr>
              <w:pStyle w:val="Tabletextright"/>
            </w:pPr>
            <w:r w:rsidRPr="00F65579">
              <w:t>23</w:t>
            </w:r>
          </w:p>
        </w:tc>
        <w:tc>
          <w:tcPr>
            <w:tcW w:w="979" w:type="dxa"/>
            <w:shd w:val="clear" w:color="auto" w:fill="E0E0E0"/>
            <w:vAlign w:val="center"/>
          </w:tcPr>
          <w:p w14:paraId="4420BF09" w14:textId="77777777" w:rsidR="00FC4434" w:rsidRPr="00F65579" w:rsidRDefault="00FC4434" w:rsidP="00FC4434">
            <w:pPr>
              <w:pStyle w:val="Tabletextright"/>
            </w:pPr>
            <w:r w:rsidRPr="00F65579">
              <w:t>1</w:t>
            </w:r>
          </w:p>
        </w:tc>
        <w:tc>
          <w:tcPr>
            <w:tcW w:w="778" w:type="dxa"/>
            <w:shd w:val="clear" w:color="auto" w:fill="E0E0E0"/>
            <w:vAlign w:val="center"/>
          </w:tcPr>
          <w:p w14:paraId="374D86D3" w14:textId="77777777" w:rsidR="00FC4434" w:rsidRPr="00F65579" w:rsidRDefault="00FC4434" w:rsidP="00FC4434">
            <w:pPr>
              <w:pStyle w:val="Tabletextright"/>
            </w:pPr>
            <w:r w:rsidRPr="00F65579">
              <w:t>23.80</w:t>
            </w:r>
          </w:p>
        </w:tc>
        <w:tc>
          <w:tcPr>
            <w:tcW w:w="950" w:type="dxa"/>
            <w:vAlign w:val="center"/>
          </w:tcPr>
          <w:p w14:paraId="343A1C3A" w14:textId="77777777" w:rsidR="00FC4434" w:rsidRPr="00F65579" w:rsidRDefault="00FC4434" w:rsidP="00FC4434">
            <w:pPr>
              <w:pStyle w:val="Tabletextright"/>
            </w:pPr>
            <w:r w:rsidRPr="00F65579">
              <w:t>3</w:t>
            </w:r>
          </w:p>
        </w:tc>
        <w:tc>
          <w:tcPr>
            <w:tcW w:w="778" w:type="dxa"/>
            <w:vAlign w:val="center"/>
          </w:tcPr>
          <w:p w14:paraId="3459B32A" w14:textId="77777777" w:rsidR="00FC4434" w:rsidRPr="00F65579" w:rsidRDefault="00FC4434" w:rsidP="00FC4434">
            <w:pPr>
              <w:pStyle w:val="Tabletextright"/>
            </w:pPr>
            <w:r w:rsidRPr="00F65579">
              <w:t>3.00</w:t>
            </w:r>
          </w:p>
        </w:tc>
      </w:tr>
      <w:tr w:rsidR="00FC4434" w:rsidRPr="00F65579" w14:paraId="5FD7FF94" w14:textId="77777777" w:rsidTr="007D3E8D">
        <w:trPr>
          <w:cantSplit/>
        </w:trPr>
        <w:tc>
          <w:tcPr>
            <w:tcW w:w="1483" w:type="dxa"/>
            <w:shd w:val="clear" w:color="auto" w:fill="auto"/>
            <w:vAlign w:val="bottom"/>
          </w:tcPr>
          <w:p w14:paraId="27658049" w14:textId="77777777" w:rsidR="00FC4434" w:rsidRPr="00F65579" w:rsidRDefault="00FC4434" w:rsidP="00FC4434">
            <w:pPr>
              <w:pStyle w:val="Tabletext"/>
            </w:pPr>
            <w:r w:rsidRPr="00F65579">
              <w:t>Executives</w:t>
            </w:r>
          </w:p>
        </w:tc>
        <w:tc>
          <w:tcPr>
            <w:tcW w:w="950" w:type="dxa"/>
            <w:shd w:val="clear" w:color="auto" w:fill="E0E0E0"/>
            <w:vAlign w:val="center"/>
          </w:tcPr>
          <w:p w14:paraId="7BF72C16" w14:textId="77777777" w:rsidR="00FC4434" w:rsidRPr="00F65579" w:rsidRDefault="00FC4434" w:rsidP="00FC4434">
            <w:pPr>
              <w:pStyle w:val="Tabletextright"/>
            </w:pPr>
            <w:r w:rsidRPr="00F65579">
              <w:t>4</w:t>
            </w:r>
          </w:p>
        </w:tc>
        <w:tc>
          <w:tcPr>
            <w:tcW w:w="778" w:type="dxa"/>
            <w:shd w:val="clear" w:color="auto" w:fill="E0E0E0"/>
            <w:vAlign w:val="center"/>
          </w:tcPr>
          <w:p w14:paraId="54633157" w14:textId="77777777" w:rsidR="00FC4434" w:rsidRPr="00F65579" w:rsidRDefault="00FC4434" w:rsidP="00FC4434">
            <w:pPr>
              <w:pStyle w:val="Tabletextright"/>
            </w:pPr>
            <w:r w:rsidRPr="00F65579">
              <w:t>4.00</w:t>
            </w:r>
          </w:p>
        </w:tc>
        <w:tc>
          <w:tcPr>
            <w:tcW w:w="979" w:type="dxa"/>
            <w:shd w:val="clear" w:color="auto" w:fill="auto"/>
            <w:vAlign w:val="center"/>
          </w:tcPr>
          <w:p w14:paraId="7C68BF6D" w14:textId="77777777" w:rsidR="00FC4434" w:rsidRPr="00F65579" w:rsidRDefault="00FC4434" w:rsidP="00FC4434">
            <w:pPr>
              <w:pStyle w:val="Tabletextright"/>
              <w:rPr>
                <w:color w:val="000000"/>
              </w:rPr>
            </w:pPr>
            <w:r w:rsidRPr="00F65579">
              <w:t>–</w:t>
            </w:r>
          </w:p>
        </w:tc>
        <w:tc>
          <w:tcPr>
            <w:tcW w:w="979" w:type="dxa"/>
            <w:shd w:val="clear" w:color="auto" w:fill="auto"/>
            <w:vAlign w:val="center"/>
          </w:tcPr>
          <w:p w14:paraId="5984BD38" w14:textId="77777777" w:rsidR="00FC4434" w:rsidRPr="00F65579" w:rsidRDefault="00FC4434" w:rsidP="00FC4434">
            <w:pPr>
              <w:pStyle w:val="Tabletextright"/>
            </w:pPr>
            <w:r w:rsidRPr="00F65579">
              <w:t>–</w:t>
            </w:r>
          </w:p>
        </w:tc>
        <w:tc>
          <w:tcPr>
            <w:tcW w:w="778" w:type="dxa"/>
            <w:shd w:val="clear" w:color="auto" w:fill="auto"/>
            <w:vAlign w:val="center"/>
          </w:tcPr>
          <w:p w14:paraId="545BFAAA" w14:textId="77777777" w:rsidR="00FC4434" w:rsidRPr="00F65579" w:rsidRDefault="00FC4434" w:rsidP="00FC4434">
            <w:pPr>
              <w:pStyle w:val="Tabletextright"/>
            </w:pPr>
            <w:r w:rsidRPr="00F65579">
              <w:t>–</w:t>
            </w:r>
          </w:p>
        </w:tc>
        <w:tc>
          <w:tcPr>
            <w:tcW w:w="950" w:type="dxa"/>
            <w:shd w:val="clear" w:color="auto" w:fill="E0E0E0"/>
            <w:vAlign w:val="center"/>
          </w:tcPr>
          <w:p w14:paraId="67AC261F" w14:textId="77777777" w:rsidR="00FC4434" w:rsidRPr="00F65579" w:rsidRDefault="00FC4434" w:rsidP="00FC4434">
            <w:pPr>
              <w:pStyle w:val="Tabletextright"/>
              <w:rPr>
                <w:color w:val="000000"/>
              </w:rPr>
            </w:pPr>
            <w:r w:rsidRPr="00F65579">
              <w:rPr>
                <w:color w:val="000000"/>
              </w:rPr>
              <w:t>4</w:t>
            </w:r>
          </w:p>
        </w:tc>
        <w:tc>
          <w:tcPr>
            <w:tcW w:w="778" w:type="dxa"/>
            <w:shd w:val="clear" w:color="auto" w:fill="E0E0E0"/>
            <w:vAlign w:val="center"/>
          </w:tcPr>
          <w:p w14:paraId="523F4F59" w14:textId="77777777" w:rsidR="00FC4434" w:rsidRPr="00F65579" w:rsidRDefault="00FC4434" w:rsidP="00FC4434">
            <w:pPr>
              <w:pStyle w:val="Tabletextright"/>
            </w:pPr>
            <w:r w:rsidRPr="00F65579">
              <w:t>4.00</w:t>
            </w:r>
          </w:p>
        </w:tc>
        <w:tc>
          <w:tcPr>
            <w:tcW w:w="950" w:type="dxa"/>
            <w:shd w:val="clear" w:color="auto" w:fill="auto"/>
            <w:noWrap/>
            <w:vAlign w:val="center"/>
          </w:tcPr>
          <w:p w14:paraId="61D3EC3C" w14:textId="77777777" w:rsidR="00FC4434" w:rsidRPr="00F65579" w:rsidRDefault="00FC4434" w:rsidP="00FC4434">
            <w:pPr>
              <w:pStyle w:val="Tabletextright"/>
            </w:pPr>
            <w:r w:rsidRPr="00F65579">
              <w:t>5</w:t>
            </w:r>
          </w:p>
        </w:tc>
        <w:tc>
          <w:tcPr>
            <w:tcW w:w="778" w:type="dxa"/>
            <w:shd w:val="clear" w:color="auto" w:fill="auto"/>
            <w:vAlign w:val="center"/>
          </w:tcPr>
          <w:p w14:paraId="1A1AB103" w14:textId="77777777" w:rsidR="00FC4434" w:rsidRPr="00F65579" w:rsidRDefault="00FC4434" w:rsidP="00FC4434">
            <w:pPr>
              <w:pStyle w:val="Tabletextright"/>
            </w:pPr>
            <w:r w:rsidRPr="00F65579">
              <w:t>4.80</w:t>
            </w:r>
          </w:p>
        </w:tc>
        <w:tc>
          <w:tcPr>
            <w:tcW w:w="979" w:type="dxa"/>
            <w:shd w:val="clear" w:color="auto" w:fill="E0E0E0"/>
            <w:noWrap/>
            <w:vAlign w:val="center"/>
          </w:tcPr>
          <w:p w14:paraId="0D057332" w14:textId="77777777" w:rsidR="00FC4434" w:rsidRPr="00F65579" w:rsidRDefault="00FC4434" w:rsidP="00FC4434">
            <w:pPr>
              <w:pStyle w:val="Tabletextright"/>
            </w:pPr>
            <w:r w:rsidRPr="00F65579">
              <w:t>–</w:t>
            </w:r>
          </w:p>
        </w:tc>
        <w:tc>
          <w:tcPr>
            <w:tcW w:w="979" w:type="dxa"/>
            <w:shd w:val="clear" w:color="auto" w:fill="E0E0E0"/>
            <w:vAlign w:val="center"/>
          </w:tcPr>
          <w:p w14:paraId="2520F3FF" w14:textId="77777777" w:rsidR="00FC4434" w:rsidRPr="00F65579" w:rsidRDefault="00FC4434" w:rsidP="00FC4434">
            <w:pPr>
              <w:pStyle w:val="Tabletextright"/>
            </w:pPr>
            <w:r w:rsidRPr="00F65579">
              <w:t>–</w:t>
            </w:r>
          </w:p>
        </w:tc>
        <w:tc>
          <w:tcPr>
            <w:tcW w:w="778" w:type="dxa"/>
            <w:shd w:val="clear" w:color="auto" w:fill="E0E0E0"/>
            <w:vAlign w:val="center"/>
          </w:tcPr>
          <w:p w14:paraId="7C3D4544" w14:textId="77777777" w:rsidR="00FC4434" w:rsidRPr="00F65579" w:rsidRDefault="00FC4434" w:rsidP="00FC4434">
            <w:pPr>
              <w:pStyle w:val="Tabletextright"/>
            </w:pPr>
            <w:r w:rsidRPr="00F65579">
              <w:t>–</w:t>
            </w:r>
          </w:p>
        </w:tc>
        <w:tc>
          <w:tcPr>
            <w:tcW w:w="950" w:type="dxa"/>
            <w:vAlign w:val="center"/>
          </w:tcPr>
          <w:p w14:paraId="5597346B" w14:textId="77777777" w:rsidR="00FC4434" w:rsidRPr="00F65579" w:rsidRDefault="00FC4434" w:rsidP="00FC4434">
            <w:pPr>
              <w:pStyle w:val="Tabletextright"/>
            </w:pPr>
            <w:r w:rsidRPr="00F65579">
              <w:t>5</w:t>
            </w:r>
          </w:p>
        </w:tc>
        <w:tc>
          <w:tcPr>
            <w:tcW w:w="778" w:type="dxa"/>
            <w:vAlign w:val="center"/>
          </w:tcPr>
          <w:p w14:paraId="24C2CA4F" w14:textId="77777777" w:rsidR="00FC4434" w:rsidRPr="00F65579" w:rsidRDefault="00FC4434" w:rsidP="00FC4434">
            <w:pPr>
              <w:pStyle w:val="Tabletextright"/>
            </w:pPr>
            <w:r w:rsidRPr="00F65579">
              <w:t>4.80</w:t>
            </w:r>
          </w:p>
        </w:tc>
      </w:tr>
      <w:tr w:rsidR="00FC4434" w:rsidRPr="00F65579" w14:paraId="38699828" w14:textId="77777777" w:rsidTr="00FD7161">
        <w:trPr>
          <w:cantSplit/>
        </w:trPr>
        <w:tc>
          <w:tcPr>
            <w:tcW w:w="1483" w:type="dxa"/>
            <w:shd w:val="clear" w:color="auto" w:fill="auto"/>
          </w:tcPr>
          <w:p w14:paraId="7C74CA85" w14:textId="77777777" w:rsidR="00FC4434" w:rsidRPr="00F65579" w:rsidRDefault="00FC4434" w:rsidP="00FC4434">
            <w:pPr>
              <w:pStyle w:val="Tabletext"/>
              <w:rPr>
                <w:sz w:val="6"/>
              </w:rPr>
            </w:pPr>
          </w:p>
        </w:tc>
        <w:tc>
          <w:tcPr>
            <w:tcW w:w="950" w:type="dxa"/>
            <w:shd w:val="clear" w:color="auto" w:fill="E0E0E0"/>
          </w:tcPr>
          <w:p w14:paraId="278A56E4" w14:textId="77777777" w:rsidR="00FC4434" w:rsidRPr="00F65579" w:rsidRDefault="00FC4434" w:rsidP="00FC4434">
            <w:pPr>
              <w:pStyle w:val="Tabletextright"/>
              <w:rPr>
                <w:rFonts w:cstheme="minorHAnsi"/>
                <w:sz w:val="6"/>
              </w:rPr>
            </w:pPr>
          </w:p>
        </w:tc>
        <w:tc>
          <w:tcPr>
            <w:tcW w:w="778" w:type="dxa"/>
            <w:shd w:val="clear" w:color="auto" w:fill="E0E0E0"/>
          </w:tcPr>
          <w:p w14:paraId="01342500" w14:textId="77777777" w:rsidR="00FC4434" w:rsidRPr="00F65579" w:rsidRDefault="00FC4434" w:rsidP="00FC4434">
            <w:pPr>
              <w:pStyle w:val="Tabletextright"/>
              <w:rPr>
                <w:rFonts w:cstheme="minorHAnsi"/>
                <w:sz w:val="6"/>
              </w:rPr>
            </w:pPr>
          </w:p>
        </w:tc>
        <w:tc>
          <w:tcPr>
            <w:tcW w:w="979" w:type="dxa"/>
            <w:shd w:val="clear" w:color="auto" w:fill="auto"/>
          </w:tcPr>
          <w:p w14:paraId="487C1F01" w14:textId="77777777" w:rsidR="00FC4434" w:rsidRPr="00F65579" w:rsidRDefault="00FC4434" w:rsidP="00FC4434">
            <w:pPr>
              <w:pStyle w:val="Tabletextright"/>
              <w:rPr>
                <w:rFonts w:cstheme="minorHAnsi"/>
                <w:sz w:val="6"/>
              </w:rPr>
            </w:pPr>
          </w:p>
        </w:tc>
        <w:tc>
          <w:tcPr>
            <w:tcW w:w="979" w:type="dxa"/>
            <w:shd w:val="clear" w:color="auto" w:fill="auto"/>
          </w:tcPr>
          <w:p w14:paraId="5CBE576F" w14:textId="77777777" w:rsidR="00FC4434" w:rsidRPr="00F65579" w:rsidRDefault="00FC4434" w:rsidP="00FC4434">
            <w:pPr>
              <w:pStyle w:val="Tabletextright"/>
              <w:rPr>
                <w:sz w:val="6"/>
              </w:rPr>
            </w:pPr>
          </w:p>
        </w:tc>
        <w:tc>
          <w:tcPr>
            <w:tcW w:w="778" w:type="dxa"/>
            <w:shd w:val="clear" w:color="auto" w:fill="auto"/>
          </w:tcPr>
          <w:p w14:paraId="0D2D1C1D" w14:textId="77777777" w:rsidR="00FC4434" w:rsidRPr="00F65579" w:rsidRDefault="00FC4434" w:rsidP="00FC4434">
            <w:pPr>
              <w:pStyle w:val="Tabletextright"/>
              <w:rPr>
                <w:sz w:val="6"/>
              </w:rPr>
            </w:pPr>
          </w:p>
        </w:tc>
        <w:tc>
          <w:tcPr>
            <w:tcW w:w="950" w:type="dxa"/>
            <w:shd w:val="clear" w:color="auto" w:fill="E0E0E0"/>
          </w:tcPr>
          <w:p w14:paraId="169C2F66" w14:textId="77777777" w:rsidR="00FC4434" w:rsidRPr="00F65579" w:rsidRDefault="00FC4434" w:rsidP="00FC4434">
            <w:pPr>
              <w:pStyle w:val="Tabletextright"/>
              <w:rPr>
                <w:sz w:val="6"/>
              </w:rPr>
            </w:pPr>
          </w:p>
        </w:tc>
        <w:tc>
          <w:tcPr>
            <w:tcW w:w="778" w:type="dxa"/>
            <w:shd w:val="clear" w:color="auto" w:fill="E0E0E0"/>
          </w:tcPr>
          <w:p w14:paraId="00D30BA3" w14:textId="77777777" w:rsidR="00FC4434" w:rsidRPr="00F65579" w:rsidRDefault="00FC4434" w:rsidP="00FC4434">
            <w:pPr>
              <w:pStyle w:val="Tabletextright"/>
              <w:rPr>
                <w:sz w:val="6"/>
              </w:rPr>
            </w:pPr>
          </w:p>
        </w:tc>
        <w:tc>
          <w:tcPr>
            <w:tcW w:w="950" w:type="dxa"/>
            <w:shd w:val="clear" w:color="auto" w:fill="auto"/>
            <w:noWrap/>
          </w:tcPr>
          <w:p w14:paraId="3B722CCE" w14:textId="77777777" w:rsidR="00FC4434" w:rsidRPr="00F65579" w:rsidRDefault="00FC4434" w:rsidP="00FC4434">
            <w:pPr>
              <w:pStyle w:val="Tabletextright"/>
              <w:rPr>
                <w:rFonts w:cstheme="minorHAnsi"/>
                <w:sz w:val="6"/>
              </w:rPr>
            </w:pPr>
          </w:p>
        </w:tc>
        <w:tc>
          <w:tcPr>
            <w:tcW w:w="778" w:type="dxa"/>
            <w:shd w:val="clear" w:color="auto" w:fill="auto"/>
          </w:tcPr>
          <w:p w14:paraId="262DA458" w14:textId="77777777" w:rsidR="00FC4434" w:rsidRPr="00F65579" w:rsidRDefault="00FC4434" w:rsidP="00FC4434">
            <w:pPr>
              <w:pStyle w:val="Tabletextright"/>
              <w:rPr>
                <w:rFonts w:cstheme="minorHAnsi"/>
                <w:sz w:val="6"/>
              </w:rPr>
            </w:pPr>
          </w:p>
        </w:tc>
        <w:tc>
          <w:tcPr>
            <w:tcW w:w="979" w:type="dxa"/>
            <w:shd w:val="clear" w:color="auto" w:fill="E0E0E0"/>
            <w:noWrap/>
          </w:tcPr>
          <w:p w14:paraId="40068A2D" w14:textId="77777777" w:rsidR="00FC4434" w:rsidRPr="00F65579" w:rsidRDefault="00FC4434" w:rsidP="00FC4434">
            <w:pPr>
              <w:pStyle w:val="Tabletextright"/>
              <w:rPr>
                <w:rFonts w:cstheme="minorHAnsi"/>
                <w:sz w:val="6"/>
              </w:rPr>
            </w:pPr>
          </w:p>
        </w:tc>
        <w:tc>
          <w:tcPr>
            <w:tcW w:w="979" w:type="dxa"/>
            <w:shd w:val="clear" w:color="auto" w:fill="E0E0E0"/>
          </w:tcPr>
          <w:p w14:paraId="55EFC1C1" w14:textId="77777777" w:rsidR="00FC4434" w:rsidRPr="00F65579" w:rsidRDefault="00FC4434" w:rsidP="00FC4434">
            <w:pPr>
              <w:pStyle w:val="Tabletextright"/>
              <w:rPr>
                <w:sz w:val="6"/>
              </w:rPr>
            </w:pPr>
          </w:p>
        </w:tc>
        <w:tc>
          <w:tcPr>
            <w:tcW w:w="778" w:type="dxa"/>
            <w:shd w:val="clear" w:color="auto" w:fill="E0E0E0"/>
          </w:tcPr>
          <w:p w14:paraId="69E8E80C" w14:textId="77777777" w:rsidR="00FC4434" w:rsidRPr="00F65579" w:rsidRDefault="00FC4434" w:rsidP="00FC4434">
            <w:pPr>
              <w:pStyle w:val="Tabletextright"/>
              <w:rPr>
                <w:sz w:val="6"/>
              </w:rPr>
            </w:pPr>
          </w:p>
        </w:tc>
        <w:tc>
          <w:tcPr>
            <w:tcW w:w="950" w:type="dxa"/>
          </w:tcPr>
          <w:p w14:paraId="271AF385" w14:textId="77777777" w:rsidR="00FC4434" w:rsidRPr="00F65579" w:rsidRDefault="00FC4434" w:rsidP="00FC4434">
            <w:pPr>
              <w:pStyle w:val="Tabletextright"/>
              <w:rPr>
                <w:sz w:val="6"/>
              </w:rPr>
            </w:pPr>
          </w:p>
        </w:tc>
        <w:tc>
          <w:tcPr>
            <w:tcW w:w="778" w:type="dxa"/>
          </w:tcPr>
          <w:p w14:paraId="4FFD0304" w14:textId="77777777" w:rsidR="00FC4434" w:rsidRPr="00F65579" w:rsidRDefault="00FC4434" w:rsidP="00FC4434">
            <w:pPr>
              <w:pStyle w:val="Tabletextright"/>
              <w:rPr>
                <w:sz w:val="6"/>
              </w:rPr>
            </w:pPr>
          </w:p>
        </w:tc>
      </w:tr>
      <w:tr w:rsidR="00FC4434" w:rsidRPr="00F65579" w14:paraId="237F3625" w14:textId="77777777" w:rsidTr="007D3E8D">
        <w:trPr>
          <w:cantSplit/>
        </w:trPr>
        <w:tc>
          <w:tcPr>
            <w:tcW w:w="1483" w:type="dxa"/>
            <w:shd w:val="clear" w:color="auto" w:fill="auto"/>
            <w:vAlign w:val="bottom"/>
          </w:tcPr>
          <w:p w14:paraId="45FEF8FE" w14:textId="77777777" w:rsidR="00FC4434" w:rsidRPr="00F65579" w:rsidRDefault="00FC4434" w:rsidP="00FC4434">
            <w:pPr>
              <w:pStyle w:val="Tabletext"/>
            </w:pPr>
            <w:r w:rsidRPr="00F65579">
              <w:rPr>
                <w:rFonts w:cstheme="minorHAnsi"/>
                <w:b/>
              </w:rPr>
              <w:t>Total employees</w:t>
            </w:r>
          </w:p>
        </w:tc>
        <w:tc>
          <w:tcPr>
            <w:tcW w:w="950" w:type="dxa"/>
            <w:shd w:val="clear" w:color="auto" w:fill="E0E0E0"/>
            <w:vAlign w:val="bottom"/>
          </w:tcPr>
          <w:p w14:paraId="61A30688" w14:textId="77777777" w:rsidR="00FC4434" w:rsidRPr="00F65579" w:rsidRDefault="00FC4434" w:rsidP="00FC4434">
            <w:pPr>
              <w:pStyle w:val="Tabletextrightbold"/>
            </w:pPr>
            <w:r w:rsidRPr="00F65579">
              <w:t>534</w:t>
            </w:r>
          </w:p>
        </w:tc>
        <w:tc>
          <w:tcPr>
            <w:tcW w:w="778" w:type="dxa"/>
            <w:shd w:val="clear" w:color="auto" w:fill="E0E0E0"/>
            <w:vAlign w:val="bottom"/>
          </w:tcPr>
          <w:p w14:paraId="463E7C94" w14:textId="77777777" w:rsidR="00FC4434" w:rsidRPr="00F65579" w:rsidRDefault="00FC4434" w:rsidP="00FC4434">
            <w:pPr>
              <w:pStyle w:val="Tabletextrightbold"/>
            </w:pPr>
            <w:r w:rsidRPr="00F65579">
              <w:t>525.72</w:t>
            </w:r>
          </w:p>
        </w:tc>
        <w:tc>
          <w:tcPr>
            <w:tcW w:w="979" w:type="dxa"/>
            <w:shd w:val="clear" w:color="auto" w:fill="auto"/>
            <w:vAlign w:val="bottom"/>
          </w:tcPr>
          <w:p w14:paraId="663E0631" w14:textId="77777777" w:rsidR="00FC4434" w:rsidRPr="00F65579" w:rsidRDefault="00FC4434" w:rsidP="00FC4434">
            <w:pPr>
              <w:pStyle w:val="Tabletextrightbold"/>
            </w:pPr>
            <w:r w:rsidRPr="00F65579">
              <w:t>447</w:t>
            </w:r>
          </w:p>
        </w:tc>
        <w:tc>
          <w:tcPr>
            <w:tcW w:w="979" w:type="dxa"/>
            <w:shd w:val="clear" w:color="auto" w:fill="auto"/>
            <w:vAlign w:val="bottom"/>
          </w:tcPr>
          <w:p w14:paraId="74806A20" w14:textId="77777777" w:rsidR="00FC4434" w:rsidRPr="00F65579" w:rsidRDefault="00FC4434" w:rsidP="00FC4434">
            <w:pPr>
              <w:pStyle w:val="Tabletextrightbold"/>
            </w:pPr>
            <w:r w:rsidRPr="00F65579">
              <w:t>19</w:t>
            </w:r>
          </w:p>
        </w:tc>
        <w:tc>
          <w:tcPr>
            <w:tcW w:w="778" w:type="dxa"/>
            <w:shd w:val="clear" w:color="auto" w:fill="auto"/>
            <w:vAlign w:val="bottom"/>
          </w:tcPr>
          <w:p w14:paraId="7D745624" w14:textId="77777777" w:rsidR="00FC4434" w:rsidRPr="00F65579" w:rsidRDefault="00FC4434" w:rsidP="00FC4434">
            <w:pPr>
              <w:pStyle w:val="Tabletextrightbold"/>
            </w:pPr>
            <w:r w:rsidRPr="00F65579">
              <w:t>461.19</w:t>
            </w:r>
          </w:p>
        </w:tc>
        <w:tc>
          <w:tcPr>
            <w:tcW w:w="950" w:type="dxa"/>
            <w:shd w:val="clear" w:color="auto" w:fill="E0E0E0"/>
            <w:vAlign w:val="bottom"/>
          </w:tcPr>
          <w:p w14:paraId="7319A17B" w14:textId="77777777" w:rsidR="00FC4434" w:rsidRPr="00F65579" w:rsidRDefault="00FC4434" w:rsidP="00FC4434">
            <w:pPr>
              <w:pStyle w:val="Tabletextrightbold"/>
            </w:pPr>
            <w:r w:rsidRPr="00F65579">
              <w:t>68</w:t>
            </w:r>
          </w:p>
        </w:tc>
        <w:tc>
          <w:tcPr>
            <w:tcW w:w="778" w:type="dxa"/>
            <w:shd w:val="clear" w:color="auto" w:fill="E0E0E0"/>
            <w:vAlign w:val="bottom"/>
          </w:tcPr>
          <w:p w14:paraId="3954D602" w14:textId="77777777" w:rsidR="00FC4434" w:rsidRPr="00F65579" w:rsidRDefault="00FC4434" w:rsidP="00FC4434">
            <w:pPr>
              <w:pStyle w:val="Tabletextrightbold"/>
            </w:pPr>
            <w:r w:rsidRPr="00F65579">
              <w:t>64.53</w:t>
            </w:r>
          </w:p>
        </w:tc>
        <w:tc>
          <w:tcPr>
            <w:tcW w:w="950" w:type="dxa"/>
            <w:shd w:val="clear" w:color="auto" w:fill="auto"/>
            <w:noWrap/>
            <w:vAlign w:val="center"/>
          </w:tcPr>
          <w:p w14:paraId="06A2DAFB" w14:textId="77777777" w:rsidR="00FC4434" w:rsidRPr="00F65579" w:rsidRDefault="00FC4434" w:rsidP="00FC4434">
            <w:pPr>
              <w:pStyle w:val="Tabletextrightbold"/>
            </w:pPr>
            <w:r w:rsidRPr="00F65579">
              <w:t>525</w:t>
            </w:r>
          </w:p>
        </w:tc>
        <w:tc>
          <w:tcPr>
            <w:tcW w:w="778" w:type="dxa"/>
            <w:shd w:val="clear" w:color="auto" w:fill="auto"/>
            <w:vAlign w:val="center"/>
          </w:tcPr>
          <w:p w14:paraId="30B770E7" w14:textId="77777777" w:rsidR="00FC4434" w:rsidRPr="00F65579" w:rsidRDefault="00FC4434" w:rsidP="00FC4434">
            <w:pPr>
              <w:pStyle w:val="Tabletextrightbold"/>
            </w:pPr>
            <w:r w:rsidRPr="00F65579">
              <w:t>521.29</w:t>
            </w:r>
          </w:p>
        </w:tc>
        <w:tc>
          <w:tcPr>
            <w:tcW w:w="979" w:type="dxa"/>
            <w:shd w:val="clear" w:color="auto" w:fill="E0E0E0"/>
            <w:noWrap/>
            <w:vAlign w:val="center"/>
          </w:tcPr>
          <w:p w14:paraId="08731DB8" w14:textId="77777777" w:rsidR="00FC4434" w:rsidRPr="00F65579" w:rsidRDefault="00FC4434" w:rsidP="00FC4434">
            <w:pPr>
              <w:pStyle w:val="Tabletextrightbold"/>
            </w:pPr>
            <w:r w:rsidRPr="00F65579">
              <w:t>466</w:t>
            </w:r>
          </w:p>
        </w:tc>
        <w:tc>
          <w:tcPr>
            <w:tcW w:w="979" w:type="dxa"/>
            <w:shd w:val="clear" w:color="auto" w:fill="E0E0E0"/>
            <w:vAlign w:val="center"/>
          </w:tcPr>
          <w:p w14:paraId="4347E07A" w14:textId="77777777" w:rsidR="00FC4434" w:rsidRPr="00F65579" w:rsidRDefault="00FC4434" w:rsidP="00FC4434">
            <w:pPr>
              <w:pStyle w:val="Tabletextrightbold"/>
            </w:pPr>
            <w:r w:rsidRPr="00F65579">
              <w:t>13</w:t>
            </w:r>
          </w:p>
        </w:tc>
        <w:tc>
          <w:tcPr>
            <w:tcW w:w="778" w:type="dxa"/>
            <w:shd w:val="clear" w:color="auto" w:fill="E0E0E0"/>
            <w:vAlign w:val="center"/>
          </w:tcPr>
          <w:p w14:paraId="377B90D9" w14:textId="77777777" w:rsidR="00FC4434" w:rsidRPr="00F65579" w:rsidRDefault="00FC4434" w:rsidP="00FC4434">
            <w:pPr>
              <w:pStyle w:val="Tabletextrightbold"/>
            </w:pPr>
            <w:r w:rsidRPr="00F65579">
              <w:t>475.49</w:t>
            </w:r>
          </w:p>
        </w:tc>
        <w:tc>
          <w:tcPr>
            <w:tcW w:w="950" w:type="dxa"/>
            <w:vAlign w:val="center"/>
          </w:tcPr>
          <w:p w14:paraId="1A709739" w14:textId="77777777" w:rsidR="00FC4434" w:rsidRPr="00F65579" w:rsidRDefault="00FC4434" w:rsidP="00FC4434">
            <w:pPr>
              <w:pStyle w:val="Tabletextrightbold"/>
            </w:pPr>
            <w:r w:rsidRPr="00F65579">
              <w:t>46</w:t>
            </w:r>
          </w:p>
        </w:tc>
        <w:tc>
          <w:tcPr>
            <w:tcW w:w="778" w:type="dxa"/>
            <w:vAlign w:val="center"/>
          </w:tcPr>
          <w:p w14:paraId="6C6616A2" w14:textId="77777777" w:rsidR="00FC4434" w:rsidRPr="00F65579" w:rsidRDefault="00FC4434" w:rsidP="00FC4434">
            <w:pPr>
              <w:pStyle w:val="Tabletextrightbold"/>
            </w:pPr>
            <w:r w:rsidRPr="00F65579">
              <w:t>45.80</w:t>
            </w:r>
          </w:p>
        </w:tc>
      </w:tr>
    </w:tbl>
    <w:p w14:paraId="624CF57E" w14:textId="77777777" w:rsidR="00FC4434" w:rsidRPr="00F65579" w:rsidRDefault="00FC4434" w:rsidP="00874541">
      <w:pPr>
        <w:spacing w:before="0" w:after="0"/>
      </w:pPr>
    </w:p>
    <w:p w14:paraId="3D72CAA0" w14:textId="77777777" w:rsidR="00874541" w:rsidRPr="00F65579" w:rsidRDefault="00874541" w:rsidP="00874541">
      <w:pPr>
        <w:spacing w:before="0" w:after="0"/>
        <w:rPr>
          <w:rFonts w:cs="Arial"/>
          <w:b/>
          <w:color w:val="4D4D4D"/>
          <w:sz w:val="19"/>
          <w:szCs w:val="20"/>
        </w:rPr>
      </w:pPr>
      <w:r w:rsidRPr="00F65579">
        <w:br w:type="page"/>
      </w:r>
    </w:p>
    <w:p w14:paraId="77D42C85" w14:textId="77777777" w:rsidR="00874541" w:rsidRPr="00F65579" w:rsidRDefault="00874541" w:rsidP="00874541">
      <w:pPr>
        <w:pStyle w:val="Heading4"/>
      </w:pPr>
      <w:r w:rsidRPr="00F65579">
        <w:lastRenderedPageBreak/>
        <w:t xml:space="preserve">Profile of Emergency Services and </w:t>
      </w:r>
      <w:r w:rsidR="00352A50" w:rsidRPr="00F65579">
        <w:t>State Super workforce: June 201</w:t>
      </w:r>
      <w:r w:rsidR="00EE1BA2" w:rsidRPr="00F65579">
        <w:t>9</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4630EB" w:rsidRPr="00F65579" w14:paraId="7580BDDB" w14:textId="77777777" w:rsidTr="004630EB">
        <w:trPr>
          <w:cantSplit/>
        </w:trPr>
        <w:tc>
          <w:tcPr>
            <w:tcW w:w="1483" w:type="dxa"/>
            <w:shd w:val="clear" w:color="auto" w:fill="auto"/>
          </w:tcPr>
          <w:p w14:paraId="21BCE6B3" w14:textId="77777777" w:rsidR="004630EB" w:rsidRPr="00F65579" w:rsidRDefault="004630EB" w:rsidP="004630EB">
            <w:pPr>
              <w:pStyle w:val="Tabletext"/>
            </w:pPr>
            <w:bookmarkStart w:id="186" w:name="_Hlk15553808"/>
          </w:p>
        </w:tc>
        <w:tc>
          <w:tcPr>
            <w:tcW w:w="6192" w:type="dxa"/>
            <w:gridSpan w:val="7"/>
            <w:shd w:val="clear" w:color="auto" w:fill="E0E0E0"/>
            <w:vAlign w:val="bottom"/>
          </w:tcPr>
          <w:p w14:paraId="66EB2895" w14:textId="77777777" w:rsidR="004630EB" w:rsidRPr="00F65579" w:rsidRDefault="004630EB" w:rsidP="004630EB">
            <w:pPr>
              <w:pStyle w:val="Tabletextheadingcentred"/>
            </w:pPr>
            <w:r w:rsidRPr="00F65579">
              <w:t>June 201</w:t>
            </w:r>
            <w:r w:rsidR="007D3E8D" w:rsidRPr="00F65579">
              <w:t>9</w:t>
            </w:r>
          </w:p>
        </w:tc>
        <w:tc>
          <w:tcPr>
            <w:tcW w:w="6192" w:type="dxa"/>
            <w:gridSpan w:val="7"/>
            <w:shd w:val="clear" w:color="auto" w:fill="auto"/>
            <w:noWrap/>
            <w:vAlign w:val="bottom"/>
          </w:tcPr>
          <w:p w14:paraId="6680C7E0" w14:textId="77777777" w:rsidR="004630EB" w:rsidRPr="00F65579" w:rsidRDefault="004630EB" w:rsidP="004630EB">
            <w:pPr>
              <w:pStyle w:val="Tabletextheadingcentred"/>
            </w:pPr>
            <w:r w:rsidRPr="00F65579">
              <w:t>June 201</w:t>
            </w:r>
            <w:r w:rsidR="007D3E8D" w:rsidRPr="00F65579">
              <w:t>8</w:t>
            </w:r>
          </w:p>
        </w:tc>
      </w:tr>
      <w:tr w:rsidR="004630EB" w:rsidRPr="00F65579" w14:paraId="24DE5465" w14:textId="77777777" w:rsidTr="004630EB">
        <w:trPr>
          <w:cantSplit/>
        </w:trPr>
        <w:tc>
          <w:tcPr>
            <w:tcW w:w="1483" w:type="dxa"/>
            <w:shd w:val="clear" w:color="auto" w:fill="auto"/>
          </w:tcPr>
          <w:p w14:paraId="67006076" w14:textId="77777777" w:rsidR="004630EB" w:rsidRPr="00F65579" w:rsidRDefault="004630EB" w:rsidP="004630EB">
            <w:pPr>
              <w:pStyle w:val="Tabletext"/>
            </w:pPr>
          </w:p>
        </w:tc>
        <w:tc>
          <w:tcPr>
            <w:tcW w:w="1728" w:type="dxa"/>
            <w:gridSpan w:val="2"/>
            <w:shd w:val="clear" w:color="auto" w:fill="auto"/>
            <w:vAlign w:val="bottom"/>
          </w:tcPr>
          <w:p w14:paraId="148169E8" w14:textId="77777777" w:rsidR="004630EB" w:rsidRPr="00F65579" w:rsidRDefault="004630EB" w:rsidP="004630EB">
            <w:pPr>
              <w:pStyle w:val="Tabletextheadingcentred"/>
              <w:spacing w:after="20"/>
            </w:pPr>
            <w:r w:rsidRPr="00F65579">
              <w:t>All employees</w:t>
            </w:r>
          </w:p>
        </w:tc>
        <w:tc>
          <w:tcPr>
            <w:tcW w:w="2736" w:type="dxa"/>
            <w:gridSpan w:val="3"/>
            <w:shd w:val="clear" w:color="auto" w:fill="auto"/>
            <w:vAlign w:val="bottom"/>
          </w:tcPr>
          <w:p w14:paraId="43C8B75B" w14:textId="77777777" w:rsidR="004630EB" w:rsidRPr="00F65579" w:rsidRDefault="004630EB" w:rsidP="004630EB">
            <w:pPr>
              <w:pStyle w:val="Tabletextheadingcentred"/>
              <w:spacing w:after="20"/>
            </w:pPr>
            <w:r w:rsidRPr="00F65579">
              <w:t>Ongoing</w:t>
            </w:r>
          </w:p>
        </w:tc>
        <w:tc>
          <w:tcPr>
            <w:tcW w:w="1728" w:type="dxa"/>
            <w:gridSpan w:val="2"/>
            <w:shd w:val="clear" w:color="auto" w:fill="auto"/>
          </w:tcPr>
          <w:p w14:paraId="062F023E" w14:textId="77777777" w:rsidR="004630EB" w:rsidRPr="00F65579" w:rsidRDefault="004630EB" w:rsidP="004630EB">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5475B261" w14:textId="77777777" w:rsidR="004630EB" w:rsidRPr="00F65579" w:rsidRDefault="004630EB" w:rsidP="004630EB">
            <w:pPr>
              <w:pStyle w:val="Tabletextheadingcentred"/>
              <w:spacing w:after="20"/>
            </w:pPr>
            <w:r w:rsidRPr="00F65579">
              <w:t>All employees</w:t>
            </w:r>
          </w:p>
        </w:tc>
        <w:tc>
          <w:tcPr>
            <w:tcW w:w="2736" w:type="dxa"/>
            <w:gridSpan w:val="3"/>
            <w:shd w:val="clear" w:color="auto" w:fill="auto"/>
            <w:noWrap/>
            <w:vAlign w:val="bottom"/>
          </w:tcPr>
          <w:p w14:paraId="4249135F" w14:textId="77777777" w:rsidR="004630EB" w:rsidRPr="00F65579" w:rsidRDefault="004630EB" w:rsidP="004630EB">
            <w:pPr>
              <w:pStyle w:val="Tabletextheadingcentred"/>
              <w:spacing w:after="20"/>
            </w:pPr>
            <w:r w:rsidRPr="00F65579">
              <w:t>Ongoing</w:t>
            </w:r>
          </w:p>
        </w:tc>
        <w:tc>
          <w:tcPr>
            <w:tcW w:w="1728" w:type="dxa"/>
            <w:gridSpan w:val="2"/>
          </w:tcPr>
          <w:p w14:paraId="0878FF14" w14:textId="77777777" w:rsidR="004630EB" w:rsidRPr="00F65579" w:rsidRDefault="004630EB" w:rsidP="004630EB">
            <w:pPr>
              <w:pStyle w:val="Tabletextheadingcentred"/>
              <w:spacing w:after="20"/>
              <w:rPr>
                <w:rFonts w:cstheme="minorHAnsi"/>
              </w:rPr>
            </w:pPr>
            <w:r w:rsidRPr="00F65579">
              <w:t>Fixed term</w:t>
            </w:r>
            <w:r w:rsidRPr="00F65579">
              <w:br/>
              <w:t>and casual</w:t>
            </w:r>
          </w:p>
        </w:tc>
      </w:tr>
      <w:tr w:rsidR="004630EB" w:rsidRPr="00F65579" w14:paraId="2628DE93" w14:textId="77777777" w:rsidTr="004630EB">
        <w:trPr>
          <w:cantSplit/>
        </w:trPr>
        <w:tc>
          <w:tcPr>
            <w:tcW w:w="1483" w:type="dxa"/>
            <w:shd w:val="clear" w:color="auto" w:fill="auto"/>
          </w:tcPr>
          <w:p w14:paraId="00586E07" w14:textId="77777777" w:rsidR="004630EB" w:rsidRPr="00F65579" w:rsidRDefault="004630EB" w:rsidP="004630EB">
            <w:pPr>
              <w:pStyle w:val="Tabletext"/>
            </w:pPr>
          </w:p>
        </w:tc>
        <w:tc>
          <w:tcPr>
            <w:tcW w:w="950" w:type="dxa"/>
            <w:shd w:val="clear" w:color="auto" w:fill="auto"/>
            <w:vAlign w:val="bottom"/>
          </w:tcPr>
          <w:p w14:paraId="5B81B305" w14:textId="77777777" w:rsidR="004630EB" w:rsidRPr="00F65579" w:rsidRDefault="004630EB" w:rsidP="004630E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19BDB4AA" w14:textId="77777777" w:rsidR="004630EB" w:rsidRPr="00F65579" w:rsidRDefault="004630EB" w:rsidP="004630EB">
            <w:pPr>
              <w:pStyle w:val="Tabletextheadingright"/>
              <w:rPr>
                <w:rFonts w:cstheme="minorHAnsi"/>
              </w:rPr>
            </w:pPr>
            <w:r w:rsidRPr="00F65579">
              <w:rPr>
                <w:rFonts w:cstheme="minorHAnsi"/>
              </w:rPr>
              <w:t>FTE</w:t>
            </w:r>
          </w:p>
        </w:tc>
        <w:tc>
          <w:tcPr>
            <w:tcW w:w="979" w:type="dxa"/>
            <w:shd w:val="clear" w:color="auto" w:fill="auto"/>
            <w:vAlign w:val="bottom"/>
          </w:tcPr>
          <w:p w14:paraId="1DC8AA90" w14:textId="77777777" w:rsidR="004630EB" w:rsidRPr="00F65579" w:rsidRDefault="004630EB" w:rsidP="004630EB">
            <w:pPr>
              <w:pStyle w:val="Tabletextheadingright"/>
              <w:rPr>
                <w:rFonts w:cstheme="minorHAnsi"/>
              </w:rPr>
            </w:pPr>
            <w:r w:rsidRPr="00F65579">
              <w:rPr>
                <w:rFonts w:cstheme="minorHAnsi"/>
              </w:rPr>
              <w:t>Full</w:t>
            </w:r>
            <w:r w:rsidR="003E7C90" w:rsidRPr="00F6557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364410C2" w14:textId="77777777" w:rsidR="004630EB" w:rsidRPr="00F65579" w:rsidRDefault="004630EB" w:rsidP="004630EB">
            <w:pPr>
              <w:pStyle w:val="Tabletextheadingright"/>
              <w:rPr>
                <w:rFonts w:cstheme="minorHAnsi"/>
              </w:rPr>
            </w:pPr>
            <w:r w:rsidRPr="00F65579">
              <w:rPr>
                <w:rFonts w:cstheme="minorHAnsi"/>
              </w:rPr>
              <w:t>Part</w:t>
            </w:r>
            <w:r w:rsidR="003E7C90" w:rsidRPr="00F6557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6C43B006" w14:textId="77777777" w:rsidR="004630EB" w:rsidRPr="00F65579" w:rsidRDefault="004630EB" w:rsidP="004630EB">
            <w:pPr>
              <w:pStyle w:val="Tabletextheadingright"/>
              <w:rPr>
                <w:rFonts w:cstheme="minorHAnsi"/>
              </w:rPr>
            </w:pPr>
            <w:r w:rsidRPr="00F65579">
              <w:rPr>
                <w:rFonts w:cstheme="minorHAnsi"/>
              </w:rPr>
              <w:t>FTE</w:t>
            </w:r>
          </w:p>
        </w:tc>
        <w:tc>
          <w:tcPr>
            <w:tcW w:w="950" w:type="dxa"/>
            <w:shd w:val="clear" w:color="auto" w:fill="auto"/>
          </w:tcPr>
          <w:p w14:paraId="7BC4D64E" w14:textId="77777777" w:rsidR="004630EB" w:rsidRPr="00F65579" w:rsidRDefault="004630EB" w:rsidP="004630E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tcPr>
          <w:p w14:paraId="495E5F8D" w14:textId="77777777" w:rsidR="004630EB" w:rsidRPr="00F65579" w:rsidRDefault="004630EB" w:rsidP="004630EB">
            <w:pPr>
              <w:pStyle w:val="Tabletextheadingright"/>
              <w:rPr>
                <w:rFonts w:cstheme="minorHAnsi"/>
              </w:rPr>
            </w:pPr>
            <w:r w:rsidRPr="00F65579">
              <w:rPr>
                <w:rFonts w:cstheme="minorHAnsi"/>
              </w:rPr>
              <w:t>FTE</w:t>
            </w:r>
          </w:p>
        </w:tc>
        <w:tc>
          <w:tcPr>
            <w:tcW w:w="950" w:type="dxa"/>
            <w:shd w:val="clear" w:color="auto" w:fill="auto"/>
            <w:noWrap/>
            <w:vAlign w:val="bottom"/>
          </w:tcPr>
          <w:p w14:paraId="44848FBF" w14:textId="77777777" w:rsidR="004630EB" w:rsidRPr="00F65579" w:rsidRDefault="004630EB" w:rsidP="004630E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2C8B5EF7" w14:textId="77777777" w:rsidR="004630EB" w:rsidRPr="00F65579" w:rsidRDefault="004630EB" w:rsidP="004630EB">
            <w:pPr>
              <w:pStyle w:val="Tabletextheadingright"/>
              <w:rPr>
                <w:rFonts w:cstheme="minorHAnsi"/>
              </w:rPr>
            </w:pPr>
            <w:r w:rsidRPr="00F65579">
              <w:rPr>
                <w:rFonts w:cstheme="minorHAnsi"/>
              </w:rPr>
              <w:t>FTE</w:t>
            </w:r>
          </w:p>
        </w:tc>
        <w:tc>
          <w:tcPr>
            <w:tcW w:w="979" w:type="dxa"/>
            <w:shd w:val="clear" w:color="auto" w:fill="auto"/>
            <w:noWrap/>
            <w:vAlign w:val="bottom"/>
          </w:tcPr>
          <w:p w14:paraId="79C6F5A1" w14:textId="77777777" w:rsidR="004630EB" w:rsidRPr="00F65579" w:rsidRDefault="004630EB" w:rsidP="004630EB">
            <w:pPr>
              <w:pStyle w:val="Tabletextheadingright"/>
              <w:rPr>
                <w:rFonts w:cstheme="minorHAnsi"/>
              </w:rPr>
            </w:pPr>
            <w:r w:rsidRPr="00F65579">
              <w:rPr>
                <w:rFonts w:cstheme="minorHAnsi"/>
              </w:rPr>
              <w:t>Full</w:t>
            </w:r>
            <w:r w:rsidR="003E7C90" w:rsidRPr="00F6557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60CA21C4" w14:textId="77777777" w:rsidR="004630EB" w:rsidRPr="00F65579" w:rsidRDefault="004630EB" w:rsidP="004630EB">
            <w:pPr>
              <w:pStyle w:val="Tabletextheadingright"/>
              <w:rPr>
                <w:rFonts w:cstheme="minorHAnsi"/>
              </w:rPr>
            </w:pPr>
            <w:r w:rsidRPr="00F65579">
              <w:rPr>
                <w:rFonts w:cstheme="minorHAnsi"/>
              </w:rPr>
              <w:t>Part</w:t>
            </w:r>
            <w:r w:rsidR="003E7C90" w:rsidRPr="00F6557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457E34D8" w14:textId="77777777" w:rsidR="004630EB" w:rsidRPr="00F65579" w:rsidRDefault="004630EB" w:rsidP="004630EB">
            <w:pPr>
              <w:pStyle w:val="Tabletextheadingright"/>
              <w:rPr>
                <w:rFonts w:cstheme="minorHAnsi"/>
              </w:rPr>
            </w:pPr>
            <w:r w:rsidRPr="00F65579">
              <w:rPr>
                <w:rFonts w:cstheme="minorHAnsi"/>
              </w:rPr>
              <w:t>FTE</w:t>
            </w:r>
          </w:p>
        </w:tc>
        <w:tc>
          <w:tcPr>
            <w:tcW w:w="950" w:type="dxa"/>
          </w:tcPr>
          <w:p w14:paraId="15BE17BD" w14:textId="77777777" w:rsidR="004630EB" w:rsidRPr="00F65579" w:rsidRDefault="004630EB" w:rsidP="004630E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tcPr>
          <w:p w14:paraId="38A17C43" w14:textId="77777777" w:rsidR="004630EB" w:rsidRPr="00F65579" w:rsidRDefault="004630EB" w:rsidP="004630EB">
            <w:pPr>
              <w:pStyle w:val="Tabletextheadingright"/>
              <w:rPr>
                <w:rFonts w:cstheme="minorHAnsi"/>
              </w:rPr>
            </w:pPr>
            <w:r w:rsidRPr="00F65579">
              <w:rPr>
                <w:rFonts w:cstheme="minorHAnsi"/>
              </w:rPr>
              <w:t>FTE</w:t>
            </w:r>
          </w:p>
        </w:tc>
      </w:tr>
      <w:tr w:rsidR="007D3E8D" w:rsidRPr="00F65579" w14:paraId="1CEA0264" w14:textId="77777777" w:rsidTr="004630EB">
        <w:trPr>
          <w:cantSplit/>
        </w:trPr>
        <w:tc>
          <w:tcPr>
            <w:tcW w:w="1483" w:type="dxa"/>
            <w:shd w:val="clear" w:color="auto" w:fill="auto"/>
          </w:tcPr>
          <w:p w14:paraId="08EF64C7" w14:textId="77777777" w:rsidR="007D3E8D" w:rsidRPr="00F65579" w:rsidRDefault="007D3E8D" w:rsidP="007D3E8D">
            <w:pPr>
              <w:pStyle w:val="Tabletext"/>
            </w:pPr>
            <w:r w:rsidRPr="00F65579">
              <w:rPr>
                <w:rFonts w:cstheme="minorHAnsi"/>
                <w:b/>
              </w:rPr>
              <w:t>Gender</w:t>
            </w:r>
          </w:p>
        </w:tc>
        <w:tc>
          <w:tcPr>
            <w:tcW w:w="950" w:type="dxa"/>
            <w:shd w:val="clear" w:color="auto" w:fill="E0E0E0"/>
            <w:vAlign w:val="bottom"/>
          </w:tcPr>
          <w:p w14:paraId="62F9E2AF" w14:textId="77777777" w:rsidR="007D3E8D" w:rsidRPr="00F65579" w:rsidRDefault="007D3E8D" w:rsidP="007D3E8D">
            <w:pPr>
              <w:pStyle w:val="Tabletextright"/>
              <w:rPr>
                <w:rFonts w:cstheme="minorHAnsi"/>
              </w:rPr>
            </w:pPr>
          </w:p>
        </w:tc>
        <w:tc>
          <w:tcPr>
            <w:tcW w:w="778" w:type="dxa"/>
            <w:shd w:val="clear" w:color="auto" w:fill="E0E0E0"/>
            <w:vAlign w:val="bottom"/>
          </w:tcPr>
          <w:p w14:paraId="277A3CDA" w14:textId="77777777" w:rsidR="007D3E8D" w:rsidRPr="00F65579" w:rsidRDefault="007D3E8D" w:rsidP="007D3E8D">
            <w:pPr>
              <w:pStyle w:val="Tabletextright"/>
              <w:rPr>
                <w:rFonts w:cstheme="minorHAnsi"/>
              </w:rPr>
            </w:pPr>
          </w:p>
        </w:tc>
        <w:tc>
          <w:tcPr>
            <w:tcW w:w="979" w:type="dxa"/>
            <w:shd w:val="clear" w:color="auto" w:fill="auto"/>
            <w:vAlign w:val="bottom"/>
          </w:tcPr>
          <w:p w14:paraId="177D328B" w14:textId="77777777" w:rsidR="007D3E8D" w:rsidRPr="00F65579" w:rsidRDefault="007D3E8D" w:rsidP="007D3E8D">
            <w:pPr>
              <w:pStyle w:val="Tabletextright"/>
              <w:rPr>
                <w:rFonts w:cstheme="minorHAnsi"/>
              </w:rPr>
            </w:pPr>
          </w:p>
        </w:tc>
        <w:tc>
          <w:tcPr>
            <w:tcW w:w="979" w:type="dxa"/>
            <w:shd w:val="clear" w:color="auto" w:fill="auto"/>
          </w:tcPr>
          <w:p w14:paraId="3908AC94" w14:textId="77777777" w:rsidR="007D3E8D" w:rsidRPr="00F65579" w:rsidRDefault="007D3E8D" w:rsidP="007D3E8D">
            <w:pPr>
              <w:pStyle w:val="Tabletextright"/>
            </w:pPr>
          </w:p>
        </w:tc>
        <w:tc>
          <w:tcPr>
            <w:tcW w:w="778" w:type="dxa"/>
            <w:shd w:val="clear" w:color="auto" w:fill="auto"/>
          </w:tcPr>
          <w:p w14:paraId="1CD17871" w14:textId="77777777" w:rsidR="007D3E8D" w:rsidRPr="00F65579" w:rsidRDefault="007D3E8D" w:rsidP="007D3E8D">
            <w:pPr>
              <w:pStyle w:val="Tabletextright"/>
            </w:pPr>
          </w:p>
        </w:tc>
        <w:tc>
          <w:tcPr>
            <w:tcW w:w="950" w:type="dxa"/>
            <w:shd w:val="clear" w:color="auto" w:fill="E0E0E0"/>
          </w:tcPr>
          <w:p w14:paraId="2B065640" w14:textId="77777777" w:rsidR="007D3E8D" w:rsidRPr="00F65579" w:rsidRDefault="007D3E8D" w:rsidP="007D3E8D">
            <w:pPr>
              <w:pStyle w:val="Tabletextright"/>
            </w:pPr>
          </w:p>
        </w:tc>
        <w:tc>
          <w:tcPr>
            <w:tcW w:w="778" w:type="dxa"/>
            <w:shd w:val="clear" w:color="auto" w:fill="E0E0E0"/>
          </w:tcPr>
          <w:p w14:paraId="2D27AEDE" w14:textId="77777777" w:rsidR="007D3E8D" w:rsidRPr="00F65579" w:rsidRDefault="007D3E8D" w:rsidP="007D3E8D">
            <w:pPr>
              <w:pStyle w:val="Tabletextright"/>
            </w:pPr>
          </w:p>
        </w:tc>
        <w:tc>
          <w:tcPr>
            <w:tcW w:w="950" w:type="dxa"/>
            <w:shd w:val="clear" w:color="auto" w:fill="auto"/>
            <w:noWrap/>
            <w:vAlign w:val="bottom"/>
          </w:tcPr>
          <w:p w14:paraId="666C376A" w14:textId="77777777" w:rsidR="007D3E8D" w:rsidRPr="00F65579" w:rsidRDefault="007D3E8D" w:rsidP="007D3E8D">
            <w:pPr>
              <w:pStyle w:val="Tabletextright"/>
              <w:rPr>
                <w:rFonts w:cstheme="minorHAnsi"/>
              </w:rPr>
            </w:pPr>
          </w:p>
        </w:tc>
        <w:tc>
          <w:tcPr>
            <w:tcW w:w="778" w:type="dxa"/>
            <w:shd w:val="clear" w:color="auto" w:fill="auto"/>
            <w:vAlign w:val="bottom"/>
          </w:tcPr>
          <w:p w14:paraId="6096C342" w14:textId="77777777" w:rsidR="007D3E8D" w:rsidRPr="00F65579" w:rsidRDefault="007D3E8D" w:rsidP="007D3E8D">
            <w:pPr>
              <w:pStyle w:val="Tabletextright"/>
              <w:rPr>
                <w:rFonts w:cstheme="minorHAnsi"/>
              </w:rPr>
            </w:pPr>
          </w:p>
        </w:tc>
        <w:tc>
          <w:tcPr>
            <w:tcW w:w="979" w:type="dxa"/>
            <w:shd w:val="clear" w:color="auto" w:fill="E0E0E0"/>
            <w:noWrap/>
            <w:vAlign w:val="bottom"/>
          </w:tcPr>
          <w:p w14:paraId="12CDAE72" w14:textId="77777777" w:rsidR="007D3E8D" w:rsidRPr="00F65579" w:rsidRDefault="007D3E8D" w:rsidP="007D3E8D">
            <w:pPr>
              <w:pStyle w:val="Tabletextright"/>
              <w:rPr>
                <w:rFonts w:cstheme="minorHAnsi"/>
              </w:rPr>
            </w:pPr>
          </w:p>
        </w:tc>
        <w:tc>
          <w:tcPr>
            <w:tcW w:w="979" w:type="dxa"/>
            <w:shd w:val="clear" w:color="auto" w:fill="E0E0E0"/>
          </w:tcPr>
          <w:p w14:paraId="77A9FB5D" w14:textId="77777777" w:rsidR="007D3E8D" w:rsidRPr="00F65579" w:rsidRDefault="007D3E8D" w:rsidP="007D3E8D">
            <w:pPr>
              <w:pStyle w:val="Tabletextright"/>
            </w:pPr>
          </w:p>
        </w:tc>
        <w:tc>
          <w:tcPr>
            <w:tcW w:w="778" w:type="dxa"/>
            <w:shd w:val="clear" w:color="auto" w:fill="E0E0E0"/>
          </w:tcPr>
          <w:p w14:paraId="4F1D2894" w14:textId="77777777" w:rsidR="007D3E8D" w:rsidRPr="00F65579" w:rsidRDefault="007D3E8D" w:rsidP="007D3E8D">
            <w:pPr>
              <w:pStyle w:val="Tabletextright"/>
            </w:pPr>
          </w:p>
        </w:tc>
        <w:tc>
          <w:tcPr>
            <w:tcW w:w="950" w:type="dxa"/>
          </w:tcPr>
          <w:p w14:paraId="2CAA911B" w14:textId="77777777" w:rsidR="007D3E8D" w:rsidRPr="00F65579" w:rsidRDefault="007D3E8D" w:rsidP="007D3E8D">
            <w:pPr>
              <w:pStyle w:val="Tabletextright"/>
            </w:pPr>
          </w:p>
        </w:tc>
        <w:tc>
          <w:tcPr>
            <w:tcW w:w="778" w:type="dxa"/>
          </w:tcPr>
          <w:p w14:paraId="268D7C65" w14:textId="77777777" w:rsidR="007D3E8D" w:rsidRPr="00F65579" w:rsidRDefault="007D3E8D" w:rsidP="007D3E8D">
            <w:pPr>
              <w:pStyle w:val="Tabletextright"/>
            </w:pPr>
          </w:p>
        </w:tc>
      </w:tr>
      <w:tr w:rsidR="007D3E8D" w:rsidRPr="00F65579" w14:paraId="4B3E331E" w14:textId="77777777" w:rsidTr="007D3E8D">
        <w:trPr>
          <w:cantSplit/>
        </w:trPr>
        <w:tc>
          <w:tcPr>
            <w:tcW w:w="1483" w:type="dxa"/>
            <w:shd w:val="clear" w:color="auto" w:fill="auto"/>
          </w:tcPr>
          <w:p w14:paraId="586A65AF" w14:textId="77777777" w:rsidR="007D3E8D" w:rsidRPr="00F65579" w:rsidRDefault="007D3E8D" w:rsidP="007D3E8D">
            <w:pPr>
              <w:pStyle w:val="Tabletext"/>
            </w:pPr>
            <w:r w:rsidRPr="00F65579">
              <w:rPr>
                <w:rFonts w:cstheme="minorHAnsi"/>
              </w:rPr>
              <w:t>Male</w:t>
            </w:r>
          </w:p>
        </w:tc>
        <w:tc>
          <w:tcPr>
            <w:tcW w:w="950" w:type="dxa"/>
            <w:shd w:val="clear" w:color="auto" w:fill="E0E0E0"/>
            <w:vAlign w:val="bottom"/>
          </w:tcPr>
          <w:p w14:paraId="04CBBCA0" w14:textId="77777777" w:rsidR="007D3E8D" w:rsidRPr="00F65579" w:rsidRDefault="007D3E8D" w:rsidP="007D3E8D">
            <w:pPr>
              <w:pStyle w:val="Tabletextright"/>
            </w:pPr>
            <w:r w:rsidRPr="00F65579">
              <w:t>78</w:t>
            </w:r>
          </w:p>
        </w:tc>
        <w:tc>
          <w:tcPr>
            <w:tcW w:w="778" w:type="dxa"/>
            <w:shd w:val="clear" w:color="auto" w:fill="E0E0E0"/>
            <w:vAlign w:val="bottom"/>
          </w:tcPr>
          <w:p w14:paraId="170FF5A2" w14:textId="77777777" w:rsidR="007D3E8D" w:rsidRPr="00F65579" w:rsidRDefault="007D3E8D" w:rsidP="007D3E8D">
            <w:pPr>
              <w:pStyle w:val="Tabletextright"/>
            </w:pPr>
            <w:r w:rsidRPr="00F65579">
              <w:t>76.04</w:t>
            </w:r>
          </w:p>
        </w:tc>
        <w:tc>
          <w:tcPr>
            <w:tcW w:w="979" w:type="dxa"/>
            <w:shd w:val="clear" w:color="auto" w:fill="auto"/>
            <w:vAlign w:val="bottom"/>
          </w:tcPr>
          <w:p w14:paraId="5A4F0178" w14:textId="77777777" w:rsidR="007D3E8D" w:rsidRPr="00F65579" w:rsidRDefault="007D3E8D" w:rsidP="007D3E8D">
            <w:pPr>
              <w:pStyle w:val="Tabletextright"/>
            </w:pPr>
            <w:r w:rsidRPr="00F65579">
              <w:t>70</w:t>
            </w:r>
          </w:p>
        </w:tc>
        <w:tc>
          <w:tcPr>
            <w:tcW w:w="979" w:type="dxa"/>
            <w:shd w:val="clear" w:color="auto" w:fill="auto"/>
            <w:vAlign w:val="bottom"/>
          </w:tcPr>
          <w:p w14:paraId="23F84C96" w14:textId="77777777" w:rsidR="007D3E8D" w:rsidRPr="00F65579" w:rsidRDefault="007D3E8D" w:rsidP="007D3E8D">
            <w:pPr>
              <w:pStyle w:val="Tabletextright"/>
            </w:pPr>
            <w:r w:rsidRPr="00F65579">
              <w:t>4</w:t>
            </w:r>
          </w:p>
        </w:tc>
        <w:tc>
          <w:tcPr>
            <w:tcW w:w="778" w:type="dxa"/>
            <w:shd w:val="clear" w:color="auto" w:fill="auto"/>
            <w:vAlign w:val="bottom"/>
          </w:tcPr>
          <w:p w14:paraId="079ED0DD" w14:textId="77777777" w:rsidR="007D3E8D" w:rsidRPr="00F65579" w:rsidRDefault="007D3E8D" w:rsidP="007D3E8D">
            <w:pPr>
              <w:pStyle w:val="Tabletextright"/>
            </w:pPr>
            <w:r w:rsidRPr="00F65579">
              <w:t>73.00</w:t>
            </w:r>
          </w:p>
        </w:tc>
        <w:tc>
          <w:tcPr>
            <w:tcW w:w="950" w:type="dxa"/>
            <w:shd w:val="clear" w:color="auto" w:fill="E0E0E0"/>
            <w:vAlign w:val="bottom"/>
          </w:tcPr>
          <w:p w14:paraId="72BF74DD" w14:textId="77777777" w:rsidR="007D3E8D" w:rsidRPr="00F65579" w:rsidRDefault="007D3E8D" w:rsidP="007D3E8D">
            <w:pPr>
              <w:pStyle w:val="Tabletextright"/>
            </w:pPr>
            <w:r w:rsidRPr="00F65579">
              <w:t>4</w:t>
            </w:r>
          </w:p>
        </w:tc>
        <w:tc>
          <w:tcPr>
            <w:tcW w:w="778" w:type="dxa"/>
            <w:shd w:val="clear" w:color="auto" w:fill="E0E0E0"/>
            <w:vAlign w:val="bottom"/>
          </w:tcPr>
          <w:p w14:paraId="35F34689" w14:textId="77777777" w:rsidR="007D3E8D" w:rsidRPr="00F65579" w:rsidRDefault="007D3E8D" w:rsidP="007D3E8D">
            <w:pPr>
              <w:pStyle w:val="Tabletextright"/>
            </w:pPr>
            <w:r w:rsidRPr="00F65579">
              <w:t>3.04</w:t>
            </w:r>
          </w:p>
        </w:tc>
        <w:tc>
          <w:tcPr>
            <w:tcW w:w="950" w:type="dxa"/>
            <w:shd w:val="clear" w:color="auto" w:fill="auto"/>
            <w:noWrap/>
            <w:vAlign w:val="bottom"/>
          </w:tcPr>
          <w:p w14:paraId="50E5C02C" w14:textId="77777777" w:rsidR="007D3E8D" w:rsidRPr="00F65579" w:rsidRDefault="007D3E8D" w:rsidP="007D3E8D">
            <w:pPr>
              <w:pStyle w:val="Tabletextright"/>
            </w:pPr>
            <w:r w:rsidRPr="00F65579">
              <w:t>73</w:t>
            </w:r>
          </w:p>
        </w:tc>
        <w:tc>
          <w:tcPr>
            <w:tcW w:w="778" w:type="dxa"/>
            <w:shd w:val="clear" w:color="auto" w:fill="auto"/>
            <w:vAlign w:val="bottom"/>
          </w:tcPr>
          <w:p w14:paraId="190A3FFD" w14:textId="77777777" w:rsidR="007D3E8D" w:rsidRPr="00F65579" w:rsidRDefault="007D3E8D" w:rsidP="007D3E8D">
            <w:pPr>
              <w:pStyle w:val="Tabletextright"/>
            </w:pPr>
            <w:r w:rsidRPr="00F65579">
              <w:t>71.40</w:t>
            </w:r>
          </w:p>
        </w:tc>
        <w:tc>
          <w:tcPr>
            <w:tcW w:w="979" w:type="dxa"/>
            <w:shd w:val="clear" w:color="auto" w:fill="E0E0E0"/>
            <w:noWrap/>
            <w:vAlign w:val="bottom"/>
          </w:tcPr>
          <w:p w14:paraId="394584E2" w14:textId="77777777" w:rsidR="007D3E8D" w:rsidRPr="00F65579" w:rsidRDefault="007D3E8D" w:rsidP="007D3E8D">
            <w:pPr>
              <w:pStyle w:val="Tabletextright"/>
            </w:pPr>
            <w:r w:rsidRPr="00F65579">
              <w:t>60</w:t>
            </w:r>
          </w:p>
        </w:tc>
        <w:tc>
          <w:tcPr>
            <w:tcW w:w="979" w:type="dxa"/>
            <w:shd w:val="clear" w:color="auto" w:fill="E0E0E0"/>
            <w:vAlign w:val="bottom"/>
          </w:tcPr>
          <w:p w14:paraId="3B079FE1" w14:textId="77777777" w:rsidR="007D3E8D" w:rsidRPr="00F65579" w:rsidRDefault="007D3E8D" w:rsidP="007D3E8D">
            <w:pPr>
              <w:pStyle w:val="Tabletextright"/>
            </w:pPr>
            <w:r w:rsidRPr="00F65579">
              <w:t>5</w:t>
            </w:r>
          </w:p>
        </w:tc>
        <w:tc>
          <w:tcPr>
            <w:tcW w:w="778" w:type="dxa"/>
            <w:shd w:val="clear" w:color="auto" w:fill="E0E0E0"/>
            <w:vAlign w:val="bottom"/>
          </w:tcPr>
          <w:p w14:paraId="2E8D430C" w14:textId="77777777" w:rsidR="007D3E8D" w:rsidRPr="00F65579" w:rsidRDefault="007D3E8D" w:rsidP="007D3E8D">
            <w:pPr>
              <w:pStyle w:val="Tabletextright"/>
            </w:pPr>
            <w:r w:rsidRPr="00F65579">
              <w:t>63.90</w:t>
            </w:r>
          </w:p>
        </w:tc>
        <w:tc>
          <w:tcPr>
            <w:tcW w:w="950" w:type="dxa"/>
            <w:vAlign w:val="bottom"/>
          </w:tcPr>
          <w:p w14:paraId="7C51E1B2" w14:textId="77777777" w:rsidR="007D3E8D" w:rsidRPr="00F65579" w:rsidRDefault="007D3E8D" w:rsidP="007D3E8D">
            <w:pPr>
              <w:pStyle w:val="Tabletextright"/>
            </w:pPr>
            <w:r w:rsidRPr="00F65579">
              <w:t>8</w:t>
            </w:r>
          </w:p>
        </w:tc>
        <w:tc>
          <w:tcPr>
            <w:tcW w:w="778" w:type="dxa"/>
            <w:vAlign w:val="bottom"/>
          </w:tcPr>
          <w:p w14:paraId="6C4C6EA9" w14:textId="77777777" w:rsidR="007D3E8D" w:rsidRPr="00F65579" w:rsidRDefault="007D3E8D" w:rsidP="007D3E8D">
            <w:pPr>
              <w:pStyle w:val="Tabletextright"/>
            </w:pPr>
            <w:r w:rsidRPr="00F65579">
              <w:t>7.50</w:t>
            </w:r>
          </w:p>
        </w:tc>
      </w:tr>
      <w:tr w:rsidR="007D3E8D" w:rsidRPr="00F65579" w14:paraId="17BC7432" w14:textId="77777777" w:rsidTr="007D3E8D">
        <w:trPr>
          <w:cantSplit/>
        </w:trPr>
        <w:tc>
          <w:tcPr>
            <w:tcW w:w="1483" w:type="dxa"/>
            <w:shd w:val="clear" w:color="auto" w:fill="auto"/>
          </w:tcPr>
          <w:p w14:paraId="2C3BEB21" w14:textId="77777777" w:rsidR="007D3E8D" w:rsidRPr="00F65579" w:rsidRDefault="007D3E8D" w:rsidP="007D3E8D">
            <w:pPr>
              <w:pStyle w:val="Tabletext"/>
            </w:pPr>
            <w:r w:rsidRPr="00F65579">
              <w:rPr>
                <w:rFonts w:cstheme="minorHAnsi"/>
              </w:rPr>
              <w:t>Female</w:t>
            </w:r>
          </w:p>
        </w:tc>
        <w:tc>
          <w:tcPr>
            <w:tcW w:w="950" w:type="dxa"/>
            <w:shd w:val="clear" w:color="auto" w:fill="E0E0E0"/>
            <w:vAlign w:val="bottom"/>
          </w:tcPr>
          <w:p w14:paraId="11B813AD" w14:textId="77777777" w:rsidR="007D3E8D" w:rsidRPr="00F65579" w:rsidRDefault="007D3E8D" w:rsidP="007D3E8D">
            <w:pPr>
              <w:pStyle w:val="Tabletextright"/>
            </w:pPr>
            <w:r w:rsidRPr="00F65579">
              <w:t>85</w:t>
            </w:r>
          </w:p>
        </w:tc>
        <w:tc>
          <w:tcPr>
            <w:tcW w:w="778" w:type="dxa"/>
            <w:shd w:val="clear" w:color="auto" w:fill="E0E0E0"/>
            <w:vAlign w:val="bottom"/>
          </w:tcPr>
          <w:p w14:paraId="5DD7A0A6" w14:textId="77777777" w:rsidR="007D3E8D" w:rsidRPr="00F65579" w:rsidRDefault="007D3E8D" w:rsidP="007D3E8D">
            <w:pPr>
              <w:pStyle w:val="Tabletextright"/>
            </w:pPr>
            <w:r w:rsidRPr="00F65579">
              <w:t>77.76</w:t>
            </w:r>
          </w:p>
        </w:tc>
        <w:tc>
          <w:tcPr>
            <w:tcW w:w="979" w:type="dxa"/>
            <w:shd w:val="clear" w:color="auto" w:fill="auto"/>
            <w:vAlign w:val="bottom"/>
          </w:tcPr>
          <w:p w14:paraId="343AE11D" w14:textId="77777777" w:rsidR="007D3E8D" w:rsidRPr="00F65579" w:rsidRDefault="007D3E8D" w:rsidP="007D3E8D">
            <w:pPr>
              <w:pStyle w:val="Tabletextright"/>
            </w:pPr>
            <w:r w:rsidRPr="00F65579">
              <w:t>62</w:t>
            </w:r>
          </w:p>
        </w:tc>
        <w:tc>
          <w:tcPr>
            <w:tcW w:w="979" w:type="dxa"/>
            <w:shd w:val="clear" w:color="auto" w:fill="auto"/>
            <w:vAlign w:val="bottom"/>
          </w:tcPr>
          <w:p w14:paraId="51DAE316" w14:textId="77777777" w:rsidR="007D3E8D" w:rsidRPr="00F65579" w:rsidRDefault="007D3E8D" w:rsidP="007D3E8D">
            <w:pPr>
              <w:pStyle w:val="Tabletextright"/>
            </w:pPr>
            <w:r w:rsidRPr="00F65579">
              <w:t>19</w:t>
            </w:r>
          </w:p>
        </w:tc>
        <w:tc>
          <w:tcPr>
            <w:tcW w:w="778" w:type="dxa"/>
            <w:shd w:val="clear" w:color="auto" w:fill="auto"/>
            <w:vAlign w:val="bottom"/>
          </w:tcPr>
          <w:p w14:paraId="55469CC1" w14:textId="77777777" w:rsidR="007D3E8D" w:rsidRPr="00F65579" w:rsidRDefault="007D3E8D" w:rsidP="007D3E8D">
            <w:pPr>
              <w:pStyle w:val="Tabletextright"/>
            </w:pPr>
            <w:r w:rsidRPr="00F65579">
              <w:t>74.46</w:t>
            </w:r>
          </w:p>
        </w:tc>
        <w:tc>
          <w:tcPr>
            <w:tcW w:w="950" w:type="dxa"/>
            <w:shd w:val="clear" w:color="auto" w:fill="E0E0E0"/>
            <w:vAlign w:val="bottom"/>
          </w:tcPr>
          <w:p w14:paraId="10F8892F" w14:textId="77777777" w:rsidR="007D3E8D" w:rsidRPr="00F65579" w:rsidRDefault="007D3E8D" w:rsidP="007D3E8D">
            <w:pPr>
              <w:pStyle w:val="Tabletextright"/>
            </w:pPr>
            <w:r w:rsidRPr="00F65579">
              <w:t>4</w:t>
            </w:r>
          </w:p>
        </w:tc>
        <w:tc>
          <w:tcPr>
            <w:tcW w:w="778" w:type="dxa"/>
            <w:shd w:val="clear" w:color="auto" w:fill="E0E0E0"/>
            <w:vAlign w:val="bottom"/>
          </w:tcPr>
          <w:p w14:paraId="29B38739" w14:textId="77777777" w:rsidR="007D3E8D" w:rsidRPr="00F65579" w:rsidRDefault="007D3E8D" w:rsidP="007D3E8D">
            <w:pPr>
              <w:pStyle w:val="Tabletextright"/>
            </w:pPr>
            <w:r w:rsidRPr="00F65579">
              <w:t>3.30</w:t>
            </w:r>
          </w:p>
        </w:tc>
        <w:tc>
          <w:tcPr>
            <w:tcW w:w="950" w:type="dxa"/>
            <w:shd w:val="clear" w:color="auto" w:fill="auto"/>
            <w:noWrap/>
            <w:vAlign w:val="bottom"/>
          </w:tcPr>
          <w:p w14:paraId="6757638E" w14:textId="77777777" w:rsidR="007D3E8D" w:rsidRPr="00F65579" w:rsidRDefault="007D3E8D" w:rsidP="007D3E8D">
            <w:pPr>
              <w:pStyle w:val="Tabletextright"/>
            </w:pPr>
            <w:r w:rsidRPr="00F65579">
              <w:t>77</w:t>
            </w:r>
          </w:p>
        </w:tc>
        <w:tc>
          <w:tcPr>
            <w:tcW w:w="778" w:type="dxa"/>
            <w:shd w:val="clear" w:color="auto" w:fill="auto"/>
            <w:vAlign w:val="bottom"/>
          </w:tcPr>
          <w:p w14:paraId="1E93343A" w14:textId="77777777" w:rsidR="007D3E8D" w:rsidRPr="00F65579" w:rsidRDefault="007D3E8D" w:rsidP="007D3E8D">
            <w:pPr>
              <w:pStyle w:val="Tabletextright"/>
            </w:pPr>
            <w:r w:rsidRPr="00F65579">
              <w:t>69.35</w:t>
            </w:r>
          </w:p>
        </w:tc>
        <w:tc>
          <w:tcPr>
            <w:tcW w:w="979" w:type="dxa"/>
            <w:shd w:val="clear" w:color="auto" w:fill="E0E0E0"/>
            <w:noWrap/>
            <w:vAlign w:val="bottom"/>
          </w:tcPr>
          <w:p w14:paraId="10474F4B" w14:textId="77777777" w:rsidR="007D3E8D" w:rsidRPr="00F65579" w:rsidRDefault="007D3E8D" w:rsidP="007D3E8D">
            <w:pPr>
              <w:pStyle w:val="Tabletextright"/>
            </w:pPr>
            <w:r w:rsidRPr="00F65579">
              <w:t>54</w:t>
            </w:r>
          </w:p>
        </w:tc>
        <w:tc>
          <w:tcPr>
            <w:tcW w:w="979" w:type="dxa"/>
            <w:shd w:val="clear" w:color="auto" w:fill="E0E0E0"/>
            <w:vAlign w:val="bottom"/>
          </w:tcPr>
          <w:p w14:paraId="1AB9A8E5" w14:textId="77777777" w:rsidR="007D3E8D" w:rsidRPr="00F65579" w:rsidRDefault="007D3E8D" w:rsidP="007D3E8D">
            <w:pPr>
              <w:pStyle w:val="Tabletextright"/>
            </w:pPr>
            <w:r w:rsidRPr="00F65579">
              <w:t>18</w:t>
            </w:r>
          </w:p>
        </w:tc>
        <w:tc>
          <w:tcPr>
            <w:tcW w:w="778" w:type="dxa"/>
            <w:shd w:val="clear" w:color="auto" w:fill="E0E0E0"/>
            <w:vAlign w:val="bottom"/>
          </w:tcPr>
          <w:p w14:paraId="5F9118F4" w14:textId="77777777" w:rsidR="007D3E8D" w:rsidRPr="00F65579" w:rsidRDefault="007D3E8D" w:rsidP="007D3E8D">
            <w:pPr>
              <w:pStyle w:val="Tabletextright"/>
            </w:pPr>
            <w:r w:rsidRPr="00F65579">
              <w:t>64.99</w:t>
            </w:r>
          </w:p>
        </w:tc>
        <w:tc>
          <w:tcPr>
            <w:tcW w:w="950" w:type="dxa"/>
            <w:vAlign w:val="bottom"/>
          </w:tcPr>
          <w:p w14:paraId="5C773895" w14:textId="77777777" w:rsidR="007D3E8D" w:rsidRPr="00F65579" w:rsidRDefault="007D3E8D" w:rsidP="007D3E8D">
            <w:pPr>
              <w:pStyle w:val="Tabletextright"/>
            </w:pPr>
            <w:r w:rsidRPr="00F65579">
              <w:t>5</w:t>
            </w:r>
          </w:p>
        </w:tc>
        <w:tc>
          <w:tcPr>
            <w:tcW w:w="778" w:type="dxa"/>
            <w:vAlign w:val="bottom"/>
          </w:tcPr>
          <w:p w14:paraId="64C29434" w14:textId="77777777" w:rsidR="007D3E8D" w:rsidRPr="00F65579" w:rsidRDefault="007D3E8D" w:rsidP="007D3E8D">
            <w:pPr>
              <w:pStyle w:val="Tabletextright"/>
            </w:pPr>
            <w:r w:rsidRPr="00F65579">
              <w:t>4.36</w:t>
            </w:r>
          </w:p>
        </w:tc>
      </w:tr>
      <w:tr w:rsidR="007D3E8D" w:rsidRPr="00F65579" w14:paraId="11A9993F" w14:textId="77777777" w:rsidTr="007D3E8D">
        <w:trPr>
          <w:cantSplit/>
        </w:trPr>
        <w:tc>
          <w:tcPr>
            <w:tcW w:w="1483" w:type="dxa"/>
            <w:shd w:val="clear" w:color="auto" w:fill="auto"/>
          </w:tcPr>
          <w:p w14:paraId="33C26BD2" w14:textId="77777777" w:rsidR="007D3E8D" w:rsidRPr="00F65579" w:rsidRDefault="007D3E8D" w:rsidP="007D3E8D">
            <w:pPr>
              <w:pStyle w:val="Tabletext"/>
              <w:rPr>
                <w:rFonts w:cstheme="minorHAnsi"/>
              </w:rPr>
            </w:pPr>
            <w:r w:rsidRPr="00F65579">
              <w:rPr>
                <w:rFonts w:cstheme="minorHAnsi"/>
              </w:rPr>
              <w:t>Self</w:t>
            </w:r>
            <w:r w:rsidR="003E7C90" w:rsidRPr="00F65579">
              <w:rPr>
                <w:rFonts w:cstheme="minorHAnsi"/>
              </w:rPr>
              <w:noBreakHyphen/>
            </w:r>
            <w:r w:rsidRPr="00F65579">
              <w:rPr>
                <w:rFonts w:cstheme="minorHAnsi"/>
              </w:rPr>
              <w:t>described</w:t>
            </w:r>
          </w:p>
        </w:tc>
        <w:tc>
          <w:tcPr>
            <w:tcW w:w="950" w:type="dxa"/>
            <w:shd w:val="clear" w:color="auto" w:fill="E0E0E0"/>
            <w:vAlign w:val="bottom"/>
          </w:tcPr>
          <w:p w14:paraId="44AF1FF8" w14:textId="77777777" w:rsidR="007D3E8D" w:rsidRPr="00F65579" w:rsidRDefault="007D3E8D" w:rsidP="007D3E8D">
            <w:pPr>
              <w:pStyle w:val="Tabletextright"/>
            </w:pPr>
            <w:r w:rsidRPr="00F65579">
              <w:t>–</w:t>
            </w:r>
          </w:p>
        </w:tc>
        <w:tc>
          <w:tcPr>
            <w:tcW w:w="778" w:type="dxa"/>
            <w:shd w:val="clear" w:color="auto" w:fill="E0E0E0"/>
            <w:vAlign w:val="bottom"/>
          </w:tcPr>
          <w:p w14:paraId="0D6A4E47" w14:textId="77777777" w:rsidR="007D3E8D" w:rsidRPr="00F65579" w:rsidRDefault="007D3E8D" w:rsidP="007D3E8D">
            <w:pPr>
              <w:pStyle w:val="Tabletextright"/>
            </w:pPr>
            <w:r w:rsidRPr="00F65579">
              <w:t>–</w:t>
            </w:r>
          </w:p>
        </w:tc>
        <w:tc>
          <w:tcPr>
            <w:tcW w:w="979" w:type="dxa"/>
            <w:shd w:val="clear" w:color="auto" w:fill="auto"/>
            <w:vAlign w:val="bottom"/>
          </w:tcPr>
          <w:p w14:paraId="4249C3D3" w14:textId="77777777" w:rsidR="007D3E8D" w:rsidRPr="00F65579" w:rsidRDefault="007D3E8D" w:rsidP="007D3E8D">
            <w:pPr>
              <w:pStyle w:val="Tabletextright"/>
            </w:pPr>
            <w:r w:rsidRPr="00F65579">
              <w:t>–</w:t>
            </w:r>
          </w:p>
        </w:tc>
        <w:tc>
          <w:tcPr>
            <w:tcW w:w="979" w:type="dxa"/>
            <w:shd w:val="clear" w:color="auto" w:fill="auto"/>
            <w:vAlign w:val="bottom"/>
          </w:tcPr>
          <w:p w14:paraId="22EA3AD0" w14:textId="77777777" w:rsidR="007D3E8D" w:rsidRPr="00F65579" w:rsidRDefault="007D3E8D" w:rsidP="007D3E8D">
            <w:pPr>
              <w:pStyle w:val="Tabletextright"/>
            </w:pPr>
            <w:r w:rsidRPr="00F65579">
              <w:t>–</w:t>
            </w:r>
          </w:p>
        </w:tc>
        <w:tc>
          <w:tcPr>
            <w:tcW w:w="778" w:type="dxa"/>
            <w:shd w:val="clear" w:color="auto" w:fill="auto"/>
            <w:vAlign w:val="bottom"/>
          </w:tcPr>
          <w:p w14:paraId="0EDF0A24" w14:textId="77777777" w:rsidR="007D3E8D" w:rsidRPr="00F65579" w:rsidRDefault="007D3E8D" w:rsidP="007D3E8D">
            <w:pPr>
              <w:pStyle w:val="Tabletextright"/>
            </w:pPr>
            <w:r w:rsidRPr="00F65579">
              <w:t>–</w:t>
            </w:r>
          </w:p>
        </w:tc>
        <w:tc>
          <w:tcPr>
            <w:tcW w:w="950" w:type="dxa"/>
            <w:shd w:val="clear" w:color="auto" w:fill="E0E0E0"/>
            <w:vAlign w:val="bottom"/>
          </w:tcPr>
          <w:p w14:paraId="1D94D2FC" w14:textId="77777777" w:rsidR="007D3E8D" w:rsidRPr="00F65579" w:rsidRDefault="007D3E8D" w:rsidP="007D3E8D">
            <w:pPr>
              <w:pStyle w:val="Tabletextright"/>
            </w:pPr>
            <w:r w:rsidRPr="00F65579">
              <w:t>–</w:t>
            </w:r>
          </w:p>
        </w:tc>
        <w:tc>
          <w:tcPr>
            <w:tcW w:w="778" w:type="dxa"/>
            <w:shd w:val="clear" w:color="auto" w:fill="E0E0E0"/>
            <w:vAlign w:val="bottom"/>
          </w:tcPr>
          <w:p w14:paraId="716EC118" w14:textId="77777777" w:rsidR="007D3E8D" w:rsidRPr="00F65579" w:rsidRDefault="007D3E8D" w:rsidP="007D3E8D">
            <w:pPr>
              <w:pStyle w:val="Tabletextright"/>
            </w:pPr>
            <w:r w:rsidRPr="00F65579">
              <w:t>–</w:t>
            </w:r>
          </w:p>
        </w:tc>
        <w:tc>
          <w:tcPr>
            <w:tcW w:w="950" w:type="dxa"/>
            <w:shd w:val="clear" w:color="auto" w:fill="auto"/>
            <w:noWrap/>
            <w:vAlign w:val="bottom"/>
          </w:tcPr>
          <w:p w14:paraId="40F2B4B9" w14:textId="77777777" w:rsidR="007D3E8D" w:rsidRPr="00F65579" w:rsidRDefault="007D3E8D" w:rsidP="007D3E8D">
            <w:pPr>
              <w:pStyle w:val="Tabletextright"/>
            </w:pPr>
            <w:r w:rsidRPr="00F65579">
              <w:t>–</w:t>
            </w:r>
          </w:p>
        </w:tc>
        <w:tc>
          <w:tcPr>
            <w:tcW w:w="778" w:type="dxa"/>
            <w:shd w:val="clear" w:color="auto" w:fill="auto"/>
            <w:vAlign w:val="bottom"/>
          </w:tcPr>
          <w:p w14:paraId="3A0BF28D" w14:textId="77777777" w:rsidR="007D3E8D" w:rsidRPr="00F65579" w:rsidRDefault="007D3E8D" w:rsidP="007D3E8D">
            <w:pPr>
              <w:pStyle w:val="Tabletextright"/>
            </w:pPr>
            <w:r w:rsidRPr="00F65579">
              <w:t>–</w:t>
            </w:r>
          </w:p>
        </w:tc>
        <w:tc>
          <w:tcPr>
            <w:tcW w:w="979" w:type="dxa"/>
            <w:shd w:val="clear" w:color="auto" w:fill="E0E0E0"/>
            <w:noWrap/>
            <w:vAlign w:val="bottom"/>
          </w:tcPr>
          <w:p w14:paraId="7764E0CA" w14:textId="77777777" w:rsidR="007D3E8D" w:rsidRPr="00F65579" w:rsidRDefault="007D3E8D" w:rsidP="007D3E8D">
            <w:pPr>
              <w:pStyle w:val="Tabletextright"/>
            </w:pPr>
            <w:r w:rsidRPr="00F65579">
              <w:t>–</w:t>
            </w:r>
          </w:p>
        </w:tc>
        <w:tc>
          <w:tcPr>
            <w:tcW w:w="979" w:type="dxa"/>
            <w:shd w:val="clear" w:color="auto" w:fill="E0E0E0"/>
            <w:vAlign w:val="bottom"/>
          </w:tcPr>
          <w:p w14:paraId="74108FDA" w14:textId="77777777" w:rsidR="007D3E8D" w:rsidRPr="00F65579" w:rsidRDefault="007D3E8D" w:rsidP="007D3E8D">
            <w:pPr>
              <w:pStyle w:val="Tabletextright"/>
            </w:pPr>
            <w:r w:rsidRPr="00F65579">
              <w:t>–</w:t>
            </w:r>
          </w:p>
        </w:tc>
        <w:tc>
          <w:tcPr>
            <w:tcW w:w="778" w:type="dxa"/>
            <w:shd w:val="clear" w:color="auto" w:fill="E0E0E0"/>
            <w:vAlign w:val="bottom"/>
          </w:tcPr>
          <w:p w14:paraId="3A6BA2BE" w14:textId="77777777" w:rsidR="007D3E8D" w:rsidRPr="00F65579" w:rsidRDefault="007D3E8D" w:rsidP="007D3E8D">
            <w:pPr>
              <w:pStyle w:val="Tabletextright"/>
            </w:pPr>
            <w:r w:rsidRPr="00F65579">
              <w:t>–</w:t>
            </w:r>
          </w:p>
        </w:tc>
        <w:tc>
          <w:tcPr>
            <w:tcW w:w="950" w:type="dxa"/>
            <w:vAlign w:val="bottom"/>
          </w:tcPr>
          <w:p w14:paraId="4E4F394D" w14:textId="77777777" w:rsidR="007D3E8D" w:rsidRPr="00F65579" w:rsidRDefault="007D3E8D" w:rsidP="007D3E8D">
            <w:pPr>
              <w:pStyle w:val="Tabletextright"/>
            </w:pPr>
            <w:r w:rsidRPr="00F65579">
              <w:t>–</w:t>
            </w:r>
          </w:p>
        </w:tc>
        <w:tc>
          <w:tcPr>
            <w:tcW w:w="778" w:type="dxa"/>
            <w:vAlign w:val="bottom"/>
          </w:tcPr>
          <w:p w14:paraId="5056167D" w14:textId="77777777" w:rsidR="007D3E8D" w:rsidRPr="00F65579" w:rsidRDefault="007D3E8D" w:rsidP="007D3E8D">
            <w:pPr>
              <w:pStyle w:val="Tabletextright"/>
            </w:pPr>
            <w:r w:rsidRPr="00F65579">
              <w:t>–</w:t>
            </w:r>
          </w:p>
        </w:tc>
      </w:tr>
      <w:tr w:rsidR="007D3E8D" w:rsidRPr="00F65579" w14:paraId="182C9037" w14:textId="77777777" w:rsidTr="004630EB">
        <w:trPr>
          <w:cantSplit/>
        </w:trPr>
        <w:tc>
          <w:tcPr>
            <w:tcW w:w="1483" w:type="dxa"/>
            <w:shd w:val="clear" w:color="auto" w:fill="auto"/>
          </w:tcPr>
          <w:p w14:paraId="3268C594" w14:textId="77777777" w:rsidR="007D3E8D" w:rsidRPr="00F65579" w:rsidRDefault="007D3E8D" w:rsidP="007D3E8D">
            <w:pPr>
              <w:pStyle w:val="Tabletext"/>
              <w:rPr>
                <w:sz w:val="6"/>
              </w:rPr>
            </w:pPr>
          </w:p>
        </w:tc>
        <w:tc>
          <w:tcPr>
            <w:tcW w:w="950" w:type="dxa"/>
            <w:shd w:val="clear" w:color="auto" w:fill="E0E0E0"/>
          </w:tcPr>
          <w:p w14:paraId="78708160" w14:textId="77777777" w:rsidR="007D3E8D" w:rsidRPr="00F65579" w:rsidRDefault="007D3E8D" w:rsidP="007D3E8D">
            <w:pPr>
              <w:pStyle w:val="Tabletextright"/>
              <w:rPr>
                <w:rFonts w:cstheme="minorHAnsi"/>
                <w:sz w:val="6"/>
              </w:rPr>
            </w:pPr>
          </w:p>
        </w:tc>
        <w:tc>
          <w:tcPr>
            <w:tcW w:w="778" w:type="dxa"/>
            <w:shd w:val="clear" w:color="auto" w:fill="E0E0E0"/>
          </w:tcPr>
          <w:p w14:paraId="0F202C13" w14:textId="77777777" w:rsidR="007D3E8D" w:rsidRPr="00F65579" w:rsidRDefault="007D3E8D" w:rsidP="007D3E8D">
            <w:pPr>
              <w:pStyle w:val="Tabletextright"/>
              <w:rPr>
                <w:rFonts w:cstheme="minorHAnsi"/>
                <w:sz w:val="6"/>
              </w:rPr>
            </w:pPr>
          </w:p>
        </w:tc>
        <w:tc>
          <w:tcPr>
            <w:tcW w:w="979" w:type="dxa"/>
            <w:shd w:val="clear" w:color="auto" w:fill="auto"/>
          </w:tcPr>
          <w:p w14:paraId="60479377" w14:textId="77777777" w:rsidR="007D3E8D" w:rsidRPr="00F65579" w:rsidRDefault="007D3E8D" w:rsidP="007D3E8D">
            <w:pPr>
              <w:pStyle w:val="Tabletextright"/>
              <w:rPr>
                <w:rFonts w:cstheme="minorHAnsi"/>
                <w:sz w:val="6"/>
              </w:rPr>
            </w:pPr>
          </w:p>
        </w:tc>
        <w:tc>
          <w:tcPr>
            <w:tcW w:w="979" w:type="dxa"/>
            <w:shd w:val="clear" w:color="auto" w:fill="auto"/>
          </w:tcPr>
          <w:p w14:paraId="34F12FC5" w14:textId="77777777" w:rsidR="007D3E8D" w:rsidRPr="00F65579" w:rsidRDefault="007D3E8D" w:rsidP="007D3E8D">
            <w:pPr>
              <w:pStyle w:val="Tabletextright"/>
              <w:rPr>
                <w:sz w:val="6"/>
              </w:rPr>
            </w:pPr>
          </w:p>
        </w:tc>
        <w:tc>
          <w:tcPr>
            <w:tcW w:w="778" w:type="dxa"/>
            <w:shd w:val="clear" w:color="auto" w:fill="auto"/>
          </w:tcPr>
          <w:p w14:paraId="23C275DB" w14:textId="77777777" w:rsidR="007D3E8D" w:rsidRPr="00F65579" w:rsidRDefault="007D3E8D" w:rsidP="007D3E8D">
            <w:pPr>
              <w:pStyle w:val="Tabletextright"/>
              <w:rPr>
                <w:sz w:val="6"/>
              </w:rPr>
            </w:pPr>
          </w:p>
        </w:tc>
        <w:tc>
          <w:tcPr>
            <w:tcW w:w="950" w:type="dxa"/>
            <w:shd w:val="clear" w:color="auto" w:fill="E0E0E0"/>
          </w:tcPr>
          <w:p w14:paraId="76300B80" w14:textId="77777777" w:rsidR="007D3E8D" w:rsidRPr="00F65579" w:rsidRDefault="007D3E8D" w:rsidP="007D3E8D">
            <w:pPr>
              <w:pStyle w:val="Tabletextright"/>
              <w:rPr>
                <w:sz w:val="6"/>
              </w:rPr>
            </w:pPr>
          </w:p>
        </w:tc>
        <w:tc>
          <w:tcPr>
            <w:tcW w:w="778" w:type="dxa"/>
            <w:shd w:val="clear" w:color="auto" w:fill="E0E0E0"/>
          </w:tcPr>
          <w:p w14:paraId="2C362F81" w14:textId="77777777" w:rsidR="007D3E8D" w:rsidRPr="00F65579" w:rsidRDefault="007D3E8D" w:rsidP="007D3E8D">
            <w:pPr>
              <w:pStyle w:val="Tabletextright"/>
              <w:rPr>
                <w:sz w:val="6"/>
              </w:rPr>
            </w:pPr>
          </w:p>
        </w:tc>
        <w:tc>
          <w:tcPr>
            <w:tcW w:w="950" w:type="dxa"/>
            <w:shd w:val="clear" w:color="auto" w:fill="auto"/>
            <w:noWrap/>
          </w:tcPr>
          <w:p w14:paraId="35C92109" w14:textId="77777777" w:rsidR="007D3E8D" w:rsidRPr="00F65579" w:rsidRDefault="007D3E8D" w:rsidP="007D3E8D">
            <w:pPr>
              <w:pStyle w:val="Tabletextright"/>
              <w:rPr>
                <w:rFonts w:cstheme="minorHAnsi"/>
                <w:sz w:val="6"/>
              </w:rPr>
            </w:pPr>
          </w:p>
        </w:tc>
        <w:tc>
          <w:tcPr>
            <w:tcW w:w="778" w:type="dxa"/>
            <w:shd w:val="clear" w:color="auto" w:fill="auto"/>
          </w:tcPr>
          <w:p w14:paraId="00052074" w14:textId="77777777" w:rsidR="007D3E8D" w:rsidRPr="00F65579" w:rsidRDefault="007D3E8D" w:rsidP="007D3E8D">
            <w:pPr>
              <w:pStyle w:val="Tabletextright"/>
              <w:rPr>
                <w:rFonts w:cstheme="minorHAnsi"/>
                <w:sz w:val="6"/>
              </w:rPr>
            </w:pPr>
          </w:p>
        </w:tc>
        <w:tc>
          <w:tcPr>
            <w:tcW w:w="979" w:type="dxa"/>
            <w:shd w:val="clear" w:color="auto" w:fill="E0E0E0"/>
            <w:noWrap/>
          </w:tcPr>
          <w:p w14:paraId="5FBAAEDF" w14:textId="77777777" w:rsidR="007D3E8D" w:rsidRPr="00F65579" w:rsidRDefault="007D3E8D" w:rsidP="007D3E8D">
            <w:pPr>
              <w:pStyle w:val="Tabletextright"/>
              <w:rPr>
                <w:rFonts w:cstheme="minorHAnsi"/>
                <w:sz w:val="6"/>
              </w:rPr>
            </w:pPr>
          </w:p>
        </w:tc>
        <w:tc>
          <w:tcPr>
            <w:tcW w:w="979" w:type="dxa"/>
            <w:shd w:val="clear" w:color="auto" w:fill="E0E0E0"/>
          </w:tcPr>
          <w:p w14:paraId="17D38BB7" w14:textId="77777777" w:rsidR="007D3E8D" w:rsidRPr="00F65579" w:rsidRDefault="007D3E8D" w:rsidP="007D3E8D">
            <w:pPr>
              <w:pStyle w:val="Tabletextright"/>
              <w:rPr>
                <w:sz w:val="6"/>
              </w:rPr>
            </w:pPr>
          </w:p>
        </w:tc>
        <w:tc>
          <w:tcPr>
            <w:tcW w:w="778" w:type="dxa"/>
            <w:shd w:val="clear" w:color="auto" w:fill="E0E0E0"/>
          </w:tcPr>
          <w:p w14:paraId="29A39FA2" w14:textId="77777777" w:rsidR="007D3E8D" w:rsidRPr="00F65579" w:rsidRDefault="007D3E8D" w:rsidP="007D3E8D">
            <w:pPr>
              <w:pStyle w:val="Tabletextright"/>
              <w:rPr>
                <w:sz w:val="6"/>
              </w:rPr>
            </w:pPr>
          </w:p>
        </w:tc>
        <w:tc>
          <w:tcPr>
            <w:tcW w:w="950" w:type="dxa"/>
          </w:tcPr>
          <w:p w14:paraId="052FCD84" w14:textId="77777777" w:rsidR="007D3E8D" w:rsidRPr="00F65579" w:rsidRDefault="007D3E8D" w:rsidP="007D3E8D">
            <w:pPr>
              <w:pStyle w:val="Tabletextright"/>
              <w:rPr>
                <w:sz w:val="6"/>
              </w:rPr>
            </w:pPr>
          </w:p>
        </w:tc>
        <w:tc>
          <w:tcPr>
            <w:tcW w:w="778" w:type="dxa"/>
          </w:tcPr>
          <w:p w14:paraId="15EBF542" w14:textId="77777777" w:rsidR="007D3E8D" w:rsidRPr="00F65579" w:rsidRDefault="007D3E8D" w:rsidP="007D3E8D">
            <w:pPr>
              <w:pStyle w:val="Tabletextright"/>
              <w:rPr>
                <w:sz w:val="6"/>
              </w:rPr>
            </w:pPr>
          </w:p>
        </w:tc>
      </w:tr>
      <w:tr w:rsidR="007D3E8D" w:rsidRPr="00F65579" w14:paraId="69A1901D" w14:textId="77777777" w:rsidTr="004630EB">
        <w:trPr>
          <w:cantSplit/>
        </w:trPr>
        <w:tc>
          <w:tcPr>
            <w:tcW w:w="1483" w:type="dxa"/>
            <w:shd w:val="clear" w:color="auto" w:fill="auto"/>
          </w:tcPr>
          <w:p w14:paraId="00A53A0B" w14:textId="77777777" w:rsidR="007D3E8D" w:rsidRPr="00F65579" w:rsidRDefault="007D3E8D" w:rsidP="007D3E8D">
            <w:pPr>
              <w:pStyle w:val="Tabletext"/>
            </w:pPr>
            <w:r w:rsidRPr="00F65579">
              <w:rPr>
                <w:rFonts w:cstheme="minorHAnsi"/>
                <w:b/>
              </w:rPr>
              <w:t>Age</w:t>
            </w:r>
          </w:p>
        </w:tc>
        <w:tc>
          <w:tcPr>
            <w:tcW w:w="950" w:type="dxa"/>
            <w:shd w:val="clear" w:color="auto" w:fill="E0E0E0"/>
          </w:tcPr>
          <w:p w14:paraId="5DB063FA" w14:textId="77777777" w:rsidR="007D3E8D" w:rsidRPr="00F65579" w:rsidRDefault="007D3E8D" w:rsidP="007D3E8D">
            <w:pPr>
              <w:pStyle w:val="Tabletextright"/>
              <w:rPr>
                <w:rFonts w:cstheme="minorHAnsi"/>
              </w:rPr>
            </w:pPr>
          </w:p>
        </w:tc>
        <w:tc>
          <w:tcPr>
            <w:tcW w:w="778" w:type="dxa"/>
            <w:shd w:val="clear" w:color="auto" w:fill="E0E0E0"/>
          </w:tcPr>
          <w:p w14:paraId="52F85F90" w14:textId="77777777" w:rsidR="007D3E8D" w:rsidRPr="00F65579" w:rsidRDefault="007D3E8D" w:rsidP="007D3E8D">
            <w:pPr>
              <w:pStyle w:val="Tabletextright"/>
              <w:rPr>
                <w:rFonts w:cstheme="minorHAnsi"/>
              </w:rPr>
            </w:pPr>
          </w:p>
        </w:tc>
        <w:tc>
          <w:tcPr>
            <w:tcW w:w="979" w:type="dxa"/>
            <w:shd w:val="clear" w:color="auto" w:fill="auto"/>
          </w:tcPr>
          <w:p w14:paraId="1D76F247" w14:textId="77777777" w:rsidR="007D3E8D" w:rsidRPr="00F65579" w:rsidRDefault="007D3E8D" w:rsidP="007D3E8D">
            <w:pPr>
              <w:pStyle w:val="Tabletextright"/>
              <w:rPr>
                <w:rFonts w:cstheme="minorHAnsi"/>
              </w:rPr>
            </w:pPr>
          </w:p>
        </w:tc>
        <w:tc>
          <w:tcPr>
            <w:tcW w:w="979" w:type="dxa"/>
            <w:shd w:val="clear" w:color="auto" w:fill="auto"/>
          </w:tcPr>
          <w:p w14:paraId="773954E6" w14:textId="77777777" w:rsidR="007D3E8D" w:rsidRPr="00F65579" w:rsidRDefault="007D3E8D" w:rsidP="007D3E8D">
            <w:pPr>
              <w:pStyle w:val="Tabletextright"/>
            </w:pPr>
          </w:p>
        </w:tc>
        <w:tc>
          <w:tcPr>
            <w:tcW w:w="778" w:type="dxa"/>
            <w:shd w:val="clear" w:color="auto" w:fill="auto"/>
          </w:tcPr>
          <w:p w14:paraId="6D7AE3DA" w14:textId="77777777" w:rsidR="007D3E8D" w:rsidRPr="00F65579" w:rsidRDefault="007D3E8D" w:rsidP="007D3E8D">
            <w:pPr>
              <w:pStyle w:val="Tabletextright"/>
            </w:pPr>
          </w:p>
        </w:tc>
        <w:tc>
          <w:tcPr>
            <w:tcW w:w="950" w:type="dxa"/>
            <w:shd w:val="clear" w:color="auto" w:fill="E0E0E0"/>
          </w:tcPr>
          <w:p w14:paraId="1E841C68" w14:textId="77777777" w:rsidR="007D3E8D" w:rsidRPr="00F65579" w:rsidRDefault="007D3E8D" w:rsidP="007D3E8D">
            <w:pPr>
              <w:pStyle w:val="Tabletextright"/>
            </w:pPr>
          </w:p>
        </w:tc>
        <w:tc>
          <w:tcPr>
            <w:tcW w:w="778" w:type="dxa"/>
            <w:shd w:val="clear" w:color="auto" w:fill="E0E0E0"/>
          </w:tcPr>
          <w:p w14:paraId="4D427F26" w14:textId="77777777" w:rsidR="007D3E8D" w:rsidRPr="00F65579" w:rsidRDefault="007D3E8D" w:rsidP="007D3E8D">
            <w:pPr>
              <w:pStyle w:val="Tabletextright"/>
            </w:pPr>
          </w:p>
        </w:tc>
        <w:tc>
          <w:tcPr>
            <w:tcW w:w="950" w:type="dxa"/>
            <w:shd w:val="clear" w:color="auto" w:fill="auto"/>
            <w:noWrap/>
          </w:tcPr>
          <w:p w14:paraId="0B14A595" w14:textId="77777777" w:rsidR="007D3E8D" w:rsidRPr="00F65579" w:rsidRDefault="007D3E8D" w:rsidP="007D3E8D">
            <w:pPr>
              <w:pStyle w:val="Tabletextright"/>
              <w:rPr>
                <w:rFonts w:cstheme="minorHAnsi"/>
              </w:rPr>
            </w:pPr>
          </w:p>
        </w:tc>
        <w:tc>
          <w:tcPr>
            <w:tcW w:w="778" w:type="dxa"/>
            <w:shd w:val="clear" w:color="auto" w:fill="auto"/>
          </w:tcPr>
          <w:p w14:paraId="3220F143" w14:textId="77777777" w:rsidR="007D3E8D" w:rsidRPr="00F65579" w:rsidRDefault="007D3E8D" w:rsidP="007D3E8D">
            <w:pPr>
              <w:pStyle w:val="Tabletextright"/>
              <w:rPr>
                <w:rFonts w:cstheme="minorHAnsi"/>
              </w:rPr>
            </w:pPr>
          </w:p>
        </w:tc>
        <w:tc>
          <w:tcPr>
            <w:tcW w:w="979" w:type="dxa"/>
            <w:shd w:val="clear" w:color="auto" w:fill="E0E0E0"/>
            <w:noWrap/>
          </w:tcPr>
          <w:p w14:paraId="34D470A8" w14:textId="77777777" w:rsidR="007D3E8D" w:rsidRPr="00F65579" w:rsidRDefault="007D3E8D" w:rsidP="007D3E8D">
            <w:pPr>
              <w:pStyle w:val="Tabletextright"/>
              <w:rPr>
                <w:rFonts w:cstheme="minorHAnsi"/>
              </w:rPr>
            </w:pPr>
          </w:p>
        </w:tc>
        <w:tc>
          <w:tcPr>
            <w:tcW w:w="979" w:type="dxa"/>
            <w:shd w:val="clear" w:color="auto" w:fill="E0E0E0"/>
          </w:tcPr>
          <w:p w14:paraId="54F2A449" w14:textId="77777777" w:rsidR="007D3E8D" w:rsidRPr="00F65579" w:rsidRDefault="007D3E8D" w:rsidP="007D3E8D">
            <w:pPr>
              <w:pStyle w:val="Tabletextright"/>
            </w:pPr>
          </w:p>
        </w:tc>
        <w:tc>
          <w:tcPr>
            <w:tcW w:w="778" w:type="dxa"/>
            <w:shd w:val="clear" w:color="auto" w:fill="E0E0E0"/>
          </w:tcPr>
          <w:p w14:paraId="7B957AC1" w14:textId="77777777" w:rsidR="007D3E8D" w:rsidRPr="00F65579" w:rsidRDefault="007D3E8D" w:rsidP="007D3E8D">
            <w:pPr>
              <w:pStyle w:val="Tabletextright"/>
            </w:pPr>
          </w:p>
        </w:tc>
        <w:tc>
          <w:tcPr>
            <w:tcW w:w="950" w:type="dxa"/>
          </w:tcPr>
          <w:p w14:paraId="30933015" w14:textId="77777777" w:rsidR="007D3E8D" w:rsidRPr="00F65579" w:rsidRDefault="007D3E8D" w:rsidP="007D3E8D">
            <w:pPr>
              <w:pStyle w:val="Tabletextright"/>
            </w:pPr>
          </w:p>
        </w:tc>
        <w:tc>
          <w:tcPr>
            <w:tcW w:w="778" w:type="dxa"/>
          </w:tcPr>
          <w:p w14:paraId="19A853BF" w14:textId="77777777" w:rsidR="007D3E8D" w:rsidRPr="00F65579" w:rsidRDefault="007D3E8D" w:rsidP="007D3E8D">
            <w:pPr>
              <w:pStyle w:val="Tabletextright"/>
            </w:pPr>
          </w:p>
        </w:tc>
      </w:tr>
      <w:tr w:rsidR="007D3E8D" w:rsidRPr="00F65579" w14:paraId="27E73901" w14:textId="77777777" w:rsidTr="007D3E8D">
        <w:trPr>
          <w:cantSplit/>
        </w:trPr>
        <w:tc>
          <w:tcPr>
            <w:tcW w:w="1483" w:type="dxa"/>
            <w:shd w:val="clear" w:color="auto" w:fill="auto"/>
          </w:tcPr>
          <w:p w14:paraId="76229E8B" w14:textId="77777777" w:rsidR="007D3E8D" w:rsidRPr="00F65579" w:rsidRDefault="007D3E8D" w:rsidP="007D3E8D">
            <w:pPr>
              <w:pStyle w:val="Tabletext"/>
            </w:pPr>
            <w:r w:rsidRPr="00F65579">
              <w:rPr>
                <w:rFonts w:cstheme="minorHAnsi"/>
              </w:rPr>
              <w:t>15–24</w:t>
            </w:r>
          </w:p>
        </w:tc>
        <w:tc>
          <w:tcPr>
            <w:tcW w:w="950" w:type="dxa"/>
            <w:shd w:val="clear" w:color="auto" w:fill="E0E0E0"/>
            <w:vAlign w:val="bottom"/>
          </w:tcPr>
          <w:p w14:paraId="29293DEC" w14:textId="77777777" w:rsidR="007D3E8D" w:rsidRPr="00F65579" w:rsidRDefault="007D3E8D" w:rsidP="007D3E8D">
            <w:pPr>
              <w:pStyle w:val="Tabletextright"/>
            </w:pPr>
            <w:r w:rsidRPr="00F65579">
              <w:t>6</w:t>
            </w:r>
          </w:p>
        </w:tc>
        <w:tc>
          <w:tcPr>
            <w:tcW w:w="778" w:type="dxa"/>
            <w:shd w:val="clear" w:color="auto" w:fill="E0E0E0"/>
            <w:vAlign w:val="bottom"/>
          </w:tcPr>
          <w:p w14:paraId="2E39514A" w14:textId="77777777" w:rsidR="007D3E8D" w:rsidRPr="00F65579" w:rsidRDefault="007D3E8D" w:rsidP="007D3E8D">
            <w:pPr>
              <w:pStyle w:val="Tabletextright"/>
            </w:pPr>
            <w:r w:rsidRPr="00F65579">
              <w:t>6.00</w:t>
            </w:r>
          </w:p>
        </w:tc>
        <w:tc>
          <w:tcPr>
            <w:tcW w:w="979" w:type="dxa"/>
            <w:shd w:val="clear" w:color="auto" w:fill="auto"/>
            <w:vAlign w:val="bottom"/>
          </w:tcPr>
          <w:p w14:paraId="67F05374" w14:textId="77777777" w:rsidR="007D3E8D" w:rsidRPr="00F65579" w:rsidRDefault="007D3E8D" w:rsidP="007D3E8D">
            <w:pPr>
              <w:pStyle w:val="Tabletextright"/>
            </w:pPr>
            <w:r w:rsidRPr="00F65579">
              <w:t>6</w:t>
            </w:r>
          </w:p>
        </w:tc>
        <w:tc>
          <w:tcPr>
            <w:tcW w:w="979" w:type="dxa"/>
            <w:shd w:val="clear" w:color="auto" w:fill="auto"/>
            <w:vAlign w:val="bottom"/>
          </w:tcPr>
          <w:p w14:paraId="09BE859A" w14:textId="77777777" w:rsidR="007D3E8D" w:rsidRPr="00F65579" w:rsidRDefault="007D3E8D" w:rsidP="007D3E8D">
            <w:pPr>
              <w:pStyle w:val="Tabletextright"/>
            </w:pPr>
            <w:r w:rsidRPr="00F65579">
              <w:t>–</w:t>
            </w:r>
          </w:p>
        </w:tc>
        <w:tc>
          <w:tcPr>
            <w:tcW w:w="778" w:type="dxa"/>
            <w:shd w:val="clear" w:color="auto" w:fill="auto"/>
            <w:vAlign w:val="bottom"/>
          </w:tcPr>
          <w:p w14:paraId="6D180D1B" w14:textId="77777777" w:rsidR="007D3E8D" w:rsidRPr="00F65579" w:rsidRDefault="007D3E8D" w:rsidP="007D3E8D">
            <w:pPr>
              <w:pStyle w:val="Tabletextright"/>
            </w:pPr>
            <w:r w:rsidRPr="00F65579">
              <w:t>6.00</w:t>
            </w:r>
          </w:p>
        </w:tc>
        <w:tc>
          <w:tcPr>
            <w:tcW w:w="950" w:type="dxa"/>
            <w:shd w:val="clear" w:color="auto" w:fill="E0E0E0"/>
            <w:vAlign w:val="bottom"/>
          </w:tcPr>
          <w:p w14:paraId="4EBBAC6F" w14:textId="77777777" w:rsidR="007D3E8D" w:rsidRPr="00F65579" w:rsidRDefault="007D3E8D" w:rsidP="007D3E8D">
            <w:pPr>
              <w:pStyle w:val="Tabletextright"/>
            </w:pPr>
            <w:r w:rsidRPr="00F65579">
              <w:t>–</w:t>
            </w:r>
          </w:p>
        </w:tc>
        <w:tc>
          <w:tcPr>
            <w:tcW w:w="778" w:type="dxa"/>
            <w:shd w:val="clear" w:color="auto" w:fill="E0E0E0"/>
            <w:vAlign w:val="bottom"/>
          </w:tcPr>
          <w:p w14:paraId="10D30042" w14:textId="77777777" w:rsidR="007D3E8D" w:rsidRPr="00F65579" w:rsidRDefault="007D3E8D" w:rsidP="007D3E8D">
            <w:pPr>
              <w:pStyle w:val="Tabletextright"/>
            </w:pPr>
            <w:r w:rsidRPr="00F65579">
              <w:t>–</w:t>
            </w:r>
          </w:p>
        </w:tc>
        <w:tc>
          <w:tcPr>
            <w:tcW w:w="950" w:type="dxa"/>
            <w:shd w:val="clear" w:color="auto" w:fill="auto"/>
            <w:noWrap/>
            <w:vAlign w:val="bottom"/>
          </w:tcPr>
          <w:p w14:paraId="09BDA6F7" w14:textId="77777777" w:rsidR="007D3E8D" w:rsidRPr="00F65579" w:rsidRDefault="007D3E8D" w:rsidP="007D3E8D">
            <w:pPr>
              <w:pStyle w:val="Tabletextright"/>
            </w:pPr>
            <w:r w:rsidRPr="00F65579">
              <w:t>7</w:t>
            </w:r>
          </w:p>
        </w:tc>
        <w:tc>
          <w:tcPr>
            <w:tcW w:w="778" w:type="dxa"/>
            <w:shd w:val="clear" w:color="auto" w:fill="auto"/>
            <w:vAlign w:val="bottom"/>
          </w:tcPr>
          <w:p w14:paraId="4BBB140B" w14:textId="77777777" w:rsidR="007D3E8D" w:rsidRPr="00F65579" w:rsidRDefault="007D3E8D" w:rsidP="007D3E8D">
            <w:pPr>
              <w:pStyle w:val="Tabletextright"/>
            </w:pPr>
            <w:r w:rsidRPr="00F65579">
              <w:t>6.06</w:t>
            </w:r>
          </w:p>
        </w:tc>
        <w:tc>
          <w:tcPr>
            <w:tcW w:w="979" w:type="dxa"/>
            <w:shd w:val="clear" w:color="auto" w:fill="E0E0E0"/>
            <w:noWrap/>
            <w:vAlign w:val="bottom"/>
          </w:tcPr>
          <w:p w14:paraId="62FCBA51" w14:textId="77777777" w:rsidR="007D3E8D" w:rsidRPr="00F65579" w:rsidRDefault="007D3E8D" w:rsidP="007D3E8D">
            <w:pPr>
              <w:pStyle w:val="Tabletextright"/>
            </w:pPr>
            <w:r w:rsidRPr="00F65579">
              <w:t>4</w:t>
            </w:r>
          </w:p>
        </w:tc>
        <w:tc>
          <w:tcPr>
            <w:tcW w:w="979" w:type="dxa"/>
            <w:shd w:val="clear" w:color="auto" w:fill="E0E0E0"/>
            <w:vAlign w:val="bottom"/>
          </w:tcPr>
          <w:p w14:paraId="1484AAD7" w14:textId="77777777" w:rsidR="007D3E8D" w:rsidRPr="00F65579" w:rsidRDefault="007D3E8D" w:rsidP="007D3E8D">
            <w:pPr>
              <w:pStyle w:val="Tabletextright"/>
            </w:pPr>
            <w:r w:rsidRPr="00F65579">
              <w:t>–</w:t>
            </w:r>
          </w:p>
        </w:tc>
        <w:tc>
          <w:tcPr>
            <w:tcW w:w="778" w:type="dxa"/>
            <w:shd w:val="clear" w:color="auto" w:fill="E0E0E0"/>
            <w:vAlign w:val="bottom"/>
          </w:tcPr>
          <w:p w14:paraId="409AC5C9" w14:textId="77777777" w:rsidR="007D3E8D" w:rsidRPr="00F65579" w:rsidRDefault="007D3E8D" w:rsidP="007D3E8D">
            <w:pPr>
              <w:pStyle w:val="Tabletextright"/>
            </w:pPr>
            <w:r w:rsidRPr="00F65579">
              <w:t>4.00</w:t>
            </w:r>
          </w:p>
        </w:tc>
        <w:tc>
          <w:tcPr>
            <w:tcW w:w="950" w:type="dxa"/>
            <w:vAlign w:val="bottom"/>
          </w:tcPr>
          <w:p w14:paraId="0CA27508" w14:textId="77777777" w:rsidR="007D3E8D" w:rsidRPr="00F65579" w:rsidRDefault="007D3E8D" w:rsidP="007D3E8D">
            <w:pPr>
              <w:pStyle w:val="Tabletextright"/>
            </w:pPr>
            <w:r w:rsidRPr="00F65579">
              <w:t>3</w:t>
            </w:r>
          </w:p>
        </w:tc>
        <w:tc>
          <w:tcPr>
            <w:tcW w:w="778" w:type="dxa"/>
            <w:vAlign w:val="bottom"/>
          </w:tcPr>
          <w:p w14:paraId="4F70728C" w14:textId="77777777" w:rsidR="007D3E8D" w:rsidRPr="00F65579" w:rsidRDefault="007D3E8D" w:rsidP="007D3E8D">
            <w:pPr>
              <w:pStyle w:val="Tabletextright"/>
            </w:pPr>
            <w:r w:rsidRPr="00F65579">
              <w:t>2.06</w:t>
            </w:r>
          </w:p>
        </w:tc>
      </w:tr>
      <w:tr w:rsidR="007D3E8D" w:rsidRPr="00F65579" w14:paraId="1F5FB9E6" w14:textId="77777777" w:rsidTr="007D3E8D">
        <w:trPr>
          <w:cantSplit/>
        </w:trPr>
        <w:tc>
          <w:tcPr>
            <w:tcW w:w="1483" w:type="dxa"/>
            <w:shd w:val="clear" w:color="auto" w:fill="auto"/>
          </w:tcPr>
          <w:p w14:paraId="6C82B487" w14:textId="77777777" w:rsidR="007D3E8D" w:rsidRPr="00F65579" w:rsidRDefault="007D3E8D" w:rsidP="007D3E8D">
            <w:pPr>
              <w:pStyle w:val="Tabletext"/>
            </w:pPr>
            <w:r w:rsidRPr="00F65579">
              <w:rPr>
                <w:rFonts w:cstheme="minorHAnsi"/>
              </w:rPr>
              <w:t>25</w:t>
            </w:r>
            <w:r w:rsidR="003E7C90" w:rsidRPr="00F65579">
              <w:rPr>
                <w:rFonts w:cstheme="minorHAnsi"/>
              </w:rPr>
              <w:noBreakHyphen/>
            </w:r>
            <w:r w:rsidRPr="00F65579">
              <w:rPr>
                <w:rFonts w:cstheme="minorHAnsi"/>
              </w:rPr>
              <w:t>34</w:t>
            </w:r>
          </w:p>
        </w:tc>
        <w:tc>
          <w:tcPr>
            <w:tcW w:w="950" w:type="dxa"/>
            <w:shd w:val="clear" w:color="auto" w:fill="E0E0E0"/>
            <w:vAlign w:val="bottom"/>
          </w:tcPr>
          <w:p w14:paraId="6D547EB9" w14:textId="77777777" w:rsidR="007D3E8D" w:rsidRPr="00F65579" w:rsidRDefault="007D3E8D" w:rsidP="007D3E8D">
            <w:pPr>
              <w:pStyle w:val="Tabletextright"/>
            </w:pPr>
            <w:r w:rsidRPr="00F65579">
              <w:t>29</w:t>
            </w:r>
          </w:p>
        </w:tc>
        <w:tc>
          <w:tcPr>
            <w:tcW w:w="778" w:type="dxa"/>
            <w:shd w:val="clear" w:color="auto" w:fill="E0E0E0"/>
            <w:vAlign w:val="bottom"/>
          </w:tcPr>
          <w:p w14:paraId="5D8E7DC2" w14:textId="77777777" w:rsidR="007D3E8D" w:rsidRPr="00F65579" w:rsidRDefault="007D3E8D" w:rsidP="007D3E8D">
            <w:pPr>
              <w:pStyle w:val="Tabletextright"/>
            </w:pPr>
            <w:r w:rsidRPr="00F65579">
              <w:t>28.10</w:t>
            </w:r>
          </w:p>
        </w:tc>
        <w:tc>
          <w:tcPr>
            <w:tcW w:w="979" w:type="dxa"/>
            <w:shd w:val="clear" w:color="auto" w:fill="auto"/>
            <w:vAlign w:val="bottom"/>
          </w:tcPr>
          <w:p w14:paraId="3E7B73BD" w14:textId="77777777" w:rsidR="007D3E8D" w:rsidRPr="00F65579" w:rsidRDefault="007D3E8D" w:rsidP="007D3E8D">
            <w:pPr>
              <w:pStyle w:val="Tabletextright"/>
            </w:pPr>
            <w:r w:rsidRPr="00F65579">
              <w:t>24</w:t>
            </w:r>
          </w:p>
        </w:tc>
        <w:tc>
          <w:tcPr>
            <w:tcW w:w="979" w:type="dxa"/>
            <w:shd w:val="clear" w:color="auto" w:fill="auto"/>
            <w:vAlign w:val="bottom"/>
          </w:tcPr>
          <w:p w14:paraId="2113E198" w14:textId="77777777" w:rsidR="007D3E8D" w:rsidRPr="00F65579" w:rsidRDefault="007D3E8D" w:rsidP="007D3E8D">
            <w:pPr>
              <w:pStyle w:val="Tabletextright"/>
            </w:pPr>
            <w:r w:rsidRPr="00F65579">
              <w:t>4</w:t>
            </w:r>
          </w:p>
        </w:tc>
        <w:tc>
          <w:tcPr>
            <w:tcW w:w="778" w:type="dxa"/>
            <w:shd w:val="clear" w:color="auto" w:fill="auto"/>
            <w:vAlign w:val="bottom"/>
          </w:tcPr>
          <w:p w14:paraId="12C24615" w14:textId="77777777" w:rsidR="007D3E8D" w:rsidRPr="00F65579" w:rsidRDefault="007D3E8D" w:rsidP="007D3E8D">
            <w:pPr>
              <w:pStyle w:val="Tabletextright"/>
            </w:pPr>
            <w:r w:rsidRPr="00F65579">
              <w:t>27.10</w:t>
            </w:r>
          </w:p>
        </w:tc>
        <w:tc>
          <w:tcPr>
            <w:tcW w:w="950" w:type="dxa"/>
            <w:shd w:val="clear" w:color="auto" w:fill="E0E0E0"/>
            <w:vAlign w:val="bottom"/>
          </w:tcPr>
          <w:p w14:paraId="42076081" w14:textId="77777777" w:rsidR="007D3E8D" w:rsidRPr="00F65579" w:rsidRDefault="007D3E8D" w:rsidP="007D3E8D">
            <w:pPr>
              <w:pStyle w:val="Tabletextright"/>
            </w:pPr>
            <w:r w:rsidRPr="00F65579">
              <w:t>1</w:t>
            </w:r>
          </w:p>
        </w:tc>
        <w:tc>
          <w:tcPr>
            <w:tcW w:w="778" w:type="dxa"/>
            <w:shd w:val="clear" w:color="auto" w:fill="E0E0E0"/>
            <w:vAlign w:val="bottom"/>
          </w:tcPr>
          <w:p w14:paraId="300E1CA4" w14:textId="77777777" w:rsidR="007D3E8D" w:rsidRPr="00F65579" w:rsidRDefault="007D3E8D" w:rsidP="007D3E8D">
            <w:pPr>
              <w:pStyle w:val="Tabletextright"/>
            </w:pPr>
            <w:r w:rsidRPr="00F65579">
              <w:t>1.00</w:t>
            </w:r>
          </w:p>
        </w:tc>
        <w:tc>
          <w:tcPr>
            <w:tcW w:w="950" w:type="dxa"/>
            <w:shd w:val="clear" w:color="auto" w:fill="auto"/>
            <w:noWrap/>
            <w:vAlign w:val="bottom"/>
          </w:tcPr>
          <w:p w14:paraId="286D8902" w14:textId="77777777" w:rsidR="007D3E8D" w:rsidRPr="00F65579" w:rsidRDefault="007D3E8D" w:rsidP="007D3E8D">
            <w:pPr>
              <w:pStyle w:val="Tabletextright"/>
            </w:pPr>
            <w:r w:rsidRPr="00F65579">
              <w:t>31</w:t>
            </w:r>
          </w:p>
        </w:tc>
        <w:tc>
          <w:tcPr>
            <w:tcW w:w="778" w:type="dxa"/>
            <w:shd w:val="clear" w:color="auto" w:fill="auto"/>
            <w:vAlign w:val="bottom"/>
          </w:tcPr>
          <w:p w14:paraId="0D2DEBDE" w14:textId="77777777" w:rsidR="007D3E8D" w:rsidRPr="00F65579" w:rsidRDefault="007D3E8D" w:rsidP="007D3E8D">
            <w:pPr>
              <w:pStyle w:val="Tabletextright"/>
            </w:pPr>
            <w:r w:rsidRPr="00F65579">
              <w:t>29.80</w:t>
            </w:r>
          </w:p>
        </w:tc>
        <w:tc>
          <w:tcPr>
            <w:tcW w:w="979" w:type="dxa"/>
            <w:shd w:val="clear" w:color="auto" w:fill="E0E0E0"/>
            <w:noWrap/>
            <w:vAlign w:val="bottom"/>
          </w:tcPr>
          <w:p w14:paraId="35BE6AD5" w14:textId="77777777" w:rsidR="007D3E8D" w:rsidRPr="00F65579" w:rsidRDefault="007D3E8D" w:rsidP="007D3E8D">
            <w:pPr>
              <w:pStyle w:val="Tabletextright"/>
            </w:pPr>
            <w:r w:rsidRPr="00F65579">
              <w:t>26</w:t>
            </w:r>
          </w:p>
        </w:tc>
        <w:tc>
          <w:tcPr>
            <w:tcW w:w="979" w:type="dxa"/>
            <w:shd w:val="clear" w:color="auto" w:fill="E0E0E0"/>
            <w:vAlign w:val="bottom"/>
          </w:tcPr>
          <w:p w14:paraId="65153648" w14:textId="77777777" w:rsidR="007D3E8D" w:rsidRPr="00F65579" w:rsidRDefault="007D3E8D" w:rsidP="007D3E8D">
            <w:pPr>
              <w:pStyle w:val="Tabletextright"/>
            </w:pPr>
            <w:r w:rsidRPr="00F65579">
              <w:t>3</w:t>
            </w:r>
          </w:p>
        </w:tc>
        <w:tc>
          <w:tcPr>
            <w:tcW w:w="778" w:type="dxa"/>
            <w:shd w:val="clear" w:color="auto" w:fill="E0E0E0"/>
            <w:vAlign w:val="bottom"/>
          </w:tcPr>
          <w:p w14:paraId="79D05E3D" w14:textId="77777777" w:rsidR="007D3E8D" w:rsidRPr="00F65579" w:rsidRDefault="007D3E8D" w:rsidP="007D3E8D">
            <w:pPr>
              <w:pStyle w:val="Tabletextright"/>
            </w:pPr>
            <w:r w:rsidRPr="00F65579">
              <w:t>27.80</w:t>
            </w:r>
          </w:p>
        </w:tc>
        <w:tc>
          <w:tcPr>
            <w:tcW w:w="950" w:type="dxa"/>
            <w:vAlign w:val="bottom"/>
          </w:tcPr>
          <w:p w14:paraId="49BC548D" w14:textId="77777777" w:rsidR="007D3E8D" w:rsidRPr="00F65579" w:rsidRDefault="007D3E8D" w:rsidP="007D3E8D">
            <w:pPr>
              <w:pStyle w:val="Tabletextright"/>
            </w:pPr>
            <w:r w:rsidRPr="00F65579">
              <w:t>2</w:t>
            </w:r>
          </w:p>
        </w:tc>
        <w:tc>
          <w:tcPr>
            <w:tcW w:w="778" w:type="dxa"/>
            <w:vAlign w:val="bottom"/>
          </w:tcPr>
          <w:p w14:paraId="590491F1" w14:textId="77777777" w:rsidR="007D3E8D" w:rsidRPr="00F65579" w:rsidRDefault="007D3E8D" w:rsidP="007D3E8D">
            <w:pPr>
              <w:pStyle w:val="Tabletextright"/>
            </w:pPr>
            <w:r w:rsidRPr="00F65579">
              <w:t>2.00</w:t>
            </w:r>
          </w:p>
        </w:tc>
      </w:tr>
      <w:tr w:rsidR="007D3E8D" w:rsidRPr="00F65579" w14:paraId="166595B2" w14:textId="77777777" w:rsidTr="007D3E8D">
        <w:trPr>
          <w:cantSplit/>
        </w:trPr>
        <w:tc>
          <w:tcPr>
            <w:tcW w:w="1483" w:type="dxa"/>
            <w:shd w:val="clear" w:color="auto" w:fill="auto"/>
          </w:tcPr>
          <w:p w14:paraId="366B5CE2" w14:textId="77777777" w:rsidR="007D3E8D" w:rsidRPr="00F65579" w:rsidRDefault="007D3E8D" w:rsidP="007D3E8D">
            <w:pPr>
              <w:pStyle w:val="Tabletext"/>
            </w:pPr>
            <w:r w:rsidRPr="00F65579">
              <w:rPr>
                <w:rFonts w:cstheme="minorHAnsi"/>
              </w:rPr>
              <w:t>35</w:t>
            </w:r>
            <w:r w:rsidR="003E7C90" w:rsidRPr="00F65579">
              <w:rPr>
                <w:rFonts w:cstheme="minorHAnsi"/>
              </w:rPr>
              <w:noBreakHyphen/>
            </w:r>
            <w:r w:rsidRPr="00F65579">
              <w:rPr>
                <w:rFonts w:cstheme="minorHAnsi"/>
              </w:rPr>
              <w:t>44</w:t>
            </w:r>
          </w:p>
        </w:tc>
        <w:tc>
          <w:tcPr>
            <w:tcW w:w="950" w:type="dxa"/>
            <w:shd w:val="clear" w:color="auto" w:fill="E0E0E0"/>
            <w:vAlign w:val="bottom"/>
          </w:tcPr>
          <w:p w14:paraId="4FD72A02" w14:textId="77777777" w:rsidR="007D3E8D" w:rsidRPr="00F65579" w:rsidRDefault="007D3E8D" w:rsidP="007D3E8D">
            <w:pPr>
              <w:pStyle w:val="Tabletextright"/>
            </w:pPr>
            <w:r w:rsidRPr="00F65579">
              <w:t>52</w:t>
            </w:r>
          </w:p>
        </w:tc>
        <w:tc>
          <w:tcPr>
            <w:tcW w:w="778" w:type="dxa"/>
            <w:shd w:val="clear" w:color="auto" w:fill="E0E0E0"/>
            <w:vAlign w:val="bottom"/>
          </w:tcPr>
          <w:p w14:paraId="0C737BC0" w14:textId="77777777" w:rsidR="007D3E8D" w:rsidRPr="00F65579" w:rsidRDefault="007D3E8D" w:rsidP="007D3E8D">
            <w:pPr>
              <w:pStyle w:val="Tabletextright"/>
            </w:pPr>
            <w:r w:rsidRPr="00F65579">
              <w:t>49.52</w:t>
            </w:r>
          </w:p>
        </w:tc>
        <w:tc>
          <w:tcPr>
            <w:tcW w:w="979" w:type="dxa"/>
            <w:shd w:val="clear" w:color="auto" w:fill="auto"/>
            <w:vAlign w:val="bottom"/>
          </w:tcPr>
          <w:p w14:paraId="455F333D" w14:textId="77777777" w:rsidR="007D3E8D" w:rsidRPr="00F65579" w:rsidRDefault="007D3E8D" w:rsidP="007D3E8D">
            <w:pPr>
              <w:pStyle w:val="Tabletextright"/>
            </w:pPr>
            <w:r w:rsidRPr="00F65579">
              <w:t>45</w:t>
            </w:r>
          </w:p>
        </w:tc>
        <w:tc>
          <w:tcPr>
            <w:tcW w:w="979" w:type="dxa"/>
            <w:shd w:val="clear" w:color="auto" w:fill="auto"/>
            <w:vAlign w:val="bottom"/>
          </w:tcPr>
          <w:p w14:paraId="703D97BB" w14:textId="77777777" w:rsidR="007D3E8D" w:rsidRPr="00F65579" w:rsidRDefault="007D3E8D" w:rsidP="007D3E8D">
            <w:pPr>
              <w:pStyle w:val="Tabletextright"/>
            </w:pPr>
            <w:r w:rsidRPr="00F65579">
              <w:t>6</w:t>
            </w:r>
          </w:p>
        </w:tc>
        <w:tc>
          <w:tcPr>
            <w:tcW w:w="778" w:type="dxa"/>
            <w:shd w:val="clear" w:color="auto" w:fill="auto"/>
            <w:vAlign w:val="bottom"/>
          </w:tcPr>
          <w:p w14:paraId="05F2C258" w14:textId="77777777" w:rsidR="007D3E8D" w:rsidRPr="00F65579" w:rsidRDefault="007D3E8D" w:rsidP="007D3E8D">
            <w:pPr>
              <w:pStyle w:val="Tabletextright"/>
            </w:pPr>
            <w:r w:rsidRPr="00F65579">
              <w:t>48.52</w:t>
            </w:r>
          </w:p>
        </w:tc>
        <w:tc>
          <w:tcPr>
            <w:tcW w:w="950" w:type="dxa"/>
            <w:shd w:val="clear" w:color="auto" w:fill="E0E0E0"/>
            <w:vAlign w:val="bottom"/>
          </w:tcPr>
          <w:p w14:paraId="4D16628A" w14:textId="77777777" w:rsidR="007D3E8D" w:rsidRPr="00F65579" w:rsidRDefault="007D3E8D" w:rsidP="007D3E8D">
            <w:pPr>
              <w:pStyle w:val="Tabletextright"/>
            </w:pPr>
            <w:r w:rsidRPr="00F65579">
              <w:t>1</w:t>
            </w:r>
          </w:p>
        </w:tc>
        <w:tc>
          <w:tcPr>
            <w:tcW w:w="778" w:type="dxa"/>
            <w:shd w:val="clear" w:color="auto" w:fill="E0E0E0"/>
            <w:vAlign w:val="bottom"/>
          </w:tcPr>
          <w:p w14:paraId="6ECF274A" w14:textId="77777777" w:rsidR="007D3E8D" w:rsidRPr="00F65579" w:rsidRDefault="007D3E8D" w:rsidP="007D3E8D">
            <w:pPr>
              <w:pStyle w:val="Tabletextright"/>
            </w:pPr>
            <w:r w:rsidRPr="00F65579">
              <w:t>1.00</w:t>
            </w:r>
          </w:p>
        </w:tc>
        <w:tc>
          <w:tcPr>
            <w:tcW w:w="950" w:type="dxa"/>
            <w:shd w:val="clear" w:color="auto" w:fill="auto"/>
            <w:noWrap/>
            <w:vAlign w:val="bottom"/>
          </w:tcPr>
          <w:p w14:paraId="1C2335F3" w14:textId="77777777" w:rsidR="007D3E8D" w:rsidRPr="00F65579" w:rsidRDefault="007D3E8D" w:rsidP="007D3E8D">
            <w:pPr>
              <w:pStyle w:val="Tabletextright"/>
            </w:pPr>
            <w:r w:rsidRPr="00F65579">
              <w:t>48</w:t>
            </w:r>
          </w:p>
        </w:tc>
        <w:tc>
          <w:tcPr>
            <w:tcW w:w="778" w:type="dxa"/>
            <w:shd w:val="clear" w:color="auto" w:fill="auto"/>
            <w:vAlign w:val="bottom"/>
          </w:tcPr>
          <w:p w14:paraId="0DD96CB1" w14:textId="77777777" w:rsidR="007D3E8D" w:rsidRPr="00F65579" w:rsidRDefault="007D3E8D" w:rsidP="007D3E8D">
            <w:pPr>
              <w:pStyle w:val="Tabletextright"/>
            </w:pPr>
            <w:r w:rsidRPr="00F65579">
              <w:t>44.82</w:t>
            </w:r>
          </w:p>
        </w:tc>
        <w:tc>
          <w:tcPr>
            <w:tcW w:w="979" w:type="dxa"/>
            <w:shd w:val="clear" w:color="auto" w:fill="E0E0E0"/>
            <w:noWrap/>
            <w:vAlign w:val="bottom"/>
          </w:tcPr>
          <w:p w14:paraId="692B8BBA" w14:textId="77777777" w:rsidR="007D3E8D" w:rsidRPr="00F65579" w:rsidRDefault="007D3E8D" w:rsidP="007D3E8D">
            <w:pPr>
              <w:pStyle w:val="Tabletextright"/>
            </w:pPr>
            <w:r w:rsidRPr="00F65579">
              <w:t>39</w:t>
            </w:r>
          </w:p>
        </w:tc>
        <w:tc>
          <w:tcPr>
            <w:tcW w:w="979" w:type="dxa"/>
            <w:shd w:val="clear" w:color="auto" w:fill="E0E0E0"/>
            <w:vAlign w:val="bottom"/>
          </w:tcPr>
          <w:p w14:paraId="469C5F12" w14:textId="77777777" w:rsidR="007D3E8D" w:rsidRPr="00F65579" w:rsidRDefault="007D3E8D" w:rsidP="007D3E8D">
            <w:pPr>
              <w:pStyle w:val="Tabletextright"/>
            </w:pPr>
            <w:r w:rsidRPr="00F65579">
              <w:t>7</w:t>
            </w:r>
          </w:p>
        </w:tc>
        <w:tc>
          <w:tcPr>
            <w:tcW w:w="778" w:type="dxa"/>
            <w:shd w:val="clear" w:color="auto" w:fill="E0E0E0"/>
            <w:vAlign w:val="bottom"/>
          </w:tcPr>
          <w:p w14:paraId="77F82315" w14:textId="77777777" w:rsidR="007D3E8D" w:rsidRPr="00F65579" w:rsidRDefault="007D3E8D" w:rsidP="007D3E8D">
            <w:pPr>
              <w:pStyle w:val="Tabletextright"/>
            </w:pPr>
            <w:r w:rsidRPr="00F65579">
              <w:t>43.02</w:t>
            </w:r>
          </w:p>
        </w:tc>
        <w:tc>
          <w:tcPr>
            <w:tcW w:w="950" w:type="dxa"/>
            <w:vAlign w:val="bottom"/>
          </w:tcPr>
          <w:p w14:paraId="0566CBE7" w14:textId="77777777" w:rsidR="007D3E8D" w:rsidRPr="00F65579" w:rsidRDefault="007D3E8D" w:rsidP="007D3E8D">
            <w:pPr>
              <w:pStyle w:val="Tabletextright"/>
            </w:pPr>
            <w:r w:rsidRPr="00F65579">
              <w:t>2</w:t>
            </w:r>
          </w:p>
        </w:tc>
        <w:tc>
          <w:tcPr>
            <w:tcW w:w="778" w:type="dxa"/>
            <w:vAlign w:val="bottom"/>
          </w:tcPr>
          <w:p w14:paraId="53A9065A" w14:textId="77777777" w:rsidR="007D3E8D" w:rsidRPr="00F65579" w:rsidRDefault="007D3E8D" w:rsidP="007D3E8D">
            <w:pPr>
              <w:pStyle w:val="Tabletextright"/>
            </w:pPr>
            <w:r w:rsidRPr="00F65579">
              <w:t>1.80</w:t>
            </w:r>
          </w:p>
        </w:tc>
      </w:tr>
      <w:tr w:rsidR="007D3E8D" w:rsidRPr="00F65579" w14:paraId="72691E24" w14:textId="77777777" w:rsidTr="007D3E8D">
        <w:trPr>
          <w:cantSplit/>
        </w:trPr>
        <w:tc>
          <w:tcPr>
            <w:tcW w:w="1483" w:type="dxa"/>
            <w:shd w:val="clear" w:color="auto" w:fill="auto"/>
          </w:tcPr>
          <w:p w14:paraId="522C8FD3" w14:textId="77777777" w:rsidR="007D3E8D" w:rsidRPr="00F65579" w:rsidRDefault="007D3E8D" w:rsidP="007D3E8D">
            <w:pPr>
              <w:pStyle w:val="Tabletext"/>
            </w:pPr>
            <w:r w:rsidRPr="00F65579">
              <w:rPr>
                <w:rFonts w:cstheme="minorHAnsi"/>
              </w:rPr>
              <w:t>45</w:t>
            </w:r>
            <w:r w:rsidR="003E7C90" w:rsidRPr="00F65579">
              <w:rPr>
                <w:rFonts w:cstheme="minorHAnsi"/>
              </w:rPr>
              <w:noBreakHyphen/>
            </w:r>
            <w:r w:rsidRPr="00F65579">
              <w:rPr>
                <w:rFonts w:cstheme="minorHAnsi"/>
              </w:rPr>
              <w:t>54</w:t>
            </w:r>
          </w:p>
        </w:tc>
        <w:tc>
          <w:tcPr>
            <w:tcW w:w="950" w:type="dxa"/>
            <w:shd w:val="clear" w:color="auto" w:fill="E0E0E0"/>
            <w:vAlign w:val="bottom"/>
          </w:tcPr>
          <w:p w14:paraId="12967A68" w14:textId="77777777" w:rsidR="007D3E8D" w:rsidRPr="00F65579" w:rsidRDefault="007D3E8D" w:rsidP="007D3E8D">
            <w:pPr>
              <w:pStyle w:val="Tabletextright"/>
            </w:pPr>
            <w:r w:rsidRPr="00F65579">
              <w:t>44</w:t>
            </w:r>
          </w:p>
        </w:tc>
        <w:tc>
          <w:tcPr>
            <w:tcW w:w="778" w:type="dxa"/>
            <w:shd w:val="clear" w:color="auto" w:fill="E0E0E0"/>
            <w:vAlign w:val="bottom"/>
          </w:tcPr>
          <w:p w14:paraId="31E298B6" w14:textId="77777777" w:rsidR="007D3E8D" w:rsidRPr="00F65579" w:rsidRDefault="007D3E8D" w:rsidP="007D3E8D">
            <w:pPr>
              <w:pStyle w:val="Tabletextright"/>
            </w:pPr>
            <w:r w:rsidRPr="00F65579">
              <w:t>41.21</w:t>
            </w:r>
          </w:p>
        </w:tc>
        <w:tc>
          <w:tcPr>
            <w:tcW w:w="979" w:type="dxa"/>
            <w:shd w:val="clear" w:color="auto" w:fill="auto"/>
            <w:vAlign w:val="bottom"/>
          </w:tcPr>
          <w:p w14:paraId="5D09490B" w14:textId="77777777" w:rsidR="007D3E8D" w:rsidRPr="00F65579" w:rsidRDefault="007D3E8D" w:rsidP="007D3E8D">
            <w:pPr>
              <w:pStyle w:val="Tabletextright"/>
            </w:pPr>
            <w:r w:rsidRPr="00F65579">
              <w:t>34</w:t>
            </w:r>
          </w:p>
        </w:tc>
        <w:tc>
          <w:tcPr>
            <w:tcW w:w="979" w:type="dxa"/>
            <w:shd w:val="clear" w:color="auto" w:fill="auto"/>
            <w:vAlign w:val="bottom"/>
          </w:tcPr>
          <w:p w14:paraId="48441D69" w14:textId="77777777" w:rsidR="007D3E8D" w:rsidRPr="00F65579" w:rsidRDefault="007D3E8D" w:rsidP="007D3E8D">
            <w:pPr>
              <w:pStyle w:val="Tabletextright"/>
            </w:pPr>
            <w:r w:rsidRPr="00F65579">
              <w:t>6</w:t>
            </w:r>
          </w:p>
        </w:tc>
        <w:tc>
          <w:tcPr>
            <w:tcW w:w="778" w:type="dxa"/>
            <w:shd w:val="clear" w:color="auto" w:fill="auto"/>
            <w:vAlign w:val="bottom"/>
          </w:tcPr>
          <w:p w14:paraId="78292CFE" w14:textId="77777777" w:rsidR="007D3E8D" w:rsidRPr="00F65579" w:rsidRDefault="007D3E8D" w:rsidP="007D3E8D">
            <w:pPr>
              <w:pStyle w:val="Tabletextright"/>
            </w:pPr>
            <w:r w:rsidRPr="00F65579">
              <w:t>37.61</w:t>
            </w:r>
          </w:p>
        </w:tc>
        <w:tc>
          <w:tcPr>
            <w:tcW w:w="950" w:type="dxa"/>
            <w:shd w:val="clear" w:color="auto" w:fill="E0E0E0"/>
            <w:vAlign w:val="bottom"/>
          </w:tcPr>
          <w:p w14:paraId="5EB00309" w14:textId="77777777" w:rsidR="007D3E8D" w:rsidRPr="00F65579" w:rsidRDefault="007D3E8D" w:rsidP="007D3E8D">
            <w:pPr>
              <w:pStyle w:val="Tabletextright"/>
            </w:pPr>
            <w:r w:rsidRPr="00F65579">
              <w:t>4</w:t>
            </w:r>
          </w:p>
        </w:tc>
        <w:tc>
          <w:tcPr>
            <w:tcW w:w="778" w:type="dxa"/>
            <w:shd w:val="clear" w:color="auto" w:fill="E0E0E0"/>
            <w:vAlign w:val="bottom"/>
          </w:tcPr>
          <w:p w14:paraId="2171465D" w14:textId="77777777" w:rsidR="007D3E8D" w:rsidRPr="00F65579" w:rsidRDefault="007D3E8D" w:rsidP="007D3E8D">
            <w:pPr>
              <w:pStyle w:val="Tabletextright"/>
            </w:pPr>
            <w:r w:rsidRPr="00F65579">
              <w:t>3.60</w:t>
            </w:r>
          </w:p>
        </w:tc>
        <w:tc>
          <w:tcPr>
            <w:tcW w:w="950" w:type="dxa"/>
            <w:shd w:val="clear" w:color="auto" w:fill="auto"/>
            <w:noWrap/>
            <w:vAlign w:val="bottom"/>
          </w:tcPr>
          <w:p w14:paraId="11A52C50" w14:textId="77777777" w:rsidR="007D3E8D" w:rsidRPr="00F65579" w:rsidRDefault="007D3E8D" w:rsidP="007D3E8D">
            <w:pPr>
              <w:pStyle w:val="Tabletextright"/>
            </w:pPr>
            <w:r w:rsidRPr="00F65579">
              <w:t>34</w:t>
            </w:r>
          </w:p>
        </w:tc>
        <w:tc>
          <w:tcPr>
            <w:tcW w:w="778" w:type="dxa"/>
            <w:shd w:val="clear" w:color="auto" w:fill="auto"/>
            <w:vAlign w:val="bottom"/>
          </w:tcPr>
          <w:p w14:paraId="08A1BA54" w14:textId="77777777" w:rsidR="007D3E8D" w:rsidRPr="00F65579" w:rsidRDefault="007D3E8D" w:rsidP="007D3E8D">
            <w:pPr>
              <w:pStyle w:val="Tabletextright"/>
            </w:pPr>
            <w:r w:rsidRPr="00F65579">
              <w:t>31.41</w:t>
            </w:r>
          </w:p>
        </w:tc>
        <w:tc>
          <w:tcPr>
            <w:tcW w:w="979" w:type="dxa"/>
            <w:shd w:val="clear" w:color="auto" w:fill="E0E0E0"/>
            <w:noWrap/>
            <w:vAlign w:val="bottom"/>
          </w:tcPr>
          <w:p w14:paraId="3F75E402" w14:textId="77777777" w:rsidR="007D3E8D" w:rsidRPr="00F65579" w:rsidRDefault="007D3E8D" w:rsidP="007D3E8D">
            <w:pPr>
              <w:pStyle w:val="Tabletextright"/>
            </w:pPr>
            <w:r w:rsidRPr="00F65579">
              <w:t>24</w:t>
            </w:r>
          </w:p>
        </w:tc>
        <w:tc>
          <w:tcPr>
            <w:tcW w:w="979" w:type="dxa"/>
            <w:shd w:val="clear" w:color="auto" w:fill="E0E0E0"/>
            <w:vAlign w:val="bottom"/>
          </w:tcPr>
          <w:p w14:paraId="28B9031C" w14:textId="77777777" w:rsidR="007D3E8D" w:rsidRPr="00F65579" w:rsidRDefault="007D3E8D" w:rsidP="007D3E8D">
            <w:pPr>
              <w:pStyle w:val="Tabletextright"/>
            </w:pPr>
            <w:r w:rsidRPr="00F65579">
              <w:t>7</w:t>
            </w:r>
          </w:p>
        </w:tc>
        <w:tc>
          <w:tcPr>
            <w:tcW w:w="778" w:type="dxa"/>
            <w:shd w:val="clear" w:color="auto" w:fill="E0E0E0"/>
            <w:vAlign w:val="bottom"/>
          </w:tcPr>
          <w:p w14:paraId="5CB90F9A" w14:textId="77777777" w:rsidR="007D3E8D" w:rsidRPr="00F65579" w:rsidRDefault="007D3E8D" w:rsidP="007D3E8D">
            <w:pPr>
              <w:pStyle w:val="Tabletextright"/>
            </w:pPr>
            <w:r w:rsidRPr="00F65579">
              <w:t>28.41</w:t>
            </w:r>
          </w:p>
        </w:tc>
        <w:tc>
          <w:tcPr>
            <w:tcW w:w="950" w:type="dxa"/>
            <w:vAlign w:val="bottom"/>
          </w:tcPr>
          <w:p w14:paraId="42987D42" w14:textId="77777777" w:rsidR="007D3E8D" w:rsidRPr="00F65579" w:rsidRDefault="007D3E8D" w:rsidP="007D3E8D">
            <w:pPr>
              <w:pStyle w:val="Tabletextright"/>
            </w:pPr>
            <w:r w:rsidRPr="00F65579">
              <w:t>3</w:t>
            </w:r>
          </w:p>
        </w:tc>
        <w:tc>
          <w:tcPr>
            <w:tcW w:w="778" w:type="dxa"/>
            <w:vAlign w:val="bottom"/>
          </w:tcPr>
          <w:p w14:paraId="6F0A1F8C" w14:textId="77777777" w:rsidR="007D3E8D" w:rsidRPr="00F65579" w:rsidRDefault="007D3E8D" w:rsidP="007D3E8D">
            <w:pPr>
              <w:pStyle w:val="Tabletextright"/>
            </w:pPr>
            <w:r w:rsidRPr="00F65579">
              <w:t>3.00</w:t>
            </w:r>
          </w:p>
        </w:tc>
      </w:tr>
      <w:tr w:rsidR="007D3E8D" w:rsidRPr="00F65579" w14:paraId="393F0645" w14:textId="77777777" w:rsidTr="007D3E8D">
        <w:trPr>
          <w:cantSplit/>
        </w:trPr>
        <w:tc>
          <w:tcPr>
            <w:tcW w:w="1483" w:type="dxa"/>
            <w:shd w:val="clear" w:color="auto" w:fill="auto"/>
          </w:tcPr>
          <w:p w14:paraId="45B634A7" w14:textId="77777777" w:rsidR="007D3E8D" w:rsidRPr="00F65579" w:rsidRDefault="007D3E8D" w:rsidP="007D3E8D">
            <w:pPr>
              <w:pStyle w:val="Tabletext"/>
            </w:pPr>
            <w:r w:rsidRPr="00F65579">
              <w:rPr>
                <w:rFonts w:cstheme="minorHAnsi"/>
              </w:rPr>
              <w:t>55</w:t>
            </w:r>
            <w:r w:rsidR="003E7C90" w:rsidRPr="00F65579">
              <w:rPr>
                <w:rFonts w:cstheme="minorHAnsi"/>
              </w:rPr>
              <w:noBreakHyphen/>
            </w:r>
            <w:r w:rsidRPr="00F65579">
              <w:rPr>
                <w:rFonts w:cstheme="minorHAnsi"/>
              </w:rPr>
              <w:t>64</w:t>
            </w:r>
          </w:p>
        </w:tc>
        <w:tc>
          <w:tcPr>
            <w:tcW w:w="950" w:type="dxa"/>
            <w:shd w:val="clear" w:color="auto" w:fill="E0E0E0"/>
            <w:vAlign w:val="bottom"/>
          </w:tcPr>
          <w:p w14:paraId="7A0EC1F5" w14:textId="77777777" w:rsidR="007D3E8D" w:rsidRPr="00F65579" w:rsidRDefault="007D3E8D" w:rsidP="007D3E8D">
            <w:pPr>
              <w:pStyle w:val="Tabletextright"/>
            </w:pPr>
            <w:r w:rsidRPr="00F65579">
              <w:t>23</w:t>
            </w:r>
          </w:p>
        </w:tc>
        <w:tc>
          <w:tcPr>
            <w:tcW w:w="778" w:type="dxa"/>
            <w:shd w:val="clear" w:color="auto" w:fill="E0E0E0"/>
            <w:vAlign w:val="bottom"/>
          </w:tcPr>
          <w:p w14:paraId="2333C54C" w14:textId="77777777" w:rsidR="007D3E8D" w:rsidRPr="00F65579" w:rsidRDefault="007D3E8D" w:rsidP="007D3E8D">
            <w:pPr>
              <w:pStyle w:val="Tabletextright"/>
            </w:pPr>
            <w:r w:rsidRPr="00F65579">
              <w:t>21.33</w:t>
            </w:r>
          </w:p>
        </w:tc>
        <w:tc>
          <w:tcPr>
            <w:tcW w:w="979" w:type="dxa"/>
            <w:shd w:val="clear" w:color="auto" w:fill="auto"/>
            <w:vAlign w:val="bottom"/>
          </w:tcPr>
          <w:p w14:paraId="1424C0AA" w14:textId="77777777" w:rsidR="007D3E8D" w:rsidRPr="00F65579" w:rsidRDefault="007D3E8D" w:rsidP="007D3E8D">
            <w:pPr>
              <w:pStyle w:val="Tabletextright"/>
            </w:pPr>
            <w:r w:rsidRPr="00F65579">
              <w:t>16</w:t>
            </w:r>
          </w:p>
        </w:tc>
        <w:tc>
          <w:tcPr>
            <w:tcW w:w="979" w:type="dxa"/>
            <w:shd w:val="clear" w:color="auto" w:fill="auto"/>
            <w:vAlign w:val="bottom"/>
          </w:tcPr>
          <w:p w14:paraId="60FFFB3E" w14:textId="77777777" w:rsidR="007D3E8D" w:rsidRPr="00F65579" w:rsidRDefault="007D3E8D" w:rsidP="007D3E8D">
            <w:pPr>
              <w:pStyle w:val="Tabletextright"/>
            </w:pPr>
            <w:r w:rsidRPr="00F65579">
              <w:t>6</w:t>
            </w:r>
          </w:p>
        </w:tc>
        <w:tc>
          <w:tcPr>
            <w:tcW w:w="778" w:type="dxa"/>
            <w:shd w:val="clear" w:color="auto" w:fill="auto"/>
            <w:vAlign w:val="bottom"/>
          </w:tcPr>
          <w:p w14:paraId="57567049" w14:textId="77777777" w:rsidR="007D3E8D" w:rsidRPr="00F65579" w:rsidRDefault="007D3E8D" w:rsidP="007D3E8D">
            <w:pPr>
              <w:pStyle w:val="Tabletextright"/>
            </w:pPr>
            <w:r w:rsidRPr="00F65579">
              <w:t>20.63</w:t>
            </w:r>
          </w:p>
        </w:tc>
        <w:tc>
          <w:tcPr>
            <w:tcW w:w="950" w:type="dxa"/>
            <w:shd w:val="clear" w:color="auto" w:fill="E0E0E0"/>
            <w:vAlign w:val="bottom"/>
          </w:tcPr>
          <w:p w14:paraId="2A1E768A" w14:textId="77777777" w:rsidR="007D3E8D" w:rsidRPr="00F65579" w:rsidRDefault="007D3E8D" w:rsidP="007D3E8D">
            <w:pPr>
              <w:pStyle w:val="Tabletextright"/>
            </w:pPr>
            <w:r w:rsidRPr="00F65579">
              <w:t>1</w:t>
            </w:r>
          </w:p>
        </w:tc>
        <w:tc>
          <w:tcPr>
            <w:tcW w:w="778" w:type="dxa"/>
            <w:shd w:val="clear" w:color="auto" w:fill="E0E0E0"/>
            <w:vAlign w:val="bottom"/>
          </w:tcPr>
          <w:p w14:paraId="6DB653B0" w14:textId="77777777" w:rsidR="007D3E8D" w:rsidRPr="00F65579" w:rsidRDefault="007D3E8D" w:rsidP="007D3E8D">
            <w:pPr>
              <w:pStyle w:val="Tabletextright"/>
            </w:pPr>
            <w:r w:rsidRPr="00F65579">
              <w:t>0.70</w:t>
            </w:r>
          </w:p>
        </w:tc>
        <w:tc>
          <w:tcPr>
            <w:tcW w:w="950" w:type="dxa"/>
            <w:shd w:val="clear" w:color="auto" w:fill="auto"/>
            <w:noWrap/>
            <w:vAlign w:val="bottom"/>
          </w:tcPr>
          <w:p w14:paraId="06B572B0" w14:textId="77777777" w:rsidR="007D3E8D" w:rsidRPr="00F65579" w:rsidRDefault="007D3E8D" w:rsidP="007D3E8D">
            <w:pPr>
              <w:pStyle w:val="Tabletextright"/>
            </w:pPr>
            <w:r w:rsidRPr="00F65579">
              <w:t>22</w:t>
            </w:r>
          </w:p>
        </w:tc>
        <w:tc>
          <w:tcPr>
            <w:tcW w:w="778" w:type="dxa"/>
            <w:shd w:val="clear" w:color="auto" w:fill="auto"/>
            <w:vAlign w:val="bottom"/>
          </w:tcPr>
          <w:p w14:paraId="79FD8534" w14:textId="77777777" w:rsidR="007D3E8D" w:rsidRPr="00F65579" w:rsidRDefault="007D3E8D" w:rsidP="007D3E8D">
            <w:pPr>
              <w:pStyle w:val="Tabletextright"/>
            </w:pPr>
            <w:r w:rsidRPr="00F65579">
              <w:t>21.06</w:t>
            </w:r>
          </w:p>
        </w:tc>
        <w:tc>
          <w:tcPr>
            <w:tcW w:w="979" w:type="dxa"/>
            <w:shd w:val="clear" w:color="auto" w:fill="E0E0E0"/>
            <w:noWrap/>
            <w:vAlign w:val="bottom"/>
          </w:tcPr>
          <w:p w14:paraId="0DEC0FBC" w14:textId="77777777" w:rsidR="007D3E8D" w:rsidRPr="00F65579" w:rsidRDefault="007D3E8D" w:rsidP="007D3E8D">
            <w:pPr>
              <w:pStyle w:val="Tabletextright"/>
            </w:pPr>
            <w:r w:rsidRPr="00F65579">
              <w:t>14</w:t>
            </w:r>
          </w:p>
        </w:tc>
        <w:tc>
          <w:tcPr>
            <w:tcW w:w="979" w:type="dxa"/>
            <w:shd w:val="clear" w:color="auto" w:fill="E0E0E0"/>
            <w:vAlign w:val="bottom"/>
          </w:tcPr>
          <w:p w14:paraId="34244BE1" w14:textId="77777777" w:rsidR="007D3E8D" w:rsidRPr="00F65579" w:rsidRDefault="007D3E8D" w:rsidP="007D3E8D">
            <w:pPr>
              <w:pStyle w:val="Tabletextright"/>
            </w:pPr>
            <w:r w:rsidRPr="00F65579">
              <w:t>5</w:t>
            </w:r>
          </w:p>
        </w:tc>
        <w:tc>
          <w:tcPr>
            <w:tcW w:w="778" w:type="dxa"/>
            <w:shd w:val="clear" w:color="auto" w:fill="E0E0E0"/>
            <w:vAlign w:val="bottom"/>
          </w:tcPr>
          <w:p w14:paraId="6F7FD37F" w14:textId="77777777" w:rsidR="007D3E8D" w:rsidRPr="00F65579" w:rsidRDefault="007D3E8D" w:rsidP="007D3E8D">
            <w:pPr>
              <w:pStyle w:val="Tabletextright"/>
            </w:pPr>
            <w:r w:rsidRPr="00F65579">
              <w:t>18.06</w:t>
            </w:r>
          </w:p>
        </w:tc>
        <w:tc>
          <w:tcPr>
            <w:tcW w:w="950" w:type="dxa"/>
            <w:vAlign w:val="bottom"/>
          </w:tcPr>
          <w:p w14:paraId="15E1AA66" w14:textId="77777777" w:rsidR="007D3E8D" w:rsidRPr="00F65579" w:rsidRDefault="007D3E8D" w:rsidP="007D3E8D">
            <w:pPr>
              <w:pStyle w:val="Tabletextright"/>
            </w:pPr>
            <w:r w:rsidRPr="00F65579">
              <w:t>3</w:t>
            </w:r>
          </w:p>
        </w:tc>
        <w:tc>
          <w:tcPr>
            <w:tcW w:w="778" w:type="dxa"/>
            <w:vAlign w:val="bottom"/>
          </w:tcPr>
          <w:p w14:paraId="0D52B6E4" w14:textId="77777777" w:rsidR="007D3E8D" w:rsidRPr="00F65579" w:rsidRDefault="007D3E8D" w:rsidP="007D3E8D">
            <w:pPr>
              <w:pStyle w:val="Tabletextright"/>
            </w:pPr>
            <w:r w:rsidRPr="00F65579">
              <w:t>3.00</w:t>
            </w:r>
          </w:p>
        </w:tc>
      </w:tr>
      <w:tr w:rsidR="007D3E8D" w:rsidRPr="00F65579" w14:paraId="2C9F7284" w14:textId="77777777" w:rsidTr="007D3E8D">
        <w:trPr>
          <w:cantSplit/>
        </w:trPr>
        <w:tc>
          <w:tcPr>
            <w:tcW w:w="1483" w:type="dxa"/>
            <w:shd w:val="clear" w:color="auto" w:fill="auto"/>
          </w:tcPr>
          <w:p w14:paraId="41E05CCF" w14:textId="77777777" w:rsidR="007D3E8D" w:rsidRPr="00F65579" w:rsidRDefault="007D3E8D" w:rsidP="007D3E8D">
            <w:pPr>
              <w:pStyle w:val="Tabletext"/>
            </w:pPr>
            <w:r w:rsidRPr="00F65579">
              <w:rPr>
                <w:rFonts w:cstheme="minorHAnsi"/>
              </w:rPr>
              <w:t>65+</w:t>
            </w:r>
          </w:p>
        </w:tc>
        <w:tc>
          <w:tcPr>
            <w:tcW w:w="950" w:type="dxa"/>
            <w:shd w:val="clear" w:color="auto" w:fill="E0E0E0"/>
            <w:vAlign w:val="bottom"/>
          </w:tcPr>
          <w:p w14:paraId="57553F93" w14:textId="77777777" w:rsidR="007D3E8D" w:rsidRPr="00F65579" w:rsidRDefault="007D3E8D" w:rsidP="007D3E8D">
            <w:pPr>
              <w:pStyle w:val="Tabletextright"/>
            </w:pPr>
            <w:r w:rsidRPr="00F65579">
              <w:t>9</w:t>
            </w:r>
          </w:p>
        </w:tc>
        <w:tc>
          <w:tcPr>
            <w:tcW w:w="778" w:type="dxa"/>
            <w:shd w:val="clear" w:color="auto" w:fill="E0E0E0"/>
            <w:vAlign w:val="bottom"/>
          </w:tcPr>
          <w:p w14:paraId="7C74C417" w14:textId="77777777" w:rsidR="007D3E8D" w:rsidRPr="00F65579" w:rsidRDefault="007D3E8D" w:rsidP="007D3E8D">
            <w:pPr>
              <w:pStyle w:val="Tabletextright"/>
            </w:pPr>
            <w:r w:rsidRPr="00F65579">
              <w:t>7.64</w:t>
            </w:r>
          </w:p>
        </w:tc>
        <w:tc>
          <w:tcPr>
            <w:tcW w:w="979" w:type="dxa"/>
            <w:shd w:val="clear" w:color="auto" w:fill="auto"/>
            <w:vAlign w:val="bottom"/>
          </w:tcPr>
          <w:p w14:paraId="26939075" w14:textId="77777777" w:rsidR="007D3E8D" w:rsidRPr="00F65579" w:rsidRDefault="007D3E8D" w:rsidP="007D3E8D">
            <w:pPr>
              <w:pStyle w:val="Tabletextright"/>
            </w:pPr>
            <w:r w:rsidRPr="00F65579">
              <w:t>7</w:t>
            </w:r>
          </w:p>
        </w:tc>
        <w:tc>
          <w:tcPr>
            <w:tcW w:w="979" w:type="dxa"/>
            <w:shd w:val="clear" w:color="auto" w:fill="auto"/>
            <w:vAlign w:val="bottom"/>
          </w:tcPr>
          <w:p w14:paraId="061993C7" w14:textId="77777777" w:rsidR="007D3E8D" w:rsidRPr="00F65579" w:rsidRDefault="007D3E8D" w:rsidP="007D3E8D">
            <w:pPr>
              <w:pStyle w:val="Tabletextright"/>
            </w:pPr>
            <w:r w:rsidRPr="00F65579">
              <w:t>1</w:t>
            </w:r>
          </w:p>
        </w:tc>
        <w:tc>
          <w:tcPr>
            <w:tcW w:w="778" w:type="dxa"/>
            <w:shd w:val="clear" w:color="auto" w:fill="auto"/>
            <w:vAlign w:val="bottom"/>
          </w:tcPr>
          <w:p w14:paraId="1E46E068" w14:textId="77777777" w:rsidR="007D3E8D" w:rsidRPr="00F65579" w:rsidRDefault="007D3E8D" w:rsidP="007D3E8D">
            <w:pPr>
              <w:pStyle w:val="Tabletextright"/>
            </w:pPr>
            <w:r w:rsidRPr="00F65579">
              <w:t>7.60</w:t>
            </w:r>
          </w:p>
        </w:tc>
        <w:tc>
          <w:tcPr>
            <w:tcW w:w="950" w:type="dxa"/>
            <w:shd w:val="clear" w:color="auto" w:fill="E0E0E0"/>
            <w:vAlign w:val="bottom"/>
          </w:tcPr>
          <w:p w14:paraId="201BC894" w14:textId="77777777" w:rsidR="007D3E8D" w:rsidRPr="00F65579" w:rsidRDefault="007D3E8D" w:rsidP="007D3E8D">
            <w:pPr>
              <w:pStyle w:val="Tabletextright"/>
            </w:pPr>
            <w:r w:rsidRPr="00F65579">
              <w:t>1</w:t>
            </w:r>
          </w:p>
        </w:tc>
        <w:tc>
          <w:tcPr>
            <w:tcW w:w="778" w:type="dxa"/>
            <w:shd w:val="clear" w:color="auto" w:fill="E0E0E0"/>
            <w:vAlign w:val="bottom"/>
          </w:tcPr>
          <w:p w14:paraId="64EAA497" w14:textId="77777777" w:rsidR="007D3E8D" w:rsidRPr="00F65579" w:rsidRDefault="007D3E8D" w:rsidP="007D3E8D">
            <w:pPr>
              <w:pStyle w:val="Tabletextright"/>
            </w:pPr>
            <w:r w:rsidRPr="00F65579">
              <w:t>0.04</w:t>
            </w:r>
          </w:p>
        </w:tc>
        <w:tc>
          <w:tcPr>
            <w:tcW w:w="950" w:type="dxa"/>
            <w:shd w:val="clear" w:color="auto" w:fill="auto"/>
            <w:noWrap/>
            <w:vAlign w:val="bottom"/>
          </w:tcPr>
          <w:p w14:paraId="18B911FE" w14:textId="77777777" w:rsidR="007D3E8D" w:rsidRPr="00F65579" w:rsidRDefault="007D3E8D" w:rsidP="007D3E8D">
            <w:pPr>
              <w:pStyle w:val="Tabletextright"/>
            </w:pPr>
            <w:r w:rsidRPr="00F65579">
              <w:t>8</w:t>
            </w:r>
          </w:p>
        </w:tc>
        <w:tc>
          <w:tcPr>
            <w:tcW w:w="778" w:type="dxa"/>
            <w:shd w:val="clear" w:color="auto" w:fill="auto"/>
            <w:vAlign w:val="bottom"/>
          </w:tcPr>
          <w:p w14:paraId="0EF40EA6" w14:textId="77777777" w:rsidR="007D3E8D" w:rsidRPr="00F65579" w:rsidRDefault="007D3E8D" w:rsidP="007D3E8D">
            <w:pPr>
              <w:pStyle w:val="Tabletextright"/>
            </w:pPr>
            <w:r w:rsidRPr="00F65579">
              <w:t>7.60</w:t>
            </w:r>
          </w:p>
        </w:tc>
        <w:tc>
          <w:tcPr>
            <w:tcW w:w="979" w:type="dxa"/>
            <w:shd w:val="clear" w:color="auto" w:fill="E0E0E0"/>
            <w:noWrap/>
            <w:vAlign w:val="bottom"/>
          </w:tcPr>
          <w:p w14:paraId="43E2B3D2" w14:textId="77777777" w:rsidR="007D3E8D" w:rsidRPr="00F65579" w:rsidRDefault="007D3E8D" w:rsidP="007D3E8D">
            <w:pPr>
              <w:pStyle w:val="Tabletextright"/>
            </w:pPr>
            <w:r w:rsidRPr="00F65579">
              <w:t>7</w:t>
            </w:r>
          </w:p>
        </w:tc>
        <w:tc>
          <w:tcPr>
            <w:tcW w:w="979" w:type="dxa"/>
            <w:shd w:val="clear" w:color="auto" w:fill="E0E0E0"/>
            <w:vAlign w:val="bottom"/>
          </w:tcPr>
          <w:p w14:paraId="6B195DFF" w14:textId="77777777" w:rsidR="007D3E8D" w:rsidRPr="00F65579" w:rsidRDefault="007D3E8D" w:rsidP="007D3E8D">
            <w:pPr>
              <w:pStyle w:val="Tabletextright"/>
            </w:pPr>
            <w:r w:rsidRPr="00F65579">
              <w:t>1</w:t>
            </w:r>
          </w:p>
        </w:tc>
        <w:tc>
          <w:tcPr>
            <w:tcW w:w="778" w:type="dxa"/>
            <w:shd w:val="clear" w:color="auto" w:fill="E0E0E0"/>
            <w:vAlign w:val="bottom"/>
          </w:tcPr>
          <w:p w14:paraId="4737F041" w14:textId="77777777" w:rsidR="007D3E8D" w:rsidRPr="00F65579" w:rsidRDefault="007D3E8D" w:rsidP="007D3E8D">
            <w:pPr>
              <w:pStyle w:val="Tabletextright"/>
            </w:pPr>
            <w:r w:rsidRPr="00F65579">
              <w:t>7.60</w:t>
            </w:r>
          </w:p>
        </w:tc>
        <w:tc>
          <w:tcPr>
            <w:tcW w:w="950" w:type="dxa"/>
            <w:vAlign w:val="bottom"/>
          </w:tcPr>
          <w:p w14:paraId="4808C7C0" w14:textId="77777777" w:rsidR="007D3E8D" w:rsidRPr="00F65579" w:rsidRDefault="007D3E8D" w:rsidP="007D3E8D">
            <w:pPr>
              <w:pStyle w:val="Tabletextright"/>
            </w:pPr>
            <w:r w:rsidRPr="00F65579">
              <w:t>0</w:t>
            </w:r>
          </w:p>
        </w:tc>
        <w:tc>
          <w:tcPr>
            <w:tcW w:w="778" w:type="dxa"/>
            <w:vAlign w:val="bottom"/>
          </w:tcPr>
          <w:p w14:paraId="13E3FE4C" w14:textId="77777777" w:rsidR="007D3E8D" w:rsidRPr="00F65579" w:rsidRDefault="007D3E8D" w:rsidP="007D3E8D">
            <w:pPr>
              <w:pStyle w:val="Tabletextright"/>
            </w:pPr>
            <w:r w:rsidRPr="00F65579">
              <w:t>0.00</w:t>
            </w:r>
          </w:p>
        </w:tc>
      </w:tr>
      <w:tr w:rsidR="007D3E8D" w:rsidRPr="00F65579" w14:paraId="6FEAFFC9" w14:textId="77777777" w:rsidTr="004630EB">
        <w:trPr>
          <w:cantSplit/>
        </w:trPr>
        <w:tc>
          <w:tcPr>
            <w:tcW w:w="1483" w:type="dxa"/>
            <w:shd w:val="clear" w:color="auto" w:fill="auto"/>
          </w:tcPr>
          <w:p w14:paraId="7BF901AC" w14:textId="77777777" w:rsidR="007D3E8D" w:rsidRPr="00F65579" w:rsidRDefault="007D3E8D" w:rsidP="007D3E8D">
            <w:pPr>
              <w:pStyle w:val="Tabletext"/>
              <w:rPr>
                <w:sz w:val="6"/>
              </w:rPr>
            </w:pPr>
          </w:p>
        </w:tc>
        <w:tc>
          <w:tcPr>
            <w:tcW w:w="950" w:type="dxa"/>
            <w:shd w:val="clear" w:color="auto" w:fill="E0E0E0"/>
          </w:tcPr>
          <w:p w14:paraId="1AC22DE1" w14:textId="77777777" w:rsidR="007D3E8D" w:rsidRPr="00F65579" w:rsidRDefault="007D3E8D" w:rsidP="007D3E8D">
            <w:pPr>
              <w:pStyle w:val="Tabletextright"/>
              <w:rPr>
                <w:rFonts w:cstheme="minorHAnsi"/>
                <w:sz w:val="6"/>
              </w:rPr>
            </w:pPr>
          </w:p>
        </w:tc>
        <w:tc>
          <w:tcPr>
            <w:tcW w:w="778" w:type="dxa"/>
            <w:shd w:val="clear" w:color="auto" w:fill="E0E0E0"/>
          </w:tcPr>
          <w:p w14:paraId="2666D719" w14:textId="77777777" w:rsidR="007D3E8D" w:rsidRPr="00F65579" w:rsidRDefault="007D3E8D" w:rsidP="007D3E8D">
            <w:pPr>
              <w:pStyle w:val="Tabletextright"/>
              <w:rPr>
                <w:rFonts w:cstheme="minorHAnsi"/>
                <w:sz w:val="6"/>
              </w:rPr>
            </w:pPr>
          </w:p>
        </w:tc>
        <w:tc>
          <w:tcPr>
            <w:tcW w:w="979" w:type="dxa"/>
            <w:shd w:val="clear" w:color="auto" w:fill="auto"/>
          </w:tcPr>
          <w:p w14:paraId="5256A310" w14:textId="77777777" w:rsidR="007D3E8D" w:rsidRPr="00F65579" w:rsidRDefault="007D3E8D" w:rsidP="007D3E8D">
            <w:pPr>
              <w:pStyle w:val="Tabletextright"/>
              <w:rPr>
                <w:rFonts w:cstheme="minorHAnsi"/>
                <w:sz w:val="6"/>
              </w:rPr>
            </w:pPr>
          </w:p>
        </w:tc>
        <w:tc>
          <w:tcPr>
            <w:tcW w:w="979" w:type="dxa"/>
            <w:shd w:val="clear" w:color="auto" w:fill="auto"/>
          </w:tcPr>
          <w:p w14:paraId="60BA7381" w14:textId="77777777" w:rsidR="007D3E8D" w:rsidRPr="00F65579" w:rsidRDefault="007D3E8D" w:rsidP="007D3E8D">
            <w:pPr>
              <w:pStyle w:val="Tabletextright"/>
              <w:rPr>
                <w:sz w:val="6"/>
              </w:rPr>
            </w:pPr>
          </w:p>
        </w:tc>
        <w:tc>
          <w:tcPr>
            <w:tcW w:w="778" w:type="dxa"/>
            <w:shd w:val="clear" w:color="auto" w:fill="auto"/>
          </w:tcPr>
          <w:p w14:paraId="6BEDFBC5" w14:textId="77777777" w:rsidR="007D3E8D" w:rsidRPr="00F65579" w:rsidRDefault="007D3E8D" w:rsidP="007D3E8D">
            <w:pPr>
              <w:pStyle w:val="Tabletextright"/>
              <w:rPr>
                <w:sz w:val="6"/>
              </w:rPr>
            </w:pPr>
          </w:p>
        </w:tc>
        <w:tc>
          <w:tcPr>
            <w:tcW w:w="950" w:type="dxa"/>
            <w:shd w:val="clear" w:color="auto" w:fill="E0E0E0"/>
          </w:tcPr>
          <w:p w14:paraId="23E0A197" w14:textId="77777777" w:rsidR="007D3E8D" w:rsidRPr="00F65579" w:rsidRDefault="007D3E8D" w:rsidP="007D3E8D">
            <w:pPr>
              <w:pStyle w:val="Tabletextright"/>
              <w:rPr>
                <w:sz w:val="6"/>
              </w:rPr>
            </w:pPr>
          </w:p>
        </w:tc>
        <w:tc>
          <w:tcPr>
            <w:tcW w:w="778" w:type="dxa"/>
            <w:shd w:val="clear" w:color="auto" w:fill="E0E0E0"/>
          </w:tcPr>
          <w:p w14:paraId="7BA3DC6B" w14:textId="77777777" w:rsidR="007D3E8D" w:rsidRPr="00F65579" w:rsidRDefault="007D3E8D" w:rsidP="007D3E8D">
            <w:pPr>
              <w:pStyle w:val="Tabletextright"/>
              <w:rPr>
                <w:sz w:val="6"/>
              </w:rPr>
            </w:pPr>
          </w:p>
        </w:tc>
        <w:tc>
          <w:tcPr>
            <w:tcW w:w="950" w:type="dxa"/>
            <w:shd w:val="clear" w:color="auto" w:fill="auto"/>
            <w:noWrap/>
          </w:tcPr>
          <w:p w14:paraId="584BE869" w14:textId="77777777" w:rsidR="007D3E8D" w:rsidRPr="00F65579" w:rsidRDefault="007D3E8D" w:rsidP="007D3E8D">
            <w:pPr>
              <w:pStyle w:val="Tabletextright"/>
              <w:rPr>
                <w:rFonts w:cstheme="minorHAnsi"/>
                <w:sz w:val="6"/>
              </w:rPr>
            </w:pPr>
          </w:p>
        </w:tc>
        <w:tc>
          <w:tcPr>
            <w:tcW w:w="778" w:type="dxa"/>
            <w:shd w:val="clear" w:color="auto" w:fill="auto"/>
          </w:tcPr>
          <w:p w14:paraId="731FE194" w14:textId="77777777" w:rsidR="007D3E8D" w:rsidRPr="00F65579" w:rsidRDefault="007D3E8D" w:rsidP="007D3E8D">
            <w:pPr>
              <w:pStyle w:val="Tabletextright"/>
              <w:rPr>
                <w:rFonts w:cstheme="minorHAnsi"/>
                <w:sz w:val="6"/>
              </w:rPr>
            </w:pPr>
          </w:p>
        </w:tc>
        <w:tc>
          <w:tcPr>
            <w:tcW w:w="979" w:type="dxa"/>
            <w:shd w:val="clear" w:color="auto" w:fill="E0E0E0"/>
            <w:noWrap/>
          </w:tcPr>
          <w:p w14:paraId="291DD803" w14:textId="77777777" w:rsidR="007D3E8D" w:rsidRPr="00F65579" w:rsidRDefault="007D3E8D" w:rsidP="007D3E8D">
            <w:pPr>
              <w:pStyle w:val="Tabletextright"/>
              <w:rPr>
                <w:rFonts w:cstheme="minorHAnsi"/>
                <w:sz w:val="6"/>
              </w:rPr>
            </w:pPr>
          </w:p>
        </w:tc>
        <w:tc>
          <w:tcPr>
            <w:tcW w:w="979" w:type="dxa"/>
            <w:shd w:val="clear" w:color="auto" w:fill="E0E0E0"/>
          </w:tcPr>
          <w:p w14:paraId="78F4BEA2" w14:textId="77777777" w:rsidR="007D3E8D" w:rsidRPr="00F65579" w:rsidRDefault="007D3E8D" w:rsidP="007D3E8D">
            <w:pPr>
              <w:pStyle w:val="Tabletextright"/>
              <w:rPr>
                <w:sz w:val="6"/>
              </w:rPr>
            </w:pPr>
          </w:p>
        </w:tc>
        <w:tc>
          <w:tcPr>
            <w:tcW w:w="778" w:type="dxa"/>
            <w:shd w:val="clear" w:color="auto" w:fill="E0E0E0"/>
          </w:tcPr>
          <w:p w14:paraId="60423AFF" w14:textId="77777777" w:rsidR="007D3E8D" w:rsidRPr="00F65579" w:rsidRDefault="007D3E8D" w:rsidP="007D3E8D">
            <w:pPr>
              <w:pStyle w:val="Tabletextright"/>
              <w:rPr>
                <w:sz w:val="6"/>
              </w:rPr>
            </w:pPr>
          </w:p>
        </w:tc>
        <w:tc>
          <w:tcPr>
            <w:tcW w:w="950" w:type="dxa"/>
          </w:tcPr>
          <w:p w14:paraId="67DE2313" w14:textId="77777777" w:rsidR="007D3E8D" w:rsidRPr="00F65579" w:rsidRDefault="007D3E8D" w:rsidP="007D3E8D">
            <w:pPr>
              <w:pStyle w:val="Tabletextright"/>
              <w:rPr>
                <w:sz w:val="6"/>
              </w:rPr>
            </w:pPr>
          </w:p>
        </w:tc>
        <w:tc>
          <w:tcPr>
            <w:tcW w:w="778" w:type="dxa"/>
          </w:tcPr>
          <w:p w14:paraId="4FF472F5" w14:textId="77777777" w:rsidR="007D3E8D" w:rsidRPr="00F65579" w:rsidRDefault="007D3E8D" w:rsidP="007D3E8D">
            <w:pPr>
              <w:pStyle w:val="Tabletextright"/>
              <w:rPr>
                <w:sz w:val="6"/>
              </w:rPr>
            </w:pPr>
          </w:p>
        </w:tc>
      </w:tr>
      <w:tr w:rsidR="007D3E8D" w:rsidRPr="00F65579" w14:paraId="26F7F07E" w14:textId="77777777" w:rsidTr="007D3E8D">
        <w:trPr>
          <w:cantSplit/>
        </w:trPr>
        <w:tc>
          <w:tcPr>
            <w:tcW w:w="1483" w:type="dxa"/>
            <w:shd w:val="clear" w:color="auto" w:fill="auto"/>
          </w:tcPr>
          <w:p w14:paraId="2563B99B" w14:textId="77777777" w:rsidR="007D3E8D" w:rsidRPr="00F65579" w:rsidRDefault="007D3E8D" w:rsidP="007D3E8D">
            <w:pPr>
              <w:pStyle w:val="Tabletext"/>
            </w:pPr>
            <w:r w:rsidRPr="00F65579">
              <w:rPr>
                <w:rFonts w:cstheme="minorHAnsi"/>
                <w:b/>
                <w:szCs w:val="18"/>
              </w:rPr>
              <w:t>ESS1–4 grade</w:t>
            </w:r>
          </w:p>
        </w:tc>
        <w:tc>
          <w:tcPr>
            <w:tcW w:w="950" w:type="dxa"/>
            <w:shd w:val="clear" w:color="auto" w:fill="E0E0E0"/>
            <w:vAlign w:val="bottom"/>
          </w:tcPr>
          <w:p w14:paraId="7DD4453F" w14:textId="77777777" w:rsidR="007D3E8D" w:rsidRPr="00F65579" w:rsidRDefault="007D3E8D" w:rsidP="007D3E8D">
            <w:pPr>
              <w:pStyle w:val="Tabletextrightbold"/>
            </w:pPr>
            <w:r w:rsidRPr="00F65579">
              <w:t>158</w:t>
            </w:r>
          </w:p>
        </w:tc>
        <w:tc>
          <w:tcPr>
            <w:tcW w:w="778" w:type="dxa"/>
            <w:shd w:val="clear" w:color="auto" w:fill="E0E0E0"/>
            <w:vAlign w:val="bottom"/>
          </w:tcPr>
          <w:p w14:paraId="53718F33" w14:textId="77777777" w:rsidR="007D3E8D" w:rsidRPr="00F65579" w:rsidRDefault="007D3E8D" w:rsidP="007D3E8D">
            <w:pPr>
              <w:pStyle w:val="Tabletextrightbold"/>
            </w:pPr>
            <w:r w:rsidRPr="00F65579">
              <w:t>148.8</w:t>
            </w:r>
            <w:r w:rsidR="003130CA" w:rsidRPr="00F65579">
              <w:t>0</w:t>
            </w:r>
          </w:p>
        </w:tc>
        <w:tc>
          <w:tcPr>
            <w:tcW w:w="979" w:type="dxa"/>
            <w:shd w:val="clear" w:color="auto" w:fill="auto"/>
            <w:vAlign w:val="bottom"/>
          </w:tcPr>
          <w:p w14:paraId="468F878C" w14:textId="77777777" w:rsidR="007D3E8D" w:rsidRPr="00F65579" w:rsidRDefault="007D3E8D" w:rsidP="007D3E8D">
            <w:pPr>
              <w:pStyle w:val="Tabletextrightbold"/>
            </w:pPr>
            <w:r w:rsidRPr="00F65579">
              <w:t>5</w:t>
            </w:r>
          </w:p>
        </w:tc>
        <w:tc>
          <w:tcPr>
            <w:tcW w:w="979" w:type="dxa"/>
            <w:shd w:val="clear" w:color="auto" w:fill="auto"/>
            <w:vAlign w:val="bottom"/>
          </w:tcPr>
          <w:p w14:paraId="0B4FCE8B" w14:textId="77777777" w:rsidR="007D3E8D" w:rsidRPr="00F65579" w:rsidRDefault="007D3E8D" w:rsidP="007D3E8D">
            <w:pPr>
              <w:pStyle w:val="Tabletextrightbold"/>
            </w:pPr>
            <w:r w:rsidRPr="00F65579">
              <w:t>23</w:t>
            </w:r>
          </w:p>
        </w:tc>
        <w:tc>
          <w:tcPr>
            <w:tcW w:w="778" w:type="dxa"/>
            <w:shd w:val="clear" w:color="auto" w:fill="auto"/>
            <w:vAlign w:val="bottom"/>
          </w:tcPr>
          <w:p w14:paraId="0FB36551" w14:textId="77777777" w:rsidR="007D3E8D" w:rsidRPr="00F65579" w:rsidRDefault="007D3E8D" w:rsidP="007D3E8D">
            <w:pPr>
              <w:pStyle w:val="Tabletextrightbold"/>
            </w:pPr>
            <w:r w:rsidRPr="00F65579">
              <w:t>142.46</w:t>
            </w:r>
          </w:p>
        </w:tc>
        <w:tc>
          <w:tcPr>
            <w:tcW w:w="950" w:type="dxa"/>
            <w:shd w:val="clear" w:color="auto" w:fill="E0E0E0"/>
            <w:vAlign w:val="bottom"/>
          </w:tcPr>
          <w:p w14:paraId="70429E74" w14:textId="77777777" w:rsidR="007D3E8D" w:rsidRPr="00F65579" w:rsidRDefault="007D3E8D" w:rsidP="007D3E8D">
            <w:pPr>
              <w:pStyle w:val="Tabletextrightbold"/>
            </w:pPr>
            <w:r w:rsidRPr="00F65579">
              <w:t>8</w:t>
            </w:r>
          </w:p>
        </w:tc>
        <w:tc>
          <w:tcPr>
            <w:tcW w:w="778" w:type="dxa"/>
            <w:shd w:val="clear" w:color="auto" w:fill="E0E0E0"/>
            <w:vAlign w:val="bottom"/>
          </w:tcPr>
          <w:p w14:paraId="46C5B3AA" w14:textId="77777777" w:rsidR="007D3E8D" w:rsidRPr="00F65579" w:rsidRDefault="007D3E8D" w:rsidP="007D3E8D">
            <w:pPr>
              <w:pStyle w:val="Tabletextrightbold"/>
            </w:pPr>
            <w:r w:rsidRPr="00F65579">
              <w:t>6.34</w:t>
            </w:r>
          </w:p>
        </w:tc>
        <w:tc>
          <w:tcPr>
            <w:tcW w:w="950" w:type="dxa"/>
            <w:shd w:val="clear" w:color="auto" w:fill="auto"/>
            <w:noWrap/>
            <w:vAlign w:val="bottom"/>
          </w:tcPr>
          <w:p w14:paraId="298A4D69" w14:textId="77777777" w:rsidR="007D3E8D" w:rsidRPr="00F65579" w:rsidRDefault="007D3E8D" w:rsidP="007D3E8D">
            <w:pPr>
              <w:pStyle w:val="Tabletextrightbold"/>
            </w:pPr>
            <w:r w:rsidRPr="00F65579">
              <w:t>144</w:t>
            </w:r>
          </w:p>
        </w:tc>
        <w:tc>
          <w:tcPr>
            <w:tcW w:w="778" w:type="dxa"/>
            <w:shd w:val="clear" w:color="auto" w:fill="auto"/>
            <w:vAlign w:val="bottom"/>
          </w:tcPr>
          <w:p w14:paraId="39C88804" w14:textId="77777777" w:rsidR="007D3E8D" w:rsidRPr="00F65579" w:rsidRDefault="007D3E8D" w:rsidP="007D3E8D">
            <w:pPr>
              <w:pStyle w:val="Tabletextrightbold"/>
            </w:pPr>
            <w:r w:rsidRPr="00F65579">
              <w:t>134.75</w:t>
            </w:r>
          </w:p>
        </w:tc>
        <w:tc>
          <w:tcPr>
            <w:tcW w:w="979" w:type="dxa"/>
            <w:shd w:val="clear" w:color="auto" w:fill="E0E0E0"/>
            <w:noWrap/>
            <w:vAlign w:val="bottom"/>
          </w:tcPr>
          <w:p w14:paraId="5D16D73F" w14:textId="77777777" w:rsidR="007D3E8D" w:rsidRPr="00F65579" w:rsidRDefault="007D3E8D" w:rsidP="007D3E8D">
            <w:pPr>
              <w:pStyle w:val="Tabletextrightbold"/>
            </w:pPr>
            <w:r w:rsidRPr="00F65579">
              <w:t>114</w:t>
            </w:r>
          </w:p>
        </w:tc>
        <w:tc>
          <w:tcPr>
            <w:tcW w:w="979" w:type="dxa"/>
            <w:shd w:val="clear" w:color="auto" w:fill="E0E0E0"/>
            <w:vAlign w:val="bottom"/>
          </w:tcPr>
          <w:p w14:paraId="504C64E7" w14:textId="77777777" w:rsidR="007D3E8D" w:rsidRPr="00F65579" w:rsidRDefault="007D3E8D" w:rsidP="007D3E8D">
            <w:pPr>
              <w:pStyle w:val="Tabletextrightbold"/>
            </w:pPr>
            <w:r w:rsidRPr="00F65579">
              <w:t>23</w:t>
            </w:r>
          </w:p>
        </w:tc>
        <w:tc>
          <w:tcPr>
            <w:tcW w:w="778" w:type="dxa"/>
            <w:shd w:val="clear" w:color="auto" w:fill="E0E0E0"/>
            <w:vAlign w:val="bottom"/>
          </w:tcPr>
          <w:p w14:paraId="1DC7C3AB" w14:textId="77777777" w:rsidR="007D3E8D" w:rsidRPr="00F65579" w:rsidRDefault="007D3E8D" w:rsidP="007D3E8D">
            <w:pPr>
              <w:pStyle w:val="Tabletextrightbold"/>
            </w:pPr>
            <w:r w:rsidRPr="00F65579">
              <w:t>128.89</w:t>
            </w:r>
          </w:p>
        </w:tc>
        <w:tc>
          <w:tcPr>
            <w:tcW w:w="950" w:type="dxa"/>
            <w:vAlign w:val="bottom"/>
          </w:tcPr>
          <w:p w14:paraId="13AA311E" w14:textId="77777777" w:rsidR="007D3E8D" w:rsidRPr="00F65579" w:rsidRDefault="007D3E8D" w:rsidP="007D3E8D">
            <w:pPr>
              <w:pStyle w:val="Tabletextrightbold"/>
            </w:pPr>
            <w:r w:rsidRPr="00F65579">
              <w:t>7</w:t>
            </w:r>
          </w:p>
        </w:tc>
        <w:tc>
          <w:tcPr>
            <w:tcW w:w="778" w:type="dxa"/>
            <w:vAlign w:val="bottom"/>
          </w:tcPr>
          <w:p w14:paraId="032B1602" w14:textId="77777777" w:rsidR="007D3E8D" w:rsidRPr="00F65579" w:rsidRDefault="007D3E8D" w:rsidP="007D3E8D">
            <w:pPr>
              <w:pStyle w:val="Tabletextrightbold"/>
            </w:pPr>
            <w:r w:rsidRPr="00F65579">
              <w:t>5.86</w:t>
            </w:r>
          </w:p>
        </w:tc>
      </w:tr>
      <w:tr w:rsidR="007D3E8D" w:rsidRPr="00F65579" w14:paraId="4AAF2989" w14:textId="77777777" w:rsidTr="007D3E8D">
        <w:trPr>
          <w:cantSplit/>
        </w:trPr>
        <w:tc>
          <w:tcPr>
            <w:tcW w:w="1483" w:type="dxa"/>
            <w:shd w:val="clear" w:color="auto" w:fill="auto"/>
          </w:tcPr>
          <w:p w14:paraId="10D1DA3C" w14:textId="77777777" w:rsidR="007D3E8D" w:rsidRPr="00F65579" w:rsidRDefault="007D3E8D" w:rsidP="007D3E8D">
            <w:pPr>
              <w:pStyle w:val="Tabletext"/>
            </w:pPr>
            <w:r w:rsidRPr="00F65579">
              <w:t>ESS 1</w:t>
            </w:r>
          </w:p>
        </w:tc>
        <w:tc>
          <w:tcPr>
            <w:tcW w:w="950" w:type="dxa"/>
            <w:shd w:val="clear" w:color="auto" w:fill="E0E0E0"/>
            <w:vAlign w:val="bottom"/>
          </w:tcPr>
          <w:p w14:paraId="5DADECB6" w14:textId="77777777" w:rsidR="007D3E8D" w:rsidRPr="00F65579" w:rsidRDefault="007D3E8D" w:rsidP="007D3E8D">
            <w:pPr>
              <w:pStyle w:val="Tabletextright"/>
            </w:pPr>
            <w:r w:rsidRPr="00F65579">
              <w:t>36</w:t>
            </w:r>
          </w:p>
        </w:tc>
        <w:tc>
          <w:tcPr>
            <w:tcW w:w="778" w:type="dxa"/>
            <w:shd w:val="clear" w:color="auto" w:fill="E0E0E0"/>
            <w:vAlign w:val="bottom"/>
          </w:tcPr>
          <w:p w14:paraId="745EF5CE" w14:textId="77777777" w:rsidR="007D3E8D" w:rsidRPr="00F65579" w:rsidRDefault="007D3E8D" w:rsidP="007D3E8D">
            <w:pPr>
              <w:pStyle w:val="Tabletextright"/>
            </w:pPr>
            <w:r w:rsidRPr="00F65579">
              <w:t>33.56</w:t>
            </w:r>
          </w:p>
        </w:tc>
        <w:tc>
          <w:tcPr>
            <w:tcW w:w="979" w:type="dxa"/>
            <w:shd w:val="clear" w:color="auto" w:fill="auto"/>
            <w:vAlign w:val="bottom"/>
          </w:tcPr>
          <w:p w14:paraId="7A08CB0E" w14:textId="77777777" w:rsidR="007D3E8D" w:rsidRPr="00F65579" w:rsidRDefault="007D3E8D" w:rsidP="007D3E8D">
            <w:pPr>
              <w:pStyle w:val="Tabletextright"/>
            </w:pPr>
            <w:r w:rsidRPr="00F65579">
              <w:t>27</w:t>
            </w:r>
          </w:p>
        </w:tc>
        <w:tc>
          <w:tcPr>
            <w:tcW w:w="979" w:type="dxa"/>
            <w:shd w:val="clear" w:color="auto" w:fill="auto"/>
            <w:vAlign w:val="bottom"/>
          </w:tcPr>
          <w:p w14:paraId="3E62D597" w14:textId="77777777" w:rsidR="007D3E8D" w:rsidRPr="00F65579" w:rsidRDefault="007D3E8D" w:rsidP="007D3E8D">
            <w:pPr>
              <w:pStyle w:val="Tabletextright"/>
            </w:pPr>
            <w:r w:rsidRPr="00F65579">
              <w:t>7</w:t>
            </w:r>
          </w:p>
        </w:tc>
        <w:tc>
          <w:tcPr>
            <w:tcW w:w="778" w:type="dxa"/>
            <w:shd w:val="clear" w:color="auto" w:fill="auto"/>
            <w:vAlign w:val="bottom"/>
          </w:tcPr>
          <w:p w14:paraId="70A8E548" w14:textId="77777777" w:rsidR="007D3E8D" w:rsidRPr="00F65579" w:rsidRDefault="007D3E8D" w:rsidP="007D3E8D">
            <w:pPr>
              <w:pStyle w:val="Tabletextright"/>
            </w:pPr>
            <w:r w:rsidRPr="00F65579">
              <w:t>31.56</w:t>
            </w:r>
          </w:p>
        </w:tc>
        <w:tc>
          <w:tcPr>
            <w:tcW w:w="950" w:type="dxa"/>
            <w:shd w:val="clear" w:color="auto" w:fill="E0E0E0"/>
            <w:vAlign w:val="bottom"/>
          </w:tcPr>
          <w:p w14:paraId="1A70FCC9" w14:textId="77777777" w:rsidR="007D3E8D" w:rsidRPr="00F65579" w:rsidRDefault="007D3E8D" w:rsidP="007D3E8D">
            <w:pPr>
              <w:pStyle w:val="Tabletextright"/>
            </w:pPr>
            <w:r w:rsidRPr="00F65579">
              <w:t>2</w:t>
            </w:r>
          </w:p>
        </w:tc>
        <w:tc>
          <w:tcPr>
            <w:tcW w:w="778" w:type="dxa"/>
            <w:shd w:val="clear" w:color="auto" w:fill="E0E0E0"/>
            <w:vAlign w:val="bottom"/>
          </w:tcPr>
          <w:p w14:paraId="7B9E67C8" w14:textId="77777777" w:rsidR="007D3E8D" w:rsidRPr="00F65579" w:rsidRDefault="007D3E8D" w:rsidP="007D3E8D">
            <w:pPr>
              <w:pStyle w:val="Tabletextright"/>
            </w:pPr>
            <w:r w:rsidRPr="00F65579">
              <w:t>2.00</w:t>
            </w:r>
          </w:p>
        </w:tc>
        <w:tc>
          <w:tcPr>
            <w:tcW w:w="950" w:type="dxa"/>
            <w:shd w:val="clear" w:color="auto" w:fill="auto"/>
            <w:noWrap/>
            <w:vAlign w:val="bottom"/>
          </w:tcPr>
          <w:p w14:paraId="07006FC7" w14:textId="77777777" w:rsidR="007D3E8D" w:rsidRPr="00F65579" w:rsidRDefault="007D3E8D" w:rsidP="007D3E8D">
            <w:pPr>
              <w:pStyle w:val="Tabletextright"/>
            </w:pPr>
            <w:r w:rsidRPr="00F65579">
              <w:t>40</w:t>
            </w:r>
          </w:p>
        </w:tc>
        <w:tc>
          <w:tcPr>
            <w:tcW w:w="778" w:type="dxa"/>
            <w:shd w:val="clear" w:color="auto" w:fill="auto"/>
            <w:vAlign w:val="bottom"/>
          </w:tcPr>
          <w:p w14:paraId="36CCCC2F" w14:textId="77777777" w:rsidR="007D3E8D" w:rsidRPr="00F65579" w:rsidRDefault="007D3E8D" w:rsidP="007D3E8D">
            <w:pPr>
              <w:pStyle w:val="Tabletextright"/>
            </w:pPr>
            <w:r w:rsidRPr="00F65579">
              <w:t>36.25</w:t>
            </w:r>
          </w:p>
        </w:tc>
        <w:tc>
          <w:tcPr>
            <w:tcW w:w="979" w:type="dxa"/>
            <w:shd w:val="clear" w:color="auto" w:fill="E0E0E0"/>
            <w:noWrap/>
            <w:vAlign w:val="bottom"/>
          </w:tcPr>
          <w:p w14:paraId="69C1E4F6" w14:textId="77777777" w:rsidR="007D3E8D" w:rsidRPr="00F65579" w:rsidRDefault="007D3E8D" w:rsidP="007D3E8D">
            <w:pPr>
              <w:pStyle w:val="Tabletextright"/>
            </w:pPr>
            <w:r w:rsidRPr="00F65579">
              <w:t>28</w:t>
            </w:r>
          </w:p>
        </w:tc>
        <w:tc>
          <w:tcPr>
            <w:tcW w:w="979" w:type="dxa"/>
            <w:shd w:val="clear" w:color="auto" w:fill="E0E0E0"/>
            <w:vAlign w:val="bottom"/>
          </w:tcPr>
          <w:p w14:paraId="4E79B2EB" w14:textId="77777777" w:rsidR="007D3E8D" w:rsidRPr="00F65579" w:rsidRDefault="007D3E8D" w:rsidP="007D3E8D">
            <w:pPr>
              <w:pStyle w:val="Tabletextright"/>
            </w:pPr>
            <w:r w:rsidRPr="00F65579">
              <w:t>8</w:t>
            </w:r>
          </w:p>
        </w:tc>
        <w:tc>
          <w:tcPr>
            <w:tcW w:w="778" w:type="dxa"/>
            <w:shd w:val="clear" w:color="auto" w:fill="E0E0E0"/>
            <w:vAlign w:val="bottom"/>
          </w:tcPr>
          <w:p w14:paraId="2DD1BD62" w14:textId="77777777" w:rsidR="007D3E8D" w:rsidRPr="00F65579" w:rsidRDefault="007D3E8D" w:rsidP="007D3E8D">
            <w:pPr>
              <w:pStyle w:val="Tabletextright"/>
            </w:pPr>
            <w:r w:rsidRPr="00F65579">
              <w:t>33.19</w:t>
            </w:r>
          </w:p>
        </w:tc>
        <w:tc>
          <w:tcPr>
            <w:tcW w:w="950" w:type="dxa"/>
            <w:vAlign w:val="bottom"/>
          </w:tcPr>
          <w:p w14:paraId="625B3489" w14:textId="77777777" w:rsidR="007D3E8D" w:rsidRPr="00F65579" w:rsidRDefault="007D3E8D" w:rsidP="007D3E8D">
            <w:pPr>
              <w:pStyle w:val="Tabletextright"/>
            </w:pPr>
            <w:r w:rsidRPr="00F65579">
              <w:t>4</w:t>
            </w:r>
          </w:p>
        </w:tc>
        <w:tc>
          <w:tcPr>
            <w:tcW w:w="778" w:type="dxa"/>
            <w:vAlign w:val="bottom"/>
          </w:tcPr>
          <w:p w14:paraId="5FFB671A" w14:textId="77777777" w:rsidR="007D3E8D" w:rsidRPr="00F65579" w:rsidRDefault="007D3E8D" w:rsidP="007D3E8D">
            <w:pPr>
              <w:pStyle w:val="Tabletextright"/>
            </w:pPr>
            <w:r w:rsidRPr="00F65579">
              <w:t>3.06</w:t>
            </w:r>
          </w:p>
        </w:tc>
      </w:tr>
      <w:tr w:rsidR="007D3E8D" w:rsidRPr="00F65579" w14:paraId="75B8F4A7" w14:textId="77777777" w:rsidTr="007D3E8D">
        <w:trPr>
          <w:cantSplit/>
        </w:trPr>
        <w:tc>
          <w:tcPr>
            <w:tcW w:w="1483" w:type="dxa"/>
            <w:shd w:val="clear" w:color="auto" w:fill="auto"/>
          </w:tcPr>
          <w:p w14:paraId="3CD9457C" w14:textId="77777777" w:rsidR="007D3E8D" w:rsidRPr="00F65579" w:rsidRDefault="007D3E8D" w:rsidP="007D3E8D">
            <w:pPr>
              <w:pStyle w:val="Tabletext"/>
            </w:pPr>
            <w:r w:rsidRPr="00F65579">
              <w:t>ESS 2</w:t>
            </w:r>
          </w:p>
        </w:tc>
        <w:tc>
          <w:tcPr>
            <w:tcW w:w="950" w:type="dxa"/>
            <w:shd w:val="clear" w:color="auto" w:fill="E0E0E0"/>
            <w:vAlign w:val="bottom"/>
          </w:tcPr>
          <w:p w14:paraId="764B8248" w14:textId="77777777" w:rsidR="007D3E8D" w:rsidRPr="00F65579" w:rsidRDefault="007D3E8D" w:rsidP="007D3E8D">
            <w:pPr>
              <w:pStyle w:val="Tabletextright"/>
            </w:pPr>
            <w:r w:rsidRPr="00F65579">
              <w:t>42</w:t>
            </w:r>
          </w:p>
        </w:tc>
        <w:tc>
          <w:tcPr>
            <w:tcW w:w="778" w:type="dxa"/>
            <w:shd w:val="clear" w:color="auto" w:fill="E0E0E0"/>
            <w:vAlign w:val="bottom"/>
          </w:tcPr>
          <w:p w14:paraId="49D1F4FF" w14:textId="77777777" w:rsidR="007D3E8D" w:rsidRPr="00F65579" w:rsidRDefault="007D3E8D" w:rsidP="007D3E8D">
            <w:pPr>
              <w:pStyle w:val="Tabletextright"/>
            </w:pPr>
            <w:r w:rsidRPr="00F65579">
              <w:t>37.90</w:t>
            </w:r>
          </w:p>
        </w:tc>
        <w:tc>
          <w:tcPr>
            <w:tcW w:w="979" w:type="dxa"/>
            <w:shd w:val="clear" w:color="auto" w:fill="auto"/>
            <w:vAlign w:val="bottom"/>
          </w:tcPr>
          <w:p w14:paraId="16B0C9C2" w14:textId="77777777" w:rsidR="007D3E8D" w:rsidRPr="00F65579" w:rsidRDefault="007D3E8D" w:rsidP="007D3E8D">
            <w:pPr>
              <w:pStyle w:val="Tabletextright"/>
            </w:pPr>
            <w:r w:rsidRPr="00F65579">
              <w:t>29</w:t>
            </w:r>
          </w:p>
        </w:tc>
        <w:tc>
          <w:tcPr>
            <w:tcW w:w="979" w:type="dxa"/>
            <w:shd w:val="clear" w:color="auto" w:fill="auto"/>
            <w:vAlign w:val="bottom"/>
          </w:tcPr>
          <w:p w14:paraId="1738D944" w14:textId="77777777" w:rsidR="007D3E8D" w:rsidRPr="00F65579" w:rsidRDefault="007D3E8D" w:rsidP="007D3E8D">
            <w:pPr>
              <w:pStyle w:val="Tabletextright"/>
            </w:pPr>
            <w:r w:rsidRPr="00F65579">
              <w:t>12</w:t>
            </w:r>
          </w:p>
        </w:tc>
        <w:tc>
          <w:tcPr>
            <w:tcW w:w="778" w:type="dxa"/>
            <w:shd w:val="clear" w:color="auto" w:fill="auto"/>
            <w:vAlign w:val="bottom"/>
          </w:tcPr>
          <w:p w14:paraId="7AF3CB9C" w14:textId="77777777" w:rsidR="007D3E8D" w:rsidRPr="00F65579" w:rsidRDefault="007D3E8D" w:rsidP="007D3E8D">
            <w:pPr>
              <w:pStyle w:val="Tabletextright"/>
            </w:pPr>
            <w:r w:rsidRPr="00F65579">
              <w:t>36.90</w:t>
            </w:r>
          </w:p>
        </w:tc>
        <w:tc>
          <w:tcPr>
            <w:tcW w:w="950" w:type="dxa"/>
            <w:shd w:val="clear" w:color="auto" w:fill="E0E0E0"/>
            <w:vAlign w:val="bottom"/>
          </w:tcPr>
          <w:p w14:paraId="75D70B91" w14:textId="77777777" w:rsidR="007D3E8D" w:rsidRPr="00F65579" w:rsidRDefault="007D3E8D" w:rsidP="007D3E8D">
            <w:pPr>
              <w:pStyle w:val="Tabletextright"/>
            </w:pPr>
            <w:r w:rsidRPr="00F65579">
              <w:t>1</w:t>
            </w:r>
          </w:p>
        </w:tc>
        <w:tc>
          <w:tcPr>
            <w:tcW w:w="778" w:type="dxa"/>
            <w:shd w:val="clear" w:color="auto" w:fill="E0E0E0"/>
            <w:vAlign w:val="bottom"/>
          </w:tcPr>
          <w:p w14:paraId="55E3A918" w14:textId="77777777" w:rsidR="007D3E8D" w:rsidRPr="00F65579" w:rsidRDefault="007D3E8D" w:rsidP="007D3E8D">
            <w:pPr>
              <w:pStyle w:val="Tabletextright"/>
            </w:pPr>
            <w:r w:rsidRPr="00F65579">
              <w:t>1.00</w:t>
            </w:r>
          </w:p>
        </w:tc>
        <w:tc>
          <w:tcPr>
            <w:tcW w:w="950" w:type="dxa"/>
            <w:shd w:val="clear" w:color="auto" w:fill="auto"/>
            <w:noWrap/>
            <w:vAlign w:val="bottom"/>
          </w:tcPr>
          <w:p w14:paraId="19DADB75" w14:textId="77777777" w:rsidR="007D3E8D" w:rsidRPr="00F65579" w:rsidRDefault="007D3E8D" w:rsidP="007D3E8D">
            <w:pPr>
              <w:pStyle w:val="Tabletextright"/>
            </w:pPr>
            <w:r w:rsidRPr="00F65579">
              <w:t>34</w:t>
            </w:r>
          </w:p>
        </w:tc>
        <w:tc>
          <w:tcPr>
            <w:tcW w:w="778" w:type="dxa"/>
            <w:shd w:val="clear" w:color="auto" w:fill="auto"/>
            <w:vAlign w:val="bottom"/>
          </w:tcPr>
          <w:p w14:paraId="7C21D3E5" w14:textId="77777777" w:rsidR="007D3E8D" w:rsidRPr="00F65579" w:rsidRDefault="007D3E8D" w:rsidP="007D3E8D">
            <w:pPr>
              <w:pStyle w:val="Tabletextright"/>
            </w:pPr>
            <w:r w:rsidRPr="00F65579">
              <w:t>30.20</w:t>
            </w:r>
          </w:p>
        </w:tc>
        <w:tc>
          <w:tcPr>
            <w:tcW w:w="979" w:type="dxa"/>
            <w:shd w:val="clear" w:color="auto" w:fill="E0E0E0"/>
            <w:noWrap/>
            <w:vAlign w:val="bottom"/>
          </w:tcPr>
          <w:p w14:paraId="38CAE177" w14:textId="77777777" w:rsidR="007D3E8D" w:rsidRPr="00F65579" w:rsidRDefault="007D3E8D" w:rsidP="007D3E8D">
            <w:pPr>
              <w:pStyle w:val="Tabletextright"/>
            </w:pPr>
            <w:r w:rsidRPr="00F65579">
              <w:t>25</w:t>
            </w:r>
          </w:p>
        </w:tc>
        <w:tc>
          <w:tcPr>
            <w:tcW w:w="979" w:type="dxa"/>
            <w:shd w:val="clear" w:color="auto" w:fill="E0E0E0"/>
            <w:vAlign w:val="bottom"/>
          </w:tcPr>
          <w:p w14:paraId="5A387403" w14:textId="77777777" w:rsidR="007D3E8D" w:rsidRPr="00F65579" w:rsidRDefault="007D3E8D" w:rsidP="007D3E8D">
            <w:pPr>
              <w:pStyle w:val="Tabletextright"/>
            </w:pPr>
            <w:r w:rsidRPr="00F65579">
              <w:t>9</w:t>
            </w:r>
          </w:p>
        </w:tc>
        <w:tc>
          <w:tcPr>
            <w:tcW w:w="778" w:type="dxa"/>
            <w:shd w:val="clear" w:color="auto" w:fill="E0E0E0"/>
            <w:vAlign w:val="bottom"/>
          </w:tcPr>
          <w:p w14:paraId="42C77281" w14:textId="77777777" w:rsidR="007D3E8D" w:rsidRPr="00F65579" w:rsidRDefault="007D3E8D" w:rsidP="007D3E8D">
            <w:pPr>
              <w:pStyle w:val="Tabletextright"/>
            </w:pPr>
            <w:r w:rsidRPr="00F65579">
              <w:t>30.20</w:t>
            </w:r>
          </w:p>
        </w:tc>
        <w:tc>
          <w:tcPr>
            <w:tcW w:w="950" w:type="dxa"/>
            <w:vAlign w:val="bottom"/>
          </w:tcPr>
          <w:p w14:paraId="7880896A" w14:textId="77777777" w:rsidR="007D3E8D" w:rsidRPr="00F65579" w:rsidRDefault="007D3E8D" w:rsidP="007D3E8D">
            <w:pPr>
              <w:pStyle w:val="Tabletextright"/>
            </w:pPr>
            <w:r w:rsidRPr="00F65579">
              <w:t>0</w:t>
            </w:r>
          </w:p>
        </w:tc>
        <w:tc>
          <w:tcPr>
            <w:tcW w:w="778" w:type="dxa"/>
            <w:vAlign w:val="bottom"/>
          </w:tcPr>
          <w:p w14:paraId="76249D71" w14:textId="77777777" w:rsidR="007D3E8D" w:rsidRPr="00F65579" w:rsidRDefault="007D3E8D" w:rsidP="007D3E8D">
            <w:pPr>
              <w:pStyle w:val="Tabletextright"/>
            </w:pPr>
            <w:r w:rsidRPr="00F65579">
              <w:t>0.00</w:t>
            </w:r>
          </w:p>
        </w:tc>
      </w:tr>
      <w:tr w:rsidR="007D3E8D" w:rsidRPr="00F65579" w14:paraId="71075C74" w14:textId="77777777" w:rsidTr="007D3E8D">
        <w:trPr>
          <w:cantSplit/>
        </w:trPr>
        <w:tc>
          <w:tcPr>
            <w:tcW w:w="1483" w:type="dxa"/>
            <w:shd w:val="clear" w:color="auto" w:fill="auto"/>
          </w:tcPr>
          <w:p w14:paraId="538EAD91" w14:textId="77777777" w:rsidR="007D3E8D" w:rsidRPr="00F65579" w:rsidRDefault="007D3E8D" w:rsidP="007D3E8D">
            <w:pPr>
              <w:pStyle w:val="Tabletext"/>
            </w:pPr>
            <w:r w:rsidRPr="00F65579">
              <w:t>ESS 3</w:t>
            </w:r>
          </w:p>
        </w:tc>
        <w:tc>
          <w:tcPr>
            <w:tcW w:w="950" w:type="dxa"/>
            <w:shd w:val="clear" w:color="auto" w:fill="E0E0E0"/>
            <w:vAlign w:val="bottom"/>
          </w:tcPr>
          <w:p w14:paraId="23A57A1B" w14:textId="77777777" w:rsidR="007D3E8D" w:rsidRPr="00F65579" w:rsidRDefault="007D3E8D" w:rsidP="007D3E8D">
            <w:pPr>
              <w:pStyle w:val="Tabletextright"/>
            </w:pPr>
            <w:r w:rsidRPr="00F65579">
              <w:t>53</w:t>
            </w:r>
          </w:p>
        </w:tc>
        <w:tc>
          <w:tcPr>
            <w:tcW w:w="778" w:type="dxa"/>
            <w:shd w:val="clear" w:color="auto" w:fill="E0E0E0"/>
            <w:vAlign w:val="bottom"/>
          </w:tcPr>
          <w:p w14:paraId="1E4A1CE7" w14:textId="77777777" w:rsidR="007D3E8D" w:rsidRPr="00F65579" w:rsidRDefault="007D3E8D" w:rsidP="007D3E8D">
            <w:pPr>
              <w:pStyle w:val="Tabletextright"/>
            </w:pPr>
            <w:r w:rsidRPr="00F65579">
              <w:t>50.74</w:t>
            </w:r>
          </w:p>
        </w:tc>
        <w:tc>
          <w:tcPr>
            <w:tcW w:w="979" w:type="dxa"/>
            <w:shd w:val="clear" w:color="auto" w:fill="auto"/>
            <w:vAlign w:val="bottom"/>
          </w:tcPr>
          <w:p w14:paraId="1C437B26" w14:textId="77777777" w:rsidR="007D3E8D" w:rsidRPr="00F65579" w:rsidRDefault="007D3E8D" w:rsidP="007D3E8D">
            <w:pPr>
              <w:pStyle w:val="Tabletextright"/>
            </w:pPr>
            <w:r w:rsidRPr="00F65579">
              <w:t>47</w:t>
            </w:r>
          </w:p>
        </w:tc>
        <w:tc>
          <w:tcPr>
            <w:tcW w:w="979" w:type="dxa"/>
            <w:shd w:val="clear" w:color="auto" w:fill="auto"/>
            <w:vAlign w:val="bottom"/>
          </w:tcPr>
          <w:p w14:paraId="63D8213E" w14:textId="77777777" w:rsidR="007D3E8D" w:rsidRPr="00F65579" w:rsidRDefault="007D3E8D" w:rsidP="007D3E8D">
            <w:pPr>
              <w:pStyle w:val="Tabletextright"/>
            </w:pPr>
            <w:r w:rsidRPr="00F65579">
              <w:t>4</w:t>
            </w:r>
          </w:p>
        </w:tc>
        <w:tc>
          <w:tcPr>
            <w:tcW w:w="778" w:type="dxa"/>
            <w:shd w:val="clear" w:color="auto" w:fill="auto"/>
            <w:vAlign w:val="bottom"/>
          </w:tcPr>
          <w:p w14:paraId="75802974" w14:textId="77777777" w:rsidR="007D3E8D" w:rsidRPr="00F65579" w:rsidRDefault="007D3E8D" w:rsidP="007D3E8D">
            <w:pPr>
              <w:pStyle w:val="Tabletextright"/>
            </w:pPr>
            <w:r w:rsidRPr="00F65579">
              <w:t>50.00</w:t>
            </w:r>
          </w:p>
        </w:tc>
        <w:tc>
          <w:tcPr>
            <w:tcW w:w="950" w:type="dxa"/>
            <w:shd w:val="clear" w:color="auto" w:fill="E0E0E0"/>
            <w:vAlign w:val="bottom"/>
          </w:tcPr>
          <w:p w14:paraId="50C3307D" w14:textId="77777777" w:rsidR="007D3E8D" w:rsidRPr="00F65579" w:rsidRDefault="007D3E8D" w:rsidP="007D3E8D">
            <w:pPr>
              <w:pStyle w:val="Tabletextright"/>
            </w:pPr>
            <w:r w:rsidRPr="00F65579">
              <w:t>2</w:t>
            </w:r>
          </w:p>
        </w:tc>
        <w:tc>
          <w:tcPr>
            <w:tcW w:w="778" w:type="dxa"/>
            <w:shd w:val="clear" w:color="auto" w:fill="E0E0E0"/>
            <w:vAlign w:val="bottom"/>
          </w:tcPr>
          <w:p w14:paraId="6B28143C" w14:textId="77777777" w:rsidR="007D3E8D" w:rsidRPr="00F65579" w:rsidRDefault="007D3E8D" w:rsidP="007D3E8D">
            <w:pPr>
              <w:pStyle w:val="Tabletextright"/>
            </w:pPr>
            <w:r w:rsidRPr="00F65579">
              <w:t>0.74</w:t>
            </w:r>
          </w:p>
        </w:tc>
        <w:tc>
          <w:tcPr>
            <w:tcW w:w="950" w:type="dxa"/>
            <w:shd w:val="clear" w:color="auto" w:fill="auto"/>
            <w:noWrap/>
            <w:vAlign w:val="bottom"/>
          </w:tcPr>
          <w:p w14:paraId="7B9D200E" w14:textId="77777777" w:rsidR="007D3E8D" w:rsidRPr="00F65579" w:rsidRDefault="007D3E8D" w:rsidP="007D3E8D">
            <w:pPr>
              <w:pStyle w:val="Tabletextright"/>
            </w:pPr>
            <w:r w:rsidRPr="00F65579">
              <w:t>48</w:t>
            </w:r>
          </w:p>
        </w:tc>
        <w:tc>
          <w:tcPr>
            <w:tcW w:w="778" w:type="dxa"/>
            <w:shd w:val="clear" w:color="auto" w:fill="auto"/>
            <w:vAlign w:val="bottom"/>
          </w:tcPr>
          <w:p w14:paraId="55E3A668" w14:textId="77777777" w:rsidR="007D3E8D" w:rsidRPr="00F65579" w:rsidRDefault="007D3E8D" w:rsidP="007D3E8D">
            <w:pPr>
              <w:pStyle w:val="Tabletextright"/>
            </w:pPr>
            <w:r w:rsidRPr="00F65579">
              <w:t>46.40</w:t>
            </w:r>
          </w:p>
        </w:tc>
        <w:tc>
          <w:tcPr>
            <w:tcW w:w="979" w:type="dxa"/>
            <w:shd w:val="clear" w:color="auto" w:fill="E0E0E0"/>
            <w:noWrap/>
            <w:vAlign w:val="bottom"/>
          </w:tcPr>
          <w:p w14:paraId="1973BE39" w14:textId="77777777" w:rsidR="007D3E8D" w:rsidRPr="00F65579" w:rsidRDefault="007D3E8D" w:rsidP="007D3E8D">
            <w:pPr>
              <w:pStyle w:val="Tabletextright"/>
            </w:pPr>
            <w:r w:rsidRPr="00F65579">
              <w:t>41</w:t>
            </w:r>
          </w:p>
        </w:tc>
        <w:tc>
          <w:tcPr>
            <w:tcW w:w="979" w:type="dxa"/>
            <w:shd w:val="clear" w:color="auto" w:fill="E0E0E0"/>
            <w:vAlign w:val="bottom"/>
          </w:tcPr>
          <w:p w14:paraId="08554D67" w14:textId="77777777" w:rsidR="007D3E8D" w:rsidRPr="00F65579" w:rsidRDefault="007D3E8D" w:rsidP="007D3E8D">
            <w:pPr>
              <w:pStyle w:val="Tabletextright"/>
            </w:pPr>
            <w:r w:rsidRPr="00F65579">
              <w:t>5</w:t>
            </w:r>
          </w:p>
        </w:tc>
        <w:tc>
          <w:tcPr>
            <w:tcW w:w="778" w:type="dxa"/>
            <w:shd w:val="clear" w:color="auto" w:fill="E0E0E0"/>
            <w:vAlign w:val="bottom"/>
          </w:tcPr>
          <w:p w14:paraId="4B8720D7" w14:textId="77777777" w:rsidR="007D3E8D" w:rsidRPr="00F65579" w:rsidRDefault="007D3E8D" w:rsidP="007D3E8D">
            <w:pPr>
              <w:pStyle w:val="Tabletextright"/>
            </w:pPr>
            <w:r w:rsidRPr="00F65579">
              <w:t>44.60</w:t>
            </w:r>
          </w:p>
        </w:tc>
        <w:tc>
          <w:tcPr>
            <w:tcW w:w="950" w:type="dxa"/>
            <w:vAlign w:val="bottom"/>
          </w:tcPr>
          <w:p w14:paraId="1A03A955" w14:textId="77777777" w:rsidR="007D3E8D" w:rsidRPr="00F65579" w:rsidRDefault="007D3E8D" w:rsidP="007D3E8D">
            <w:pPr>
              <w:pStyle w:val="Tabletextright"/>
            </w:pPr>
            <w:r w:rsidRPr="00F65579">
              <w:t>2</w:t>
            </w:r>
          </w:p>
        </w:tc>
        <w:tc>
          <w:tcPr>
            <w:tcW w:w="778" w:type="dxa"/>
            <w:vAlign w:val="bottom"/>
          </w:tcPr>
          <w:p w14:paraId="1983D176" w14:textId="77777777" w:rsidR="007D3E8D" w:rsidRPr="00F65579" w:rsidRDefault="007D3E8D" w:rsidP="007D3E8D">
            <w:pPr>
              <w:pStyle w:val="Tabletextright"/>
            </w:pPr>
            <w:r w:rsidRPr="00F65579">
              <w:t>1.80</w:t>
            </w:r>
          </w:p>
        </w:tc>
      </w:tr>
      <w:tr w:rsidR="007D3E8D" w:rsidRPr="00F65579" w14:paraId="13B83127" w14:textId="77777777" w:rsidTr="007D3E8D">
        <w:trPr>
          <w:cantSplit/>
        </w:trPr>
        <w:tc>
          <w:tcPr>
            <w:tcW w:w="1483" w:type="dxa"/>
            <w:shd w:val="clear" w:color="auto" w:fill="auto"/>
          </w:tcPr>
          <w:p w14:paraId="4272BE02" w14:textId="77777777" w:rsidR="007D3E8D" w:rsidRPr="00F65579" w:rsidRDefault="007D3E8D" w:rsidP="007D3E8D">
            <w:pPr>
              <w:pStyle w:val="Tabletext"/>
            </w:pPr>
            <w:r w:rsidRPr="00F65579">
              <w:t>ESS 4</w:t>
            </w:r>
          </w:p>
        </w:tc>
        <w:tc>
          <w:tcPr>
            <w:tcW w:w="950" w:type="dxa"/>
            <w:shd w:val="clear" w:color="auto" w:fill="E0E0E0"/>
            <w:vAlign w:val="bottom"/>
          </w:tcPr>
          <w:p w14:paraId="46F033E9" w14:textId="77777777" w:rsidR="007D3E8D" w:rsidRPr="00F65579" w:rsidRDefault="007D3E8D" w:rsidP="007D3E8D">
            <w:pPr>
              <w:pStyle w:val="Tabletextright"/>
            </w:pPr>
            <w:r w:rsidRPr="00F65579">
              <w:t>27</w:t>
            </w:r>
          </w:p>
        </w:tc>
        <w:tc>
          <w:tcPr>
            <w:tcW w:w="778" w:type="dxa"/>
            <w:shd w:val="clear" w:color="auto" w:fill="E0E0E0"/>
            <w:vAlign w:val="bottom"/>
          </w:tcPr>
          <w:p w14:paraId="08043BAD" w14:textId="77777777" w:rsidR="007D3E8D" w:rsidRPr="00F65579" w:rsidRDefault="007D3E8D" w:rsidP="007D3E8D">
            <w:pPr>
              <w:pStyle w:val="Tabletextright"/>
            </w:pPr>
            <w:r w:rsidRPr="00F65579">
              <w:t>26.60</w:t>
            </w:r>
          </w:p>
        </w:tc>
        <w:tc>
          <w:tcPr>
            <w:tcW w:w="979" w:type="dxa"/>
            <w:shd w:val="clear" w:color="auto" w:fill="auto"/>
            <w:vAlign w:val="bottom"/>
          </w:tcPr>
          <w:p w14:paraId="25722102" w14:textId="77777777" w:rsidR="007D3E8D" w:rsidRPr="00F65579" w:rsidRDefault="007D3E8D" w:rsidP="007D3E8D">
            <w:pPr>
              <w:pStyle w:val="Tabletextright"/>
            </w:pPr>
            <w:r w:rsidRPr="00F65579">
              <w:t>24</w:t>
            </w:r>
          </w:p>
        </w:tc>
        <w:tc>
          <w:tcPr>
            <w:tcW w:w="979" w:type="dxa"/>
            <w:shd w:val="clear" w:color="auto" w:fill="auto"/>
            <w:vAlign w:val="bottom"/>
          </w:tcPr>
          <w:p w14:paraId="2669164E" w14:textId="77777777" w:rsidR="007D3E8D" w:rsidRPr="00F65579" w:rsidRDefault="007D3E8D" w:rsidP="007D3E8D">
            <w:pPr>
              <w:pStyle w:val="Tabletextright"/>
            </w:pPr>
            <w:r w:rsidRPr="00F65579">
              <w:t>0</w:t>
            </w:r>
          </w:p>
        </w:tc>
        <w:tc>
          <w:tcPr>
            <w:tcW w:w="778" w:type="dxa"/>
            <w:shd w:val="clear" w:color="auto" w:fill="auto"/>
            <w:vAlign w:val="bottom"/>
          </w:tcPr>
          <w:p w14:paraId="28897A3D" w14:textId="77777777" w:rsidR="007D3E8D" w:rsidRPr="00F65579" w:rsidRDefault="007D3E8D" w:rsidP="007D3E8D">
            <w:pPr>
              <w:pStyle w:val="Tabletextright"/>
            </w:pPr>
            <w:r w:rsidRPr="00F65579">
              <w:t>24.00</w:t>
            </w:r>
          </w:p>
        </w:tc>
        <w:tc>
          <w:tcPr>
            <w:tcW w:w="950" w:type="dxa"/>
            <w:shd w:val="clear" w:color="auto" w:fill="E0E0E0"/>
            <w:vAlign w:val="bottom"/>
          </w:tcPr>
          <w:p w14:paraId="3D235013" w14:textId="77777777" w:rsidR="007D3E8D" w:rsidRPr="00F65579" w:rsidRDefault="007D3E8D" w:rsidP="007D3E8D">
            <w:pPr>
              <w:pStyle w:val="Tabletextright"/>
            </w:pPr>
            <w:r w:rsidRPr="00F65579">
              <w:t>3</w:t>
            </w:r>
          </w:p>
        </w:tc>
        <w:tc>
          <w:tcPr>
            <w:tcW w:w="778" w:type="dxa"/>
            <w:shd w:val="clear" w:color="auto" w:fill="E0E0E0"/>
            <w:vAlign w:val="bottom"/>
          </w:tcPr>
          <w:p w14:paraId="0EC3C18C" w14:textId="77777777" w:rsidR="007D3E8D" w:rsidRPr="00F65579" w:rsidRDefault="007D3E8D" w:rsidP="007D3E8D">
            <w:pPr>
              <w:pStyle w:val="Tabletextright"/>
            </w:pPr>
            <w:r w:rsidRPr="00F65579">
              <w:t>2.60</w:t>
            </w:r>
          </w:p>
        </w:tc>
        <w:tc>
          <w:tcPr>
            <w:tcW w:w="950" w:type="dxa"/>
            <w:shd w:val="clear" w:color="auto" w:fill="auto"/>
            <w:noWrap/>
            <w:vAlign w:val="bottom"/>
          </w:tcPr>
          <w:p w14:paraId="06E4C6C5" w14:textId="77777777" w:rsidR="007D3E8D" w:rsidRPr="00F65579" w:rsidRDefault="007D3E8D" w:rsidP="007D3E8D">
            <w:pPr>
              <w:pStyle w:val="Tabletextright"/>
            </w:pPr>
            <w:r w:rsidRPr="00F65579">
              <w:t>22</w:t>
            </w:r>
          </w:p>
        </w:tc>
        <w:tc>
          <w:tcPr>
            <w:tcW w:w="778" w:type="dxa"/>
            <w:shd w:val="clear" w:color="auto" w:fill="auto"/>
            <w:vAlign w:val="bottom"/>
          </w:tcPr>
          <w:p w14:paraId="11AA1BCE" w14:textId="77777777" w:rsidR="007D3E8D" w:rsidRPr="00F65579" w:rsidRDefault="007D3E8D" w:rsidP="007D3E8D">
            <w:pPr>
              <w:pStyle w:val="Tabletextright"/>
            </w:pPr>
            <w:r w:rsidRPr="00F65579">
              <w:t>21.90</w:t>
            </w:r>
          </w:p>
        </w:tc>
        <w:tc>
          <w:tcPr>
            <w:tcW w:w="979" w:type="dxa"/>
            <w:shd w:val="clear" w:color="auto" w:fill="E0E0E0"/>
            <w:noWrap/>
            <w:vAlign w:val="bottom"/>
          </w:tcPr>
          <w:p w14:paraId="45F97611" w14:textId="77777777" w:rsidR="007D3E8D" w:rsidRPr="00F65579" w:rsidRDefault="007D3E8D" w:rsidP="007D3E8D">
            <w:pPr>
              <w:pStyle w:val="Tabletextright"/>
            </w:pPr>
            <w:r w:rsidRPr="00F65579">
              <w:t>20</w:t>
            </w:r>
          </w:p>
        </w:tc>
        <w:tc>
          <w:tcPr>
            <w:tcW w:w="979" w:type="dxa"/>
            <w:shd w:val="clear" w:color="auto" w:fill="E0E0E0"/>
            <w:vAlign w:val="bottom"/>
          </w:tcPr>
          <w:p w14:paraId="0E3347EA" w14:textId="77777777" w:rsidR="007D3E8D" w:rsidRPr="00F65579" w:rsidRDefault="007D3E8D" w:rsidP="007D3E8D">
            <w:pPr>
              <w:pStyle w:val="Tabletextright"/>
            </w:pPr>
            <w:r w:rsidRPr="00F65579">
              <w:t>1</w:t>
            </w:r>
          </w:p>
        </w:tc>
        <w:tc>
          <w:tcPr>
            <w:tcW w:w="778" w:type="dxa"/>
            <w:shd w:val="clear" w:color="auto" w:fill="E0E0E0"/>
            <w:vAlign w:val="bottom"/>
          </w:tcPr>
          <w:p w14:paraId="605A9866" w14:textId="77777777" w:rsidR="007D3E8D" w:rsidRPr="00F65579" w:rsidRDefault="007D3E8D" w:rsidP="007D3E8D">
            <w:pPr>
              <w:pStyle w:val="Tabletextright"/>
            </w:pPr>
            <w:r w:rsidRPr="00F65579">
              <w:t>20.90</w:t>
            </w:r>
          </w:p>
        </w:tc>
        <w:tc>
          <w:tcPr>
            <w:tcW w:w="950" w:type="dxa"/>
            <w:vAlign w:val="bottom"/>
          </w:tcPr>
          <w:p w14:paraId="0E956A55" w14:textId="77777777" w:rsidR="007D3E8D" w:rsidRPr="00F65579" w:rsidRDefault="007D3E8D" w:rsidP="007D3E8D">
            <w:pPr>
              <w:pStyle w:val="Tabletextright"/>
            </w:pPr>
            <w:r w:rsidRPr="00F65579">
              <w:t>1</w:t>
            </w:r>
          </w:p>
        </w:tc>
        <w:tc>
          <w:tcPr>
            <w:tcW w:w="778" w:type="dxa"/>
            <w:vAlign w:val="bottom"/>
          </w:tcPr>
          <w:p w14:paraId="151CFA3A" w14:textId="77777777" w:rsidR="007D3E8D" w:rsidRPr="00F65579" w:rsidRDefault="007D3E8D" w:rsidP="007D3E8D">
            <w:pPr>
              <w:pStyle w:val="Tabletextright"/>
            </w:pPr>
            <w:r w:rsidRPr="00F65579">
              <w:t>1.00</w:t>
            </w:r>
          </w:p>
        </w:tc>
      </w:tr>
      <w:tr w:rsidR="007D3E8D" w:rsidRPr="00F65579" w14:paraId="1ECC2BC4" w14:textId="77777777" w:rsidTr="004630EB">
        <w:trPr>
          <w:cantSplit/>
        </w:trPr>
        <w:tc>
          <w:tcPr>
            <w:tcW w:w="1483" w:type="dxa"/>
            <w:shd w:val="clear" w:color="auto" w:fill="auto"/>
          </w:tcPr>
          <w:p w14:paraId="1C4273D8" w14:textId="77777777" w:rsidR="007D3E8D" w:rsidRPr="00F65579" w:rsidRDefault="007D3E8D" w:rsidP="007D3E8D">
            <w:pPr>
              <w:pStyle w:val="Tabletext"/>
              <w:rPr>
                <w:sz w:val="6"/>
              </w:rPr>
            </w:pPr>
          </w:p>
        </w:tc>
        <w:tc>
          <w:tcPr>
            <w:tcW w:w="950" w:type="dxa"/>
            <w:shd w:val="clear" w:color="auto" w:fill="E0E0E0"/>
          </w:tcPr>
          <w:p w14:paraId="3C62F4AB" w14:textId="77777777" w:rsidR="007D3E8D" w:rsidRPr="00F65579" w:rsidRDefault="007D3E8D" w:rsidP="007D3E8D">
            <w:pPr>
              <w:pStyle w:val="Tabletextright"/>
              <w:rPr>
                <w:rFonts w:cstheme="minorHAnsi"/>
                <w:sz w:val="6"/>
              </w:rPr>
            </w:pPr>
          </w:p>
        </w:tc>
        <w:tc>
          <w:tcPr>
            <w:tcW w:w="778" w:type="dxa"/>
            <w:shd w:val="clear" w:color="auto" w:fill="E0E0E0"/>
          </w:tcPr>
          <w:p w14:paraId="3B511DBC" w14:textId="77777777" w:rsidR="007D3E8D" w:rsidRPr="00F65579" w:rsidRDefault="007D3E8D" w:rsidP="007D3E8D">
            <w:pPr>
              <w:pStyle w:val="Tabletextright"/>
              <w:rPr>
                <w:rFonts w:cstheme="minorHAnsi"/>
                <w:sz w:val="6"/>
              </w:rPr>
            </w:pPr>
          </w:p>
        </w:tc>
        <w:tc>
          <w:tcPr>
            <w:tcW w:w="979" w:type="dxa"/>
            <w:shd w:val="clear" w:color="auto" w:fill="auto"/>
          </w:tcPr>
          <w:p w14:paraId="31EE986E" w14:textId="77777777" w:rsidR="007D3E8D" w:rsidRPr="00F65579" w:rsidRDefault="007D3E8D" w:rsidP="007D3E8D">
            <w:pPr>
              <w:pStyle w:val="Tabletextright"/>
              <w:rPr>
                <w:rFonts w:cstheme="minorHAnsi"/>
                <w:sz w:val="6"/>
              </w:rPr>
            </w:pPr>
          </w:p>
        </w:tc>
        <w:tc>
          <w:tcPr>
            <w:tcW w:w="979" w:type="dxa"/>
            <w:shd w:val="clear" w:color="auto" w:fill="auto"/>
          </w:tcPr>
          <w:p w14:paraId="295A735A" w14:textId="77777777" w:rsidR="007D3E8D" w:rsidRPr="00F65579" w:rsidRDefault="007D3E8D" w:rsidP="007D3E8D">
            <w:pPr>
              <w:pStyle w:val="Tabletextright"/>
              <w:rPr>
                <w:sz w:val="6"/>
              </w:rPr>
            </w:pPr>
          </w:p>
        </w:tc>
        <w:tc>
          <w:tcPr>
            <w:tcW w:w="778" w:type="dxa"/>
            <w:shd w:val="clear" w:color="auto" w:fill="auto"/>
          </w:tcPr>
          <w:p w14:paraId="0E0810CD" w14:textId="77777777" w:rsidR="007D3E8D" w:rsidRPr="00F65579" w:rsidRDefault="007D3E8D" w:rsidP="007D3E8D">
            <w:pPr>
              <w:pStyle w:val="Tabletextright"/>
              <w:rPr>
                <w:sz w:val="6"/>
              </w:rPr>
            </w:pPr>
          </w:p>
        </w:tc>
        <w:tc>
          <w:tcPr>
            <w:tcW w:w="950" w:type="dxa"/>
            <w:shd w:val="clear" w:color="auto" w:fill="E0E0E0"/>
          </w:tcPr>
          <w:p w14:paraId="6679386D" w14:textId="77777777" w:rsidR="007D3E8D" w:rsidRPr="00F65579" w:rsidRDefault="007D3E8D" w:rsidP="007D3E8D">
            <w:pPr>
              <w:pStyle w:val="Tabletextright"/>
              <w:rPr>
                <w:sz w:val="6"/>
              </w:rPr>
            </w:pPr>
          </w:p>
        </w:tc>
        <w:tc>
          <w:tcPr>
            <w:tcW w:w="778" w:type="dxa"/>
            <w:shd w:val="clear" w:color="auto" w:fill="E0E0E0"/>
          </w:tcPr>
          <w:p w14:paraId="53769107" w14:textId="77777777" w:rsidR="007D3E8D" w:rsidRPr="00F65579" w:rsidRDefault="007D3E8D" w:rsidP="007D3E8D">
            <w:pPr>
              <w:pStyle w:val="Tabletextright"/>
              <w:rPr>
                <w:sz w:val="6"/>
              </w:rPr>
            </w:pPr>
          </w:p>
        </w:tc>
        <w:tc>
          <w:tcPr>
            <w:tcW w:w="950" w:type="dxa"/>
            <w:shd w:val="clear" w:color="auto" w:fill="auto"/>
            <w:noWrap/>
          </w:tcPr>
          <w:p w14:paraId="06A694CF" w14:textId="77777777" w:rsidR="007D3E8D" w:rsidRPr="00F65579" w:rsidRDefault="007D3E8D" w:rsidP="007D3E8D">
            <w:pPr>
              <w:pStyle w:val="Tabletextright"/>
              <w:rPr>
                <w:rFonts w:cstheme="minorHAnsi"/>
                <w:sz w:val="6"/>
              </w:rPr>
            </w:pPr>
          </w:p>
        </w:tc>
        <w:tc>
          <w:tcPr>
            <w:tcW w:w="778" w:type="dxa"/>
            <w:shd w:val="clear" w:color="auto" w:fill="auto"/>
          </w:tcPr>
          <w:p w14:paraId="3FA785D1" w14:textId="77777777" w:rsidR="007D3E8D" w:rsidRPr="00F65579" w:rsidRDefault="007D3E8D" w:rsidP="007D3E8D">
            <w:pPr>
              <w:pStyle w:val="Tabletextright"/>
              <w:rPr>
                <w:rFonts w:cstheme="minorHAnsi"/>
                <w:sz w:val="6"/>
              </w:rPr>
            </w:pPr>
          </w:p>
        </w:tc>
        <w:tc>
          <w:tcPr>
            <w:tcW w:w="979" w:type="dxa"/>
            <w:shd w:val="clear" w:color="auto" w:fill="E0E0E0"/>
            <w:noWrap/>
          </w:tcPr>
          <w:p w14:paraId="18C57ABF" w14:textId="77777777" w:rsidR="007D3E8D" w:rsidRPr="00F65579" w:rsidRDefault="007D3E8D" w:rsidP="007D3E8D">
            <w:pPr>
              <w:pStyle w:val="Tabletextright"/>
              <w:rPr>
                <w:rFonts w:cstheme="minorHAnsi"/>
                <w:sz w:val="6"/>
              </w:rPr>
            </w:pPr>
          </w:p>
        </w:tc>
        <w:tc>
          <w:tcPr>
            <w:tcW w:w="979" w:type="dxa"/>
            <w:shd w:val="clear" w:color="auto" w:fill="E0E0E0"/>
          </w:tcPr>
          <w:p w14:paraId="6B02A05D" w14:textId="77777777" w:rsidR="007D3E8D" w:rsidRPr="00F65579" w:rsidRDefault="007D3E8D" w:rsidP="007D3E8D">
            <w:pPr>
              <w:pStyle w:val="Tabletextright"/>
              <w:rPr>
                <w:sz w:val="6"/>
              </w:rPr>
            </w:pPr>
          </w:p>
        </w:tc>
        <w:tc>
          <w:tcPr>
            <w:tcW w:w="778" w:type="dxa"/>
            <w:shd w:val="clear" w:color="auto" w:fill="E0E0E0"/>
          </w:tcPr>
          <w:p w14:paraId="5ECF0BB7" w14:textId="77777777" w:rsidR="007D3E8D" w:rsidRPr="00F65579" w:rsidRDefault="007D3E8D" w:rsidP="007D3E8D">
            <w:pPr>
              <w:pStyle w:val="Tabletextright"/>
              <w:rPr>
                <w:sz w:val="6"/>
              </w:rPr>
            </w:pPr>
          </w:p>
        </w:tc>
        <w:tc>
          <w:tcPr>
            <w:tcW w:w="950" w:type="dxa"/>
          </w:tcPr>
          <w:p w14:paraId="4801561A" w14:textId="77777777" w:rsidR="007D3E8D" w:rsidRPr="00F65579" w:rsidRDefault="007D3E8D" w:rsidP="007D3E8D">
            <w:pPr>
              <w:pStyle w:val="Tabletextright"/>
              <w:rPr>
                <w:sz w:val="6"/>
              </w:rPr>
            </w:pPr>
          </w:p>
        </w:tc>
        <w:tc>
          <w:tcPr>
            <w:tcW w:w="778" w:type="dxa"/>
          </w:tcPr>
          <w:p w14:paraId="76510F7D" w14:textId="77777777" w:rsidR="007D3E8D" w:rsidRPr="00F65579" w:rsidRDefault="007D3E8D" w:rsidP="007D3E8D">
            <w:pPr>
              <w:pStyle w:val="Tabletextright"/>
              <w:rPr>
                <w:sz w:val="6"/>
              </w:rPr>
            </w:pPr>
          </w:p>
        </w:tc>
      </w:tr>
      <w:tr w:rsidR="007D3E8D" w:rsidRPr="00F65579" w14:paraId="6216D9C7" w14:textId="77777777" w:rsidTr="007D3E8D">
        <w:trPr>
          <w:cantSplit/>
        </w:trPr>
        <w:tc>
          <w:tcPr>
            <w:tcW w:w="1483" w:type="dxa"/>
            <w:shd w:val="clear" w:color="auto" w:fill="auto"/>
          </w:tcPr>
          <w:p w14:paraId="19B7D3B3" w14:textId="77777777" w:rsidR="007D3E8D" w:rsidRPr="00F65579" w:rsidRDefault="007D3E8D" w:rsidP="007D3E8D">
            <w:pPr>
              <w:pStyle w:val="Tabletext"/>
            </w:pPr>
            <w:r w:rsidRPr="00F65579">
              <w:rPr>
                <w:rFonts w:cstheme="minorHAnsi"/>
                <w:b/>
                <w:szCs w:val="18"/>
              </w:rPr>
              <w:t>Senior employees</w:t>
            </w:r>
          </w:p>
        </w:tc>
        <w:tc>
          <w:tcPr>
            <w:tcW w:w="950" w:type="dxa"/>
            <w:shd w:val="clear" w:color="auto" w:fill="E0E0E0"/>
            <w:vAlign w:val="bottom"/>
          </w:tcPr>
          <w:p w14:paraId="3C41372B" w14:textId="77777777" w:rsidR="007D3E8D" w:rsidRPr="00F65579" w:rsidRDefault="007D3E8D" w:rsidP="007D3E8D">
            <w:pPr>
              <w:pStyle w:val="Tabletextrightbold"/>
            </w:pPr>
            <w:r w:rsidRPr="00F65579">
              <w:t>5</w:t>
            </w:r>
          </w:p>
        </w:tc>
        <w:tc>
          <w:tcPr>
            <w:tcW w:w="778" w:type="dxa"/>
            <w:shd w:val="clear" w:color="auto" w:fill="E0E0E0"/>
            <w:vAlign w:val="bottom"/>
          </w:tcPr>
          <w:p w14:paraId="2CEE4EDB" w14:textId="77777777" w:rsidR="007D3E8D" w:rsidRPr="00F65579" w:rsidRDefault="007D3E8D" w:rsidP="007D3E8D">
            <w:pPr>
              <w:pStyle w:val="Tabletextrightbold"/>
            </w:pPr>
            <w:r w:rsidRPr="00F65579">
              <w:t>5.00</w:t>
            </w:r>
          </w:p>
        </w:tc>
        <w:tc>
          <w:tcPr>
            <w:tcW w:w="979" w:type="dxa"/>
            <w:shd w:val="clear" w:color="auto" w:fill="auto"/>
            <w:vAlign w:val="bottom"/>
          </w:tcPr>
          <w:p w14:paraId="4D53E00E" w14:textId="77777777" w:rsidR="007D3E8D" w:rsidRPr="00F65579" w:rsidRDefault="007D3E8D" w:rsidP="007D3E8D">
            <w:pPr>
              <w:pStyle w:val="Tabletextrightbold"/>
            </w:pPr>
            <w:r w:rsidRPr="00F65579">
              <w:t>5</w:t>
            </w:r>
          </w:p>
        </w:tc>
        <w:tc>
          <w:tcPr>
            <w:tcW w:w="979" w:type="dxa"/>
            <w:shd w:val="clear" w:color="auto" w:fill="auto"/>
            <w:vAlign w:val="bottom"/>
          </w:tcPr>
          <w:p w14:paraId="25C75147" w14:textId="77777777" w:rsidR="007D3E8D" w:rsidRPr="00F65579" w:rsidRDefault="007D3E8D" w:rsidP="007D3E8D">
            <w:pPr>
              <w:pStyle w:val="Tabletextrightbold"/>
            </w:pPr>
            <w:r w:rsidRPr="00F65579">
              <w:t>–</w:t>
            </w:r>
          </w:p>
        </w:tc>
        <w:tc>
          <w:tcPr>
            <w:tcW w:w="778" w:type="dxa"/>
            <w:shd w:val="clear" w:color="auto" w:fill="auto"/>
            <w:vAlign w:val="bottom"/>
          </w:tcPr>
          <w:p w14:paraId="6A85E29D" w14:textId="77777777" w:rsidR="007D3E8D" w:rsidRPr="00F65579" w:rsidRDefault="007D3E8D" w:rsidP="007D3E8D">
            <w:pPr>
              <w:pStyle w:val="Tabletextrightbold"/>
            </w:pPr>
            <w:r w:rsidRPr="00F65579">
              <w:t>5.00</w:t>
            </w:r>
          </w:p>
        </w:tc>
        <w:tc>
          <w:tcPr>
            <w:tcW w:w="950" w:type="dxa"/>
            <w:shd w:val="clear" w:color="auto" w:fill="E0E0E0"/>
            <w:vAlign w:val="bottom"/>
          </w:tcPr>
          <w:p w14:paraId="2D53885D" w14:textId="77777777" w:rsidR="007D3E8D" w:rsidRPr="00F65579" w:rsidRDefault="007D3E8D" w:rsidP="007D3E8D">
            <w:pPr>
              <w:pStyle w:val="Tabletextrightbold"/>
            </w:pPr>
            <w:r w:rsidRPr="00F65579">
              <w:t>–</w:t>
            </w:r>
          </w:p>
        </w:tc>
        <w:tc>
          <w:tcPr>
            <w:tcW w:w="778" w:type="dxa"/>
            <w:shd w:val="clear" w:color="auto" w:fill="E0E0E0"/>
            <w:vAlign w:val="bottom"/>
          </w:tcPr>
          <w:p w14:paraId="78A31DC4" w14:textId="77777777" w:rsidR="007D3E8D" w:rsidRPr="00F65579" w:rsidRDefault="007D3E8D" w:rsidP="007D3E8D">
            <w:pPr>
              <w:pStyle w:val="Tabletextrightbold"/>
            </w:pPr>
            <w:r w:rsidRPr="00F65579">
              <w:t>–</w:t>
            </w:r>
          </w:p>
        </w:tc>
        <w:tc>
          <w:tcPr>
            <w:tcW w:w="950" w:type="dxa"/>
            <w:shd w:val="clear" w:color="auto" w:fill="auto"/>
            <w:noWrap/>
            <w:vAlign w:val="bottom"/>
          </w:tcPr>
          <w:p w14:paraId="24B9DB12" w14:textId="77777777" w:rsidR="007D3E8D" w:rsidRPr="00F65579" w:rsidRDefault="007D3E8D" w:rsidP="007D3E8D">
            <w:pPr>
              <w:pStyle w:val="Tabletextrightbold"/>
            </w:pPr>
            <w:r w:rsidRPr="00F65579">
              <w:t>6</w:t>
            </w:r>
          </w:p>
        </w:tc>
        <w:tc>
          <w:tcPr>
            <w:tcW w:w="778" w:type="dxa"/>
            <w:shd w:val="clear" w:color="auto" w:fill="auto"/>
            <w:vAlign w:val="bottom"/>
          </w:tcPr>
          <w:p w14:paraId="0916068D" w14:textId="77777777" w:rsidR="007D3E8D" w:rsidRPr="00F65579" w:rsidRDefault="007D3E8D" w:rsidP="007D3E8D">
            <w:pPr>
              <w:pStyle w:val="Tabletextrightbold"/>
            </w:pPr>
            <w:r w:rsidRPr="00F65579">
              <w:t>6.00</w:t>
            </w:r>
          </w:p>
        </w:tc>
        <w:tc>
          <w:tcPr>
            <w:tcW w:w="979" w:type="dxa"/>
            <w:shd w:val="clear" w:color="auto" w:fill="E0E0E0"/>
            <w:noWrap/>
            <w:vAlign w:val="bottom"/>
          </w:tcPr>
          <w:p w14:paraId="2D060DDD" w14:textId="77777777" w:rsidR="007D3E8D" w:rsidRPr="00F65579" w:rsidRDefault="007D3E8D" w:rsidP="007D3E8D">
            <w:pPr>
              <w:pStyle w:val="Tabletextrightbold"/>
            </w:pPr>
            <w:r w:rsidRPr="00F65579">
              <w:t>–</w:t>
            </w:r>
          </w:p>
        </w:tc>
        <w:tc>
          <w:tcPr>
            <w:tcW w:w="979" w:type="dxa"/>
            <w:shd w:val="clear" w:color="auto" w:fill="E0E0E0"/>
            <w:vAlign w:val="bottom"/>
          </w:tcPr>
          <w:p w14:paraId="5C4EAB6E" w14:textId="77777777" w:rsidR="007D3E8D" w:rsidRPr="00F65579" w:rsidRDefault="007D3E8D" w:rsidP="007D3E8D">
            <w:pPr>
              <w:pStyle w:val="Tabletextrightbold"/>
            </w:pPr>
            <w:r w:rsidRPr="00F65579">
              <w:t>–</w:t>
            </w:r>
          </w:p>
        </w:tc>
        <w:tc>
          <w:tcPr>
            <w:tcW w:w="778" w:type="dxa"/>
            <w:shd w:val="clear" w:color="auto" w:fill="E0E0E0"/>
            <w:vAlign w:val="bottom"/>
          </w:tcPr>
          <w:p w14:paraId="51137420" w14:textId="77777777" w:rsidR="007D3E8D" w:rsidRPr="00F65579" w:rsidRDefault="007D3E8D" w:rsidP="007D3E8D">
            <w:pPr>
              <w:pStyle w:val="Tabletextrightbold"/>
            </w:pPr>
            <w:r w:rsidRPr="00F65579">
              <w:t>–</w:t>
            </w:r>
          </w:p>
        </w:tc>
        <w:tc>
          <w:tcPr>
            <w:tcW w:w="950" w:type="dxa"/>
            <w:vAlign w:val="bottom"/>
          </w:tcPr>
          <w:p w14:paraId="725ACF4E" w14:textId="77777777" w:rsidR="007D3E8D" w:rsidRPr="00F65579" w:rsidRDefault="007D3E8D" w:rsidP="007D3E8D">
            <w:pPr>
              <w:pStyle w:val="Tabletextrightbold"/>
            </w:pPr>
            <w:r w:rsidRPr="00F65579">
              <w:t>6</w:t>
            </w:r>
          </w:p>
        </w:tc>
        <w:tc>
          <w:tcPr>
            <w:tcW w:w="778" w:type="dxa"/>
            <w:vAlign w:val="bottom"/>
          </w:tcPr>
          <w:p w14:paraId="20CFE1D1" w14:textId="77777777" w:rsidR="007D3E8D" w:rsidRPr="00F65579" w:rsidRDefault="007D3E8D" w:rsidP="007D3E8D">
            <w:pPr>
              <w:pStyle w:val="Tabletextrightbold"/>
            </w:pPr>
            <w:r w:rsidRPr="00F65579">
              <w:t>6.00</w:t>
            </w:r>
          </w:p>
        </w:tc>
      </w:tr>
      <w:tr w:rsidR="007D3E8D" w:rsidRPr="00F65579" w14:paraId="61DBAC54" w14:textId="77777777" w:rsidTr="007D3E8D">
        <w:trPr>
          <w:cantSplit/>
        </w:trPr>
        <w:tc>
          <w:tcPr>
            <w:tcW w:w="1483" w:type="dxa"/>
            <w:shd w:val="clear" w:color="auto" w:fill="auto"/>
            <w:vAlign w:val="bottom"/>
          </w:tcPr>
          <w:p w14:paraId="21AD92BE" w14:textId="77777777" w:rsidR="007D3E8D" w:rsidRPr="00F65579" w:rsidRDefault="007D3E8D" w:rsidP="007D3E8D">
            <w:pPr>
              <w:pStyle w:val="Tabletext"/>
            </w:pPr>
            <w:r w:rsidRPr="00F65579">
              <w:t>Executives</w:t>
            </w:r>
          </w:p>
        </w:tc>
        <w:tc>
          <w:tcPr>
            <w:tcW w:w="950" w:type="dxa"/>
            <w:shd w:val="clear" w:color="auto" w:fill="E0E0E0"/>
            <w:vAlign w:val="bottom"/>
          </w:tcPr>
          <w:p w14:paraId="1AE348A2" w14:textId="77777777" w:rsidR="007D3E8D" w:rsidRPr="00F65579" w:rsidRDefault="007D3E8D" w:rsidP="007D3E8D">
            <w:pPr>
              <w:pStyle w:val="Tabletextright"/>
            </w:pPr>
            <w:r w:rsidRPr="00F65579">
              <w:t>5</w:t>
            </w:r>
          </w:p>
        </w:tc>
        <w:tc>
          <w:tcPr>
            <w:tcW w:w="778" w:type="dxa"/>
            <w:shd w:val="clear" w:color="auto" w:fill="E0E0E0"/>
            <w:vAlign w:val="bottom"/>
          </w:tcPr>
          <w:p w14:paraId="1C663EE1" w14:textId="77777777" w:rsidR="007D3E8D" w:rsidRPr="00F65579" w:rsidRDefault="007D3E8D" w:rsidP="007D3E8D">
            <w:pPr>
              <w:pStyle w:val="Tabletextright"/>
            </w:pPr>
            <w:r w:rsidRPr="00F65579">
              <w:t>5.00</w:t>
            </w:r>
          </w:p>
        </w:tc>
        <w:tc>
          <w:tcPr>
            <w:tcW w:w="979" w:type="dxa"/>
            <w:shd w:val="clear" w:color="auto" w:fill="auto"/>
            <w:vAlign w:val="bottom"/>
          </w:tcPr>
          <w:p w14:paraId="1986F0EB" w14:textId="77777777" w:rsidR="007D3E8D" w:rsidRPr="00F65579" w:rsidRDefault="007D3E8D" w:rsidP="007D3E8D">
            <w:pPr>
              <w:pStyle w:val="Tabletextright"/>
            </w:pPr>
            <w:r w:rsidRPr="00F65579">
              <w:t>5</w:t>
            </w:r>
          </w:p>
        </w:tc>
        <w:tc>
          <w:tcPr>
            <w:tcW w:w="979" w:type="dxa"/>
            <w:shd w:val="clear" w:color="auto" w:fill="auto"/>
            <w:vAlign w:val="bottom"/>
          </w:tcPr>
          <w:p w14:paraId="68D51D2B" w14:textId="77777777" w:rsidR="007D3E8D" w:rsidRPr="00F65579" w:rsidRDefault="007D3E8D" w:rsidP="007D3E8D">
            <w:pPr>
              <w:pStyle w:val="Tabletextright"/>
            </w:pPr>
            <w:r w:rsidRPr="00F65579">
              <w:t>–</w:t>
            </w:r>
          </w:p>
        </w:tc>
        <w:tc>
          <w:tcPr>
            <w:tcW w:w="778" w:type="dxa"/>
            <w:shd w:val="clear" w:color="auto" w:fill="auto"/>
            <w:vAlign w:val="bottom"/>
          </w:tcPr>
          <w:p w14:paraId="52CCE47E" w14:textId="77777777" w:rsidR="007D3E8D" w:rsidRPr="00F65579" w:rsidRDefault="007D3E8D" w:rsidP="007D3E8D">
            <w:pPr>
              <w:pStyle w:val="Tabletextright"/>
            </w:pPr>
            <w:r w:rsidRPr="00F65579">
              <w:t>5.00</w:t>
            </w:r>
          </w:p>
        </w:tc>
        <w:tc>
          <w:tcPr>
            <w:tcW w:w="950" w:type="dxa"/>
            <w:shd w:val="clear" w:color="auto" w:fill="E0E0E0"/>
            <w:vAlign w:val="bottom"/>
          </w:tcPr>
          <w:p w14:paraId="1966A8DE" w14:textId="77777777" w:rsidR="007D3E8D" w:rsidRPr="00F65579" w:rsidRDefault="007D3E8D" w:rsidP="007D3E8D">
            <w:pPr>
              <w:pStyle w:val="Tabletextright"/>
            </w:pPr>
            <w:r w:rsidRPr="00F65579">
              <w:t>–</w:t>
            </w:r>
          </w:p>
        </w:tc>
        <w:tc>
          <w:tcPr>
            <w:tcW w:w="778" w:type="dxa"/>
            <w:shd w:val="clear" w:color="auto" w:fill="E0E0E0"/>
            <w:vAlign w:val="bottom"/>
          </w:tcPr>
          <w:p w14:paraId="12690021" w14:textId="77777777" w:rsidR="007D3E8D" w:rsidRPr="00F65579" w:rsidRDefault="007D3E8D" w:rsidP="007D3E8D">
            <w:pPr>
              <w:pStyle w:val="Tabletextright"/>
            </w:pPr>
            <w:r w:rsidRPr="00F65579">
              <w:t>–</w:t>
            </w:r>
          </w:p>
        </w:tc>
        <w:tc>
          <w:tcPr>
            <w:tcW w:w="950" w:type="dxa"/>
            <w:shd w:val="clear" w:color="auto" w:fill="auto"/>
            <w:noWrap/>
            <w:vAlign w:val="bottom"/>
          </w:tcPr>
          <w:p w14:paraId="61369D4C" w14:textId="77777777" w:rsidR="007D3E8D" w:rsidRPr="00F65579" w:rsidRDefault="007D3E8D" w:rsidP="007D3E8D">
            <w:pPr>
              <w:pStyle w:val="Tabletextright"/>
            </w:pPr>
            <w:r w:rsidRPr="00F65579">
              <w:t>6</w:t>
            </w:r>
          </w:p>
        </w:tc>
        <w:tc>
          <w:tcPr>
            <w:tcW w:w="778" w:type="dxa"/>
            <w:shd w:val="clear" w:color="auto" w:fill="auto"/>
            <w:vAlign w:val="bottom"/>
          </w:tcPr>
          <w:p w14:paraId="073D4601" w14:textId="77777777" w:rsidR="007D3E8D" w:rsidRPr="00F65579" w:rsidRDefault="007D3E8D" w:rsidP="007D3E8D">
            <w:pPr>
              <w:pStyle w:val="Tabletextright"/>
            </w:pPr>
            <w:r w:rsidRPr="00F65579">
              <w:t>6.00</w:t>
            </w:r>
          </w:p>
        </w:tc>
        <w:tc>
          <w:tcPr>
            <w:tcW w:w="979" w:type="dxa"/>
            <w:shd w:val="clear" w:color="auto" w:fill="E0E0E0"/>
            <w:noWrap/>
            <w:vAlign w:val="bottom"/>
          </w:tcPr>
          <w:p w14:paraId="54B33C39" w14:textId="77777777" w:rsidR="007D3E8D" w:rsidRPr="00F65579" w:rsidRDefault="007D3E8D" w:rsidP="007D3E8D">
            <w:pPr>
              <w:pStyle w:val="Tabletextright"/>
            </w:pPr>
            <w:r w:rsidRPr="00F65579">
              <w:t>–</w:t>
            </w:r>
          </w:p>
        </w:tc>
        <w:tc>
          <w:tcPr>
            <w:tcW w:w="979" w:type="dxa"/>
            <w:shd w:val="clear" w:color="auto" w:fill="E0E0E0"/>
            <w:vAlign w:val="bottom"/>
          </w:tcPr>
          <w:p w14:paraId="7B1A48D2" w14:textId="77777777" w:rsidR="007D3E8D" w:rsidRPr="00F65579" w:rsidRDefault="007D3E8D" w:rsidP="007D3E8D">
            <w:pPr>
              <w:pStyle w:val="Tabletextright"/>
            </w:pPr>
            <w:r w:rsidRPr="00F65579">
              <w:t>–</w:t>
            </w:r>
          </w:p>
        </w:tc>
        <w:tc>
          <w:tcPr>
            <w:tcW w:w="778" w:type="dxa"/>
            <w:shd w:val="clear" w:color="auto" w:fill="E0E0E0"/>
            <w:vAlign w:val="bottom"/>
          </w:tcPr>
          <w:p w14:paraId="3A6892A1" w14:textId="77777777" w:rsidR="007D3E8D" w:rsidRPr="00F65579" w:rsidRDefault="007D3E8D" w:rsidP="007D3E8D">
            <w:pPr>
              <w:pStyle w:val="Tabletextright"/>
            </w:pPr>
            <w:r w:rsidRPr="00F65579">
              <w:t>–</w:t>
            </w:r>
          </w:p>
        </w:tc>
        <w:tc>
          <w:tcPr>
            <w:tcW w:w="950" w:type="dxa"/>
            <w:vAlign w:val="bottom"/>
          </w:tcPr>
          <w:p w14:paraId="58CE0B85" w14:textId="77777777" w:rsidR="007D3E8D" w:rsidRPr="00F65579" w:rsidRDefault="007D3E8D" w:rsidP="007D3E8D">
            <w:pPr>
              <w:pStyle w:val="Tabletextright"/>
            </w:pPr>
            <w:r w:rsidRPr="00F65579">
              <w:t>6</w:t>
            </w:r>
          </w:p>
        </w:tc>
        <w:tc>
          <w:tcPr>
            <w:tcW w:w="778" w:type="dxa"/>
            <w:vAlign w:val="bottom"/>
          </w:tcPr>
          <w:p w14:paraId="739CCFC5" w14:textId="77777777" w:rsidR="007D3E8D" w:rsidRPr="00F65579" w:rsidRDefault="007D3E8D" w:rsidP="007D3E8D">
            <w:pPr>
              <w:pStyle w:val="Tabletextright"/>
            </w:pPr>
            <w:r w:rsidRPr="00F65579">
              <w:t>6.00</w:t>
            </w:r>
          </w:p>
        </w:tc>
      </w:tr>
      <w:tr w:rsidR="007D3E8D" w:rsidRPr="00F65579" w14:paraId="24DF7EB6" w14:textId="77777777" w:rsidTr="004630EB">
        <w:trPr>
          <w:cantSplit/>
        </w:trPr>
        <w:tc>
          <w:tcPr>
            <w:tcW w:w="1483" w:type="dxa"/>
            <w:shd w:val="clear" w:color="auto" w:fill="auto"/>
          </w:tcPr>
          <w:p w14:paraId="436F04C8" w14:textId="77777777" w:rsidR="007D3E8D" w:rsidRPr="00F65579" w:rsidRDefault="007D3E8D" w:rsidP="007D3E8D">
            <w:pPr>
              <w:pStyle w:val="Tabletext"/>
              <w:rPr>
                <w:sz w:val="6"/>
              </w:rPr>
            </w:pPr>
          </w:p>
        </w:tc>
        <w:tc>
          <w:tcPr>
            <w:tcW w:w="950" w:type="dxa"/>
            <w:shd w:val="clear" w:color="auto" w:fill="E0E0E0"/>
          </w:tcPr>
          <w:p w14:paraId="15174693" w14:textId="77777777" w:rsidR="007D3E8D" w:rsidRPr="00F65579" w:rsidRDefault="007D3E8D" w:rsidP="007D3E8D">
            <w:pPr>
              <w:pStyle w:val="Tabletextright"/>
              <w:rPr>
                <w:rFonts w:cstheme="minorHAnsi"/>
                <w:sz w:val="6"/>
              </w:rPr>
            </w:pPr>
          </w:p>
        </w:tc>
        <w:tc>
          <w:tcPr>
            <w:tcW w:w="778" w:type="dxa"/>
            <w:shd w:val="clear" w:color="auto" w:fill="E0E0E0"/>
          </w:tcPr>
          <w:p w14:paraId="38FB27AE" w14:textId="77777777" w:rsidR="007D3E8D" w:rsidRPr="00F65579" w:rsidRDefault="007D3E8D" w:rsidP="007D3E8D">
            <w:pPr>
              <w:pStyle w:val="Tabletextright"/>
              <w:rPr>
                <w:rFonts w:cstheme="minorHAnsi"/>
                <w:sz w:val="6"/>
              </w:rPr>
            </w:pPr>
          </w:p>
        </w:tc>
        <w:tc>
          <w:tcPr>
            <w:tcW w:w="979" w:type="dxa"/>
            <w:shd w:val="clear" w:color="auto" w:fill="auto"/>
          </w:tcPr>
          <w:p w14:paraId="162E137B" w14:textId="77777777" w:rsidR="007D3E8D" w:rsidRPr="00F65579" w:rsidRDefault="007D3E8D" w:rsidP="007D3E8D">
            <w:pPr>
              <w:pStyle w:val="Tabletextright"/>
              <w:rPr>
                <w:rFonts w:cstheme="minorHAnsi"/>
                <w:sz w:val="6"/>
              </w:rPr>
            </w:pPr>
          </w:p>
        </w:tc>
        <w:tc>
          <w:tcPr>
            <w:tcW w:w="979" w:type="dxa"/>
            <w:shd w:val="clear" w:color="auto" w:fill="auto"/>
          </w:tcPr>
          <w:p w14:paraId="00AE244A" w14:textId="77777777" w:rsidR="007D3E8D" w:rsidRPr="00F65579" w:rsidRDefault="007D3E8D" w:rsidP="007D3E8D">
            <w:pPr>
              <w:pStyle w:val="Tabletextright"/>
              <w:rPr>
                <w:sz w:val="6"/>
              </w:rPr>
            </w:pPr>
          </w:p>
        </w:tc>
        <w:tc>
          <w:tcPr>
            <w:tcW w:w="778" w:type="dxa"/>
            <w:shd w:val="clear" w:color="auto" w:fill="auto"/>
          </w:tcPr>
          <w:p w14:paraId="33B2CCC0" w14:textId="77777777" w:rsidR="007D3E8D" w:rsidRPr="00F65579" w:rsidRDefault="007D3E8D" w:rsidP="007D3E8D">
            <w:pPr>
              <w:pStyle w:val="Tabletextright"/>
              <w:rPr>
                <w:sz w:val="6"/>
              </w:rPr>
            </w:pPr>
          </w:p>
        </w:tc>
        <w:tc>
          <w:tcPr>
            <w:tcW w:w="950" w:type="dxa"/>
            <w:shd w:val="clear" w:color="auto" w:fill="E0E0E0"/>
          </w:tcPr>
          <w:p w14:paraId="6D65BF7C" w14:textId="77777777" w:rsidR="007D3E8D" w:rsidRPr="00F65579" w:rsidRDefault="007D3E8D" w:rsidP="007D3E8D">
            <w:pPr>
              <w:pStyle w:val="Tabletextright"/>
              <w:rPr>
                <w:sz w:val="6"/>
              </w:rPr>
            </w:pPr>
          </w:p>
        </w:tc>
        <w:tc>
          <w:tcPr>
            <w:tcW w:w="778" w:type="dxa"/>
            <w:shd w:val="clear" w:color="auto" w:fill="E0E0E0"/>
          </w:tcPr>
          <w:p w14:paraId="736FE64D" w14:textId="77777777" w:rsidR="007D3E8D" w:rsidRPr="00F65579" w:rsidRDefault="007D3E8D" w:rsidP="007D3E8D">
            <w:pPr>
              <w:pStyle w:val="Tabletextright"/>
              <w:rPr>
                <w:sz w:val="6"/>
              </w:rPr>
            </w:pPr>
          </w:p>
        </w:tc>
        <w:tc>
          <w:tcPr>
            <w:tcW w:w="950" w:type="dxa"/>
            <w:shd w:val="clear" w:color="auto" w:fill="auto"/>
            <w:noWrap/>
          </w:tcPr>
          <w:p w14:paraId="26E30FEF" w14:textId="77777777" w:rsidR="007D3E8D" w:rsidRPr="00F65579" w:rsidRDefault="007D3E8D" w:rsidP="007D3E8D">
            <w:pPr>
              <w:pStyle w:val="Tabletextright"/>
              <w:rPr>
                <w:rFonts w:cstheme="minorHAnsi"/>
                <w:sz w:val="6"/>
              </w:rPr>
            </w:pPr>
          </w:p>
        </w:tc>
        <w:tc>
          <w:tcPr>
            <w:tcW w:w="778" w:type="dxa"/>
            <w:shd w:val="clear" w:color="auto" w:fill="auto"/>
          </w:tcPr>
          <w:p w14:paraId="6FE71651" w14:textId="77777777" w:rsidR="007D3E8D" w:rsidRPr="00F65579" w:rsidRDefault="007D3E8D" w:rsidP="007D3E8D">
            <w:pPr>
              <w:pStyle w:val="Tabletextright"/>
              <w:rPr>
                <w:rFonts w:cstheme="minorHAnsi"/>
                <w:sz w:val="6"/>
              </w:rPr>
            </w:pPr>
          </w:p>
        </w:tc>
        <w:tc>
          <w:tcPr>
            <w:tcW w:w="979" w:type="dxa"/>
            <w:shd w:val="clear" w:color="auto" w:fill="E0E0E0"/>
            <w:noWrap/>
          </w:tcPr>
          <w:p w14:paraId="0F50211B" w14:textId="77777777" w:rsidR="007D3E8D" w:rsidRPr="00F65579" w:rsidRDefault="007D3E8D" w:rsidP="007D3E8D">
            <w:pPr>
              <w:pStyle w:val="Tabletextright"/>
              <w:rPr>
                <w:rFonts w:cstheme="minorHAnsi"/>
                <w:sz w:val="6"/>
              </w:rPr>
            </w:pPr>
          </w:p>
        </w:tc>
        <w:tc>
          <w:tcPr>
            <w:tcW w:w="979" w:type="dxa"/>
            <w:shd w:val="clear" w:color="auto" w:fill="E0E0E0"/>
          </w:tcPr>
          <w:p w14:paraId="1012D012" w14:textId="77777777" w:rsidR="007D3E8D" w:rsidRPr="00F65579" w:rsidRDefault="007D3E8D" w:rsidP="007D3E8D">
            <w:pPr>
              <w:pStyle w:val="Tabletextright"/>
              <w:rPr>
                <w:sz w:val="6"/>
              </w:rPr>
            </w:pPr>
          </w:p>
        </w:tc>
        <w:tc>
          <w:tcPr>
            <w:tcW w:w="778" w:type="dxa"/>
            <w:shd w:val="clear" w:color="auto" w:fill="E0E0E0"/>
          </w:tcPr>
          <w:p w14:paraId="3CC4EC0D" w14:textId="77777777" w:rsidR="007D3E8D" w:rsidRPr="00F65579" w:rsidRDefault="007D3E8D" w:rsidP="007D3E8D">
            <w:pPr>
              <w:pStyle w:val="Tabletextright"/>
              <w:rPr>
                <w:sz w:val="6"/>
              </w:rPr>
            </w:pPr>
          </w:p>
        </w:tc>
        <w:tc>
          <w:tcPr>
            <w:tcW w:w="950" w:type="dxa"/>
          </w:tcPr>
          <w:p w14:paraId="69A07A53" w14:textId="77777777" w:rsidR="007D3E8D" w:rsidRPr="00F65579" w:rsidRDefault="007D3E8D" w:rsidP="007D3E8D">
            <w:pPr>
              <w:pStyle w:val="Tabletextright"/>
              <w:rPr>
                <w:sz w:val="6"/>
              </w:rPr>
            </w:pPr>
          </w:p>
        </w:tc>
        <w:tc>
          <w:tcPr>
            <w:tcW w:w="778" w:type="dxa"/>
          </w:tcPr>
          <w:p w14:paraId="4C81A68E" w14:textId="77777777" w:rsidR="007D3E8D" w:rsidRPr="00F65579" w:rsidRDefault="007D3E8D" w:rsidP="007D3E8D">
            <w:pPr>
              <w:pStyle w:val="Tabletextright"/>
              <w:rPr>
                <w:sz w:val="6"/>
              </w:rPr>
            </w:pPr>
          </w:p>
        </w:tc>
      </w:tr>
      <w:tr w:rsidR="007D3E8D" w:rsidRPr="00F65579" w14:paraId="07F10B6E" w14:textId="77777777" w:rsidTr="007D3E8D">
        <w:trPr>
          <w:cantSplit/>
        </w:trPr>
        <w:tc>
          <w:tcPr>
            <w:tcW w:w="1483" w:type="dxa"/>
            <w:shd w:val="clear" w:color="auto" w:fill="auto"/>
            <w:vAlign w:val="bottom"/>
          </w:tcPr>
          <w:p w14:paraId="2D0CDFE3" w14:textId="77777777" w:rsidR="007D3E8D" w:rsidRPr="00F65579" w:rsidRDefault="007D3E8D" w:rsidP="007D3E8D">
            <w:pPr>
              <w:pStyle w:val="Tabletext"/>
            </w:pPr>
            <w:r w:rsidRPr="00F65579">
              <w:rPr>
                <w:rFonts w:cstheme="minorHAnsi"/>
                <w:b/>
              </w:rPr>
              <w:t>Total employees</w:t>
            </w:r>
          </w:p>
        </w:tc>
        <w:tc>
          <w:tcPr>
            <w:tcW w:w="950" w:type="dxa"/>
            <w:shd w:val="clear" w:color="auto" w:fill="E0E0E0"/>
            <w:vAlign w:val="bottom"/>
          </w:tcPr>
          <w:p w14:paraId="61F5E426" w14:textId="77777777" w:rsidR="007D3E8D" w:rsidRPr="00F65579" w:rsidRDefault="007D3E8D" w:rsidP="007D3E8D">
            <w:pPr>
              <w:pStyle w:val="Tabletextrightbold"/>
            </w:pPr>
            <w:r w:rsidRPr="00F65579">
              <w:t>163</w:t>
            </w:r>
          </w:p>
        </w:tc>
        <w:tc>
          <w:tcPr>
            <w:tcW w:w="778" w:type="dxa"/>
            <w:shd w:val="clear" w:color="auto" w:fill="E0E0E0"/>
            <w:vAlign w:val="bottom"/>
          </w:tcPr>
          <w:p w14:paraId="313E7A18" w14:textId="77777777" w:rsidR="007D3E8D" w:rsidRPr="00F65579" w:rsidRDefault="007D3E8D" w:rsidP="007D3E8D">
            <w:pPr>
              <w:pStyle w:val="Tabletextrightbold"/>
            </w:pPr>
            <w:r w:rsidRPr="00F65579">
              <w:t>153.80</w:t>
            </w:r>
          </w:p>
        </w:tc>
        <w:tc>
          <w:tcPr>
            <w:tcW w:w="979" w:type="dxa"/>
            <w:shd w:val="clear" w:color="auto" w:fill="auto"/>
            <w:vAlign w:val="bottom"/>
          </w:tcPr>
          <w:p w14:paraId="44DEC0F6" w14:textId="77777777" w:rsidR="007D3E8D" w:rsidRPr="00F65579" w:rsidRDefault="007D3E8D" w:rsidP="007D3E8D">
            <w:pPr>
              <w:pStyle w:val="Tabletextrightbold"/>
            </w:pPr>
            <w:r w:rsidRPr="00F65579">
              <w:t>132</w:t>
            </w:r>
          </w:p>
        </w:tc>
        <w:tc>
          <w:tcPr>
            <w:tcW w:w="979" w:type="dxa"/>
            <w:shd w:val="clear" w:color="auto" w:fill="auto"/>
            <w:vAlign w:val="bottom"/>
          </w:tcPr>
          <w:p w14:paraId="309D79D4" w14:textId="77777777" w:rsidR="007D3E8D" w:rsidRPr="00F65579" w:rsidRDefault="007D3E8D" w:rsidP="007D3E8D">
            <w:pPr>
              <w:pStyle w:val="Tabletextrightbold"/>
            </w:pPr>
            <w:r w:rsidRPr="00F65579">
              <w:t>23</w:t>
            </w:r>
          </w:p>
        </w:tc>
        <w:tc>
          <w:tcPr>
            <w:tcW w:w="778" w:type="dxa"/>
            <w:shd w:val="clear" w:color="auto" w:fill="auto"/>
            <w:vAlign w:val="bottom"/>
          </w:tcPr>
          <w:p w14:paraId="24579967" w14:textId="77777777" w:rsidR="007D3E8D" w:rsidRPr="00F65579" w:rsidRDefault="007D3E8D" w:rsidP="007D3E8D">
            <w:pPr>
              <w:pStyle w:val="Tabletextrightbold"/>
            </w:pPr>
            <w:r w:rsidRPr="00F65579">
              <w:t>147.46</w:t>
            </w:r>
          </w:p>
        </w:tc>
        <w:tc>
          <w:tcPr>
            <w:tcW w:w="950" w:type="dxa"/>
            <w:shd w:val="clear" w:color="auto" w:fill="E0E0E0"/>
            <w:vAlign w:val="bottom"/>
          </w:tcPr>
          <w:p w14:paraId="4FA4C0A9" w14:textId="77777777" w:rsidR="007D3E8D" w:rsidRPr="00F65579" w:rsidRDefault="007D3E8D" w:rsidP="007D3E8D">
            <w:pPr>
              <w:pStyle w:val="Tabletextrightbold"/>
            </w:pPr>
            <w:r w:rsidRPr="00F65579">
              <w:t>8</w:t>
            </w:r>
          </w:p>
        </w:tc>
        <w:tc>
          <w:tcPr>
            <w:tcW w:w="778" w:type="dxa"/>
            <w:shd w:val="clear" w:color="auto" w:fill="E0E0E0"/>
            <w:vAlign w:val="bottom"/>
          </w:tcPr>
          <w:p w14:paraId="7E7FEEBB" w14:textId="77777777" w:rsidR="007D3E8D" w:rsidRPr="00F65579" w:rsidRDefault="007D3E8D" w:rsidP="007D3E8D">
            <w:pPr>
              <w:pStyle w:val="Tabletextrightbold"/>
            </w:pPr>
            <w:r w:rsidRPr="00F65579">
              <w:t>6.34</w:t>
            </w:r>
          </w:p>
        </w:tc>
        <w:tc>
          <w:tcPr>
            <w:tcW w:w="950" w:type="dxa"/>
            <w:shd w:val="clear" w:color="auto" w:fill="auto"/>
            <w:noWrap/>
            <w:vAlign w:val="bottom"/>
          </w:tcPr>
          <w:p w14:paraId="0CF665E3" w14:textId="77777777" w:rsidR="007D3E8D" w:rsidRPr="00F65579" w:rsidRDefault="007D3E8D" w:rsidP="007D3E8D">
            <w:pPr>
              <w:pStyle w:val="Tabletextrightbold"/>
            </w:pPr>
            <w:r w:rsidRPr="00F65579">
              <w:t>150</w:t>
            </w:r>
          </w:p>
        </w:tc>
        <w:tc>
          <w:tcPr>
            <w:tcW w:w="778" w:type="dxa"/>
            <w:shd w:val="clear" w:color="auto" w:fill="auto"/>
            <w:vAlign w:val="bottom"/>
          </w:tcPr>
          <w:p w14:paraId="63AF62F2" w14:textId="77777777" w:rsidR="007D3E8D" w:rsidRPr="00F65579" w:rsidRDefault="007D3E8D" w:rsidP="007D3E8D">
            <w:pPr>
              <w:pStyle w:val="Tabletextrightbold"/>
            </w:pPr>
            <w:r w:rsidRPr="00F65579">
              <w:t>140.75</w:t>
            </w:r>
          </w:p>
        </w:tc>
        <w:tc>
          <w:tcPr>
            <w:tcW w:w="979" w:type="dxa"/>
            <w:shd w:val="clear" w:color="auto" w:fill="E0E0E0"/>
            <w:noWrap/>
            <w:vAlign w:val="bottom"/>
          </w:tcPr>
          <w:p w14:paraId="5A73C191" w14:textId="77777777" w:rsidR="007D3E8D" w:rsidRPr="00F65579" w:rsidRDefault="007D3E8D" w:rsidP="007D3E8D">
            <w:pPr>
              <w:pStyle w:val="Tabletextrightbold"/>
            </w:pPr>
            <w:r w:rsidRPr="00F65579">
              <w:t>114</w:t>
            </w:r>
          </w:p>
        </w:tc>
        <w:tc>
          <w:tcPr>
            <w:tcW w:w="979" w:type="dxa"/>
            <w:shd w:val="clear" w:color="auto" w:fill="E0E0E0"/>
            <w:vAlign w:val="bottom"/>
          </w:tcPr>
          <w:p w14:paraId="25D5C7D8" w14:textId="77777777" w:rsidR="007D3E8D" w:rsidRPr="00F65579" w:rsidRDefault="007D3E8D" w:rsidP="007D3E8D">
            <w:pPr>
              <w:pStyle w:val="Tabletextrightbold"/>
            </w:pPr>
            <w:r w:rsidRPr="00F65579">
              <w:t>23</w:t>
            </w:r>
          </w:p>
        </w:tc>
        <w:tc>
          <w:tcPr>
            <w:tcW w:w="778" w:type="dxa"/>
            <w:shd w:val="clear" w:color="auto" w:fill="E0E0E0"/>
            <w:vAlign w:val="bottom"/>
          </w:tcPr>
          <w:p w14:paraId="15608017" w14:textId="77777777" w:rsidR="007D3E8D" w:rsidRPr="00F65579" w:rsidRDefault="007D3E8D" w:rsidP="007D3E8D">
            <w:pPr>
              <w:pStyle w:val="Tabletextrightbold"/>
            </w:pPr>
            <w:r w:rsidRPr="00F65579">
              <w:t>128.89</w:t>
            </w:r>
          </w:p>
        </w:tc>
        <w:tc>
          <w:tcPr>
            <w:tcW w:w="950" w:type="dxa"/>
            <w:vAlign w:val="bottom"/>
          </w:tcPr>
          <w:p w14:paraId="321EA4EF" w14:textId="77777777" w:rsidR="007D3E8D" w:rsidRPr="00F65579" w:rsidRDefault="007D3E8D" w:rsidP="007D3E8D">
            <w:pPr>
              <w:pStyle w:val="Tabletextrightbold"/>
            </w:pPr>
            <w:r w:rsidRPr="00F65579">
              <w:t>13</w:t>
            </w:r>
          </w:p>
        </w:tc>
        <w:tc>
          <w:tcPr>
            <w:tcW w:w="778" w:type="dxa"/>
            <w:vAlign w:val="bottom"/>
          </w:tcPr>
          <w:p w14:paraId="5CAA2F9A" w14:textId="77777777" w:rsidR="007D3E8D" w:rsidRPr="00F65579" w:rsidRDefault="007D3E8D" w:rsidP="007D3E8D">
            <w:pPr>
              <w:pStyle w:val="Tabletextrightbold"/>
            </w:pPr>
            <w:r w:rsidRPr="00F65579">
              <w:t>11.86</w:t>
            </w:r>
          </w:p>
        </w:tc>
      </w:tr>
    </w:tbl>
    <w:bookmarkEnd w:id="186"/>
    <w:p w14:paraId="45501E54" w14:textId="77777777" w:rsidR="007D3E8D" w:rsidRPr="00F65579" w:rsidRDefault="007D3E8D" w:rsidP="007D3E8D">
      <w:pPr>
        <w:pStyle w:val="Notes"/>
      </w:pPr>
      <w:r w:rsidRPr="00F65579">
        <w:t>Note:</w:t>
      </w:r>
    </w:p>
    <w:p w14:paraId="2DA84C2A" w14:textId="77777777" w:rsidR="00874541" w:rsidRPr="00F65579" w:rsidRDefault="007D3E8D" w:rsidP="007D3E8D">
      <w:pPr>
        <w:pStyle w:val="Notes"/>
      </w:pPr>
      <w:r w:rsidRPr="00F65579">
        <w:t>For VPS reporting, fixed term executives are considered ongoing.</w:t>
      </w:r>
    </w:p>
    <w:p w14:paraId="2C7EC452" w14:textId="77777777" w:rsidR="0021241E" w:rsidRPr="00F65579" w:rsidRDefault="0021241E" w:rsidP="0021241E"/>
    <w:p w14:paraId="163E4832" w14:textId="77777777" w:rsidR="0021241E" w:rsidRPr="00F65579" w:rsidRDefault="0021241E" w:rsidP="0021241E">
      <w:pPr>
        <w:sectPr w:rsidR="0021241E" w:rsidRPr="00F65579" w:rsidSect="009D6CB6">
          <w:headerReference w:type="even" r:id="rId161"/>
          <w:headerReference w:type="default" r:id="rId162"/>
          <w:footerReference w:type="even" r:id="rId163"/>
          <w:footerReference w:type="default" r:id="rId164"/>
          <w:pgSz w:w="16834" w:h="11909" w:orient="landscape" w:code="9"/>
          <w:pgMar w:top="1152" w:right="1440" w:bottom="994" w:left="1728" w:header="720" w:footer="288" w:gutter="0"/>
          <w:cols w:space="720"/>
          <w:noEndnote/>
        </w:sectPr>
      </w:pPr>
    </w:p>
    <w:p w14:paraId="6E6467CC" w14:textId="77777777" w:rsidR="005E7978" w:rsidRPr="00F65579" w:rsidRDefault="005E7978" w:rsidP="005E7978">
      <w:pPr>
        <w:pStyle w:val="Tableheading"/>
      </w:pPr>
      <w:r w:rsidRPr="00F65579">
        <w:lastRenderedPageBreak/>
        <w:t>Annualised total salary, by $20</w:t>
      </w:r>
      <w:r w:rsidRPr="00F65579">
        <w:rPr>
          <w:rFonts w:ascii="Calibri" w:hAnsi="Calibri" w:cs="Calibri"/>
        </w:rPr>
        <w:t> </w:t>
      </w:r>
      <w:r w:rsidRPr="00F65579">
        <w:t>000 bands, for executives and other senior non</w:t>
      </w:r>
      <w:r w:rsidR="003E7C90" w:rsidRPr="00F65579">
        <w:noBreakHyphen/>
      </w:r>
      <w:r w:rsidRPr="00F65579">
        <w:t>executive staff</w:t>
      </w:r>
      <w:r w:rsidR="000A7CE4" w:rsidRPr="00F65579">
        <w:t xml:space="preserve"> – Emergency Services and State Super</w:t>
      </w:r>
    </w:p>
    <w:tbl>
      <w:tblPr>
        <w:tblW w:w="0" w:type="auto"/>
        <w:tblInd w:w="108" w:type="dxa"/>
        <w:tblLayout w:type="fixed"/>
        <w:tblLook w:val="0000" w:firstRow="0" w:lastRow="0" w:firstColumn="0" w:lastColumn="0" w:noHBand="0" w:noVBand="0"/>
      </w:tblPr>
      <w:tblGrid>
        <w:gridCol w:w="2700"/>
        <w:gridCol w:w="1440"/>
        <w:gridCol w:w="1440"/>
      </w:tblGrid>
      <w:tr w:rsidR="005E7978" w:rsidRPr="00F65579" w14:paraId="59D7E438" w14:textId="77777777" w:rsidTr="006B6C15">
        <w:tc>
          <w:tcPr>
            <w:tcW w:w="2700" w:type="dxa"/>
            <w:vAlign w:val="bottom"/>
          </w:tcPr>
          <w:p w14:paraId="1CEF01CF" w14:textId="77777777" w:rsidR="005E7978" w:rsidRPr="00F65579" w:rsidRDefault="005E7978" w:rsidP="006B6C15">
            <w:pPr>
              <w:pStyle w:val="Tabletextheadingleft"/>
            </w:pPr>
            <w:r w:rsidRPr="00F65579">
              <w:t>Income band (salary)</w:t>
            </w:r>
          </w:p>
        </w:tc>
        <w:tc>
          <w:tcPr>
            <w:tcW w:w="1440" w:type="dxa"/>
            <w:shd w:val="clear" w:color="auto" w:fill="auto"/>
            <w:vAlign w:val="bottom"/>
          </w:tcPr>
          <w:p w14:paraId="1825300D" w14:textId="77777777" w:rsidR="005E7978" w:rsidRPr="00F65579" w:rsidRDefault="005E7978" w:rsidP="006B6C15">
            <w:pPr>
              <w:pStyle w:val="Tabletextheadingcentred"/>
            </w:pPr>
            <w:r w:rsidRPr="00F65579">
              <w:t>Executives</w:t>
            </w:r>
          </w:p>
        </w:tc>
        <w:tc>
          <w:tcPr>
            <w:tcW w:w="1440" w:type="dxa"/>
            <w:shd w:val="clear" w:color="auto" w:fill="auto"/>
          </w:tcPr>
          <w:p w14:paraId="65B131FF" w14:textId="77777777" w:rsidR="005E7978" w:rsidRPr="00F65579" w:rsidRDefault="00150383" w:rsidP="001B1C65">
            <w:pPr>
              <w:pStyle w:val="Tabletextheadingcentred"/>
            </w:pPr>
            <w:r w:rsidRPr="00F65579">
              <w:t xml:space="preserve">Senior </w:t>
            </w:r>
            <w:r w:rsidRPr="00F65579">
              <w:br/>
              <w:t>non</w:t>
            </w:r>
            <w:r w:rsidR="003E7C90" w:rsidRPr="00F65579">
              <w:noBreakHyphen/>
            </w:r>
            <w:r w:rsidRPr="00F65579">
              <w:t>execut</w:t>
            </w:r>
            <w:r w:rsidR="005E7978" w:rsidRPr="00F65579">
              <w:t>ive</w:t>
            </w:r>
          </w:p>
        </w:tc>
      </w:tr>
      <w:tr w:rsidR="007D3E8D" w:rsidRPr="00F65579" w14:paraId="0477EC83" w14:textId="77777777" w:rsidTr="006B6C15">
        <w:tc>
          <w:tcPr>
            <w:tcW w:w="2700" w:type="dxa"/>
            <w:vAlign w:val="bottom"/>
          </w:tcPr>
          <w:p w14:paraId="4A5B175A" w14:textId="77777777" w:rsidR="007D3E8D" w:rsidRPr="00F65579" w:rsidRDefault="007D3E8D" w:rsidP="007D3E8D">
            <w:pPr>
              <w:pStyle w:val="Tabletext"/>
            </w:pPr>
            <w:r w:rsidRPr="00F65579">
              <w:t>&lt;$160</w:t>
            </w:r>
            <w:r w:rsidRPr="00F65579">
              <w:rPr>
                <w:rFonts w:ascii="Calibri" w:hAnsi="Calibri" w:cs="Calibri"/>
              </w:rPr>
              <w:t> </w:t>
            </w:r>
            <w:r w:rsidRPr="00F65579">
              <w:t>000</w:t>
            </w:r>
          </w:p>
        </w:tc>
        <w:tc>
          <w:tcPr>
            <w:tcW w:w="1440" w:type="dxa"/>
            <w:shd w:val="clear" w:color="auto" w:fill="E0E0E0"/>
            <w:vAlign w:val="bottom"/>
          </w:tcPr>
          <w:p w14:paraId="239BBDD3" w14:textId="77777777" w:rsidR="007D3E8D" w:rsidRPr="00F65579" w:rsidRDefault="007D3E8D" w:rsidP="007D3E8D">
            <w:pPr>
              <w:pStyle w:val="Tabletextright"/>
            </w:pPr>
          </w:p>
        </w:tc>
        <w:tc>
          <w:tcPr>
            <w:tcW w:w="1440" w:type="dxa"/>
            <w:shd w:val="clear" w:color="auto" w:fill="auto"/>
            <w:vAlign w:val="bottom"/>
          </w:tcPr>
          <w:p w14:paraId="28CE113C" w14:textId="77777777" w:rsidR="007D3E8D" w:rsidRPr="00F65579" w:rsidRDefault="007D3E8D" w:rsidP="007D3E8D">
            <w:pPr>
              <w:pStyle w:val="Tabletextright"/>
            </w:pPr>
          </w:p>
        </w:tc>
      </w:tr>
      <w:tr w:rsidR="007D3E8D" w:rsidRPr="00F65579" w14:paraId="67BEC7F4" w14:textId="77777777" w:rsidTr="006B6C15">
        <w:tc>
          <w:tcPr>
            <w:tcW w:w="2700" w:type="dxa"/>
            <w:vAlign w:val="bottom"/>
          </w:tcPr>
          <w:p w14:paraId="07B91C89" w14:textId="77777777" w:rsidR="007D3E8D" w:rsidRPr="00F65579" w:rsidRDefault="007D3E8D" w:rsidP="007D3E8D">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tcW w:w="1440" w:type="dxa"/>
            <w:shd w:val="clear" w:color="auto" w:fill="E0E0E0"/>
            <w:vAlign w:val="bottom"/>
          </w:tcPr>
          <w:p w14:paraId="6388570F" w14:textId="77777777" w:rsidR="007D3E8D" w:rsidRPr="00F65579" w:rsidRDefault="007D3E8D" w:rsidP="007D3E8D">
            <w:pPr>
              <w:pStyle w:val="Tabletextright"/>
            </w:pPr>
            <w:r w:rsidRPr="00F65579">
              <w:t>1</w:t>
            </w:r>
          </w:p>
        </w:tc>
        <w:tc>
          <w:tcPr>
            <w:tcW w:w="1440" w:type="dxa"/>
            <w:shd w:val="clear" w:color="auto" w:fill="auto"/>
            <w:vAlign w:val="bottom"/>
          </w:tcPr>
          <w:p w14:paraId="0080C97F" w14:textId="77777777" w:rsidR="007D3E8D" w:rsidRPr="00F65579" w:rsidRDefault="007D3E8D" w:rsidP="007D3E8D">
            <w:pPr>
              <w:pStyle w:val="Tabletextright"/>
            </w:pPr>
          </w:p>
        </w:tc>
      </w:tr>
      <w:tr w:rsidR="007D3E8D" w:rsidRPr="00F65579" w14:paraId="1E56754F" w14:textId="77777777" w:rsidTr="006B6C15">
        <w:tc>
          <w:tcPr>
            <w:tcW w:w="2700" w:type="dxa"/>
            <w:vAlign w:val="bottom"/>
          </w:tcPr>
          <w:p w14:paraId="1D09CC09" w14:textId="77777777" w:rsidR="007D3E8D" w:rsidRPr="00F65579" w:rsidRDefault="007D3E8D" w:rsidP="007D3E8D">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tcW w:w="1440" w:type="dxa"/>
            <w:shd w:val="clear" w:color="auto" w:fill="E0E0E0"/>
            <w:vAlign w:val="bottom"/>
          </w:tcPr>
          <w:p w14:paraId="1BE545E5" w14:textId="77777777" w:rsidR="007D3E8D" w:rsidRPr="00F65579" w:rsidRDefault="007D3E8D" w:rsidP="007D3E8D">
            <w:pPr>
              <w:pStyle w:val="Tabletextright"/>
            </w:pPr>
            <w:r w:rsidRPr="00F65579">
              <w:t>2</w:t>
            </w:r>
          </w:p>
        </w:tc>
        <w:tc>
          <w:tcPr>
            <w:tcW w:w="1440" w:type="dxa"/>
            <w:shd w:val="clear" w:color="auto" w:fill="auto"/>
            <w:vAlign w:val="bottom"/>
          </w:tcPr>
          <w:p w14:paraId="45B726C0" w14:textId="77777777" w:rsidR="007D3E8D" w:rsidRPr="00F65579" w:rsidRDefault="007D3E8D" w:rsidP="007D3E8D">
            <w:pPr>
              <w:pStyle w:val="Tabletextright"/>
            </w:pPr>
          </w:p>
        </w:tc>
      </w:tr>
      <w:tr w:rsidR="007D3E8D" w:rsidRPr="00F65579" w14:paraId="7C122EFA" w14:textId="77777777" w:rsidTr="006B6C15">
        <w:tc>
          <w:tcPr>
            <w:tcW w:w="2700" w:type="dxa"/>
            <w:vAlign w:val="bottom"/>
          </w:tcPr>
          <w:p w14:paraId="75DF1E34" w14:textId="77777777" w:rsidR="007D3E8D" w:rsidRPr="00F65579" w:rsidRDefault="007D3E8D" w:rsidP="007D3E8D">
            <w:pPr>
              <w:pStyle w:val="Tabletext"/>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tcW w:w="1440" w:type="dxa"/>
            <w:shd w:val="clear" w:color="auto" w:fill="E0E0E0"/>
            <w:vAlign w:val="bottom"/>
          </w:tcPr>
          <w:p w14:paraId="0B96AE2D" w14:textId="77777777" w:rsidR="007D3E8D" w:rsidRPr="00F65579" w:rsidRDefault="007D3E8D" w:rsidP="007D3E8D">
            <w:pPr>
              <w:pStyle w:val="Tabletextright"/>
            </w:pPr>
            <w:r w:rsidRPr="00F65579">
              <w:t>1</w:t>
            </w:r>
          </w:p>
        </w:tc>
        <w:tc>
          <w:tcPr>
            <w:tcW w:w="1440" w:type="dxa"/>
            <w:shd w:val="clear" w:color="auto" w:fill="auto"/>
            <w:vAlign w:val="bottom"/>
          </w:tcPr>
          <w:p w14:paraId="2EA49C70" w14:textId="77777777" w:rsidR="007D3E8D" w:rsidRPr="00F65579" w:rsidRDefault="007D3E8D" w:rsidP="007D3E8D">
            <w:pPr>
              <w:pStyle w:val="Tabletextright"/>
            </w:pPr>
          </w:p>
        </w:tc>
      </w:tr>
      <w:tr w:rsidR="007D3E8D" w:rsidRPr="00F65579" w14:paraId="0D02F776" w14:textId="77777777" w:rsidTr="006B6C15">
        <w:tc>
          <w:tcPr>
            <w:tcW w:w="2700" w:type="dxa"/>
            <w:vAlign w:val="bottom"/>
          </w:tcPr>
          <w:p w14:paraId="60A13929" w14:textId="77777777" w:rsidR="007D3E8D" w:rsidRPr="00F65579" w:rsidRDefault="007D3E8D" w:rsidP="007D3E8D">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tcW w:w="1440" w:type="dxa"/>
            <w:shd w:val="clear" w:color="auto" w:fill="E0E0E0"/>
            <w:vAlign w:val="bottom"/>
          </w:tcPr>
          <w:p w14:paraId="241ABBFA" w14:textId="77777777" w:rsidR="007D3E8D" w:rsidRPr="00F65579" w:rsidRDefault="007D3E8D" w:rsidP="007D3E8D">
            <w:pPr>
              <w:pStyle w:val="Tabletextright"/>
            </w:pPr>
          </w:p>
        </w:tc>
        <w:tc>
          <w:tcPr>
            <w:tcW w:w="1440" w:type="dxa"/>
            <w:shd w:val="clear" w:color="auto" w:fill="auto"/>
            <w:vAlign w:val="bottom"/>
          </w:tcPr>
          <w:p w14:paraId="30AA36BE" w14:textId="77777777" w:rsidR="007D3E8D" w:rsidRPr="00F65579" w:rsidRDefault="007D3E8D" w:rsidP="007D3E8D">
            <w:pPr>
              <w:pStyle w:val="Tabletextright"/>
            </w:pPr>
          </w:p>
        </w:tc>
      </w:tr>
      <w:tr w:rsidR="007D3E8D" w:rsidRPr="00F65579" w14:paraId="780DE698" w14:textId="77777777" w:rsidTr="006B6C15">
        <w:tc>
          <w:tcPr>
            <w:tcW w:w="2700" w:type="dxa"/>
            <w:vAlign w:val="bottom"/>
          </w:tcPr>
          <w:p w14:paraId="45DC1494" w14:textId="77777777" w:rsidR="007D3E8D" w:rsidRPr="00F65579" w:rsidRDefault="007D3E8D" w:rsidP="007D3E8D">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tcW w:w="1440" w:type="dxa"/>
            <w:shd w:val="clear" w:color="auto" w:fill="E0E0E0"/>
            <w:vAlign w:val="bottom"/>
          </w:tcPr>
          <w:p w14:paraId="270E39C6" w14:textId="77777777" w:rsidR="007D3E8D" w:rsidRPr="00F65579" w:rsidRDefault="007D3E8D" w:rsidP="007D3E8D">
            <w:pPr>
              <w:pStyle w:val="Tabletextright"/>
            </w:pPr>
          </w:p>
        </w:tc>
        <w:tc>
          <w:tcPr>
            <w:tcW w:w="1440" w:type="dxa"/>
            <w:shd w:val="clear" w:color="auto" w:fill="auto"/>
            <w:vAlign w:val="bottom"/>
          </w:tcPr>
          <w:p w14:paraId="67CB29C2" w14:textId="77777777" w:rsidR="007D3E8D" w:rsidRPr="00F65579" w:rsidRDefault="007D3E8D" w:rsidP="007D3E8D">
            <w:pPr>
              <w:pStyle w:val="Tabletextright"/>
            </w:pPr>
          </w:p>
        </w:tc>
      </w:tr>
      <w:tr w:rsidR="007D3E8D" w:rsidRPr="00F65579" w14:paraId="546F8967" w14:textId="77777777" w:rsidTr="006B6C15">
        <w:tc>
          <w:tcPr>
            <w:tcW w:w="2700" w:type="dxa"/>
            <w:vAlign w:val="bottom"/>
          </w:tcPr>
          <w:p w14:paraId="48543D5E" w14:textId="77777777" w:rsidR="007D3E8D" w:rsidRPr="00F65579" w:rsidRDefault="007D3E8D" w:rsidP="007D3E8D">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tcW w:w="1440" w:type="dxa"/>
            <w:shd w:val="clear" w:color="auto" w:fill="E0E0E0"/>
            <w:vAlign w:val="bottom"/>
          </w:tcPr>
          <w:p w14:paraId="62C32B91" w14:textId="77777777" w:rsidR="007D3E8D" w:rsidRPr="00F65579" w:rsidRDefault="007D3E8D" w:rsidP="007D3E8D">
            <w:pPr>
              <w:pStyle w:val="Tabletextright"/>
            </w:pPr>
          </w:p>
        </w:tc>
        <w:tc>
          <w:tcPr>
            <w:tcW w:w="1440" w:type="dxa"/>
            <w:shd w:val="clear" w:color="auto" w:fill="auto"/>
            <w:vAlign w:val="bottom"/>
          </w:tcPr>
          <w:p w14:paraId="746B5382" w14:textId="77777777" w:rsidR="007D3E8D" w:rsidRPr="00F65579" w:rsidRDefault="007D3E8D" w:rsidP="007D3E8D">
            <w:pPr>
              <w:pStyle w:val="Tabletextright"/>
            </w:pPr>
          </w:p>
        </w:tc>
      </w:tr>
      <w:tr w:rsidR="007D3E8D" w:rsidRPr="00F65579" w14:paraId="2C057F77" w14:textId="77777777" w:rsidTr="006B6C15">
        <w:tc>
          <w:tcPr>
            <w:tcW w:w="2700" w:type="dxa"/>
            <w:vAlign w:val="bottom"/>
          </w:tcPr>
          <w:p w14:paraId="55F712E7" w14:textId="77777777" w:rsidR="007D3E8D" w:rsidRPr="00F65579" w:rsidRDefault="007D3E8D" w:rsidP="007D3E8D">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tcW w:w="1440" w:type="dxa"/>
            <w:shd w:val="clear" w:color="auto" w:fill="E0E0E0"/>
            <w:vAlign w:val="bottom"/>
          </w:tcPr>
          <w:p w14:paraId="029D03A2" w14:textId="77777777" w:rsidR="007D3E8D" w:rsidRPr="00F65579" w:rsidRDefault="007D3E8D" w:rsidP="007D3E8D">
            <w:pPr>
              <w:pStyle w:val="Tabletextright"/>
            </w:pPr>
          </w:p>
        </w:tc>
        <w:tc>
          <w:tcPr>
            <w:tcW w:w="1440" w:type="dxa"/>
            <w:shd w:val="clear" w:color="auto" w:fill="auto"/>
            <w:vAlign w:val="bottom"/>
          </w:tcPr>
          <w:p w14:paraId="5CA11DEA" w14:textId="77777777" w:rsidR="007D3E8D" w:rsidRPr="00F65579" w:rsidRDefault="007D3E8D" w:rsidP="007D3E8D">
            <w:pPr>
              <w:pStyle w:val="Tabletextright"/>
            </w:pPr>
          </w:p>
        </w:tc>
      </w:tr>
      <w:tr w:rsidR="007D3E8D" w:rsidRPr="00F65579" w14:paraId="79EAC64C" w14:textId="77777777" w:rsidTr="006B6C15">
        <w:tc>
          <w:tcPr>
            <w:tcW w:w="2700" w:type="dxa"/>
            <w:vAlign w:val="bottom"/>
          </w:tcPr>
          <w:p w14:paraId="69F7C076" w14:textId="77777777" w:rsidR="007D3E8D" w:rsidRPr="00F65579" w:rsidRDefault="007D3E8D" w:rsidP="007D3E8D">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tcW w:w="1440" w:type="dxa"/>
            <w:shd w:val="clear" w:color="auto" w:fill="E0E0E0"/>
            <w:vAlign w:val="bottom"/>
          </w:tcPr>
          <w:p w14:paraId="609F4C9A" w14:textId="77777777" w:rsidR="007D3E8D" w:rsidRPr="00F65579" w:rsidRDefault="007D3E8D" w:rsidP="007D3E8D">
            <w:pPr>
              <w:pStyle w:val="Tabletextright"/>
            </w:pPr>
          </w:p>
        </w:tc>
        <w:tc>
          <w:tcPr>
            <w:tcW w:w="1440" w:type="dxa"/>
            <w:shd w:val="clear" w:color="auto" w:fill="auto"/>
            <w:vAlign w:val="bottom"/>
          </w:tcPr>
          <w:p w14:paraId="5A4A92B3" w14:textId="77777777" w:rsidR="007D3E8D" w:rsidRPr="00F65579" w:rsidRDefault="007D3E8D" w:rsidP="007D3E8D">
            <w:pPr>
              <w:pStyle w:val="Tabletextright"/>
            </w:pPr>
          </w:p>
        </w:tc>
      </w:tr>
      <w:tr w:rsidR="007D3E8D" w:rsidRPr="00F65579" w14:paraId="08B439F5" w14:textId="77777777" w:rsidTr="006B6C15">
        <w:tc>
          <w:tcPr>
            <w:tcW w:w="2700" w:type="dxa"/>
            <w:vAlign w:val="bottom"/>
          </w:tcPr>
          <w:p w14:paraId="3EC659AE" w14:textId="77777777" w:rsidR="007D3E8D" w:rsidRPr="00F65579" w:rsidRDefault="007D3E8D" w:rsidP="007D3E8D">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tcW w:w="1440" w:type="dxa"/>
            <w:shd w:val="clear" w:color="auto" w:fill="E0E0E0"/>
            <w:vAlign w:val="bottom"/>
          </w:tcPr>
          <w:p w14:paraId="5A6B3CA7" w14:textId="77777777" w:rsidR="007D3E8D" w:rsidRPr="00F65579" w:rsidRDefault="007D3E8D" w:rsidP="007D3E8D">
            <w:pPr>
              <w:pStyle w:val="Tabletextright"/>
            </w:pPr>
          </w:p>
        </w:tc>
        <w:tc>
          <w:tcPr>
            <w:tcW w:w="1440" w:type="dxa"/>
            <w:shd w:val="clear" w:color="auto" w:fill="auto"/>
            <w:vAlign w:val="bottom"/>
          </w:tcPr>
          <w:p w14:paraId="5F02C7B4" w14:textId="77777777" w:rsidR="007D3E8D" w:rsidRPr="00F65579" w:rsidRDefault="007D3E8D" w:rsidP="007D3E8D">
            <w:pPr>
              <w:pStyle w:val="Tabletextright"/>
            </w:pPr>
          </w:p>
        </w:tc>
      </w:tr>
      <w:tr w:rsidR="007D3E8D" w:rsidRPr="00F65579" w14:paraId="34E20065" w14:textId="77777777" w:rsidTr="006B6C15">
        <w:tc>
          <w:tcPr>
            <w:tcW w:w="2700" w:type="dxa"/>
          </w:tcPr>
          <w:p w14:paraId="05201F42" w14:textId="77777777" w:rsidR="007D3E8D" w:rsidRPr="00F65579" w:rsidRDefault="007D3E8D" w:rsidP="007D3E8D">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tcW w:w="1440" w:type="dxa"/>
            <w:shd w:val="clear" w:color="auto" w:fill="E0E0E0"/>
            <w:vAlign w:val="bottom"/>
          </w:tcPr>
          <w:p w14:paraId="3C5BE3BE" w14:textId="77777777" w:rsidR="007D3E8D" w:rsidRPr="00F65579" w:rsidRDefault="007D3E8D" w:rsidP="007D3E8D">
            <w:pPr>
              <w:pStyle w:val="Tabletextright"/>
            </w:pPr>
            <w:r w:rsidRPr="00F65579">
              <w:t>1</w:t>
            </w:r>
          </w:p>
        </w:tc>
        <w:tc>
          <w:tcPr>
            <w:tcW w:w="1440" w:type="dxa"/>
            <w:shd w:val="clear" w:color="auto" w:fill="auto"/>
            <w:vAlign w:val="bottom"/>
          </w:tcPr>
          <w:p w14:paraId="2C3CD5C7" w14:textId="77777777" w:rsidR="007D3E8D" w:rsidRPr="00F65579" w:rsidRDefault="007D3E8D" w:rsidP="007D3E8D">
            <w:pPr>
              <w:pStyle w:val="Tabletextright"/>
            </w:pPr>
          </w:p>
        </w:tc>
      </w:tr>
      <w:tr w:rsidR="007D3E8D" w:rsidRPr="00F65579" w14:paraId="3E9AB0E0" w14:textId="77777777" w:rsidTr="006B6C15">
        <w:tc>
          <w:tcPr>
            <w:tcW w:w="2700" w:type="dxa"/>
          </w:tcPr>
          <w:p w14:paraId="5D35F902" w14:textId="77777777" w:rsidR="007D3E8D" w:rsidRPr="00F65579" w:rsidRDefault="007D3E8D" w:rsidP="007D3E8D">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tcW w:w="1440" w:type="dxa"/>
            <w:shd w:val="clear" w:color="auto" w:fill="E0E0E0"/>
            <w:vAlign w:val="bottom"/>
          </w:tcPr>
          <w:p w14:paraId="7A9EA527" w14:textId="77777777" w:rsidR="007D3E8D" w:rsidRPr="00F65579" w:rsidRDefault="007D3E8D" w:rsidP="007D3E8D">
            <w:pPr>
              <w:pStyle w:val="Tabletextright"/>
            </w:pPr>
          </w:p>
        </w:tc>
        <w:tc>
          <w:tcPr>
            <w:tcW w:w="1440" w:type="dxa"/>
            <w:shd w:val="clear" w:color="auto" w:fill="auto"/>
            <w:vAlign w:val="bottom"/>
          </w:tcPr>
          <w:p w14:paraId="3332CACC" w14:textId="77777777" w:rsidR="007D3E8D" w:rsidRPr="00F65579" w:rsidRDefault="007D3E8D" w:rsidP="007D3E8D">
            <w:pPr>
              <w:pStyle w:val="Tabletextright"/>
            </w:pPr>
          </w:p>
        </w:tc>
      </w:tr>
      <w:tr w:rsidR="007D3E8D" w:rsidRPr="00F65579" w14:paraId="79ACCBE9" w14:textId="77777777" w:rsidTr="006B6C15">
        <w:tc>
          <w:tcPr>
            <w:tcW w:w="2700" w:type="dxa"/>
          </w:tcPr>
          <w:p w14:paraId="4F806721" w14:textId="77777777" w:rsidR="007D3E8D" w:rsidRPr="00F65579" w:rsidRDefault="007D3E8D" w:rsidP="007D3E8D">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tcW w:w="1440" w:type="dxa"/>
            <w:shd w:val="clear" w:color="auto" w:fill="E0E0E0"/>
            <w:vAlign w:val="bottom"/>
          </w:tcPr>
          <w:p w14:paraId="0C012A18" w14:textId="77777777" w:rsidR="007D3E8D" w:rsidRPr="00F65579" w:rsidRDefault="007D3E8D" w:rsidP="007D3E8D">
            <w:pPr>
              <w:pStyle w:val="Tabletextright"/>
            </w:pPr>
          </w:p>
        </w:tc>
        <w:tc>
          <w:tcPr>
            <w:tcW w:w="1440" w:type="dxa"/>
            <w:shd w:val="clear" w:color="auto" w:fill="auto"/>
            <w:vAlign w:val="bottom"/>
          </w:tcPr>
          <w:p w14:paraId="23B88AAD" w14:textId="77777777" w:rsidR="007D3E8D" w:rsidRPr="00F65579" w:rsidRDefault="007D3E8D" w:rsidP="007D3E8D">
            <w:pPr>
              <w:pStyle w:val="Tabletextright"/>
            </w:pPr>
          </w:p>
        </w:tc>
      </w:tr>
      <w:tr w:rsidR="007D3E8D" w:rsidRPr="00F65579" w14:paraId="6169BC57" w14:textId="77777777" w:rsidTr="006B6C15">
        <w:tc>
          <w:tcPr>
            <w:tcW w:w="2700" w:type="dxa"/>
          </w:tcPr>
          <w:p w14:paraId="7517AB44" w14:textId="77777777" w:rsidR="007D3E8D" w:rsidRPr="00F65579" w:rsidRDefault="007D3E8D" w:rsidP="007D3E8D">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tcW w:w="1440" w:type="dxa"/>
            <w:shd w:val="clear" w:color="auto" w:fill="E0E0E0"/>
            <w:vAlign w:val="bottom"/>
          </w:tcPr>
          <w:p w14:paraId="28125933" w14:textId="77777777" w:rsidR="007D3E8D" w:rsidRPr="00F65579" w:rsidRDefault="007D3E8D" w:rsidP="007D3E8D">
            <w:pPr>
              <w:pStyle w:val="Tabletextright"/>
            </w:pPr>
          </w:p>
        </w:tc>
        <w:tc>
          <w:tcPr>
            <w:tcW w:w="1440" w:type="dxa"/>
            <w:shd w:val="clear" w:color="auto" w:fill="auto"/>
            <w:vAlign w:val="bottom"/>
          </w:tcPr>
          <w:p w14:paraId="62F4B8FD" w14:textId="77777777" w:rsidR="007D3E8D" w:rsidRPr="00F65579" w:rsidRDefault="007D3E8D" w:rsidP="007D3E8D">
            <w:pPr>
              <w:pStyle w:val="Tabletextright"/>
            </w:pPr>
          </w:p>
        </w:tc>
      </w:tr>
      <w:tr w:rsidR="007D3E8D" w:rsidRPr="00F65579" w14:paraId="4084ABF6" w14:textId="77777777" w:rsidTr="006B6C15">
        <w:tc>
          <w:tcPr>
            <w:tcW w:w="2700" w:type="dxa"/>
          </w:tcPr>
          <w:p w14:paraId="306B4E2B" w14:textId="77777777" w:rsidR="007D3E8D" w:rsidRPr="00F65579" w:rsidRDefault="007D3E8D" w:rsidP="007D3E8D">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tcW w:w="1440" w:type="dxa"/>
            <w:shd w:val="clear" w:color="auto" w:fill="E0E0E0"/>
            <w:vAlign w:val="bottom"/>
          </w:tcPr>
          <w:p w14:paraId="1FA28511" w14:textId="77777777" w:rsidR="007D3E8D" w:rsidRPr="00F65579" w:rsidRDefault="007D3E8D" w:rsidP="007D3E8D">
            <w:pPr>
              <w:pStyle w:val="Tabletextright"/>
            </w:pPr>
          </w:p>
        </w:tc>
        <w:tc>
          <w:tcPr>
            <w:tcW w:w="1440" w:type="dxa"/>
            <w:shd w:val="clear" w:color="auto" w:fill="auto"/>
            <w:vAlign w:val="bottom"/>
          </w:tcPr>
          <w:p w14:paraId="38D78E8E" w14:textId="77777777" w:rsidR="007D3E8D" w:rsidRPr="00F65579" w:rsidRDefault="007D3E8D" w:rsidP="007D3E8D">
            <w:pPr>
              <w:pStyle w:val="Tabletextright"/>
            </w:pPr>
          </w:p>
        </w:tc>
      </w:tr>
      <w:tr w:rsidR="007D3E8D" w:rsidRPr="00F65579" w14:paraId="187A323C" w14:textId="77777777" w:rsidTr="006B6C15">
        <w:tc>
          <w:tcPr>
            <w:tcW w:w="2700" w:type="dxa"/>
          </w:tcPr>
          <w:p w14:paraId="3CC5D60F" w14:textId="77777777" w:rsidR="007D3E8D" w:rsidRPr="00F65579" w:rsidRDefault="007D3E8D" w:rsidP="007D3E8D">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tcW w:w="1440" w:type="dxa"/>
            <w:shd w:val="clear" w:color="auto" w:fill="E0E0E0"/>
            <w:vAlign w:val="bottom"/>
          </w:tcPr>
          <w:p w14:paraId="0CB1C130" w14:textId="77777777" w:rsidR="007D3E8D" w:rsidRPr="00F65579" w:rsidRDefault="007D3E8D" w:rsidP="007D3E8D">
            <w:pPr>
              <w:pStyle w:val="Tabletextright"/>
            </w:pPr>
          </w:p>
        </w:tc>
        <w:tc>
          <w:tcPr>
            <w:tcW w:w="1440" w:type="dxa"/>
            <w:shd w:val="clear" w:color="auto" w:fill="auto"/>
            <w:vAlign w:val="bottom"/>
          </w:tcPr>
          <w:p w14:paraId="1A4D09B5" w14:textId="77777777" w:rsidR="007D3E8D" w:rsidRPr="00F65579" w:rsidRDefault="007D3E8D" w:rsidP="007D3E8D">
            <w:pPr>
              <w:pStyle w:val="Tabletextright"/>
            </w:pPr>
          </w:p>
        </w:tc>
      </w:tr>
      <w:tr w:rsidR="007D3E8D" w:rsidRPr="00F65579" w14:paraId="64A5C0E8" w14:textId="77777777" w:rsidTr="006B6C15">
        <w:tc>
          <w:tcPr>
            <w:tcW w:w="2700" w:type="dxa"/>
          </w:tcPr>
          <w:p w14:paraId="22E5D43B" w14:textId="77777777" w:rsidR="007D3E8D" w:rsidRPr="00F65579" w:rsidRDefault="007D3E8D" w:rsidP="007D3E8D">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tcW w:w="1440" w:type="dxa"/>
            <w:shd w:val="clear" w:color="auto" w:fill="E0E0E0"/>
            <w:vAlign w:val="bottom"/>
          </w:tcPr>
          <w:p w14:paraId="660BAA42" w14:textId="77777777" w:rsidR="007D3E8D" w:rsidRPr="00F65579" w:rsidRDefault="007D3E8D" w:rsidP="007D3E8D">
            <w:pPr>
              <w:pStyle w:val="Tabletextright"/>
            </w:pPr>
          </w:p>
        </w:tc>
        <w:tc>
          <w:tcPr>
            <w:tcW w:w="1440" w:type="dxa"/>
            <w:shd w:val="clear" w:color="auto" w:fill="auto"/>
            <w:vAlign w:val="bottom"/>
          </w:tcPr>
          <w:p w14:paraId="688F831C" w14:textId="77777777" w:rsidR="007D3E8D" w:rsidRPr="00F65579" w:rsidRDefault="007D3E8D" w:rsidP="007D3E8D">
            <w:pPr>
              <w:pStyle w:val="Tabletextright"/>
            </w:pPr>
          </w:p>
        </w:tc>
      </w:tr>
      <w:tr w:rsidR="007D3E8D" w:rsidRPr="00F65579" w14:paraId="6EB44560" w14:textId="77777777" w:rsidTr="006B6C15">
        <w:tc>
          <w:tcPr>
            <w:tcW w:w="2700" w:type="dxa"/>
          </w:tcPr>
          <w:p w14:paraId="45E66829" w14:textId="77777777" w:rsidR="007D3E8D" w:rsidRPr="00F65579" w:rsidRDefault="007D3E8D" w:rsidP="007D3E8D">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tcW w:w="1440" w:type="dxa"/>
            <w:shd w:val="clear" w:color="auto" w:fill="E0E0E0"/>
            <w:vAlign w:val="bottom"/>
          </w:tcPr>
          <w:p w14:paraId="3336CB9B" w14:textId="77777777" w:rsidR="007D3E8D" w:rsidRPr="00F65579" w:rsidRDefault="007D3E8D" w:rsidP="007D3E8D">
            <w:pPr>
              <w:pStyle w:val="Tabletextright"/>
            </w:pPr>
          </w:p>
        </w:tc>
        <w:tc>
          <w:tcPr>
            <w:tcW w:w="1440" w:type="dxa"/>
            <w:shd w:val="clear" w:color="auto" w:fill="auto"/>
            <w:vAlign w:val="bottom"/>
          </w:tcPr>
          <w:p w14:paraId="582DC390" w14:textId="77777777" w:rsidR="007D3E8D" w:rsidRPr="00F65579" w:rsidRDefault="007D3E8D" w:rsidP="007D3E8D">
            <w:pPr>
              <w:pStyle w:val="Tabletextright"/>
            </w:pPr>
          </w:p>
        </w:tc>
      </w:tr>
      <w:tr w:rsidR="007D3E8D" w:rsidRPr="00F65579" w14:paraId="6BDC6488" w14:textId="77777777" w:rsidTr="006B6C15">
        <w:tc>
          <w:tcPr>
            <w:tcW w:w="2700" w:type="dxa"/>
            <w:vAlign w:val="bottom"/>
          </w:tcPr>
          <w:p w14:paraId="14D65A74" w14:textId="77777777" w:rsidR="007D3E8D" w:rsidRPr="00F65579" w:rsidRDefault="007D3E8D" w:rsidP="007D3E8D">
            <w:pPr>
              <w:pStyle w:val="Tabletextbold"/>
            </w:pPr>
            <w:r w:rsidRPr="00F65579">
              <w:t xml:space="preserve">Total </w:t>
            </w:r>
          </w:p>
        </w:tc>
        <w:tc>
          <w:tcPr>
            <w:tcW w:w="1440" w:type="dxa"/>
            <w:shd w:val="clear" w:color="auto" w:fill="E0E0E0"/>
            <w:vAlign w:val="bottom"/>
          </w:tcPr>
          <w:p w14:paraId="7E58E13D" w14:textId="77777777" w:rsidR="007D3E8D" w:rsidRPr="00F65579" w:rsidRDefault="007D3E8D" w:rsidP="007D3E8D">
            <w:pPr>
              <w:pStyle w:val="Tabletextrightbold"/>
            </w:pPr>
            <w:r w:rsidRPr="00F65579">
              <w:t>5</w:t>
            </w:r>
          </w:p>
        </w:tc>
        <w:tc>
          <w:tcPr>
            <w:tcW w:w="1440" w:type="dxa"/>
            <w:shd w:val="clear" w:color="auto" w:fill="auto"/>
            <w:vAlign w:val="bottom"/>
          </w:tcPr>
          <w:p w14:paraId="32C5DDD8" w14:textId="77777777" w:rsidR="007D3E8D" w:rsidRPr="00F65579" w:rsidRDefault="007D3E8D" w:rsidP="007D3E8D">
            <w:pPr>
              <w:pStyle w:val="Tabletextrightbold"/>
            </w:pPr>
          </w:p>
        </w:tc>
      </w:tr>
    </w:tbl>
    <w:p w14:paraId="0109B709" w14:textId="77777777" w:rsidR="00542B90" w:rsidRPr="00F65579" w:rsidRDefault="00542B90" w:rsidP="005E7978"/>
    <w:p w14:paraId="6CBF9109" w14:textId="77777777" w:rsidR="00A5358C" w:rsidRPr="00F65579" w:rsidRDefault="007F665C" w:rsidP="007F665C">
      <w:pPr>
        <w:pStyle w:val="Heading20"/>
      </w:pPr>
      <w:r w:rsidRPr="00F65579">
        <w:t>Workforce inclusion policy</w:t>
      </w:r>
    </w:p>
    <w:p w14:paraId="0C2BEC07" w14:textId="77777777" w:rsidR="00E460B4" w:rsidRPr="00F65579" w:rsidRDefault="001F7E66" w:rsidP="00E460B4">
      <w:r w:rsidRPr="00F65579">
        <w:t>The Department is working towards creating a balanced working environment where equal opportunity and diversity are valued. As part of our People Matter Action Plan, DTF has a 50:50 target for the executive gender profile. The following table outlines the Department</w:t>
      </w:r>
      <w:r w:rsidR="00B21A45" w:rsidRPr="00F65579">
        <w:t>’</w:t>
      </w:r>
      <w:r w:rsidRPr="00F65579">
        <w:t>s progress against this target for 2018</w:t>
      </w:r>
      <w:r w:rsidR="003E7C90" w:rsidRPr="00F65579">
        <w:noBreakHyphen/>
      </w:r>
      <w:r w:rsidRPr="00F65579">
        <w:t>19.</w:t>
      </w:r>
    </w:p>
    <w:tbl>
      <w:tblPr>
        <w:tblW w:w="9288" w:type="dxa"/>
        <w:tblLayout w:type="fixed"/>
        <w:tblLook w:val="0620" w:firstRow="1" w:lastRow="0" w:firstColumn="0" w:lastColumn="0" w:noHBand="1" w:noVBand="1"/>
      </w:tblPr>
      <w:tblGrid>
        <w:gridCol w:w="2322"/>
        <w:gridCol w:w="2322"/>
        <w:gridCol w:w="2322"/>
        <w:gridCol w:w="2322"/>
      </w:tblGrid>
      <w:tr w:rsidR="007F665C" w:rsidRPr="00F65579" w14:paraId="3DDC1BE0" w14:textId="77777777" w:rsidTr="007F665C">
        <w:trPr>
          <w:trHeight w:val="313"/>
        </w:trPr>
        <w:tc>
          <w:tcPr>
            <w:tcW w:w="2322" w:type="dxa"/>
            <w:hideMark/>
          </w:tcPr>
          <w:p w14:paraId="0C0A7AD3" w14:textId="77777777" w:rsidR="007F665C" w:rsidRPr="00F65579" w:rsidRDefault="007F665C" w:rsidP="007F665C">
            <w:pPr>
              <w:pStyle w:val="Tableheader"/>
              <w:jc w:val="left"/>
              <w:rPr>
                <w:b/>
              </w:rPr>
            </w:pPr>
            <w:r w:rsidRPr="00F65579">
              <w:rPr>
                <w:b/>
              </w:rPr>
              <w:t>Workforce inclusion policy initiative</w:t>
            </w:r>
          </w:p>
        </w:tc>
        <w:tc>
          <w:tcPr>
            <w:tcW w:w="2322" w:type="dxa"/>
            <w:hideMark/>
          </w:tcPr>
          <w:p w14:paraId="09169F90" w14:textId="77777777" w:rsidR="007F665C" w:rsidRPr="00F65579" w:rsidRDefault="007F665C" w:rsidP="007F665C">
            <w:pPr>
              <w:pStyle w:val="Tableheader"/>
              <w:jc w:val="left"/>
              <w:rPr>
                <w:b/>
              </w:rPr>
            </w:pPr>
            <w:r w:rsidRPr="00F65579">
              <w:rPr>
                <w:b/>
              </w:rPr>
              <w:t>Target</w:t>
            </w:r>
          </w:p>
        </w:tc>
        <w:tc>
          <w:tcPr>
            <w:tcW w:w="2322" w:type="dxa"/>
            <w:hideMark/>
          </w:tcPr>
          <w:p w14:paraId="43F3FF8D" w14:textId="77777777" w:rsidR="007F665C" w:rsidRPr="00F65579" w:rsidRDefault="007F665C" w:rsidP="00352A50">
            <w:pPr>
              <w:pStyle w:val="Tableheader"/>
              <w:jc w:val="left"/>
              <w:rPr>
                <w:b/>
              </w:rPr>
            </w:pPr>
            <w:r w:rsidRPr="00F65579">
              <w:rPr>
                <w:b/>
              </w:rPr>
              <w:t>Actual progress in 201</w:t>
            </w:r>
            <w:r w:rsidR="001F7E66" w:rsidRPr="00F65579">
              <w:rPr>
                <w:b/>
              </w:rPr>
              <w:t>8</w:t>
            </w:r>
            <w:r w:rsidR="003E7C90" w:rsidRPr="00F65579">
              <w:rPr>
                <w:b/>
              </w:rPr>
              <w:noBreakHyphen/>
            </w:r>
            <w:r w:rsidR="00352A50" w:rsidRPr="00F65579">
              <w:rPr>
                <w:b/>
              </w:rPr>
              <w:t>1</w:t>
            </w:r>
            <w:r w:rsidR="001F7E66" w:rsidRPr="00F65579">
              <w:rPr>
                <w:b/>
              </w:rPr>
              <w:t>9</w:t>
            </w:r>
          </w:p>
        </w:tc>
        <w:tc>
          <w:tcPr>
            <w:tcW w:w="2322" w:type="dxa"/>
          </w:tcPr>
          <w:p w14:paraId="029F8C75" w14:textId="77777777" w:rsidR="007F665C" w:rsidRPr="00F65579" w:rsidRDefault="007F665C" w:rsidP="007F665C">
            <w:pPr>
              <w:pStyle w:val="Tableheader"/>
              <w:jc w:val="left"/>
              <w:rPr>
                <w:b/>
              </w:rPr>
            </w:pPr>
            <w:r w:rsidRPr="00F65579">
              <w:rPr>
                <w:b/>
              </w:rPr>
              <w:t>A</w:t>
            </w:r>
            <w:r w:rsidR="00352A50" w:rsidRPr="00F65579">
              <w:rPr>
                <w:b/>
              </w:rPr>
              <w:t>ctual progress in 201</w:t>
            </w:r>
            <w:r w:rsidR="001F7E66" w:rsidRPr="00F65579">
              <w:rPr>
                <w:b/>
              </w:rPr>
              <w:t>7</w:t>
            </w:r>
            <w:r w:rsidR="003E7C90" w:rsidRPr="00F65579">
              <w:rPr>
                <w:b/>
              </w:rPr>
              <w:noBreakHyphen/>
            </w:r>
            <w:r w:rsidR="00352A50" w:rsidRPr="00F65579">
              <w:rPr>
                <w:b/>
              </w:rPr>
              <w:t>1</w:t>
            </w:r>
            <w:r w:rsidR="001F7E66" w:rsidRPr="00F65579">
              <w:rPr>
                <w:b/>
              </w:rPr>
              <w:t>8</w:t>
            </w:r>
          </w:p>
        </w:tc>
      </w:tr>
      <w:tr w:rsidR="007F665C" w:rsidRPr="00F65579" w14:paraId="749E41C2" w14:textId="77777777" w:rsidTr="00CD72C6">
        <w:tc>
          <w:tcPr>
            <w:tcW w:w="2322" w:type="dxa"/>
            <w:vMerge w:val="restart"/>
            <w:shd w:val="clear" w:color="auto" w:fill="E0E0E0"/>
            <w:vAlign w:val="center"/>
            <w:hideMark/>
          </w:tcPr>
          <w:p w14:paraId="40264322" w14:textId="77777777" w:rsidR="007F665C" w:rsidRPr="00F65579" w:rsidRDefault="007F665C" w:rsidP="007F665C">
            <w:pPr>
              <w:pStyle w:val="Tabletext"/>
            </w:pPr>
            <w:r w:rsidRPr="00F65579">
              <w:t>Gender diversity at executive levels</w:t>
            </w:r>
          </w:p>
        </w:tc>
        <w:tc>
          <w:tcPr>
            <w:tcW w:w="2322" w:type="dxa"/>
            <w:hideMark/>
          </w:tcPr>
          <w:p w14:paraId="16EA4945" w14:textId="77777777" w:rsidR="007F665C" w:rsidRPr="00F65579" w:rsidRDefault="007F665C" w:rsidP="00CD72C6">
            <w:pPr>
              <w:pStyle w:val="Tabletext"/>
              <w:spacing w:after="0"/>
              <w:rPr>
                <w:b/>
              </w:rPr>
            </w:pPr>
            <w:r w:rsidRPr="00F65579">
              <w:rPr>
                <w:b/>
              </w:rPr>
              <w:t xml:space="preserve">Executive </w:t>
            </w:r>
            <w:r w:rsidR="00CD72C6" w:rsidRPr="00F65579">
              <w:rPr>
                <w:b/>
              </w:rPr>
              <w:t>officers</w:t>
            </w:r>
            <w:r w:rsidRPr="00F65579">
              <w:rPr>
                <w:b/>
              </w:rPr>
              <w:t>:</w:t>
            </w:r>
          </w:p>
        </w:tc>
        <w:tc>
          <w:tcPr>
            <w:tcW w:w="2322" w:type="dxa"/>
            <w:hideMark/>
          </w:tcPr>
          <w:p w14:paraId="35098E58" w14:textId="77777777" w:rsidR="007F665C" w:rsidRPr="00F65579" w:rsidRDefault="007F665C" w:rsidP="00CD72C6">
            <w:pPr>
              <w:pStyle w:val="Tabletext"/>
              <w:spacing w:after="0"/>
              <w:rPr>
                <w:b/>
              </w:rPr>
            </w:pPr>
            <w:r w:rsidRPr="00F65579">
              <w:rPr>
                <w:b/>
              </w:rPr>
              <w:t xml:space="preserve">Executive </w:t>
            </w:r>
            <w:r w:rsidR="00CD72C6" w:rsidRPr="00F65579">
              <w:rPr>
                <w:b/>
              </w:rPr>
              <w:t>officers</w:t>
            </w:r>
            <w:r w:rsidRPr="00F65579">
              <w:rPr>
                <w:b/>
              </w:rPr>
              <w:t>:</w:t>
            </w:r>
          </w:p>
        </w:tc>
        <w:tc>
          <w:tcPr>
            <w:tcW w:w="2322" w:type="dxa"/>
          </w:tcPr>
          <w:p w14:paraId="4AA69B3D" w14:textId="77777777" w:rsidR="007F665C" w:rsidRPr="00F65579" w:rsidDel="002E5D8B" w:rsidRDefault="007F665C" w:rsidP="00CD72C6">
            <w:pPr>
              <w:pStyle w:val="Tabletext"/>
              <w:spacing w:after="0"/>
              <w:rPr>
                <w:b/>
              </w:rPr>
            </w:pPr>
            <w:r w:rsidRPr="00F65579">
              <w:rPr>
                <w:b/>
              </w:rPr>
              <w:t xml:space="preserve">Executive </w:t>
            </w:r>
            <w:r w:rsidR="00CD72C6" w:rsidRPr="00F65579">
              <w:rPr>
                <w:b/>
              </w:rPr>
              <w:t>officers</w:t>
            </w:r>
            <w:r w:rsidRPr="00F65579">
              <w:rPr>
                <w:b/>
              </w:rPr>
              <w:t>:</w:t>
            </w:r>
          </w:p>
        </w:tc>
      </w:tr>
      <w:tr w:rsidR="007F665C" w:rsidRPr="00F65579" w14:paraId="1D88CEA9" w14:textId="77777777" w:rsidTr="00CD72C6">
        <w:tc>
          <w:tcPr>
            <w:tcW w:w="2322" w:type="dxa"/>
            <w:vMerge/>
            <w:shd w:val="clear" w:color="auto" w:fill="E0E0E0"/>
          </w:tcPr>
          <w:p w14:paraId="764D9E11" w14:textId="77777777" w:rsidR="007F665C" w:rsidRPr="00F65579" w:rsidRDefault="007F665C" w:rsidP="007F665C">
            <w:pPr>
              <w:pStyle w:val="Tabletext"/>
            </w:pPr>
          </w:p>
        </w:tc>
        <w:tc>
          <w:tcPr>
            <w:tcW w:w="2322" w:type="dxa"/>
          </w:tcPr>
          <w:p w14:paraId="1AB5F647" w14:textId="77777777" w:rsidR="009E6C16" w:rsidRPr="00F65579" w:rsidRDefault="009E6C16" w:rsidP="009E6C16">
            <w:pPr>
              <w:pStyle w:val="Tabletext"/>
            </w:pPr>
            <w:r w:rsidRPr="00F65579">
              <w:t>50</w:t>
            </w:r>
            <w:r w:rsidR="006F069A" w:rsidRPr="00F65579">
              <w:rPr>
                <w:rFonts w:ascii="Calibri" w:hAnsi="Calibri" w:cs="Calibri"/>
              </w:rPr>
              <w:t> </w:t>
            </w:r>
            <w:r w:rsidR="006F069A" w:rsidRPr="00F65579">
              <w:t>per</w:t>
            </w:r>
            <w:r w:rsidR="006F069A" w:rsidRPr="00F65579">
              <w:rPr>
                <w:rFonts w:ascii="Calibri" w:hAnsi="Calibri" w:cs="Calibri"/>
              </w:rPr>
              <w:t> </w:t>
            </w:r>
            <w:r w:rsidR="006F069A" w:rsidRPr="00F65579">
              <w:t>cent</w:t>
            </w:r>
            <w:r w:rsidR="00CD72C6" w:rsidRPr="00F65579">
              <w:t xml:space="preserve"> male</w:t>
            </w:r>
          </w:p>
          <w:p w14:paraId="51B5BE42" w14:textId="77777777" w:rsidR="007F665C" w:rsidRPr="00F65579" w:rsidRDefault="009E6C16" w:rsidP="009E6C16">
            <w:pPr>
              <w:pStyle w:val="Tabletext"/>
            </w:pPr>
            <w:r w:rsidRPr="00F65579">
              <w:t>50</w:t>
            </w:r>
            <w:r w:rsidR="006F069A" w:rsidRPr="00F65579">
              <w:rPr>
                <w:rFonts w:ascii="Calibri" w:hAnsi="Calibri" w:cs="Calibri"/>
              </w:rPr>
              <w:t> </w:t>
            </w:r>
            <w:r w:rsidR="006F069A" w:rsidRPr="00F65579">
              <w:t>per</w:t>
            </w:r>
            <w:r w:rsidR="006F069A" w:rsidRPr="00F65579">
              <w:rPr>
                <w:rFonts w:ascii="Calibri" w:hAnsi="Calibri" w:cs="Calibri"/>
              </w:rPr>
              <w:t> </w:t>
            </w:r>
            <w:r w:rsidR="006F069A" w:rsidRPr="00F65579">
              <w:t>cent</w:t>
            </w:r>
            <w:r w:rsidRPr="00F65579">
              <w:t xml:space="preserve"> female</w:t>
            </w:r>
          </w:p>
        </w:tc>
        <w:tc>
          <w:tcPr>
            <w:tcW w:w="2322" w:type="dxa"/>
          </w:tcPr>
          <w:p w14:paraId="4450DA38" w14:textId="77777777" w:rsidR="009E6C16" w:rsidRPr="00F65579" w:rsidRDefault="007205C0" w:rsidP="009E6C16">
            <w:pPr>
              <w:pStyle w:val="Tabletext"/>
            </w:pPr>
            <w:r w:rsidRPr="00F65579">
              <w:t>5</w:t>
            </w:r>
            <w:r w:rsidR="00232D6E" w:rsidRPr="00F65579">
              <w:t>4</w:t>
            </w:r>
            <w:r w:rsidR="006F069A" w:rsidRPr="00F65579">
              <w:rPr>
                <w:rFonts w:ascii="Calibri" w:hAnsi="Calibri" w:cs="Calibri"/>
              </w:rPr>
              <w:t> </w:t>
            </w:r>
            <w:r w:rsidR="006F069A" w:rsidRPr="00F65579">
              <w:t>per</w:t>
            </w:r>
            <w:r w:rsidR="006F069A" w:rsidRPr="00F65579">
              <w:rPr>
                <w:rFonts w:ascii="Calibri" w:hAnsi="Calibri" w:cs="Calibri"/>
              </w:rPr>
              <w:t> </w:t>
            </w:r>
            <w:r w:rsidR="006F069A" w:rsidRPr="00F65579">
              <w:t>cent</w:t>
            </w:r>
            <w:r w:rsidR="00CD72C6" w:rsidRPr="00F65579">
              <w:t xml:space="preserve"> male</w:t>
            </w:r>
          </w:p>
          <w:p w14:paraId="6CD073ED" w14:textId="77777777" w:rsidR="007F665C" w:rsidRPr="00F65579" w:rsidRDefault="007205C0" w:rsidP="009E6C16">
            <w:pPr>
              <w:pStyle w:val="Tabletext"/>
            </w:pPr>
            <w:r w:rsidRPr="00F65579">
              <w:t>4</w:t>
            </w:r>
            <w:r w:rsidR="00232D6E" w:rsidRPr="00F65579">
              <w:t>6</w:t>
            </w:r>
            <w:r w:rsidR="006F069A" w:rsidRPr="00F65579">
              <w:rPr>
                <w:rFonts w:ascii="Calibri" w:hAnsi="Calibri" w:cs="Calibri"/>
              </w:rPr>
              <w:t> </w:t>
            </w:r>
            <w:r w:rsidR="006F069A" w:rsidRPr="00F65579">
              <w:t>per</w:t>
            </w:r>
            <w:r w:rsidR="006F069A" w:rsidRPr="00F65579">
              <w:rPr>
                <w:rFonts w:ascii="Calibri" w:hAnsi="Calibri" w:cs="Calibri"/>
              </w:rPr>
              <w:t> </w:t>
            </w:r>
            <w:r w:rsidR="006F069A" w:rsidRPr="00F65579">
              <w:t>cent</w:t>
            </w:r>
            <w:r w:rsidR="009E6C16" w:rsidRPr="00F65579">
              <w:t xml:space="preserve"> female</w:t>
            </w:r>
          </w:p>
        </w:tc>
        <w:tc>
          <w:tcPr>
            <w:tcW w:w="2322" w:type="dxa"/>
          </w:tcPr>
          <w:p w14:paraId="13FC4648" w14:textId="77777777" w:rsidR="001F7E66" w:rsidRPr="00F65579" w:rsidRDefault="001F7E66" w:rsidP="001F7E66">
            <w:pPr>
              <w:pStyle w:val="Tabletext"/>
            </w:pPr>
            <w:r w:rsidRPr="00F65579">
              <w:t>57</w:t>
            </w:r>
            <w:r w:rsidRPr="00F65579">
              <w:rPr>
                <w:rFonts w:ascii="Calibri" w:hAnsi="Calibri" w:cs="Calibri"/>
              </w:rPr>
              <w:t> </w:t>
            </w:r>
            <w:r w:rsidRPr="00F65579">
              <w:t>per</w:t>
            </w:r>
            <w:r w:rsidRPr="00F65579">
              <w:rPr>
                <w:rFonts w:ascii="Calibri" w:hAnsi="Calibri" w:cs="Calibri"/>
              </w:rPr>
              <w:t> </w:t>
            </w:r>
            <w:r w:rsidRPr="00F65579">
              <w:t>cent male</w:t>
            </w:r>
          </w:p>
          <w:p w14:paraId="5021034F" w14:textId="77777777" w:rsidR="007F665C" w:rsidRPr="00F65579" w:rsidRDefault="001F7E66" w:rsidP="001F7E66">
            <w:pPr>
              <w:pStyle w:val="Tabletext"/>
            </w:pPr>
            <w:r w:rsidRPr="00F65579">
              <w:t>43</w:t>
            </w:r>
            <w:r w:rsidRPr="00F65579">
              <w:rPr>
                <w:rFonts w:ascii="Calibri" w:hAnsi="Calibri" w:cs="Calibri"/>
              </w:rPr>
              <w:t> </w:t>
            </w:r>
            <w:r w:rsidRPr="00F65579">
              <w:t>per</w:t>
            </w:r>
            <w:r w:rsidRPr="00F65579">
              <w:rPr>
                <w:rFonts w:ascii="Calibri" w:hAnsi="Calibri" w:cs="Calibri"/>
              </w:rPr>
              <w:t> </w:t>
            </w:r>
            <w:r w:rsidRPr="00F65579">
              <w:t>cent female</w:t>
            </w:r>
          </w:p>
        </w:tc>
      </w:tr>
    </w:tbl>
    <w:p w14:paraId="246CDE85" w14:textId="77777777" w:rsidR="00A044E3" w:rsidRPr="00F65579" w:rsidRDefault="007205C0" w:rsidP="007205C0">
      <w:pPr>
        <w:pStyle w:val="Notes"/>
      </w:pPr>
      <w:r w:rsidRPr="00F65579">
        <w:t>Note: The actual gender diversity reported excludes executive</w:t>
      </w:r>
      <w:r w:rsidR="00232D6E" w:rsidRPr="00F65579">
        <w:t>s</w:t>
      </w:r>
      <w:r w:rsidRPr="00F65579">
        <w:t xml:space="preserve"> seconded to other </w:t>
      </w:r>
      <w:r w:rsidR="00232D6E" w:rsidRPr="00F65579">
        <w:t>agencies (one executive in total</w:t>
      </w:r>
      <w:r w:rsidR="008016BB" w:rsidRPr="00F65579">
        <w:t>:</w:t>
      </w:r>
      <w:r w:rsidR="00232D6E" w:rsidRPr="00F65579">
        <w:t xml:space="preserve"> one male)</w:t>
      </w:r>
      <w:r w:rsidRPr="00F65579">
        <w:t xml:space="preserve">. </w:t>
      </w:r>
    </w:p>
    <w:p w14:paraId="7FA165D6" w14:textId="77777777" w:rsidR="00542B90" w:rsidRPr="00F65579" w:rsidRDefault="00542B90" w:rsidP="007F665C">
      <w:pPr>
        <w:pStyle w:val="Notes"/>
      </w:pPr>
    </w:p>
    <w:p w14:paraId="6DCCB48E" w14:textId="77777777" w:rsidR="00A044E3" w:rsidRPr="00F65579" w:rsidRDefault="00A044E3" w:rsidP="007F665C">
      <w:pPr>
        <w:pStyle w:val="Heading20"/>
        <w:sectPr w:rsidR="00A044E3" w:rsidRPr="00F65579" w:rsidSect="00BB311C">
          <w:headerReference w:type="even" r:id="rId165"/>
          <w:headerReference w:type="default" r:id="rId166"/>
          <w:footerReference w:type="even" r:id="rId167"/>
          <w:footerReference w:type="default" r:id="rId168"/>
          <w:pgSz w:w="11909" w:h="16834" w:code="9"/>
          <w:pgMar w:top="1728" w:right="1152" w:bottom="1260" w:left="1152" w:header="720" w:footer="288" w:gutter="0"/>
          <w:cols w:space="720"/>
          <w:noEndnote/>
        </w:sectPr>
      </w:pPr>
      <w:bookmarkStart w:id="187" w:name="_Toc477967497"/>
    </w:p>
    <w:p w14:paraId="6137A87D" w14:textId="77777777" w:rsidR="007F665C" w:rsidRPr="00F65579" w:rsidRDefault="007F665C" w:rsidP="007F665C">
      <w:pPr>
        <w:pStyle w:val="Heading20"/>
      </w:pPr>
      <w:r w:rsidRPr="00F65579">
        <w:t>Executive officer data</w:t>
      </w:r>
      <w:bookmarkEnd w:id="187"/>
    </w:p>
    <w:p w14:paraId="2F47BBD2" w14:textId="77777777" w:rsidR="001206C6" w:rsidRPr="00F65579" w:rsidRDefault="001206C6" w:rsidP="001206C6">
      <w:r w:rsidRPr="00F65579">
        <w:t xml:space="preserve">For a </w:t>
      </w:r>
      <w:r w:rsidR="009253F0" w:rsidRPr="00F65579">
        <w:t>department</w:t>
      </w:r>
      <w:r w:rsidRPr="00F65579">
        <w:t xml:space="preserve">, an executive officer (EO) is defined as a person employed as an executive under Part 3 of the </w:t>
      </w:r>
      <w:r w:rsidRPr="00F65579">
        <w:rPr>
          <w:i/>
        </w:rPr>
        <w:t>Public Administration Act 2004</w:t>
      </w:r>
      <w:r w:rsidRPr="00F65579">
        <w:t xml:space="preserve"> (PAA). For a public body, an EO is defined as an executive under Part 3 of the PAA or a person to whom the Victorian Government</w:t>
      </w:r>
      <w:r w:rsidR="00B21A45" w:rsidRPr="00F65579">
        <w:t>’</w:t>
      </w:r>
      <w:r w:rsidRPr="00F65579">
        <w:t xml:space="preserve">s Policy on Executive Remuneration in </w:t>
      </w:r>
      <w:r w:rsidR="009253F0" w:rsidRPr="00F65579">
        <w:t xml:space="preserve">public </w:t>
      </w:r>
      <w:r w:rsidRPr="00F65579">
        <w:t xml:space="preserve">entities applies. All figures reflect employment levels at the last full pay period in June of the current and corresponding previous reporting year. </w:t>
      </w:r>
    </w:p>
    <w:p w14:paraId="6DFD3D28" w14:textId="77777777" w:rsidR="001C184C" w:rsidRPr="00F65579" w:rsidRDefault="001206C6" w:rsidP="001206C6">
      <w:r w:rsidRPr="00F65579">
        <w:t>The definition of an EO does not include a statutory office holder or an Accountable Officer.</w:t>
      </w:r>
    </w:p>
    <w:p w14:paraId="27200784" w14:textId="77777777" w:rsidR="001206C6" w:rsidRPr="00F65579" w:rsidRDefault="001206C6" w:rsidP="001206C6">
      <w:r w:rsidRPr="00F65579">
        <w:br w:type="column"/>
      </w:r>
      <w:r w:rsidRPr="00F65579">
        <w:t>The following tables disclose the EOs of the Department and it</w:t>
      </w:r>
      <w:r w:rsidR="007205C0" w:rsidRPr="00F65579">
        <w:t>s</w:t>
      </w:r>
      <w:r w:rsidRPr="00F65579">
        <w:t xml:space="preserve"> portfolio agencies for </w:t>
      </w:r>
      <w:r w:rsidRPr="00F65579">
        <w:br/>
        <w:t>30 June 201</w:t>
      </w:r>
      <w:r w:rsidR="00CB2C5E" w:rsidRPr="00F65579">
        <w:t>9</w:t>
      </w:r>
      <w:r w:rsidRPr="00F65579">
        <w:t>:</w:t>
      </w:r>
    </w:p>
    <w:p w14:paraId="12CD20A8" w14:textId="77777777" w:rsidR="001206C6" w:rsidRPr="00F65579" w:rsidRDefault="001206C6" w:rsidP="001206C6">
      <w:pPr>
        <w:pStyle w:val="Bullet"/>
      </w:pPr>
      <w:r w:rsidRPr="00F65579">
        <w:t>Table 1 discloses the total numbers of EOs for the Department, broken down by gender;</w:t>
      </w:r>
    </w:p>
    <w:p w14:paraId="626A8E5E" w14:textId="77777777" w:rsidR="001206C6" w:rsidRPr="00F65579" w:rsidRDefault="001206C6" w:rsidP="001206C6">
      <w:pPr>
        <w:pStyle w:val="Bullet"/>
      </w:pPr>
      <w:r w:rsidRPr="00F65579">
        <w:t xml:space="preserve">Table 2 provides a reconciliation of executive numbers presented between the report of operations and Note 9.8 </w:t>
      </w:r>
      <w:r w:rsidR="00B21A45" w:rsidRPr="00F65579">
        <w:t>‘</w:t>
      </w:r>
      <w:r w:rsidRPr="00F65579">
        <w:t>Remuneration of executives</w:t>
      </w:r>
      <w:r w:rsidR="00B21A45" w:rsidRPr="00F65579">
        <w:t>’</w:t>
      </w:r>
      <w:r w:rsidRPr="00F65579">
        <w:t xml:space="preserve"> in the financial statements;</w:t>
      </w:r>
    </w:p>
    <w:p w14:paraId="2CE494F9" w14:textId="77777777" w:rsidR="001206C6" w:rsidRPr="00F65579" w:rsidRDefault="001206C6" w:rsidP="001206C6">
      <w:pPr>
        <w:pStyle w:val="Bullet"/>
      </w:pPr>
      <w:r w:rsidRPr="00F65579">
        <w:t>Table 3 provides the total executive numbers for all of the Department</w:t>
      </w:r>
      <w:r w:rsidR="00B21A45" w:rsidRPr="00F65579">
        <w:t>’</w:t>
      </w:r>
      <w:r w:rsidRPr="00F65579">
        <w:t>s portfolio agencies; and</w:t>
      </w:r>
    </w:p>
    <w:p w14:paraId="5833F2B7" w14:textId="77777777" w:rsidR="007F665C" w:rsidRPr="00F65579" w:rsidRDefault="001206C6" w:rsidP="007F665C">
      <w:pPr>
        <w:pStyle w:val="Bullet"/>
      </w:pPr>
      <w:r w:rsidRPr="00F65579">
        <w:t xml:space="preserve">Tables 1 to 3 also disclose the variations, denoted by </w:t>
      </w:r>
      <w:r w:rsidR="00B21A45" w:rsidRPr="00F65579">
        <w:t>‘</w:t>
      </w:r>
      <w:r w:rsidRPr="00F65579">
        <w:t>var</w:t>
      </w:r>
      <w:r w:rsidR="00B21A45" w:rsidRPr="00F65579">
        <w:t>’</w:t>
      </w:r>
      <w:r w:rsidRPr="00F65579">
        <w:t xml:space="preserve">, between the current and previous reporting periods. </w:t>
      </w:r>
    </w:p>
    <w:p w14:paraId="5BF343A6" w14:textId="77777777" w:rsidR="00A044E3" w:rsidRPr="00F65579" w:rsidRDefault="00A044E3" w:rsidP="007F665C">
      <w:pPr>
        <w:pStyle w:val="Tableheading"/>
        <w:sectPr w:rsidR="00A044E3" w:rsidRPr="00F65579" w:rsidSect="00A044E3">
          <w:type w:val="continuous"/>
          <w:pgSz w:w="11909" w:h="16834" w:code="9"/>
          <w:pgMar w:top="1728" w:right="1152" w:bottom="1260" w:left="1152" w:header="720" w:footer="288" w:gutter="0"/>
          <w:cols w:num="2" w:space="720"/>
          <w:noEndnote/>
        </w:sectPr>
      </w:pPr>
    </w:p>
    <w:p w14:paraId="1E772A19" w14:textId="77777777" w:rsidR="007F665C" w:rsidRPr="00F65579" w:rsidRDefault="007F665C" w:rsidP="007F665C">
      <w:pPr>
        <w:pStyle w:val="Tableheading"/>
      </w:pPr>
      <w:r w:rsidRPr="00F65579">
        <w:lastRenderedPageBreak/>
        <w:t>Total number of EOs for the Department, broken down into gender</w:t>
      </w:r>
    </w:p>
    <w:tbl>
      <w:tblPr>
        <w:tblW w:w="7838" w:type="dxa"/>
        <w:tblLayout w:type="fixed"/>
        <w:tblLook w:val="06E0" w:firstRow="1" w:lastRow="1" w:firstColumn="1" w:lastColumn="0" w:noHBand="1" w:noVBand="1"/>
      </w:tblPr>
      <w:tblGrid>
        <w:gridCol w:w="2146"/>
        <w:gridCol w:w="693"/>
        <w:gridCol w:w="693"/>
        <w:gridCol w:w="693"/>
        <w:gridCol w:w="585"/>
        <w:gridCol w:w="790"/>
        <w:gridCol w:w="724"/>
        <w:gridCol w:w="757"/>
        <w:gridCol w:w="757"/>
      </w:tblGrid>
      <w:tr w:rsidR="00BE68D1" w:rsidRPr="00F65579" w14:paraId="6198B84B" w14:textId="77777777" w:rsidTr="00BE68D1">
        <w:tc>
          <w:tcPr>
            <w:tcW w:w="2146" w:type="dxa"/>
          </w:tcPr>
          <w:p w14:paraId="5C96BF0C" w14:textId="77777777" w:rsidR="00BE68D1" w:rsidRPr="00F65579" w:rsidRDefault="00BE68D1" w:rsidP="00BA7660">
            <w:pPr>
              <w:pStyle w:val="Tabletext"/>
            </w:pPr>
          </w:p>
        </w:tc>
        <w:tc>
          <w:tcPr>
            <w:tcW w:w="1386" w:type="dxa"/>
            <w:gridSpan w:val="2"/>
            <w:shd w:val="clear" w:color="auto" w:fill="E0E0E0"/>
          </w:tcPr>
          <w:p w14:paraId="1E2C1185" w14:textId="77777777" w:rsidR="00BE68D1" w:rsidRPr="00F65579" w:rsidRDefault="00BE68D1" w:rsidP="00BA7660">
            <w:pPr>
              <w:pStyle w:val="Tabletextheadingcentred"/>
              <w:rPr>
                <w:b w:val="0"/>
              </w:rPr>
            </w:pPr>
            <w:r w:rsidRPr="00F65579">
              <w:rPr>
                <w:b w:val="0"/>
              </w:rPr>
              <w:t>All</w:t>
            </w:r>
          </w:p>
        </w:tc>
        <w:tc>
          <w:tcPr>
            <w:tcW w:w="1278" w:type="dxa"/>
            <w:gridSpan w:val="2"/>
          </w:tcPr>
          <w:p w14:paraId="1BA8CCD9" w14:textId="77777777" w:rsidR="00BE68D1" w:rsidRPr="00F65579" w:rsidRDefault="00BE68D1" w:rsidP="00BA7660">
            <w:pPr>
              <w:pStyle w:val="Tabletextheadingcentred"/>
              <w:rPr>
                <w:b w:val="0"/>
              </w:rPr>
            </w:pPr>
            <w:r w:rsidRPr="00F65579">
              <w:rPr>
                <w:b w:val="0"/>
              </w:rPr>
              <w:t>Male</w:t>
            </w:r>
          </w:p>
        </w:tc>
        <w:tc>
          <w:tcPr>
            <w:tcW w:w="1514" w:type="dxa"/>
            <w:gridSpan w:val="2"/>
            <w:shd w:val="clear" w:color="auto" w:fill="E0E0E0"/>
          </w:tcPr>
          <w:p w14:paraId="35C756C8" w14:textId="77777777" w:rsidR="00BE68D1" w:rsidRPr="00F65579" w:rsidRDefault="00BE68D1" w:rsidP="00BA7660">
            <w:pPr>
              <w:pStyle w:val="Tabletextheadingcentred"/>
              <w:rPr>
                <w:b w:val="0"/>
              </w:rPr>
            </w:pPr>
            <w:r w:rsidRPr="00F65579">
              <w:rPr>
                <w:b w:val="0"/>
              </w:rPr>
              <w:t>Female</w:t>
            </w:r>
          </w:p>
        </w:tc>
        <w:tc>
          <w:tcPr>
            <w:tcW w:w="1514" w:type="dxa"/>
            <w:gridSpan w:val="2"/>
          </w:tcPr>
          <w:p w14:paraId="3B59081B" w14:textId="77777777" w:rsidR="00BE68D1" w:rsidRPr="00F65579" w:rsidRDefault="00BE68D1" w:rsidP="00BA7660">
            <w:pPr>
              <w:pStyle w:val="Tabletextheadingcentred"/>
              <w:rPr>
                <w:b w:val="0"/>
              </w:rPr>
            </w:pPr>
            <w:r w:rsidRPr="00F65579">
              <w:rPr>
                <w:b w:val="0"/>
              </w:rPr>
              <w:t>Self</w:t>
            </w:r>
            <w:r w:rsidR="003E7C90" w:rsidRPr="00F65579">
              <w:rPr>
                <w:b w:val="0"/>
              </w:rPr>
              <w:noBreakHyphen/>
            </w:r>
            <w:r w:rsidRPr="00F65579">
              <w:rPr>
                <w:b w:val="0"/>
              </w:rPr>
              <w:t>described</w:t>
            </w:r>
          </w:p>
        </w:tc>
      </w:tr>
      <w:tr w:rsidR="00BE68D1" w:rsidRPr="00F65579" w14:paraId="168AF68B" w14:textId="77777777" w:rsidTr="00BE68D1">
        <w:tc>
          <w:tcPr>
            <w:tcW w:w="2146" w:type="dxa"/>
          </w:tcPr>
          <w:p w14:paraId="3AE2EFD6" w14:textId="77777777" w:rsidR="00BE68D1" w:rsidRPr="00F65579" w:rsidRDefault="00BE68D1" w:rsidP="00BA7660">
            <w:pPr>
              <w:pStyle w:val="Tabletextheadingleft"/>
            </w:pPr>
            <w:r w:rsidRPr="00F65579">
              <w:t>Class</w:t>
            </w:r>
          </w:p>
        </w:tc>
        <w:tc>
          <w:tcPr>
            <w:tcW w:w="693" w:type="dxa"/>
            <w:shd w:val="clear" w:color="auto" w:fill="E0E0E0"/>
          </w:tcPr>
          <w:p w14:paraId="2F17AF5F" w14:textId="77777777" w:rsidR="00BE68D1" w:rsidRPr="00F65579" w:rsidRDefault="00BE68D1" w:rsidP="00BA7660">
            <w:pPr>
              <w:pStyle w:val="Tabletextheadingright"/>
            </w:pPr>
            <w:r w:rsidRPr="00F65579">
              <w:t>No.</w:t>
            </w:r>
          </w:p>
        </w:tc>
        <w:tc>
          <w:tcPr>
            <w:tcW w:w="693" w:type="dxa"/>
            <w:shd w:val="clear" w:color="auto" w:fill="E0E0E0"/>
          </w:tcPr>
          <w:p w14:paraId="3AAFA60E" w14:textId="77777777" w:rsidR="00BE68D1" w:rsidRPr="00F65579" w:rsidRDefault="00BE68D1" w:rsidP="00BA7660">
            <w:pPr>
              <w:pStyle w:val="Tabletextheadingright"/>
            </w:pPr>
            <w:r w:rsidRPr="00F65579">
              <w:t>Var.</w:t>
            </w:r>
          </w:p>
        </w:tc>
        <w:tc>
          <w:tcPr>
            <w:tcW w:w="693" w:type="dxa"/>
          </w:tcPr>
          <w:p w14:paraId="7F82390E" w14:textId="77777777" w:rsidR="00BE68D1" w:rsidRPr="00F65579" w:rsidRDefault="00BE68D1" w:rsidP="00BA7660">
            <w:pPr>
              <w:pStyle w:val="Tabletextheadingright"/>
            </w:pPr>
            <w:r w:rsidRPr="00F65579">
              <w:t>No.</w:t>
            </w:r>
          </w:p>
        </w:tc>
        <w:tc>
          <w:tcPr>
            <w:tcW w:w="585" w:type="dxa"/>
          </w:tcPr>
          <w:p w14:paraId="41D3C359" w14:textId="77777777" w:rsidR="00BE68D1" w:rsidRPr="00F65579" w:rsidRDefault="00BE68D1" w:rsidP="00BA7660">
            <w:pPr>
              <w:pStyle w:val="Tabletextheadingright"/>
            </w:pPr>
            <w:r w:rsidRPr="00F65579">
              <w:t>Var.</w:t>
            </w:r>
          </w:p>
        </w:tc>
        <w:tc>
          <w:tcPr>
            <w:tcW w:w="790" w:type="dxa"/>
            <w:shd w:val="clear" w:color="auto" w:fill="E0E0E0"/>
          </w:tcPr>
          <w:p w14:paraId="73FA1182" w14:textId="77777777" w:rsidR="00BE68D1" w:rsidRPr="00F65579" w:rsidRDefault="00BE68D1" w:rsidP="00BA7660">
            <w:pPr>
              <w:pStyle w:val="Tabletextheadingright"/>
            </w:pPr>
            <w:r w:rsidRPr="00F65579">
              <w:t>No.</w:t>
            </w:r>
          </w:p>
        </w:tc>
        <w:tc>
          <w:tcPr>
            <w:tcW w:w="724" w:type="dxa"/>
            <w:shd w:val="clear" w:color="auto" w:fill="E0E0E0"/>
          </w:tcPr>
          <w:p w14:paraId="5B7EA2CF" w14:textId="77777777" w:rsidR="00BE68D1" w:rsidRPr="00F65579" w:rsidRDefault="00BE68D1" w:rsidP="00BA7660">
            <w:pPr>
              <w:pStyle w:val="Tabletextheadingright"/>
            </w:pPr>
            <w:r w:rsidRPr="00F65579">
              <w:t>Var.</w:t>
            </w:r>
          </w:p>
        </w:tc>
        <w:tc>
          <w:tcPr>
            <w:tcW w:w="757" w:type="dxa"/>
          </w:tcPr>
          <w:p w14:paraId="2438BF56" w14:textId="77777777" w:rsidR="00BE68D1" w:rsidRPr="00F65579" w:rsidRDefault="00BE68D1" w:rsidP="00BA7660">
            <w:pPr>
              <w:pStyle w:val="Tabletextheadingright"/>
            </w:pPr>
            <w:r w:rsidRPr="00F65579">
              <w:t>No.</w:t>
            </w:r>
          </w:p>
        </w:tc>
        <w:tc>
          <w:tcPr>
            <w:tcW w:w="757" w:type="dxa"/>
          </w:tcPr>
          <w:p w14:paraId="3010FB71" w14:textId="77777777" w:rsidR="00BE68D1" w:rsidRPr="00F65579" w:rsidRDefault="00BE68D1" w:rsidP="00BA7660">
            <w:pPr>
              <w:pStyle w:val="Tabletextheadingright"/>
            </w:pPr>
            <w:r w:rsidRPr="00F65579">
              <w:t>Var.</w:t>
            </w:r>
          </w:p>
        </w:tc>
      </w:tr>
      <w:tr w:rsidR="00BE68D1" w:rsidRPr="00F65579" w14:paraId="7834CA98" w14:textId="77777777" w:rsidTr="00BE68D1">
        <w:tc>
          <w:tcPr>
            <w:tcW w:w="2146" w:type="dxa"/>
          </w:tcPr>
          <w:p w14:paraId="6C20F9D3" w14:textId="77777777" w:rsidR="00BE68D1" w:rsidRPr="00F65579" w:rsidRDefault="00BE68D1" w:rsidP="00BA7660">
            <w:pPr>
              <w:pStyle w:val="Tabletext"/>
            </w:pPr>
            <w:r w:rsidRPr="00F65579">
              <w:t>EO</w:t>
            </w:r>
            <w:r w:rsidR="003E7C90" w:rsidRPr="00F65579">
              <w:noBreakHyphen/>
            </w:r>
            <w:r w:rsidRPr="00F65579">
              <w:t>1</w:t>
            </w:r>
          </w:p>
        </w:tc>
        <w:tc>
          <w:tcPr>
            <w:tcW w:w="693" w:type="dxa"/>
            <w:shd w:val="clear" w:color="auto" w:fill="E0E0E0"/>
          </w:tcPr>
          <w:p w14:paraId="481D10DB" w14:textId="77777777" w:rsidR="00BE68D1" w:rsidRPr="00F65579" w:rsidRDefault="00BE68D1" w:rsidP="00BA7660">
            <w:pPr>
              <w:pStyle w:val="Tabletextright"/>
            </w:pPr>
            <w:r w:rsidRPr="00F65579">
              <w:t>5</w:t>
            </w:r>
          </w:p>
        </w:tc>
        <w:tc>
          <w:tcPr>
            <w:tcW w:w="693" w:type="dxa"/>
            <w:shd w:val="clear" w:color="auto" w:fill="E0E0E0"/>
          </w:tcPr>
          <w:p w14:paraId="1E1C8F7B" w14:textId="77777777" w:rsidR="00BE68D1" w:rsidRPr="00F65579" w:rsidRDefault="00BE68D1" w:rsidP="00BA7660">
            <w:pPr>
              <w:pStyle w:val="Tabletextright"/>
            </w:pPr>
            <w:r w:rsidRPr="00F65579">
              <w:t>1</w:t>
            </w:r>
          </w:p>
        </w:tc>
        <w:tc>
          <w:tcPr>
            <w:tcW w:w="693" w:type="dxa"/>
          </w:tcPr>
          <w:p w14:paraId="48B92711" w14:textId="77777777" w:rsidR="00BE68D1" w:rsidRPr="00F65579" w:rsidRDefault="00BE68D1" w:rsidP="00BA7660">
            <w:pPr>
              <w:pStyle w:val="Tabletextright"/>
            </w:pPr>
            <w:r w:rsidRPr="00F65579">
              <w:t>3</w:t>
            </w:r>
          </w:p>
        </w:tc>
        <w:tc>
          <w:tcPr>
            <w:tcW w:w="585" w:type="dxa"/>
          </w:tcPr>
          <w:p w14:paraId="021C98A9" w14:textId="77777777" w:rsidR="00BE68D1" w:rsidRPr="00F65579" w:rsidRDefault="00BE68D1" w:rsidP="00BA7660">
            <w:pPr>
              <w:pStyle w:val="Tabletextright"/>
            </w:pPr>
            <w:r w:rsidRPr="00F65579">
              <w:t>1</w:t>
            </w:r>
          </w:p>
        </w:tc>
        <w:tc>
          <w:tcPr>
            <w:tcW w:w="790" w:type="dxa"/>
            <w:shd w:val="clear" w:color="auto" w:fill="E0E0E0"/>
          </w:tcPr>
          <w:p w14:paraId="1E194AF0" w14:textId="77777777" w:rsidR="00BE68D1" w:rsidRPr="00F65579" w:rsidRDefault="00BE68D1" w:rsidP="00BA7660">
            <w:pPr>
              <w:pStyle w:val="Tabletextright"/>
            </w:pPr>
            <w:r w:rsidRPr="00F65579">
              <w:t>2</w:t>
            </w:r>
          </w:p>
        </w:tc>
        <w:tc>
          <w:tcPr>
            <w:tcW w:w="724" w:type="dxa"/>
            <w:shd w:val="clear" w:color="auto" w:fill="E0E0E0"/>
          </w:tcPr>
          <w:p w14:paraId="4B5C8DDD" w14:textId="77777777" w:rsidR="00BE68D1" w:rsidRPr="00F65579" w:rsidRDefault="00BE68D1" w:rsidP="00BA7660">
            <w:pPr>
              <w:pStyle w:val="Tabletextright"/>
            </w:pPr>
            <w:r w:rsidRPr="00F65579">
              <w:t>–</w:t>
            </w:r>
          </w:p>
        </w:tc>
        <w:tc>
          <w:tcPr>
            <w:tcW w:w="757" w:type="dxa"/>
          </w:tcPr>
          <w:p w14:paraId="38BB3C5D" w14:textId="77777777" w:rsidR="00BE68D1" w:rsidRPr="00F65579" w:rsidRDefault="00BE68D1" w:rsidP="00BA7660">
            <w:pPr>
              <w:pStyle w:val="Tabletextright"/>
            </w:pPr>
            <w:r w:rsidRPr="00F65579">
              <w:t>–</w:t>
            </w:r>
          </w:p>
        </w:tc>
        <w:tc>
          <w:tcPr>
            <w:tcW w:w="757" w:type="dxa"/>
          </w:tcPr>
          <w:p w14:paraId="020796E7" w14:textId="77777777" w:rsidR="00BE68D1" w:rsidRPr="00F65579" w:rsidRDefault="00BE68D1" w:rsidP="00BA7660">
            <w:pPr>
              <w:pStyle w:val="Tabletextright"/>
            </w:pPr>
            <w:r w:rsidRPr="00F65579">
              <w:t>–</w:t>
            </w:r>
          </w:p>
        </w:tc>
      </w:tr>
      <w:tr w:rsidR="00BE68D1" w:rsidRPr="00F65579" w14:paraId="250F739A" w14:textId="77777777" w:rsidTr="00BE68D1">
        <w:tc>
          <w:tcPr>
            <w:tcW w:w="2146" w:type="dxa"/>
          </w:tcPr>
          <w:p w14:paraId="1C4D2FA5" w14:textId="77777777" w:rsidR="00BE68D1" w:rsidRPr="00F65579" w:rsidRDefault="00BE68D1" w:rsidP="00BA7660">
            <w:pPr>
              <w:pStyle w:val="Tabletext"/>
            </w:pPr>
            <w:r w:rsidRPr="00F65579">
              <w:t>EO</w:t>
            </w:r>
            <w:r w:rsidR="003E7C90" w:rsidRPr="00F65579">
              <w:noBreakHyphen/>
            </w:r>
            <w:r w:rsidRPr="00F65579">
              <w:t>2</w:t>
            </w:r>
          </w:p>
        </w:tc>
        <w:tc>
          <w:tcPr>
            <w:tcW w:w="693" w:type="dxa"/>
            <w:shd w:val="clear" w:color="auto" w:fill="E0E0E0"/>
          </w:tcPr>
          <w:p w14:paraId="58299240" w14:textId="77777777" w:rsidR="00BE68D1" w:rsidRPr="00F65579" w:rsidRDefault="00BE68D1" w:rsidP="00BA7660">
            <w:pPr>
              <w:pStyle w:val="Tabletextright"/>
            </w:pPr>
            <w:r w:rsidRPr="00F65579">
              <w:t>1</w:t>
            </w:r>
            <w:r w:rsidR="00B41720" w:rsidRPr="00F65579">
              <w:t>8</w:t>
            </w:r>
          </w:p>
        </w:tc>
        <w:tc>
          <w:tcPr>
            <w:tcW w:w="693" w:type="dxa"/>
            <w:shd w:val="clear" w:color="auto" w:fill="E0E0E0"/>
          </w:tcPr>
          <w:p w14:paraId="4DDC7BC3" w14:textId="77777777" w:rsidR="00BE68D1" w:rsidRPr="00F65579" w:rsidRDefault="003E7C90" w:rsidP="00BA7660">
            <w:pPr>
              <w:pStyle w:val="Tabletextright"/>
            </w:pPr>
            <w:r w:rsidRPr="00F65579">
              <w:noBreakHyphen/>
            </w:r>
            <w:r w:rsidR="00B41720" w:rsidRPr="00F65579">
              <w:t>2</w:t>
            </w:r>
          </w:p>
        </w:tc>
        <w:tc>
          <w:tcPr>
            <w:tcW w:w="693" w:type="dxa"/>
          </w:tcPr>
          <w:p w14:paraId="1E84D1DE" w14:textId="77777777" w:rsidR="00BE68D1" w:rsidRPr="00F65579" w:rsidRDefault="00B41720" w:rsidP="00BA7660">
            <w:pPr>
              <w:pStyle w:val="Tabletextright"/>
            </w:pPr>
            <w:r w:rsidRPr="00F65579">
              <w:t>8</w:t>
            </w:r>
          </w:p>
        </w:tc>
        <w:tc>
          <w:tcPr>
            <w:tcW w:w="585" w:type="dxa"/>
          </w:tcPr>
          <w:p w14:paraId="6873E5F2" w14:textId="77777777" w:rsidR="00BE68D1" w:rsidRPr="00F65579" w:rsidRDefault="003E7C90" w:rsidP="00BA7660">
            <w:pPr>
              <w:pStyle w:val="Tabletextright"/>
            </w:pPr>
            <w:r w:rsidRPr="00F65579">
              <w:noBreakHyphen/>
            </w:r>
            <w:r w:rsidR="00B41720" w:rsidRPr="00F65579">
              <w:t>4</w:t>
            </w:r>
          </w:p>
        </w:tc>
        <w:tc>
          <w:tcPr>
            <w:tcW w:w="790" w:type="dxa"/>
            <w:shd w:val="clear" w:color="auto" w:fill="E0E0E0"/>
          </w:tcPr>
          <w:p w14:paraId="41496CE0" w14:textId="77777777" w:rsidR="00BE68D1" w:rsidRPr="00F65579" w:rsidRDefault="00BE68D1" w:rsidP="00BA7660">
            <w:pPr>
              <w:pStyle w:val="Tabletextright"/>
            </w:pPr>
            <w:r w:rsidRPr="00F65579">
              <w:t>10</w:t>
            </w:r>
          </w:p>
        </w:tc>
        <w:tc>
          <w:tcPr>
            <w:tcW w:w="724" w:type="dxa"/>
            <w:shd w:val="clear" w:color="auto" w:fill="E0E0E0"/>
          </w:tcPr>
          <w:p w14:paraId="38E29FCC" w14:textId="77777777" w:rsidR="00BE68D1" w:rsidRPr="00F65579" w:rsidRDefault="00BE68D1" w:rsidP="00BA7660">
            <w:pPr>
              <w:pStyle w:val="Tabletextright"/>
            </w:pPr>
            <w:r w:rsidRPr="00F65579">
              <w:t>2</w:t>
            </w:r>
          </w:p>
        </w:tc>
        <w:tc>
          <w:tcPr>
            <w:tcW w:w="757" w:type="dxa"/>
          </w:tcPr>
          <w:p w14:paraId="69192774" w14:textId="77777777" w:rsidR="00BE68D1" w:rsidRPr="00F65579" w:rsidRDefault="00BE68D1" w:rsidP="00BA7660">
            <w:pPr>
              <w:pStyle w:val="Tabletextright"/>
            </w:pPr>
            <w:r w:rsidRPr="00F65579">
              <w:t>–</w:t>
            </w:r>
          </w:p>
        </w:tc>
        <w:tc>
          <w:tcPr>
            <w:tcW w:w="757" w:type="dxa"/>
          </w:tcPr>
          <w:p w14:paraId="050B7EE3" w14:textId="77777777" w:rsidR="00BE68D1" w:rsidRPr="00F65579" w:rsidRDefault="00BE68D1" w:rsidP="00BA7660">
            <w:pPr>
              <w:pStyle w:val="Tabletextright"/>
            </w:pPr>
            <w:r w:rsidRPr="00F65579">
              <w:t>–</w:t>
            </w:r>
          </w:p>
        </w:tc>
      </w:tr>
      <w:tr w:rsidR="00BE68D1" w:rsidRPr="00F65579" w14:paraId="7CCC7609" w14:textId="77777777" w:rsidTr="00BE68D1">
        <w:tc>
          <w:tcPr>
            <w:tcW w:w="2146" w:type="dxa"/>
          </w:tcPr>
          <w:p w14:paraId="5CD2AA11" w14:textId="77777777" w:rsidR="00BE68D1" w:rsidRPr="00F65579" w:rsidRDefault="00BE68D1" w:rsidP="00BA7660">
            <w:pPr>
              <w:pStyle w:val="Tabletext"/>
            </w:pPr>
            <w:r w:rsidRPr="00F65579">
              <w:t>EO</w:t>
            </w:r>
            <w:r w:rsidR="003E7C90" w:rsidRPr="00F65579">
              <w:noBreakHyphen/>
            </w:r>
            <w:r w:rsidRPr="00F65579">
              <w:t>3</w:t>
            </w:r>
          </w:p>
        </w:tc>
        <w:tc>
          <w:tcPr>
            <w:tcW w:w="693" w:type="dxa"/>
            <w:shd w:val="clear" w:color="auto" w:fill="E0E0E0"/>
          </w:tcPr>
          <w:p w14:paraId="18D34730" w14:textId="77777777" w:rsidR="00BE68D1" w:rsidRPr="00F65579" w:rsidRDefault="00BE68D1" w:rsidP="00BA7660">
            <w:pPr>
              <w:pStyle w:val="Tabletextright"/>
            </w:pPr>
            <w:r w:rsidRPr="00F65579">
              <w:t>51</w:t>
            </w:r>
          </w:p>
        </w:tc>
        <w:tc>
          <w:tcPr>
            <w:tcW w:w="693" w:type="dxa"/>
            <w:shd w:val="clear" w:color="auto" w:fill="E0E0E0"/>
          </w:tcPr>
          <w:p w14:paraId="7C5EBD52" w14:textId="77777777" w:rsidR="00BE68D1" w:rsidRPr="00F65579" w:rsidRDefault="003E7C90" w:rsidP="00BA7660">
            <w:pPr>
              <w:pStyle w:val="Tabletextright"/>
            </w:pPr>
            <w:r w:rsidRPr="00F65579">
              <w:noBreakHyphen/>
            </w:r>
            <w:r w:rsidR="00BE68D1" w:rsidRPr="00F65579">
              <w:t>2</w:t>
            </w:r>
          </w:p>
        </w:tc>
        <w:tc>
          <w:tcPr>
            <w:tcW w:w="693" w:type="dxa"/>
          </w:tcPr>
          <w:p w14:paraId="5991FE87" w14:textId="77777777" w:rsidR="00BE68D1" w:rsidRPr="00F65579" w:rsidRDefault="00BE68D1" w:rsidP="00BA7660">
            <w:pPr>
              <w:pStyle w:val="Tabletextright"/>
            </w:pPr>
            <w:r w:rsidRPr="00F65579">
              <w:t>29</w:t>
            </w:r>
          </w:p>
        </w:tc>
        <w:tc>
          <w:tcPr>
            <w:tcW w:w="585" w:type="dxa"/>
          </w:tcPr>
          <w:p w14:paraId="50DE781A" w14:textId="77777777" w:rsidR="00BE68D1" w:rsidRPr="00F65579" w:rsidRDefault="003E7C90" w:rsidP="00BA7660">
            <w:pPr>
              <w:pStyle w:val="Tabletextright"/>
            </w:pPr>
            <w:r w:rsidRPr="00F65579">
              <w:noBreakHyphen/>
            </w:r>
            <w:r w:rsidR="00BE68D1" w:rsidRPr="00F65579">
              <w:t>1</w:t>
            </w:r>
          </w:p>
        </w:tc>
        <w:tc>
          <w:tcPr>
            <w:tcW w:w="790" w:type="dxa"/>
            <w:shd w:val="clear" w:color="auto" w:fill="E0E0E0"/>
          </w:tcPr>
          <w:p w14:paraId="01B26F57" w14:textId="77777777" w:rsidR="00BE68D1" w:rsidRPr="00F65579" w:rsidRDefault="00BE68D1" w:rsidP="00BA7660">
            <w:pPr>
              <w:pStyle w:val="Tabletextright"/>
            </w:pPr>
            <w:r w:rsidRPr="00F65579">
              <w:t>22</w:t>
            </w:r>
          </w:p>
        </w:tc>
        <w:tc>
          <w:tcPr>
            <w:tcW w:w="724" w:type="dxa"/>
            <w:shd w:val="clear" w:color="auto" w:fill="E0E0E0"/>
          </w:tcPr>
          <w:p w14:paraId="356613AE" w14:textId="77777777" w:rsidR="00BE68D1" w:rsidRPr="00F65579" w:rsidRDefault="003E7C90" w:rsidP="00BA7660">
            <w:pPr>
              <w:pStyle w:val="Tabletextright"/>
            </w:pPr>
            <w:r w:rsidRPr="00F65579">
              <w:noBreakHyphen/>
            </w:r>
            <w:r w:rsidR="00BE68D1" w:rsidRPr="00F65579">
              <w:t>1</w:t>
            </w:r>
          </w:p>
        </w:tc>
        <w:tc>
          <w:tcPr>
            <w:tcW w:w="757" w:type="dxa"/>
          </w:tcPr>
          <w:p w14:paraId="280DC119" w14:textId="77777777" w:rsidR="00BE68D1" w:rsidRPr="00F65579" w:rsidRDefault="00BE68D1" w:rsidP="00BA7660">
            <w:pPr>
              <w:pStyle w:val="Tabletextright"/>
            </w:pPr>
            <w:r w:rsidRPr="00F65579">
              <w:t>–</w:t>
            </w:r>
          </w:p>
        </w:tc>
        <w:tc>
          <w:tcPr>
            <w:tcW w:w="757" w:type="dxa"/>
          </w:tcPr>
          <w:p w14:paraId="32B5A01E" w14:textId="77777777" w:rsidR="00BE68D1" w:rsidRPr="00F65579" w:rsidRDefault="00BE68D1" w:rsidP="00BA7660">
            <w:pPr>
              <w:pStyle w:val="Tabletextright"/>
            </w:pPr>
            <w:r w:rsidRPr="00F65579">
              <w:t>–</w:t>
            </w:r>
          </w:p>
        </w:tc>
      </w:tr>
      <w:tr w:rsidR="00BE68D1" w:rsidRPr="00F65579" w14:paraId="643BC1A3" w14:textId="77777777" w:rsidTr="00BE68D1">
        <w:tc>
          <w:tcPr>
            <w:tcW w:w="2146" w:type="dxa"/>
          </w:tcPr>
          <w:p w14:paraId="4AD940FD" w14:textId="77777777" w:rsidR="00BE68D1" w:rsidRPr="00F65579" w:rsidRDefault="00BE68D1" w:rsidP="00BA7660">
            <w:pPr>
              <w:pStyle w:val="Tabletext"/>
              <w:rPr>
                <w:b/>
              </w:rPr>
            </w:pPr>
            <w:r w:rsidRPr="00F65579">
              <w:rPr>
                <w:b/>
              </w:rPr>
              <w:t>Total</w:t>
            </w:r>
          </w:p>
        </w:tc>
        <w:tc>
          <w:tcPr>
            <w:tcW w:w="693" w:type="dxa"/>
            <w:shd w:val="clear" w:color="auto" w:fill="E0E0E0"/>
          </w:tcPr>
          <w:p w14:paraId="0B9EFE5C" w14:textId="77777777" w:rsidR="00BE68D1" w:rsidRPr="00F65579" w:rsidRDefault="00BE68D1" w:rsidP="00BA7660">
            <w:pPr>
              <w:pStyle w:val="Tabletextright"/>
            </w:pPr>
            <w:r w:rsidRPr="00F65579">
              <w:t>7</w:t>
            </w:r>
            <w:r w:rsidR="00B41720" w:rsidRPr="00F65579">
              <w:t>4</w:t>
            </w:r>
          </w:p>
        </w:tc>
        <w:tc>
          <w:tcPr>
            <w:tcW w:w="693" w:type="dxa"/>
            <w:shd w:val="clear" w:color="auto" w:fill="E0E0E0"/>
          </w:tcPr>
          <w:p w14:paraId="6D90B7BB" w14:textId="77777777" w:rsidR="00BE68D1" w:rsidRPr="00F65579" w:rsidRDefault="003E7C90" w:rsidP="00BA7660">
            <w:pPr>
              <w:pStyle w:val="Tabletextright"/>
            </w:pPr>
            <w:r w:rsidRPr="00F65579">
              <w:noBreakHyphen/>
            </w:r>
            <w:r w:rsidR="00B41720" w:rsidRPr="00F65579">
              <w:t>3</w:t>
            </w:r>
          </w:p>
        </w:tc>
        <w:tc>
          <w:tcPr>
            <w:tcW w:w="693" w:type="dxa"/>
          </w:tcPr>
          <w:p w14:paraId="63E5767F" w14:textId="77777777" w:rsidR="00BE68D1" w:rsidRPr="00F65579" w:rsidRDefault="00BE68D1" w:rsidP="00BA7660">
            <w:pPr>
              <w:pStyle w:val="Tabletextright"/>
            </w:pPr>
            <w:r w:rsidRPr="00F65579">
              <w:t>4</w:t>
            </w:r>
            <w:r w:rsidR="00B41720" w:rsidRPr="00F65579">
              <w:t>0</w:t>
            </w:r>
          </w:p>
        </w:tc>
        <w:tc>
          <w:tcPr>
            <w:tcW w:w="585" w:type="dxa"/>
          </w:tcPr>
          <w:p w14:paraId="74FFBFD3" w14:textId="77777777" w:rsidR="00BE68D1" w:rsidRPr="00F65579" w:rsidRDefault="003E7C90" w:rsidP="00BA7660">
            <w:pPr>
              <w:pStyle w:val="Tabletextright"/>
            </w:pPr>
            <w:r w:rsidRPr="00F65579">
              <w:noBreakHyphen/>
            </w:r>
            <w:r w:rsidR="00B41720" w:rsidRPr="00F65579">
              <w:t>2</w:t>
            </w:r>
          </w:p>
        </w:tc>
        <w:tc>
          <w:tcPr>
            <w:tcW w:w="790" w:type="dxa"/>
            <w:shd w:val="clear" w:color="auto" w:fill="E0E0E0"/>
          </w:tcPr>
          <w:p w14:paraId="126EEBC1" w14:textId="77777777" w:rsidR="00BE68D1" w:rsidRPr="00F65579" w:rsidRDefault="00BE68D1" w:rsidP="00BA7660">
            <w:pPr>
              <w:pStyle w:val="Tabletextright"/>
            </w:pPr>
            <w:r w:rsidRPr="00F65579">
              <w:t>34</w:t>
            </w:r>
          </w:p>
        </w:tc>
        <w:tc>
          <w:tcPr>
            <w:tcW w:w="724" w:type="dxa"/>
            <w:shd w:val="clear" w:color="auto" w:fill="E0E0E0"/>
          </w:tcPr>
          <w:p w14:paraId="44570662" w14:textId="77777777" w:rsidR="00BE68D1" w:rsidRPr="00F65579" w:rsidRDefault="00BE68D1" w:rsidP="00BA7660">
            <w:pPr>
              <w:pStyle w:val="Tabletextright"/>
            </w:pPr>
            <w:r w:rsidRPr="00F65579">
              <w:t>1</w:t>
            </w:r>
          </w:p>
        </w:tc>
        <w:tc>
          <w:tcPr>
            <w:tcW w:w="757" w:type="dxa"/>
          </w:tcPr>
          <w:p w14:paraId="599CAB14" w14:textId="77777777" w:rsidR="00BE68D1" w:rsidRPr="00F65579" w:rsidRDefault="00BE68D1" w:rsidP="00BA7660">
            <w:pPr>
              <w:pStyle w:val="Tabletextright"/>
            </w:pPr>
            <w:r w:rsidRPr="00F65579">
              <w:t>–</w:t>
            </w:r>
          </w:p>
        </w:tc>
        <w:tc>
          <w:tcPr>
            <w:tcW w:w="757" w:type="dxa"/>
          </w:tcPr>
          <w:p w14:paraId="6A5BF10F" w14:textId="77777777" w:rsidR="00BE68D1" w:rsidRPr="00F65579" w:rsidRDefault="00BE68D1" w:rsidP="00BA7660">
            <w:pPr>
              <w:pStyle w:val="Tabletextright"/>
            </w:pPr>
            <w:r w:rsidRPr="00F65579">
              <w:t>–</w:t>
            </w:r>
          </w:p>
        </w:tc>
      </w:tr>
    </w:tbl>
    <w:p w14:paraId="63806759" w14:textId="77777777" w:rsidR="00BE68D1" w:rsidRPr="00F65579" w:rsidRDefault="00BE68D1" w:rsidP="00BE68D1">
      <w:pPr>
        <w:pStyle w:val="Notes"/>
      </w:pPr>
      <w:r w:rsidRPr="00F65579">
        <w:t>Table excludes the Essential Services Commission and the State Revenue Office.</w:t>
      </w:r>
    </w:p>
    <w:p w14:paraId="5009B911" w14:textId="77777777" w:rsidR="00BE68D1" w:rsidRPr="00F65579" w:rsidRDefault="00BE68D1" w:rsidP="00BE68D1">
      <w:pPr>
        <w:pStyle w:val="Notes"/>
      </w:pPr>
      <w:r w:rsidRPr="00F65579">
        <w:t>Table excludes the Secretary (Accountable Officer).</w:t>
      </w:r>
    </w:p>
    <w:p w14:paraId="200DA50F" w14:textId="77777777" w:rsidR="00B41720" w:rsidRPr="00F65579" w:rsidRDefault="00B41720" w:rsidP="00BE68D1">
      <w:pPr>
        <w:pStyle w:val="Notes"/>
      </w:pPr>
      <w:r w:rsidRPr="00F65579">
        <w:t>Table excludes one executive officer seconded to other agency (one male EO-2).</w:t>
      </w:r>
    </w:p>
    <w:p w14:paraId="4681E8CC" w14:textId="77777777" w:rsidR="00BE68D1" w:rsidRPr="00F65579" w:rsidRDefault="00BE68D1" w:rsidP="00BE68D1">
      <w:pPr>
        <w:pStyle w:val="Notes"/>
      </w:pPr>
      <w:r w:rsidRPr="00F65579">
        <w:t>Var column indicates the variation between the current and previous reporting periods.</w:t>
      </w:r>
    </w:p>
    <w:p w14:paraId="00CCA45E" w14:textId="77777777" w:rsidR="00E83046" w:rsidRPr="00F65579" w:rsidRDefault="00E83046" w:rsidP="008326E8">
      <w:pPr>
        <w:pStyle w:val="Spacer"/>
      </w:pPr>
      <w:bookmarkStart w:id="188" w:name="_Hlk15547421"/>
    </w:p>
    <w:bookmarkEnd w:id="188"/>
    <w:p w14:paraId="45CA5DD9" w14:textId="77777777" w:rsidR="00A044E3" w:rsidRPr="00F65579" w:rsidRDefault="00A044E3" w:rsidP="007F665C">
      <w:pPr>
        <w:sectPr w:rsidR="00A044E3" w:rsidRPr="00F65579" w:rsidSect="00A044E3">
          <w:pgSz w:w="11909" w:h="16834" w:code="9"/>
          <w:pgMar w:top="1728" w:right="1152" w:bottom="1267" w:left="1152" w:header="720" w:footer="288" w:gutter="0"/>
          <w:cols w:space="720"/>
          <w:noEndnote/>
        </w:sectPr>
      </w:pPr>
    </w:p>
    <w:p w14:paraId="7F7F3468" w14:textId="77777777" w:rsidR="00A044E3" w:rsidRPr="00F65579" w:rsidRDefault="007F665C" w:rsidP="007F665C">
      <w:r w:rsidRPr="00F65579">
        <w:t>The number of executives in the Report of Operations is based on the number of executive positions that are occupied at the end of the financial year. Note 9.</w:t>
      </w:r>
      <w:r w:rsidR="00BE68D1" w:rsidRPr="00F65579">
        <w:t>8</w:t>
      </w:r>
      <w:r w:rsidRPr="00F65579">
        <w:t xml:space="preserve"> in the financial statements lists the actual number of EOs and the total remuneration paid to EOs over the course of the reporting period. </w:t>
      </w:r>
    </w:p>
    <w:p w14:paraId="4E0A78A2" w14:textId="77777777" w:rsidR="007F665C" w:rsidRPr="00F65579" w:rsidRDefault="00A044E3" w:rsidP="007F665C">
      <w:r w:rsidRPr="00F65579">
        <w:br w:type="column"/>
      </w:r>
      <w:r w:rsidR="007F665C" w:rsidRPr="00F65579">
        <w:t>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02C2CCA0" w14:textId="77777777" w:rsidR="00BE68D1" w:rsidRPr="00F65579" w:rsidRDefault="00BE68D1" w:rsidP="007F665C"/>
    <w:p w14:paraId="0630CD93" w14:textId="77777777" w:rsidR="00A044E3" w:rsidRPr="00F65579" w:rsidRDefault="00A044E3" w:rsidP="004A523B">
      <w:pPr>
        <w:pStyle w:val="Tableheading"/>
        <w:sectPr w:rsidR="00A044E3" w:rsidRPr="00F65579" w:rsidSect="00A044E3">
          <w:type w:val="continuous"/>
          <w:pgSz w:w="11909" w:h="16834" w:code="9"/>
          <w:pgMar w:top="1728" w:right="1152" w:bottom="1260" w:left="1152" w:header="720" w:footer="288" w:gutter="0"/>
          <w:cols w:num="2" w:space="720"/>
          <w:noEndnote/>
        </w:sectPr>
      </w:pPr>
    </w:p>
    <w:p w14:paraId="194B43C5" w14:textId="77777777" w:rsidR="004A523B" w:rsidRPr="00F65579" w:rsidRDefault="004A523B" w:rsidP="004A523B">
      <w:pPr>
        <w:pStyle w:val="Tableheading"/>
      </w:pPr>
      <w:bookmarkStart w:id="189" w:name="_Hlk15556606"/>
      <w:r w:rsidRPr="00F65579">
        <w:t xml:space="preserve">Reconciliation of DTF </w:t>
      </w:r>
      <w:r w:rsidR="00CD72C6" w:rsidRPr="00F65579">
        <w:t>executive officer</w:t>
      </w:r>
      <w:r w:rsidRPr="00F65579">
        <w:t xml:space="preserve"> numbers: June 201</w:t>
      </w:r>
      <w:r w:rsidR="00BE68D1" w:rsidRPr="00F65579">
        <w:t>9</w:t>
      </w:r>
    </w:p>
    <w:bookmarkEnd w:id="189"/>
    <w:tbl>
      <w:tblPr>
        <w:tblW w:w="6408" w:type="dxa"/>
        <w:tblLook w:val="01E0" w:firstRow="1" w:lastRow="1" w:firstColumn="1" w:lastColumn="1" w:noHBand="0" w:noVBand="0"/>
      </w:tblPr>
      <w:tblGrid>
        <w:gridCol w:w="4788"/>
        <w:gridCol w:w="810"/>
        <w:gridCol w:w="810"/>
      </w:tblGrid>
      <w:tr w:rsidR="00BE68D1" w:rsidRPr="00F65579" w14:paraId="3C534BE2" w14:textId="77777777" w:rsidTr="00BE68D1">
        <w:tc>
          <w:tcPr>
            <w:tcW w:w="4788" w:type="dxa"/>
          </w:tcPr>
          <w:p w14:paraId="77738BFC" w14:textId="77777777" w:rsidR="00BE68D1" w:rsidRPr="00F65579" w:rsidRDefault="00BE68D1" w:rsidP="007C1C44">
            <w:pPr>
              <w:pStyle w:val="Tabletext"/>
            </w:pPr>
          </w:p>
        </w:tc>
        <w:tc>
          <w:tcPr>
            <w:tcW w:w="810" w:type="dxa"/>
          </w:tcPr>
          <w:p w14:paraId="26CE32AE" w14:textId="77777777" w:rsidR="00BE68D1" w:rsidRPr="00F65579" w:rsidRDefault="00BE68D1" w:rsidP="00BE68D1">
            <w:pPr>
              <w:pStyle w:val="Tabletextheadingright"/>
            </w:pPr>
            <w:r w:rsidRPr="00F65579">
              <w:t>2019</w:t>
            </w:r>
          </w:p>
        </w:tc>
        <w:tc>
          <w:tcPr>
            <w:tcW w:w="810" w:type="dxa"/>
          </w:tcPr>
          <w:p w14:paraId="4F7AFD46" w14:textId="77777777" w:rsidR="00BE68D1" w:rsidRPr="00F65579" w:rsidRDefault="00BE68D1" w:rsidP="00BE68D1">
            <w:pPr>
              <w:pStyle w:val="Tabletextheadingright"/>
            </w:pPr>
            <w:r w:rsidRPr="00F65579">
              <w:t>2018</w:t>
            </w:r>
          </w:p>
        </w:tc>
      </w:tr>
      <w:tr w:rsidR="00BE68D1" w:rsidRPr="00F65579" w14:paraId="05A9F03A" w14:textId="77777777" w:rsidTr="00BE68D1">
        <w:tc>
          <w:tcPr>
            <w:tcW w:w="4788" w:type="dxa"/>
          </w:tcPr>
          <w:p w14:paraId="6292F4B1" w14:textId="77777777" w:rsidR="00BE68D1" w:rsidRPr="00F65579" w:rsidRDefault="00BE68D1" w:rsidP="00BE68D1">
            <w:pPr>
              <w:pStyle w:val="Tabletext"/>
            </w:pPr>
            <w:r w:rsidRPr="00F65579">
              <w:t>Executives</w:t>
            </w:r>
          </w:p>
        </w:tc>
        <w:tc>
          <w:tcPr>
            <w:tcW w:w="810" w:type="dxa"/>
          </w:tcPr>
          <w:p w14:paraId="3AC2111A" w14:textId="77777777" w:rsidR="00BE68D1" w:rsidRPr="00F65579" w:rsidRDefault="00BE68D1" w:rsidP="00BE68D1">
            <w:pPr>
              <w:pStyle w:val="Tabletextright"/>
            </w:pPr>
            <w:r w:rsidRPr="00F65579">
              <w:t>9</w:t>
            </w:r>
            <w:r w:rsidR="00EA56A8" w:rsidRPr="00F65579">
              <w:t>3</w:t>
            </w:r>
            <w:r w:rsidRPr="00F65579">
              <w:t xml:space="preserve"> </w:t>
            </w:r>
          </w:p>
        </w:tc>
        <w:tc>
          <w:tcPr>
            <w:tcW w:w="810" w:type="dxa"/>
          </w:tcPr>
          <w:p w14:paraId="4216F460" w14:textId="77777777" w:rsidR="00BE68D1" w:rsidRPr="00F65579" w:rsidRDefault="00BE68D1" w:rsidP="00BE68D1">
            <w:pPr>
              <w:pStyle w:val="Tabletextright"/>
            </w:pPr>
            <w:r w:rsidRPr="00F65579">
              <w:t>87</w:t>
            </w:r>
          </w:p>
        </w:tc>
      </w:tr>
      <w:tr w:rsidR="00BE68D1" w:rsidRPr="00F65579" w14:paraId="0FDC8A7C" w14:textId="77777777" w:rsidTr="00BE68D1">
        <w:tc>
          <w:tcPr>
            <w:tcW w:w="4788" w:type="dxa"/>
          </w:tcPr>
          <w:p w14:paraId="6371A361" w14:textId="77777777" w:rsidR="00BE68D1" w:rsidRPr="00F65579" w:rsidRDefault="00BE68D1" w:rsidP="00BE68D1">
            <w:pPr>
              <w:pStyle w:val="Tabletext"/>
            </w:pPr>
            <w:r w:rsidRPr="00F65579">
              <w:t>Accountable Officer (Secretary)</w:t>
            </w:r>
          </w:p>
        </w:tc>
        <w:tc>
          <w:tcPr>
            <w:tcW w:w="810" w:type="dxa"/>
          </w:tcPr>
          <w:p w14:paraId="1995B6ED" w14:textId="77777777" w:rsidR="00BE68D1" w:rsidRPr="00F65579" w:rsidRDefault="00BE68D1" w:rsidP="00BE68D1">
            <w:pPr>
              <w:pStyle w:val="Tabletextright"/>
            </w:pPr>
            <w:r w:rsidRPr="00F65579">
              <w:t>1</w:t>
            </w:r>
          </w:p>
        </w:tc>
        <w:tc>
          <w:tcPr>
            <w:tcW w:w="810" w:type="dxa"/>
          </w:tcPr>
          <w:p w14:paraId="1F977126" w14:textId="77777777" w:rsidR="00BE68D1" w:rsidRPr="00F65579" w:rsidRDefault="00BE68D1" w:rsidP="00BE68D1">
            <w:pPr>
              <w:pStyle w:val="Tabletextright"/>
            </w:pPr>
            <w:r w:rsidRPr="00F65579">
              <w:t>1</w:t>
            </w:r>
          </w:p>
        </w:tc>
      </w:tr>
      <w:tr w:rsidR="00BE68D1" w:rsidRPr="00F65579" w14:paraId="4F384FAA" w14:textId="77777777" w:rsidTr="00BE68D1">
        <w:tc>
          <w:tcPr>
            <w:tcW w:w="4788" w:type="dxa"/>
          </w:tcPr>
          <w:p w14:paraId="1AB97C0F" w14:textId="77777777" w:rsidR="00BE68D1" w:rsidRPr="00F65579" w:rsidRDefault="00BE68D1" w:rsidP="00BE68D1">
            <w:pPr>
              <w:pStyle w:val="Tabletext"/>
            </w:pPr>
            <w:r w:rsidRPr="00F65579">
              <w:t>Separations</w:t>
            </w:r>
          </w:p>
        </w:tc>
        <w:tc>
          <w:tcPr>
            <w:tcW w:w="810" w:type="dxa"/>
          </w:tcPr>
          <w:p w14:paraId="58D90A17" w14:textId="77777777" w:rsidR="00BE68D1" w:rsidRPr="00F65579" w:rsidRDefault="003E7C90" w:rsidP="00BE68D1">
            <w:pPr>
              <w:pStyle w:val="Tabletextright"/>
            </w:pPr>
            <w:r w:rsidRPr="00F65579">
              <w:noBreakHyphen/>
            </w:r>
            <w:r w:rsidR="00BE68D1" w:rsidRPr="00F65579">
              <w:t>18</w:t>
            </w:r>
          </w:p>
        </w:tc>
        <w:tc>
          <w:tcPr>
            <w:tcW w:w="810" w:type="dxa"/>
          </w:tcPr>
          <w:p w14:paraId="1964E881" w14:textId="77777777" w:rsidR="00BE68D1" w:rsidRPr="00F65579" w:rsidRDefault="003E7C90" w:rsidP="00BE68D1">
            <w:pPr>
              <w:pStyle w:val="Tabletextright"/>
            </w:pPr>
            <w:r w:rsidRPr="00F65579">
              <w:noBreakHyphen/>
            </w:r>
            <w:r w:rsidR="00BE68D1" w:rsidRPr="00F65579">
              <w:t>5</w:t>
            </w:r>
          </w:p>
        </w:tc>
      </w:tr>
      <w:tr w:rsidR="00BE68D1" w:rsidRPr="00F65579" w14:paraId="18595468" w14:textId="77777777" w:rsidTr="00BE68D1">
        <w:tc>
          <w:tcPr>
            <w:tcW w:w="4788" w:type="dxa"/>
          </w:tcPr>
          <w:p w14:paraId="3E550C71" w14:textId="77777777" w:rsidR="00BE68D1" w:rsidRPr="00F65579" w:rsidRDefault="00BE68D1" w:rsidP="00BE68D1">
            <w:pPr>
              <w:pStyle w:val="Tabletextbold"/>
            </w:pPr>
            <w:r w:rsidRPr="00F65579">
              <w:t>Total executive numbers at 30 June</w:t>
            </w:r>
          </w:p>
        </w:tc>
        <w:tc>
          <w:tcPr>
            <w:tcW w:w="810" w:type="dxa"/>
          </w:tcPr>
          <w:p w14:paraId="5FCB232A" w14:textId="77777777" w:rsidR="00BE68D1" w:rsidRPr="00F65579" w:rsidRDefault="00BE68D1" w:rsidP="00BE68D1">
            <w:pPr>
              <w:pStyle w:val="Tabletextrightbold"/>
            </w:pPr>
            <w:r w:rsidRPr="00F65579">
              <w:t>7</w:t>
            </w:r>
            <w:r w:rsidR="00EA56A8" w:rsidRPr="00F65579">
              <w:t>6</w:t>
            </w:r>
            <w:r w:rsidR="007F5BAF" w:rsidRPr="00F65579">
              <w:rPr>
                <w:vertAlign w:val="superscript"/>
              </w:rPr>
              <w:t>(a)</w:t>
            </w:r>
          </w:p>
        </w:tc>
        <w:tc>
          <w:tcPr>
            <w:tcW w:w="810" w:type="dxa"/>
          </w:tcPr>
          <w:p w14:paraId="0F10F37A" w14:textId="77777777" w:rsidR="00BE68D1" w:rsidRPr="00F65579" w:rsidRDefault="00BE68D1" w:rsidP="00BE68D1">
            <w:pPr>
              <w:pStyle w:val="Tabletextrightbold"/>
            </w:pPr>
            <w:r w:rsidRPr="00F65579">
              <w:t>83</w:t>
            </w:r>
          </w:p>
        </w:tc>
      </w:tr>
    </w:tbl>
    <w:p w14:paraId="3607DF64" w14:textId="77777777" w:rsidR="007F5BAF" w:rsidRPr="00F65579" w:rsidRDefault="007F5BAF" w:rsidP="007F5BAF">
      <w:pPr>
        <w:pStyle w:val="Notes"/>
      </w:pPr>
      <w:r w:rsidRPr="00F65579">
        <w:t>Note:</w:t>
      </w:r>
    </w:p>
    <w:p w14:paraId="6711CF59" w14:textId="77777777" w:rsidR="008326E8" w:rsidRPr="00F65579" w:rsidRDefault="007F5BAF" w:rsidP="007F5BAF">
      <w:pPr>
        <w:pStyle w:val="Notes"/>
      </w:pPr>
      <w:r w:rsidRPr="00F65579">
        <w:t>(a) Total executive numbers include one executive on secondment to other agency.</w:t>
      </w:r>
    </w:p>
    <w:p w14:paraId="314C893C" w14:textId="77777777" w:rsidR="007F5BAF" w:rsidRPr="00F65579" w:rsidRDefault="007F5BAF" w:rsidP="00550E17"/>
    <w:p w14:paraId="60399EF5" w14:textId="77777777" w:rsidR="007A6CEC" w:rsidRPr="00F65579" w:rsidRDefault="007A6CEC" w:rsidP="004A523B">
      <w:pPr>
        <w:pStyle w:val="Tableheading"/>
      </w:pPr>
      <w:bookmarkStart w:id="190" w:name="DTFPortfolioExecs"/>
      <w:bookmarkStart w:id="191" w:name="_Hlk15549713"/>
      <w:r w:rsidRPr="00F65579">
        <w:t>DTF Portfolio Executives</w:t>
      </w:r>
      <w:bookmarkStart w:id="192" w:name="Workforce2"/>
      <w:bookmarkEnd w:id="192"/>
      <w:r w:rsidR="00AA7081" w:rsidRPr="00F65579">
        <w:rPr>
          <w:vertAlign w:val="superscript"/>
        </w:rPr>
        <w:t>(a)(b)</w:t>
      </w:r>
    </w:p>
    <w:bookmarkEnd w:id="190"/>
    <w:tbl>
      <w:tblPr>
        <w:tblW w:w="9510" w:type="dxa"/>
        <w:tblLayout w:type="fixed"/>
        <w:tblLook w:val="06E0" w:firstRow="1" w:lastRow="1" w:firstColumn="1" w:lastColumn="0" w:noHBand="1" w:noVBand="1"/>
      </w:tblPr>
      <w:tblGrid>
        <w:gridCol w:w="3798"/>
        <w:gridCol w:w="720"/>
        <w:gridCol w:w="672"/>
        <w:gridCol w:w="768"/>
        <w:gridCol w:w="672"/>
        <w:gridCol w:w="768"/>
        <w:gridCol w:w="672"/>
        <w:gridCol w:w="768"/>
        <w:gridCol w:w="672"/>
      </w:tblGrid>
      <w:tr w:rsidR="0063393D" w:rsidRPr="00F65579" w14:paraId="0CEA08F5" w14:textId="77777777" w:rsidTr="00135136">
        <w:tc>
          <w:tcPr>
            <w:tcW w:w="3798" w:type="dxa"/>
          </w:tcPr>
          <w:p w14:paraId="1D9406E1" w14:textId="77777777" w:rsidR="0063393D" w:rsidRPr="00F65579" w:rsidRDefault="0063393D" w:rsidP="00501934">
            <w:pPr>
              <w:pStyle w:val="Tabletextheadingleft"/>
            </w:pPr>
          </w:p>
        </w:tc>
        <w:tc>
          <w:tcPr>
            <w:tcW w:w="1392" w:type="dxa"/>
            <w:gridSpan w:val="2"/>
            <w:shd w:val="clear" w:color="auto" w:fill="E0E0E0"/>
            <w:vAlign w:val="bottom"/>
          </w:tcPr>
          <w:p w14:paraId="52D8B277" w14:textId="77777777" w:rsidR="0063393D" w:rsidRPr="00F65579" w:rsidRDefault="0063393D" w:rsidP="00B84F88">
            <w:pPr>
              <w:pStyle w:val="Tabletextheadingcentred"/>
            </w:pPr>
            <w:r w:rsidRPr="00F65579">
              <w:t>Total</w:t>
            </w:r>
          </w:p>
        </w:tc>
        <w:tc>
          <w:tcPr>
            <w:tcW w:w="1440" w:type="dxa"/>
            <w:gridSpan w:val="2"/>
            <w:vAlign w:val="bottom"/>
          </w:tcPr>
          <w:p w14:paraId="5E435911" w14:textId="77777777" w:rsidR="0063393D" w:rsidRPr="00F65579" w:rsidRDefault="0063393D" w:rsidP="00B84F88">
            <w:pPr>
              <w:pStyle w:val="Tabletextheadingcentred"/>
            </w:pPr>
            <w:r w:rsidRPr="00F65579">
              <w:t>Male</w:t>
            </w:r>
          </w:p>
        </w:tc>
        <w:tc>
          <w:tcPr>
            <w:tcW w:w="1440" w:type="dxa"/>
            <w:gridSpan w:val="2"/>
            <w:shd w:val="clear" w:color="auto" w:fill="E0E0E0"/>
            <w:vAlign w:val="bottom"/>
          </w:tcPr>
          <w:p w14:paraId="58BCD936" w14:textId="77777777" w:rsidR="0063393D" w:rsidRPr="00F65579" w:rsidRDefault="0063393D" w:rsidP="00B84F88">
            <w:pPr>
              <w:pStyle w:val="Tabletextheadingcentred"/>
            </w:pPr>
            <w:r w:rsidRPr="00F65579">
              <w:t>Female</w:t>
            </w:r>
          </w:p>
        </w:tc>
        <w:tc>
          <w:tcPr>
            <w:tcW w:w="1440" w:type="dxa"/>
            <w:gridSpan w:val="2"/>
            <w:shd w:val="clear" w:color="auto" w:fill="auto"/>
          </w:tcPr>
          <w:p w14:paraId="5FE5C601" w14:textId="77777777" w:rsidR="0063393D" w:rsidRPr="00F65579" w:rsidRDefault="00FF130B" w:rsidP="00FF130B">
            <w:pPr>
              <w:pStyle w:val="Tabletextheadingcentred"/>
            </w:pPr>
            <w:r w:rsidRPr="00F65579">
              <w:t>Self</w:t>
            </w:r>
            <w:r w:rsidR="003E7C90" w:rsidRPr="00F65579">
              <w:noBreakHyphen/>
            </w:r>
            <w:r w:rsidRPr="00F65579">
              <w:t>described</w:t>
            </w:r>
          </w:p>
        </w:tc>
      </w:tr>
      <w:tr w:rsidR="00135136" w:rsidRPr="00F65579" w14:paraId="7B2C795B" w14:textId="77777777" w:rsidTr="00135136">
        <w:tc>
          <w:tcPr>
            <w:tcW w:w="3798" w:type="dxa"/>
          </w:tcPr>
          <w:p w14:paraId="09664466" w14:textId="77777777" w:rsidR="00135136" w:rsidRPr="00F65579" w:rsidRDefault="00135136" w:rsidP="00135136">
            <w:pPr>
              <w:pStyle w:val="Tabletextheadingleft"/>
            </w:pPr>
            <w:r w:rsidRPr="00F65579">
              <w:t>Portfolio agencies</w:t>
            </w:r>
          </w:p>
        </w:tc>
        <w:tc>
          <w:tcPr>
            <w:tcW w:w="720" w:type="dxa"/>
            <w:shd w:val="clear" w:color="auto" w:fill="E0E0E0"/>
          </w:tcPr>
          <w:p w14:paraId="335AA2AB" w14:textId="77777777" w:rsidR="00135136" w:rsidRPr="00F65579" w:rsidRDefault="00135136" w:rsidP="00135136">
            <w:pPr>
              <w:pStyle w:val="Tabletextheadingright"/>
            </w:pPr>
            <w:r w:rsidRPr="00F65579">
              <w:t>No.</w:t>
            </w:r>
          </w:p>
        </w:tc>
        <w:tc>
          <w:tcPr>
            <w:tcW w:w="672" w:type="dxa"/>
            <w:shd w:val="clear" w:color="auto" w:fill="E0E0E0"/>
          </w:tcPr>
          <w:p w14:paraId="371F5B01" w14:textId="77777777" w:rsidR="00135136" w:rsidRPr="00F65579" w:rsidRDefault="00135136" w:rsidP="00135136">
            <w:pPr>
              <w:pStyle w:val="Tabletextheadingright"/>
            </w:pPr>
            <w:r w:rsidRPr="00F65579">
              <w:t>Var.</w:t>
            </w:r>
          </w:p>
        </w:tc>
        <w:tc>
          <w:tcPr>
            <w:tcW w:w="768" w:type="dxa"/>
          </w:tcPr>
          <w:p w14:paraId="48F309E2" w14:textId="77777777" w:rsidR="00135136" w:rsidRPr="00F65579" w:rsidRDefault="00135136" w:rsidP="00135136">
            <w:pPr>
              <w:pStyle w:val="Tabletextheadingright"/>
            </w:pPr>
            <w:r w:rsidRPr="00F65579">
              <w:t>No.</w:t>
            </w:r>
          </w:p>
        </w:tc>
        <w:tc>
          <w:tcPr>
            <w:tcW w:w="672" w:type="dxa"/>
          </w:tcPr>
          <w:p w14:paraId="2ECEF8BF" w14:textId="77777777" w:rsidR="00135136" w:rsidRPr="00F65579" w:rsidRDefault="00135136" w:rsidP="00135136">
            <w:pPr>
              <w:pStyle w:val="Tabletextheadingright"/>
            </w:pPr>
            <w:r w:rsidRPr="00F65579">
              <w:t>Var.</w:t>
            </w:r>
          </w:p>
        </w:tc>
        <w:tc>
          <w:tcPr>
            <w:tcW w:w="768" w:type="dxa"/>
            <w:shd w:val="clear" w:color="auto" w:fill="E0E0E0"/>
          </w:tcPr>
          <w:p w14:paraId="55298277" w14:textId="77777777" w:rsidR="00135136" w:rsidRPr="00F65579" w:rsidRDefault="00135136" w:rsidP="00135136">
            <w:pPr>
              <w:pStyle w:val="Tabletextheadingright"/>
            </w:pPr>
            <w:r w:rsidRPr="00F65579">
              <w:t>No.</w:t>
            </w:r>
          </w:p>
        </w:tc>
        <w:tc>
          <w:tcPr>
            <w:tcW w:w="672" w:type="dxa"/>
            <w:shd w:val="clear" w:color="auto" w:fill="E0E0E0"/>
          </w:tcPr>
          <w:p w14:paraId="347EE938" w14:textId="77777777" w:rsidR="00135136" w:rsidRPr="00F65579" w:rsidRDefault="00135136" w:rsidP="00135136">
            <w:pPr>
              <w:pStyle w:val="Tabletextheadingright"/>
            </w:pPr>
            <w:r w:rsidRPr="00F65579">
              <w:t>Var.</w:t>
            </w:r>
          </w:p>
        </w:tc>
        <w:tc>
          <w:tcPr>
            <w:tcW w:w="768" w:type="dxa"/>
            <w:shd w:val="clear" w:color="auto" w:fill="auto"/>
          </w:tcPr>
          <w:p w14:paraId="03C5E8F5" w14:textId="77777777" w:rsidR="00135136" w:rsidRPr="00F65579" w:rsidRDefault="00135136" w:rsidP="00135136">
            <w:pPr>
              <w:pStyle w:val="Tabletextheadingright"/>
            </w:pPr>
            <w:r w:rsidRPr="00F65579">
              <w:t>No.</w:t>
            </w:r>
          </w:p>
        </w:tc>
        <w:tc>
          <w:tcPr>
            <w:tcW w:w="672" w:type="dxa"/>
            <w:shd w:val="clear" w:color="auto" w:fill="auto"/>
          </w:tcPr>
          <w:p w14:paraId="5A86A9C9" w14:textId="77777777" w:rsidR="00135136" w:rsidRPr="00F65579" w:rsidRDefault="00135136" w:rsidP="00135136">
            <w:pPr>
              <w:pStyle w:val="Tabletextheadingright"/>
            </w:pPr>
            <w:r w:rsidRPr="00F65579">
              <w:t>Var.</w:t>
            </w:r>
          </w:p>
        </w:tc>
      </w:tr>
      <w:tr w:rsidR="00113358" w:rsidRPr="00F65579" w14:paraId="1396CA0D" w14:textId="77777777" w:rsidTr="00135136">
        <w:tc>
          <w:tcPr>
            <w:tcW w:w="3798" w:type="dxa"/>
            <w:vAlign w:val="bottom"/>
          </w:tcPr>
          <w:p w14:paraId="74388321" w14:textId="77777777" w:rsidR="00113358" w:rsidRPr="00F65579" w:rsidRDefault="00113358" w:rsidP="00113358">
            <w:pPr>
              <w:pStyle w:val="Tabletext"/>
            </w:pPr>
            <w:r w:rsidRPr="00F65579">
              <w:t>Cenitex</w:t>
            </w:r>
          </w:p>
        </w:tc>
        <w:tc>
          <w:tcPr>
            <w:tcW w:w="720" w:type="dxa"/>
            <w:shd w:val="clear" w:color="auto" w:fill="E0E0E0"/>
            <w:vAlign w:val="bottom"/>
          </w:tcPr>
          <w:p w14:paraId="370B788F" w14:textId="77777777" w:rsidR="00113358" w:rsidRPr="00F65579" w:rsidRDefault="00113358" w:rsidP="00113358">
            <w:pPr>
              <w:pStyle w:val="Tabletextright"/>
            </w:pPr>
            <w:r w:rsidRPr="00F65579">
              <w:t>4</w:t>
            </w:r>
          </w:p>
        </w:tc>
        <w:tc>
          <w:tcPr>
            <w:tcW w:w="672" w:type="dxa"/>
            <w:shd w:val="clear" w:color="auto" w:fill="E0E0E0"/>
            <w:vAlign w:val="bottom"/>
          </w:tcPr>
          <w:p w14:paraId="4E1CCB42" w14:textId="77777777" w:rsidR="00113358" w:rsidRPr="00F65579" w:rsidRDefault="00113358" w:rsidP="00113358">
            <w:pPr>
              <w:pStyle w:val="Tabletextright"/>
            </w:pPr>
            <w:r w:rsidRPr="00F65579">
              <w:t>-1</w:t>
            </w:r>
          </w:p>
        </w:tc>
        <w:tc>
          <w:tcPr>
            <w:tcW w:w="768" w:type="dxa"/>
            <w:vAlign w:val="bottom"/>
          </w:tcPr>
          <w:p w14:paraId="41AE7D7D" w14:textId="77777777" w:rsidR="00113358" w:rsidRPr="00F65579" w:rsidRDefault="00113358" w:rsidP="00113358">
            <w:pPr>
              <w:pStyle w:val="Tabletextright"/>
            </w:pPr>
            <w:r w:rsidRPr="00F65579">
              <w:t>2</w:t>
            </w:r>
          </w:p>
        </w:tc>
        <w:tc>
          <w:tcPr>
            <w:tcW w:w="672" w:type="dxa"/>
            <w:vAlign w:val="bottom"/>
          </w:tcPr>
          <w:p w14:paraId="5E110E6F" w14:textId="77777777" w:rsidR="00113358" w:rsidRPr="00F65579" w:rsidRDefault="00113358" w:rsidP="00113358">
            <w:pPr>
              <w:pStyle w:val="Tabletextright"/>
            </w:pPr>
            <w:r w:rsidRPr="00F65579">
              <w:t>-1</w:t>
            </w:r>
          </w:p>
        </w:tc>
        <w:tc>
          <w:tcPr>
            <w:tcW w:w="768" w:type="dxa"/>
            <w:shd w:val="clear" w:color="auto" w:fill="E0E0E0"/>
            <w:vAlign w:val="bottom"/>
          </w:tcPr>
          <w:p w14:paraId="4F6392FD" w14:textId="77777777" w:rsidR="00113358" w:rsidRPr="00F65579" w:rsidRDefault="00113358" w:rsidP="00113358">
            <w:pPr>
              <w:pStyle w:val="Tabletextright"/>
            </w:pPr>
            <w:r w:rsidRPr="00F65579">
              <w:t>2</w:t>
            </w:r>
          </w:p>
        </w:tc>
        <w:tc>
          <w:tcPr>
            <w:tcW w:w="672" w:type="dxa"/>
            <w:shd w:val="clear" w:color="auto" w:fill="E0E0E0"/>
            <w:vAlign w:val="bottom"/>
          </w:tcPr>
          <w:p w14:paraId="3A0AC582" w14:textId="77777777" w:rsidR="00113358" w:rsidRPr="00F65579" w:rsidRDefault="00113358" w:rsidP="00113358">
            <w:pPr>
              <w:pStyle w:val="Tabletextright"/>
            </w:pPr>
            <w:r w:rsidRPr="00F65579">
              <w:t>–</w:t>
            </w:r>
          </w:p>
        </w:tc>
        <w:tc>
          <w:tcPr>
            <w:tcW w:w="768" w:type="dxa"/>
            <w:shd w:val="clear" w:color="auto" w:fill="auto"/>
            <w:vAlign w:val="bottom"/>
          </w:tcPr>
          <w:p w14:paraId="4A47DEA6" w14:textId="77777777" w:rsidR="00113358" w:rsidRPr="00F65579" w:rsidRDefault="00113358" w:rsidP="00113358">
            <w:pPr>
              <w:pStyle w:val="Tabletextright"/>
            </w:pPr>
            <w:r w:rsidRPr="00F65579">
              <w:t>–</w:t>
            </w:r>
          </w:p>
        </w:tc>
        <w:tc>
          <w:tcPr>
            <w:tcW w:w="672" w:type="dxa"/>
            <w:shd w:val="clear" w:color="auto" w:fill="auto"/>
            <w:vAlign w:val="bottom"/>
          </w:tcPr>
          <w:p w14:paraId="423558A7" w14:textId="77777777" w:rsidR="00113358" w:rsidRPr="00F65579" w:rsidRDefault="00113358" w:rsidP="00113358">
            <w:pPr>
              <w:pStyle w:val="Tabletextright"/>
            </w:pPr>
            <w:r w:rsidRPr="00F65579">
              <w:t>–</w:t>
            </w:r>
          </w:p>
        </w:tc>
      </w:tr>
      <w:tr w:rsidR="00113358" w:rsidRPr="00F65579" w14:paraId="70C8ADBB" w14:textId="77777777" w:rsidTr="00135136">
        <w:tc>
          <w:tcPr>
            <w:tcW w:w="3798" w:type="dxa"/>
            <w:vAlign w:val="bottom"/>
          </w:tcPr>
          <w:p w14:paraId="1AD1FDDC" w14:textId="77777777" w:rsidR="00113358" w:rsidRPr="00F65579" w:rsidRDefault="00113358" w:rsidP="00113358">
            <w:pPr>
              <w:pStyle w:val="Tabletext"/>
            </w:pPr>
            <w:r w:rsidRPr="00F65579">
              <w:t>Emergency Services and State Super</w:t>
            </w:r>
          </w:p>
        </w:tc>
        <w:tc>
          <w:tcPr>
            <w:tcW w:w="720" w:type="dxa"/>
            <w:shd w:val="clear" w:color="auto" w:fill="E0E0E0"/>
            <w:vAlign w:val="bottom"/>
          </w:tcPr>
          <w:p w14:paraId="0504B00D" w14:textId="77777777" w:rsidR="00113358" w:rsidRPr="00F65579" w:rsidRDefault="00113358" w:rsidP="00113358">
            <w:pPr>
              <w:pStyle w:val="Tabletextright"/>
            </w:pPr>
            <w:r w:rsidRPr="00F65579">
              <w:t>5</w:t>
            </w:r>
          </w:p>
        </w:tc>
        <w:tc>
          <w:tcPr>
            <w:tcW w:w="672" w:type="dxa"/>
            <w:shd w:val="clear" w:color="auto" w:fill="E0E0E0"/>
            <w:vAlign w:val="bottom"/>
          </w:tcPr>
          <w:p w14:paraId="1FE28F02" w14:textId="77777777" w:rsidR="00113358" w:rsidRPr="00F65579" w:rsidRDefault="00113358" w:rsidP="00113358">
            <w:pPr>
              <w:pStyle w:val="Tabletextright"/>
            </w:pPr>
            <w:r w:rsidRPr="00F65579">
              <w:t>–</w:t>
            </w:r>
          </w:p>
        </w:tc>
        <w:tc>
          <w:tcPr>
            <w:tcW w:w="768" w:type="dxa"/>
            <w:vAlign w:val="bottom"/>
          </w:tcPr>
          <w:p w14:paraId="5195009D" w14:textId="77777777" w:rsidR="00113358" w:rsidRPr="00F65579" w:rsidRDefault="00113358" w:rsidP="00113358">
            <w:pPr>
              <w:pStyle w:val="Tabletextright"/>
            </w:pPr>
            <w:r w:rsidRPr="00F65579">
              <w:t>5</w:t>
            </w:r>
          </w:p>
        </w:tc>
        <w:tc>
          <w:tcPr>
            <w:tcW w:w="672" w:type="dxa"/>
            <w:vAlign w:val="bottom"/>
          </w:tcPr>
          <w:p w14:paraId="5C456C69" w14:textId="77777777" w:rsidR="00113358" w:rsidRPr="00F65579" w:rsidRDefault="00113358" w:rsidP="00113358">
            <w:pPr>
              <w:pStyle w:val="Tabletextright"/>
            </w:pPr>
            <w:r w:rsidRPr="00F65579">
              <w:t>1</w:t>
            </w:r>
          </w:p>
        </w:tc>
        <w:tc>
          <w:tcPr>
            <w:tcW w:w="768" w:type="dxa"/>
            <w:shd w:val="clear" w:color="auto" w:fill="E0E0E0"/>
            <w:vAlign w:val="bottom"/>
          </w:tcPr>
          <w:p w14:paraId="6E5CEF21" w14:textId="77777777" w:rsidR="00113358" w:rsidRPr="00F65579" w:rsidRDefault="00113358" w:rsidP="00113358">
            <w:pPr>
              <w:pStyle w:val="Tabletextright"/>
            </w:pPr>
            <w:r w:rsidRPr="00F65579">
              <w:t>–</w:t>
            </w:r>
          </w:p>
        </w:tc>
        <w:tc>
          <w:tcPr>
            <w:tcW w:w="672" w:type="dxa"/>
            <w:shd w:val="clear" w:color="auto" w:fill="E0E0E0"/>
            <w:vAlign w:val="bottom"/>
          </w:tcPr>
          <w:p w14:paraId="7E4EAFE8" w14:textId="77777777" w:rsidR="00113358" w:rsidRPr="00F65579" w:rsidRDefault="00113358" w:rsidP="00113358">
            <w:pPr>
              <w:pStyle w:val="Tabletextright"/>
            </w:pPr>
            <w:r w:rsidRPr="00F65579">
              <w:t>-1</w:t>
            </w:r>
          </w:p>
        </w:tc>
        <w:tc>
          <w:tcPr>
            <w:tcW w:w="768" w:type="dxa"/>
            <w:shd w:val="clear" w:color="auto" w:fill="auto"/>
            <w:vAlign w:val="bottom"/>
          </w:tcPr>
          <w:p w14:paraId="2BBF5F47" w14:textId="77777777" w:rsidR="00113358" w:rsidRPr="00F65579" w:rsidRDefault="00113358" w:rsidP="00113358">
            <w:pPr>
              <w:pStyle w:val="Tabletextright"/>
            </w:pPr>
            <w:r w:rsidRPr="00F65579">
              <w:t>–</w:t>
            </w:r>
          </w:p>
        </w:tc>
        <w:tc>
          <w:tcPr>
            <w:tcW w:w="672" w:type="dxa"/>
            <w:shd w:val="clear" w:color="auto" w:fill="auto"/>
            <w:vAlign w:val="bottom"/>
          </w:tcPr>
          <w:p w14:paraId="67B6F457" w14:textId="77777777" w:rsidR="00113358" w:rsidRPr="00F65579" w:rsidRDefault="00113358" w:rsidP="00113358">
            <w:pPr>
              <w:pStyle w:val="Tabletextright"/>
            </w:pPr>
            <w:r w:rsidRPr="00F65579">
              <w:t>–</w:t>
            </w:r>
          </w:p>
        </w:tc>
      </w:tr>
      <w:tr w:rsidR="00113358" w:rsidRPr="00F65579" w14:paraId="38FF9E88" w14:textId="77777777" w:rsidTr="00135136">
        <w:tc>
          <w:tcPr>
            <w:tcW w:w="3798" w:type="dxa"/>
            <w:vAlign w:val="bottom"/>
          </w:tcPr>
          <w:p w14:paraId="5DBDD000" w14:textId="77777777" w:rsidR="00113358" w:rsidRPr="00F65579" w:rsidRDefault="00113358" w:rsidP="00113358">
            <w:pPr>
              <w:pStyle w:val="Tabletext"/>
            </w:pPr>
            <w:r w:rsidRPr="00F65579">
              <w:t>Essential Services Commission</w:t>
            </w:r>
          </w:p>
        </w:tc>
        <w:tc>
          <w:tcPr>
            <w:tcW w:w="720" w:type="dxa"/>
            <w:shd w:val="clear" w:color="auto" w:fill="E0E0E0"/>
            <w:vAlign w:val="bottom"/>
          </w:tcPr>
          <w:p w14:paraId="55E16D96" w14:textId="77777777" w:rsidR="00113358" w:rsidRPr="00F65579" w:rsidRDefault="00113358" w:rsidP="00113358">
            <w:pPr>
              <w:pStyle w:val="Tabletextright"/>
            </w:pPr>
            <w:r w:rsidRPr="00F65579">
              <w:t>5</w:t>
            </w:r>
          </w:p>
        </w:tc>
        <w:tc>
          <w:tcPr>
            <w:tcW w:w="672" w:type="dxa"/>
            <w:shd w:val="clear" w:color="auto" w:fill="E0E0E0"/>
            <w:vAlign w:val="bottom"/>
          </w:tcPr>
          <w:p w14:paraId="4435E850" w14:textId="77777777" w:rsidR="00113358" w:rsidRPr="00F65579" w:rsidRDefault="00113358" w:rsidP="00113358">
            <w:pPr>
              <w:pStyle w:val="Tabletextright"/>
            </w:pPr>
            <w:r w:rsidRPr="00F65579">
              <w:t>-3</w:t>
            </w:r>
          </w:p>
        </w:tc>
        <w:tc>
          <w:tcPr>
            <w:tcW w:w="768" w:type="dxa"/>
            <w:vAlign w:val="bottom"/>
          </w:tcPr>
          <w:p w14:paraId="631E1037" w14:textId="77777777" w:rsidR="00113358" w:rsidRPr="00F65579" w:rsidRDefault="00113358" w:rsidP="00113358">
            <w:pPr>
              <w:pStyle w:val="Tabletextright"/>
            </w:pPr>
            <w:r w:rsidRPr="00F65579">
              <w:t>3</w:t>
            </w:r>
          </w:p>
        </w:tc>
        <w:tc>
          <w:tcPr>
            <w:tcW w:w="672" w:type="dxa"/>
            <w:vAlign w:val="bottom"/>
          </w:tcPr>
          <w:p w14:paraId="1360EEF1" w14:textId="77777777" w:rsidR="00113358" w:rsidRPr="00F65579" w:rsidRDefault="00113358" w:rsidP="00113358">
            <w:pPr>
              <w:pStyle w:val="Tabletextright"/>
            </w:pPr>
            <w:r w:rsidRPr="00F65579">
              <w:t>-2</w:t>
            </w:r>
          </w:p>
        </w:tc>
        <w:tc>
          <w:tcPr>
            <w:tcW w:w="768" w:type="dxa"/>
            <w:shd w:val="clear" w:color="auto" w:fill="E0E0E0"/>
            <w:vAlign w:val="bottom"/>
          </w:tcPr>
          <w:p w14:paraId="08BB48AE" w14:textId="77777777" w:rsidR="00113358" w:rsidRPr="00F65579" w:rsidRDefault="00113358" w:rsidP="00113358">
            <w:pPr>
              <w:pStyle w:val="Tabletextright"/>
            </w:pPr>
            <w:r w:rsidRPr="00F65579">
              <w:t>2</w:t>
            </w:r>
          </w:p>
        </w:tc>
        <w:tc>
          <w:tcPr>
            <w:tcW w:w="672" w:type="dxa"/>
            <w:shd w:val="clear" w:color="auto" w:fill="E0E0E0"/>
            <w:vAlign w:val="bottom"/>
          </w:tcPr>
          <w:p w14:paraId="13DFE65F" w14:textId="77777777" w:rsidR="00113358" w:rsidRPr="00F65579" w:rsidRDefault="00113358" w:rsidP="00113358">
            <w:pPr>
              <w:pStyle w:val="Tabletextright"/>
            </w:pPr>
            <w:r w:rsidRPr="00F65579">
              <w:t>-1</w:t>
            </w:r>
          </w:p>
        </w:tc>
        <w:tc>
          <w:tcPr>
            <w:tcW w:w="768" w:type="dxa"/>
            <w:shd w:val="clear" w:color="auto" w:fill="auto"/>
            <w:vAlign w:val="bottom"/>
          </w:tcPr>
          <w:p w14:paraId="0F9595F8" w14:textId="77777777" w:rsidR="00113358" w:rsidRPr="00F65579" w:rsidRDefault="00113358" w:rsidP="00113358">
            <w:pPr>
              <w:pStyle w:val="Tabletextright"/>
            </w:pPr>
            <w:r w:rsidRPr="00F65579">
              <w:t>–</w:t>
            </w:r>
          </w:p>
        </w:tc>
        <w:tc>
          <w:tcPr>
            <w:tcW w:w="672" w:type="dxa"/>
            <w:shd w:val="clear" w:color="auto" w:fill="auto"/>
            <w:vAlign w:val="bottom"/>
          </w:tcPr>
          <w:p w14:paraId="78A6FB32" w14:textId="77777777" w:rsidR="00113358" w:rsidRPr="00F65579" w:rsidRDefault="00113358" w:rsidP="00113358">
            <w:pPr>
              <w:pStyle w:val="Tabletextright"/>
            </w:pPr>
            <w:r w:rsidRPr="00F65579">
              <w:t>–</w:t>
            </w:r>
          </w:p>
        </w:tc>
      </w:tr>
      <w:tr w:rsidR="00113358" w:rsidRPr="00F65579" w14:paraId="630695A6" w14:textId="77777777" w:rsidTr="00135136">
        <w:tc>
          <w:tcPr>
            <w:tcW w:w="3798" w:type="dxa"/>
            <w:vAlign w:val="bottom"/>
          </w:tcPr>
          <w:p w14:paraId="41719A81" w14:textId="77777777" w:rsidR="00113358" w:rsidRPr="00F65579" w:rsidRDefault="00113358" w:rsidP="00113358">
            <w:pPr>
              <w:pStyle w:val="Tabletext"/>
            </w:pPr>
            <w:r w:rsidRPr="00F65579">
              <w:t>State Revenue Office</w:t>
            </w:r>
          </w:p>
        </w:tc>
        <w:tc>
          <w:tcPr>
            <w:tcW w:w="720" w:type="dxa"/>
            <w:shd w:val="clear" w:color="auto" w:fill="E0E0E0"/>
            <w:vAlign w:val="bottom"/>
          </w:tcPr>
          <w:p w14:paraId="3E410B33" w14:textId="77777777" w:rsidR="00113358" w:rsidRPr="00F65579" w:rsidRDefault="00113358" w:rsidP="00113358">
            <w:pPr>
              <w:pStyle w:val="Tabletextright"/>
            </w:pPr>
            <w:r w:rsidRPr="00F65579">
              <w:t>7</w:t>
            </w:r>
          </w:p>
        </w:tc>
        <w:tc>
          <w:tcPr>
            <w:tcW w:w="672" w:type="dxa"/>
            <w:shd w:val="clear" w:color="auto" w:fill="E0E0E0"/>
            <w:vAlign w:val="bottom"/>
          </w:tcPr>
          <w:p w14:paraId="6057702D" w14:textId="77777777" w:rsidR="00113358" w:rsidRPr="00F65579" w:rsidRDefault="00113358" w:rsidP="00113358">
            <w:pPr>
              <w:pStyle w:val="Tabletextright"/>
            </w:pPr>
            <w:r w:rsidRPr="00F65579">
              <w:t>–</w:t>
            </w:r>
          </w:p>
        </w:tc>
        <w:tc>
          <w:tcPr>
            <w:tcW w:w="768" w:type="dxa"/>
            <w:vAlign w:val="bottom"/>
          </w:tcPr>
          <w:p w14:paraId="15776796" w14:textId="77777777" w:rsidR="00113358" w:rsidRPr="00F65579" w:rsidRDefault="00113358" w:rsidP="00113358">
            <w:pPr>
              <w:pStyle w:val="Tabletextright"/>
            </w:pPr>
            <w:r w:rsidRPr="00F65579">
              <w:t>5</w:t>
            </w:r>
          </w:p>
        </w:tc>
        <w:tc>
          <w:tcPr>
            <w:tcW w:w="672" w:type="dxa"/>
            <w:vAlign w:val="bottom"/>
          </w:tcPr>
          <w:p w14:paraId="20CD94ED" w14:textId="77777777" w:rsidR="00113358" w:rsidRPr="00F65579" w:rsidRDefault="00113358" w:rsidP="00113358">
            <w:pPr>
              <w:pStyle w:val="Tabletextright"/>
            </w:pPr>
            <w:r w:rsidRPr="00F65579">
              <w:t>–</w:t>
            </w:r>
          </w:p>
        </w:tc>
        <w:tc>
          <w:tcPr>
            <w:tcW w:w="768" w:type="dxa"/>
            <w:shd w:val="clear" w:color="auto" w:fill="E0E0E0"/>
            <w:vAlign w:val="bottom"/>
          </w:tcPr>
          <w:p w14:paraId="09D6FAC1" w14:textId="77777777" w:rsidR="00113358" w:rsidRPr="00F65579" w:rsidRDefault="00113358" w:rsidP="00113358">
            <w:pPr>
              <w:pStyle w:val="Tabletextright"/>
            </w:pPr>
            <w:r w:rsidRPr="00F65579">
              <w:t>2</w:t>
            </w:r>
          </w:p>
        </w:tc>
        <w:tc>
          <w:tcPr>
            <w:tcW w:w="672" w:type="dxa"/>
            <w:shd w:val="clear" w:color="auto" w:fill="E0E0E0"/>
            <w:vAlign w:val="bottom"/>
          </w:tcPr>
          <w:p w14:paraId="175E6980" w14:textId="77777777" w:rsidR="00113358" w:rsidRPr="00F65579" w:rsidRDefault="00113358" w:rsidP="00113358">
            <w:pPr>
              <w:pStyle w:val="Tabletextright"/>
            </w:pPr>
            <w:r w:rsidRPr="00F65579">
              <w:t>–</w:t>
            </w:r>
          </w:p>
        </w:tc>
        <w:tc>
          <w:tcPr>
            <w:tcW w:w="768" w:type="dxa"/>
            <w:shd w:val="clear" w:color="auto" w:fill="auto"/>
            <w:vAlign w:val="bottom"/>
          </w:tcPr>
          <w:p w14:paraId="1C020D7F" w14:textId="77777777" w:rsidR="00113358" w:rsidRPr="00F65579" w:rsidRDefault="00113358" w:rsidP="00113358">
            <w:pPr>
              <w:pStyle w:val="Tabletextright"/>
            </w:pPr>
            <w:r w:rsidRPr="00F65579">
              <w:t>–</w:t>
            </w:r>
          </w:p>
        </w:tc>
        <w:tc>
          <w:tcPr>
            <w:tcW w:w="672" w:type="dxa"/>
            <w:shd w:val="clear" w:color="auto" w:fill="auto"/>
            <w:vAlign w:val="bottom"/>
          </w:tcPr>
          <w:p w14:paraId="15CC8B3E" w14:textId="77777777" w:rsidR="00113358" w:rsidRPr="00F65579" w:rsidRDefault="00113358" w:rsidP="00113358">
            <w:pPr>
              <w:pStyle w:val="Tabletextright"/>
            </w:pPr>
            <w:r w:rsidRPr="00F65579">
              <w:t>–</w:t>
            </w:r>
          </w:p>
        </w:tc>
      </w:tr>
      <w:tr w:rsidR="00113358" w:rsidRPr="00F65579" w14:paraId="3BF0F2EF" w14:textId="77777777" w:rsidTr="00135136">
        <w:tc>
          <w:tcPr>
            <w:tcW w:w="3798" w:type="dxa"/>
            <w:vAlign w:val="bottom"/>
          </w:tcPr>
          <w:p w14:paraId="0EA7F021" w14:textId="77777777" w:rsidR="00113358" w:rsidRPr="00F65579" w:rsidRDefault="00113358" w:rsidP="00113358">
            <w:pPr>
              <w:pStyle w:val="Tabletext"/>
            </w:pPr>
            <w:r w:rsidRPr="00F65579">
              <w:t>State Trustees Limited</w:t>
            </w:r>
          </w:p>
        </w:tc>
        <w:tc>
          <w:tcPr>
            <w:tcW w:w="720" w:type="dxa"/>
            <w:shd w:val="clear" w:color="auto" w:fill="E0E0E0"/>
            <w:vAlign w:val="bottom"/>
          </w:tcPr>
          <w:p w14:paraId="5BB3C7E7" w14:textId="77777777" w:rsidR="00113358" w:rsidRPr="00F65579" w:rsidRDefault="00113358" w:rsidP="00113358">
            <w:pPr>
              <w:pStyle w:val="Tabletextright"/>
            </w:pPr>
            <w:r w:rsidRPr="00F65579">
              <w:t>6</w:t>
            </w:r>
          </w:p>
        </w:tc>
        <w:tc>
          <w:tcPr>
            <w:tcW w:w="672" w:type="dxa"/>
            <w:shd w:val="clear" w:color="auto" w:fill="E0E0E0"/>
            <w:vAlign w:val="bottom"/>
          </w:tcPr>
          <w:p w14:paraId="1B08BF50" w14:textId="77777777" w:rsidR="00113358" w:rsidRPr="00F65579" w:rsidRDefault="00113358" w:rsidP="00113358">
            <w:pPr>
              <w:pStyle w:val="Tabletextright"/>
            </w:pPr>
            <w:r w:rsidRPr="00F65579">
              <w:t>-1</w:t>
            </w:r>
          </w:p>
        </w:tc>
        <w:tc>
          <w:tcPr>
            <w:tcW w:w="768" w:type="dxa"/>
            <w:vAlign w:val="bottom"/>
          </w:tcPr>
          <w:p w14:paraId="39A02419" w14:textId="77777777" w:rsidR="00113358" w:rsidRPr="00F65579" w:rsidRDefault="00113358" w:rsidP="00113358">
            <w:pPr>
              <w:pStyle w:val="Tabletextright"/>
            </w:pPr>
            <w:r w:rsidRPr="00F65579">
              <w:t>1</w:t>
            </w:r>
          </w:p>
        </w:tc>
        <w:tc>
          <w:tcPr>
            <w:tcW w:w="672" w:type="dxa"/>
            <w:vAlign w:val="bottom"/>
          </w:tcPr>
          <w:p w14:paraId="4F95AA39" w14:textId="77777777" w:rsidR="00113358" w:rsidRPr="00F65579" w:rsidRDefault="00113358" w:rsidP="00113358">
            <w:pPr>
              <w:pStyle w:val="Tabletextright"/>
            </w:pPr>
            <w:r w:rsidRPr="00F65579">
              <w:t>–</w:t>
            </w:r>
          </w:p>
        </w:tc>
        <w:tc>
          <w:tcPr>
            <w:tcW w:w="768" w:type="dxa"/>
            <w:shd w:val="clear" w:color="auto" w:fill="E0E0E0"/>
            <w:vAlign w:val="bottom"/>
          </w:tcPr>
          <w:p w14:paraId="3BB03010" w14:textId="77777777" w:rsidR="00113358" w:rsidRPr="00F65579" w:rsidRDefault="00113358" w:rsidP="00113358">
            <w:pPr>
              <w:pStyle w:val="Tabletextright"/>
            </w:pPr>
            <w:r w:rsidRPr="00F65579">
              <w:t>5</w:t>
            </w:r>
          </w:p>
        </w:tc>
        <w:tc>
          <w:tcPr>
            <w:tcW w:w="672" w:type="dxa"/>
            <w:shd w:val="clear" w:color="auto" w:fill="E0E0E0"/>
            <w:vAlign w:val="bottom"/>
          </w:tcPr>
          <w:p w14:paraId="7130AA1B" w14:textId="77777777" w:rsidR="00113358" w:rsidRPr="00F65579" w:rsidRDefault="00113358" w:rsidP="00113358">
            <w:pPr>
              <w:pStyle w:val="Tabletextright"/>
            </w:pPr>
            <w:r w:rsidRPr="00F65579">
              <w:t>-1</w:t>
            </w:r>
          </w:p>
        </w:tc>
        <w:tc>
          <w:tcPr>
            <w:tcW w:w="768" w:type="dxa"/>
            <w:shd w:val="clear" w:color="auto" w:fill="auto"/>
            <w:vAlign w:val="bottom"/>
          </w:tcPr>
          <w:p w14:paraId="72FAB4E8" w14:textId="77777777" w:rsidR="00113358" w:rsidRPr="00F65579" w:rsidRDefault="00113358" w:rsidP="00113358">
            <w:pPr>
              <w:pStyle w:val="Tabletextright"/>
            </w:pPr>
            <w:r w:rsidRPr="00F65579">
              <w:t>-</w:t>
            </w:r>
          </w:p>
        </w:tc>
        <w:tc>
          <w:tcPr>
            <w:tcW w:w="672" w:type="dxa"/>
            <w:shd w:val="clear" w:color="auto" w:fill="auto"/>
            <w:vAlign w:val="bottom"/>
          </w:tcPr>
          <w:p w14:paraId="16FB2617" w14:textId="77777777" w:rsidR="00113358" w:rsidRPr="00F65579" w:rsidRDefault="00113358" w:rsidP="00113358">
            <w:pPr>
              <w:pStyle w:val="Tabletextright"/>
            </w:pPr>
            <w:r w:rsidRPr="00F65579">
              <w:t>-</w:t>
            </w:r>
          </w:p>
        </w:tc>
      </w:tr>
      <w:tr w:rsidR="00113358" w:rsidRPr="00F65579" w14:paraId="5CFA5020" w14:textId="77777777" w:rsidTr="00135136">
        <w:tc>
          <w:tcPr>
            <w:tcW w:w="3798" w:type="dxa"/>
            <w:vAlign w:val="bottom"/>
          </w:tcPr>
          <w:p w14:paraId="25A4859B" w14:textId="77777777" w:rsidR="00113358" w:rsidRPr="00F65579" w:rsidRDefault="00113358" w:rsidP="00113358">
            <w:pPr>
              <w:pStyle w:val="Tabletext"/>
            </w:pPr>
            <w:r w:rsidRPr="00F65579">
              <w:t>Treasury Corporation of Victoria</w:t>
            </w:r>
          </w:p>
        </w:tc>
        <w:tc>
          <w:tcPr>
            <w:tcW w:w="720" w:type="dxa"/>
            <w:shd w:val="clear" w:color="auto" w:fill="E0E0E0"/>
            <w:vAlign w:val="bottom"/>
          </w:tcPr>
          <w:p w14:paraId="33A6496D" w14:textId="77777777" w:rsidR="00113358" w:rsidRPr="00F65579" w:rsidRDefault="00113358" w:rsidP="00113358">
            <w:pPr>
              <w:pStyle w:val="Tabletextright"/>
            </w:pPr>
            <w:r w:rsidRPr="00F65579">
              <w:t>6</w:t>
            </w:r>
          </w:p>
        </w:tc>
        <w:tc>
          <w:tcPr>
            <w:tcW w:w="672" w:type="dxa"/>
            <w:shd w:val="clear" w:color="auto" w:fill="E0E0E0"/>
            <w:vAlign w:val="bottom"/>
          </w:tcPr>
          <w:p w14:paraId="0D5BA455" w14:textId="77777777" w:rsidR="00113358" w:rsidRPr="00F65579" w:rsidRDefault="00113358" w:rsidP="00113358">
            <w:pPr>
              <w:pStyle w:val="Tabletextright"/>
            </w:pPr>
            <w:r w:rsidRPr="00F65579">
              <w:t>–</w:t>
            </w:r>
          </w:p>
        </w:tc>
        <w:tc>
          <w:tcPr>
            <w:tcW w:w="768" w:type="dxa"/>
            <w:vAlign w:val="bottom"/>
          </w:tcPr>
          <w:p w14:paraId="0FBBFA2B" w14:textId="77777777" w:rsidR="00113358" w:rsidRPr="00F65579" w:rsidRDefault="00113358" w:rsidP="00113358">
            <w:pPr>
              <w:pStyle w:val="Tabletextright"/>
            </w:pPr>
            <w:r w:rsidRPr="00F65579">
              <w:t>5</w:t>
            </w:r>
          </w:p>
        </w:tc>
        <w:tc>
          <w:tcPr>
            <w:tcW w:w="672" w:type="dxa"/>
            <w:vAlign w:val="bottom"/>
          </w:tcPr>
          <w:p w14:paraId="3978FA52" w14:textId="77777777" w:rsidR="00113358" w:rsidRPr="00F65579" w:rsidRDefault="00113358" w:rsidP="00113358">
            <w:pPr>
              <w:pStyle w:val="Tabletextright"/>
            </w:pPr>
            <w:r w:rsidRPr="00F65579">
              <w:t>–</w:t>
            </w:r>
          </w:p>
        </w:tc>
        <w:tc>
          <w:tcPr>
            <w:tcW w:w="768" w:type="dxa"/>
            <w:shd w:val="clear" w:color="auto" w:fill="E0E0E0"/>
            <w:vAlign w:val="bottom"/>
          </w:tcPr>
          <w:p w14:paraId="7127E631" w14:textId="77777777" w:rsidR="00113358" w:rsidRPr="00F65579" w:rsidRDefault="00113358" w:rsidP="00113358">
            <w:pPr>
              <w:pStyle w:val="Tabletextright"/>
            </w:pPr>
            <w:r w:rsidRPr="00F65579">
              <w:t>1</w:t>
            </w:r>
          </w:p>
        </w:tc>
        <w:tc>
          <w:tcPr>
            <w:tcW w:w="672" w:type="dxa"/>
            <w:shd w:val="clear" w:color="auto" w:fill="E0E0E0"/>
            <w:vAlign w:val="bottom"/>
          </w:tcPr>
          <w:p w14:paraId="22B6CDCE" w14:textId="77777777" w:rsidR="00113358" w:rsidRPr="00F65579" w:rsidRDefault="00113358" w:rsidP="00113358">
            <w:pPr>
              <w:pStyle w:val="Tabletextright"/>
            </w:pPr>
            <w:r w:rsidRPr="00F65579">
              <w:t>–</w:t>
            </w:r>
          </w:p>
        </w:tc>
        <w:tc>
          <w:tcPr>
            <w:tcW w:w="768" w:type="dxa"/>
            <w:shd w:val="clear" w:color="auto" w:fill="auto"/>
            <w:vAlign w:val="bottom"/>
          </w:tcPr>
          <w:p w14:paraId="5A020FCE" w14:textId="77777777" w:rsidR="00113358" w:rsidRPr="00F65579" w:rsidRDefault="00113358" w:rsidP="00113358">
            <w:pPr>
              <w:pStyle w:val="Tabletextright"/>
            </w:pPr>
            <w:r w:rsidRPr="00F65579">
              <w:t>–</w:t>
            </w:r>
          </w:p>
        </w:tc>
        <w:tc>
          <w:tcPr>
            <w:tcW w:w="672" w:type="dxa"/>
            <w:shd w:val="clear" w:color="auto" w:fill="auto"/>
            <w:vAlign w:val="bottom"/>
          </w:tcPr>
          <w:p w14:paraId="1C2545FA" w14:textId="77777777" w:rsidR="00113358" w:rsidRPr="00F65579" w:rsidRDefault="00113358" w:rsidP="00113358">
            <w:pPr>
              <w:pStyle w:val="Tabletextright"/>
            </w:pPr>
            <w:r w:rsidRPr="00F65579">
              <w:t>–</w:t>
            </w:r>
          </w:p>
        </w:tc>
      </w:tr>
      <w:tr w:rsidR="00113358" w:rsidRPr="00F65579" w14:paraId="23BDB8EC" w14:textId="77777777" w:rsidTr="00135136">
        <w:tc>
          <w:tcPr>
            <w:tcW w:w="3798" w:type="dxa"/>
            <w:vAlign w:val="bottom"/>
          </w:tcPr>
          <w:p w14:paraId="09E0C055" w14:textId="77777777" w:rsidR="00113358" w:rsidRPr="00F65579" w:rsidRDefault="00113358" w:rsidP="00113358">
            <w:pPr>
              <w:pStyle w:val="Tabletext"/>
            </w:pPr>
            <w:r w:rsidRPr="00F65579">
              <w:t>Victorian Funds Management Corporation</w:t>
            </w:r>
          </w:p>
        </w:tc>
        <w:tc>
          <w:tcPr>
            <w:tcW w:w="720" w:type="dxa"/>
            <w:shd w:val="clear" w:color="auto" w:fill="E0E0E0"/>
            <w:vAlign w:val="bottom"/>
          </w:tcPr>
          <w:p w14:paraId="0E3F3527" w14:textId="77777777" w:rsidR="00113358" w:rsidRPr="00F65579" w:rsidRDefault="00113358" w:rsidP="00113358">
            <w:pPr>
              <w:pStyle w:val="Tabletextright"/>
            </w:pPr>
            <w:r w:rsidRPr="00F65579">
              <w:t>6</w:t>
            </w:r>
          </w:p>
        </w:tc>
        <w:tc>
          <w:tcPr>
            <w:tcW w:w="672" w:type="dxa"/>
            <w:shd w:val="clear" w:color="auto" w:fill="E0E0E0"/>
            <w:vAlign w:val="bottom"/>
          </w:tcPr>
          <w:p w14:paraId="29E6DC75" w14:textId="77777777" w:rsidR="00113358" w:rsidRPr="00F65579" w:rsidRDefault="00113358" w:rsidP="00113358">
            <w:pPr>
              <w:pStyle w:val="Tabletextright"/>
            </w:pPr>
            <w:r w:rsidRPr="00F65579">
              <w:t>1</w:t>
            </w:r>
          </w:p>
        </w:tc>
        <w:tc>
          <w:tcPr>
            <w:tcW w:w="768" w:type="dxa"/>
            <w:vAlign w:val="bottom"/>
          </w:tcPr>
          <w:p w14:paraId="18A42C54" w14:textId="77777777" w:rsidR="00113358" w:rsidRPr="00F65579" w:rsidRDefault="00113358" w:rsidP="00113358">
            <w:pPr>
              <w:pStyle w:val="Tabletextright"/>
            </w:pPr>
            <w:r w:rsidRPr="00F65579">
              <w:t>2</w:t>
            </w:r>
          </w:p>
        </w:tc>
        <w:tc>
          <w:tcPr>
            <w:tcW w:w="672" w:type="dxa"/>
            <w:vAlign w:val="bottom"/>
          </w:tcPr>
          <w:p w14:paraId="6D45525A" w14:textId="77777777" w:rsidR="00113358" w:rsidRPr="00F65579" w:rsidRDefault="00113358" w:rsidP="00113358">
            <w:pPr>
              <w:pStyle w:val="Tabletextright"/>
            </w:pPr>
            <w:r w:rsidRPr="00F65579">
              <w:t>-1</w:t>
            </w:r>
          </w:p>
        </w:tc>
        <w:tc>
          <w:tcPr>
            <w:tcW w:w="768" w:type="dxa"/>
            <w:shd w:val="clear" w:color="auto" w:fill="E0E0E0"/>
            <w:vAlign w:val="bottom"/>
          </w:tcPr>
          <w:p w14:paraId="17753D9C" w14:textId="77777777" w:rsidR="00113358" w:rsidRPr="00F65579" w:rsidRDefault="00113358" w:rsidP="00113358">
            <w:pPr>
              <w:pStyle w:val="Tabletextright"/>
            </w:pPr>
            <w:r w:rsidRPr="00F65579">
              <w:t>4</w:t>
            </w:r>
          </w:p>
        </w:tc>
        <w:tc>
          <w:tcPr>
            <w:tcW w:w="672" w:type="dxa"/>
            <w:shd w:val="clear" w:color="auto" w:fill="E0E0E0"/>
            <w:vAlign w:val="bottom"/>
          </w:tcPr>
          <w:p w14:paraId="07C94757" w14:textId="77777777" w:rsidR="00113358" w:rsidRPr="00F65579" w:rsidRDefault="00113358" w:rsidP="00113358">
            <w:pPr>
              <w:pStyle w:val="Tabletextright"/>
            </w:pPr>
            <w:r w:rsidRPr="00F65579">
              <w:t>–</w:t>
            </w:r>
          </w:p>
        </w:tc>
        <w:tc>
          <w:tcPr>
            <w:tcW w:w="768" w:type="dxa"/>
            <w:shd w:val="clear" w:color="auto" w:fill="auto"/>
            <w:vAlign w:val="bottom"/>
          </w:tcPr>
          <w:p w14:paraId="4FC29AE3" w14:textId="77777777" w:rsidR="00113358" w:rsidRPr="00F65579" w:rsidRDefault="00113358" w:rsidP="00113358">
            <w:pPr>
              <w:pStyle w:val="Tabletextright"/>
            </w:pPr>
            <w:r w:rsidRPr="00F65579">
              <w:t>–</w:t>
            </w:r>
          </w:p>
        </w:tc>
        <w:tc>
          <w:tcPr>
            <w:tcW w:w="672" w:type="dxa"/>
            <w:shd w:val="clear" w:color="auto" w:fill="auto"/>
            <w:vAlign w:val="bottom"/>
          </w:tcPr>
          <w:p w14:paraId="77BCDED6" w14:textId="77777777" w:rsidR="00113358" w:rsidRPr="00F65579" w:rsidRDefault="00113358" w:rsidP="00113358">
            <w:pPr>
              <w:pStyle w:val="Tabletextright"/>
            </w:pPr>
            <w:r w:rsidRPr="00F65579">
              <w:t>–</w:t>
            </w:r>
          </w:p>
        </w:tc>
      </w:tr>
      <w:tr w:rsidR="00113358" w:rsidRPr="00F65579" w14:paraId="4339029F" w14:textId="77777777" w:rsidTr="00135136">
        <w:tc>
          <w:tcPr>
            <w:tcW w:w="3798" w:type="dxa"/>
            <w:vAlign w:val="bottom"/>
          </w:tcPr>
          <w:p w14:paraId="406BEEE8" w14:textId="77777777" w:rsidR="00113358" w:rsidRPr="00F65579" w:rsidRDefault="00113358" w:rsidP="00113358">
            <w:pPr>
              <w:pStyle w:val="Tabletext"/>
            </w:pPr>
            <w:r w:rsidRPr="00F65579">
              <w:t>Victorian Managed Insurance Authority</w:t>
            </w:r>
          </w:p>
        </w:tc>
        <w:tc>
          <w:tcPr>
            <w:tcW w:w="720" w:type="dxa"/>
            <w:shd w:val="clear" w:color="auto" w:fill="E0E0E0"/>
            <w:vAlign w:val="bottom"/>
          </w:tcPr>
          <w:p w14:paraId="07B90477" w14:textId="77777777" w:rsidR="00113358" w:rsidRPr="00F65579" w:rsidRDefault="00113358" w:rsidP="00113358">
            <w:pPr>
              <w:pStyle w:val="Tabletextright"/>
            </w:pPr>
            <w:r w:rsidRPr="00F65579">
              <w:t>11</w:t>
            </w:r>
          </w:p>
        </w:tc>
        <w:tc>
          <w:tcPr>
            <w:tcW w:w="672" w:type="dxa"/>
            <w:shd w:val="clear" w:color="auto" w:fill="E0E0E0"/>
            <w:vAlign w:val="bottom"/>
          </w:tcPr>
          <w:p w14:paraId="5FECF5F6" w14:textId="77777777" w:rsidR="00113358" w:rsidRPr="00F65579" w:rsidRDefault="00113358" w:rsidP="00113358">
            <w:pPr>
              <w:pStyle w:val="Tabletextright"/>
            </w:pPr>
            <w:r w:rsidRPr="00F65579">
              <w:t>-1</w:t>
            </w:r>
          </w:p>
        </w:tc>
        <w:tc>
          <w:tcPr>
            <w:tcW w:w="768" w:type="dxa"/>
            <w:vAlign w:val="bottom"/>
          </w:tcPr>
          <w:p w14:paraId="20A4C911" w14:textId="77777777" w:rsidR="00113358" w:rsidRPr="00F65579" w:rsidRDefault="00113358" w:rsidP="00113358">
            <w:pPr>
              <w:pStyle w:val="Tabletextright"/>
            </w:pPr>
            <w:r w:rsidRPr="00F65579">
              <w:t>5</w:t>
            </w:r>
          </w:p>
        </w:tc>
        <w:tc>
          <w:tcPr>
            <w:tcW w:w="672" w:type="dxa"/>
            <w:vAlign w:val="bottom"/>
          </w:tcPr>
          <w:p w14:paraId="6CC25DD3" w14:textId="77777777" w:rsidR="00113358" w:rsidRPr="00F65579" w:rsidRDefault="00113358" w:rsidP="00113358">
            <w:pPr>
              <w:pStyle w:val="Tabletextright"/>
            </w:pPr>
            <w:r w:rsidRPr="00F65579">
              <w:t>–</w:t>
            </w:r>
          </w:p>
        </w:tc>
        <w:tc>
          <w:tcPr>
            <w:tcW w:w="768" w:type="dxa"/>
            <w:shd w:val="clear" w:color="auto" w:fill="E0E0E0"/>
            <w:vAlign w:val="bottom"/>
          </w:tcPr>
          <w:p w14:paraId="779660E2" w14:textId="77777777" w:rsidR="00113358" w:rsidRPr="00F65579" w:rsidRDefault="00113358" w:rsidP="00113358">
            <w:pPr>
              <w:pStyle w:val="Tabletextright"/>
            </w:pPr>
            <w:r w:rsidRPr="00F65579">
              <w:t>6</w:t>
            </w:r>
          </w:p>
        </w:tc>
        <w:tc>
          <w:tcPr>
            <w:tcW w:w="672" w:type="dxa"/>
            <w:shd w:val="clear" w:color="auto" w:fill="E0E0E0"/>
            <w:vAlign w:val="bottom"/>
          </w:tcPr>
          <w:p w14:paraId="5F0FBA68" w14:textId="77777777" w:rsidR="00113358" w:rsidRPr="00F65579" w:rsidRDefault="00113358" w:rsidP="00113358">
            <w:pPr>
              <w:pStyle w:val="Tabletextright"/>
            </w:pPr>
            <w:r w:rsidRPr="00F65579">
              <w:t>1</w:t>
            </w:r>
          </w:p>
        </w:tc>
        <w:tc>
          <w:tcPr>
            <w:tcW w:w="768" w:type="dxa"/>
            <w:shd w:val="clear" w:color="auto" w:fill="auto"/>
            <w:vAlign w:val="bottom"/>
          </w:tcPr>
          <w:p w14:paraId="796F0ECE" w14:textId="77777777" w:rsidR="00113358" w:rsidRPr="00F65579" w:rsidRDefault="00113358" w:rsidP="00113358">
            <w:pPr>
              <w:pStyle w:val="Tabletextright"/>
            </w:pPr>
            <w:r w:rsidRPr="00F65579">
              <w:t>–</w:t>
            </w:r>
          </w:p>
        </w:tc>
        <w:tc>
          <w:tcPr>
            <w:tcW w:w="672" w:type="dxa"/>
            <w:shd w:val="clear" w:color="auto" w:fill="auto"/>
            <w:vAlign w:val="bottom"/>
          </w:tcPr>
          <w:p w14:paraId="3497EBAC" w14:textId="77777777" w:rsidR="00113358" w:rsidRPr="00F65579" w:rsidRDefault="00113358" w:rsidP="00113358">
            <w:pPr>
              <w:pStyle w:val="Tabletextright"/>
            </w:pPr>
            <w:r w:rsidRPr="00F65579">
              <w:t>–</w:t>
            </w:r>
          </w:p>
        </w:tc>
      </w:tr>
      <w:tr w:rsidR="00113358" w:rsidRPr="00F65579" w14:paraId="0B2FB9DC" w14:textId="77777777" w:rsidTr="00135136">
        <w:tc>
          <w:tcPr>
            <w:tcW w:w="3798" w:type="dxa"/>
            <w:vAlign w:val="bottom"/>
          </w:tcPr>
          <w:p w14:paraId="7D265F21" w14:textId="77777777" w:rsidR="00113358" w:rsidRPr="00F65579" w:rsidRDefault="00113358" w:rsidP="00113358">
            <w:pPr>
              <w:pStyle w:val="Tabletextbold"/>
            </w:pPr>
            <w:r w:rsidRPr="00F65579">
              <w:t>Total</w:t>
            </w:r>
          </w:p>
        </w:tc>
        <w:tc>
          <w:tcPr>
            <w:tcW w:w="720" w:type="dxa"/>
            <w:shd w:val="clear" w:color="auto" w:fill="E0E0E0"/>
            <w:vAlign w:val="bottom"/>
          </w:tcPr>
          <w:p w14:paraId="441C7F3B" w14:textId="77777777" w:rsidR="00113358" w:rsidRPr="00F65579" w:rsidRDefault="00113358" w:rsidP="00113358">
            <w:pPr>
              <w:pStyle w:val="Tabletextrightbold"/>
            </w:pPr>
            <w:r w:rsidRPr="00F65579">
              <w:t>50</w:t>
            </w:r>
          </w:p>
        </w:tc>
        <w:tc>
          <w:tcPr>
            <w:tcW w:w="672" w:type="dxa"/>
            <w:shd w:val="clear" w:color="auto" w:fill="E0E0E0"/>
            <w:vAlign w:val="bottom"/>
          </w:tcPr>
          <w:p w14:paraId="1449D939" w14:textId="77777777" w:rsidR="00113358" w:rsidRPr="00F65579" w:rsidRDefault="00113358" w:rsidP="00113358">
            <w:pPr>
              <w:pStyle w:val="Tabletextrightbold"/>
            </w:pPr>
            <w:r w:rsidRPr="00F65579">
              <w:t>-5</w:t>
            </w:r>
          </w:p>
        </w:tc>
        <w:tc>
          <w:tcPr>
            <w:tcW w:w="768" w:type="dxa"/>
            <w:vAlign w:val="bottom"/>
          </w:tcPr>
          <w:p w14:paraId="701F0A90" w14:textId="77777777" w:rsidR="00113358" w:rsidRPr="00F65579" w:rsidRDefault="00113358" w:rsidP="00113358">
            <w:pPr>
              <w:pStyle w:val="Tabletextrightbold"/>
            </w:pPr>
            <w:r w:rsidRPr="00F65579">
              <w:t>28</w:t>
            </w:r>
          </w:p>
        </w:tc>
        <w:tc>
          <w:tcPr>
            <w:tcW w:w="672" w:type="dxa"/>
            <w:vAlign w:val="bottom"/>
          </w:tcPr>
          <w:p w14:paraId="71E5329E" w14:textId="77777777" w:rsidR="00113358" w:rsidRPr="00F65579" w:rsidRDefault="00113358" w:rsidP="00113358">
            <w:pPr>
              <w:pStyle w:val="Tabletextrightbold"/>
            </w:pPr>
            <w:r w:rsidRPr="00F65579">
              <w:t>-3</w:t>
            </w:r>
          </w:p>
        </w:tc>
        <w:tc>
          <w:tcPr>
            <w:tcW w:w="768" w:type="dxa"/>
            <w:shd w:val="clear" w:color="auto" w:fill="E0E0E0"/>
            <w:vAlign w:val="bottom"/>
          </w:tcPr>
          <w:p w14:paraId="00D3BE6E" w14:textId="77777777" w:rsidR="00113358" w:rsidRPr="00F65579" w:rsidRDefault="00113358" w:rsidP="00113358">
            <w:pPr>
              <w:pStyle w:val="Tabletextrightbold"/>
            </w:pPr>
            <w:r w:rsidRPr="00F65579">
              <w:t>22</w:t>
            </w:r>
          </w:p>
        </w:tc>
        <w:tc>
          <w:tcPr>
            <w:tcW w:w="672" w:type="dxa"/>
            <w:shd w:val="clear" w:color="auto" w:fill="E0E0E0"/>
            <w:vAlign w:val="bottom"/>
          </w:tcPr>
          <w:p w14:paraId="563D2C25" w14:textId="77777777" w:rsidR="00113358" w:rsidRPr="00F65579" w:rsidRDefault="00113358" w:rsidP="00113358">
            <w:pPr>
              <w:pStyle w:val="Tabletextrightbold"/>
            </w:pPr>
            <w:r w:rsidRPr="00F65579">
              <w:t>-2</w:t>
            </w:r>
          </w:p>
        </w:tc>
        <w:tc>
          <w:tcPr>
            <w:tcW w:w="768" w:type="dxa"/>
            <w:shd w:val="clear" w:color="auto" w:fill="auto"/>
            <w:vAlign w:val="bottom"/>
          </w:tcPr>
          <w:p w14:paraId="03D36B67" w14:textId="77777777" w:rsidR="00113358" w:rsidRPr="00F65579" w:rsidRDefault="00113358" w:rsidP="00113358">
            <w:pPr>
              <w:pStyle w:val="Tabletextrightbold"/>
            </w:pPr>
            <w:r w:rsidRPr="00F65579">
              <w:t>–</w:t>
            </w:r>
          </w:p>
        </w:tc>
        <w:tc>
          <w:tcPr>
            <w:tcW w:w="672" w:type="dxa"/>
            <w:shd w:val="clear" w:color="auto" w:fill="auto"/>
            <w:vAlign w:val="bottom"/>
          </w:tcPr>
          <w:p w14:paraId="60CBF2D5" w14:textId="77777777" w:rsidR="00113358" w:rsidRPr="00F65579" w:rsidRDefault="00113358" w:rsidP="00113358">
            <w:pPr>
              <w:pStyle w:val="Tabletextrightbold"/>
            </w:pPr>
            <w:r w:rsidRPr="00F65579">
              <w:t>–</w:t>
            </w:r>
          </w:p>
        </w:tc>
      </w:tr>
    </w:tbl>
    <w:p w14:paraId="40F9F6A7" w14:textId="77777777" w:rsidR="00113358" w:rsidRPr="00F65579" w:rsidRDefault="00113358" w:rsidP="00113358">
      <w:pPr>
        <w:pStyle w:val="Notes"/>
      </w:pPr>
      <w:r w:rsidRPr="00F65579">
        <w:t>For the purpose of this table, executive officers are defined as employees who have significant management responsibility and receive a TRP of $182</w:t>
      </w:r>
      <w:r w:rsidRPr="00F65579">
        <w:rPr>
          <w:rFonts w:ascii="Calibri" w:hAnsi="Calibri" w:cs="Calibri"/>
        </w:rPr>
        <w:t> </w:t>
      </w:r>
      <w:r w:rsidRPr="00F65579">
        <w:t>070 or more.</w:t>
      </w:r>
    </w:p>
    <w:p w14:paraId="50783451" w14:textId="77777777" w:rsidR="00113358" w:rsidRPr="00F65579" w:rsidRDefault="00113358" w:rsidP="00113358">
      <w:pPr>
        <w:pStyle w:val="Notes"/>
      </w:pPr>
      <w:r w:rsidRPr="00F65579">
        <w:t>All figures reflect employment levels as at 30 June 2019 unless otherwise stated.</w:t>
      </w:r>
    </w:p>
    <w:p w14:paraId="2E7BE47D" w14:textId="77777777" w:rsidR="00113358" w:rsidRPr="00F65579" w:rsidRDefault="00113358" w:rsidP="00113358">
      <w:pPr>
        <w:pStyle w:val="Notes"/>
      </w:pPr>
      <w:r w:rsidRPr="00F65579">
        <w:t>Excluded are those on leave without pay or absent on secondment, external contractors/consultants and temporary staff employed by employment agencies.</w:t>
      </w:r>
    </w:p>
    <w:p w14:paraId="61F959D0" w14:textId="77777777" w:rsidR="00113358" w:rsidRPr="00F65579" w:rsidRDefault="00113358" w:rsidP="00113358">
      <w:pPr>
        <w:pStyle w:val="Notes"/>
      </w:pPr>
      <w:r w:rsidRPr="00F65579">
        <w:t>Notes:</w:t>
      </w:r>
    </w:p>
    <w:p w14:paraId="35F76890" w14:textId="77777777" w:rsidR="00113358" w:rsidRPr="00F65579" w:rsidRDefault="00113358" w:rsidP="00113358">
      <w:pPr>
        <w:pStyle w:val="Notes"/>
      </w:pPr>
      <w:r w:rsidRPr="00F65579">
        <w:t xml:space="preserve">(a) Transport Accident Commission has </w:t>
      </w:r>
      <w:r w:rsidR="00135136" w:rsidRPr="00F65579">
        <w:t xml:space="preserve">transitioned </w:t>
      </w:r>
      <w:r w:rsidRPr="00F65579">
        <w:t xml:space="preserve">to </w:t>
      </w:r>
      <w:r w:rsidR="00135136" w:rsidRPr="00F65579">
        <w:t xml:space="preserve">the </w:t>
      </w:r>
      <w:r w:rsidRPr="00F65579">
        <w:t>Department of Transport</w:t>
      </w:r>
      <w:r w:rsidR="00135136" w:rsidRPr="00F65579">
        <w:t>.</w:t>
      </w:r>
    </w:p>
    <w:p w14:paraId="6F733AA5" w14:textId="77777777" w:rsidR="00EC7FDD" w:rsidRPr="00F65579" w:rsidRDefault="00113358" w:rsidP="00113358">
      <w:pPr>
        <w:pStyle w:val="Notes"/>
      </w:pPr>
      <w:r w:rsidRPr="00F65579">
        <w:t xml:space="preserve">(b) Victorian Asbestos Eradication Agency and Victorian WorkCover Authority has </w:t>
      </w:r>
      <w:r w:rsidR="00135136" w:rsidRPr="00F65579">
        <w:t xml:space="preserve">transitioned </w:t>
      </w:r>
      <w:r w:rsidRPr="00F65579">
        <w:t xml:space="preserve">to </w:t>
      </w:r>
      <w:r w:rsidR="00135136" w:rsidRPr="00F65579">
        <w:t xml:space="preserve">the </w:t>
      </w:r>
      <w:r w:rsidRPr="00F65579">
        <w:t>Department of Justice and Community Safety</w:t>
      </w:r>
      <w:r w:rsidR="00135136" w:rsidRPr="00F65579">
        <w:t>.</w:t>
      </w:r>
    </w:p>
    <w:bookmarkEnd w:id="191"/>
    <w:p w14:paraId="329DC015" w14:textId="77777777" w:rsidR="0011669B" w:rsidRPr="00F65579" w:rsidRDefault="0011669B" w:rsidP="00C8160C">
      <w:pPr>
        <w:pStyle w:val="Heading1App"/>
        <w:sectPr w:rsidR="0011669B" w:rsidRPr="00F65579" w:rsidSect="00A044E3">
          <w:type w:val="continuous"/>
          <w:pgSz w:w="11909" w:h="16834" w:code="9"/>
          <w:pgMar w:top="1728" w:right="1152" w:bottom="1260" w:left="1152" w:header="720" w:footer="288" w:gutter="0"/>
          <w:cols w:space="720"/>
          <w:noEndnote/>
        </w:sectPr>
      </w:pPr>
    </w:p>
    <w:p w14:paraId="68DEAE15" w14:textId="77777777" w:rsidR="005F7D48" w:rsidRPr="00F65579" w:rsidRDefault="005F7D48" w:rsidP="00C8160C">
      <w:pPr>
        <w:pStyle w:val="Heading1App"/>
      </w:pPr>
      <w:bookmarkStart w:id="193" w:name="_Toc17189903"/>
      <w:bookmarkStart w:id="194" w:name="_Toc17189956"/>
      <w:r w:rsidRPr="00F65579">
        <w:lastRenderedPageBreak/>
        <w:t xml:space="preserve">Appendix </w:t>
      </w:r>
      <w:r w:rsidR="007D55CC" w:rsidRPr="00F65579">
        <w:t>2</w:t>
      </w:r>
      <w:r w:rsidRPr="00F65579">
        <w:tab/>
      </w:r>
      <w:bookmarkStart w:id="195" w:name="OHSPolicy_start"/>
      <w:r w:rsidR="00823F9B" w:rsidRPr="00F65579">
        <w:t xml:space="preserve">DTF occupational health and safety </w:t>
      </w:r>
      <w:bookmarkEnd w:id="195"/>
      <w:r w:rsidR="00823F9B" w:rsidRPr="00F65579">
        <w:t xml:space="preserve">report </w:t>
      </w:r>
      <w:r w:rsidR="000A0A30" w:rsidRPr="00F65579">
        <w:t>30 June 201</w:t>
      </w:r>
      <w:r w:rsidR="00BC2A55" w:rsidRPr="00F65579">
        <w:t>9</w:t>
      </w:r>
      <w:bookmarkEnd w:id="193"/>
      <w:bookmarkEnd w:id="194"/>
    </w:p>
    <w:p w14:paraId="41C94E45" w14:textId="77777777" w:rsidR="0011669B" w:rsidRPr="00F65579" w:rsidRDefault="0011669B" w:rsidP="005F7D48">
      <w:pPr>
        <w:sectPr w:rsidR="0011669B" w:rsidRPr="00F65579" w:rsidSect="00BB311C">
          <w:pgSz w:w="11909" w:h="16834" w:code="9"/>
          <w:pgMar w:top="1728" w:right="1152" w:bottom="1260" w:left="1152" w:header="720" w:footer="288" w:gutter="0"/>
          <w:cols w:space="720"/>
          <w:noEndnote/>
        </w:sectPr>
      </w:pPr>
    </w:p>
    <w:p w14:paraId="62CC8375" w14:textId="77777777" w:rsidR="001F7E66" w:rsidRPr="00F65579" w:rsidRDefault="001F7E66" w:rsidP="001F7E66">
      <w:r w:rsidRPr="00F65579">
        <w:rPr>
          <w:rFonts w:cs="Garamond"/>
          <w:szCs w:val="20"/>
        </w:rPr>
        <w:t>In 2018</w:t>
      </w:r>
      <w:r w:rsidR="003E7C90" w:rsidRPr="00F65579">
        <w:rPr>
          <w:rFonts w:cs="Garamond"/>
          <w:szCs w:val="20"/>
        </w:rPr>
        <w:noBreakHyphen/>
      </w:r>
      <w:r w:rsidRPr="00F65579">
        <w:rPr>
          <w:rFonts w:cs="Garamond"/>
          <w:szCs w:val="20"/>
        </w:rPr>
        <w:t xml:space="preserve">19, the Department continued </w:t>
      </w:r>
      <w:r w:rsidRPr="00F65579">
        <w:t>its commitment to OHS with a number of key achievements.</w:t>
      </w:r>
    </w:p>
    <w:p w14:paraId="5ADC09E7" w14:textId="77777777" w:rsidR="001F7E66" w:rsidRPr="00F65579" w:rsidRDefault="001F7E66" w:rsidP="001F7E66">
      <w:r w:rsidRPr="00F65579">
        <w:t>Throughout the year quarterly Health and Safety Committee meetings were held. A Safety Month program was delivered in October, in alignment with Safe Work month</w:t>
      </w:r>
      <w:r w:rsidR="003457A1" w:rsidRPr="00F65579">
        <w:t>. Th</w:t>
      </w:r>
      <w:r w:rsidRPr="00F65579">
        <w:t>is program offered health and wellbeing seminars on mindfulness, ergonomic assessments, blood pressure testing, St John CPR van on</w:t>
      </w:r>
      <w:r w:rsidR="003E7C90" w:rsidRPr="00F65579">
        <w:noBreakHyphen/>
      </w:r>
      <w:r w:rsidRPr="00F65579">
        <w:t xml:space="preserve">site to teach staff how to perform CPR, CPR </w:t>
      </w:r>
      <w:r w:rsidR="00BC2A55" w:rsidRPr="00F65579">
        <w:t xml:space="preserve">refresher </w:t>
      </w:r>
      <w:r w:rsidRPr="00F65579">
        <w:t xml:space="preserve">training for </w:t>
      </w:r>
      <w:r w:rsidR="00BC2A55" w:rsidRPr="00F65579">
        <w:t xml:space="preserve">first aid officers, first aid </w:t>
      </w:r>
      <w:r w:rsidRPr="00F65579">
        <w:t xml:space="preserve">officer information sessions and other OHS awareness activities. </w:t>
      </w:r>
    </w:p>
    <w:p w14:paraId="4674BA0F" w14:textId="77777777" w:rsidR="001F7E66" w:rsidRPr="00F65579" w:rsidRDefault="001F7E66" w:rsidP="001F7E66">
      <w:r w:rsidRPr="00F65579">
        <w:t xml:space="preserve">The Department has 17 existing </w:t>
      </w:r>
      <w:r w:rsidR="00BC2A55" w:rsidRPr="00F65579">
        <w:t xml:space="preserve">first aid </w:t>
      </w:r>
      <w:r w:rsidRPr="00F65579">
        <w:t>officers, including one at ESC. In 2018</w:t>
      </w:r>
      <w:r w:rsidR="003E7C90" w:rsidRPr="00F65579">
        <w:noBreakHyphen/>
      </w:r>
      <w:r w:rsidRPr="00F65579">
        <w:t xml:space="preserve">19, four </w:t>
      </w:r>
      <w:r w:rsidR="00BC2A55" w:rsidRPr="00F65579">
        <w:t xml:space="preserve">first aid </w:t>
      </w:r>
      <w:r w:rsidRPr="00F65579">
        <w:t xml:space="preserve">officers were accredited in </w:t>
      </w:r>
      <w:r w:rsidR="00BC2A55" w:rsidRPr="00F65579">
        <w:t>mental health first aid</w:t>
      </w:r>
      <w:r w:rsidRPr="00F65579">
        <w:t>.</w:t>
      </w:r>
    </w:p>
    <w:p w14:paraId="0712B4CF" w14:textId="77777777" w:rsidR="001F7E66" w:rsidRPr="00F65579" w:rsidRDefault="001F7E66" w:rsidP="001F7E66">
      <w:r w:rsidRPr="00F65579">
        <w:t xml:space="preserve">A total of 276 workstation ergonomic assessments were conducted, a </w:t>
      </w:r>
      <w:r w:rsidR="00BC2A55" w:rsidRPr="00F65579">
        <w:t>3</w:t>
      </w:r>
      <w:r w:rsidRPr="00F65579">
        <w:rPr>
          <w:rFonts w:ascii="Calibri" w:hAnsi="Calibri" w:cs="Calibri"/>
        </w:rPr>
        <w:t> </w:t>
      </w:r>
      <w:r w:rsidRPr="00F65579">
        <w:t>per</w:t>
      </w:r>
      <w:r w:rsidRPr="00F65579">
        <w:rPr>
          <w:rFonts w:ascii="Calibri" w:hAnsi="Calibri" w:cs="Calibri"/>
        </w:rPr>
        <w:t> </w:t>
      </w:r>
      <w:r w:rsidRPr="00F65579">
        <w:t>cent increase on 2017</w:t>
      </w:r>
      <w:r w:rsidR="003E7C90" w:rsidRPr="00F65579">
        <w:noBreakHyphen/>
      </w:r>
      <w:r w:rsidRPr="00F65579">
        <w:t>18. These included 204 face</w:t>
      </w:r>
      <w:r w:rsidR="003E7C90" w:rsidRPr="00F65579">
        <w:noBreakHyphen/>
      </w:r>
      <w:r w:rsidRPr="00F65579">
        <w:t>to</w:t>
      </w:r>
      <w:r w:rsidR="003E7C90" w:rsidRPr="00F65579">
        <w:noBreakHyphen/>
      </w:r>
      <w:r w:rsidRPr="00F65579">
        <w:t>face assessments and 72 online assessments via DTF</w:t>
      </w:r>
      <w:r w:rsidR="00B21A45" w:rsidRPr="00F65579">
        <w:rPr>
          <w:rFonts w:ascii="VIC" w:hAnsi="VIC" w:cs="VIC"/>
        </w:rPr>
        <w:t>’</w:t>
      </w:r>
      <w:r w:rsidRPr="00F65579">
        <w:t>s safe workstation setup online module. Following these assessments 58 sit</w:t>
      </w:r>
      <w:r w:rsidR="003E7C90" w:rsidRPr="00F65579">
        <w:noBreakHyphen/>
      </w:r>
      <w:r w:rsidRPr="00F65579">
        <w:t xml:space="preserve">stand </w:t>
      </w:r>
      <w:r w:rsidRPr="00F65579">
        <w:rPr>
          <w:rFonts w:cs="Garamond"/>
          <w:szCs w:val="20"/>
        </w:rPr>
        <w:t>desks were commissioned to support office</w:t>
      </w:r>
      <w:r w:rsidR="003E7C90" w:rsidRPr="00F65579">
        <w:rPr>
          <w:rFonts w:cs="Garamond"/>
          <w:szCs w:val="20"/>
        </w:rPr>
        <w:noBreakHyphen/>
      </w:r>
      <w:r w:rsidRPr="00F65579">
        <w:rPr>
          <w:rFonts w:cs="Garamond"/>
          <w:szCs w:val="20"/>
        </w:rPr>
        <w:t xml:space="preserve">based workers </w:t>
      </w:r>
      <w:r w:rsidRPr="00F65579">
        <w:t>to adjust between a sitting and standing working posture.</w:t>
      </w:r>
    </w:p>
    <w:p w14:paraId="73AF1721" w14:textId="77777777" w:rsidR="001F7E66" w:rsidRPr="00F65579" w:rsidRDefault="001F7E66" w:rsidP="001F7E66">
      <w:r w:rsidRPr="00F65579">
        <w:t>The Department continues to support employee health through the annual on</w:t>
      </w:r>
      <w:r w:rsidR="003E7C90" w:rsidRPr="00F65579">
        <w:noBreakHyphen/>
      </w:r>
      <w:r w:rsidRPr="00F65579">
        <w:t xml:space="preserve">site flu vaccination </w:t>
      </w:r>
      <w:r w:rsidRPr="00F65579">
        <w:t xml:space="preserve">program, with 346 employees receiving flu vaccinations. Staff also utilised the eye testing program, with 29 reimbursements claimed. </w:t>
      </w:r>
    </w:p>
    <w:p w14:paraId="1F173418" w14:textId="77777777" w:rsidR="001F7E66" w:rsidRPr="00F65579" w:rsidRDefault="001F7E66" w:rsidP="001F7E66">
      <w:r w:rsidRPr="00F65579">
        <w:t xml:space="preserve">Mental </w:t>
      </w:r>
      <w:r w:rsidR="00BC2A55" w:rsidRPr="00F65579">
        <w:t xml:space="preserve">health </w:t>
      </w:r>
      <w:r w:rsidRPr="00F65579">
        <w:t xml:space="preserve">and </w:t>
      </w:r>
      <w:r w:rsidR="00BC2A55" w:rsidRPr="00F65579">
        <w:t xml:space="preserve">wellbeing </w:t>
      </w:r>
      <w:r w:rsidRPr="00F65579">
        <w:t>of staff continue</w:t>
      </w:r>
      <w:r w:rsidR="003457A1" w:rsidRPr="00F65579">
        <w:t>d</w:t>
      </w:r>
      <w:r w:rsidRPr="00F65579">
        <w:t xml:space="preserve"> to be a focus throughout 2018</w:t>
      </w:r>
      <w:r w:rsidR="003E7C90" w:rsidRPr="00F65579">
        <w:noBreakHyphen/>
      </w:r>
      <w:r w:rsidRPr="00F65579">
        <w:t>19, with the promotion of DTF</w:t>
      </w:r>
      <w:r w:rsidR="00B21A45" w:rsidRPr="00F65579">
        <w:t>’</w:t>
      </w:r>
      <w:r w:rsidRPr="00F65579">
        <w:t>s Employee Assistance Program. 90 staff used the service, 79 of these were new referrals.</w:t>
      </w:r>
    </w:p>
    <w:p w14:paraId="58362DCC" w14:textId="77777777" w:rsidR="001F7E66" w:rsidRPr="00F65579" w:rsidRDefault="001F7E66" w:rsidP="001F7E66">
      <w:r w:rsidRPr="00F65579">
        <w:t>As part of DTF</w:t>
      </w:r>
      <w:r w:rsidR="00B21A45" w:rsidRPr="00F65579">
        <w:t>’</w:t>
      </w:r>
      <w:r w:rsidRPr="00F65579">
        <w:t>s commitment to staff wellbeing, a Safe Space program provides alternative support options for staff who may be experiencing unreasonable workplace behaviour. The program builds on the actions already underway to address bullying and sexual harassment in the workplace.</w:t>
      </w:r>
    </w:p>
    <w:p w14:paraId="3187C3FA" w14:textId="77777777" w:rsidR="001F7E66" w:rsidRPr="00F65579" w:rsidRDefault="001F7E66" w:rsidP="001F7E66"/>
    <w:p w14:paraId="407611A1" w14:textId="77777777" w:rsidR="00CA7CBB" w:rsidRPr="00F65579" w:rsidRDefault="00CA7CBB" w:rsidP="00CA7CBB">
      <w:pPr>
        <w:pStyle w:val="Heading30"/>
      </w:pPr>
      <w:r w:rsidRPr="00F65579">
        <w:t>Incident management</w:t>
      </w:r>
    </w:p>
    <w:p w14:paraId="0C8F3617" w14:textId="77777777" w:rsidR="001F7E66" w:rsidRPr="00F65579" w:rsidRDefault="001F7E66" w:rsidP="001F7E66">
      <w:r w:rsidRPr="00F65579">
        <w:t>During 2018</w:t>
      </w:r>
      <w:r w:rsidR="003E7C90" w:rsidRPr="00F65579">
        <w:noBreakHyphen/>
      </w:r>
      <w:r w:rsidRPr="00F65579">
        <w:t>19, the total number of incidents recorded across the Department was 28. From November 2018, emergency incidents regarding safety equipment and protocols are now being proactively recorded, with four reported for 2018</w:t>
      </w:r>
      <w:r w:rsidR="003E7C90" w:rsidRPr="00F65579">
        <w:noBreakHyphen/>
      </w:r>
      <w:r w:rsidRPr="00F65579">
        <w:t xml:space="preserve">19. </w:t>
      </w:r>
    </w:p>
    <w:p w14:paraId="6D1AD9B5" w14:textId="77777777" w:rsidR="001F7E66" w:rsidRPr="00F65579" w:rsidRDefault="001F7E66" w:rsidP="001F7E66">
      <w:r w:rsidRPr="00F65579">
        <w:t>The number of claims decreased from four in 2017</w:t>
      </w:r>
      <w:r w:rsidR="003E7C90" w:rsidRPr="00F65579">
        <w:noBreakHyphen/>
      </w:r>
      <w:r w:rsidRPr="00F65579">
        <w:t>18 to two in 2018</w:t>
      </w:r>
      <w:r w:rsidR="003E7C90" w:rsidRPr="00F65579">
        <w:noBreakHyphen/>
      </w:r>
      <w:r w:rsidRPr="00F65579">
        <w:t xml:space="preserve">19. </w:t>
      </w:r>
    </w:p>
    <w:p w14:paraId="3A1EEE4A" w14:textId="77777777" w:rsidR="00B7196D" w:rsidRPr="00F65579" w:rsidRDefault="001F7E66" w:rsidP="001F7E66">
      <w:r w:rsidRPr="00F65579">
        <w:t>The Department had no notifiable incidents.</w:t>
      </w:r>
    </w:p>
    <w:p w14:paraId="4FA85856" w14:textId="77777777" w:rsidR="00B7196D" w:rsidRPr="00F65579" w:rsidRDefault="00B7196D" w:rsidP="00F93A60">
      <w:pPr>
        <w:pStyle w:val="Heading20"/>
        <w:sectPr w:rsidR="00B7196D" w:rsidRPr="00F65579" w:rsidSect="0028555D">
          <w:type w:val="continuous"/>
          <w:pgSz w:w="11909" w:h="16834" w:code="9"/>
          <w:pgMar w:top="1728" w:right="1152" w:bottom="1260" w:left="1152" w:header="720" w:footer="288" w:gutter="0"/>
          <w:cols w:num="2" w:space="720"/>
          <w:noEndnote/>
        </w:sectPr>
      </w:pPr>
    </w:p>
    <w:p w14:paraId="0851B1B7" w14:textId="77777777" w:rsidR="005D1FC8" w:rsidRPr="00F65579" w:rsidRDefault="005D1FC8" w:rsidP="005D1FC8">
      <w:pPr>
        <w:pStyle w:val="Spacer"/>
      </w:pPr>
    </w:p>
    <w:p w14:paraId="411B5E1F" w14:textId="77777777" w:rsidR="00B7196D" w:rsidRPr="00F65579" w:rsidRDefault="00B7196D" w:rsidP="00F93A60">
      <w:pPr>
        <w:pStyle w:val="Heading20"/>
      </w:pPr>
      <w:r w:rsidRPr="00F65579">
        <w:t>DTF</w:t>
      </w:r>
      <w:r w:rsidR="00B21A45" w:rsidRPr="00F65579">
        <w:t>’</w:t>
      </w:r>
      <w:r w:rsidRPr="00F65579">
        <w:t>s performance against OHS management measures</w:t>
      </w:r>
    </w:p>
    <w:tbl>
      <w:tblPr>
        <w:tblW w:w="10033" w:type="dxa"/>
        <w:tblLayout w:type="fixed"/>
        <w:tblCellMar>
          <w:left w:w="43" w:type="dxa"/>
          <w:right w:w="43" w:type="dxa"/>
        </w:tblCellMar>
        <w:tblLook w:val="04A0" w:firstRow="1" w:lastRow="0" w:firstColumn="1" w:lastColumn="0" w:noHBand="0" w:noVBand="1"/>
      </w:tblPr>
      <w:tblGrid>
        <w:gridCol w:w="1213"/>
        <w:gridCol w:w="2250"/>
        <w:gridCol w:w="2190"/>
        <w:gridCol w:w="2190"/>
        <w:gridCol w:w="2190"/>
      </w:tblGrid>
      <w:tr w:rsidR="007F6AF3" w:rsidRPr="00F65579" w14:paraId="51D0F15F" w14:textId="77777777" w:rsidTr="00745B5D">
        <w:trPr>
          <w:cantSplit/>
          <w:tblHeader/>
        </w:trPr>
        <w:tc>
          <w:tcPr>
            <w:tcW w:w="1213" w:type="dxa"/>
            <w:hideMark/>
          </w:tcPr>
          <w:p w14:paraId="51F69E48" w14:textId="77777777" w:rsidR="007F6AF3" w:rsidRPr="00F65579" w:rsidRDefault="007F6AF3" w:rsidP="007F6AF3">
            <w:pPr>
              <w:pStyle w:val="Tabletextheadingleft"/>
            </w:pPr>
            <w:r w:rsidRPr="00F65579">
              <w:t>Measure</w:t>
            </w:r>
          </w:p>
        </w:tc>
        <w:tc>
          <w:tcPr>
            <w:tcW w:w="2250" w:type="dxa"/>
            <w:shd w:val="clear" w:color="auto" w:fill="D9D9D9" w:themeFill="background1" w:themeFillShade="D9"/>
            <w:hideMark/>
          </w:tcPr>
          <w:p w14:paraId="7D2313E2" w14:textId="77777777" w:rsidR="007F6AF3" w:rsidRPr="00F65579" w:rsidRDefault="007F6AF3" w:rsidP="007F6AF3">
            <w:pPr>
              <w:pStyle w:val="Tabletextheadingleft"/>
            </w:pPr>
            <w:r w:rsidRPr="00F65579">
              <w:t>KPI</w:t>
            </w:r>
          </w:p>
        </w:tc>
        <w:tc>
          <w:tcPr>
            <w:tcW w:w="2190" w:type="dxa"/>
            <w:hideMark/>
          </w:tcPr>
          <w:p w14:paraId="45BEBC3D" w14:textId="77777777" w:rsidR="007F6AF3" w:rsidRPr="00F65579" w:rsidRDefault="007F6AF3" w:rsidP="007F6AF3">
            <w:pPr>
              <w:pStyle w:val="Tabletextheadingleft"/>
            </w:pPr>
            <w:r w:rsidRPr="00F65579">
              <w:t>2016</w:t>
            </w:r>
            <w:r w:rsidR="003E7C90" w:rsidRPr="00F65579">
              <w:noBreakHyphen/>
            </w:r>
            <w:r w:rsidRPr="00F65579">
              <w:t>17</w:t>
            </w:r>
          </w:p>
        </w:tc>
        <w:tc>
          <w:tcPr>
            <w:tcW w:w="2190" w:type="dxa"/>
            <w:hideMark/>
          </w:tcPr>
          <w:p w14:paraId="414842CE" w14:textId="77777777" w:rsidR="007F6AF3" w:rsidRPr="00F65579" w:rsidRDefault="007F6AF3" w:rsidP="007F6AF3">
            <w:pPr>
              <w:pStyle w:val="Tabletextheadingleft"/>
            </w:pPr>
            <w:r w:rsidRPr="00F65579">
              <w:t>2017</w:t>
            </w:r>
            <w:r w:rsidR="003E7C90" w:rsidRPr="00F65579">
              <w:noBreakHyphen/>
            </w:r>
            <w:r w:rsidRPr="00F65579">
              <w:t>18</w:t>
            </w:r>
          </w:p>
        </w:tc>
        <w:tc>
          <w:tcPr>
            <w:tcW w:w="2190" w:type="dxa"/>
          </w:tcPr>
          <w:p w14:paraId="0C37C017" w14:textId="77777777" w:rsidR="007F6AF3" w:rsidRPr="00F65579" w:rsidRDefault="007F6AF3" w:rsidP="007F6AF3">
            <w:pPr>
              <w:pStyle w:val="Tabletextheadingleft"/>
            </w:pPr>
            <w:r w:rsidRPr="00F65579">
              <w:t>2018</w:t>
            </w:r>
            <w:r w:rsidR="003E7C90" w:rsidRPr="00F65579">
              <w:noBreakHyphen/>
            </w:r>
            <w:r w:rsidRPr="00F65579">
              <w:t>19</w:t>
            </w:r>
          </w:p>
        </w:tc>
      </w:tr>
      <w:tr w:rsidR="001F7E66" w:rsidRPr="00F65579" w14:paraId="121B21D6" w14:textId="77777777" w:rsidTr="00745B5D">
        <w:trPr>
          <w:cantSplit/>
        </w:trPr>
        <w:tc>
          <w:tcPr>
            <w:tcW w:w="1213" w:type="dxa"/>
            <w:vMerge w:val="restart"/>
            <w:hideMark/>
          </w:tcPr>
          <w:p w14:paraId="57C89A22" w14:textId="77777777" w:rsidR="001F7E66" w:rsidRPr="00F65579" w:rsidRDefault="001F7E66" w:rsidP="001F7E66">
            <w:pPr>
              <w:pStyle w:val="Tabletext"/>
            </w:pPr>
            <w:r w:rsidRPr="00F65579">
              <w:t xml:space="preserve">Incidents </w:t>
            </w:r>
          </w:p>
        </w:tc>
        <w:tc>
          <w:tcPr>
            <w:tcW w:w="2250" w:type="dxa"/>
            <w:shd w:val="clear" w:color="auto" w:fill="D9D9D9" w:themeFill="background1" w:themeFillShade="D9"/>
            <w:hideMark/>
          </w:tcPr>
          <w:p w14:paraId="45CDF546" w14:textId="77777777" w:rsidR="001F7E66" w:rsidRPr="00F65579" w:rsidRDefault="001F7E66" w:rsidP="001F7E66">
            <w:pPr>
              <w:pStyle w:val="Tabletext"/>
            </w:pPr>
            <w:r w:rsidRPr="00F65579">
              <w:t>Number of incidents</w:t>
            </w:r>
          </w:p>
        </w:tc>
        <w:tc>
          <w:tcPr>
            <w:tcW w:w="2190" w:type="dxa"/>
            <w:hideMark/>
          </w:tcPr>
          <w:p w14:paraId="09475FFD" w14:textId="77777777" w:rsidR="001F7E66" w:rsidRPr="00F65579" w:rsidRDefault="001F7E66" w:rsidP="001F7E66">
            <w:pPr>
              <w:pStyle w:val="Tabletext"/>
            </w:pPr>
            <w:r w:rsidRPr="00F65579">
              <w:t>20</w:t>
            </w:r>
          </w:p>
        </w:tc>
        <w:tc>
          <w:tcPr>
            <w:tcW w:w="2190" w:type="dxa"/>
            <w:hideMark/>
          </w:tcPr>
          <w:p w14:paraId="123A336C" w14:textId="77777777" w:rsidR="001F7E66" w:rsidRPr="00F65579" w:rsidRDefault="001F7E66" w:rsidP="001F7E66">
            <w:pPr>
              <w:pStyle w:val="Tabletext"/>
            </w:pPr>
            <w:r w:rsidRPr="00F65579">
              <w:t>27</w:t>
            </w:r>
          </w:p>
        </w:tc>
        <w:tc>
          <w:tcPr>
            <w:tcW w:w="2190" w:type="dxa"/>
          </w:tcPr>
          <w:p w14:paraId="5DD366C9" w14:textId="77777777" w:rsidR="001F7E66" w:rsidRPr="00F65579" w:rsidRDefault="001F7E66" w:rsidP="001F7E66">
            <w:pPr>
              <w:pStyle w:val="Tabletext"/>
            </w:pPr>
            <w:r w:rsidRPr="00F65579">
              <w:t>28</w:t>
            </w:r>
          </w:p>
        </w:tc>
      </w:tr>
      <w:tr w:rsidR="001F7E66" w:rsidRPr="00F65579" w14:paraId="5B83AB55" w14:textId="77777777" w:rsidTr="00745B5D">
        <w:trPr>
          <w:cantSplit/>
        </w:trPr>
        <w:tc>
          <w:tcPr>
            <w:tcW w:w="1213" w:type="dxa"/>
            <w:vMerge/>
            <w:hideMark/>
          </w:tcPr>
          <w:p w14:paraId="35EDC90A" w14:textId="77777777" w:rsidR="001F7E66" w:rsidRPr="00F65579" w:rsidRDefault="001F7E66" w:rsidP="001F7E66">
            <w:pPr>
              <w:pStyle w:val="Tabletext"/>
            </w:pPr>
          </w:p>
        </w:tc>
        <w:tc>
          <w:tcPr>
            <w:tcW w:w="2250" w:type="dxa"/>
            <w:shd w:val="clear" w:color="auto" w:fill="D9D9D9" w:themeFill="background1" w:themeFillShade="D9"/>
            <w:hideMark/>
          </w:tcPr>
          <w:p w14:paraId="7E46443E" w14:textId="77777777" w:rsidR="001F7E66" w:rsidRPr="00F65579" w:rsidRDefault="001F7E66" w:rsidP="001F7E66">
            <w:pPr>
              <w:pStyle w:val="Tabletext"/>
            </w:pPr>
            <w:r w:rsidRPr="00F65579">
              <w:t>Rate per 100</w:t>
            </w:r>
            <w:r w:rsidRPr="00F65579">
              <w:rPr>
                <w:rFonts w:ascii="Calibri" w:hAnsi="Calibri" w:cs="Courier New"/>
              </w:rPr>
              <w:t xml:space="preserve"> </w:t>
            </w:r>
            <w:r w:rsidRPr="00F65579">
              <w:t>FTE</w:t>
            </w:r>
          </w:p>
        </w:tc>
        <w:tc>
          <w:tcPr>
            <w:tcW w:w="2190" w:type="dxa"/>
            <w:hideMark/>
          </w:tcPr>
          <w:p w14:paraId="68B506E4" w14:textId="77777777" w:rsidR="001F7E66" w:rsidRPr="00F65579" w:rsidRDefault="001F7E66" w:rsidP="001F7E66">
            <w:pPr>
              <w:pStyle w:val="Tabletext"/>
            </w:pPr>
            <w:r w:rsidRPr="00F65579">
              <w:t>3.44</w:t>
            </w:r>
          </w:p>
        </w:tc>
        <w:tc>
          <w:tcPr>
            <w:tcW w:w="2190" w:type="dxa"/>
            <w:hideMark/>
          </w:tcPr>
          <w:p w14:paraId="03D64926" w14:textId="77777777" w:rsidR="001F7E66" w:rsidRPr="00F65579" w:rsidRDefault="001F7E66" w:rsidP="001F7E66">
            <w:pPr>
              <w:pStyle w:val="Tabletext"/>
            </w:pPr>
            <w:r w:rsidRPr="00F65579">
              <w:t>4.56</w:t>
            </w:r>
          </w:p>
        </w:tc>
        <w:tc>
          <w:tcPr>
            <w:tcW w:w="2190" w:type="dxa"/>
          </w:tcPr>
          <w:p w14:paraId="4EC0F4FF" w14:textId="77777777" w:rsidR="001F7E66" w:rsidRPr="00F65579" w:rsidRDefault="001F7E66" w:rsidP="001F7E66">
            <w:pPr>
              <w:pStyle w:val="Tabletext"/>
            </w:pPr>
            <w:r w:rsidRPr="00F65579">
              <w:t>4.59 (based on FTE 610.11)</w:t>
            </w:r>
          </w:p>
        </w:tc>
      </w:tr>
      <w:tr w:rsidR="001F7E66" w:rsidRPr="00F65579" w14:paraId="71D4152F" w14:textId="77777777" w:rsidTr="00745B5D">
        <w:trPr>
          <w:cantSplit/>
        </w:trPr>
        <w:tc>
          <w:tcPr>
            <w:tcW w:w="1213" w:type="dxa"/>
            <w:vMerge/>
          </w:tcPr>
          <w:p w14:paraId="6550CDC5" w14:textId="77777777" w:rsidR="001F7E66" w:rsidRPr="00F65579" w:rsidRDefault="001F7E66" w:rsidP="001F7E66">
            <w:pPr>
              <w:pStyle w:val="Tabletext"/>
            </w:pPr>
          </w:p>
        </w:tc>
        <w:tc>
          <w:tcPr>
            <w:tcW w:w="2250" w:type="dxa"/>
            <w:shd w:val="clear" w:color="auto" w:fill="D9D9D9" w:themeFill="background1" w:themeFillShade="D9"/>
          </w:tcPr>
          <w:p w14:paraId="67F2DC00" w14:textId="77777777" w:rsidR="001F7E66" w:rsidRPr="00F65579" w:rsidRDefault="001F7E66" w:rsidP="001F7E66">
            <w:pPr>
              <w:pStyle w:val="Tabletext"/>
            </w:pPr>
            <w:r w:rsidRPr="00F65579">
              <w:t>No. of incidents requiring first aid and/or further medical treatment</w:t>
            </w:r>
          </w:p>
        </w:tc>
        <w:tc>
          <w:tcPr>
            <w:tcW w:w="2190" w:type="dxa"/>
          </w:tcPr>
          <w:p w14:paraId="6AEED93E" w14:textId="77777777" w:rsidR="001F7E66" w:rsidRPr="00F65579" w:rsidRDefault="00745B5D" w:rsidP="001F7E66">
            <w:pPr>
              <w:pStyle w:val="Tabletext"/>
            </w:pPr>
            <w:r w:rsidRPr="00F65579">
              <w:t>n/a</w:t>
            </w:r>
          </w:p>
        </w:tc>
        <w:tc>
          <w:tcPr>
            <w:tcW w:w="2190" w:type="dxa"/>
          </w:tcPr>
          <w:p w14:paraId="68111948" w14:textId="77777777" w:rsidR="001F7E66" w:rsidRPr="00F65579" w:rsidRDefault="00745B5D" w:rsidP="001F7E66">
            <w:pPr>
              <w:pStyle w:val="Tabletext"/>
            </w:pPr>
            <w:r w:rsidRPr="00F65579">
              <w:t>n/a</w:t>
            </w:r>
          </w:p>
        </w:tc>
        <w:tc>
          <w:tcPr>
            <w:tcW w:w="2190" w:type="dxa"/>
          </w:tcPr>
          <w:p w14:paraId="7303BF70" w14:textId="77777777" w:rsidR="001F7E66" w:rsidRPr="00F65579" w:rsidRDefault="00745B5D" w:rsidP="001F7E66">
            <w:pPr>
              <w:pStyle w:val="Tabletext"/>
            </w:pPr>
            <w:r w:rsidRPr="00F65579">
              <w:t>15</w:t>
            </w:r>
          </w:p>
        </w:tc>
      </w:tr>
      <w:tr w:rsidR="001F7E66" w:rsidRPr="00F65579" w14:paraId="07064A49" w14:textId="77777777" w:rsidTr="00745B5D">
        <w:trPr>
          <w:cantSplit/>
        </w:trPr>
        <w:tc>
          <w:tcPr>
            <w:tcW w:w="1213" w:type="dxa"/>
            <w:vMerge w:val="restart"/>
            <w:hideMark/>
          </w:tcPr>
          <w:p w14:paraId="703DA2AF" w14:textId="77777777" w:rsidR="001F7E66" w:rsidRPr="00F65579" w:rsidRDefault="001F7E66" w:rsidP="001F7E66">
            <w:pPr>
              <w:pStyle w:val="Tabletext"/>
            </w:pPr>
            <w:r w:rsidRPr="00F65579">
              <w:t>Claims</w:t>
            </w:r>
          </w:p>
        </w:tc>
        <w:tc>
          <w:tcPr>
            <w:tcW w:w="2250" w:type="dxa"/>
            <w:shd w:val="clear" w:color="auto" w:fill="D9D9D9" w:themeFill="background1" w:themeFillShade="D9"/>
            <w:hideMark/>
          </w:tcPr>
          <w:p w14:paraId="07970219" w14:textId="77777777" w:rsidR="001F7E66" w:rsidRPr="00F65579" w:rsidRDefault="001F7E66" w:rsidP="001F7E66">
            <w:pPr>
              <w:pStyle w:val="Tabletext"/>
            </w:pPr>
            <w:r w:rsidRPr="00F65579">
              <w:t>Number of standardised claims</w:t>
            </w:r>
            <w:r w:rsidRPr="00F65579">
              <w:rPr>
                <w:vertAlign w:val="superscript"/>
              </w:rPr>
              <w:t>(a)</w:t>
            </w:r>
          </w:p>
        </w:tc>
        <w:tc>
          <w:tcPr>
            <w:tcW w:w="2190" w:type="dxa"/>
            <w:hideMark/>
          </w:tcPr>
          <w:p w14:paraId="4738298F" w14:textId="77777777" w:rsidR="001F7E66" w:rsidRPr="00F65579" w:rsidRDefault="001F7E66" w:rsidP="001F7E66">
            <w:pPr>
              <w:pStyle w:val="Tabletext"/>
            </w:pPr>
            <w:r w:rsidRPr="00F65579">
              <w:t>2</w:t>
            </w:r>
          </w:p>
        </w:tc>
        <w:tc>
          <w:tcPr>
            <w:tcW w:w="2190" w:type="dxa"/>
            <w:hideMark/>
          </w:tcPr>
          <w:p w14:paraId="509F40CB" w14:textId="77777777" w:rsidR="001F7E66" w:rsidRPr="00F65579" w:rsidRDefault="001F7E66" w:rsidP="001F7E66">
            <w:pPr>
              <w:pStyle w:val="Tabletext"/>
            </w:pPr>
            <w:r w:rsidRPr="00F65579">
              <w:t>4</w:t>
            </w:r>
          </w:p>
        </w:tc>
        <w:tc>
          <w:tcPr>
            <w:tcW w:w="2190" w:type="dxa"/>
          </w:tcPr>
          <w:p w14:paraId="08859087" w14:textId="77777777" w:rsidR="001F7E66" w:rsidRPr="00F65579" w:rsidRDefault="001F7E66" w:rsidP="001F7E66">
            <w:pPr>
              <w:pStyle w:val="Tabletext"/>
            </w:pPr>
            <w:r w:rsidRPr="00F65579">
              <w:t>2</w:t>
            </w:r>
          </w:p>
        </w:tc>
      </w:tr>
      <w:tr w:rsidR="001F7E66" w:rsidRPr="00F65579" w14:paraId="610E0B8F" w14:textId="77777777" w:rsidTr="00745B5D">
        <w:trPr>
          <w:cantSplit/>
        </w:trPr>
        <w:tc>
          <w:tcPr>
            <w:tcW w:w="1213" w:type="dxa"/>
            <w:vMerge/>
            <w:hideMark/>
          </w:tcPr>
          <w:p w14:paraId="175C91B0" w14:textId="77777777" w:rsidR="001F7E66" w:rsidRPr="00F65579" w:rsidRDefault="001F7E66" w:rsidP="001F7E66">
            <w:pPr>
              <w:pStyle w:val="Tabletext"/>
            </w:pPr>
          </w:p>
        </w:tc>
        <w:tc>
          <w:tcPr>
            <w:tcW w:w="2250" w:type="dxa"/>
            <w:shd w:val="clear" w:color="auto" w:fill="D9D9D9" w:themeFill="background1" w:themeFillShade="D9"/>
            <w:hideMark/>
          </w:tcPr>
          <w:p w14:paraId="554DC522" w14:textId="77777777" w:rsidR="001F7E66" w:rsidRPr="00F65579" w:rsidRDefault="001F7E66" w:rsidP="001F7E66">
            <w:pPr>
              <w:pStyle w:val="Tabletext"/>
            </w:pPr>
            <w:r w:rsidRPr="00F65579">
              <w:t>Rate per 100 FTE</w:t>
            </w:r>
          </w:p>
        </w:tc>
        <w:tc>
          <w:tcPr>
            <w:tcW w:w="2190" w:type="dxa"/>
            <w:hideMark/>
          </w:tcPr>
          <w:p w14:paraId="23908C09" w14:textId="77777777" w:rsidR="001F7E66" w:rsidRPr="00F65579" w:rsidRDefault="001F7E66" w:rsidP="001F7E66">
            <w:pPr>
              <w:pStyle w:val="Tabletext"/>
            </w:pPr>
            <w:r w:rsidRPr="00F65579">
              <w:t>0.34</w:t>
            </w:r>
          </w:p>
        </w:tc>
        <w:tc>
          <w:tcPr>
            <w:tcW w:w="2190" w:type="dxa"/>
            <w:hideMark/>
          </w:tcPr>
          <w:p w14:paraId="7B58F135" w14:textId="77777777" w:rsidR="001F7E66" w:rsidRPr="00F65579" w:rsidRDefault="001F7E66" w:rsidP="001F7E66">
            <w:pPr>
              <w:pStyle w:val="Tabletext"/>
            </w:pPr>
            <w:r w:rsidRPr="00F65579">
              <w:t>0.68</w:t>
            </w:r>
          </w:p>
        </w:tc>
        <w:tc>
          <w:tcPr>
            <w:tcW w:w="2190" w:type="dxa"/>
          </w:tcPr>
          <w:p w14:paraId="1E2A8A72" w14:textId="77777777" w:rsidR="001F7E66" w:rsidRPr="00F65579" w:rsidRDefault="001F7E66" w:rsidP="001F7E66">
            <w:pPr>
              <w:pStyle w:val="Tabletext"/>
            </w:pPr>
            <w:r w:rsidRPr="00F65579">
              <w:t>0.33</w:t>
            </w:r>
          </w:p>
        </w:tc>
      </w:tr>
      <w:tr w:rsidR="001F7E66" w:rsidRPr="00F65579" w14:paraId="501FE30F" w14:textId="77777777" w:rsidTr="00745B5D">
        <w:trPr>
          <w:cantSplit/>
        </w:trPr>
        <w:tc>
          <w:tcPr>
            <w:tcW w:w="1213" w:type="dxa"/>
            <w:vMerge/>
            <w:hideMark/>
          </w:tcPr>
          <w:p w14:paraId="72DE461C" w14:textId="77777777" w:rsidR="001F7E66" w:rsidRPr="00F65579" w:rsidRDefault="001F7E66" w:rsidP="001F7E66">
            <w:pPr>
              <w:pStyle w:val="Tabletext"/>
            </w:pPr>
          </w:p>
        </w:tc>
        <w:tc>
          <w:tcPr>
            <w:tcW w:w="2250" w:type="dxa"/>
            <w:shd w:val="clear" w:color="auto" w:fill="D9D9D9" w:themeFill="background1" w:themeFillShade="D9"/>
            <w:hideMark/>
          </w:tcPr>
          <w:p w14:paraId="5434A638" w14:textId="77777777" w:rsidR="001F7E66" w:rsidRPr="00F65579" w:rsidRDefault="001F7E66" w:rsidP="001F7E66">
            <w:pPr>
              <w:pStyle w:val="Tabletext"/>
            </w:pPr>
            <w:r w:rsidRPr="00F65579">
              <w:t>Number of lost time claims</w:t>
            </w:r>
            <w:r w:rsidRPr="00F65579">
              <w:rPr>
                <w:vertAlign w:val="superscript"/>
              </w:rPr>
              <w:t>(b)</w:t>
            </w:r>
          </w:p>
        </w:tc>
        <w:tc>
          <w:tcPr>
            <w:tcW w:w="2190" w:type="dxa"/>
            <w:hideMark/>
          </w:tcPr>
          <w:p w14:paraId="02D98A8A" w14:textId="77777777" w:rsidR="001F7E66" w:rsidRPr="00F65579" w:rsidRDefault="001F7E66" w:rsidP="001F7E66">
            <w:pPr>
              <w:pStyle w:val="Tabletext"/>
            </w:pPr>
            <w:r w:rsidRPr="00F65579">
              <w:t>1</w:t>
            </w:r>
          </w:p>
        </w:tc>
        <w:tc>
          <w:tcPr>
            <w:tcW w:w="2190" w:type="dxa"/>
            <w:hideMark/>
          </w:tcPr>
          <w:p w14:paraId="6EA47B97" w14:textId="77777777" w:rsidR="001F7E66" w:rsidRPr="00F65579" w:rsidRDefault="001F7E66" w:rsidP="001F7E66">
            <w:pPr>
              <w:pStyle w:val="Tabletext"/>
            </w:pPr>
            <w:r w:rsidRPr="00F65579">
              <w:t>–</w:t>
            </w:r>
          </w:p>
        </w:tc>
        <w:tc>
          <w:tcPr>
            <w:tcW w:w="2190" w:type="dxa"/>
          </w:tcPr>
          <w:p w14:paraId="3726372F" w14:textId="77777777" w:rsidR="001F7E66" w:rsidRPr="00F65579" w:rsidRDefault="001F7E66" w:rsidP="001F7E66">
            <w:pPr>
              <w:pStyle w:val="Tabletext"/>
            </w:pPr>
            <w:r w:rsidRPr="00F65579">
              <w:t>2</w:t>
            </w:r>
          </w:p>
        </w:tc>
      </w:tr>
      <w:tr w:rsidR="001F7E66" w:rsidRPr="00F65579" w14:paraId="684BC3F4" w14:textId="77777777" w:rsidTr="00745B5D">
        <w:trPr>
          <w:cantSplit/>
        </w:trPr>
        <w:tc>
          <w:tcPr>
            <w:tcW w:w="1213" w:type="dxa"/>
            <w:vMerge/>
            <w:hideMark/>
          </w:tcPr>
          <w:p w14:paraId="7256A03F" w14:textId="77777777" w:rsidR="001F7E66" w:rsidRPr="00F65579" w:rsidRDefault="001F7E66" w:rsidP="001F7E66">
            <w:pPr>
              <w:pStyle w:val="Tabletext"/>
            </w:pPr>
          </w:p>
        </w:tc>
        <w:tc>
          <w:tcPr>
            <w:tcW w:w="2250" w:type="dxa"/>
            <w:shd w:val="clear" w:color="auto" w:fill="D9D9D9" w:themeFill="background1" w:themeFillShade="D9"/>
            <w:hideMark/>
          </w:tcPr>
          <w:p w14:paraId="004E7D03" w14:textId="77777777" w:rsidR="001F7E66" w:rsidRPr="00F65579" w:rsidRDefault="001F7E66" w:rsidP="001F7E66">
            <w:pPr>
              <w:pStyle w:val="Tabletext"/>
            </w:pPr>
            <w:r w:rsidRPr="00F65579">
              <w:t>Rate per 100 FTE</w:t>
            </w:r>
          </w:p>
        </w:tc>
        <w:tc>
          <w:tcPr>
            <w:tcW w:w="2190" w:type="dxa"/>
            <w:hideMark/>
          </w:tcPr>
          <w:p w14:paraId="5E1E93C3" w14:textId="77777777" w:rsidR="001F7E66" w:rsidRPr="00F65579" w:rsidRDefault="001F7E66" w:rsidP="001F7E66">
            <w:pPr>
              <w:pStyle w:val="Tabletext"/>
            </w:pPr>
            <w:r w:rsidRPr="00F65579">
              <w:t>0.17</w:t>
            </w:r>
          </w:p>
        </w:tc>
        <w:tc>
          <w:tcPr>
            <w:tcW w:w="2190" w:type="dxa"/>
            <w:hideMark/>
          </w:tcPr>
          <w:p w14:paraId="5617781B" w14:textId="77777777" w:rsidR="001F7E66" w:rsidRPr="00F65579" w:rsidRDefault="001F7E66" w:rsidP="001F7E66">
            <w:pPr>
              <w:pStyle w:val="Tabletext"/>
            </w:pPr>
            <w:r w:rsidRPr="00F65579">
              <w:t>–</w:t>
            </w:r>
          </w:p>
        </w:tc>
        <w:tc>
          <w:tcPr>
            <w:tcW w:w="2190" w:type="dxa"/>
          </w:tcPr>
          <w:p w14:paraId="5D678AFC" w14:textId="77777777" w:rsidR="001F7E66" w:rsidRPr="00F65579" w:rsidRDefault="001F7E66" w:rsidP="001F7E66">
            <w:pPr>
              <w:pStyle w:val="Tabletext"/>
            </w:pPr>
            <w:r w:rsidRPr="00F65579">
              <w:t>0.33</w:t>
            </w:r>
          </w:p>
        </w:tc>
      </w:tr>
      <w:tr w:rsidR="001F7E66" w:rsidRPr="00F65579" w14:paraId="0D19F257" w14:textId="77777777" w:rsidTr="00745B5D">
        <w:trPr>
          <w:cantSplit/>
        </w:trPr>
        <w:tc>
          <w:tcPr>
            <w:tcW w:w="1213" w:type="dxa"/>
            <w:vMerge/>
            <w:hideMark/>
          </w:tcPr>
          <w:p w14:paraId="3DA962C0" w14:textId="77777777" w:rsidR="001F7E66" w:rsidRPr="00F65579" w:rsidRDefault="001F7E66" w:rsidP="001F7E66">
            <w:pPr>
              <w:pStyle w:val="Tabletext"/>
            </w:pPr>
          </w:p>
        </w:tc>
        <w:tc>
          <w:tcPr>
            <w:tcW w:w="2250" w:type="dxa"/>
            <w:shd w:val="clear" w:color="auto" w:fill="D9D9D9" w:themeFill="background1" w:themeFillShade="D9"/>
            <w:hideMark/>
          </w:tcPr>
          <w:p w14:paraId="263E23F0" w14:textId="77777777" w:rsidR="001F7E66" w:rsidRPr="00F65579" w:rsidRDefault="001F7E66" w:rsidP="001F7E66">
            <w:pPr>
              <w:pStyle w:val="Tabletext"/>
            </w:pPr>
            <w:r w:rsidRPr="00F65579">
              <w:t>Number of claims exceeding 13 weeks</w:t>
            </w:r>
          </w:p>
        </w:tc>
        <w:tc>
          <w:tcPr>
            <w:tcW w:w="2190" w:type="dxa"/>
            <w:hideMark/>
          </w:tcPr>
          <w:p w14:paraId="38F56CE7" w14:textId="77777777" w:rsidR="001F7E66" w:rsidRPr="00F65579" w:rsidRDefault="001F7E66" w:rsidP="001F7E66">
            <w:pPr>
              <w:pStyle w:val="Tabletext"/>
            </w:pPr>
            <w:r w:rsidRPr="00F65579">
              <w:t>–</w:t>
            </w:r>
          </w:p>
        </w:tc>
        <w:tc>
          <w:tcPr>
            <w:tcW w:w="2190" w:type="dxa"/>
            <w:hideMark/>
          </w:tcPr>
          <w:p w14:paraId="3A5FB508" w14:textId="77777777" w:rsidR="001F7E66" w:rsidRPr="00F65579" w:rsidRDefault="001F7E66" w:rsidP="001F7E66">
            <w:pPr>
              <w:pStyle w:val="Tabletext"/>
            </w:pPr>
            <w:r w:rsidRPr="00F65579">
              <w:t>–</w:t>
            </w:r>
          </w:p>
        </w:tc>
        <w:tc>
          <w:tcPr>
            <w:tcW w:w="2190" w:type="dxa"/>
          </w:tcPr>
          <w:p w14:paraId="04B0C8F4" w14:textId="77777777" w:rsidR="001F7E66" w:rsidRPr="00F65579" w:rsidRDefault="001F7E66" w:rsidP="001F7E66">
            <w:pPr>
              <w:pStyle w:val="Tabletext"/>
            </w:pPr>
            <w:r w:rsidRPr="00F65579">
              <w:t>2</w:t>
            </w:r>
          </w:p>
        </w:tc>
      </w:tr>
      <w:tr w:rsidR="001F7E66" w:rsidRPr="00F65579" w14:paraId="7E8983BC" w14:textId="77777777" w:rsidTr="00745B5D">
        <w:trPr>
          <w:cantSplit/>
        </w:trPr>
        <w:tc>
          <w:tcPr>
            <w:tcW w:w="1213" w:type="dxa"/>
            <w:vMerge/>
            <w:hideMark/>
          </w:tcPr>
          <w:p w14:paraId="3772A1D6" w14:textId="77777777" w:rsidR="001F7E66" w:rsidRPr="00F65579" w:rsidRDefault="001F7E66" w:rsidP="001F7E66">
            <w:pPr>
              <w:pStyle w:val="Tabletext"/>
            </w:pPr>
          </w:p>
        </w:tc>
        <w:tc>
          <w:tcPr>
            <w:tcW w:w="2250" w:type="dxa"/>
            <w:shd w:val="clear" w:color="auto" w:fill="D9D9D9" w:themeFill="background1" w:themeFillShade="D9"/>
            <w:hideMark/>
          </w:tcPr>
          <w:p w14:paraId="43B76B5B" w14:textId="77777777" w:rsidR="001F7E66" w:rsidRPr="00F65579" w:rsidRDefault="001F7E66" w:rsidP="001F7E66">
            <w:pPr>
              <w:pStyle w:val="Tabletext"/>
            </w:pPr>
            <w:r w:rsidRPr="00F65579">
              <w:t xml:space="preserve">Rate per 100 FTE </w:t>
            </w:r>
          </w:p>
        </w:tc>
        <w:tc>
          <w:tcPr>
            <w:tcW w:w="2190" w:type="dxa"/>
            <w:hideMark/>
          </w:tcPr>
          <w:p w14:paraId="6E9E4903" w14:textId="77777777" w:rsidR="001F7E66" w:rsidRPr="00F65579" w:rsidRDefault="001F7E66" w:rsidP="001F7E66">
            <w:pPr>
              <w:pStyle w:val="Tabletext"/>
            </w:pPr>
            <w:r w:rsidRPr="00F65579">
              <w:t>–</w:t>
            </w:r>
          </w:p>
        </w:tc>
        <w:tc>
          <w:tcPr>
            <w:tcW w:w="2190" w:type="dxa"/>
            <w:hideMark/>
          </w:tcPr>
          <w:p w14:paraId="4963F8D1" w14:textId="77777777" w:rsidR="001F7E66" w:rsidRPr="00F65579" w:rsidRDefault="001F7E66" w:rsidP="001F7E66">
            <w:pPr>
              <w:pStyle w:val="Tabletext"/>
            </w:pPr>
            <w:r w:rsidRPr="00F65579">
              <w:t>–</w:t>
            </w:r>
          </w:p>
        </w:tc>
        <w:tc>
          <w:tcPr>
            <w:tcW w:w="2190" w:type="dxa"/>
          </w:tcPr>
          <w:p w14:paraId="1B4D462A" w14:textId="77777777" w:rsidR="001F7E66" w:rsidRPr="00F65579" w:rsidRDefault="001F7E66" w:rsidP="001F7E66">
            <w:pPr>
              <w:pStyle w:val="Tabletext"/>
            </w:pPr>
            <w:r w:rsidRPr="00F65579">
              <w:t>0.33</w:t>
            </w:r>
          </w:p>
        </w:tc>
      </w:tr>
      <w:tr w:rsidR="001F7E66" w:rsidRPr="00F65579" w14:paraId="2112FD99" w14:textId="77777777" w:rsidTr="00745B5D">
        <w:trPr>
          <w:cantSplit/>
        </w:trPr>
        <w:tc>
          <w:tcPr>
            <w:tcW w:w="1213" w:type="dxa"/>
            <w:hideMark/>
          </w:tcPr>
          <w:p w14:paraId="7C8FB243" w14:textId="77777777" w:rsidR="001F7E66" w:rsidRPr="00F65579" w:rsidRDefault="001F7E66" w:rsidP="001F7E66">
            <w:pPr>
              <w:pStyle w:val="Tabletext"/>
            </w:pPr>
            <w:r w:rsidRPr="00F65579">
              <w:t>Fatalities</w:t>
            </w:r>
          </w:p>
        </w:tc>
        <w:tc>
          <w:tcPr>
            <w:tcW w:w="2250" w:type="dxa"/>
            <w:shd w:val="clear" w:color="auto" w:fill="D9D9D9" w:themeFill="background1" w:themeFillShade="D9"/>
            <w:hideMark/>
          </w:tcPr>
          <w:p w14:paraId="2FB6B4FE" w14:textId="77777777" w:rsidR="001F7E66" w:rsidRPr="00F65579" w:rsidRDefault="001F7E66" w:rsidP="001F7E66">
            <w:pPr>
              <w:pStyle w:val="Tabletext"/>
            </w:pPr>
            <w:r w:rsidRPr="00F65579">
              <w:t>Fatality claims</w:t>
            </w:r>
          </w:p>
        </w:tc>
        <w:tc>
          <w:tcPr>
            <w:tcW w:w="2190" w:type="dxa"/>
            <w:hideMark/>
          </w:tcPr>
          <w:p w14:paraId="0F4A4978" w14:textId="77777777" w:rsidR="001F7E66" w:rsidRPr="00F65579" w:rsidRDefault="001F7E66" w:rsidP="001F7E66">
            <w:pPr>
              <w:pStyle w:val="Tabletext"/>
            </w:pPr>
            <w:r w:rsidRPr="00F65579">
              <w:t>–</w:t>
            </w:r>
          </w:p>
        </w:tc>
        <w:tc>
          <w:tcPr>
            <w:tcW w:w="2190" w:type="dxa"/>
            <w:hideMark/>
          </w:tcPr>
          <w:p w14:paraId="2FF1483A" w14:textId="77777777" w:rsidR="001F7E66" w:rsidRPr="00F65579" w:rsidRDefault="001F7E66" w:rsidP="001F7E66">
            <w:pPr>
              <w:pStyle w:val="Tabletext"/>
            </w:pPr>
            <w:r w:rsidRPr="00F65579">
              <w:t>–</w:t>
            </w:r>
          </w:p>
        </w:tc>
        <w:tc>
          <w:tcPr>
            <w:tcW w:w="2190" w:type="dxa"/>
          </w:tcPr>
          <w:p w14:paraId="566CA56C" w14:textId="77777777" w:rsidR="001F7E66" w:rsidRPr="00F65579" w:rsidRDefault="001F7E66" w:rsidP="001F7E66">
            <w:pPr>
              <w:pStyle w:val="Tabletext"/>
            </w:pPr>
            <w:r w:rsidRPr="00F65579">
              <w:t>–</w:t>
            </w:r>
          </w:p>
        </w:tc>
      </w:tr>
      <w:tr w:rsidR="001F7E66" w:rsidRPr="00F65579" w14:paraId="7E008386" w14:textId="77777777" w:rsidTr="00745B5D">
        <w:trPr>
          <w:cantSplit/>
        </w:trPr>
        <w:tc>
          <w:tcPr>
            <w:tcW w:w="1213" w:type="dxa"/>
          </w:tcPr>
          <w:p w14:paraId="7097967E" w14:textId="77777777" w:rsidR="001F7E66" w:rsidRPr="00F65579" w:rsidRDefault="001F7E66" w:rsidP="001F7E66">
            <w:pPr>
              <w:pStyle w:val="Tabletext"/>
            </w:pPr>
            <w:r w:rsidRPr="00F65579">
              <w:t>Claim costs</w:t>
            </w:r>
          </w:p>
        </w:tc>
        <w:tc>
          <w:tcPr>
            <w:tcW w:w="2250" w:type="dxa"/>
            <w:shd w:val="clear" w:color="auto" w:fill="D9D9D9" w:themeFill="background1" w:themeFillShade="D9"/>
          </w:tcPr>
          <w:p w14:paraId="02755DA8" w14:textId="77777777" w:rsidR="001F7E66" w:rsidRPr="00F65579" w:rsidRDefault="001F7E66" w:rsidP="001F7E66">
            <w:pPr>
              <w:pStyle w:val="Tabletext"/>
            </w:pPr>
            <w:r w:rsidRPr="00F65579">
              <w:t>Average cost per standard claim</w:t>
            </w:r>
            <w:r w:rsidRPr="00F65579">
              <w:rPr>
                <w:vertAlign w:val="superscript"/>
              </w:rPr>
              <w:t>(c)</w:t>
            </w:r>
          </w:p>
        </w:tc>
        <w:tc>
          <w:tcPr>
            <w:tcW w:w="2190" w:type="dxa"/>
          </w:tcPr>
          <w:p w14:paraId="6B96AF80" w14:textId="77777777" w:rsidR="001F7E66" w:rsidRPr="00F65579" w:rsidRDefault="001F7E66" w:rsidP="001F7E66">
            <w:pPr>
              <w:pStyle w:val="Tabletext"/>
            </w:pPr>
            <w:r w:rsidRPr="00F65579">
              <w:t>$66.50</w:t>
            </w:r>
          </w:p>
        </w:tc>
        <w:tc>
          <w:tcPr>
            <w:tcW w:w="2190" w:type="dxa"/>
          </w:tcPr>
          <w:p w14:paraId="0ED7A78F" w14:textId="77777777" w:rsidR="001F7E66" w:rsidRPr="00F65579" w:rsidRDefault="001F7E66" w:rsidP="001F7E66">
            <w:pPr>
              <w:pStyle w:val="Tabletext"/>
            </w:pPr>
            <w:r w:rsidRPr="00F65579">
              <w:t>$934.66</w:t>
            </w:r>
            <w:r w:rsidRPr="00F65579">
              <w:rPr>
                <w:vertAlign w:val="superscript"/>
              </w:rPr>
              <w:t>(d)</w:t>
            </w:r>
          </w:p>
        </w:tc>
        <w:tc>
          <w:tcPr>
            <w:tcW w:w="2190" w:type="dxa"/>
          </w:tcPr>
          <w:p w14:paraId="0243CC47" w14:textId="77777777" w:rsidR="001F7E66" w:rsidRPr="00F65579" w:rsidRDefault="00BC6BFF" w:rsidP="001F7E66">
            <w:pPr>
              <w:pStyle w:val="Tabletext"/>
            </w:pPr>
            <w:r w:rsidRPr="00F65579">
              <w:t>$3</w:t>
            </w:r>
            <w:r w:rsidRPr="00F65579">
              <w:rPr>
                <w:rFonts w:ascii="Calibri" w:hAnsi="Calibri" w:cs="Calibri"/>
              </w:rPr>
              <w:t> </w:t>
            </w:r>
            <w:r w:rsidRPr="00F65579">
              <w:t>524.36</w:t>
            </w:r>
          </w:p>
        </w:tc>
      </w:tr>
      <w:tr w:rsidR="001F7E66" w:rsidRPr="00F65579" w14:paraId="6F6B3BE0" w14:textId="77777777" w:rsidTr="00745B5D">
        <w:trPr>
          <w:cantSplit/>
        </w:trPr>
        <w:tc>
          <w:tcPr>
            <w:tcW w:w="1213" w:type="dxa"/>
            <w:hideMark/>
          </w:tcPr>
          <w:p w14:paraId="74C2B3AD" w14:textId="77777777" w:rsidR="001F7E66" w:rsidRPr="00F65579" w:rsidRDefault="001F7E66" w:rsidP="001F7E66">
            <w:pPr>
              <w:pStyle w:val="Tabletext"/>
            </w:pPr>
            <w:r w:rsidRPr="00F65579">
              <w:t>Return to work</w:t>
            </w:r>
          </w:p>
        </w:tc>
        <w:tc>
          <w:tcPr>
            <w:tcW w:w="2250" w:type="dxa"/>
            <w:shd w:val="clear" w:color="auto" w:fill="D9D9D9" w:themeFill="background1" w:themeFillShade="D9"/>
            <w:hideMark/>
          </w:tcPr>
          <w:p w14:paraId="6C73D853" w14:textId="77777777" w:rsidR="001F7E66" w:rsidRPr="00F65579" w:rsidRDefault="001F7E66" w:rsidP="001F7E66">
            <w:pPr>
              <w:pStyle w:val="Tabletext"/>
            </w:pPr>
            <w:r w:rsidRPr="00F65579">
              <w:t>Percentage of claims with return to work plan &lt;30 days</w:t>
            </w:r>
          </w:p>
        </w:tc>
        <w:tc>
          <w:tcPr>
            <w:tcW w:w="2190" w:type="dxa"/>
            <w:hideMark/>
          </w:tcPr>
          <w:p w14:paraId="333ED852" w14:textId="77777777" w:rsidR="001F7E66" w:rsidRPr="00F65579" w:rsidRDefault="001F7E66" w:rsidP="001F7E66">
            <w:pPr>
              <w:pStyle w:val="Tabletext"/>
            </w:pPr>
            <w:r w:rsidRPr="00F65579">
              <w:t>–</w:t>
            </w:r>
          </w:p>
        </w:tc>
        <w:tc>
          <w:tcPr>
            <w:tcW w:w="2190" w:type="dxa"/>
            <w:hideMark/>
          </w:tcPr>
          <w:p w14:paraId="0CFD987C" w14:textId="77777777" w:rsidR="001F7E66" w:rsidRPr="00F65579" w:rsidRDefault="001F7E66" w:rsidP="001F7E66">
            <w:pPr>
              <w:pStyle w:val="Tabletext"/>
            </w:pPr>
            <w:r w:rsidRPr="00F65579">
              <w:t>25</w:t>
            </w:r>
            <w:r w:rsidRPr="00F65579">
              <w:rPr>
                <w:rFonts w:ascii="Calibri" w:hAnsi="Calibri" w:cs="Calibri"/>
              </w:rPr>
              <w:t> </w:t>
            </w:r>
            <w:r w:rsidRPr="00F65579">
              <w:t>per</w:t>
            </w:r>
            <w:r w:rsidRPr="00F65579">
              <w:rPr>
                <w:rFonts w:ascii="Calibri" w:hAnsi="Calibri" w:cs="Calibri"/>
              </w:rPr>
              <w:t> </w:t>
            </w:r>
            <w:r w:rsidRPr="00F65579">
              <w:t>cent</w:t>
            </w:r>
            <w:r w:rsidRPr="00F65579">
              <w:rPr>
                <w:vertAlign w:val="superscript"/>
              </w:rPr>
              <w:t>(e)</w:t>
            </w:r>
          </w:p>
        </w:tc>
        <w:tc>
          <w:tcPr>
            <w:tcW w:w="2190" w:type="dxa"/>
          </w:tcPr>
          <w:p w14:paraId="77CF8697" w14:textId="77777777" w:rsidR="001F7E66" w:rsidRPr="00F65579" w:rsidRDefault="001F7E66" w:rsidP="001F7E66">
            <w:pPr>
              <w:pStyle w:val="Tabletext"/>
            </w:pPr>
            <w:r w:rsidRPr="00F65579">
              <w:t>100 per cent</w:t>
            </w:r>
          </w:p>
        </w:tc>
      </w:tr>
      <w:tr w:rsidR="001F7E66" w:rsidRPr="00F65579" w14:paraId="3E065923" w14:textId="77777777" w:rsidTr="00745B5D">
        <w:trPr>
          <w:cantSplit/>
        </w:trPr>
        <w:tc>
          <w:tcPr>
            <w:tcW w:w="1213" w:type="dxa"/>
            <w:vMerge w:val="restart"/>
            <w:hideMark/>
          </w:tcPr>
          <w:p w14:paraId="7FE4E54D" w14:textId="77777777" w:rsidR="001F7E66" w:rsidRPr="00F65579" w:rsidRDefault="001F7E66" w:rsidP="001F7E66">
            <w:pPr>
              <w:pStyle w:val="Tabletext"/>
            </w:pPr>
            <w:r w:rsidRPr="00F65579">
              <w:lastRenderedPageBreak/>
              <w:t>Management commitment</w:t>
            </w:r>
          </w:p>
        </w:tc>
        <w:tc>
          <w:tcPr>
            <w:tcW w:w="2250" w:type="dxa"/>
            <w:shd w:val="clear" w:color="auto" w:fill="D9D9D9" w:themeFill="background1" w:themeFillShade="D9"/>
            <w:hideMark/>
          </w:tcPr>
          <w:p w14:paraId="0B3DAE97" w14:textId="77777777" w:rsidR="001F7E66" w:rsidRPr="00F65579" w:rsidRDefault="001F7E66" w:rsidP="001F7E66">
            <w:pPr>
              <w:pStyle w:val="Tabletext"/>
            </w:pPr>
            <w:r w:rsidRPr="00F65579">
              <w:t>Evidence of OHS policy statement, OHS objectives, regular reporting to senior management on OHS, and OHS plans (signed by CEO or equivalent)</w:t>
            </w:r>
          </w:p>
        </w:tc>
        <w:tc>
          <w:tcPr>
            <w:tcW w:w="2190" w:type="dxa"/>
            <w:hideMark/>
          </w:tcPr>
          <w:p w14:paraId="585F94D2" w14:textId="77777777" w:rsidR="001F7E66" w:rsidRPr="00F65579" w:rsidRDefault="001F7E66" w:rsidP="001F7E66">
            <w:pPr>
              <w:pStyle w:val="Tabletext"/>
            </w:pPr>
            <w:r w:rsidRPr="00F65579">
              <w:t>Statement of Commitment signed by Secretary.</w:t>
            </w:r>
          </w:p>
          <w:p w14:paraId="65DD1E71" w14:textId="77777777" w:rsidR="001F7E66" w:rsidRPr="00F65579" w:rsidRDefault="001F7E66" w:rsidP="001F7E66">
            <w:pPr>
              <w:pStyle w:val="Tabletext"/>
            </w:pPr>
            <w:r w:rsidRPr="00F65579">
              <w:t>Reinstatement of quarterly DTF Health and Safety Committee (HSC) meetings</w:t>
            </w:r>
            <w:r w:rsidRPr="00F65579">
              <w:rPr>
                <w:rFonts w:ascii="Calibri" w:hAnsi="Calibri" w:cs="Calibri"/>
              </w:rPr>
              <w:t> </w:t>
            </w:r>
            <w:r w:rsidRPr="00F65579">
              <w:t>– following the HSC electing to stop meetings during 2015</w:t>
            </w:r>
            <w:r w:rsidR="003E7C90" w:rsidRPr="00F65579">
              <w:noBreakHyphen/>
            </w:r>
            <w:r w:rsidRPr="00F65579">
              <w:t>16. Head of People and Culture chairs HSC meetings.</w:t>
            </w:r>
          </w:p>
        </w:tc>
        <w:tc>
          <w:tcPr>
            <w:tcW w:w="2190" w:type="dxa"/>
            <w:hideMark/>
          </w:tcPr>
          <w:p w14:paraId="6EE5D34D" w14:textId="77777777" w:rsidR="001F7E66" w:rsidRPr="00F65579" w:rsidRDefault="001F7E66" w:rsidP="001F7E66">
            <w:pPr>
              <w:pStyle w:val="Tabletext"/>
            </w:pPr>
            <w:r w:rsidRPr="00F65579">
              <w:t xml:space="preserve">Statement of Commitment signed by Secretary. </w:t>
            </w:r>
          </w:p>
          <w:p w14:paraId="01E833A7" w14:textId="77777777" w:rsidR="001F7E66" w:rsidRPr="00F65579" w:rsidRDefault="001F7E66" w:rsidP="001F7E66">
            <w:pPr>
              <w:pStyle w:val="Tabletext"/>
            </w:pPr>
            <w:r w:rsidRPr="00F65579">
              <w:t xml:space="preserve">Director of People and Culture continues to chair Quarterly Health and Safety Committee (HSC) meetings. </w:t>
            </w:r>
          </w:p>
          <w:p w14:paraId="441238C0" w14:textId="77777777" w:rsidR="001F7E66" w:rsidRPr="00F65579" w:rsidRDefault="001F7E66" w:rsidP="001F7E66">
            <w:pPr>
              <w:pStyle w:val="Tabletext"/>
            </w:pPr>
            <w:r w:rsidRPr="00F65579">
              <w:t>DTF participated in whole of Victorian government Inter</w:t>
            </w:r>
            <w:r w:rsidR="003E7C90" w:rsidRPr="00F65579">
              <w:noBreakHyphen/>
            </w:r>
            <w:r w:rsidRPr="00F65579">
              <w:t xml:space="preserve">departmental Mental Health and Wellbeing Charter Committee, Subcommittee and working groups. </w:t>
            </w:r>
          </w:p>
        </w:tc>
        <w:tc>
          <w:tcPr>
            <w:tcW w:w="2190" w:type="dxa"/>
          </w:tcPr>
          <w:p w14:paraId="0A18089B" w14:textId="77777777" w:rsidR="001F7E66" w:rsidRPr="00F65579" w:rsidRDefault="001F7E66" w:rsidP="001F7E66">
            <w:pPr>
              <w:pStyle w:val="Tabletext"/>
            </w:pPr>
            <w:r w:rsidRPr="00F65579">
              <w:t xml:space="preserve">Statement of Commitment signed by </w:t>
            </w:r>
            <w:r w:rsidR="00BC2A55" w:rsidRPr="00F65579">
              <w:t xml:space="preserve">the </w:t>
            </w:r>
            <w:r w:rsidRPr="00F65579">
              <w:t>Secretary</w:t>
            </w:r>
            <w:r w:rsidR="00BC2A55" w:rsidRPr="00F65579">
              <w:t>.</w:t>
            </w:r>
          </w:p>
          <w:p w14:paraId="570EC72C" w14:textId="77777777" w:rsidR="001F7E66" w:rsidRPr="00F65579" w:rsidRDefault="001F7E66" w:rsidP="001F7E66">
            <w:pPr>
              <w:pStyle w:val="Tabletext"/>
            </w:pPr>
            <w:r w:rsidRPr="00F65579">
              <w:t>Acting Head of People and Culture chairs Quarterly Health and Safety (HSC) Meetings.</w:t>
            </w:r>
          </w:p>
          <w:p w14:paraId="6CFBCAE8" w14:textId="77777777" w:rsidR="001F7E66" w:rsidRPr="00F65579" w:rsidRDefault="001F7E66" w:rsidP="001F7E66">
            <w:pPr>
              <w:pStyle w:val="Tabletext"/>
            </w:pPr>
            <w:r w:rsidRPr="00F65579">
              <w:t>DTF participated in whole of Victorian government Inter</w:t>
            </w:r>
            <w:r w:rsidR="003E7C90" w:rsidRPr="00F65579">
              <w:noBreakHyphen/>
            </w:r>
            <w:r w:rsidRPr="00F65579">
              <w:t>departmental Mental Health and Wellbeing Charter Committee, Sub</w:t>
            </w:r>
            <w:r w:rsidR="00A5645C" w:rsidRPr="00F65579">
              <w:noBreakHyphen/>
              <w:t>C</w:t>
            </w:r>
            <w:r w:rsidRPr="00F65579">
              <w:t>ommittee and working groups.</w:t>
            </w:r>
          </w:p>
          <w:p w14:paraId="12A42404" w14:textId="77777777" w:rsidR="001F7E66" w:rsidRPr="00F65579" w:rsidRDefault="001F7E66" w:rsidP="001F7E66">
            <w:pPr>
              <w:pStyle w:val="Tabletext"/>
            </w:pPr>
            <w:r w:rsidRPr="00F65579">
              <w:t>OHS Advisory was involved in the implementation of dedicated incident reporting system for emergency related incidents across DTF.</w:t>
            </w:r>
          </w:p>
        </w:tc>
      </w:tr>
      <w:tr w:rsidR="001F7E66" w:rsidRPr="00F65579" w14:paraId="34F0F727" w14:textId="77777777" w:rsidTr="00745B5D">
        <w:trPr>
          <w:cantSplit/>
        </w:trPr>
        <w:tc>
          <w:tcPr>
            <w:tcW w:w="1213" w:type="dxa"/>
            <w:vMerge/>
            <w:hideMark/>
          </w:tcPr>
          <w:p w14:paraId="14966996" w14:textId="77777777" w:rsidR="001F7E66" w:rsidRPr="00F65579" w:rsidRDefault="001F7E66" w:rsidP="001F7E66">
            <w:pPr>
              <w:pStyle w:val="Tabletext"/>
            </w:pPr>
          </w:p>
        </w:tc>
        <w:tc>
          <w:tcPr>
            <w:tcW w:w="2250" w:type="dxa"/>
            <w:shd w:val="clear" w:color="auto" w:fill="D9D9D9" w:themeFill="background1" w:themeFillShade="D9"/>
            <w:hideMark/>
          </w:tcPr>
          <w:p w14:paraId="695D591C" w14:textId="77777777" w:rsidR="001F7E66" w:rsidRPr="00F65579" w:rsidRDefault="001F7E66" w:rsidP="001F7E66">
            <w:pPr>
              <w:pStyle w:val="Tabletext"/>
            </w:pPr>
            <w:r w:rsidRPr="00F65579">
              <w:t>Evidence of OHS criteria in purchasing guidelines (including goods, services and personnel)</w:t>
            </w:r>
          </w:p>
        </w:tc>
        <w:tc>
          <w:tcPr>
            <w:tcW w:w="2190" w:type="dxa"/>
            <w:hideMark/>
          </w:tcPr>
          <w:p w14:paraId="3D307B29" w14:textId="77777777" w:rsidR="001F7E66" w:rsidRPr="00F65579" w:rsidRDefault="001F7E66" w:rsidP="001F7E66">
            <w:pPr>
              <w:pStyle w:val="Tabletext"/>
            </w:pPr>
            <w:r w:rsidRPr="00F65579">
              <w:t>Purchasing Guidelines contain OHS Criteria.</w:t>
            </w:r>
          </w:p>
          <w:p w14:paraId="07F1B4A1" w14:textId="77777777" w:rsidR="001F7E66" w:rsidRPr="00F65579" w:rsidRDefault="001F7E66" w:rsidP="001F7E66">
            <w:pPr>
              <w:pStyle w:val="Tabletext"/>
            </w:pPr>
            <w:r w:rsidRPr="00F65579">
              <w:t>Staff have been engaged through a proactive approach towards workstation assessments. This has resulted in the subsequent purchase of ergonomic workstation</w:t>
            </w:r>
            <w:r w:rsidR="003E7C90" w:rsidRPr="00F65579">
              <w:noBreakHyphen/>
            </w:r>
            <w:r w:rsidRPr="00F65579">
              <w:t>related equipment. Sit</w:t>
            </w:r>
            <w:r w:rsidR="003E7C90" w:rsidRPr="00F65579">
              <w:noBreakHyphen/>
            </w:r>
            <w:r w:rsidRPr="00F65579">
              <w:t>stand desks were purchased that have been built to the appropriate standards. Chairs purchased for staff were minimum quality compliant chairs (Australasian Furnishing Research and Development Institute level 6).</w:t>
            </w:r>
          </w:p>
          <w:p w14:paraId="5EAB4B12" w14:textId="77777777" w:rsidR="001F7E66" w:rsidRPr="00F65579" w:rsidRDefault="001F7E66" w:rsidP="001F7E66">
            <w:pPr>
              <w:pStyle w:val="Tabletext"/>
            </w:pPr>
            <w:r w:rsidRPr="00F65579">
              <w:t>Services and personnel engaged to support OHS program (i.e. flu vaccination program, training, etc.) have been required to provide evidence of competency and insurance information.</w:t>
            </w:r>
          </w:p>
        </w:tc>
        <w:tc>
          <w:tcPr>
            <w:tcW w:w="2190" w:type="dxa"/>
            <w:hideMark/>
          </w:tcPr>
          <w:p w14:paraId="6C6BCF6C" w14:textId="77777777" w:rsidR="001F7E66" w:rsidRPr="00F65579" w:rsidRDefault="001F7E66" w:rsidP="001F7E66">
            <w:pPr>
              <w:pStyle w:val="Tabletext"/>
            </w:pPr>
            <w:r w:rsidRPr="00F65579">
              <w:t>OHS Advisory was involved in the procurement of more than 500 office chairs.</w:t>
            </w:r>
          </w:p>
          <w:p w14:paraId="7F0152EC" w14:textId="77777777" w:rsidR="001F7E66" w:rsidRPr="00F65579" w:rsidRDefault="001F7E66" w:rsidP="001F7E66">
            <w:pPr>
              <w:pStyle w:val="Tabletext"/>
            </w:pPr>
            <w:r w:rsidRPr="00F65579">
              <w:t>OHS Advisory was involved in the procurement of portable sit</w:t>
            </w:r>
            <w:r w:rsidR="003E7C90" w:rsidRPr="00F65579">
              <w:noBreakHyphen/>
            </w:r>
            <w:r w:rsidRPr="00F65579">
              <w:t>stand desks.</w:t>
            </w:r>
          </w:p>
        </w:tc>
        <w:tc>
          <w:tcPr>
            <w:tcW w:w="2190" w:type="dxa"/>
          </w:tcPr>
          <w:p w14:paraId="70D72F21" w14:textId="77777777" w:rsidR="001F7E66" w:rsidRPr="00F65579" w:rsidRDefault="001F7E66" w:rsidP="001F7E66">
            <w:pPr>
              <w:pStyle w:val="Tabletext"/>
            </w:pPr>
            <w:r w:rsidRPr="00F65579">
              <w:t xml:space="preserve">OHS Advisory continues to be involved in the procurement of ergonomic office chairs for specific worker ergonomic related issues. </w:t>
            </w:r>
          </w:p>
          <w:p w14:paraId="0A37E786" w14:textId="77777777" w:rsidR="001F7E66" w:rsidRPr="00F65579" w:rsidRDefault="001F7E66" w:rsidP="001F7E66">
            <w:pPr>
              <w:pStyle w:val="Tabletext"/>
            </w:pPr>
            <w:r w:rsidRPr="00F65579">
              <w:t>OHS Advisory was involved in the procurement of portable sit</w:t>
            </w:r>
            <w:r w:rsidR="003E7C90" w:rsidRPr="00F65579">
              <w:noBreakHyphen/>
            </w:r>
            <w:r w:rsidRPr="00F65579">
              <w:t>stand desks.</w:t>
            </w:r>
          </w:p>
          <w:p w14:paraId="1DB9ADC3" w14:textId="77777777" w:rsidR="001F7E66" w:rsidRPr="00F65579" w:rsidRDefault="001F7E66" w:rsidP="001F7E66">
            <w:pPr>
              <w:pStyle w:val="Tabletext"/>
            </w:pPr>
            <w:r w:rsidRPr="00F65579">
              <w:t xml:space="preserve">Various specialist ergonomic workstation equipment trials and purchases have been coordinated by OHS Advisory. </w:t>
            </w:r>
          </w:p>
          <w:p w14:paraId="774BE083" w14:textId="77777777" w:rsidR="001F7E66" w:rsidRPr="00F65579" w:rsidRDefault="001F7E66" w:rsidP="001F7E66">
            <w:pPr>
              <w:pStyle w:val="Tabletext"/>
            </w:pPr>
            <w:r w:rsidRPr="00F65579">
              <w:t>Services and personnel engaged to support the OHS program (i.e. flu vaccination program, training, etc.) have been required to provide evidence of competency and insurance information.</w:t>
            </w:r>
          </w:p>
        </w:tc>
      </w:tr>
      <w:tr w:rsidR="001F7E66" w:rsidRPr="00F65579" w14:paraId="15DF19F7" w14:textId="77777777" w:rsidTr="00745B5D">
        <w:trPr>
          <w:cantSplit/>
        </w:trPr>
        <w:tc>
          <w:tcPr>
            <w:tcW w:w="1213" w:type="dxa"/>
            <w:vMerge w:val="restart"/>
            <w:hideMark/>
          </w:tcPr>
          <w:p w14:paraId="1B466CDC" w14:textId="77777777" w:rsidR="001F7E66" w:rsidRPr="00F65579" w:rsidRDefault="001F7E66" w:rsidP="001F7E66">
            <w:pPr>
              <w:pStyle w:val="Tabletext"/>
            </w:pPr>
            <w:r w:rsidRPr="00F65579">
              <w:t xml:space="preserve">Consultation and participation </w:t>
            </w:r>
          </w:p>
        </w:tc>
        <w:tc>
          <w:tcPr>
            <w:tcW w:w="2250" w:type="dxa"/>
            <w:shd w:val="clear" w:color="auto" w:fill="D9D9D9" w:themeFill="background1" w:themeFillShade="D9"/>
            <w:hideMark/>
          </w:tcPr>
          <w:p w14:paraId="77CAF7A7" w14:textId="77777777" w:rsidR="001F7E66" w:rsidRPr="00F65579" w:rsidRDefault="001F7E66" w:rsidP="001F7E66">
            <w:pPr>
              <w:pStyle w:val="Tabletext"/>
            </w:pPr>
            <w:r w:rsidRPr="00F65579">
              <w:t>Evidence of agreed structure of designated work groups (DWGs), health and safety representatives (HSRs), and issue resolution procedures (IRPs)</w:t>
            </w:r>
          </w:p>
        </w:tc>
        <w:tc>
          <w:tcPr>
            <w:tcW w:w="2190" w:type="dxa"/>
            <w:hideMark/>
          </w:tcPr>
          <w:p w14:paraId="408BC9AA" w14:textId="77777777" w:rsidR="001F7E66" w:rsidRPr="00F65579" w:rsidRDefault="001F7E66" w:rsidP="001F7E66">
            <w:pPr>
              <w:pStyle w:val="Tabletext"/>
            </w:pPr>
            <w:r w:rsidRPr="00F65579">
              <w:t>The DTF HSC was re</w:t>
            </w:r>
            <w:r w:rsidR="003E7C90" w:rsidRPr="00F65579">
              <w:noBreakHyphen/>
            </w:r>
            <w:r w:rsidRPr="00F65579">
              <w:t>established in consultation with HSRs. The HSC Terms of Reference was reviewed as part of the August 2016 HSC Meeting.</w:t>
            </w:r>
          </w:p>
          <w:p w14:paraId="4DC44C4F" w14:textId="77777777" w:rsidR="001F7E66" w:rsidRPr="00F65579" w:rsidRDefault="001F7E66" w:rsidP="001F7E66">
            <w:pPr>
              <w:pStyle w:val="Tabletext"/>
            </w:pPr>
            <w:r w:rsidRPr="00F65579">
              <w:t>During the January 2017 HSC meeting, DWGs were reviewed in line with the HSR election process. This review resulted in a rearrangement of DWGs to suit the location where newly elected HSRs were seated.</w:t>
            </w:r>
          </w:p>
        </w:tc>
        <w:tc>
          <w:tcPr>
            <w:tcW w:w="2190" w:type="dxa"/>
            <w:hideMark/>
          </w:tcPr>
          <w:p w14:paraId="7EB04C76" w14:textId="77777777" w:rsidR="001F7E66" w:rsidRPr="00F65579" w:rsidRDefault="001F7E66" w:rsidP="001F7E66">
            <w:pPr>
              <w:pStyle w:val="Tabletext"/>
            </w:pPr>
            <w:r w:rsidRPr="00F65579">
              <w:t>Four OHS Committee meetings were held during this period. OHS Advisory released four OHS newsletters.</w:t>
            </w:r>
          </w:p>
        </w:tc>
        <w:tc>
          <w:tcPr>
            <w:tcW w:w="2190" w:type="dxa"/>
          </w:tcPr>
          <w:p w14:paraId="4C723BEF" w14:textId="77777777" w:rsidR="001F7E66" w:rsidRPr="00F65579" w:rsidRDefault="001F7E66" w:rsidP="001F7E66">
            <w:pPr>
              <w:pStyle w:val="Tabletext"/>
            </w:pPr>
            <w:r w:rsidRPr="00F65579">
              <w:t xml:space="preserve">Four Health and Safety Committee meetings were held during this period. </w:t>
            </w:r>
          </w:p>
          <w:p w14:paraId="55721D69" w14:textId="77777777" w:rsidR="001F7E66" w:rsidRPr="00F65579" w:rsidRDefault="001F7E66" w:rsidP="001F7E66">
            <w:pPr>
              <w:pStyle w:val="Tabletext"/>
            </w:pPr>
            <w:r w:rsidRPr="00F65579">
              <w:t xml:space="preserve">Designated </w:t>
            </w:r>
            <w:r w:rsidR="00BC2A55" w:rsidRPr="00F65579">
              <w:t xml:space="preserve">work group </w:t>
            </w:r>
            <w:r w:rsidRPr="00F65579">
              <w:t>structures are aligned to reflect DTF</w:t>
            </w:r>
            <w:r w:rsidR="00B21A45" w:rsidRPr="00F65579">
              <w:t>’</w:t>
            </w:r>
            <w:r w:rsidRPr="00F65579">
              <w:t>s spread of employees across multiple workplace locations and floors.</w:t>
            </w:r>
          </w:p>
        </w:tc>
      </w:tr>
      <w:tr w:rsidR="001F7E66" w:rsidRPr="00F65579" w14:paraId="5E4034C0" w14:textId="77777777" w:rsidTr="00745B5D">
        <w:trPr>
          <w:cantSplit/>
        </w:trPr>
        <w:tc>
          <w:tcPr>
            <w:tcW w:w="1213" w:type="dxa"/>
            <w:vMerge/>
            <w:hideMark/>
          </w:tcPr>
          <w:p w14:paraId="2AF3E3E3" w14:textId="77777777" w:rsidR="001F7E66" w:rsidRPr="00F65579" w:rsidRDefault="001F7E66" w:rsidP="001F7E66">
            <w:pPr>
              <w:pStyle w:val="Tabletext"/>
            </w:pPr>
          </w:p>
        </w:tc>
        <w:tc>
          <w:tcPr>
            <w:tcW w:w="2250" w:type="dxa"/>
            <w:shd w:val="clear" w:color="auto" w:fill="D9D9D9" w:themeFill="background1" w:themeFillShade="D9"/>
            <w:hideMark/>
          </w:tcPr>
          <w:p w14:paraId="697A360E" w14:textId="77777777" w:rsidR="001F7E66" w:rsidRPr="00F65579" w:rsidRDefault="001F7E66" w:rsidP="001F7E66">
            <w:pPr>
              <w:pStyle w:val="Tabletext"/>
            </w:pPr>
            <w:r w:rsidRPr="00F65579">
              <w:t>Compliance with agreed structure on DWGs, HSRs, and IRPs</w:t>
            </w:r>
          </w:p>
        </w:tc>
        <w:tc>
          <w:tcPr>
            <w:tcW w:w="2190" w:type="dxa"/>
            <w:hideMark/>
          </w:tcPr>
          <w:p w14:paraId="1078B8F1" w14:textId="77777777" w:rsidR="001F7E66" w:rsidRPr="00F65579" w:rsidRDefault="001F7E66" w:rsidP="001F7E66">
            <w:pPr>
              <w:pStyle w:val="Tabletext"/>
            </w:pPr>
            <w:r w:rsidRPr="00F65579">
              <w:t>Re</w:t>
            </w:r>
            <w:r w:rsidR="003E7C90" w:rsidRPr="00F65579">
              <w:noBreakHyphen/>
            </w:r>
            <w:r w:rsidRPr="00F65579">
              <w:t>election of HSRs who had come to the end of their three</w:t>
            </w:r>
            <w:r w:rsidR="003E7C90" w:rsidRPr="00F65579">
              <w:noBreakHyphen/>
            </w:r>
            <w:r w:rsidRPr="00F65579">
              <w:t>year terms in February 2017. All HSR positions were filled.</w:t>
            </w:r>
          </w:p>
          <w:p w14:paraId="025BA0B7" w14:textId="77777777" w:rsidR="001F7E66" w:rsidRPr="00F65579" w:rsidRDefault="001F7E66" w:rsidP="001F7E66">
            <w:pPr>
              <w:pStyle w:val="Tabletext"/>
            </w:pPr>
            <w:r w:rsidRPr="00F65579">
              <w:t>DTF HSC meetings were held in August 2016, October</w:t>
            </w:r>
            <w:r w:rsidRPr="00F65579">
              <w:rPr>
                <w:rFonts w:ascii="Calibri" w:hAnsi="Calibri" w:cs="Calibri"/>
              </w:rPr>
              <w:t> </w:t>
            </w:r>
            <w:r w:rsidRPr="00F65579">
              <w:t>2016, January 2017 and April</w:t>
            </w:r>
            <w:r w:rsidRPr="00F65579">
              <w:rPr>
                <w:rFonts w:ascii="Calibri" w:hAnsi="Calibri" w:cs="Calibri"/>
              </w:rPr>
              <w:t> </w:t>
            </w:r>
            <w:r w:rsidRPr="00F65579">
              <w:t>2017.</w:t>
            </w:r>
          </w:p>
        </w:tc>
        <w:tc>
          <w:tcPr>
            <w:tcW w:w="2190" w:type="dxa"/>
            <w:hideMark/>
          </w:tcPr>
          <w:p w14:paraId="10313193" w14:textId="77777777" w:rsidR="001F7E66" w:rsidRPr="00F65579" w:rsidRDefault="001F7E66" w:rsidP="001F7E66">
            <w:pPr>
              <w:pStyle w:val="Tabletext"/>
            </w:pPr>
            <w:r w:rsidRPr="00F65579">
              <w:t>All HSR positions are filled at 30 June 2018.</w:t>
            </w:r>
          </w:p>
        </w:tc>
        <w:tc>
          <w:tcPr>
            <w:tcW w:w="2190" w:type="dxa"/>
          </w:tcPr>
          <w:p w14:paraId="4A478482" w14:textId="77777777" w:rsidR="001B072C" w:rsidRPr="00F65579" w:rsidRDefault="001B072C" w:rsidP="001B072C">
            <w:pPr>
              <w:pStyle w:val="Tabletext"/>
            </w:pPr>
            <w:r w:rsidRPr="00F65579">
              <w:t>All 10 HSR positions were filled for the full year, two located at 1 Treasury Place, three at 1 Macarthur Street, one at 55 Collins Street, one in Werribee, one at 121</w:t>
            </w:r>
            <w:r w:rsidRPr="00F65579">
              <w:rPr>
                <w:rFonts w:ascii="Calibri" w:hAnsi="Calibri" w:cs="Calibri"/>
              </w:rPr>
              <w:t> </w:t>
            </w:r>
            <w:r w:rsidRPr="00F65579">
              <w:t>Exhibition Street at Invest Victoria and two at 2</w:t>
            </w:r>
            <w:r w:rsidRPr="00F65579">
              <w:rPr>
                <w:rFonts w:ascii="Calibri" w:hAnsi="Calibri" w:cs="Calibri"/>
              </w:rPr>
              <w:t> </w:t>
            </w:r>
            <w:r w:rsidRPr="00F65579">
              <w:t>Lonsdale Street with the Essential Services Commission.</w:t>
            </w:r>
          </w:p>
          <w:p w14:paraId="34B3513C" w14:textId="77777777" w:rsidR="001F7E66" w:rsidRPr="00F65579" w:rsidRDefault="001B072C" w:rsidP="001B072C">
            <w:pPr>
              <w:pStyle w:val="Tabletext"/>
            </w:pPr>
            <w:r w:rsidRPr="00F65579">
              <w:t>HSC meetings took place in September 2018, December</w:t>
            </w:r>
            <w:r w:rsidRPr="00F65579">
              <w:rPr>
                <w:rFonts w:ascii="Calibri" w:hAnsi="Calibri" w:cs="Calibri"/>
              </w:rPr>
              <w:t> </w:t>
            </w:r>
            <w:r w:rsidRPr="00F65579">
              <w:t>2018, April 2019 and the June 2019 meeting was postponed to 3</w:t>
            </w:r>
            <w:r w:rsidRPr="00F65579">
              <w:rPr>
                <w:rFonts w:ascii="Calibri" w:hAnsi="Calibri" w:cs="Calibri"/>
              </w:rPr>
              <w:t> </w:t>
            </w:r>
            <w:r w:rsidRPr="00F65579">
              <w:t>July</w:t>
            </w:r>
            <w:r w:rsidRPr="00F65579">
              <w:rPr>
                <w:rFonts w:ascii="Calibri" w:hAnsi="Calibri" w:cs="Calibri"/>
              </w:rPr>
              <w:t> </w:t>
            </w:r>
            <w:r w:rsidRPr="00F65579">
              <w:t>2019.</w:t>
            </w:r>
          </w:p>
        </w:tc>
      </w:tr>
      <w:tr w:rsidR="001F7E66" w:rsidRPr="00F65579" w14:paraId="375E0B6B" w14:textId="77777777" w:rsidTr="00745B5D">
        <w:trPr>
          <w:cantSplit/>
        </w:trPr>
        <w:tc>
          <w:tcPr>
            <w:tcW w:w="1213" w:type="dxa"/>
            <w:vMerge/>
          </w:tcPr>
          <w:p w14:paraId="60348E4D" w14:textId="77777777" w:rsidR="001F7E66" w:rsidRPr="00F65579" w:rsidRDefault="001F7E66" w:rsidP="001F7E66">
            <w:pPr>
              <w:pStyle w:val="Tabletext"/>
            </w:pPr>
          </w:p>
        </w:tc>
        <w:tc>
          <w:tcPr>
            <w:tcW w:w="2250" w:type="dxa"/>
            <w:shd w:val="clear" w:color="auto" w:fill="D9D9D9" w:themeFill="background1" w:themeFillShade="D9"/>
          </w:tcPr>
          <w:p w14:paraId="5B441708" w14:textId="77777777" w:rsidR="001F7E66" w:rsidRPr="00F65579" w:rsidRDefault="001F7E66" w:rsidP="001F7E66">
            <w:pPr>
              <w:pStyle w:val="Tabletext"/>
            </w:pPr>
            <w:r w:rsidRPr="00F65579">
              <w:t>Number of quarterly OHS Committee meetings</w:t>
            </w:r>
          </w:p>
        </w:tc>
        <w:tc>
          <w:tcPr>
            <w:tcW w:w="2190" w:type="dxa"/>
          </w:tcPr>
          <w:p w14:paraId="5E347FCC" w14:textId="77777777" w:rsidR="001F7E66" w:rsidRPr="00F65579" w:rsidRDefault="00745B5D" w:rsidP="001F7E66">
            <w:pPr>
              <w:pStyle w:val="Tabletext"/>
            </w:pPr>
            <w:r w:rsidRPr="00F65579">
              <w:t>n/a</w:t>
            </w:r>
          </w:p>
        </w:tc>
        <w:tc>
          <w:tcPr>
            <w:tcW w:w="2190" w:type="dxa"/>
          </w:tcPr>
          <w:p w14:paraId="1F17928C" w14:textId="77777777" w:rsidR="001F7E66" w:rsidRPr="00F65579" w:rsidRDefault="00745B5D" w:rsidP="001F7E66">
            <w:pPr>
              <w:pStyle w:val="Tabletext"/>
            </w:pPr>
            <w:r w:rsidRPr="00F65579">
              <w:t>n/a</w:t>
            </w:r>
          </w:p>
        </w:tc>
        <w:tc>
          <w:tcPr>
            <w:tcW w:w="2190" w:type="dxa"/>
          </w:tcPr>
          <w:p w14:paraId="665DCBBD" w14:textId="77777777" w:rsidR="001F7E66" w:rsidRPr="00F65579" w:rsidRDefault="00745B5D" w:rsidP="001F7E66">
            <w:pPr>
              <w:pStyle w:val="Tabletext"/>
            </w:pPr>
            <w:r w:rsidRPr="00F65579">
              <w:t>The committee met in each quarter in 2018</w:t>
            </w:r>
            <w:r w:rsidR="003E7C90" w:rsidRPr="00F65579">
              <w:noBreakHyphen/>
            </w:r>
            <w:r w:rsidRPr="00F65579">
              <w:t>19.</w:t>
            </w:r>
          </w:p>
        </w:tc>
      </w:tr>
      <w:tr w:rsidR="001F7E66" w:rsidRPr="00F65579" w14:paraId="4F89B76B" w14:textId="77777777" w:rsidTr="00745B5D">
        <w:trPr>
          <w:cantSplit/>
        </w:trPr>
        <w:tc>
          <w:tcPr>
            <w:tcW w:w="1213" w:type="dxa"/>
            <w:hideMark/>
          </w:tcPr>
          <w:p w14:paraId="2DE8E815" w14:textId="77777777" w:rsidR="001F7E66" w:rsidRPr="00F65579" w:rsidRDefault="001F7E66" w:rsidP="001F7E66">
            <w:pPr>
              <w:pStyle w:val="Tabletext"/>
            </w:pPr>
            <w:r w:rsidRPr="00F65579">
              <w:t>Risk management</w:t>
            </w:r>
          </w:p>
        </w:tc>
        <w:tc>
          <w:tcPr>
            <w:tcW w:w="2250" w:type="dxa"/>
            <w:shd w:val="clear" w:color="auto" w:fill="D9D9D9" w:themeFill="background1" w:themeFillShade="D9"/>
            <w:hideMark/>
          </w:tcPr>
          <w:p w14:paraId="5B1C29CC" w14:textId="77777777" w:rsidR="001F7E66" w:rsidRPr="00F65579" w:rsidRDefault="001F7E66" w:rsidP="001F7E66">
            <w:pPr>
              <w:pStyle w:val="Tabletext"/>
            </w:pPr>
            <w:r w:rsidRPr="00F65579">
              <w:t>Percentage of internal audits/inspections conducted as planned</w:t>
            </w:r>
          </w:p>
        </w:tc>
        <w:tc>
          <w:tcPr>
            <w:tcW w:w="2190" w:type="dxa"/>
            <w:hideMark/>
          </w:tcPr>
          <w:p w14:paraId="627C4B7A" w14:textId="77777777" w:rsidR="001F7E66" w:rsidRPr="00F65579" w:rsidRDefault="001F7E66" w:rsidP="001F7E66">
            <w:pPr>
              <w:pStyle w:val="Tabletext"/>
            </w:pPr>
            <w:r w:rsidRPr="00F65579">
              <w:t>80</w:t>
            </w:r>
            <w:r w:rsidRPr="00F65579">
              <w:rPr>
                <w:rFonts w:ascii="Calibri" w:hAnsi="Calibri" w:cs="Calibri"/>
              </w:rPr>
              <w:t> </w:t>
            </w:r>
            <w:r w:rsidRPr="00F65579">
              <w:t>per</w:t>
            </w:r>
            <w:r w:rsidRPr="00F65579">
              <w:rPr>
                <w:rFonts w:ascii="Calibri" w:hAnsi="Calibri" w:cs="Calibri"/>
              </w:rPr>
              <w:t> </w:t>
            </w:r>
            <w:r w:rsidRPr="00F65579">
              <w:t>cent of workplace inspections were completed within the scheduled quarter.</w:t>
            </w:r>
          </w:p>
          <w:p w14:paraId="55687564" w14:textId="77777777" w:rsidR="001F7E66" w:rsidRPr="00F65579" w:rsidRDefault="001F7E66" w:rsidP="001F7E66">
            <w:pPr>
              <w:pStyle w:val="Tabletext"/>
            </w:pPr>
            <w:r w:rsidRPr="00F65579">
              <w:t xml:space="preserve">Workplace OHS inspections were completed at the following DTF locations: </w:t>
            </w:r>
            <w:r w:rsidRPr="00F65579">
              <w:br/>
              <w:t xml:space="preserve">1 Macarthur Street, 1 Treasury Place, </w:t>
            </w:r>
            <w:r w:rsidRPr="00F65579">
              <w:br/>
              <w:t>607 Sneydes R</w:t>
            </w:r>
            <w:r w:rsidR="00623820" w:rsidRPr="00F65579">
              <w:t>oa</w:t>
            </w:r>
            <w:r w:rsidRPr="00F65579">
              <w:t>d, Werribee and 121 Exhibition Street.</w:t>
            </w:r>
          </w:p>
          <w:p w14:paraId="236C50A7" w14:textId="77777777" w:rsidR="001F7E66" w:rsidRPr="00F65579" w:rsidRDefault="001F7E66" w:rsidP="001F7E66">
            <w:pPr>
              <w:pStyle w:val="Tabletext"/>
            </w:pPr>
            <w:r w:rsidRPr="00F65579">
              <w:t>70</w:t>
            </w:r>
            <w:r w:rsidRPr="00F65579">
              <w:rPr>
                <w:rFonts w:ascii="Calibri" w:hAnsi="Calibri" w:cs="Calibri"/>
              </w:rPr>
              <w:t> </w:t>
            </w:r>
            <w:r w:rsidRPr="00F65579">
              <w:t>per</w:t>
            </w:r>
            <w:r w:rsidRPr="00F65579">
              <w:rPr>
                <w:rFonts w:ascii="Calibri" w:hAnsi="Calibri" w:cs="Calibri"/>
              </w:rPr>
              <w:t> </w:t>
            </w:r>
            <w:r w:rsidRPr="00F65579">
              <w:t>cent of first aid kits were inspected on a quarterly basis, with first aid items replaced within two weeks of ordering.</w:t>
            </w:r>
          </w:p>
          <w:p w14:paraId="0D5EC98C" w14:textId="77777777" w:rsidR="001F7E66" w:rsidRPr="00F65579" w:rsidRDefault="001F7E66" w:rsidP="001F7E66">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cent of first aid room inspections were completed.</w:t>
            </w:r>
          </w:p>
          <w:p w14:paraId="0866C027" w14:textId="77777777" w:rsidR="001F7E66" w:rsidRPr="00F65579" w:rsidRDefault="001F7E66" w:rsidP="001F7E66">
            <w:pPr>
              <w:pStyle w:val="Tabletext"/>
            </w:pPr>
            <w:r w:rsidRPr="00F65579">
              <w:t>The following annual internal audits were completed as planned: (i)</w:t>
            </w:r>
            <w:r w:rsidR="002E0DC8" w:rsidRPr="00F65579">
              <w:rPr>
                <w:rFonts w:ascii="Calibri" w:hAnsi="Calibri" w:cs="Calibri"/>
              </w:rPr>
              <w:t> </w:t>
            </w:r>
            <w:r w:rsidRPr="00F65579">
              <w:t>OHS Management System Review; (ii) Register Audit; and (iii) Service Level Agreement (SLA) Audit.</w:t>
            </w:r>
          </w:p>
          <w:p w14:paraId="68E645CC" w14:textId="77777777" w:rsidR="001F7E66" w:rsidRPr="00F65579" w:rsidRDefault="001F7E66" w:rsidP="001F7E66">
            <w:pPr>
              <w:pStyle w:val="Tabletext"/>
            </w:pPr>
            <w:r w:rsidRPr="00F65579">
              <w:t>In total, 234 ergonomic assessments (workstation audits) were conducted representing a 98</w:t>
            </w:r>
            <w:r w:rsidRPr="00F65579">
              <w:rPr>
                <w:rFonts w:ascii="Calibri" w:hAnsi="Calibri" w:cs="Calibri"/>
              </w:rPr>
              <w:t> </w:t>
            </w:r>
            <w:r w:rsidRPr="00F65579">
              <w:t>per</w:t>
            </w:r>
            <w:r w:rsidRPr="00F65579">
              <w:rPr>
                <w:rFonts w:ascii="Calibri" w:hAnsi="Calibri" w:cs="Calibri"/>
              </w:rPr>
              <w:t> </w:t>
            </w:r>
            <w:r w:rsidRPr="00F65579">
              <w:t>cent increase when compared to 2015</w:t>
            </w:r>
            <w:r w:rsidR="003E7C90" w:rsidRPr="00F65579">
              <w:noBreakHyphen/>
            </w:r>
            <w:r w:rsidRPr="00F65579">
              <w:t>16. Of these: (i) 125 were conducted face</w:t>
            </w:r>
            <w:r w:rsidR="003E7C90" w:rsidRPr="00F65579">
              <w:noBreakHyphen/>
            </w:r>
            <w:r w:rsidRPr="00F65579">
              <w:t>to</w:t>
            </w:r>
            <w:r w:rsidR="003E7C90" w:rsidRPr="00F65579">
              <w:noBreakHyphen/>
            </w:r>
            <w:r w:rsidRPr="00F65579">
              <w:t>face (53</w:t>
            </w:r>
            <w:r w:rsidRPr="00F65579">
              <w:rPr>
                <w:rFonts w:ascii="Calibri" w:hAnsi="Calibri" w:cs="Calibri"/>
              </w:rPr>
              <w:t> </w:t>
            </w:r>
            <w:r w:rsidRPr="00F65579">
              <w:t>per</w:t>
            </w:r>
            <w:r w:rsidRPr="00F65579">
              <w:rPr>
                <w:rFonts w:ascii="Calibri" w:hAnsi="Calibri" w:cs="Calibri"/>
              </w:rPr>
              <w:t> </w:t>
            </w:r>
            <w:r w:rsidRPr="00F65579">
              <w:t>cent), and (ii) 109 were completed using DTF</w:t>
            </w:r>
            <w:r w:rsidR="00B21A45" w:rsidRPr="00F65579">
              <w:t>’</w:t>
            </w:r>
            <w:r w:rsidRPr="00F65579">
              <w:t xml:space="preserve">s online training module: </w:t>
            </w:r>
            <w:r w:rsidR="00B21A45" w:rsidRPr="00F65579">
              <w:t>‘</w:t>
            </w:r>
            <w:r w:rsidRPr="00F65579">
              <w:t>safe</w:t>
            </w:r>
            <w:r w:rsidR="002E0DC8" w:rsidRPr="00F65579">
              <w:rPr>
                <w:rFonts w:ascii="Calibri" w:hAnsi="Calibri" w:cs="Calibri"/>
              </w:rPr>
              <w:t> </w:t>
            </w:r>
            <w:r w:rsidRPr="00F65579">
              <w:t>workstation setup</w:t>
            </w:r>
            <w:r w:rsidR="00B21A45" w:rsidRPr="00F65579">
              <w:t>’</w:t>
            </w:r>
            <w:r w:rsidRPr="00F65579">
              <w:t xml:space="preserve"> </w:t>
            </w:r>
            <w:r w:rsidRPr="00F65579">
              <w:br/>
              <w:t>(47 per cent).</w:t>
            </w:r>
          </w:p>
        </w:tc>
        <w:tc>
          <w:tcPr>
            <w:tcW w:w="2190" w:type="dxa"/>
            <w:hideMark/>
          </w:tcPr>
          <w:p w14:paraId="651094B3" w14:textId="77777777" w:rsidR="001F7E66" w:rsidRPr="00F65579" w:rsidRDefault="001F7E66" w:rsidP="001F7E66">
            <w:pPr>
              <w:pStyle w:val="Tabletext"/>
            </w:pPr>
            <w:r w:rsidRPr="00F65579">
              <w:t>95</w:t>
            </w:r>
            <w:r w:rsidRPr="00F65579">
              <w:rPr>
                <w:rFonts w:ascii="Calibri" w:hAnsi="Calibri" w:cs="Calibri"/>
              </w:rPr>
              <w:t> </w:t>
            </w:r>
            <w:r w:rsidRPr="00F65579">
              <w:t>per</w:t>
            </w:r>
            <w:r w:rsidRPr="00F65579">
              <w:rPr>
                <w:rFonts w:ascii="Calibri" w:hAnsi="Calibri" w:cs="Calibri"/>
              </w:rPr>
              <w:t> </w:t>
            </w:r>
            <w:r w:rsidRPr="00F65579">
              <w:t>cent of workplace inspections where completed quarterly, across the 11 locations where workplace inspections were scheduled to take place.</w:t>
            </w:r>
          </w:p>
          <w:p w14:paraId="48257EF4" w14:textId="77777777" w:rsidR="001F7E66" w:rsidRPr="00F65579" w:rsidRDefault="001F7E66" w:rsidP="001F7E66">
            <w:pPr>
              <w:pStyle w:val="Tabletext"/>
            </w:pPr>
            <w:r w:rsidRPr="00F65579">
              <w:t xml:space="preserve">Locations included: </w:t>
            </w:r>
          </w:p>
          <w:p w14:paraId="61842E01" w14:textId="77777777" w:rsidR="001F7E66" w:rsidRPr="00F65579" w:rsidRDefault="001F7E66" w:rsidP="001F7E66">
            <w:pPr>
              <w:pStyle w:val="Tablebullet"/>
            </w:pPr>
            <w:r w:rsidRPr="00F65579">
              <w:t xml:space="preserve">conduct workplace inspection – ground floor and basement, Levels 4, 6, 7, 9, 10, 11 and 12 at </w:t>
            </w:r>
            <w:r w:rsidRPr="00F65579">
              <w:br/>
              <w:t>1 Macarthur Street</w:t>
            </w:r>
          </w:p>
          <w:p w14:paraId="26E5D4A0" w14:textId="77777777" w:rsidR="001F7E66" w:rsidRPr="00F65579" w:rsidRDefault="001F7E66" w:rsidP="001F7E66">
            <w:pPr>
              <w:pStyle w:val="Tablebullet"/>
            </w:pPr>
            <w:r w:rsidRPr="00F65579">
              <w:t>conduct workplace inspection – Level 4 and</w:t>
            </w:r>
            <w:r w:rsidRPr="00F65579">
              <w:rPr>
                <w:rFonts w:ascii="Calibri" w:hAnsi="Calibri" w:cs="Calibri"/>
              </w:rPr>
              <w:t> </w:t>
            </w:r>
            <w:r w:rsidRPr="00F65579">
              <w:t>5, 1 Treasury Place</w:t>
            </w:r>
          </w:p>
          <w:p w14:paraId="5A1AC60E" w14:textId="77777777" w:rsidR="001F7E66" w:rsidRPr="00F65579" w:rsidRDefault="001F7E66" w:rsidP="001F7E66">
            <w:pPr>
              <w:pStyle w:val="Tablebullet"/>
            </w:pPr>
            <w:r w:rsidRPr="00F65579">
              <w:t>conduct workplace inspection – Werribee</w:t>
            </w:r>
          </w:p>
          <w:p w14:paraId="502CEF4F" w14:textId="77777777" w:rsidR="001F7E66" w:rsidRPr="00F65579" w:rsidRDefault="001F7E66" w:rsidP="001F7E66">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cent completion of quarterly first aid room inspection.</w:t>
            </w:r>
          </w:p>
          <w:p w14:paraId="66E59CF0" w14:textId="77777777" w:rsidR="001F7E66" w:rsidRPr="00F65579" w:rsidRDefault="001F7E66" w:rsidP="001F7E66">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cent completion of quarterly first aid kit replenishment inspections were completed.</w:t>
            </w:r>
          </w:p>
          <w:p w14:paraId="11C28AF7" w14:textId="77777777" w:rsidR="001F7E66" w:rsidRPr="00F65579" w:rsidRDefault="001F7E66" w:rsidP="001F7E66">
            <w:pPr>
              <w:pStyle w:val="Tabletext"/>
              <w:tabs>
                <w:tab w:val="left" w:pos="254"/>
              </w:tabs>
            </w:pPr>
            <w:r w:rsidRPr="00F65579">
              <w:t xml:space="preserve">The following annual internal audits were completed: (i) OHS Management System Review; (ii) Register Audit; and (iii) SLA Audit. </w:t>
            </w:r>
          </w:p>
        </w:tc>
        <w:tc>
          <w:tcPr>
            <w:tcW w:w="2190" w:type="dxa"/>
          </w:tcPr>
          <w:p w14:paraId="6F59EF28" w14:textId="77777777" w:rsidR="00BE68A2" w:rsidRPr="00F65579" w:rsidRDefault="00BE68A2" w:rsidP="00BE68A2">
            <w:pPr>
              <w:pStyle w:val="Tabletext"/>
            </w:pPr>
            <w:r w:rsidRPr="00F65579">
              <w:t>90 per cent of quarterly workplace inspections were completed across the 14</w:t>
            </w:r>
            <w:r w:rsidRPr="00F65579">
              <w:rPr>
                <w:rFonts w:ascii="Calibri" w:hAnsi="Calibri" w:cs="Calibri"/>
              </w:rPr>
              <w:t> </w:t>
            </w:r>
            <w:r w:rsidRPr="00F65579">
              <w:t xml:space="preserve">locations where workplace inspections were scheduled to take place. Locations included: </w:t>
            </w:r>
          </w:p>
          <w:p w14:paraId="6838D208" w14:textId="77777777" w:rsidR="00BE68A2" w:rsidRPr="00F65579" w:rsidRDefault="00BE68A2" w:rsidP="00BE68A2">
            <w:pPr>
              <w:pStyle w:val="Tablebullet"/>
              <w:spacing w:line="252" w:lineRule="auto"/>
            </w:pPr>
            <w:r w:rsidRPr="00F65579">
              <w:t>1 Macarthur Street: ground floor and basement, Levels 4, 6, 7, 9,</w:t>
            </w:r>
            <w:r w:rsidRPr="00F65579">
              <w:rPr>
                <w:rFonts w:ascii="Calibri" w:hAnsi="Calibri" w:cs="Calibri"/>
              </w:rPr>
              <w:t> </w:t>
            </w:r>
            <w:r w:rsidRPr="00F65579">
              <w:t xml:space="preserve">10, 11 and 12 </w:t>
            </w:r>
          </w:p>
          <w:p w14:paraId="66DE6A86" w14:textId="77777777" w:rsidR="00BE68A2" w:rsidRPr="00F65579" w:rsidRDefault="00BE68A2" w:rsidP="00BE68A2">
            <w:pPr>
              <w:pStyle w:val="Tablebullet"/>
              <w:spacing w:line="252" w:lineRule="auto"/>
            </w:pPr>
            <w:r w:rsidRPr="00F65579">
              <w:t>1 Treasury Place: Levels 4</w:t>
            </w:r>
            <w:r w:rsidRPr="00F65579">
              <w:rPr>
                <w:rFonts w:ascii="Calibri" w:hAnsi="Calibri" w:cs="Calibri"/>
              </w:rPr>
              <w:t> </w:t>
            </w:r>
            <w:r w:rsidRPr="00F65579">
              <w:t>and</w:t>
            </w:r>
            <w:r w:rsidRPr="00F65579">
              <w:rPr>
                <w:rFonts w:cs="Calibri"/>
              </w:rPr>
              <w:t> </w:t>
            </w:r>
            <w:r w:rsidRPr="00F65579">
              <w:t>5</w:t>
            </w:r>
          </w:p>
          <w:p w14:paraId="7DA98CEA" w14:textId="77777777" w:rsidR="00BE68A2" w:rsidRPr="00F65579" w:rsidRDefault="00BE68A2" w:rsidP="00BE68A2">
            <w:pPr>
              <w:pStyle w:val="Tablebullet"/>
              <w:spacing w:line="252" w:lineRule="auto"/>
            </w:pPr>
            <w:r w:rsidRPr="00F65579">
              <w:t>Werribee Library</w:t>
            </w:r>
          </w:p>
          <w:p w14:paraId="6C8FDEF9" w14:textId="77777777" w:rsidR="00BE68A2" w:rsidRPr="00F65579" w:rsidRDefault="00BE68A2" w:rsidP="00BE68A2">
            <w:pPr>
              <w:pStyle w:val="Tablebullet"/>
              <w:spacing w:line="252" w:lineRule="auto"/>
            </w:pPr>
            <w:r w:rsidRPr="00F65579">
              <w:t>55 Collins Street: Level 4 (commencing quarter 2)</w:t>
            </w:r>
          </w:p>
          <w:p w14:paraId="6669DAEF" w14:textId="77777777" w:rsidR="00BE68A2" w:rsidRPr="00F65579" w:rsidRDefault="00BE68A2" w:rsidP="00BE68A2">
            <w:pPr>
              <w:pStyle w:val="Tablebullet"/>
              <w:spacing w:line="252" w:lineRule="auto"/>
            </w:pPr>
            <w:r w:rsidRPr="00F65579">
              <w:t>Invest Victoria (commencing quarter 4)</w:t>
            </w:r>
          </w:p>
          <w:p w14:paraId="0600F2FF" w14:textId="77777777" w:rsidR="00BE68A2" w:rsidRPr="00F65579" w:rsidRDefault="00BE68A2" w:rsidP="00BE68A2">
            <w:pPr>
              <w:pStyle w:val="Tablebullet"/>
              <w:numPr>
                <w:ilvl w:val="0"/>
                <w:numId w:val="0"/>
              </w:numPr>
            </w:pPr>
            <w:r w:rsidRPr="00F65579">
              <w:t>100 per cent completion of quarterly first aid room inspection.</w:t>
            </w:r>
          </w:p>
          <w:p w14:paraId="6D76D0E3" w14:textId="77777777" w:rsidR="00BE68A2" w:rsidRPr="00F65579" w:rsidRDefault="00BE68A2" w:rsidP="00BE68A2">
            <w:pPr>
              <w:pStyle w:val="Tabletext"/>
            </w:pPr>
            <w:r w:rsidRPr="00F65579">
              <w:rPr>
                <w:rFonts w:cs="Calibri"/>
              </w:rPr>
              <w:t>76 </w:t>
            </w:r>
            <w:r w:rsidRPr="00F65579">
              <w:t>per</w:t>
            </w:r>
            <w:r w:rsidRPr="00F65579">
              <w:rPr>
                <w:rFonts w:cs="Calibri"/>
              </w:rPr>
              <w:t> </w:t>
            </w:r>
            <w:r w:rsidRPr="00F65579">
              <w:t>cent completion of quarterly first aid kit replenishment inspections were completed.</w:t>
            </w:r>
          </w:p>
          <w:p w14:paraId="023893C6" w14:textId="77777777" w:rsidR="001F7E66" w:rsidRPr="00F65579" w:rsidRDefault="00BE68A2" w:rsidP="00BE68A2">
            <w:pPr>
              <w:pStyle w:val="Tabletext"/>
            </w:pPr>
            <w:r w:rsidRPr="00F65579">
              <w:t>The following annual internal audits were completed: (i) OHS Management System Review; (ii) Register Audit; and (iii) SLA Audit.</w:t>
            </w:r>
          </w:p>
        </w:tc>
      </w:tr>
      <w:tr w:rsidR="001F7E66" w:rsidRPr="00F65579" w14:paraId="20300FCB" w14:textId="77777777" w:rsidTr="00745B5D">
        <w:trPr>
          <w:cantSplit/>
        </w:trPr>
        <w:tc>
          <w:tcPr>
            <w:tcW w:w="1213" w:type="dxa"/>
          </w:tcPr>
          <w:p w14:paraId="714E6F51" w14:textId="77777777" w:rsidR="001F7E66" w:rsidRPr="00F65579" w:rsidRDefault="001F7E66" w:rsidP="003130CA">
            <w:pPr>
              <w:pStyle w:val="Tabletext"/>
              <w:keepNext/>
            </w:pPr>
          </w:p>
        </w:tc>
        <w:tc>
          <w:tcPr>
            <w:tcW w:w="2250" w:type="dxa"/>
            <w:shd w:val="clear" w:color="auto" w:fill="D9D9D9" w:themeFill="background1" w:themeFillShade="D9"/>
          </w:tcPr>
          <w:p w14:paraId="69117966" w14:textId="77777777" w:rsidR="001F7E66" w:rsidRPr="00F65579" w:rsidRDefault="001F7E66" w:rsidP="001F7E66">
            <w:pPr>
              <w:pStyle w:val="Tabletext"/>
            </w:pPr>
            <w:r w:rsidRPr="00F65579">
              <w:t>Percentage of reported incidents investigated</w:t>
            </w:r>
          </w:p>
        </w:tc>
        <w:tc>
          <w:tcPr>
            <w:tcW w:w="2190" w:type="dxa"/>
          </w:tcPr>
          <w:p w14:paraId="5E6B2B60" w14:textId="77777777" w:rsidR="001F7E66" w:rsidRPr="00F65579" w:rsidRDefault="00745B5D" w:rsidP="001F7E66">
            <w:pPr>
              <w:pStyle w:val="Tabletext"/>
            </w:pPr>
            <w:r w:rsidRPr="00F65579">
              <w:t>n/a</w:t>
            </w:r>
          </w:p>
        </w:tc>
        <w:tc>
          <w:tcPr>
            <w:tcW w:w="2190" w:type="dxa"/>
          </w:tcPr>
          <w:p w14:paraId="506BDC3D" w14:textId="77777777" w:rsidR="001F7E66" w:rsidRPr="00F65579" w:rsidRDefault="00745B5D" w:rsidP="001F7E66">
            <w:pPr>
              <w:pStyle w:val="Tabletext"/>
            </w:pPr>
            <w:r w:rsidRPr="00F65579">
              <w:t>n/a</w:t>
            </w:r>
          </w:p>
        </w:tc>
        <w:tc>
          <w:tcPr>
            <w:tcW w:w="2190" w:type="dxa"/>
          </w:tcPr>
          <w:p w14:paraId="54ECEC3F" w14:textId="77777777" w:rsidR="001F7E66" w:rsidRPr="00F65579" w:rsidRDefault="00745B5D" w:rsidP="001F7E66">
            <w:pPr>
              <w:pStyle w:val="Tabletext"/>
            </w:pPr>
            <w:r w:rsidRPr="00F65579">
              <w:t>Out of the 28 incidents reported, 100 per cent of these incidents were investigated.</w:t>
            </w:r>
          </w:p>
        </w:tc>
      </w:tr>
      <w:tr w:rsidR="001F7E66" w:rsidRPr="00F65579" w14:paraId="40044382" w14:textId="77777777" w:rsidTr="00745B5D">
        <w:trPr>
          <w:cantSplit/>
        </w:trPr>
        <w:tc>
          <w:tcPr>
            <w:tcW w:w="1213" w:type="dxa"/>
          </w:tcPr>
          <w:p w14:paraId="6EDAAF97" w14:textId="77777777" w:rsidR="001F7E66" w:rsidRPr="00F65579" w:rsidRDefault="001F7E66" w:rsidP="00BC2A55">
            <w:pPr>
              <w:pStyle w:val="Tabletext"/>
              <w:keepNext/>
            </w:pPr>
          </w:p>
        </w:tc>
        <w:tc>
          <w:tcPr>
            <w:tcW w:w="2250" w:type="dxa"/>
            <w:shd w:val="clear" w:color="auto" w:fill="D9D9D9" w:themeFill="background1" w:themeFillShade="D9"/>
          </w:tcPr>
          <w:p w14:paraId="568F33AF" w14:textId="77777777" w:rsidR="001F7E66" w:rsidRPr="00F65579" w:rsidRDefault="001F7E66" w:rsidP="001F7E66">
            <w:pPr>
              <w:pStyle w:val="Tabletext"/>
            </w:pPr>
            <w:r w:rsidRPr="00F65579">
              <w:t>No. of Improvement Notices issued across the Department by WorkSafe Inspector</w:t>
            </w:r>
          </w:p>
        </w:tc>
        <w:tc>
          <w:tcPr>
            <w:tcW w:w="2190" w:type="dxa"/>
          </w:tcPr>
          <w:p w14:paraId="4EBE95EB" w14:textId="77777777" w:rsidR="001F7E66" w:rsidRPr="00F65579" w:rsidRDefault="00745B5D" w:rsidP="001F7E66">
            <w:pPr>
              <w:pStyle w:val="Tabletext"/>
            </w:pPr>
            <w:r w:rsidRPr="00F65579">
              <w:t>n/a</w:t>
            </w:r>
          </w:p>
        </w:tc>
        <w:tc>
          <w:tcPr>
            <w:tcW w:w="2190" w:type="dxa"/>
          </w:tcPr>
          <w:p w14:paraId="008A2DF2" w14:textId="77777777" w:rsidR="001F7E66" w:rsidRPr="00F65579" w:rsidRDefault="00745B5D" w:rsidP="001F7E66">
            <w:pPr>
              <w:pStyle w:val="Tabletext"/>
            </w:pPr>
            <w:r w:rsidRPr="00F65579">
              <w:t>n/a</w:t>
            </w:r>
          </w:p>
        </w:tc>
        <w:tc>
          <w:tcPr>
            <w:tcW w:w="2190" w:type="dxa"/>
          </w:tcPr>
          <w:p w14:paraId="50113AA9" w14:textId="77777777" w:rsidR="001F7E66" w:rsidRPr="00F65579" w:rsidRDefault="00745B5D" w:rsidP="001F7E66">
            <w:pPr>
              <w:pStyle w:val="Tabletext"/>
            </w:pPr>
            <w:r w:rsidRPr="00F65579">
              <w:t>No improvement notices were issued for 2018</w:t>
            </w:r>
            <w:r w:rsidR="003E7C90" w:rsidRPr="00F65579">
              <w:noBreakHyphen/>
            </w:r>
            <w:r w:rsidRPr="00F65579">
              <w:t>19.</w:t>
            </w:r>
          </w:p>
        </w:tc>
      </w:tr>
      <w:tr w:rsidR="001F7E66" w:rsidRPr="00F65579" w14:paraId="39D8CA8A" w14:textId="77777777" w:rsidTr="00745B5D">
        <w:trPr>
          <w:cantSplit/>
        </w:trPr>
        <w:tc>
          <w:tcPr>
            <w:tcW w:w="1213" w:type="dxa"/>
            <w:vMerge w:val="restart"/>
            <w:hideMark/>
          </w:tcPr>
          <w:p w14:paraId="7E9E968F" w14:textId="77777777" w:rsidR="001F7E66" w:rsidRPr="00F65579" w:rsidRDefault="001F7E66" w:rsidP="001F7E66">
            <w:pPr>
              <w:pStyle w:val="Tabletext"/>
            </w:pPr>
          </w:p>
        </w:tc>
        <w:tc>
          <w:tcPr>
            <w:tcW w:w="2250" w:type="dxa"/>
            <w:shd w:val="clear" w:color="auto" w:fill="D9D9D9" w:themeFill="background1" w:themeFillShade="D9"/>
            <w:hideMark/>
          </w:tcPr>
          <w:p w14:paraId="2502DEF7" w14:textId="77777777" w:rsidR="001F7E66" w:rsidRPr="00F65579" w:rsidRDefault="001F7E66" w:rsidP="001F7E66">
            <w:pPr>
              <w:pStyle w:val="Tabletext"/>
            </w:pPr>
            <w:r w:rsidRPr="00F65579">
              <w:t>Percentage of issues identified actioned arising from:</w:t>
            </w:r>
          </w:p>
        </w:tc>
        <w:tc>
          <w:tcPr>
            <w:tcW w:w="2190" w:type="dxa"/>
            <w:hideMark/>
          </w:tcPr>
          <w:p w14:paraId="7A307CAC" w14:textId="77777777" w:rsidR="001F7E66" w:rsidRPr="00F65579" w:rsidRDefault="001F7E66" w:rsidP="001F7E66">
            <w:pPr>
              <w:pStyle w:val="Tabletext"/>
            </w:pPr>
          </w:p>
        </w:tc>
        <w:tc>
          <w:tcPr>
            <w:tcW w:w="2190" w:type="dxa"/>
            <w:hideMark/>
          </w:tcPr>
          <w:p w14:paraId="312BD59C" w14:textId="77777777" w:rsidR="001F7E66" w:rsidRPr="00F65579" w:rsidRDefault="001F7E66" w:rsidP="001F7E66">
            <w:pPr>
              <w:pStyle w:val="Tabletext"/>
            </w:pPr>
            <w:r w:rsidRPr="00F65579">
              <w:rPr>
                <w:rFonts w:ascii="Calibri" w:hAnsi="Calibri" w:cs="Courier New"/>
              </w:rPr>
              <w:t> </w:t>
            </w:r>
          </w:p>
        </w:tc>
        <w:tc>
          <w:tcPr>
            <w:tcW w:w="2190" w:type="dxa"/>
          </w:tcPr>
          <w:p w14:paraId="79AE96B6" w14:textId="77777777" w:rsidR="001F7E66" w:rsidRPr="00F65579" w:rsidRDefault="001F7E66" w:rsidP="001F7E66">
            <w:pPr>
              <w:pStyle w:val="Tabletext"/>
            </w:pPr>
          </w:p>
        </w:tc>
      </w:tr>
      <w:tr w:rsidR="001F7E66" w:rsidRPr="00F65579" w14:paraId="40A1A6E3" w14:textId="77777777" w:rsidTr="00745B5D">
        <w:trPr>
          <w:cantSplit/>
        </w:trPr>
        <w:tc>
          <w:tcPr>
            <w:tcW w:w="1213" w:type="dxa"/>
            <w:vMerge/>
            <w:hideMark/>
          </w:tcPr>
          <w:p w14:paraId="4CDEE4E0" w14:textId="77777777" w:rsidR="001F7E66" w:rsidRPr="00F65579" w:rsidRDefault="001F7E66" w:rsidP="001F7E66">
            <w:pPr>
              <w:pStyle w:val="Tabletext"/>
            </w:pPr>
          </w:p>
        </w:tc>
        <w:tc>
          <w:tcPr>
            <w:tcW w:w="2250" w:type="dxa"/>
            <w:shd w:val="clear" w:color="auto" w:fill="D9D9D9" w:themeFill="background1" w:themeFillShade="D9"/>
            <w:hideMark/>
          </w:tcPr>
          <w:p w14:paraId="1DFF4FED" w14:textId="77777777" w:rsidR="001F7E66" w:rsidRPr="00F65579" w:rsidRDefault="001F7E66" w:rsidP="001F7E66">
            <w:pPr>
              <w:pStyle w:val="Tablebullet"/>
            </w:pPr>
            <w:r w:rsidRPr="00F65579">
              <w:t>internal audits</w:t>
            </w:r>
          </w:p>
        </w:tc>
        <w:tc>
          <w:tcPr>
            <w:tcW w:w="2190" w:type="dxa"/>
            <w:hideMark/>
          </w:tcPr>
          <w:p w14:paraId="66A9F5D0" w14:textId="77777777" w:rsidR="001F7E66" w:rsidRPr="00F65579" w:rsidRDefault="001F7E66" w:rsidP="001F7E66">
            <w:pPr>
              <w:pStyle w:val="Tabletext"/>
            </w:pPr>
            <w:r w:rsidRPr="00F65579">
              <w:t>A desktop annual audit of OHS policies and procedures was undertaken in January 2017. No non</w:t>
            </w:r>
            <w:r w:rsidR="003E7C90" w:rsidRPr="00F65579">
              <w:noBreakHyphen/>
            </w:r>
            <w:r w:rsidRPr="00F65579">
              <w:t>conformances identified.</w:t>
            </w:r>
          </w:p>
        </w:tc>
        <w:tc>
          <w:tcPr>
            <w:tcW w:w="2190" w:type="dxa"/>
            <w:hideMark/>
          </w:tcPr>
          <w:p w14:paraId="214807AD" w14:textId="77777777" w:rsidR="001F7E66" w:rsidRPr="00F65579" w:rsidRDefault="001F7E66" w:rsidP="001F7E66">
            <w:pPr>
              <w:pStyle w:val="Tabletext"/>
            </w:pPr>
            <w:r w:rsidRPr="00F65579">
              <w:t xml:space="preserve">Internal audit against SLA. Five corrective actions were identified. Actions were in place to close these by </w:t>
            </w:r>
            <w:r w:rsidRPr="00F65579">
              <w:br/>
              <w:t>30 June 2018.</w:t>
            </w:r>
          </w:p>
        </w:tc>
        <w:tc>
          <w:tcPr>
            <w:tcW w:w="2190" w:type="dxa"/>
          </w:tcPr>
          <w:p w14:paraId="635B4CE4" w14:textId="77777777" w:rsidR="001F7E66" w:rsidRPr="00F65579" w:rsidRDefault="00BE68A2" w:rsidP="00BE68A2">
            <w:pPr>
              <w:pStyle w:val="Tabletext"/>
            </w:pPr>
            <w:r w:rsidRPr="00F65579">
              <w:t>Internal audit against SLA. Zero corrective actions were identified. Treasury Place Chief wardens were audited against Emergency Evacuations Management Service Level Criteria November 2018. Corrective actions in relation to training and implementing corrective actions from evacuation exercises were identified and corrected.</w:t>
            </w:r>
          </w:p>
        </w:tc>
      </w:tr>
      <w:tr w:rsidR="001F7E66" w:rsidRPr="00F65579" w14:paraId="72B7F5C3" w14:textId="77777777" w:rsidTr="00745B5D">
        <w:trPr>
          <w:cantSplit/>
        </w:trPr>
        <w:tc>
          <w:tcPr>
            <w:tcW w:w="1213" w:type="dxa"/>
            <w:hideMark/>
          </w:tcPr>
          <w:p w14:paraId="148C2710" w14:textId="77777777" w:rsidR="001F7E66" w:rsidRPr="00F65579" w:rsidRDefault="001F7E66" w:rsidP="001F7E66">
            <w:pPr>
              <w:pStyle w:val="Tabletext"/>
            </w:pPr>
          </w:p>
        </w:tc>
        <w:tc>
          <w:tcPr>
            <w:tcW w:w="2250" w:type="dxa"/>
            <w:shd w:val="clear" w:color="auto" w:fill="D9D9D9" w:themeFill="background1" w:themeFillShade="D9"/>
            <w:hideMark/>
          </w:tcPr>
          <w:p w14:paraId="5FC3470F" w14:textId="77777777" w:rsidR="001F7E66" w:rsidRPr="00F65579" w:rsidRDefault="001F7E66" w:rsidP="001F7E66">
            <w:pPr>
              <w:pStyle w:val="Tablebullet"/>
            </w:pPr>
            <w:r w:rsidRPr="00F65579">
              <w:t xml:space="preserve">HSR provisional improvement notices </w:t>
            </w:r>
          </w:p>
        </w:tc>
        <w:tc>
          <w:tcPr>
            <w:tcW w:w="2190" w:type="dxa"/>
            <w:hideMark/>
          </w:tcPr>
          <w:p w14:paraId="6189F7C5" w14:textId="77777777" w:rsidR="001F7E66" w:rsidRPr="00F65579" w:rsidRDefault="001F7E66" w:rsidP="001F7E66">
            <w:pPr>
              <w:pStyle w:val="Tablebullet"/>
            </w:pPr>
            <w:r w:rsidRPr="00F65579">
              <w:t>nil issued</w:t>
            </w:r>
          </w:p>
        </w:tc>
        <w:tc>
          <w:tcPr>
            <w:tcW w:w="2190" w:type="dxa"/>
            <w:hideMark/>
          </w:tcPr>
          <w:p w14:paraId="04F31AEF" w14:textId="77777777" w:rsidR="001F7E66" w:rsidRPr="00F65579" w:rsidRDefault="001F7E66" w:rsidP="001F7E66">
            <w:pPr>
              <w:pStyle w:val="Tablebullet"/>
            </w:pPr>
            <w:r w:rsidRPr="00F65579">
              <w:t>nil issued</w:t>
            </w:r>
          </w:p>
        </w:tc>
        <w:tc>
          <w:tcPr>
            <w:tcW w:w="2190" w:type="dxa"/>
          </w:tcPr>
          <w:p w14:paraId="7D5CF88B" w14:textId="77777777" w:rsidR="001F7E66" w:rsidRPr="00F65579" w:rsidRDefault="00BE68A2" w:rsidP="001F7E66">
            <w:pPr>
              <w:pStyle w:val="Tablebullet"/>
            </w:pPr>
            <w:r w:rsidRPr="00F65579">
              <w:t>nil issued</w:t>
            </w:r>
          </w:p>
        </w:tc>
      </w:tr>
      <w:tr w:rsidR="001F7E66" w:rsidRPr="00F65579" w14:paraId="20893FC9" w14:textId="77777777" w:rsidTr="00745B5D">
        <w:trPr>
          <w:cantSplit/>
        </w:trPr>
        <w:tc>
          <w:tcPr>
            <w:tcW w:w="1213" w:type="dxa"/>
            <w:hideMark/>
          </w:tcPr>
          <w:p w14:paraId="165C310E" w14:textId="77777777" w:rsidR="001F7E66" w:rsidRPr="00F65579" w:rsidRDefault="001F7E66" w:rsidP="001F7E66">
            <w:pPr>
              <w:pStyle w:val="Tabletext"/>
            </w:pPr>
          </w:p>
        </w:tc>
        <w:tc>
          <w:tcPr>
            <w:tcW w:w="2250" w:type="dxa"/>
            <w:shd w:val="clear" w:color="auto" w:fill="D9D9D9" w:themeFill="background1" w:themeFillShade="D9"/>
            <w:hideMark/>
          </w:tcPr>
          <w:p w14:paraId="69D29942" w14:textId="77777777" w:rsidR="001F7E66" w:rsidRPr="00F65579" w:rsidRDefault="001F7E66" w:rsidP="001F7E66">
            <w:pPr>
              <w:pStyle w:val="Tablebullet"/>
            </w:pPr>
            <w:r w:rsidRPr="00F65579">
              <w:t>WorkSafe notices</w:t>
            </w:r>
          </w:p>
        </w:tc>
        <w:tc>
          <w:tcPr>
            <w:tcW w:w="2190" w:type="dxa"/>
            <w:hideMark/>
          </w:tcPr>
          <w:p w14:paraId="4F4E7B80" w14:textId="77777777" w:rsidR="001F7E66" w:rsidRPr="00F65579" w:rsidRDefault="001F7E66" w:rsidP="001F7E66">
            <w:pPr>
              <w:pStyle w:val="Tablebullet"/>
            </w:pPr>
            <w:r w:rsidRPr="00F65579">
              <w:t>nil issued</w:t>
            </w:r>
          </w:p>
        </w:tc>
        <w:tc>
          <w:tcPr>
            <w:tcW w:w="2190" w:type="dxa"/>
            <w:hideMark/>
          </w:tcPr>
          <w:p w14:paraId="10E4C760" w14:textId="77777777" w:rsidR="001F7E66" w:rsidRPr="00F65579" w:rsidRDefault="001F7E66" w:rsidP="001F7E66">
            <w:pPr>
              <w:pStyle w:val="Tablebullet"/>
            </w:pPr>
            <w:r w:rsidRPr="00F65579">
              <w:t>nil issued</w:t>
            </w:r>
          </w:p>
        </w:tc>
        <w:tc>
          <w:tcPr>
            <w:tcW w:w="2190" w:type="dxa"/>
          </w:tcPr>
          <w:p w14:paraId="33C17A9A" w14:textId="77777777" w:rsidR="001F7E66" w:rsidRPr="00F65579" w:rsidRDefault="00BE68A2" w:rsidP="001F7E66">
            <w:pPr>
              <w:pStyle w:val="Tablebullet"/>
            </w:pPr>
            <w:r w:rsidRPr="00F65579">
              <w:t>nil issued</w:t>
            </w:r>
          </w:p>
        </w:tc>
      </w:tr>
      <w:tr w:rsidR="001F7E66" w:rsidRPr="00F65579" w14:paraId="1DABE8AD" w14:textId="77777777" w:rsidTr="00745B5D">
        <w:trPr>
          <w:cantSplit/>
        </w:trPr>
        <w:tc>
          <w:tcPr>
            <w:tcW w:w="1213" w:type="dxa"/>
            <w:vMerge w:val="restart"/>
            <w:hideMark/>
          </w:tcPr>
          <w:p w14:paraId="4C60D3B1" w14:textId="77777777" w:rsidR="001F7E66" w:rsidRPr="00F65579" w:rsidRDefault="001F7E66" w:rsidP="001F7E66">
            <w:pPr>
              <w:pStyle w:val="Tabletext"/>
            </w:pPr>
            <w:r w:rsidRPr="00F65579">
              <w:t>Training</w:t>
            </w:r>
          </w:p>
        </w:tc>
        <w:tc>
          <w:tcPr>
            <w:tcW w:w="2250" w:type="dxa"/>
            <w:shd w:val="clear" w:color="auto" w:fill="D9D9D9" w:themeFill="background1" w:themeFillShade="D9"/>
            <w:hideMark/>
          </w:tcPr>
          <w:p w14:paraId="39A606B1" w14:textId="77777777" w:rsidR="001F7E66" w:rsidRPr="00F65579" w:rsidRDefault="001F7E66" w:rsidP="001F7E66">
            <w:pPr>
              <w:pStyle w:val="Tabletext"/>
            </w:pPr>
            <w:r w:rsidRPr="00F65579">
              <w:t>Percentage of managers and staff that have received OHS training:</w:t>
            </w:r>
          </w:p>
          <w:p w14:paraId="315B8287" w14:textId="77777777" w:rsidR="001F7E66" w:rsidRPr="00F65579" w:rsidRDefault="001F7E66" w:rsidP="001F7E66">
            <w:pPr>
              <w:pStyle w:val="Tablebullet"/>
            </w:pPr>
            <w:r w:rsidRPr="00F65579">
              <w:t>induction</w:t>
            </w:r>
          </w:p>
          <w:p w14:paraId="1EAB40CC" w14:textId="77777777" w:rsidR="001F7E66" w:rsidRPr="00F65579" w:rsidRDefault="001F7E66" w:rsidP="001F7E66">
            <w:pPr>
              <w:pStyle w:val="Tablebullet"/>
            </w:pPr>
            <w:r w:rsidRPr="00F65579">
              <w:t>management training</w:t>
            </w:r>
          </w:p>
          <w:p w14:paraId="2AE19E17" w14:textId="77777777" w:rsidR="001F7E66" w:rsidRPr="00F65579" w:rsidRDefault="001F7E66" w:rsidP="001F7E66">
            <w:pPr>
              <w:pStyle w:val="Tablebullet"/>
            </w:pPr>
            <w:r w:rsidRPr="00F65579">
              <w:t>contractors, temps and visitors</w:t>
            </w:r>
          </w:p>
        </w:tc>
        <w:tc>
          <w:tcPr>
            <w:tcW w:w="2190" w:type="dxa"/>
            <w:hideMark/>
          </w:tcPr>
          <w:p w14:paraId="2C7A92E0" w14:textId="77777777" w:rsidR="001F7E66" w:rsidRPr="00F65579" w:rsidRDefault="001F7E66" w:rsidP="001F7E66">
            <w:pPr>
              <w:pStyle w:val="Tabletext"/>
            </w:pPr>
            <w:r w:rsidRPr="00F65579">
              <w:t>417 DTF employees and contractors have successfully completed the online OHS learning modules through ComplianceNet.</w:t>
            </w:r>
          </w:p>
          <w:p w14:paraId="75616FE4" w14:textId="77777777" w:rsidR="001F7E66" w:rsidRPr="00F65579" w:rsidRDefault="001F7E66" w:rsidP="001F7E66">
            <w:pPr>
              <w:pStyle w:val="Tabletext"/>
            </w:pPr>
            <w:r w:rsidRPr="00F65579">
              <w:t>This reflects 72 per cent of DTF</w:t>
            </w:r>
            <w:r w:rsidR="00B21A45" w:rsidRPr="00F65579">
              <w:t>’</w:t>
            </w:r>
            <w:r w:rsidRPr="00F65579">
              <w:t>s FTE.</w:t>
            </w:r>
          </w:p>
        </w:tc>
        <w:tc>
          <w:tcPr>
            <w:tcW w:w="2190" w:type="dxa"/>
            <w:hideMark/>
          </w:tcPr>
          <w:p w14:paraId="360E79D6" w14:textId="77777777" w:rsidR="001F7E66" w:rsidRPr="00F65579" w:rsidRDefault="001F7E66" w:rsidP="001F7E66">
            <w:pPr>
              <w:pStyle w:val="Tabletext"/>
            </w:pPr>
            <w:r w:rsidRPr="00F65579">
              <w:t>265 DTF employees and contractors have successfully completed OHS online learning modules through ComplianceNet. This reflects 44</w:t>
            </w:r>
            <w:r w:rsidRPr="00F65579">
              <w:rPr>
                <w:rFonts w:ascii="Calibri" w:hAnsi="Calibri" w:cs="Calibri"/>
              </w:rPr>
              <w:t> </w:t>
            </w:r>
            <w:r w:rsidRPr="00F65579">
              <w:t>per</w:t>
            </w:r>
            <w:r w:rsidRPr="00F65579">
              <w:rPr>
                <w:rFonts w:ascii="Calibri" w:hAnsi="Calibri" w:cs="Calibri"/>
              </w:rPr>
              <w:t> </w:t>
            </w:r>
            <w:r w:rsidRPr="00F65579">
              <w:t>cent of DTF</w:t>
            </w:r>
            <w:r w:rsidR="00B21A45" w:rsidRPr="00F65579">
              <w:t>’</w:t>
            </w:r>
            <w:r w:rsidRPr="00F65579">
              <w:t>s FTE.</w:t>
            </w:r>
          </w:p>
          <w:p w14:paraId="6464D1E5" w14:textId="77777777" w:rsidR="001F7E66" w:rsidRPr="00F65579" w:rsidRDefault="001F7E66" w:rsidP="001F7E66">
            <w:pPr>
              <w:pStyle w:val="Tabletext"/>
            </w:pPr>
            <w:r w:rsidRPr="00F65579">
              <w:t>Four DTF employees have attended an accredited mental health First Aid training course.</w:t>
            </w:r>
          </w:p>
          <w:p w14:paraId="0AD51F27" w14:textId="77777777" w:rsidR="001F7E66" w:rsidRPr="00F65579" w:rsidRDefault="001F7E66" w:rsidP="001F7E66">
            <w:pPr>
              <w:pStyle w:val="Tabletext"/>
            </w:pPr>
            <w:r w:rsidRPr="00F65579">
              <w:t>197 (71</w:t>
            </w:r>
            <w:r w:rsidRPr="00F65579">
              <w:rPr>
                <w:rFonts w:ascii="Calibri" w:hAnsi="Calibri" w:cs="Calibri"/>
              </w:rPr>
              <w:t> </w:t>
            </w:r>
            <w:r w:rsidRPr="00F65579">
              <w:t>per</w:t>
            </w:r>
            <w:r w:rsidRPr="00F65579">
              <w:rPr>
                <w:rFonts w:ascii="Calibri" w:hAnsi="Calibri" w:cs="Calibri"/>
              </w:rPr>
              <w:t> </w:t>
            </w:r>
            <w:r w:rsidRPr="00F65579">
              <w:t>cent) executive and senior DTF staff have completed Online Mental Health Training.</w:t>
            </w:r>
          </w:p>
          <w:p w14:paraId="2D18D04B" w14:textId="77777777" w:rsidR="001F7E66" w:rsidRPr="00F65579" w:rsidRDefault="001F7E66" w:rsidP="001F7E66">
            <w:pPr>
              <w:pStyle w:val="Tabletext"/>
            </w:pPr>
            <w:r w:rsidRPr="00F65579">
              <w:t>14 workers participated in a combination of First Aid training and CPR training.</w:t>
            </w:r>
          </w:p>
        </w:tc>
        <w:tc>
          <w:tcPr>
            <w:tcW w:w="2190" w:type="dxa"/>
          </w:tcPr>
          <w:p w14:paraId="2BFB9EC5" w14:textId="77777777" w:rsidR="000748C6" w:rsidRPr="00F65579" w:rsidRDefault="000748C6" w:rsidP="000748C6">
            <w:pPr>
              <w:pStyle w:val="Tabletext"/>
            </w:pPr>
            <w:r w:rsidRPr="00F65579">
              <w:t xml:space="preserve">127 DTF employees have attended mental health and wellbeing training for people leaders. </w:t>
            </w:r>
          </w:p>
          <w:p w14:paraId="6F06B704" w14:textId="77777777" w:rsidR="000748C6" w:rsidRPr="00F65579" w:rsidRDefault="000748C6" w:rsidP="000748C6">
            <w:pPr>
              <w:pStyle w:val="Tabletext"/>
            </w:pPr>
            <w:r w:rsidRPr="00F65579">
              <w:t>429 DTF employees and contractors have successfully completed OHS online learning modules through ComplianceNet. This reflects 64 per cent of DTF’s FTE.</w:t>
            </w:r>
          </w:p>
          <w:p w14:paraId="6FA81148" w14:textId="77777777" w:rsidR="001F7E66" w:rsidRPr="00F65579" w:rsidRDefault="000748C6" w:rsidP="000748C6">
            <w:pPr>
              <w:pStyle w:val="Tabletext"/>
            </w:pPr>
            <w:r w:rsidRPr="00F65579">
              <w:t>38 (13 per cent) executive and senior DTF staff have completed Online Mental Health Training FTE.</w:t>
            </w:r>
          </w:p>
        </w:tc>
      </w:tr>
      <w:tr w:rsidR="001F7E66" w:rsidRPr="00F65579" w14:paraId="2D5A8D29" w14:textId="77777777" w:rsidTr="00745B5D">
        <w:trPr>
          <w:cantSplit/>
        </w:trPr>
        <w:tc>
          <w:tcPr>
            <w:tcW w:w="1213" w:type="dxa"/>
            <w:vMerge/>
            <w:hideMark/>
          </w:tcPr>
          <w:p w14:paraId="6709EF84" w14:textId="77777777" w:rsidR="001F7E66" w:rsidRPr="00F65579" w:rsidRDefault="001F7E66" w:rsidP="001F7E66">
            <w:pPr>
              <w:pStyle w:val="Tabletext"/>
            </w:pPr>
          </w:p>
        </w:tc>
        <w:tc>
          <w:tcPr>
            <w:tcW w:w="2250" w:type="dxa"/>
            <w:shd w:val="clear" w:color="auto" w:fill="D9D9D9" w:themeFill="background1" w:themeFillShade="D9"/>
            <w:hideMark/>
          </w:tcPr>
          <w:p w14:paraId="03367D6A" w14:textId="77777777" w:rsidR="001F7E66" w:rsidRPr="00F65579" w:rsidRDefault="001F7E66" w:rsidP="001F7E66">
            <w:pPr>
              <w:pStyle w:val="Tabletext"/>
            </w:pPr>
            <w:r w:rsidRPr="00F65579">
              <w:t xml:space="preserve">Percentage of HSRs </w:t>
            </w:r>
            <w:r w:rsidR="003E7C90" w:rsidRPr="00F65579">
              <w:br/>
            </w:r>
            <w:r w:rsidRPr="00F65579">
              <w:t>trained:</w:t>
            </w:r>
          </w:p>
        </w:tc>
        <w:tc>
          <w:tcPr>
            <w:tcW w:w="2190" w:type="dxa"/>
            <w:hideMark/>
          </w:tcPr>
          <w:p w14:paraId="5C75F28B" w14:textId="77777777" w:rsidR="001F7E66" w:rsidRPr="00F65579" w:rsidRDefault="001F7E66" w:rsidP="001F7E66">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cent of DTF</w:t>
            </w:r>
            <w:r w:rsidR="00B21A45" w:rsidRPr="00F65579">
              <w:t>’</w:t>
            </w:r>
            <w:r w:rsidRPr="00F65579">
              <w:t>s HSRs have completed the WorkSafe Approved HSR initial OHS training.</w:t>
            </w:r>
          </w:p>
        </w:tc>
        <w:tc>
          <w:tcPr>
            <w:tcW w:w="2190" w:type="dxa"/>
            <w:hideMark/>
          </w:tcPr>
          <w:p w14:paraId="33E6B0B1" w14:textId="77777777" w:rsidR="001F7E66" w:rsidRPr="00F65579" w:rsidRDefault="001F7E66" w:rsidP="001F7E66">
            <w:pPr>
              <w:pStyle w:val="Tabletext"/>
            </w:pPr>
            <w:r w:rsidRPr="00F65579">
              <w:t>At 30 June 2018, 100</w:t>
            </w:r>
            <w:r w:rsidRPr="00F65579">
              <w:rPr>
                <w:rFonts w:ascii="Calibri" w:hAnsi="Calibri" w:cs="Calibri"/>
              </w:rPr>
              <w:t> </w:t>
            </w:r>
            <w:r w:rsidRPr="00F65579">
              <w:t>per</w:t>
            </w:r>
            <w:r w:rsidRPr="00F65579">
              <w:rPr>
                <w:rFonts w:ascii="Calibri" w:hAnsi="Calibri" w:cs="Calibri"/>
              </w:rPr>
              <w:t> </w:t>
            </w:r>
            <w:r w:rsidRPr="00F65579">
              <w:t>cent of DTF</w:t>
            </w:r>
            <w:r w:rsidR="00B21A45" w:rsidRPr="00F65579">
              <w:t>’</w:t>
            </w:r>
            <w:r w:rsidRPr="00F65579">
              <w:t>s HSRs have been provided with the opportunity to complete the WorkSafe Approved HSR initial OHS training as per DTF</w:t>
            </w:r>
            <w:r w:rsidR="00B21A45" w:rsidRPr="00F65579">
              <w:t>’</w:t>
            </w:r>
            <w:r w:rsidRPr="00F65579">
              <w:t>s legislative duties.</w:t>
            </w:r>
          </w:p>
        </w:tc>
        <w:tc>
          <w:tcPr>
            <w:tcW w:w="2190" w:type="dxa"/>
          </w:tcPr>
          <w:p w14:paraId="341539E3" w14:textId="77777777" w:rsidR="001F7E66" w:rsidRPr="00F65579" w:rsidRDefault="00BE68A2" w:rsidP="001F7E66">
            <w:pPr>
              <w:pStyle w:val="Tabletext"/>
            </w:pPr>
            <w:r w:rsidRPr="00F65579">
              <w:t>At 30 June 2019, 100</w:t>
            </w:r>
            <w:r w:rsidRPr="00F65579">
              <w:rPr>
                <w:rFonts w:cs="Calibri"/>
              </w:rPr>
              <w:t> </w:t>
            </w:r>
            <w:r w:rsidRPr="00F65579">
              <w:t>per</w:t>
            </w:r>
            <w:r w:rsidRPr="00F65579">
              <w:rPr>
                <w:rFonts w:cs="Calibri"/>
              </w:rPr>
              <w:t> </w:t>
            </w:r>
            <w:r w:rsidRPr="00F65579">
              <w:t>cent of DTF</w:t>
            </w:r>
            <w:r w:rsidR="00B21A45" w:rsidRPr="00F65579">
              <w:t>’</w:t>
            </w:r>
            <w:r w:rsidRPr="00F65579">
              <w:t>s HSRs have been provided with the opportunity to complete the WorkSafe Approved HSR Initial OHS Training as per DTF</w:t>
            </w:r>
            <w:r w:rsidR="00B21A45" w:rsidRPr="00F65579">
              <w:t>’</w:t>
            </w:r>
            <w:r w:rsidRPr="00F65579">
              <w:t>s legislative duties.</w:t>
            </w:r>
          </w:p>
        </w:tc>
      </w:tr>
      <w:tr w:rsidR="001F7E66" w:rsidRPr="00F65579" w14:paraId="50CAF1D9" w14:textId="77777777" w:rsidTr="00745B5D">
        <w:trPr>
          <w:cantSplit/>
        </w:trPr>
        <w:tc>
          <w:tcPr>
            <w:tcW w:w="1213" w:type="dxa"/>
            <w:vMerge/>
            <w:hideMark/>
          </w:tcPr>
          <w:p w14:paraId="05E6339E" w14:textId="77777777" w:rsidR="001F7E66" w:rsidRPr="00F65579" w:rsidRDefault="001F7E66" w:rsidP="001F7E66">
            <w:pPr>
              <w:pStyle w:val="Tabletext"/>
            </w:pPr>
          </w:p>
        </w:tc>
        <w:tc>
          <w:tcPr>
            <w:tcW w:w="2250" w:type="dxa"/>
            <w:shd w:val="clear" w:color="auto" w:fill="D9D9D9" w:themeFill="background1" w:themeFillShade="D9"/>
            <w:hideMark/>
          </w:tcPr>
          <w:p w14:paraId="6B56E014" w14:textId="77777777" w:rsidR="001F7E66" w:rsidRPr="00F65579" w:rsidRDefault="00BE68A2" w:rsidP="001F7E66">
            <w:pPr>
              <w:pStyle w:val="Tablebullet"/>
            </w:pPr>
            <w:r w:rsidRPr="00F65579">
              <w:t xml:space="preserve">upon </w:t>
            </w:r>
            <w:r w:rsidR="001F7E66" w:rsidRPr="00F65579">
              <w:t>acceptance of role (initial training)</w:t>
            </w:r>
          </w:p>
        </w:tc>
        <w:tc>
          <w:tcPr>
            <w:tcW w:w="2190" w:type="dxa"/>
            <w:hideMark/>
          </w:tcPr>
          <w:p w14:paraId="7EDF5B7E" w14:textId="77777777" w:rsidR="001F7E66" w:rsidRPr="00F65579" w:rsidRDefault="001F7E66" w:rsidP="001F7E66">
            <w:pPr>
              <w:pStyle w:val="Tablebullet"/>
            </w:pPr>
            <w:r w:rsidRPr="00F65579">
              <w:t>no vacancies currently exist</w:t>
            </w:r>
          </w:p>
        </w:tc>
        <w:tc>
          <w:tcPr>
            <w:tcW w:w="2190" w:type="dxa"/>
            <w:hideMark/>
          </w:tcPr>
          <w:p w14:paraId="59C5F745" w14:textId="77777777" w:rsidR="001F7E66" w:rsidRPr="00F65579" w:rsidRDefault="001F7E66" w:rsidP="001F7E66">
            <w:pPr>
              <w:pStyle w:val="Tablebullet"/>
            </w:pPr>
            <w:r w:rsidRPr="00F65579">
              <w:t>no vacancies currently exist</w:t>
            </w:r>
          </w:p>
        </w:tc>
        <w:tc>
          <w:tcPr>
            <w:tcW w:w="2190" w:type="dxa"/>
          </w:tcPr>
          <w:p w14:paraId="1AABEDB5" w14:textId="77777777" w:rsidR="001F7E66" w:rsidRPr="00F65579" w:rsidRDefault="00BE68A2" w:rsidP="00BE68A2">
            <w:pPr>
              <w:pStyle w:val="Tablebullet"/>
            </w:pPr>
            <w:r w:rsidRPr="00F65579">
              <w:t>one vacancy at 121</w:t>
            </w:r>
            <w:r w:rsidRPr="00F65579">
              <w:rPr>
                <w:rFonts w:ascii="Calibri" w:hAnsi="Calibri" w:cs="Calibri"/>
              </w:rPr>
              <w:t> </w:t>
            </w:r>
            <w:r w:rsidRPr="00F65579">
              <w:t>Exhibition Street is currently being recruited.</w:t>
            </w:r>
          </w:p>
        </w:tc>
      </w:tr>
      <w:tr w:rsidR="00BE68A2" w:rsidRPr="00F65579" w14:paraId="3D4F5598" w14:textId="77777777" w:rsidTr="00745B5D">
        <w:trPr>
          <w:cantSplit/>
          <w:trHeight w:val="2895"/>
        </w:trPr>
        <w:tc>
          <w:tcPr>
            <w:tcW w:w="1213" w:type="dxa"/>
            <w:vMerge/>
            <w:hideMark/>
          </w:tcPr>
          <w:p w14:paraId="14ACFB69" w14:textId="77777777" w:rsidR="00BE68A2" w:rsidRPr="00F65579" w:rsidRDefault="00BE68A2" w:rsidP="001F7E66">
            <w:pPr>
              <w:pStyle w:val="Tabletext"/>
            </w:pPr>
          </w:p>
        </w:tc>
        <w:tc>
          <w:tcPr>
            <w:tcW w:w="2250" w:type="dxa"/>
            <w:shd w:val="clear" w:color="auto" w:fill="D9D9D9" w:themeFill="background1" w:themeFillShade="D9"/>
            <w:hideMark/>
          </w:tcPr>
          <w:p w14:paraId="4B359BFF" w14:textId="77777777" w:rsidR="00BE68A2" w:rsidRPr="00F65579" w:rsidRDefault="00BE68A2" w:rsidP="001F7E66">
            <w:pPr>
              <w:pStyle w:val="Tablebullet"/>
            </w:pPr>
            <w:r w:rsidRPr="00F65579">
              <w:t>re</w:t>
            </w:r>
            <w:r w:rsidR="003E7C90" w:rsidRPr="00F65579">
              <w:noBreakHyphen/>
            </w:r>
            <w:r w:rsidRPr="00F65579">
              <w:t>training (annual refresher)</w:t>
            </w:r>
          </w:p>
        </w:tc>
        <w:tc>
          <w:tcPr>
            <w:tcW w:w="2190" w:type="dxa"/>
            <w:hideMark/>
          </w:tcPr>
          <w:p w14:paraId="62AE6FF5" w14:textId="77777777" w:rsidR="00BE68A2" w:rsidRPr="00F65579" w:rsidRDefault="00BE68A2" w:rsidP="001F7E66">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cent of HSRs were provided with the opportunity to complete the WorkSafe Approved HSR refresher OHS training. All but one HSR attended the training session delivered internally in September 2016. External HSR refresher OHS training was offered to the HSR who did not attend the internal session, however this was not taken up by the HSR.</w:t>
            </w:r>
          </w:p>
        </w:tc>
        <w:tc>
          <w:tcPr>
            <w:tcW w:w="2190" w:type="dxa"/>
            <w:hideMark/>
          </w:tcPr>
          <w:p w14:paraId="590A008A" w14:textId="77777777" w:rsidR="00BE68A2" w:rsidRPr="00F65579" w:rsidRDefault="00BE68A2" w:rsidP="001F7E66">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 xml:space="preserve">cent of HSRs were provided with the opportunity to complete the WorkSafe Approved HSR refresher OHS training. Refresher training was completed by three HSRs. </w:t>
            </w:r>
          </w:p>
        </w:tc>
        <w:tc>
          <w:tcPr>
            <w:tcW w:w="2190" w:type="dxa"/>
          </w:tcPr>
          <w:p w14:paraId="6FC3959B" w14:textId="77777777" w:rsidR="00BE68A2" w:rsidRPr="00F65579" w:rsidRDefault="00BE68A2" w:rsidP="00BE68A2">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cent of HSRs were provided with the opportunity to complete the WorkSafe Approved HSR OHS training. Four new HSRs completed the WorkSafe Approved HSR initial OHS training and refresher training was completed by three HSRs.</w:t>
            </w:r>
          </w:p>
        </w:tc>
      </w:tr>
    </w:tbl>
    <w:p w14:paraId="27936C7B" w14:textId="77777777" w:rsidR="00BC6BFF" w:rsidRPr="00F65579" w:rsidRDefault="00BC6BFF" w:rsidP="00BC2A55">
      <w:pPr>
        <w:pStyle w:val="Notes"/>
        <w:keepNext/>
      </w:pPr>
      <w:r w:rsidRPr="00F65579">
        <w:t>Notes:</w:t>
      </w:r>
    </w:p>
    <w:p w14:paraId="5DB5705E" w14:textId="77777777" w:rsidR="00BC6BFF" w:rsidRPr="00F65579" w:rsidRDefault="00BC6BFF" w:rsidP="00BC6BFF">
      <w:pPr>
        <w:pStyle w:val="Notes"/>
      </w:pPr>
      <w:r w:rsidRPr="00F65579">
        <w:t xml:space="preserve">(a) </w:t>
      </w:r>
      <w:r w:rsidR="003130CA" w:rsidRPr="00F65579">
        <w:t xml:space="preserve">WorkSafe Victoria </w:t>
      </w:r>
      <w:r w:rsidRPr="00F65579">
        <w:t>supplied data. Data for standardised claims, time lost claims and death claims is at 30 June 2019. Standardised claims are those that have exceeded the employer excess or are registered as a standard claim and are open with no payments at the time of extraction.</w:t>
      </w:r>
    </w:p>
    <w:p w14:paraId="14A49D25" w14:textId="77777777" w:rsidR="00BC6BFF" w:rsidRPr="00F65579" w:rsidRDefault="00BC6BFF" w:rsidP="00BC6BFF">
      <w:pPr>
        <w:pStyle w:val="Notes"/>
      </w:pPr>
      <w:r w:rsidRPr="00F65579">
        <w:t>(b) VWA supplied data. A time lost claim is one with one or more days compensated by the VWA (after employer excess) at the time of extraction. They are a subset of standardised claims.</w:t>
      </w:r>
    </w:p>
    <w:p w14:paraId="0A2D4380" w14:textId="77777777" w:rsidR="00BC6BFF" w:rsidRPr="00F65579" w:rsidRDefault="00BC6BFF" w:rsidP="00BC6BFF">
      <w:pPr>
        <w:pStyle w:val="Notes"/>
      </w:pPr>
      <w:r w:rsidRPr="00F65579">
        <w:t>(c) VWA data based on the claims reported during each financial year period. The average cost per standard claim represents the figure calculated at the end of each financial year respectively. Past years are not updated year on year.</w:t>
      </w:r>
    </w:p>
    <w:p w14:paraId="05833BAD" w14:textId="77777777" w:rsidR="00941D0A" w:rsidRPr="00F65579" w:rsidRDefault="00BC6BFF" w:rsidP="00BC6BFF">
      <w:pPr>
        <w:pStyle w:val="Notes"/>
      </w:pPr>
      <w:r w:rsidRPr="00F65579">
        <w:t>(d) Please note the true value of average cost per standard claim in 2016</w:t>
      </w:r>
      <w:r w:rsidR="003E7C90" w:rsidRPr="00F65579">
        <w:noBreakHyphen/>
      </w:r>
      <w:r w:rsidRPr="00F65579">
        <w:t>17 and 2017</w:t>
      </w:r>
      <w:r w:rsidR="003E7C90" w:rsidRPr="00F65579">
        <w:noBreakHyphen/>
      </w:r>
      <w:r w:rsidRPr="00F65579">
        <w:t>18 is $128</w:t>
      </w:r>
      <w:r w:rsidR="00623820" w:rsidRPr="00F65579">
        <w:rPr>
          <w:rFonts w:ascii="Calibri" w:hAnsi="Calibri" w:cs="Calibri"/>
        </w:rPr>
        <w:t> </w:t>
      </w:r>
      <w:r w:rsidRPr="00F65579">
        <w:t xml:space="preserve">762.94 and </w:t>
      </w:r>
      <w:r w:rsidR="00623820" w:rsidRPr="00F65579">
        <w:t>$</w:t>
      </w:r>
      <w:r w:rsidRPr="00F65579">
        <w:t>3</w:t>
      </w:r>
      <w:r w:rsidR="00623820" w:rsidRPr="00F65579">
        <w:rPr>
          <w:rFonts w:ascii="Calibri" w:hAnsi="Calibri" w:cs="Calibri"/>
        </w:rPr>
        <w:t> </w:t>
      </w:r>
      <w:r w:rsidRPr="00F65579">
        <w:t>454.20 respectively. There were two substantial claims in 2016</w:t>
      </w:r>
      <w:r w:rsidR="003E7C90" w:rsidRPr="00F65579">
        <w:noBreakHyphen/>
      </w:r>
      <w:r w:rsidRPr="00F65579">
        <w:t>17, however they were not accepted until 2017</w:t>
      </w:r>
      <w:r w:rsidR="003E7C90" w:rsidRPr="00F65579">
        <w:noBreakHyphen/>
      </w:r>
      <w:r w:rsidRPr="00F65579">
        <w:t>18.</w:t>
      </w:r>
    </w:p>
    <w:p w14:paraId="16951BD7" w14:textId="77777777" w:rsidR="00D740EE" w:rsidRPr="00F65579" w:rsidRDefault="0096282E" w:rsidP="00D740EE">
      <w:pPr>
        <w:pStyle w:val="Notes"/>
        <w:rPr>
          <w:rFonts w:cstheme="minorHAnsi"/>
        </w:rPr>
      </w:pPr>
      <w:bookmarkStart w:id="196" w:name="OHSPolicy_end"/>
      <w:r w:rsidRPr="00F65579">
        <w:rPr>
          <w:rFonts w:cstheme="minorHAnsi"/>
        </w:rPr>
        <w:t>(e) Of the four OHS claims submitted in 2017-18, one claim required a return to work plan. All other claims were for medical expenses only.</w:t>
      </w:r>
    </w:p>
    <w:bookmarkEnd w:id="196"/>
    <w:p w14:paraId="7159BF39" w14:textId="77777777" w:rsidR="00D740EE" w:rsidRPr="00F65579" w:rsidRDefault="00D740EE" w:rsidP="00F45DE3">
      <w:pPr>
        <w:pStyle w:val="Notes"/>
      </w:pPr>
    </w:p>
    <w:p w14:paraId="1B09EFC9" w14:textId="77777777" w:rsidR="00B7196D" w:rsidRPr="00F65579" w:rsidRDefault="00B7196D" w:rsidP="00C8160C">
      <w:pPr>
        <w:pStyle w:val="Heading1App"/>
        <w:sectPr w:rsidR="00B7196D" w:rsidRPr="00F65579" w:rsidSect="005D1FC8">
          <w:type w:val="continuous"/>
          <w:pgSz w:w="11909" w:h="16834" w:code="9"/>
          <w:pgMar w:top="1728" w:right="1152" w:bottom="1267" w:left="1152" w:header="720" w:footer="288" w:gutter="0"/>
          <w:cols w:space="720"/>
          <w:noEndnote/>
        </w:sectPr>
      </w:pPr>
    </w:p>
    <w:p w14:paraId="6740B215" w14:textId="77777777" w:rsidR="008A6B78" w:rsidRPr="00F65579" w:rsidRDefault="008A6B78" w:rsidP="008A6B78">
      <w:pPr>
        <w:pStyle w:val="Heading1App"/>
      </w:pPr>
      <w:bookmarkStart w:id="197" w:name="_Toc17189904"/>
      <w:bookmarkStart w:id="198" w:name="_Toc17189957"/>
      <w:r w:rsidRPr="00F65579">
        <w:lastRenderedPageBreak/>
        <w:t>Appendix 3</w:t>
      </w:r>
      <w:r w:rsidRPr="00F65579">
        <w:tab/>
        <w:t>Environmental reporting</w:t>
      </w:r>
      <w:bookmarkEnd w:id="197"/>
      <w:bookmarkEnd w:id="198"/>
    </w:p>
    <w:p w14:paraId="37FCB515" w14:textId="77777777" w:rsidR="008A6B78" w:rsidRPr="00F65579" w:rsidRDefault="008A6B78" w:rsidP="008A6B78">
      <w:pPr>
        <w:sectPr w:rsidR="008A6B78" w:rsidRPr="00F65579" w:rsidSect="00BB311C">
          <w:headerReference w:type="default" r:id="rId169"/>
          <w:footerReference w:type="even" r:id="rId170"/>
          <w:footerReference w:type="default" r:id="rId171"/>
          <w:pgSz w:w="11909" w:h="16834" w:code="9"/>
          <w:pgMar w:top="1728" w:right="1152" w:bottom="1260" w:left="1152" w:header="720" w:footer="288" w:gutter="0"/>
          <w:cols w:space="720"/>
          <w:noEndnote/>
        </w:sectPr>
      </w:pPr>
    </w:p>
    <w:p w14:paraId="74BBBE38" w14:textId="77777777" w:rsidR="008A6B78" w:rsidRPr="00F65579" w:rsidRDefault="008A6B78" w:rsidP="008A6B78">
      <w:pPr>
        <w:pStyle w:val="Heading30"/>
      </w:pPr>
      <w:bookmarkStart w:id="199" w:name="_Ref492631265"/>
      <w:bookmarkStart w:id="200" w:name="Environmental_start"/>
      <w:r w:rsidRPr="00F65579">
        <w:t>Office</w:t>
      </w:r>
      <w:r w:rsidR="003E7C90" w:rsidRPr="00F65579">
        <w:noBreakHyphen/>
      </w:r>
      <w:r w:rsidRPr="00F65579">
        <w:t>based environmental impacts</w:t>
      </w:r>
      <w:bookmarkEnd w:id="199"/>
    </w:p>
    <w:bookmarkEnd w:id="200"/>
    <w:p w14:paraId="617D5125" w14:textId="77777777" w:rsidR="008A6B78" w:rsidRPr="00F65579" w:rsidRDefault="00D6057E" w:rsidP="00D6057E">
      <w:pPr>
        <w:rPr>
          <w:rFonts w:cstheme="minorHAnsi"/>
        </w:rPr>
      </w:pPr>
      <w:r w:rsidRPr="00F65579">
        <w:t>DTF monitored the environmental impacts of its operations during 2018</w:t>
      </w:r>
      <w:r w:rsidR="003E7C90" w:rsidRPr="00F65579">
        <w:noBreakHyphen/>
      </w:r>
      <w:r w:rsidRPr="00F65579">
        <w:t>19. This was undertaken via DTF</w:t>
      </w:r>
      <w:r w:rsidR="00B21A45" w:rsidRPr="00F65579">
        <w:t>’</w:t>
      </w:r>
      <w:r w:rsidRPr="00F65579">
        <w:t>s office</w:t>
      </w:r>
      <w:r w:rsidR="003E7C90" w:rsidRPr="00F65579">
        <w:noBreakHyphen/>
      </w:r>
      <w:r w:rsidRPr="00F65579">
        <w:t>based environmental management system</w:t>
      </w:r>
      <w:r w:rsidRPr="00F65579">
        <w:rPr>
          <w:rFonts w:ascii="Calibri" w:hAnsi="Calibri" w:cs="Calibri"/>
        </w:rPr>
        <w:t> </w:t>
      </w:r>
      <w:r w:rsidRPr="00F65579">
        <w:t>(EMS), which is based on international standard AS/NZS ISO14001, Environmental Management Systems Requirements.</w:t>
      </w:r>
    </w:p>
    <w:p w14:paraId="1F9EDA60" w14:textId="77777777" w:rsidR="008A6B78" w:rsidRPr="00F65579" w:rsidRDefault="008A6B78" w:rsidP="00D6057E">
      <w:pPr>
        <w:rPr>
          <w:rFonts w:cstheme="minorHAnsi"/>
        </w:rPr>
      </w:pPr>
      <w:r w:rsidRPr="00F65579">
        <w:rPr>
          <w:rFonts w:cstheme="minorHAnsi"/>
        </w:rPr>
        <w:br w:type="column"/>
      </w:r>
      <w:r w:rsidR="00D6057E" w:rsidRPr="00F65579">
        <w:t>The office</w:t>
      </w:r>
      <w:r w:rsidR="003E7C90" w:rsidRPr="00F65579">
        <w:noBreakHyphen/>
      </w:r>
      <w:r w:rsidR="00D6057E" w:rsidRPr="00F65579">
        <w:t>based EMS controls all operational activities within DTF</w:t>
      </w:r>
      <w:r w:rsidR="00B21A45" w:rsidRPr="00F65579">
        <w:t>’</w:t>
      </w:r>
      <w:r w:rsidR="00D6057E" w:rsidRPr="00F65579">
        <w:t>s offices and aims to minimise the generation of waste and the use of energy, water, paper, travel, vehicle fleet and greenhouse emissions in the course of operations.</w:t>
      </w:r>
    </w:p>
    <w:p w14:paraId="2C2C57DD" w14:textId="77777777" w:rsidR="008A6B78" w:rsidRPr="00F65579" w:rsidRDefault="00D6057E" w:rsidP="008A6B78">
      <w:pPr>
        <w:rPr>
          <w:rFonts w:cstheme="minorHAnsi"/>
        </w:rPr>
      </w:pPr>
      <w:r w:rsidRPr="00F65579">
        <w:rPr>
          <w:rFonts w:cstheme="minorHAnsi"/>
        </w:rPr>
        <w:t>The suite of environmental indicators presented below is based on the Financial Reporting Direction</w:t>
      </w:r>
      <w:r w:rsidRPr="00F65579">
        <w:rPr>
          <w:rFonts w:ascii="Calibri" w:hAnsi="Calibri" w:cs="Calibri"/>
        </w:rPr>
        <w:t> </w:t>
      </w:r>
      <w:r w:rsidRPr="00F65579">
        <w:rPr>
          <w:rFonts w:cstheme="minorHAnsi"/>
        </w:rPr>
        <w:t>24D.</w:t>
      </w:r>
    </w:p>
    <w:p w14:paraId="3C337B99" w14:textId="77777777" w:rsidR="008A6B78" w:rsidRPr="00F65579" w:rsidRDefault="008A6B78" w:rsidP="008A6B78">
      <w:pPr>
        <w:rPr>
          <w:rFonts w:cstheme="minorHAnsi"/>
        </w:rPr>
      </w:pPr>
    </w:p>
    <w:p w14:paraId="1E196CE8" w14:textId="77777777" w:rsidR="008A6B78" w:rsidRPr="00F65579" w:rsidRDefault="008A6B78" w:rsidP="008A6B78">
      <w:pPr>
        <w:rPr>
          <w:rFonts w:cstheme="minorHAnsi"/>
        </w:rPr>
        <w:sectPr w:rsidR="008A6B78" w:rsidRPr="00F65579" w:rsidSect="0028555D">
          <w:type w:val="continuous"/>
          <w:pgSz w:w="11909" w:h="16834" w:code="9"/>
          <w:pgMar w:top="1728" w:right="1152" w:bottom="1152" w:left="1152" w:header="720" w:footer="288" w:gutter="0"/>
          <w:cols w:num="2" w:space="720"/>
          <w:noEndnote/>
        </w:sectPr>
      </w:pPr>
    </w:p>
    <w:p w14:paraId="5073CF54" w14:textId="77777777" w:rsidR="008A6B78" w:rsidRPr="00F65579" w:rsidRDefault="008A6B78" w:rsidP="008A6B78">
      <w:pPr>
        <w:pStyle w:val="Heading4"/>
      </w:pPr>
      <w:r w:rsidRPr="00F65579">
        <w:t>Energy</w:t>
      </w:r>
      <w:r w:rsidR="00F35915" w:rsidRPr="00F65579">
        <w:t xml:space="preserve"> use</w:t>
      </w:r>
    </w:p>
    <w:p w14:paraId="05E5BB8F" w14:textId="77777777" w:rsidR="008A6B78" w:rsidRPr="00F65579" w:rsidRDefault="00D6057E" w:rsidP="008A6B78">
      <w:pPr>
        <w:rPr>
          <w:rFonts w:cstheme="minorHAnsi"/>
        </w:rPr>
      </w:pPr>
      <w:r w:rsidRPr="00F65579">
        <w:t>The Department</w:t>
      </w:r>
      <w:r w:rsidR="00B21A45" w:rsidRPr="00F65579">
        <w:t>’</w:t>
      </w:r>
      <w:r w:rsidRPr="00F65579">
        <w:t>s energy consumption comprises its CBD office facilities. Core DTF staff were located at 1</w:t>
      </w:r>
      <w:r w:rsidR="005D0034" w:rsidRPr="00F65579">
        <w:rPr>
          <w:rFonts w:ascii="Calibri" w:hAnsi="Calibri" w:cs="Calibri"/>
        </w:rPr>
        <w:t> </w:t>
      </w:r>
      <w:r w:rsidRPr="00F65579">
        <w:t>Treasury Place, 1 Macarthur Street, 2 Lonsdale Street and 55 Collins Street.</w:t>
      </w:r>
    </w:p>
    <w:p w14:paraId="595921F5" w14:textId="77777777" w:rsidR="008A6B78" w:rsidRPr="00F65579" w:rsidRDefault="008A6B78" w:rsidP="008A6B78">
      <w:pPr>
        <w:rPr>
          <w:rFonts w:cstheme="minorHAnsi"/>
        </w:rPr>
      </w:pPr>
      <w:r w:rsidRPr="00F65579">
        <w:rPr>
          <w:rFonts w:cstheme="minorHAnsi"/>
        </w:rPr>
        <w:br w:type="column"/>
      </w:r>
    </w:p>
    <w:p w14:paraId="4B789902" w14:textId="77777777" w:rsidR="008A6B78" w:rsidRPr="00F65579" w:rsidRDefault="008A6B78" w:rsidP="008A6B78">
      <w:pPr>
        <w:rPr>
          <w:rFonts w:cstheme="minorHAnsi"/>
        </w:rPr>
      </w:pPr>
    </w:p>
    <w:p w14:paraId="6C92B5DE" w14:textId="77777777" w:rsidR="008A6B78" w:rsidRPr="00F65579" w:rsidRDefault="008A6B78" w:rsidP="008A6B78">
      <w:pPr>
        <w:rPr>
          <w:rFonts w:cstheme="minorHAnsi"/>
        </w:rPr>
        <w:sectPr w:rsidR="008A6B78" w:rsidRPr="00F65579" w:rsidSect="0028555D">
          <w:type w:val="continuous"/>
          <w:pgSz w:w="11909" w:h="16834" w:code="9"/>
          <w:pgMar w:top="1728" w:right="1152" w:bottom="1260" w:left="1152" w:header="720" w:footer="288" w:gutter="0"/>
          <w:cols w:num="2" w:space="720"/>
          <w:noEndnote/>
        </w:sectPr>
      </w:pPr>
    </w:p>
    <w:tbl>
      <w:tblPr>
        <w:tblStyle w:val="AnnualReporttexttable"/>
        <w:tblW w:w="0" w:type="auto"/>
        <w:tblLayout w:type="fixed"/>
        <w:tblCellMar>
          <w:left w:w="86" w:type="dxa"/>
          <w:right w:w="86" w:type="dxa"/>
        </w:tblCellMar>
        <w:tblLook w:val="0280" w:firstRow="0" w:lastRow="0" w:firstColumn="1" w:lastColumn="0" w:noHBand="1" w:noVBand="0"/>
      </w:tblPr>
      <w:tblGrid>
        <w:gridCol w:w="5216"/>
        <w:gridCol w:w="1032"/>
        <w:gridCol w:w="1032"/>
        <w:gridCol w:w="1032"/>
      </w:tblGrid>
      <w:tr w:rsidR="00FE5030" w:rsidRPr="00F65579" w14:paraId="78C29980" w14:textId="77777777" w:rsidTr="005D0034">
        <w:tc>
          <w:tcPr>
            <w:cnfStyle w:val="001000000000" w:firstRow="0" w:lastRow="0" w:firstColumn="1" w:lastColumn="0" w:oddVBand="0" w:evenVBand="0" w:oddHBand="0" w:evenHBand="0" w:firstRowFirstColumn="0" w:firstRowLastColumn="0" w:lastRowFirstColumn="0" w:lastRowLastColumn="0"/>
            <w:tcW w:w="5216" w:type="dxa"/>
            <w:shd w:val="clear" w:color="auto" w:fill="auto"/>
          </w:tcPr>
          <w:p w14:paraId="5358052D" w14:textId="77777777" w:rsidR="00FE5030" w:rsidRPr="00F65579" w:rsidRDefault="00FE5030" w:rsidP="00913F37">
            <w:pPr>
              <w:pStyle w:val="Tabletextheadingleft"/>
            </w:pPr>
            <w:r w:rsidRPr="00F65579">
              <w:t>Indicator</w:t>
            </w:r>
          </w:p>
        </w:tc>
        <w:tc>
          <w:tcPr>
            <w:cnfStyle w:val="000010000000" w:firstRow="0" w:lastRow="0" w:firstColumn="0" w:lastColumn="0" w:oddVBand="1" w:evenVBand="0" w:oddHBand="0" w:evenHBand="0" w:firstRowFirstColumn="0" w:firstRowLastColumn="0" w:lastRowFirstColumn="0" w:lastRowLastColumn="0"/>
            <w:tcW w:w="1032" w:type="dxa"/>
            <w:shd w:val="clear" w:color="auto" w:fill="auto"/>
          </w:tcPr>
          <w:p w14:paraId="72CB6F2E" w14:textId="77777777" w:rsidR="00FE5030" w:rsidRPr="00F65579" w:rsidRDefault="00FE5030" w:rsidP="00FE5030">
            <w:pPr>
              <w:pStyle w:val="Tabletextheadingright"/>
            </w:pPr>
            <w:r w:rsidRPr="00F65579">
              <w:t>2018</w:t>
            </w:r>
            <w:r w:rsidR="003E7C90" w:rsidRPr="00F65579">
              <w:noBreakHyphen/>
            </w:r>
            <w:r w:rsidRPr="00F65579">
              <w:t>19</w:t>
            </w:r>
          </w:p>
        </w:tc>
        <w:tc>
          <w:tcPr>
            <w:cnfStyle w:val="000001000000" w:firstRow="0" w:lastRow="0" w:firstColumn="0" w:lastColumn="0" w:oddVBand="0" w:evenVBand="1" w:oddHBand="0" w:evenHBand="0" w:firstRowFirstColumn="0" w:firstRowLastColumn="0" w:lastRowFirstColumn="0" w:lastRowLastColumn="0"/>
            <w:tcW w:w="1032" w:type="dxa"/>
            <w:shd w:val="clear" w:color="auto" w:fill="auto"/>
          </w:tcPr>
          <w:p w14:paraId="01751DC4" w14:textId="77777777" w:rsidR="00FE5030" w:rsidRPr="00F65579" w:rsidRDefault="00FE5030" w:rsidP="00913F37">
            <w:pPr>
              <w:pStyle w:val="Tabletextheadingright"/>
            </w:pPr>
            <w:r w:rsidRPr="00F65579">
              <w:t>2017</w:t>
            </w:r>
            <w:r w:rsidR="003E7C90" w:rsidRPr="00F65579">
              <w:noBreakHyphen/>
            </w:r>
            <w:r w:rsidRPr="00F65579">
              <w:t>18</w:t>
            </w:r>
          </w:p>
        </w:tc>
        <w:tc>
          <w:tcPr>
            <w:cnfStyle w:val="000010000000" w:firstRow="0" w:lastRow="0" w:firstColumn="0" w:lastColumn="0" w:oddVBand="1" w:evenVBand="0" w:oddHBand="0" w:evenHBand="0" w:firstRowFirstColumn="0" w:firstRowLastColumn="0" w:lastRowFirstColumn="0" w:lastRowLastColumn="0"/>
            <w:tcW w:w="1032" w:type="dxa"/>
            <w:shd w:val="clear" w:color="auto" w:fill="auto"/>
          </w:tcPr>
          <w:p w14:paraId="0503AAF8" w14:textId="77777777" w:rsidR="00FE5030" w:rsidRPr="00F65579" w:rsidRDefault="00FE5030" w:rsidP="00913F37">
            <w:pPr>
              <w:pStyle w:val="Tabletextheadingright"/>
            </w:pPr>
            <w:r w:rsidRPr="00F65579">
              <w:t>2016</w:t>
            </w:r>
            <w:r w:rsidR="003E7C90" w:rsidRPr="00F65579">
              <w:noBreakHyphen/>
            </w:r>
            <w:r w:rsidRPr="00F65579">
              <w:t>17</w:t>
            </w:r>
          </w:p>
        </w:tc>
      </w:tr>
      <w:tr w:rsidR="005D0034" w:rsidRPr="00F65579" w14:paraId="0AF4FAB2"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5C87ABAF" w14:textId="77777777" w:rsidR="005D0034" w:rsidRPr="00F65579" w:rsidRDefault="005D0034" w:rsidP="005D0034">
            <w:pPr>
              <w:pStyle w:val="Tabletextbold"/>
            </w:pPr>
            <w:r w:rsidRPr="00F65579">
              <w:t>Total energy usage segmented by primary source (MJ)</w:t>
            </w:r>
          </w:p>
        </w:tc>
        <w:tc>
          <w:tcPr>
            <w:cnfStyle w:val="000010000000" w:firstRow="0" w:lastRow="0" w:firstColumn="0" w:lastColumn="0" w:oddVBand="1" w:evenVBand="0" w:oddHBand="0" w:evenHBand="0" w:firstRowFirstColumn="0" w:firstRowLastColumn="0" w:lastRowFirstColumn="0" w:lastRowLastColumn="0"/>
            <w:tcW w:w="1032" w:type="dxa"/>
          </w:tcPr>
          <w:p w14:paraId="5BD22D9E" w14:textId="77777777" w:rsidR="005D0034" w:rsidRPr="00F65579" w:rsidRDefault="00EC3807" w:rsidP="005D0034">
            <w:pPr>
              <w:pStyle w:val="Tabletextright"/>
              <w:rPr>
                <w:b/>
                <w:bCs/>
                <w:color w:val="auto"/>
              </w:rPr>
            </w:pPr>
            <w:r w:rsidRPr="00F65579">
              <w:rPr>
                <w:b/>
                <w:bCs/>
                <w:color w:val="auto"/>
              </w:rPr>
              <w:t>3 116 144</w:t>
            </w:r>
            <w:r w:rsidRPr="00F65579">
              <w:rPr>
                <w:b/>
                <w:bCs/>
                <w:color w:val="auto"/>
                <w:vertAlign w:val="superscript"/>
              </w:rPr>
              <w:t>(a)</w:t>
            </w:r>
          </w:p>
        </w:tc>
        <w:tc>
          <w:tcPr>
            <w:cnfStyle w:val="000001000000" w:firstRow="0" w:lastRow="0" w:firstColumn="0" w:lastColumn="0" w:oddVBand="0" w:evenVBand="1" w:oddHBand="0" w:evenHBand="0" w:firstRowFirstColumn="0" w:firstRowLastColumn="0" w:lastRowFirstColumn="0" w:lastRowLastColumn="0"/>
            <w:tcW w:w="1032" w:type="dxa"/>
          </w:tcPr>
          <w:p w14:paraId="292CE675" w14:textId="77777777" w:rsidR="005D0034" w:rsidRPr="00F65579" w:rsidRDefault="005D0034" w:rsidP="005D0034">
            <w:pPr>
              <w:pStyle w:val="Tabletextrightbold"/>
              <w:rPr>
                <w:rFonts w:ascii="Arial" w:hAnsi="Arial" w:cs="Arial"/>
              </w:rPr>
            </w:pPr>
            <w:r w:rsidRPr="00F65579">
              <w:t>2 917 181</w:t>
            </w:r>
          </w:p>
        </w:tc>
        <w:tc>
          <w:tcPr>
            <w:cnfStyle w:val="000010000000" w:firstRow="0" w:lastRow="0" w:firstColumn="0" w:lastColumn="0" w:oddVBand="1" w:evenVBand="0" w:oddHBand="0" w:evenHBand="0" w:firstRowFirstColumn="0" w:firstRowLastColumn="0" w:lastRowFirstColumn="0" w:lastRowLastColumn="0"/>
            <w:tcW w:w="1032" w:type="dxa"/>
          </w:tcPr>
          <w:p w14:paraId="3A91EB19" w14:textId="77777777" w:rsidR="005D0034" w:rsidRPr="00F65579" w:rsidRDefault="005D0034" w:rsidP="005D0034">
            <w:pPr>
              <w:pStyle w:val="Tabletextrightbold"/>
              <w:rPr>
                <w:rFonts w:ascii="Arial" w:hAnsi="Arial" w:cs="Arial"/>
              </w:rPr>
            </w:pPr>
            <w:r w:rsidRPr="00F65579">
              <w:t>2 933 114</w:t>
            </w:r>
          </w:p>
        </w:tc>
      </w:tr>
      <w:tr w:rsidR="00EC3807" w:rsidRPr="00F65579" w14:paraId="29F349CF" w14:textId="77777777" w:rsidTr="003B4468">
        <w:tc>
          <w:tcPr>
            <w:cnfStyle w:val="001000000000" w:firstRow="0" w:lastRow="0" w:firstColumn="1" w:lastColumn="0" w:oddVBand="0" w:evenVBand="0" w:oddHBand="0" w:evenHBand="0" w:firstRowFirstColumn="0" w:firstRowLastColumn="0" w:lastRowFirstColumn="0" w:lastRowLastColumn="0"/>
            <w:tcW w:w="5216" w:type="dxa"/>
          </w:tcPr>
          <w:p w14:paraId="7342459E" w14:textId="77777777" w:rsidR="00EC3807" w:rsidRPr="00F65579" w:rsidRDefault="00EC3807" w:rsidP="003B4468">
            <w:pPr>
              <w:pStyle w:val="Tabletextbold"/>
            </w:pPr>
          </w:p>
        </w:tc>
        <w:tc>
          <w:tcPr>
            <w:cnfStyle w:val="000010000000" w:firstRow="0" w:lastRow="0" w:firstColumn="0" w:lastColumn="0" w:oddVBand="1" w:evenVBand="0" w:oddHBand="0" w:evenHBand="0" w:firstRowFirstColumn="0" w:firstRowLastColumn="0" w:lastRowFirstColumn="0" w:lastRowLastColumn="0"/>
            <w:tcW w:w="1032" w:type="dxa"/>
          </w:tcPr>
          <w:p w14:paraId="5075BF20" w14:textId="77777777" w:rsidR="00EC3807" w:rsidRPr="00F65579" w:rsidRDefault="00EC3807" w:rsidP="003B4468">
            <w:pPr>
              <w:pStyle w:val="Tabletextright"/>
              <w:rPr>
                <w:b/>
                <w:bCs/>
                <w:color w:val="auto"/>
              </w:rPr>
            </w:pPr>
            <w:r w:rsidRPr="00F65579">
              <w:rPr>
                <w:b/>
                <w:bCs/>
                <w:color w:val="auto"/>
              </w:rPr>
              <w:t>10 387 146</w:t>
            </w:r>
            <w:r w:rsidRPr="00F65579">
              <w:rPr>
                <w:b/>
                <w:bCs/>
                <w:color w:val="auto"/>
                <w:vertAlign w:val="superscript"/>
              </w:rPr>
              <w:t>(b)</w:t>
            </w:r>
          </w:p>
        </w:tc>
        <w:tc>
          <w:tcPr>
            <w:cnfStyle w:val="000001000000" w:firstRow="0" w:lastRow="0" w:firstColumn="0" w:lastColumn="0" w:oddVBand="0" w:evenVBand="1" w:oddHBand="0" w:evenHBand="0" w:firstRowFirstColumn="0" w:firstRowLastColumn="0" w:lastRowFirstColumn="0" w:lastRowLastColumn="0"/>
            <w:tcW w:w="1032" w:type="dxa"/>
          </w:tcPr>
          <w:p w14:paraId="50320ADC" w14:textId="77777777" w:rsidR="00EC3807" w:rsidRPr="00F65579" w:rsidRDefault="00EC3807" w:rsidP="003B4468">
            <w:pPr>
              <w:pStyle w:val="Tabletextrightbold"/>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32" w:type="dxa"/>
          </w:tcPr>
          <w:p w14:paraId="2AD78AC4" w14:textId="77777777" w:rsidR="00EC3807" w:rsidRPr="00F65579" w:rsidRDefault="00EC3807" w:rsidP="003B4468">
            <w:pPr>
              <w:pStyle w:val="Tabletextrightbold"/>
              <w:rPr>
                <w:rFonts w:ascii="Arial" w:hAnsi="Arial" w:cs="Arial"/>
              </w:rPr>
            </w:pPr>
          </w:p>
        </w:tc>
      </w:tr>
      <w:tr w:rsidR="005D0034" w:rsidRPr="00F65579" w14:paraId="7963AB0F"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75636469" w14:textId="77777777" w:rsidR="005D0034" w:rsidRPr="00F65579" w:rsidRDefault="005D0034" w:rsidP="005D0034">
            <w:pPr>
              <w:pStyle w:val="Tabletext"/>
            </w:pPr>
            <w:r w:rsidRPr="00F65579">
              <w:t>Electricity (MJ) – excluding green power</w:t>
            </w:r>
          </w:p>
        </w:tc>
        <w:tc>
          <w:tcPr>
            <w:cnfStyle w:val="000010000000" w:firstRow="0" w:lastRow="0" w:firstColumn="0" w:lastColumn="0" w:oddVBand="1" w:evenVBand="0" w:oddHBand="0" w:evenHBand="0" w:firstRowFirstColumn="0" w:firstRowLastColumn="0" w:lastRowFirstColumn="0" w:lastRowLastColumn="0"/>
            <w:tcW w:w="1032" w:type="dxa"/>
          </w:tcPr>
          <w:p w14:paraId="011004AA" w14:textId="77777777" w:rsidR="005D0034" w:rsidRPr="00F65579" w:rsidRDefault="00EC3807" w:rsidP="005D0034">
            <w:pPr>
              <w:pStyle w:val="Tabletextright"/>
            </w:pPr>
            <w:r w:rsidRPr="00F65579">
              <w:rPr>
                <w:bCs/>
              </w:rPr>
              <w:t>2 303 652</w:t>
            </w:r>
            <w:r w:rsidR="005D0034" w:rsidRPr="00F65579">
              <w:rPr>
                <w:bCs/>
                <w:vertAlign w:val="superscript"/>
              </w:rPr>
              <w:t>(</w:t>
            </w:r>
            <w:r w:rsidRPr="00F65579">
              <w:rPr>
                <w:bCs/>
                <w:vertAlign w:val="superscript"/>
              </w:rPr>
              <w:t>a</w:t>
            </w:r>
            <w:r w:rsidR="005D0034" w:rsidRPr="00F65579">
              <w:rPr>
                <w:bCs/>
                <w:vertAlign w:val="superscript"/>
              </w:rPr>
              <w:t>)</w:t>
            </w:r>
          </w:p>
        </w:tc>
        <w:tc>
          <w:tcPr>
            <w:cnfStyle w:val="000001000000" w:firstRow="0" w:lastRow="0" w:firstColumn="0" w:lastColumn="0" w:oddVBand="0" w:evenVBand="1" w:oddHBand="0" w:evenHBand="0" w:firstRowFirstColumn="0" w:firstRowLastColumn="0" w:lastRowFirstColumn="0" w:lastRowLastColumn="0"/>
            <w:tcW w:w="1032" w:type="dxa"/>
          </w:tcPr>
          <w:p w14:paraId="5E8F8C41" w14:textId="77777777" w:rsidR="005D0034" w:rsidRPr="00F65579" w:rsidRDefault="005D0034" w:rsidP="005D0034">
            <w:pPr>
              <w:pStyle w:val="Tabletextright"/>
            </w:pPr>
            <w:r w:rsidRPr="00F65579">
              <w:t>2 548 469</w:t>
            </w:r>
          </w:p>
        </w:tc>
        <w:tc>
          <w:tcPr>
            <w:cnfStyle w:val="000010000000" w:firstRow="0" w:lastRow="0" w:firstColumn="0" w:lastColumn="0" w:oddVBand="1" w:evenVBand="0" w:oddHBand="0" w:evenHBand="0" w:firstRowFirstColumn="0" w:firstRowLastColumn="0" w:lastRowFirstColumn="0" w:lastRowLastColumn="0"/>
            <w:tcW w:w="1032" w:type="dxa"/>
          </w:tcPr>
          <w:p w14:paraId="440470AE" w14:textId="77777777" w:rsidR="005D0034" w:rsidRPr="00F65579" w:rsidRDefault="005D0034" w:rsidP="005D0034">
            <w:pPr>
              <w:pStyle w:val="Tabletextright"/>
            </w:pPr>
            <w:r w:rsidRPr="00F65579">
              <w:t>2 933 114</w:t>
            </w:r>
          </w:p>
        </w:tc>
      </w:tr>
      <w:tr w:rsidR="00EC3807" w:rsidRPr="00F65579" w14:paraId="46057FA3" w14:textId="77777777" w:rsidTr="003B4468">
        <w:tc>
          <w:tcPr>
            <w:cnfStyle w:val="001000000000" w:firstRow="0" w:lastRow="0" w:firstColumn="1" w:lastColumn="0" w:oddVBand="0" w:evenVBand="0" w:oddHBand="0" w:evenHBand="0" w:firstRowFirstColumn="0" w:firstRowLastColumn="0" w:lastRowFirstColumn="0" w:lastRowLastColumn="0"/>
            <w:tcW w:w="5216" w:type="dxa"/>
          </w:tcPr>
          <w:p w14:paraId="7FA65535" w14:textId="77777777" w:rsidR="00EC3807" w:rsidRPr="00F65579" w:rsidRDefault="00EC3807" w:rsidP="003B4468">
            <w:pPr>
              <w:pStyle w:val="Tabletext"/>
            </w:pPr>
          </w:p>
        </w:tc>
        <w:tc>
          <w:tcPr>
            <w:cnfStyle w:val="000010000000" w:firstRow="0" w:lastRow="0" w:firstColumn="0" w:lastColumn="0" w:oddVBand="1" w:evenVBand="0" w:oddHBand="0" w:evenHBand="0" w:firstRowFirstColumn="0" w:firstRowLastColumn="0" w:lastRowFirstColumn="0" w:lastRowLastColumn="0"/>
            <w:tcW w:w="1032" w:type="dxa"/>
          </w:tcPr>
          <w:p w14:paraId="2B1FCEB6" w14:textId="77777777" w:rsidR="00EC3807" w:rsidRPr="00F65579" w:rsidRDefault="00EC3807" w:rsidP="003B4468">
            <w:pPr>
              <w:pStyle w:val="Tabletextright"/>
            </w:pPr>
            <w:r w:rsidRPr="00F65579">
              <w:t>7 678 840</w:t>
            </w:r>
            <w:r w:rsidRPr="00F65579">
              <w:rPr>
                <w:bCs/>
                <w:vertAlign w:val="superscript"/>
              </w:rPr>
              <w:t>(b)</w:t>
            </w:r>
          </w:p>
        </w:tc>
        <w:tc>
          <w:tcPr>
            <w:cnfStyle w:val="000001000000" w:firstRow="0" w:lastRow="0" w:firstColumn="0" w:lastColumn="0" w:oddVBand="0" w:evenVBand="1" w:oddHBand="0" w:evenHBand="0" w:firstRowFirstColumn="0" w:firstRowLastColumn="0" w:lastRowFirstColumn="0" w:lastRowLastColumn="0"/>
            <w:tcW w:w="1032" w:type="dxa"/>
          </w:tcPr>
          <w:p w14:paraId="7E49EAB7" w14:textId="77777777" w:rsidR="00EC3807" w:rsidRPr="00F65579" w:rsidRDefault="00EC3807" w:rsidP="003B4468">
            <w:pPr>
              <w:pStyle w:val="Tabletextright"/>
            </w:pPr>
          </w:p>
        </w:tc>
        <w:tc>
          <w:tcPr>
            <w:cnfStyle w:val="000010000000" w:firstRow="0" w:lastRow="0" w:firstColumn="0" w:lastColumn="0" w:oddVBand="1" w:evenVBand="0" w:oddHBand="0" w:evenHBand="0" w:firstRowFirstColumn="0" w:firstRowLastColumn="0" w:lastRowFirstColumn="0" w:lastRowLastColumn="0"/>
            <w:tcW w:w="1032" w:type="dxa"/>
          </w:tcPr>
          <w:p w14:paraId="74BE5D12" w14:textId="77777777" w:rsidR="00EC3807" w:rsidRPr="00F65579" w:rsidRDefault="00EC3807" w:rsidP="003B4468">
            <w:pPr>
              <w:pStyle w:val="Tabletextright"/>
            </w:pPr>
          </w:p>
        </w:tc>
      </w:tr>
      <w:tr w:rsidR="005D0034" w:rsidRPr="00F65579" w14:paraId="4BD97A68"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5BFE730B" w14:textId="77777777" w:rsidR="005D0034" w:rsidRPr="00F65579" w:rsidRDefault="005D0034" w:rsidP="005D0034">
            <w:pPr>
              <w:pStyle w:val="Tabletext"/>
            </w:pPr>
            <w:r w:rsidRPr="00F65579">
              <w:t>Natural gas (MJ)</w:t>
            </w:r>
          </w:p>
        </w:tc>
        <w:tc>
          <w:tcPr>
            <w:cnfStyle w:val="000010000000" w:firstRow="0" w:lastRow="0" w:firstColumn="0" w:lastColumn="0" w:oddVBand="1" w:evenVBand="0" w:oddHBand="0" w:evenHBand="0" w:firstRowFirstColumn="0" w:firstRowLastColumn="0" w:lastRowFirstColumn="0" w:lastRowLastColumn="0"/>
            <w:tcW w:w="1032" w:type="dxa"/>
          </w:tcPr>
          <w:p w14:paraId="4B905D3D" w14:textId="77777777" w:rsidR="005D0034" w:rsidRPr="00F65579" w:rsidRDefault="00EC3807" w:rsidP="005D0034">
            <w:pPr>
              <w:pStyle w:val="Tabletextright"/>
            </w:pPr>
            <w:r w:rsidRPr="00F65579">
              <w:t>812 492</w:t>
            </w:r>
            <w:r w:rsidRPr="00F65579">
              <w:rPr>
                <w:vertAlign w:val="superscript"/>
              </w:rPr>
              <w:t>(a)</w:t>
            </w:r>
          </w:p>
        </w:tc>
        <w:tc>
          <w:tcPr>
            <w:cnfStyle w:val="000001000000" w:firstRow="0" w:lastRow="0" w:firstColumn="0" w:lastColumn="0" w:oddVBand="0" w:evenVBand="1" w:oddHBand="0" w:evenHBand="0" w:firstRowFirstColumn="0" w:firstRowLastColumn="0" w:lastRowFirstColumn="0" w:lastRowLastColumn="0"/>
            <w:tcW w:w="1032" w:type="dxa"/>
          </w:tcPr>
          <w:p w14:paraId="7C55CABE" w14:textId="77777777" w:rsidR="005D0034" w:rsidRPr="00F65579" w:rsidRDefault="005D0034" w:rsidP="005D0034">
            <w:pPr>
              <w:pStyle w:val="Tabletextright"/>
            </w:pPr>
            <w:r w:rsidRPr="00F65579">
              <w:t>368 712</w:t>
            </w:r>
          </w:p>
        </w:tc>
        <w:tc>
          <w:tcPr>
            <w:cnfStyle w:val="000010000000" w:firstRow="0" w:lastRow="0" w:firstColumn="0" w:lastColumn="0" w:oddVBand="1" w:evenVBand="0" w:oddHBand="0" w:evenHBand="0" w:firstRowFirstColumn="0" w:firstRowLastColumn="0" w:lastRowFirstColumn="0" w:lastRowLastColumn="0"/>
            <w:tcW w:w="1032" w:type="dxa"/>
          </w:tcPr>
          <w:p w14:paraId="024FD636" w14:textId="77777777" w:rsidR="005D0034" w:rsidRPr="00F65579" w:rsidRDefault="005D0034" w:rsidP="005D0034">
            <w:pPr>
              <w:pStyle w:val="Tabletextright"/>
            </w:pPr>
          </w:p>
        </w:tc>
      </w:tr>
      <w:tr w:rsidR="00EC3807" w:rsidRPr="00F65579" w14:paraId="22F674D0" w14:textId="77777777" w:rsidTr="003B4468">
        <w:tc>
          <w:tcPr>
            <w:cnfStyle w:val="001000000000" w:firstRow="0" w:lastRow="0" w:firstColumn="1" w:lastColumn="0" w:oddVBand="0" w:evenVBand="0" w:oddHBand="0" w:evenHBand="0" w:firstRowFirstColumn="0" w:firstRowLastColumn="0" w:lastRowFirstColumn="0" w:lastRowLastColumn="0"/>
            <w:tcW w:w="5216" w:type="dxa"/>
          </w:tcPr>
          <w:p w14:paraId="7139C8BD" w14:textId="77777777" w:rsidR="00EC3807" w:rsidRPr="00F65579" w:rsidRDefault="00EC3807" w:rsidP="003B4468">
            <w:pPr>
              <w:pStyle w:val="Tabletext"/>
            </w:pPr>
          </w:p>
        </w:tc>
        <w:tc>
          <w:tcPr>
            <w:cnfStyle w:val="000010000000" w:firstRow="0" w:lastRow="0" w:firstColumn="0" w:lastColumn="0" w:oddVBand="1" w:evenVBand="0" w:oddHBand="0" w:evenHBand="0" w:firstRowFirstColumn="0" w:firstRowLastColumn="0" w:lastRowFirstColumn="0" w:lastRowLastColumn="0"/>
            <w:tcW w:w="1032" w:type="dxa"/>
          </w:tcPr>
          <w:p w14:paraId="50D6ED26" w14:textId="77777777" w:rsidR="00EC3807" w:rsidRPr="00F65579" w:rsidRDefault="00EC3807" w:rsidP="003B4468">
            <w:pPr>
              <w:pStyle w:val="Tabletextright"/>
            </w:pPr>
            <w:r w:rsidRPr="00F65579">
              <w:t>2 708 306</w:t>
            </w:r>
            <w:r w:rsidRPr="00F65579">
              <w:rPr>
                <w:vertAlign w:val="superscript"/>
              </w:rPr>
              <w:t>(b)</w:t>
            </w:r>
          </w:p>
        </w:tc>
        <w:tc>
          <w:tcPr>
            <w:cnfStyle w:val="000001000000" w:firstRow="0" w:lastRow="0" w:firstColumn="0" w:lastColumn="0" w:oddVBand="0" w:evenVBand="1" w:oddHBand="0" w:evenHBand="0" w:firstRowFirstColumn="0" w:firstRowLastColumn="0" w:lastRowFirstColumn="0" w:lastRowLastColumn="0"/>
            <w:tcW w:w="1032" w:type="dxa"/>
          </w:tcPr>
          <w:p w14:paraId="6054B99F" w14:textId="77777777" w:rsidR="00EC3807" w:rsidRPr="00F65579" w:rsidRDefault="00EC3807" w:rsidP="003B4468">
            <w:pPr>
              <w:pStyle w:val="Tabletextright"/>
            </w:pPr>
          </w:p>
        </w:tc>
        <w:tc>
          <w:tcPr>
            <w:cnfStyle w:val="000010000000" w:firstRow="0" w:lastRow="0" w:firstColumn="0" w:lastColumn="0" w:oddVBand="1" w:evenVBand="0" w:oddHBand="0" w:evenHBand="0" w:firstRowFirstColumn="0" w:firstRowLastColumn="0" w:lastRowFirstColumn="0" w:lastRowLastColumn="0"/>
            <w:tcW w:w="1032" w:type="dxa"/>
          </w:tcPr>
          <w:p w14:paraId="2D61FB67" w14:textId="77777777" w:rsidR="00EC3807" w:rsidRPr="00F65579" w:rsidRDefault="00EC3807" w:rsidP="003B4468">
            <w:pPr>
              <w:pStyle w:val="Tabletextright"/>
            </w:pPr>
          </w:p>
        </w:tc>
      </w:tr>
      <w:tr w:rsidR="005D0034" w:rsidRPr="00F65579" w14:paraId="385B7C27"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63EC1398" w14:textId="77777777" w:rsidR="005D0034" w:rsidRPr="00F65579" w:rsidRDefault="005D0034" w:rsidP="005D0034">
            <w:pPr>
              <w:pStyle w:val="Tabletext"/>
            </w:pPr>
            <w:r w:rsidRPr="00F65579">
              <w:t>Green power (MJ)</w:t>
            </w:r>
          </w:p>
        </w:tc>
        <w:tc>
          <w:tcPr>
            <w:cnfStyle w:val="000010000000" w:firstRow="0" w:lastRow="0" w:firstColumn="0" w:lastColumn="0" w:oddVBand="1" w:evenVBand="0" w:oddHBand="0" w:evenHBand="0" w:firstRowFirstColumn="0" w:firstRowLastColumn="0" w:lastRowFirstColumn="0" w:lastRowLastColumn="0"/>
            <w:tcW w:w="1032" w:type="dxa"/>
          </w:tcPr>
          <w:p w14:paraId="72B8ABB9" w14:textId="77777777" w:rsidR="005D0034" w:rsidRPr="00F65579" w:rsidRDefault="005D0034" w:rsidP="005D0034">
            <w:pPr>
              <w:pStyle w:val="Tabletextright"/>
              <w:rPr>
                <w:color w:val="auto"/>
              </w:rPr>
            </w:pPr>
          </w:p>
        </w:tc>
        <w:tc>
          <w:tcPr>
            <w:cnfStyle w:val="000001000000" w:firstRow="0" w:lastRow="0" w:firstColumn="0" w:lastColumn="0" w:oddVBand="0" w:evenVBand="1" w:oddHBand="0" w:evenHBand="0" w:firstRowFirstColumn="0" w:firstRowLastColumn="0" w:lastRowFirstColumn="0" w:lastRowLastColumn="0"/>
            <w:tcW w:w="1032" w:type="dxa"/>
          </w:tcPr>
          <w:p w14:paraId="31A0BB90" w14:textId="77777777" w:rsidR="005D0034" w:rsidRPr="00F65579" w:rsidRDefault="005D0034" w:rsidP="005D0034">
            <w:pPr>
              <w:pStyle w:val="Tabletextright"/>
            </w:pPr>
          </w:p>
        </w:tc>
        <w:tc>
          <w:tcPr>
            <w:cnfStyle w:val="000010000000" w:firstRow="0" w:lastRow="0" w:firstColumn="0" w:lastColumn="0" w:oddVBand="1" w:evenVBand="0" w:oddHBand="0" w:evenHBand="0" w:firstRowFirstColumn="0" w:firstRowLastColumn="0" w:lastRowFirstColumn="0" w:lastRowLastColumn="0"/>
            <w:tcW w:w="1032" w:type="dxa"/>
          </w:tcPr>
          <w:p w14:paraId="7E4857C1" w14:textId="77777777" w:rsidR="005D0034" w:rsidRPr="00F65579" w:rsidDel="00031A46" w:rsidRDefault="005D0034" w:rsidP="005D0034">
            <w:pPr>
              <w:pStyle w:val="Tabletextright"/>
            </w:pPr>
          </w:p>
        </w:tc>
      </w:tr>
      <w:tr w:rsidR="005D0034" w:rsidRPr="00F65579" w14:paraId="354274AC"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28B6B385" w14:textId="77777777" w:rsidR="005D0034" w:rsidRPr="00F65579" w:rsidRDefault="005D0034" w:rsidP="005D0034">
            <w:pPr>
              <w:pStyle w:val="Tabletext"/>
            </w:pPr>
            <w:r w:rsidRPr="00F65579">
              <w:t>LPG (MJ)</w:t>
            </w:r>
          </w:p>
        </w:tc>
        <w:tc>
          <w:tcPr>
            <w:cnfStyle w:val="000010000000" w:firstRow="0" w:lastRow="0" w:firstColumn="0" w:lastColumn="0" w:oddVBand="1" w:evenVBand="0" w:oddHBand="0" w:evenHBand="0" w:firstRowFirstColumn="0" w:firstRowLastColumn="0" w:lastRowFirstColumn="0" w:lastRowLastColumn="0"/>
            <w:tcW w:w="1032" w:type="dxa"/>
          </w:tcPr>
          <w:p w14:paraId="0411B682" w14:textId="77777777" w:rsidR="005D0034" w:rsidRPr="00F65579" w:rsidRDefault="005D0034" w:rsidP="005D0034">
            <w:pPr>
              <w:pStyle w:val="Tabletextright"/>
              <w:rPr>
                <w:color w:val="auto"/>
              </w:rPr>
            </w:pPr>
          </w:p>
        </w:tc>
        <w:tc>
          <w:tcPr>
            <w:cnfStyle w:val="000001000000" w:firstRow="0" w:lastRow="0" w:firstColumn="0" w:lastColumn="0" w:oddVBand="0" w:evenVBand="1" w:oddHBand="0" w:evenHBand="0" w:firstRowFirstColumn="0" w:firstRowLastColumn="0" w:lastRowFirstColumn="0" w:lastRowLastColumn="0"/>
            <w:tcW w:w="1032" w:type="dxa"/>
          </w:tcPr>
          <w:p w14:paraId="36934DC1" w14:textId="77777777" w:rsidR="005D0034" w:rsidRPr="00F65579" w:rsidRDefault="005D0034" w:rsidP="005D0034">
            <w:pPr>
              <w:pStyle w:val="Tabletextright"/>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32" w:type="dxa"/>
          </w:tcPr>
          <w:p w14:paraId="4C1AA540" w14:textId="77777777" w:rsidR="005D0034" w:rsidRPr="00F65579" w:rsidRDefault="005D0034" w:rsidP="005D0034">
            <w:pPr>
              <w:pStyle w:val="Tabletextright"/>
              <w:rPr>
                <w:rFonts w:ascii="Arial" w:hAnsi="Arial" w:cs="Arial"/>
              </w:rPr>
            </w:pPr>
          </w:p>
        </w:tc>
      </w:tr>
      <w:tr w:rsidR="005D0034" w:rsidRPr="00F65579" w14:paraId="118C7919"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5182BDF4" w14:textId="77777777" w:rsidR="005D0034" w:rsidRPr="00F65579" w:rsidRDefault="005D0034" w:rsidP="005D0034">
            <w:pPr>
              <w:pStyle w:val="Tabletextbold"/>
            </w:pPr>
            <w:r w:rsidRPr="00F65579">
              <w:t xml:space="preserve">Total greenhouse gas emissions from energy consumption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Pr="00F65579">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032" w:type="dxa"/>
          </w:tcPr>
          <w:p w14:paraId="1FBE20D2" w14:textId="77777777" w:rsidR="005D0034" w:rsidRPr="00F65579" w:rsidRDefault="00696C14" w:rsidP="005D0034">
            <w:pPr>
              <w:pStyle w:val="Tabletextright"/>
              <w:rPr>
                <w:b/>
                <w:bCs/>
                <w:color w:val="auto"/>
              </w:rPr>
            </w:pPr>
            <w:r w:rsidRPr="00F65579">
              <w:rPr>
                <w:b/>
                <w:bCs/>
                <w:color w:val="auto"/>
              </w:rPr>
              <w:t>794</w:t>
            </w:r>
            <w:r w:rsidRPr="00F65579">
              <w:rPr>
                <w:b/>
                <w:bCs/>
                <w:color w:val="auto"/>
                <w:vertAlign w:val="superscript"/>
              </w:rPr>
              <w:t>(a)</w:t>
            </w:r>
          </w:p>
        </w:tc>
        <w:tc>
          <w:tcPr>
            <w:cnfStyle w:val="000001000000" w:firstRow="0" w:lastRow="0" w:firstColumn="0" w:lastColumn="0" w:oddVBand="0" w:evenVBand="1" w:oddHBand="0" w:evenHBand="0" w:firstRowFirstColumn="0" w:firstRowLastColumn="0" w:lastRowFirstColumn="0" w:lastRowLastColumn="0"/>
            <w:tcW w:w="1032" w:type="dxa"/>
          </w:tcPr>
          <w:p w14:paraId="5BFDD056" w14:textId="77777777" w:rsidR="005D0034" w:rsidRPr="00F65579" w:rsidRDefault="005D0034" w:rsidP="005D0034">
            <w:pPr>
              <w:pStyle w:val="Tabletextrightbold"/>
              <w:rPr>
                <w:rFonts w:ascii="Arial" w:hAnsi="Arial" w:cs="Arial"/>
              </w:rPr>
            </w:pPr>
            <w:r w:rsidRPr="00F65579">
              <w:t>913</w:t>
            </w:r>
          </w:p>
        </w:tc>
        <w:tc>
          <w:tcPr>
            <w:cnfStyle w:val="000010000000" w:firstRow="0" w:lastRow="0" w:firstColumn="0" w:lastColumn="0" w:oddVBand="1" w:evenVBand="0" w:oddHBand="0" w:evenHBand="0" w:firstRowFirstColumn="0" w:firstRowLastColumn="0" w:lastRowFirstColumn="0" w:lastRowLastColumn="0"/>
            <w:tcW w:w="1032" w:type="dxa"/>
          </w:tcPr>
          <w:p w14:paraId="332E47FD" w14:textId="77777777" w:rsidR="005D0034" w:rsidRPr="00F65579" w:rsidRDefault="005D0034" w:rsidP="005D0034">
            <w:pPr>
              <w:pStyle w:val="Tabletextrightbold"/>
              <w:rPr>
                <w:rFonts w:ascii="Arial" w:hAnsi="Arial" w:cs="Arial"/>
              </w:rPr>
            </w:pPr>
            <w:r w:rsidRPr="00F65579">
              <w:t>1 027</w:t>
            </w:r>
          </w:p>
        </w:tc>
      </w:tr>
      <w:tr w:rsidR="00696C14" w:rsidRPr="00F65579" w14:paraId="605F94F1" w14:textId="77777777" w:rsidTr="003B4468">
        <w:tc>
          <w:tcPr>
            <w:cnfStyle w:val="001000000000" w:firstRow="0" w:lastRow="0" w:firstColumn="1" w:lastColumn="0" w:oddVBand="0" w:evenVBand="0" w:oddHBand="0" w:evenHBand="0" w:firstRowFirstColumn="0" w:firstRowLastColumn="0" w:lastRowFirstColumn="0" w:lastRowLastColumn="0"/>
            <w:tcW w:w="5216" w:type="dxa"/>
          </w:tcPr>
          <w:p w14:paraId="550E72CC" w14:textId="77777777" w:rsidR="00696C14" w:rsidRPr="00F65579" w:rsidRDefault="00696C14" w:rsidP="003B4468">
            <w:pPr>
              <w:pStyle w:val="Tabletextbold"/>
            </w:pPr>
          </w:p>
        </w:tc>
        <w:tc>
          <w:tcPr>
            <w:cnfStyle w:val="000010000000" w:firstRow="0" w:lastRow="0" w:firstColumn="0" w:lastColumn="0" w:oddVBand="1" w:evenVBand="0" w:oddHBand="0" w:evenHBand="0" w:firstRowFirstColumn="0" w:firstRowLastColumn="0" w:lastRowFirstColumn="0" w:lastRowLastColumn="0"/>
            <w:tcW w:w="1032" w:type="dxa"/>
          </w:tcPr>
          <w:p w14:paraId="2656D739" w14:textId="77777777" w:rsidR="00696C14" w:rsidRPr="00F65579" w:rsidRDefault="00696C14" w:rsidP="003B4468">
            <w:pPr>
              <w:pStyle w:val="Tabletextright"/>
              <w:rPr>
                <w:b/>
                <w:bCs/>
                <w:color w:val="auto"/>
              </w:rPr>
            </w:pPr>
            <w:r w:rsidRPr="00F65579">
              <w:rPr>
                <w:b/>
                <w:bCs/>
                <w:color w:val="auto"/>
              </w:rPr>
              <w:t>2 646</w:t>
            </w:r>
            <w:r w:rsidRPr="00F65579">
              <w:rPr>
                <w:b/>
                <w:bCs/>
                <w:color w:val="auto"/>
                <w:vertAlign w:val="superscript"/>
              </w:rPr>
              <w:t>(b)</w:t>
            </w:r>
          </w:p>
        </w:tc>
        <w:tc>
          <w:tcPr>
            <w:cnfStyle w:val="000001000000" w:firstRow="0" w:lastRow="0" w:firstColumn="0" w:lastColumn="0" w:oddVBand="0" w:evenVBand="1" w:oddHBand="0" w:evenHBand="0" w:firstRowFirstColumn="0" w:firstRowLastColumn="0" w:lastRowFirstColumn="0" w:lastRowLastColumn="0"/>
            <w:tcW w:w="1032" w:type="dxa"/>
          </w:tcPr>
          <w:p w14:paraId="6C8B7AC0" w14:textId="77777777" w:rsidR="00696C14" w:rsidRPr="00F65579" w:rsidRDefault="00696C14" w:rsidP="003B4468">
            <w:pPr>
              <w:pStyle w:val="Tabletextrightbold"/>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32" w:type="dxa"/>
          </w:tcPr>
          <w:p w14:paraId="3DF0F7CF" w14:textId="77777777" w:rsidR="00696C14" w:rsidRPr="00F65579" w:rsidRDefault="00696C14" w:rsidP="003B4468">
            <w:pPr>
              <w:pStyle w:val="Tabletextrightbold"/>
              <w:rPr>
                <w:rFonts w:ascii="Arial" w:hAnsi="Arial" w:cs="Arial"/>
              </w:rPr>
            </w:pPr>
          </w:p>
        </w:tc>
      </w:tr>
      <w:tr w:rsidR="005D0034" w:rsidRPr="00F65579" w14:paraId="4C9F22B3"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4DE1CC19" w14:textId="77777777" w:rsidR="005D0034" w:rsidRPr="00F65579" w:rsidRDefault="005D0034" w:rsidP="005D0034">
            <w:pPr>
              <w:pStyle w:val="Tabletext"/>
            </w:pPr>
            <w:r w:rsidRPr="00F65579">
              <w:t xml:space="preserve">Electricity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Pr="00F65579">
              <w:rPr>
                <w:rFonts w:cstheme="minorHAnsi"/>
              </w:rPr>
              <w:noBreakHyphen/>
              <w:t>e)</w:t>
            </w:r>
            <w:r w:rsidRPr="00F65579">
              <w:t xml:space="preserve"> – excluding green power</w:t>
            </w:r>
          </w:p>
        </w:tc>
        <w:tc>
          <w:tcPr>
            <w:cnfStyle w:val="000010000000" w:firstRow="0" w:lastRow="0" w:firstColumn="0" w:lastColumn="0" w:oddVBand="1" w:evenVBand="0" w:oddHBand="0" w:evenHBand="0" w:firstRowFirstColumn="0" w:firstRowLastColumn="0" w:lastRowFirstColumn="0" w:lastRowLastColumn="0"/>
            <w:tcW w:w="1032" w:type="dxa"/>
          </w:tcPr>
          <w:p w14:paraId="6A5FC028" w14:textId="77777777" w:rsidR="005D0034" w:rsidRPr="00F65579" w:rsidRDefault="00696C14" w:rsidP="005D0034">
            <w:pPr>
              <w:pStyle w:val="Tabletextright"/>
              <w:rPr>
                <w:color w:val="auto"/>
              </w:rPr>
            </w:pPr>
            <w:r w:rsidRPr="00F65579">
              <w:rPr>
                <w:color w:val="auto"/>
              </w:rPr>
              <w:t>749</w:t>
            </w:r>
            <w:r w:rsidRPr="00F65579">
              <w:rPr>
                <w:bCs/>
                <w:color w:val="auto"/>
                <w:vertAlign w:val="superscript"/>
              </w:rPr>
              <w:t>(a)</w:t>
            </w:r>
          </w:p>
        </w:tc>
        <w:tc>
          <w:tcPr>
            <w:cnfStyle w:val="000001000000" w:firstRow="0" w:lastRow="0" w:firstColumn="0" w:lastColumn="0" w:oddVBand="0" w:evenVBand="1" w:oddHBand="0" w:evenHBand="0" w:firstRowFirstColumn="0" w:firstRowLastColumn="0" w:lastRowFirstColumn="0" w:lastRowLastColumn="0"/>
            <w:tcW w:w="1032" w:type="dxa"/>
          </w:tcPr>
          <w:p w14:paraId="765BC001" w14:textId="77777777" w:rsidR="005D0034" w:rsidRPr="00F65579" w:rsidRDefault="005D0034" w:rsidP="005D0034">
            <w:pPr>
              <w:pStyle w:val="Tabletextright"/>
              <w:rPr>
                <w:rFonts w:ascii="Arial" w:hAnsi="Arial" w:cs="Arial"/>
              </w:rPr>
            </w:pPr>
            <w:r w:rsidRPr="00F65579">
              <w:t>892</w:t>
            </w:r>
          </w:p>
        </w:tc>
        <w:tc>
          <w:tcPr>
            <w:cnfStyle w:val="000010000000" w:firstRow="0" w:lastRow="0" w:firstColumn="0" w:lastColumn="0" w:oddVBand="1" w:evenVBand="0" w:oddHBand="0" w:evenHBand="0" w:firstRowFirstColumn="0" w:firstRowLastColumn="0" w:lastRowFirstColumn="0" w:lastRowLastColumn="0"/>
            <w:tcW w:w="1032" w:type="dxa"/>
          </w:tcPr>
          <w:p w14:paraId="38E1E1C5" w14:textId="77777777" w:rsidR="005D0034" w:rsidRPr="00F65579" w:rsidRDefault="005D0034" w:rsidP="005D0034">
            <w:pPr>
              <w:pStyle w:val="Tabletextright"/>
              <w:rPr>
                <w:rFonts w:ascii="Arial" w:hAnsi="Arial" w:cs="Arial"/>
              </w:rPr>
            </w:pPr>
            <w:r w:rsidRPr="00F65579">
              <w:t>1 027</w:t>
            </w:r>
          </w:p>
        </w:tc>
      </w:tr>
      <w:tr w:rsidR="00696C14" w:rsidRPr="00F65579" w14:paraId="1DC3956F" w14:textId="77777777" w:rsidTr="003B4468">
        <w:tc>
          <w:tcPr>
            <w:cnfStyle w:val="001000000000" w:firstRow="0" w:lastRow="0" w:firstColumn="1" w:lastColumn="0" w:oddVBand="0" w:evenVBand="0" w:oddHBand="0" w:evenHBand="0" w:firstRowFirstColumn="0" w:firstRowLastColumn="0" w:lastRowFirstColumn="0" w:lastRowLastColumn="0"/>
            <w:tcW w:w="5216" w:type="dxa"/>
          </w:tcPr>
          <w:p w14:paraId="10030898" w14:textId="77777777" w:rsidR="00696C14" w:rsidRPr="00F65579" w:rsidRDefault="00696C14" w:rsidP="003B4468">
            <w:pPr>
              <w:pStyle w:val="Tabletext"/>
            </w:pPr>
          </w:p>
        </w:tc>
        <w:tc>
          <w:tcPr>
            <w:cnfStyle w:val="000010000000" w:firstRow="0" w:lastRow="0" w:firstColumn="0" w:lastColumn="0" w:oddVBand="1" w:evenVBand="0" w:oddHBand="0" w:evenHBand="0" w:firstRowFirstColumn="0" w:firstRowLastColumn="0" w:lastRowFirstColumn="0" w:lastRowLastColumn="0"/>
            <w:tcW w:w="1032" w:type="dxa"/>
          </w:tcPr>
          <w:p w14:paraId="5F6D6158" w14:textId="77777777" w:rsidR="00696C14" w:rsidRPr="00F65579" w:rsidRDefault="00696C14" w:rsidP="003B4468">
            <w:pPr>
              <w:pStyle w:val="Tabletextright"/>
              <w:rPr>
                <w:color w:val="auto"/>
              </w:rPr>
            </w:pPr>
            <w:r w:rsidRPr="00F65579">
              <w:rPr>
                <w:color w:val="auto"/>
              </w:rPr>
              <w:t>2 496</w:t>
            </w:r>
            <w:r w:rsidRPr="00F65579">
              <w:rPr>
                <w:bCs/>
                <w:color w:val="auto"/>
                <w:vertAlign w:val="superscript"/>
              </w:rPr>
              <w:t>(b)</w:t>
            </w:r>
          </w:p>
        </w:tc>
        <w:tc>
          <w:tcPr>
            <w:cnfStyle w:val="000001000000" w:firstRow="0" w:lastRow="0" w:firstColumn="0" w:lastColumn="0" w:oddVBand="0" w:evenVBand="1" w:oddHBand="0" w:evenHBand="0" w:firstRowFirstColumn="0" w:firstRowLastColumn="0" w:lastRowFirstColumn="0" w:lastRowLastColumn="0"/>
            <w:tcW w:w="1032" w:type="dxa"/>
          </w:tcPr>
          <w:p w14:paraId="023C5AAB" w14:textId="77777777" w:rsidR="00696C14" w:rsidRPr="00F65579" w:rsidRDefault="00696C14" w:rsidP="003B4468">
            <w:pPr>
              <w:pStyle w:val="Tabletextright"/>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32" w:type="dxa"/>
          </w:tcPr>
          <w:p w14:paraId="606F0299" w14:textId="77777777" w:rsidR="00696C14" w:rsidRPr="00F65579" w:rsidRDefault="00696C14" w:rsidP="003B4468">
            <w:pPr>
              <w:pStyle w:val="Tabletextright"/>
              <w:rPr>
                <w:rFonts w:ascii="Arial" w:hAnsi="Arial" w:cs="Arial"/>
              </w:rPr>
            </w:pPr>
          </w:p>
        </w:tc>
      </w:tr>
      <w:tr w:rsidR="00696C14" w:rsidRPr="00F65579" w14:paraId="459E8E2E" w14:textId="77777777" w:rsidTr="003B4468">
        <w:tc>
          <w:tcPr>
            <w:cnfStyle w:val="001000000000" w:firstRow="0" w:lastRow="0" w:firstColumn="1" w:lastColumn="0" w:oddVBand="0" w:evenVBand="0" w:oddHBand="0" w:evenHBand="0" w:firstRowFirstColumn="0" w:firstRowLastColumn="0" w:lastRowFirstColumn="0" w:lastRowLastColumn="0"/>
            <w:tcW w:w="5216" w:type="dxa"/>
          </w:tcPr>
          <w:p w14:paraId="73487260" w14:textId="77777777" w:rsidR="00696C14" w:rsidRPr="00F65579" w:rsidRDefault="00696C14" w:rsidP="003B4468">
            <w:pPr>
              <w:pStyle w:val="Tabletext"/>
            </w:pPr>
            <w:r w:rsidRPr="00F65579">
              <w:t xml:space="preserve">Natural gas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Pr="00F65579">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032" w:type="dxa"/>
          </w:tcPr>
          <w:p w14:paraId="3D58CFC6" w14:textId="77777777" w:rsidR="00696C14" w:rsidRPr="00F65579" w:rsidRDefault="00696C14" w:rsidP="003B4468">
            <w:pPr>
              <w:pStyle w:val="Tabletextright"/>
              <w:rPr>
                <w:color w:val="auto"/>
              </w:rPr>
            </w:pPr>
            <w:r w:rsidRPr="00F65579">
              <w:rPr>
                <w:color w:val="auto"/>
              </w:rPr>
              <w:t>45</w:t>
            </w:r>
            <w:r w:rsidRPr="00F65579">
              <w:rPr>
                <w:bCs/>
                <w:color w:val="auto"/>
                <w:vertAlign w:val="superscript"/>
              </w:rPr>
              <w:t>(a)</w:t>
            </w:r>
          </w:p>
        </w:tc>
        <w:tc>
          <w:tcPr>
            <w:cnfStyle w:val="000001000000" w:firstRow="0" w:lastRow="0" w:firstColumn="0" w:lastColumn="0" w:oddVBand="0" w:evenVBand="1" w:oddHBand="0" w:evenHBand="0" w:firstRowFirstColumn="0" w:firstRowLastColumn="0" w:lastRowFirstColumn="0" w:lastRowLastColumn="0"/>
            <w:tcW w:w="1032" w:type="dxa"/>
          </w:tcPr>
          <w:p w14:paraId="1327C55C" w14:textId="77777777" w:rsidR="00696C14" w:rsidRPr="00F65579" w:rsidRDefault="00696C14" w:rsidP="003B4468">
            <w:pPr>
              <w:pStyle w:val="Tabletextright"/>
              <w:rPr>
                <w:rFonts w:ascii="Arial" w:hAnsi="Arial" w:cs="Arial"/>
              </w:rPr>
            </w:pPr>
            <w:r w:rsidRPr="00F65579">
              <w:t>21</w:t>
            </w:r>
          </w:p>
        </w:tc>
        <w:tc>
          <w:tcPr>
            <w:cnfStyle w:val="000010000000" w:firstRow="0" w:lastRow="0" w:firstColumn="0" w:lastColumn="0" w:oddVBand="1" w:evenVBand="0" w:oddHBand="0" w:evenHBand="0" w:firstRowFirstColumn="0" w:firstRowLastColumn="0" w:lastRowFirstColumn="0" w:lastRowLastColumn="0"/>
            <w:tcW w:w="1032" w:type="dxa"/>
          </w:tcPr>
          <w:p w14:paraId="77CB1982" w14:textId="77777777" w:rsidR="00696C14" w:rsidRPr="00F65579" w:rsidRDefault="00696C14" w:rsidP="003B4468">
            <w:pPr>
              <w:pStyle w:val="Tabletextright"/>
              <w:rPr>
                <w:rFonts w:ascii="Arial" w:hAnsi="Arial" w:cs="Arial"/>
              </w:rPr>
            </w:pPr>
          </w:p>
        </w:tc>
      </w:tr>
      <w:tr w:rsidR="005D0034" w:rsidRPr="00F65579" w14:paraId="66A17304"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6EC16196" w14:textId="77777777" w:rsidR="005D0034" w:rsidRPr="00F65579" w:rsidRDefault="005D0034" w:rsidP="005D0034">
            <w:pPr>
              <w:pStyle w:val="Tabletext"/>
            </w:pPr>
          </w:p>
        </w:tc>
        <w:tc>
          <w:tcPr>
            <w:cnfStyle w:val="000010000000" w:firstRow="0" w:lastRow="0" w:firstColumn="0" w:lastColumn="0" w:oddVBand="1" w:evenVBand="0" w:oddHBand="0" w:evenHBand="0" w:firstRowFirstColumn="0" w:firstRowLastColumn="0" w:lastRowFirstColumn="0" w:lastRowLastColumn="0"/>
            <w:tcW w:w="1032" w:type="dxa"/>
          </w:tcPr>
          <w:p w14:paraId="0BC9A065" w14:textId="77777777" w:rsidR="005D0034" w:rsidRPr="00F65579" w:rsidRDefault="005D0034" w:rsidP="005D0034">
            <w:pPr>
              <w:pStyle w:val="Tabletextright"/>
              <w:rPr>
                <w:color w:val="auto"/>
              </w:rPr>
            </w:pPr>
            <w:r w:rsidRPr="00F65579">
              <w:rPr>
                <w:color w:val="auto"/>
              </w:rPr>
              <w:t>150</w:t>
            </w:r>
            <w:r w:rsidR="00696C14" w:rsidRPr="00F65579">
              <w:rPr>
                <w:bCs/>
                <w:color w:val="auto"/>
                <w:vertAlign w:val="superscript"/>
              </w:rPr>
              <w:t>(b)</w:t>
            </w:r>
          </w:p>
        </w:tc>
        <w:tc>
          <w:tcPr>
            <w:cnfStyle w:val="000001000000" w:firstRow="0" w:lastRow="0" w:firstColumn="0" w:lastColumn="0" w:oddVBand="0" w:evenVBand="1" w:oddHBand="0" w:evenHBand="0" w:firstRowFirstColumn="0" w:firstRowLastColumn="0" w:lastRowFirstColumn="0" w:lastRowLastColumn="0"/>
            <w:tcW w:w="1032" w:type="dxa"/>
          </w:tcPr>
          <w:p w14:paraId="511B018E" w14:textId="77777777" w:rsidR="005D0034" w:rsidRPr="00F65579" w:rsidRDefault="005D0034" w:rsidP="005D0034">
            <w:pPr>
              <w:pStyle w:val="Tabletextright"/>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32" w:type="dxa"/>
          </w:tcPr>
          <w:p w14:paraId="14178DA3" w14:textId="77777777" w:rsidR="005D0034" w:rsidRPr="00F65579" w:rsidRDefault="005D0034" w:rsidP="005D0034">
            <w:pPr>
              <w:pStyle w:val="Tabletextright"/>
              <w:rPr>
                <w:rFonts w:ascii="Arial" w:hAnsi="Arial" w:cs="Arial"/>
              </w:rPr>
            </w:pPr>
          </w:p>
        </w:tc>
      </w:tr>
      <w:tr w:rsidR="005D0034" w:rsidRPr="00F65579" w14:paraId="5CEC673F"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5AC64142" w14:textId="77777777" w:rsidR="005D0034" w:rsidRPr="00F65579" w:rsidRDefault="005D0034" w:rsidP="005D0034">
            <w:pPr>
              <w:pStyle w:val="Tabletext"/>
            </w:pPr>
            <w:r w:rsidRPr="00F65579">
              <w:t xml:space="preserve">LPG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Pr="00F65579">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032" w:type="dxa"/>
          </w:tcPr>
          <w:p w14:paraId="02C274E5" w14:textId="77777777" w:rsidR="005D0034" w:rsidRPr="00F65579" w:rsidRDefault="005D0034" w:rsidP="005D0034">
            <w:pPr>
              <w:pStyle w:val="Tabletextright"/>
            </w:pPr>
          </w:p>
        </w:tc>
        <w:tc>
          <w:tcPr>
            <w:cnfStyle w:val="000001000000" w:firstRow="0" w:lastRow="0" w:firstColumn="0" w:lastColumn="0" w:oddVBand="0" w:evenVBand="1" w:oddHBand="0" w:evenHBand="0" w:firstRowFirstColumn="0" w:firstRowLastColumn="0" w:lastRowFirstColumn="0" w:lastRowLastColumn="0"/>
            <w:tcW w:w="1032" w:type="dxa"/>
          </w:tcPr>
          <w:p w14:paraId="790B2897" w14:textId="77777777" w:rsidR="005D0034" w:rsidRPr="00F65579" w:rsidRDefault="005D0034" w:rsidP="005D0034">
            <w:pPr>
              <w:pStyle w:val="Tabletextright"/>
            </w:pPr>
          </w:p>
        </w:tc>
        <w:tc>
          <w:tcPr>
            <w:cnfStyle w:val="000010000000" w:firstRow="0" w:lastRow="0" w:firstColumn="0" w:lastColumn="0" w:oddVBand="1" w:evenVBand="0" w:oddHBand="0" w:evenHBand="0" w:firstRowFirstColumn="0" w:firstRowLastColumn="0" w:lastRowFirstColumn="0" w:lastRowLastColumn="0"/>
            <w:tcW w:w="1032" w:type="dxa"/>
          </w:tcPr>
          <w:p w14:paraId="3C2119ED" w14:textId="77777777" w:rsidR="005D0034" w:rsidRPr="00F65579" w:rsidRDefault="005D0034" w:rsidP="005D0034">
            <w:pPr>
              <w:pStyle w:val="Tabletextright"/>
            </w:pPr>
          </w:p>
        </w:tc>
      </w:tr>
      <w:tr w:rsidR="005D0034" w:rsidRPr="00F65579" w14:paraId="67C041AD"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7441C708" w14:textId="77777777" w:rsidR="005D0034" w:rsidRPr="00F65579" w:rsidRDefault="005D0034" w:rsidP="005D0034">
            <w:pPr>
              <w:pStyle w:val="Tabletextbold"/>
            </w:pPr>
            <w:r w:rsidRPr="00F65579">
              <w:t>Percentage of electricity purchased as green power</w:t>
            </w:r>
          </w:p>
        </w:tc>
        <w:tc>
          <w:tcPr>
            <w:cnfStyle w:val="000010000000" w:firstRow="0" w:lastRow="0" w:firstColumn="0" w:lastColumn="0" w:oddVBand="1" w:evenVBand="0" w:oddHBand="0" w:evenHBand="0" w:firstRowFirstColumn="0" w:firstRowLastColumn="0" w:lastRowFirstColumn="0" w:lastRowLastColumn="0"/>
            <w:tcW w:w="1032" w:type="dxa"/>
          </w:tcPr>
          <w:p w14:paraId="1A7D745F" w14:textId="77777777" w:rsidR="005D0034" w:rsidRPr="00F65579" w:rsidRDefault="005D0034" w:rsidP="005D0034">
            <w:pPr>
              <w:pStyle w:val="Tabletextright"/>
              <w:rPr>
                <w:b/>
                <w:bCs/>
                <w:color w:val="auto"/>
              </w:rPr>
            </w:pPr>
          </w:p>
        </w:tc>
        <w:tc>
          <w:tcPr>
            <w:cnfStyle w:val="000001000000" w:firstRow="0" w:lastRow="0" w:firstColumn="0" w:lastColumn="0" w:oddVBand="0" w:evenVBand="1" w:oddHBand="0" w:evenHBand="0" w:firstRowFirstColumn="0" w:firstRowLastColumn="0" w:lastRowFirstColumn="0" w:lastRowLastColumn="0"/>
            <w:tcW w:w="1032" w:type="dxa"/>
          </w:tcPr>
          <w:p w14:paraId="59E61ABB" w14:textId="77777777" w:rsidR="005D0034" w:rsidRPr="00F65579" w:rsidRDefault="005D0034" w:rsidP="005D0034">
            <w:pPr>
              <w:pStyle w:val="Tabletextrightbold"/>
            </w:pPr>
          </w:p>
        </w:tc>
        <w:tc>
          <w:tcPr>
            <w:cnfStyle w:val="000010000000" w:firstRow="0" w:lastRow="0" w:firstColumn="0" w:lastColumn="0" w:oddVBand="1" w:evenVBand="0" w:oddHBand="0" w:evenHBand="0" w:firstRowFirstColumn="0" w:firstRowLastColumn="0" w:lastRowFirstColumn="0" w:lastRowLastColumn="0"/>
            <w:tcW w:w="1032" w:type="dxa"/>
          </w:tcPr>
          <w:p w14:paraId="6B9C56F1" w14:textId="77777777" w:rsidR="005D0034" w:rsidRPr="00F65579" w:rsidRDefault="005D0034" w:rsidP="005D0034">
            <w:pPr>
              <w:pStyle w:val="Tabletextrightbold"/>
            </w:pPr>
          </w:p>
        </w:tc>
      </w:tr>
      <w:tr w:rsidR="005D0034" w:rsidRPr="00F65579" w14:paraId="279E869C"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55A479DD" w14:textId="77777777" w:rsidR="005D0034" w:rsidRPr="00F65579" w:rsidRDefault="005D0034" w:rsidP="005D0034">
            <w:pPr>
              <w:pStyle w:val="Tabletextbold"/>
            </w:pPr>
            <w:r w:rsidRPr="00F65579">
              <w:t>Units of office energy used per FTE (MJ/FTE)</w:t>
            </w:r>
          </w:p>
        </w:tc>
        <w:tc>
          <w:tcPr>
            <w:cnfStyle w:val="000010000000" w:firstRow="0" w:lastRow="0" w:firstColumn="0" w:lastColumn="0" w:oddVBand="1" w:evenVBand="0" w:oddHBand="0" w:evenHBand="0" w:firstRowFirstColumn="0" w:firstRowLastColumn="0" w:lastRowFirstColumn="0" w:lastRowLastColumn="0"/>
            <w:tcW w:w="1032" w:type="dxa"/>
          </w:tcPr>
          <w:p w14:paraId="21E40255" w14:textId="77777777" w:rsidR="005D0034" w:rsidRPr="00F65579" w:rsidRDefault="00696C14" w:rsidP="005D0034">
            <w:pPr>
              <w:pStyle w:val="Tabletextright"/>
              <w:rPr>
                <w:b/>
                <w:bCs/>
                <w:color w:val="auto"/>
              </w:rPr>
            </w:pPr>
            <w:r w:rsidRPr="00F65579">
              <w:rPr>
                <w:b/>
                <w:bCs/>
                <w:color w:val="auto"/>
              </w:rPr>
              <w:t>5 108</w:t>
            </w:r>
            <w:r w:rsidRPr="00F65579">
              <w:rPr>
                <w:b/>
                <w:bCs/>
                <w:color w:val="auto"/>
                <w:vertAlign w:val="superscript"/>
              </w:rPr>
              <w:t>(a)</w:t>
            </w:r>
          </w:p>
        </w:tc>
        <w:tc>
          <w:tcPr>
            <w:cnfStyle w:val="000001000000" w:firstRow="0" w:lastRow="0" w:firstColumn="0" w:lastColumn="0" w:oddVBand="0" w:evenVBand="1" w:oddHBand="0" w:evenHBand="0" w:firstRowFirstColumn="0" w:firstRowLastColumn="0" w:lastRowFirstColumn="0" w:lastRowLastColumn="0"/>
            <w:tcW w:w="1032" w:type="dxa"/>
          </w:tcPr>
          <w:p w14:paraId="433A31B3" w14:textId="77777777" w:rsidR="005D0034" w:rsidRPr="00F65579" w:rsidRDefault="005D0034" w:rsidP="005D0034">
            <w:pPr>
              <w:pStyle w:val="Tabletextrightbold"/>
              <w:rPr>
                <w:rFonts w:ascii="Arial" w:hAnsi="Arial" w:cs="Arial"/>
              </w:rPr>
            </w:pPr>
            <w:r w:rsidRPr="00F65579">
              <w:t>4 928.56</w:t>
            </w:r>
          </w:p>
        </w:tc>
        <w:tc>
          <w:tcPr>
            <w:cnfStyle w:val="000010000000" w:firstRow="0" w:lastRow="0" w:firstColumn="0" w:lastColumn="0" w:oddVBand="1" w:evenVBand="0" w:oddHBand="0" w:evenHBand="0" w:firstRowFirstColumn="0" w:firstRowLastColumn="0" w:lastRowFirstColumn="0" w:lastRowLastColumn="0"/>
            <w:tcW w:w="1032" w:type="dxa"/>
          </w:tcPr>
          <w:p w14:paraId="2A916A0F" w14:textId="77777777" w:rsidR="005D0034" w:rsidRPr="00F65579" w:rsidRDefault="005D0034" w:rsidP="005D0034">
            <w:pPr>
              <w:pStyle w:val="Tabletextrightbold"/>
              <w:rPr>
                <w:rFonts w:ascii="Arial" w:hAnsi="Arial" w:cs="Arial"/>
              </w:rPr>
            </w:pPr>
            <w:r w:rsidRPr="00F65579">
              <w:t>5 038.68</w:t>
            </w:r>
          </w:p>
        </w:tc>
      </w:tr>
      <w:tr w:rsidR="00696C14" w:rsidRPr="00F65579" w14:paraId="4D47EE69" w14:textId="77777777" w:rsidTr="003B4468">
        <w:tc>
          <w:tcPr>
            <w:cnfStyle w:val="001000000000" w:firstRow="0" w:lastRow="0" w:firstColumn="1" w:lastColumn="0" w:oddVBand="0" w:evenVBand="0" w:oddHBand="0" w:evenHBand="0" w:firstRowFirstColumn="0" w:firstRowLastColumn="0" w:lastRowFirstColumn="0" w:lastRowLastColumn="0"/>
            <w:tcW w:w="5216" w:type="dxa"/>
          </w:tcPr>
          <w:p w14:paraId="079EDB41" w14:textId="77777777" w:rsidR="00696C14" w:rsidRPr="00F65579" w:rsidRDefault="00696C14" w:rsidP="003B4468">
            <w:pPr>
              <w:pStyle w:val="Tabletextbold"/>
            </w:pPr>
          </w:p>
        </w:tc>
        <w:tc>
          <w:tcPr>
            <w:cnfStyle w:val="000010000000" w:firstRow="0" w:lastRow="0" w:firstColumn="0" w:lastColumn="0" w:oddVBand="1" w:evenVBand="0" w:oddHBand="0" w:evenHBand="0" w:firstRowFirstColumn="0" w:firstRowLastColumn="0" w:lastRowFirstColumn="0" w:lastRowLastColumn="0"/>
            <w:tcW w:w="1032" w:type="dxa"/>
          </w:tcPr>
          <w:p w14:paraId="744DF226" w14:textId="77777777" w:rsidR="00696C14" w:rsidRPr="00F65579" w:rsidRDefault="00696C14" w:rsidP="003B4468">
            <w:pPr>
              <w:pStyle w:val="Tabletextright"/>
              <w:rPr>
                <w:b/>
                <w:bCs/>
                <w:color w:val="auto"/>
              </w:rPr>
            </w:pPr>
            <w:r w:rsidRPr="00F65579">
              <w:rPr>
                <w:b/>
                <w:bCs/>
                <w:color w:val="auto"/>
              </w:rPr>
              <w:t>17 028</w:t>
            </w:r>
            <w:r w:rsidRPr="00F65579">
              <w:rPr>
                <w:b/>
                <w:bCs/>
                <w:color w:val="auto"/>
                <w:vertAlign w:val="superscript"/>
              </w:rPr>
              <w:t>(b)</w:t>
            </w:r>
          </w:p>
        </w:tc>
        <w:tc>
          <w:tcPr>
            <w:cnfStyle w:val="000001000000" w:firstRow="0" w:lastRow="0" w:firstColumn="0" w:lastColumn="0" w:oddVBand="0" w:evenVBand="1" w:oddHBand="0" w:evenHBand="0" w:firstRowFirstColumn="0" w:firstRowLastColumn="0" w:lastRowFirstColumn="0" w:lastRowLastColumn="0"/>
            <w:tcW w:w="1032" w:type="dxa"/>
          </w:tcPr>
          <w:p w14:paraId="6D4F9C14" w14:textId="77777777" w:rsidR="00696C14" w:rsidRPr="00F65579" w:rsidRDefault="00696C14" w:rsidP="003B4468">
            <w:pPr>
              <w:pStyle w:val="Tabletextrightbold"/>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32" w:type="dxa"/>
          </w:tcPr>
          <w:p w14:paraId="2223AA45" w14:textId="77777777" w:rsidR="00696C14" w:rsidRPr="00F65579" w:rsidRDefault="00696C14" w:rsidP="003B4468">
            <w:pPr>
              <w:pStyle w:val="Tabletextrightbold"/>
              <w:rPr>
                <w:rFonts w:ascii="Arial" w:hAnsi="Arial" w:cs="Arial"/>
              </w:rPr>
            </w:pPr>
          </w:p>
        </w:tc>
      </w:tr>
      <w:tr w:rsidR="00696C14" w:rsidRPr="00F65579" w14:paraId="49128766" w14:textId="77777777" w:rsidTr="003B4468">
        <w:tc>
          <w:tcPr>
            <w:cnfStyle w:val="001000000000" w:firstRow="0" w:lastRow="0" w:firstColumn="1" w:lastColumn="0" w:oddVBand="0" w:evenVBand="0" w:oddHBand="0" w:evenHBand="0" w:firstRowFirstColumn="0" w:firstRowLastColumn="0" w:lastRowFirstColumn="0" w:lastRowLastColumn="0"/>
            <w:tcW w:w="5216" w:type="dxa"/>
          </w:tcPr>
          <w:p w14:paraId="5B9207B6" w14:textId="77777777" w:rsidR="00696C14" w:rsidRPr="00F65579" w:rsidRDefault="00696C14" w:rsidP="003B4468">
            <w:pPr>
              <w:pStyle w:val="Tabletextbold"/>
            </w:pPr>
            <w:r w:rsidRPr="00F65579">
              <w:t>Units of office energy used per office area (MJ/m</w:t>
            </w:r>
            <w:r w:rsidRPr="00F65579">
              <w:rPr>
                <w:vertAlign w:val="superscript"/>
              </w:rPr>
              <w:t>2</w:t>
            </w:r>
            <w:r w:rsidRPr="00F65579">
              <w:t>)</w:t>
            </w:r>
          </w:p>
        </w:tc>
        <w:tc>
          <w:tcPr>
            <w:cnfStyle w:val="000010000000" w:firstRow="0" w:lastRow="0" w:firstColumn="0" w:lastColumn="0" w:oddVBand="1" w:evenVBand="0" w:oddHBand="0" w:evenHBand="0" w:firstRowFirstColumn="0" w:firstRowLastColumn="0" w:lastRowFirstColumn="0" w:lastRowLastColumn="0"/>
            <w:tcW w:w="1032" w:type="dxa"/>
          </w:tcPr>
          <w:p w14:paraId="0C3EBB98" w14:textId="77777777" w:rsidR="00696C14" w:rsidRPr="00F65579" w:rsidRDefault="00696C14" w:rsidP="003B4468">
            <w:pPr>
              <w:pStyle w:val="Tabletextright"/>
              <w:rPr>
                <w:b/>
                <w:bCs/>
                <w:color w:val="auto"/>
              </w:rPr>
            </w:pPr>
            <w:r w:rsidRPr="00F65579">
              <w:rPr>
                <w:b/>
                <w:bCs/>
                <w:color w:val="auto"/>
              </w:rPr>
              <w:t>205</w:t>
            </w:r>
            <w:r w:rsidRPr="00F65579">
              <w:rPr>
                <w:b/>
                <w:bCs/>
                <w:color w:val="auto"/>
                <w:vertAlign w:val="superscript"/>
              </w:rPr>
              <w:t>(a)</w:t>
            </w:r>
          </w:p>
        </w:tc>
        <w:tc>
          <w:tcPr>
            <w:cnfStyle w:val="000001000000" w:firstRow="0" w:lastRow="0" w:firstColumn="0" w:lastColumn="0" w:oddVBand="0" w:evenVBand="1" w:oddHBand="0" w:evenHBand="0" w:firstRowFirstColumn="0" w:firstRowLastColumn="0" w:lastRowFirstColumn="0" w:lastRowLastColumn="0"/>
            <w:tcW w:w="1032" w:type="dxa"/>
          </w:tcPr>
          <w:p w14:paraId="5DAF6DF7" w14:textId="77777777" w:rsidR="00696C14" w:rsidRPr="00F65579" w:rsidRDefault="00696C14" w:rsidP="003B4468">
            <w:pPr>
              <w:pStyle w:val="Tabletextrightbold"/>
              <w:rPr>
                <w:rFonts w:ascii="Arial" w:hAnsi="Arial" w:cs="Arial"/>
              </w:rPr>
            </w:pPr>
            <w:r w:rsidRPr="00F65579">
              <w:t>192</w:t>
            </w:r>
          </w:p>
        </w:tc>
        <w:tc>
          <w:tcPr>
            <w:cnfStyle w:val="000010000000" w:firstRow="0" w:lastRow="0" w:firstColumn="0" w:lastColumn="0" w:oddVBand="1" w:evenVBand="0" w:oddHBand="0" w:evenHBand="0" w:firstRowFirstColumn="0" w:firstRowLastColumn="0" w:lastRowFirstColumn="0" w:lastRowLastColumn="0"/>
            <w:tcW w:w="1032" w:type="dxa"/>
          </w:tcPr>
          <w:p w14:paraId="2E1A7BF7" w14:textId="77777777" w:rsidR="00696C14" w:rsidRPr="00F65579" w:rsidRDefault="00696C14" w:rsidP="003B4468">
            <w:pPr>
              <w:pStyle w:val="Tabletextrightbold"/>
              <w:rPr>
                <w:rFonts w:ascii="Arial" w:hAnsi="Arial" w:cs="Arial"/>
              </w:rPr>
            </w:pPr>
            <w:r w:rsidRPr="00F65579">
              <w:t>192</w:t>
            </w:r>
          </w:p>
        </w:tc>
      </w:tr>
      <w:tr w:rsidR="005D0034" w:rsidRPr="00F65579" w14:paraId="3C6F47A0" w14:textId="77777777" w:rsidTr="005D0034">
        <w:tc>
          <w:tcPr>
            <w:cnfStyle w:val="001000000000" w:firstRow="0" w:lastRow="0" w:firstColumn="1" w:lastColumn="0" w:oddVBand="0" w:evenVBand="0" w:oddHBand="0" w:evenHBand="0" w:firstRowFirstColumn="0" w:firstRowLastColumn="0" w:lastRowFirstColumn="0" w:lastRowLastColumn="0"/>
            <w:tcW w:w="5216" w:type="dxa"/>
          </w:tcPr>
          <w:p w14:paraId="66E137A2" w14:textId="77777777" w:rsidR="005D0034" w:rsidRPr="00F65579" w:rsidRDefault="005D0034" w:rsidP="005D0034">
            <w:pPr>
              <w:pStyle w:val="Tabletextbold"/>
            </w:pPr>
          </w:p>
        </w:tc>
        <w:tc>
          <w:tcPr>
            <w:cnfStyle w:val="000010000000" w:firstRow="0" w:lastRow="0" w:firstColumn="0" w:lastColumn="0" w:oddVBand="1" w:evenVBand="0" w:oddHBand="0" w:evenHBand="0" w:firstRowFirstColumn="0" w:firstRowLastColumn="0" w:lastRowFirstColumn="0" w:lastRowLastColumn="0"/>
            <w:tcW w:w="1032" w:type="dxa"/>
          </w:tcPr>
          <w:p w14:paraId="69202B0C" w14:textId="77777777" w:rsidR="005D0034" w:rsidRPr="00F65579" w:rsidRDefault="005D0034" w:rsidP="005D0034">
            <w:pPr>
              <w:pStyle w:val="Tabletextright"/>
              <w:rPr>
                <w:b/>
                <w:bCs/>
                <w:color w:val="auto"/>
              </w:rPr>
            </w:pPr>
            <w:r w:rsidRPr="00F65579">
              <w:rPr>
                <w:b/>
                <w:bCs/>
                <w:color w:val="auto"/>
              </w:rPr>
              <w:t>684</w:t>
            </w:r>
            <w:r w:rsidR="00696C14" w:rsidRPr="00F65579">
              <w:rPr>
                <w:b/>
                <w:bCs/>
                <w:color w:val="auto"/>
                <w:vertAlign w:val="superscript"/>
              </w:rPr>
              <w:t>(b)</w:t>
            </w:r>
          </w:p>
        </w:tc>
        <w:tc>
          <w:tcPr>
            <w:cnfStyle w:val="000001000000" w:firstRow="0" w:lastRow="0" w:firstColumn="0" w:lastColumn="0" w:oddVBand="0" w:evenVBand="1" w:oddHBand="0" w:evenHBand="0" w:firstRowFirstColumn="0" w:firstRowLastColumn="0" w:lastRowFirstColumn="0" w:lastRowLastColumn="0"/>
            <w:tcW w:w="1032" w:type="dxa"/>
          </w:tcPr>
          <w:p w14:paraId="12206C77" w14:textId="77777777" w:rsidR="005D0034" w:rsidRPr="00F65579" w:rsidRDefault="005D0034" w:rsidP="005D0034">
            <w:pPr>
              <w:pStyle w:val="Tabletextrightbold"/>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32" w:type="dxa"/>
          </w:tcPr>
          <w:p w14:paraId="00EDC370" w14:textId="77777777" w:rsidR="005D0034" w:rsidRPr="00F65579" w:rsidRDefault="005D0034" w:rsidP="005D0034">
            <w:pPr>
              <w:pStyle w:val="Tabletextrightbold"/>
              <w:rPr>
                <w:rFonts w:ascii="Arial" w:hAnsi="Arial" w:cs="Arial"/>
              </w:rPr>
            </w:pPr>
          </w:p>
        </w:tc>
      </w:tr>
    </w:tbl>
    <w:p w14:paraId="141B97DA" w14:textId="313092E2" w:rsidR="008A6B78" w:rsidRPr="00F65579" w:rsidRDefault="005D0034" w:rsidP="005D0034">
      <w:pPr>
        <w:pStyle w:val="Notes"/>
      </w:pPr>
      <w:r w:rsidRPr="00F65579">
        <w:t>Note</w:t>
      </w:r>
      <w:r w:rsidR="00FC3E42" w:rsidRPr="00F65579">
        <w:t>s</w:t>
      </w:r>
      <w:r w:rsidRPr="00F65579">
        <w:t>:</w:t>
      </w:r>
    </w:p>
    <w:p w14:paraId="019D3328" w14:textId="77777777" w:rsidR="00EC3807" w:rsidRPr="00F65579" w:rsidRDefault="00EC3807" w:rsidP="005D0034">
      <w:pPr>
        <w:pStyle w:val="Notes"/>
      </w:pPr>
      <w:r w:rsidRPr="00F65579">
        <w:t xml:space="preserve">(a) Figures </w:t>
      </w:r>
      <w:r w:rsidR="00C01D8D" w:rsidRPr="00F65579">
        <w:t xml:space="preserve">shown under previous </w:t>
      </w:r>
      <w:r w:rsidRPr="00F65579">
        <w:t>methodology</w:t>
      </w:r>
      <w:r w:rsidR="00C01D8D" w:rsidRPr="00F65579">
        <w:t xml:space="preserve"> for comparative purposes</w:t>
      </w:r>
      <w:r w:rsidRPr="00F65579">
        <w:t>.</w:t>
      </w:r>
    </w:p>
    <w:p w14:paraId="06C03869" w14:textId="77777777" w:rsidR="005D0034" w:rsidRPr="00F65579" w:rsidRDefault="005D0034" w:rsidP="005D0034">
      <w:pPr>
        <w:pStyle w:val="Notes"/>
      </w:pPr>
      <w:r w:rsidRPr="00F65579">
        <w:t>(</w:t>
      </w:r>
      <w:r w:rsidR="00EC3807" w:rsidRPr="00F65579">
        <w:t>b</w:t>
      </w:r>
      <w:r w:rsidRPr="00F65579">
        <w:t>) The higher 2018</w:t>
      </w:r>
      <w:r w:rsidRPr="00F65579">
        <w:noBreakHyphen/>
        <w:t>19 outcomes reflect updated guidance in FRD24D that total energy usage include base building energy.</w:t>
      </w:r>
    </w:p>
    <w:p w14:paraId="1740D470" w14:textId="77777777" w:rsidR="005D0034" w:rsidRPr="00F65579" w:rsidRDefault="005D0034" w:rsidP="008A6B78">
      <w:pPr>
        <w:rPr>
          <w:rFonts w:cstheme="minorHAnsi"/>
        </w:rPr>
      </w:pPr>
    </w:p>
    <w:p w14:paraId="2D2285D2" w14:textId="77777777" w:rsidR="008A6B78" w:rsidRPr="00F65579" w:rsidRDefault="008A6B78" w:rsidP="008A6B78">
      <w:pPr>
        <w:rPr>
          <w:rFonts w:cstheme="minorHAnsi"/>
        </w:rPr>
        <w:sectPr w:rsidR="008A6B78" w:rsidRPr="00F65579" w:rsidSect="00BB311C">
          <w:type w:val="continuous"/>
          <w:pgSz w:w="11909" w:h="16834" w:code="9"/>
          <w:pgMar w:top="1728" w:right="1152" w:bottom="1260" w:left="1152" w:header="720" w:footer="288" w:gutter="0"/>
          <w:cols w:space="720"/>
          <w:noEndnote/>
        </w:sectPr>
      </w:pPr>
    </w:p>
    <w:p w14:paraId="2074A32B" w14:textId="77777777" w:rsidR="008A6B78" w:rsidRPr="00F65579" w:rsidRDefault="008A6B78" w:rsidP="008A6B78">
      <w:pPr>
        <w:pStyle w:val="Heading5"/>
      </w:pPr>
      <w:r w:rsidRPr="00F65579">
        <w:t>Actions undertaken</w:t>
      </w:r>
    </w:p>
    <w:p w14:paraId="35A46A99" w14:textId="77777777" w:rsidR="008A6B78" w:rsidRPr="00F65579" w:rsidRDefault="008A6B78" w:rsidP="008A6B78">
      <w:pPr>
        <w:pStyle w:val="Bullet"/>
      </w:pPr>
      <w:r w:rsidRPr="00F65579">
        <w:t>DTF participated in the 201</w:t>
      </w:r>
      <w:r w:rsidR="00FE5030" w:rsidRPr="00F65579">
        <w:t>9</w:t>
      </w:r>
      <w:r w:rsidRPr="00F65579">
        <w:t xml:space="preserve"> Earth Hour event.</w:t>
      </w:r>
    </w:p>
    <w:p w14:paraId="7F9A33BA" w14:textId="77777777" w:rsidR="005D0034" w:rsidRPr="00F65579" w:rsidRDefault="005D0034" w:rsidP="005D0034">
      <w:pPr>
        <w:pStyle w:val="Bullet"/>
      </w:pPr>
      <w:r w:rsidRPr="00F65579">
        <w:t>Mobile devices have been rolled out to staff across the department to help reduce carbon emissions.</w:t>
      </w:r>
    </w:p>
    <w:p w14:paraId="59BF5B4F" w14:textId="77777777" w:rsidR="005D0034" w:rsidRPr="00F65579" w:rsidRDefault="005D0034" w:rsidP="005D0034">
      <w:pPr>
        <w:pStyle w:val="Bullet"/>
      </w:pPr>
      <w:r w:rsidRPr="00F65579">
        <w:t>A clean-up of DTF’s data centre included disposing of old and redundant equipment that was using power.</w:t>
      </w:r>
    </w:p>
    <w:p w14:paraId="1D1EBF8A" w14:textId="77777777" w:rsidR="008A6B78" w:rsidRPr="00F65579" w:rsidRDefault="008A6B78" w:rsidP="008A6B78">
      <w:pPr>
        <w:pStyle w:val="Heading5"/>
      </w:pPr>
      <w:r w:rsidRPr="00F65579">
        <w:t>Targets</w:t>
      </w:r>
    </w:p>
    <w:p w14:paraId="3FA6E2CE" w14:textId="77777777" w:rsidR="005D0034" w:rsidRPr="00F65579" w:rsidRDefault="005D0034" w:rsidP="005D0034">
      <w:pPr>
        <w:pStyle w:val="Bullet"/>
      </w:pPr>
      <w:r w:rsidRPr="00F65579">
        <w:t>Reduce electricity consumption through better use of IT.</w:t>
      </w:r>
    </w:p>
    <w:p w14:paraId="0057D23B" w14:textId="77777777" w:rsidR="005D0034" w:rsidRPr="00F65579" w:rsidRDefault="005D0034" w:rsidP="005D0034">
      <w:pPr>
        <w:pStyle w:val="Bullet"/>
      </w:pPr>
      <w:r w:rsidRPr="00F65579">
        <w:t>Energy efficiency improvements to Treasury Reserve infrastructure including heating ventilation and air conditioning and building management system upgrades.</w:t>
      </w:r>
    </w:p>
    <w:p w14:paraId="4428C94C" w14:textId="77777777" w:rsidR="008A6B78" w:rsidRPr="00F65579" w:rsidRDefault="008A6B78" w:rsidP="008A6B78">
      <w:pPr>
        <w:pStyle w:val="Heading5"/>
      </w:pPr>
      <w:r w:rsidRPr="00F65579">
        <w:lastRenderedPageBreak/>
        <w:t>Result</w:t>
      </w:r>
    </w:p>
    <w:p w14:paraId="6BBF345C" w14:textId="77777777" w:rsidR="008A6B78" w:rsidRPr="00F65579" w:rsidRDefault="00FE5030" w:rsidP="00FE5030">
      <w:pPr>
        <w:pStyle w:val="Bullet"/>
      </w:pPr>
      <w:r w:rsidRPr="00F65579">
        <w:t>Electricity consumption declined in 2018</w:t>
      </w:r>
      <w:r w:rsidR="003E7C90" w:rsidRPr="00F65579">
        <w:noBreakHyphen/>
      </w:r>
      <w:r w:rsidRPr="00F65579">
        <w:t>19 compared with 2017</w:t>
      </w:r>
      <w:r w:rsidR="003E7C90" w:rsidRPr="00F65579">
        <w:noBreakHyphen/>
      </w:r>
      <w:r w:rsidRPr="00F65579">
        <w:t>18.</w:t>
      </w:r>
    </w:p>
    <w:p w14:paraId="2148AE27" w14:textId="77777777" w:rsidR="008A6B78" w:rsidRPr="00F65579" w:rsidRDefault="008A6B78" w:rsidP="008A6B78">
      <w:pPr>
        <w:pStyle w:val="Heading5"/>
      </w:pPr>
      <w:r w:rsidRPr="00F65579">
        <w:t>Explanatory notes</w:t>
      </w:r>
    </w:p>
    <w:p w14:paraId="7C4DC40A" w14:textId="77777777" w:rsidR="00FE5030" w:rsidRPr="00F65579" w:rsidRDefault="00FE5030" w:rsidP="00FE5030">
      <w:pPr>
        <w:pStyle w:val="Bullet"/>
        <w:rPr>
          <w:rFonts w:cstheme="minorHAnsi"/>
        </w:rPr>
      </w:pPr>
      <w:r w:rsidRPr="00F65579">
        <w:rPr>
          <w:rFonts w:cstheme="minorHAnsi"/>
        </w:rPr>
        <w:t>Billing data was used to calculate the Department</w:t>
      </w:r>
      <w:r w:rsidR="00B21A45" w:rsidRPr="00F65579">
        <w:rPr>
          <w:rFonts w:cstheme="minorHAnsi"/>
        </w:rPr>
        <w:t>’</w:t>
      </w:r>
      <w:r w:rsidRPr="00F65579">
        <w:rPr>
          <w:rFonts w:cstheme="minorHAnsi"/>
        </w:rPr>
        <w:t xml:space="preserve">s energy use. </w:t>
      </w:r>
    </w:p>
    <w:p w14:paraId="4E66A479" w14:textId="77777777" w:rsidR="005D0034" w:rsidRPr="00F65579" w:rsidRDefault="005D0034" w:rsidP="00FE5030">
      <w:pPr>
        <w:pStyle w:val="Bullet"/>
        <w:rPr>
          <w:rFonts w:cstheme="minorHAnsi"/>
        </w:rPr>
      </w:pPr>
      <w:r w:rsidRPr="00F65579">
        <w:rPr>
          <w:rFonts w:cstheme="minorHAnsi"/>
        </w:rPr>
        <w:t>Previous results for electricity usage have not included base building energy consumption. Current results reflect updated guidance in FRD24D that base building consumption be included.</w:t>
      </w:r>
    </w:p>
    <w:p w14:paraId="52C0A513" w14:textId="77777777" w:rsidR="00FE5030" w:rsidRPr="00F65579" w:rsidRDefault="005D0034" w:rsidP="00FE5030">
      <w:pPr>
        <w:pStyle w:val="Bullet"/>
        <w:rPr>
          <w:rFonts w:cstheme="minorHAnsi"/>
        </w:rPr>
      </w:pPr>
      <w:r w:rsidRPr="00F65579">
        <w:rPr>
          <w:rFonts w:cstheme="minorHAnsi"/>
        </w:rPr>
        <w:t>Previous results for gas usage had been gained via estimates. Current data is based off actuals and the use of estimates for previous years is the reasoning for the current increase in gas usage.</w:t>
      </w:r>
    </w:p>
    <w:p w14:paraId="4389B20E" w14:textId="77777777" w:rsidR="008A6B78" w:rsidRPr="00F65579" w:rsidRDefault="008A6B78" w:rsidP="008A6B78"/>
    <w:p w14:paraId="148088FF" w14:textId="77777777" w:rsidR="008A6B78" w:rsidRPr="00F65579" w:rsidRDefault="008A6B78" w:rsidP="008A6B78">
      <w:pPr>
        <w:spacing w:before="0" w:after="0"/>
      </w:pPr>
      <w:r w:rsidRPr="00F65579">
        <w:br w:type="page"/>
      </w:r>
    </w:p>
    <w:p w14:paraId="2214642C" w14:textId="77777777" w:rsidR="008A6B78" w:rsidRPr="00F65579" w:rsidRDefault="008A6B78" w:rsidP="008A6B78">
      <w:pPr>
        <w:pStyle w:val="Heading4"/>
      </w:pPr>
      <w:r w:rsidRPr="00F65579">
        <w:lastRenderedPageBreak/>
        <w:t>Paper use</w:t>
      </w:r>
    </w:p>
    <w:p w14:paraId="0353B50B" w14:textId="77777777" w:rsidR="008A6B78" w:rsidRPr="00F65579" w:rsidRDefault="008A6B78" w:rsidP="008A6B78">
      <w:pPr>
        <w:rPr>
          <w:rFonts w:cstheme="minorHAnsi"/>
        </w:rPr>
      </w:pPr>
      <w:r w:rsidRPr="00F65579">
        <w:t>Paper use covered staff located in 1 Treasury Place, 1 Macarthur Street</w:t>
      </w:r>
      <w:r w:rsidR="00623820" w:rsidRPr="00F65579">
        <w:t>,</w:t>
      </w:r>
      <w:r w:rsidRPr="00F65579">
        <w:t xml:space="preserve"> 121 Exhibition Street and </w:t>
      </w:r>
      <w:r w:rsidRPr="00F65579">
        <w:br/>
        <w:t>2 Lonsdale Street.</w:t>
      </w:r>
    </w:p>
    <w:p w14:paraId="3D551E4B" w14:textId="77777777" w:rsidR="008A6B78" w:rsidRPr="00F65579" w:rsidRDefault="008A6B78" w:rsidP="008A6B78">
      <w:r w:rsidRPr="00F65579">
        <w:br w:type="column"/>
      </w:r>
    </w:p>
    <w:p w14:paraId="0577FF0A" w14:textId="77777777" w:rsidR="008A6B78" w:rsidRPr="00F65579" w:rsidRDefault="008A6B78" w:rsidP="008A6B78">
      <w:pPr>
        <w:sectPr w:rsidR="008A6B78" w:rsidRPr="00F65579" w:rsidSect="0028555D">
          <w:type w:val="continuous"/>
          <w:pgSz w:w="11909" w:h="16834" w:code="9"/>
          <w:pgMar w:top="1728" w:right="1152" w:bottom="1260" w:left="1152" w:header="720" w:footer="288" w:gutter="0"/>
          <w:cols w:num="2" w:space="720"/>
          <w:noEndnote/>
        </w:sectPr>
      </w:pPr>
    </w:p>
    <w:p w14:paraId="677FDA4D" w14:textId="77777777" w:rsidR="008A6B78" w:rsidRPr="00F65579" w:rsidRDefault="008A6B78" w:rsidP="008A6B78">
      <w:pPr>
        <w:rPr>
          <w:rFonts w:cstheme="minorHAnsi"/>
        </w:rPr>
      </w:pPr>
    </w:p>
    <w:tbl>
      <w:tblPr>
        <w:tblStyle w:val="AnnualReporttexttable"/>
        <w:tblW w:w="0" w:type="auto"/>
        <w:tblLayout w:type="fixed"/>
        <w:tblLook w:val="0280" w:firstRow="0" w:lastRow="0" w:firstColumn="1" w:lastColumn="0" w:noHBand="1" w:noVBand="0"/>
      </w:tblPr>
      <w:tblGrid>
        <w:gridCol w:w="5216"/>
        <w:gridCol w:w="1008"/>
        <w:gridCol w:w="1008"/>
        <w:gridCol w:w="1008"/>
      </w:tblGrid>
      <w:tr w:rsidR="00FE5030" w:rsidRPr="00F65579" w14:paraId="09585FB1" w14:textId="77777777" w:rsidTr="005775F5">
        <w:tc>
          <w:tcPr>
            <w:cnfStyle w:val="001000000000" w:firstRow="0" w:lastRow="0" w:firstColumn="1" w:lastColumn="0" w:oddVBand="0" w:evenVBand="0" w:oddHBand="0" w:evenHBand="0" w:firstRowFirstColumn="0" w:firstRowLastColumn="0" w:lastRowFirstColumn="0" w:lastRowLastColumn="0"/>
            <w:tcW w:w="5216" w:type="dxa"/>
            <w:shd w:val="clear" w:color="auto" w:fill="auto"/>
          </w:tcPr>
          <w:p w14:paraId="2EE6BA9A" w14:textId="77777777" w:rsidR="00FE5030" w:rsidRPr="00F65579" w:rsidRDefault="00FE5030" w:rsidP="00FE5030">
            <w:pPr>
              <w:pStyle w:val="Tabletextheadingleft"/>
            </w:pPr>
            <w:r w:rsidRPr="00F65579">
              <w:t>Indicator</w:t>
            </w: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64917EBC" w14:textId="77777777" w:rsidR="00FE5030" w:rsidRPr="00F65579" w:rsidRDefault="00FE5030" w:rsidP="00FE5030">
            <w:pPr>
              <w:pStyle w:val="Tabletextheadingright"/>
            </w:pPr>
            <w:r w:rsidRPr="00F65579">
              <w:t>2018</w:t>
            </w:r>
            <w:r w:rsidR="003E7C90" w:rsidRPr="00F65579">
              <w:noBreakHyphen/>
            </w:r>
            <w:r w:rsidRPr="00F65579">
              <w:t>19</w:t>
            </w:r>
          </w:p>
        </w:tc>
        <w:tc>
          <w:tcPr>
            <w:cnfStyle w:val="000001000000" w:firstRow="0" w:lastRow="0" w:firstColumn="0" w:lastColumn="0" w:oddVBand="0" w:evenVBand="1" w:oddHBand="0" w:evenHBand="0" w:firstRowFirstColumn="0" w:firstRowLastColumn="0" w:lastRowFirstColumn="0" w:lastRowLastColumn="0"/>
            <w:tcW w:w="1008" w:type="dxa"/>
            <w:shd w:val="clear" w:color="auto" w:fill="auto"/>
          </w:tcPr>
          <w:p w14:paraId="3CB7D581" w14:textId="77777777" w:rsidR="00FE5030" w:rsidRPr="00F65579" w:rsidRDefault="00FE5030" w:rsidP="00FE5030">
            <w:pPr>
              <w:pStyle w:val="Tabletextheadingright"/>
            </w:pPr>
            <w:r w:rsidRPr="00F65579">
              <w:t>2017</w:t>
            </w:r>
            <w:r w:rsidR="003E7C90" w:rsidRPr="00F65579">
              <w:noBreakHyphen/>
            </w:r>
            <w:r w:rsidRPr="00F65579">
              <w:t>18</w:t>
            </w: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73867C38" w14:textId="77777777" w:rsidR="00FE5030" w:rsidRPr="00F65579" w:rsidRDefault="00FE5030" w:rsidP="00FE5030">
            <w:pPr>
              <w:pStyle w:val="Tabletextheadingright"/>
            </w:pPr>
            <w:r w:rsidRPr="00F65579">
              <w:t>2016</w:t>
            </w:r>
            <w:r w:rsidR="003E7C90" w:rsidRPr="00F65579">
              <w:noBreakHyphen/>
            </w:r>
            <w:r w:rsidRPr="00F65579">
              <w:t>17</w:t>
            </w:r>
          </w:p>
        </w:tc>
      </w:tr>
      <w:tr w:rsidR="00FE5030" w:rsidRPr="00F65579" w14:paraId="6D6BD766"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1E5BB9C8" w14:textId="77777777" w:rsidR="00FE5030" w:rsidRPr="00F65579" w:rsidRDefault="00FE5030" w:rsidP="00FE5030">
            <w:pPr>
              <w:pStyle w:val="Tabletextbold"/>
            </w:pPr>
            <w:r w:rsidRPr="00F65579">
              <w:t>Total units of A4 equivalent copy paper used (reams)</w:t>
            </w:r>
          </w:p>
        </w:tc>
        <w:tc>
          <w:tcPr>
            <w:cnfStyle w:val="000010000000" w:firstRow="0" w:lastRow="0" w:firstColumn="0" w:lastColumn="0" w:oddVBand="1" w:evenVBand="0" w:oddHBand="0" w:evenHBand="0" w:firstRowFirstColumn="0" w:firstRowLastColumn="0" w:lastRowFirstColumn="0" w:lastRowLastColumn="0"/>
            <w:tcW w:w="1008" w:type="dxa"/>
          </w:tcPr>
          <w:p w14:paraId="3FF2F523" w14:textId="77777777" w:rsidR="00FE5030" w:rsidRPr="00F65579" w:rsidRDefault="00FE5030" w:rsidP="00FE5030">
            <w:pPr>
              <w:pStyle w:val="Tabletextrightbold"/>
            </w:pPr>
            <w:r w:rsidRPr="00F65579">
              <w:t>6 462</w:t>
            </w:r>
          </w:p>
        </w:tc>
        <w:tc>
          <w:tcPr>
            <w:cnfStyle w:val="000001000000" w:firstRow="0" w:lastRow="0" w:firstColumn="0" w:lastColumn="0" w:oddVBand="0" w:evenVBand="1" w:oddHBand="0" w:evenHBand="0" w:firstRowFirstColumn="0" w:firstRowLastColumn="0" w:lastRowFirstColumn="0" w:lastRowLastColumn="0"/>
            <w:tcW w:w="1008" w:type="dxa"/>
          </w:tcPr>
          <w:p w14:paraId="66B3247E" w14:textId="77777777" w:rsidR="00FE5030" w:rsidRPr="00F65579" w:rsidRDefault="00FE5030" w:rsidP="00FE5030">
            <w:pPr>
              <w:pStyle w:val="Tabletextrightbold"/>
            </w:pPr>
            <w:r w:rsidRPr="00F65579">
              <w:t>7</w:t>
            </w:r>
            <w:r w:rsidRPr="00F65579">
              <w:rPr>
                <w:rFonts w:ascii="Calibri" w:hAnsi="Calibri" w:cs="Calibri"/>
              </w:rPr>
              <w:t xml:space="preserve"> </w:t>
            </w:r>
            <w:r w:rsidRPr="00F65579">
              <w:t>291</w:t>
            </w:r>
          </w:p>
        </w:tc>
        <w:tc>
          <w:tcPr>
            <w:cnfStyle w:val="000010000000" w:firstRow="0" w:lastRow="0" w:firstColumn="0" w:lastColumn="0" w:oddVBand="1" w:evenVBand="0" w:oddHBand="0" w:evenHBand="0" w:firstRowFirstColumn="0" w:firstRowLastColumn="0" w:lastRowFirstColumn="0" w:lastRowLastColumn="0"/>
            <w:tcW w:w="1008" w:type="dxa"/>
          </w:tcPr>
          <w:p w14:paraId="018BDB61" w14:textId="77777777" w:rsidR="00FE5030" w:rsidRPr="00F65579" w:rsidRDefault="00FE5030" w:rsidP="00FE5030">
            <w:pPr>
              <w:pStyle w:val="Tabletextrightbold"/>
            </w:pPr>
            <w:r w:rsidRPr="00F65579">
              <w:t>7</w:t>
            </w:r>
            <w:r w:rsidRPr="00F65579">
              <w:rPr>
                <w:rFonts w:ascii="Calibri" w:hAnsi="Calibri" w:cs="Calibri"/>
              </w:rPr>
              <w:t xml:space="preserve"> </w:t>
            </w:r>
            <w:r w:rsidRPr="00F65579">
              <w:t>347</w:t>
            </w:r>
          </w:p>
        </w:tc>
      </w:tr>
      <w:tr w:rsidR="00FE5030" w:rsidRPr="00F65579" w14:paraId="5B5CF60D"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5D3368FA" w14:textId="77777777" w:rsidR="00FE5030" w:rsidRPr="00F65579" w:rsidRDefault="00FE5030" w:rsidP="00FE5030">
            <w:pPr>
              <w:pStyle w:val="Tabletext"/>
            </w:pPr>
            <w:r w:rsidRPr="00F65579">
              <w:t>Units of A4 equivalent copy paper used per FTE (reams/FTE)</w:t>
            </w:r>
          </w:p>
        </w:tc>
        <w:tc>
          <w:tcPr>
            <w:cnfStyle w:val="000010000000" w:firstRow="0" w:lastRow="0" w:firstColumn="0" w:lastColumn="0" w:oddVBand="1" w:evenVBand="0" w:oddHBand="0" w:evenHBand="0" w:firstRowFirstColumn="0" w:firstRowLastColumn="0" w:lastRowFirstColumn="0" w:lastRowLastColumn="0"/>
            <w:tcW w:w="1008" w:type="dxa"/>
          </w:tcPr>
          <w:p w14:paraId="184F2D0B" w14:textId="77777777" w:rsidR="00FE5030" w:rsidRPr="00F65579" w:rsidRDefault="00FE5030" w:rsidP="00FE5030">
            <w:pPr>
              <w:pStyle w:val="Tabletextright"/>
            </w:pPr>
            <w:r w:rsidRPr="00F65579">
              <w:t>10.59</w:t>
            </w:r>
          </w:p>
        </w:tc>
        <w:tc>
          <w:tcPr>
            <w:cnfStyle w:val="000001000000" w:firstRow="0" w:lastRow="0" w:firstColumn="0" w:lastColumn="0" w:oddVBand="0" w:evenVBand="1" w:oddHBand="0" w:evenHBand="0" w:firstRowFirstColumn="0" w:firstRowLastColumn="0" w:lastRowFirstColumn="0" w:lastRowLastColumn="0"/>
            <w:tcW w:w="1008" w:type="dxa"/>
          </w:tcPr>
          <w:p w14:paraId="307FB9E4" w14:textId="77777777" w:rsidR="00FE5030" w:rsidRPr="00F65579" w:rsidRDefault="00FE5030" w:rsidP="00FE5030">
            <w:pPr>
              <w:pStyle w:val="Tabletextright"/>
            </w:pPr>
            <w:r w:rsidRPr="00F65579">
              <w:t>12.32</w:t>
            </w:r>
          </w:p>
        </w:tc>
        <w:tc>
          <w:tcPr>
            <w:cnfStyle w:val="000010000000" w:firstRow="0" w:lastRow="0" w:firstColumn="0" w:lastColumn="0" w:oddVBand="1" w:evenVBand="0" w:oddHBand="0" w:evenHBand="0" w:firstRowFirstColumn="0" w:firstRowLastColumn="0" w:lastRowFirstColumn="0" w:lastRowLastColumn="0"/>
            <w:tcW w:w="1008" w:type="dxa"/>
          </w:tcPr>
          <w:p w14:paraId="2F0B30D4" w14:textId="77777777" w:rsidR="00FE5030" w:rsidRPr="00F65579" w:rsidRDefault="00FE5030" w:rsidP="00FE5030">
            <w:pPr>
              <w:pStyle w:val="Tabletextright"/>
            </w:pPr>
            <w:r w:rsidRPr="00F65579">
              <w:t>12.62</w:t>
            </w:r>
          </w:p>
        </w:tc>
      </w:tr>
      <w:tr w:rsidR="00FE5030" w:rsidRPr="00F65579" w14:paraId="610D07B8"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1858440A" w14:textId="77777777" w:rsidR="00FE5030" w:rsidRPr="00F65579" w:rsidRDefault="00FE5030" w:rsidP="00FE5030">
            <w:pPr>
              <w:pStyle w:val="Tabletext"/>
            </w:pPr>
            <w:r w:rsidRPr="00F65579">
              <w:t>Percentage of 75–100 per cent recycled content</w:t>
            </w:r>
          </w:p>
        </w:tc>
        <w:tc>
          <w:tcPr>
            <w:cnfStyle w:val="000010000000" w:firstRow="0" w:lastRow="0" w:firstColumn="0" w:lastColumn="0" w:oddVBand="1" w:evenVBand="0" w:oddHBand="0" w:evenHBand="0" w:firstRowFirstColumn="0" w:firstRowLastColumn="0" w:lastRowFirstColumn="0" w:lastRowLastColumn="0"/>
            <w:tcW w:w="1008" w:type="dxa"/>
          </w:tcPr>
          <w:p w14:paraId="0D36FC04" w14:textId="77777777" w:rsidR="00FE5030" w:rsidRPr="00F65579" w:rsidRDefault="00FE5030" w:rsidP="00FE5030">
            <w:pPr>
              <w:pStyle w:val="Tabletextright"/>
            </w:pPr>
            <w:r w:rsidRPr="00F65579">
              <w:t>88</w:t>
            </w:r>
          </w:p>
        </w:tc>
        <w:tc>
          <w:tcPr>
            <w:cnfStyle w:val="000001000000" w:firstRow="0" w:lastRow="0" w:firstColumn="0" w:lastColumn="0" w:oddVBand="0" w:evenVBand="1" w:oddHBand="0" w:evenHBand="0" w:firstRowFirstColumn="0" w:firstRowLastColumn="0" w:lastRowFirstColumn="0" w:lastRowLastColumn="0"/>
            <w:tcW w:w="1008" w:type="dxa"/>
          </w:tcPr>
          <w:p w14:paraId="116EEAC4" w14:textId="77777777" w:rsidR="00FE5030" w:rsidRPr="00F65579" w:rsidRDefault="00FE5030" w:rsidP="00FE5030">
            <w:pPr>
              <w:pStyle w:val="Tabletextright"/>
            </w:pPr>
            <w:r w:rsidRPr="00F65579">
              <w:t>70</w:t>
            </w:r>
          </w:p>
        </w:tc>
        <w:tc>
          <w:tcPr>
            <w:cnfStyle w:val="000010000000" w:firstRow="0" w:lastRow="0" w:firstColumn="0" w:lastColumn="0" w:oddVBand="1" w:evenVBand="0" w:oddHBand="0" w:evenHBand="0" w:firstRowFirstColumn="0" w:firstRowLastColumn="0" w:lastRowFirstColumn="0" w:lastRowLastColumn="0"/>
            <w:tcW w:w="1008" w:type="dxa"/>
          </w:tcPr>
          <w:p w14:paraId="6731155A" w14:textId="77777777" w:rsidR="00FE5030" w:rsidRPr="00F65579" w:rsidRDefault="00FE5030" w:rsidP="00FE5030">
            <w:pPr>
              <w:pStyle w:val="Tabletextright"/>
            </w:pPr>
            <w:r w:rsidRPr="00F65579">
              <w:t>71</w:t>
            </w:r>
          </w:p>
        </w:tc>
      </w:tr>
      <w:tr w:rsidR="00FE5030" w:rsidRPr="00F65579" w14:paraId="5A8C2EA0"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4BEDF882" w14:textId="77777777" w:rsidR="00FE5030" w:rsidRPr="00F65579" w:rsidRDefault="00FE5030" w:rsidP="00FE5030">
            <w:pPr>
              <w:pStyle w:val="Tabletext"/>
            </w:pPr>
            <w:r w:rsidRPr="00F65579">
              <w:t>Percentage of 50–74 per cent recycled content</w:t>
            </w:r>
          </w:p>
        </w:tc>
        <w:tc>
          <w:tcPr>
            <w:cnfStyle w:val="000010000000" w:firstRow="0" w:lastRow="0" w:firstColumn="0" w:lastColumn="0" w:oddVBand="1" w:evenVBand="0" w:oddHBand="0" w:evenHBand="0" w:firstRowFirstColumn="0" w:firstRowLastColumn="0" w:lastRowFirstColumn="0" w:lastRowLastColumn="0"/>
            <w:tcW w:w="1008" w:type="dxa"/>
          </w:tcPr>
          <w:p w14:paraId="036364D4" w14:textId="77777777" w:rsidR="00FE5030" w:rsidRPr="00F65579" w:rsidRDefault="00FE5030" w:rsidP="00FE5030">
            <w:pPr>
              <w:pStyle w:val="Tabletextright"/>
            </w:pPr>
            <w:r w:rsidRPr="00F65579">
              <w:t>–</w:t>
            </w:r>
          </w:p>
        </w:tc>
        <w:tc>
          <w:tcPr>
            <w:cnfStyle w:val="000001000000" w:firstRow="0" w:lastRow="0" w:firstColumn="0" w:lastColumn="0" w:oddVBand="0" w:evenVBand="1" w:oddHBand="0" w:evenHBand="0" w:firstRowFirstColumn="0" w:firstRowLastColumn="0" w:lastRowFirstColumn="0" w:lastRowLastColumn="0"/>
            <w:tcW w:w="1008" w:type="dxa"/>
          </w:tcPr>
          <w:p w14:paraId="171FC514" w14:textId="77777777" w:rsidR="00FE5030" w:rsidRPr="00F65579" w:rsidRDefault="00FE5030" w:rsidP="00FE5030">
            <w:pPr>
              <w:pStyle w:val="Tabletextright"/>
            </w:pPr>
            <w:r w:rsidRPr="00F65579">
              <w:t>–</w:t>
            </w:r>
          </w:p>
        </w:tc>
        <w:tc>
          <w:tcPr>
            <w:cnfStyle w:val="000010000000" w:firstRow="0" w:lastRow="0" w:firstColumn="0" w:lastColumn="0" w:oddVBand="1" w:evenVBand="0" w:oddHBand="0" w:evenHBand="0" w:firstRowFirstColumn="0" w:firstRowLastColumn="0" w:lastRowFirstColumn="0" w:lastRowLastColumn="0"/>
            <w:tcW w:w="1008" w:type="dxa"/>
          </w:tcPr>
          <w:p w14:paraId="38D83C40" w14:textId="77777777" w:rsidR="00FE5030" w:rsidRPr="00F65579" w:rsidRDefault="00FE5030" w:rsidP="00FE5030">
            <w:pPr>
              <w:pStyle w:val="Tabletextright"/>
            </w:pPr>
            <w:r w:rsidRPr="00F65579">
              <w:t>–</w:t>
            </w:r>
          </w:p>
        </w:tc>
      </w:tr>
      <w:tr w:rsidR="00FE5030" w:rsidRPr="00F65579" w14:paraId="7596F65A"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4EE5A5FD" w14:textId="77777777" w:rsidR="00FE5030" w:rsidRPr="00F65579" w:rsidRDefault="00FE5030" w:rsidP="00FE5030">
            <w:pPr>
              <w:pStyle w:val="Tabletext"/>
            </w:pPr>
            <w:r w:rsidRPr="00F65579">
              <w:t xml:space="preserve">Percentage of 0–49 per cent recycled content </w:t>
            </w:r>
          </w:p>
        </w:tc>
        <w:tc>
          <w:tcPr>
            <w:cnfStyle w:val="000010000000" w:firstRow="0" w:lastRow="0" w:firstColumn="0" w:lastColumn="0" w:oddVBand="1" w:evenVBand="0" w:oddHBand="0" w:evenHBand="0" w:firstRowFirstColumn="0" w:firstRowLastColumn="0" w:lastRowFirstColumn="0" w:lastRowLastColumn="0"/>
            <w:tcW w:w="1008" w:type="dxa"/>
          </w:tcPr>
          <w:p w14:paraId="5B1DAA08" w14:textId="77777777" w:rsidR="00FE5030" w:rsidRPr="00F65579" w:rsidRDefault="00FE5030" w:rsidP="00FE5030">
            <w:pPr>
              <w:pStyle w:val="Tabletextright"/>
            </w:pPr>
            <w:r w:rsidRPr="00F65579">
              <w:t>12</w:t>
            </w:r>
          </w:p>
        </w:tc>
        <w:tc>
          <w:tcPr>
            <w:cnfStyle w:val="000001000000" w:firstRow="0" w:lastRow="0" w:firstColumn="0" w:lastColumn="0" w:oddVBand="0" w:evenVBand="1" w:oddHBand="0" w:evenHBand="0" w:firstRowFirstColumn="0" w:firstRowLastColumn="0" w:lastRowFirstColumn="0" w:lastRowLastColumn="0"/>
            <w:tcW w:w="1008" w:type="dxa"/>
          </w:tcPr>
          <w:p w14:paraId="1C10EDEB" w14:textId="77777777" w:rsidR="00FE5030" w:rsidRPr="00F65579" w:rsidRDefault="00FE5030" w:rsidP="00FE5030">
            <w:pPr>
              <w:pStyle w:val="Tabletextright"/>
            </w:pPr>
            <w:r w:rsidRPr="00F65579">
              <w:t>30</w:t>
            </w:r>
          </w:p>
        </w:tc>
        <w:tc>
          <w:tcPr>
            <w:cnfStyle w:val="000010000000" w:firstRow="0" w:lastRow="0" w:firstColumn="0" w:lastColumn="0" w:oddVBand="1" w:evenVBand="0" w:oddHBand="0" w:evenHBand="0" w:firstRowFirstColumn="0" w:firstRowLastColumn="0" w:lastRowFirstColumn="0" w:lastRowLastColumn="0"/>
            <w:tcW w:w="1008" w:type="dxa"/>
          </w:tcPr>
          <w:p w14:paraId="50841142" w14:textId="77777777" w:rsidR="00FE5030" w:rsidRPr="00F65579" w:rsidRDefault="00FE5030" w:rsidP="00FE5030">
            <w:pPr>
              <w:pStyle w:val="Tabletextright"/>
            </w:pPr>
            <w:r w:rsidRPr="00F65579">
              <w:t>29</w:t>
            </w:r>
          </w:p>
        </w:tc>
      </w:tr>
      <w:tr w:rsidR="00FE5030" w:rsidRPr="00F65579" w14:paraId="47171416"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3B75D1AF" w14:textId="77777777" w:rsidR="00FE5030" w:rsidRPr="00F65579" w:rsidRDefault="00FE5030" w:rsidP="00FE5030">
            <w:pPr>
              <w:pStyle w:val="Tabletextbold"/>
            </w:pPr>
            <w:r w:rsidRPr="00F65579">
              <w:t>Optional indicators</w:t>
            </w:r>
          </w:p>
        </w:tc>
        <w:tc>
          <w:tcPr>
            <w:cnfStyle w:val="000010000000" w:firstRow="0" w:lastRow="0" w:firstColumn="0" w:lastColumn="0" w:oddVBand="1" w:evenVBand="0" w:oddHBand="0" w:evenHBand="0" w:firstRowFirstColumn="0" w:firstRowLastColumn="0" w:lastRowFirstColumn="0" w:lastRowLastColumn="0"/>
            <w:tcW w:w="1008" w:type="dxa"/>
          </w:tcPr>
          <w:p w14:paraId="31F9EB23" w14:textId="77777777" w:rsidR="00FE5030" w:rsidRPr="00F65579" w:rsidRDefault="00FE5030" w:rsidP="00FE5030">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5BBE58E8" w14:textId="77777777" w:rsidR="00FE5030" w:rsidRPr="00F65579" w:rsidRDefault="00FE5030" w:rsidP="00FE5030">
            <w:pPr>
              <w:pStyle w:val="Tabletextright"/>
            </w:pPr>
          </w:p>
        </w:tc>
        <w:tc>
          <w:tcPr>
            <w:cnfStyle w:val="000010000000" w:firstRow="0" w:lastRow="0" w:firstColumn="0" w:lastColumn="0" w:oddVBand="1" w:evenVBand="0" w:oddHBand="0" w:evenHBand="0" w:firstRowFirstColumn="0" w:firstRowLastColumn="0" w:lastRowFirstColumn="0" w:lastRowLastColumn="0"/>
            <w:tcW w:w="1008" w:type="dxa"/>
          </w:tcPr>
          <w:p w14:paraId="3065A927" w14:textId="77777777" w:rsidR="00FE5030" w:rsidRPr="00F65579" w:rsidRDefault="00FE5030" w:rsidP="00FE5030">
            <w:pPr>
              <w:pStyle w:val="Tabletextright"/>
            </w:pPr>
          </w:p>
        </w:tc>
      </w:tr>
      <w:tr w:rsidR="00FE5030" w:rsidRPr="00F65579" w14:paraId="40698881"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5B6A5E71" w14:textId="77777777" w:rsidR="00FE5030" w:rsidRPr="00F65579" w:rsidRDefault="00FE5030" w:rsidP="00FE5030">
            <w:pPr>
              <w:pStyle w:val="Tabletext"/>
            </w:pPr>
            <w:r w:rsidRPr="00F65579">
              <w:rPr>
                <w:rFonts w:cstheme="minorHAnsi"/>
              </w:rPr>
              <w:t>Total units of A4 equivalent paper used in publications (reams)</w:t>
            </w:r>
          </w:p>
        </w:tc>
        <w:tc>
          <w:tcPr>
            <w:cnfStyle w:val="000010000000" w:firstRow="0" w:lastRow="0" w:firstColumn="0" w:lastColumn="0" w:oddVBand="1" w:evenVBand="0" w:oddHBand="0" w:evenHBand="0" w:firstRowFirstColumn="0" w:firstRowLastColumn="0" w:lastRowFirstColumn="0" w:lastRowLastColumn="0"/>
            <w:tcW w:w="1008" w:type="dxa"/>
          </w:tcPr>
          <w:p w14:paraId="1AB5F5B6" w14:textId="77777777" w:rsidR="00FE5030" w:rsidRPr="00F65579" w:rsidRDefault="005D0034" w:rsidP="005D0034">
            <w:pPr>
              <w:pStyle w:val="Tabletextright"/>
            </w:pPr>
            <w:r w:rsidRPr="00F65579">
              <w:t>2 196</w:t>
            </w:r>
          </w:p>
        </w:tc>
        <w:tc>
          <w:tcPr>
            <w:cnfStyle w:val="000001000000" w:firstRow="0" w:lastRow="0" w:firstColumn="0" w:lastColumn="0" w:oddVBand="0" w:evenVBand="1" w:oddHBand="0" w:evenHBand="0" w:firstRowFirstColumn="0" w:firstRowLastColumn="0" w:lastRowFirstColumn="0" w:lastRowLastColumn="0"/>
            <w:tcW w:w="1008" w:type="dxa"/>
          </w:tcPr>
          <w:p w14:paraId="51A006BB" w14:textId="77777777" w:rsidR="00FE5030" w:rsidRPr="00F65579" w:rsidRDefault="00FE5030" w:rsidP="00FE5030">
            <w:pPr>
              <w:pStyle w:val="Tabletextright"/>
            </w:pPr>
            <w:r w:rsidRPr="00F65579">
              <w:t>2 080</w:t>
            </w:r>
          </w:p>
        </w:tc>
        <w:tc>
          <w:tcPr>
            <w:cnfStyle w:val="000010000000" w:firstRow="0" w:lastRow="0" w:firstColumn="0" w:lastColumn="0" w:oddVBand="1" w:evenVBand="0" w:oddHBand="0" w:evenHBand="0" w:firstRowFirstColumn="0" w:firstRowLastColumn="0" w:lastRowFirstColumn="0" w:lastRowLastColumn="0"/>
            <w:tcW w:w="1008" w:type="dxa"/>
          </w:tcPr>
          <w:p w14:paraId="032F15F2" w14:textId="77777777" w:rsidR="00FE5030" w:rsidRPr="00F65579" w:rsidRDefault="00FE5030" w:rsidP="00FE5030">
            <w:pPr>
              <w:pStyle w:val="Tabletextright"/>
            </w:pPr>
            <w:r w:rsidRPr="00F65579">
              <w:t>1</w:t>
            </w:r>
            <w:r w:rsidRPr="00F65579">
              <w:rPr>
                <w:rFonts w:ascii="Calibri" w:hAnsi="Calibri" w:cs="Calibri"/>
              </w:rPr>
              <w:t xml:space="preserve"> </w:t>
            </w:r>
            <w:r w:rsidRPr="00F65579">
              <w:t>917</w:t>
            </w:r>
          </w:p>
        </w:tc>
      </w:tr>
    </w:tbl>
    <w:p w14:paraId="2BA6A16C" w14:textId="77777777" w:rsidR="008A6B78" w:rsidRPr="00F65579" w:rsidRDefault="008A6B78" w:rsidP="008A6B78">
      <w:pPr>
        <w:pStyle w:val="Notes"/>
      </w:pPr>
    </w:p>
    <w:p w14:paraId="328B6D93" w14:textId="77777777" w:rsidR="00A922ED" w:rsidRPr="00F65579" w:rsidRDefault="00A922ED" w:rsidP="008A6B78">
      <w:pPr>
        <w:pStyle w:val="Notes"/>
      </w:pPr>
    </w:p>
    <w:p w14:paraId="29F762DE" w14:textId="77777777" w:rsidR="008A6B78" w:rsidRPr="00F65579" w:rsidRDefault="008A6B78" w:rsidP="008A6B78">
      <w:pPr>
        <w:sectPr w:rsidR="008A6B78" w:rsidRPr="00F65579" w:rsidSect="00BB311C">
          <w:type w:val="continuous"/>
          <w:pgSz w:w="11909" w:h="16834" w:code="9"/>
          <w:pgMar w:top="1728" w:right="1152" w:bottom="1260" w:left="1152" w:header="720" w:footer="288" w:gutter="0"/>
          <w:cols w:space="720"/>
          <w:noEndnote/>
        </w:sectPr>
      </w:pPr>
    </w:p>
    <w:p w14:paraId="1298968C" w14:textId="77777777" w:rsidR="008A6B78" w:rsidRPr="00F65579" w:rsidRDefault="008A6B78" w:rsidP="008A6B78">
      <w:pPr>
        <w:pStyle w:val="Heading5"/>
      </w:pPr>
      <w:r w:rsidRPr="00F65579">
        <w:rPr>
          <w:rFonts w:cstheme="minorHAnsi"/>
        </w:rPr>
        <w:t>Actions undertaken</w:t>
      </w:r>
    </w:p>
    <w:p w14:paraId="02D43FAC" w14:textId="77777777" w:rsidR="00A922ED" w:rsidRPr="00F65579" w:rsidRDefault="005D0034" w:rsidP="00A922ED">
      <w:pPr>
        <w:pStyle w:val="Bullet"/>
      </w:pPr>
      <w:r w:rsidRPr="00F65579">
        <w:t>Rollout of Surface Pro computers reducing the reliance on printing.</w:t>
      </w:r>
    </w:p>
    <w:p w14:paraId="239B4F8D" w14:textId="77777777" w:rsidR="00A922ED" w:rsidRPr="00F65579" w:rsidRDefault="00A922ED" w:rsidP="00A922ED">
      <w:pPr>
        <w:pStyle w:val="Bullet"/>
      </w:pPr>
      <w:r w:rsidRPr="00F65579">
        <w:t>e</w:t>
      </w:r>
      <w:r w:rsidR="002730D6" w:rsidRPr="00F65579">
        <w:t>Drafting</w:t>
      </w:r>
      <w:r w:rsidRPr="00F65579">
        <w:t xml:space="preserve"> – DTF expanded the number of publications managed by e</w:t>
      </w:r>
      <w:r w:rsidR="002730D6" w:rsidRPr="00F65579">
        <w:t xml:space="preserve">lectronic reviews </w:t>
      </w:r>
      <w:r w:rsidRPr="00F65579">
        <w:t>(eDrafts), reducing the requirement to print hard copy drafts.</w:t>
      </w:r>
    </w:p>
    <w:p w14:paraId="18479232" w14:textId="77777777" w:rsidR="00A922ED" w:rsidRPr="00F65579" w:rsidRDefault="00A922ED" w:rsidP="00A922ED">
      <w:pPr>
        <w:pStyle w:val="Bullet"/>
      </w:pPr>
      <w:r w:rsidRPr="00F65579">
        <w:t xml:space="preserve">Review of requirement for hard copy publications </w:t>
      </w:r>
      <w:r w:rsidR="00BC2A55" w:rsidRPr="00F65579">
        <w:t>–</w:t>
      </w:r>
      <w:r w:rsidRPr="00F65579">
        <w:t xml:space="preserve"> DTF continues to direct stakeholders to online versions as an alternative.</w:t>
      </w:r>
    </w:p>
    <w:p w14:paraId="0CC0349A" w14:textId="77777777" w:rsidR="005D0034" w:rsidRPr="00F65579" w:rsidRDefault="005D0034" w:rsidP="008A6B78">
      <w:pPr>
        <w:pStyle w:val="Heading5"/>
      </w:pPr>
      <w:r w:rsidRPr="00F65579">
        <w:t>Targets</w:t>
      </w:r>
    </w:p>
    <w:p w14:paraId="44AEA068" w14:textId="77777777" w:rsidR="005D0034" w:rsidRPr="00F65579" w:rsidRDefault="005D0034" w:rsidP="005D0034">
      <w:pPr>
        <w:pStyle w:val="Bullet"/>
      </w:pPr>
      <w:r w:rsidRPr="00F65579">
        <w:t>Reduce units of copy paper used per FTE (reams/FTE) by 0.5.</w:t>
      </w:r>
    </w:p>
    <w:p w14:paraId="7A4C92EA" w14:textId="77777777" w:rsidR="008A6B78" w:rsidRPr="00F65579" w:rsidRDefault="008A6B78" w:rsidP="008A6B78">
      <w:pPr>
        <w:pStyle w:val="Heading5"/>
      </w:pPr>
      <w:r w:rsidRPr="00F65579">
        <w:t>Result</w:t>
      </w:r>
    </w:p>
    <w:p w14:paraId="66AD12BE" w14:textId="77777777" w:rsidR="008A6B78" w:rsidRPr="00F65579" w:rsidRDefault="00A922ED" w:rsidP="005D0034">
      <w:pPr>
        <w:pStyle w:val="Bullet"/>
      </w:pPr>
      <w:r w:rsidRPr="00F65579">
        <w:t>Total paper usage</w:t>
      </w:r>
      <w:r w:rsidR="005D0034" w:rsidRPr="00F65579">
        <w:t xml:space="preserve"> decreased </w:t>
      </w:r>
      <w:r w:rsidRPr="00F65579">
        <w:t>in 2018</w:t>
      </w:r>
      <w:r w:rsidR="003E7C90" w:rsidRPr="00F65579">
        <w:noBreakHyphen/>
      </w:r>
      <w:r w:rsidRPr="00F65579">
        <w:t>19.</w:t>
      </w:r>
    </w:p>
    <w:p w14:paraId="18B4E70E" w14:textId="77777777" w:rsidR="008A6B78" w:rsidRPr="00F65579" w:rsidRDefault="008A6B78" w:rsidP="008A6B78">
      <w:pPr>
        <w:pStyle w:val="Heading5"/>
      </w:pPr>
      <w:r w:rsidRPr="00F65579">
        <w:br w:type="column"/>
      </w:r>
      <w:r w:rsidRPr="00F65579">
        <w:t>Explanatory notes</w:t>
      </w:r>
    </w:p>
    <w:p w14:paraId="6F10CA5E" w14:textId="77777777" w:rsidR="00A922ED" w:rsidRPr="00F65579" w:rsidRDefault="00A922ED" w:rsidP="00A922ED">
      <w:pPr>
        <w:pStyle w:val="Bullet"/>
      </w:pPr>
      <w:r w:rsidRPr="00F65579">
        <w:t>Paper use is calculated using the information provided under the whole of government office stationery contract.</w:t>
      </w:r>
    </w:p>
    <w:p w14:paraId="72306085" w14:textId="77777777" w:rsidR="00A922ED" w:rsidRPr="00F65579" w:rsidRDefault="00A922ED" w:rsidP="00A922ED">
      <w:pPr>
        <w:pStyle w:val="Bullet"/>
      </w:pPr>
      <w:r w:rsidRPr="00F65579">
        <w:t xml:space="preserve">Where data is unavailable, average use from the previous billing period is used. </w:t>
      </w:r>
    </w:p>
    <w:p w14:paraId="44F3CF91" w14:textId="77777777" w:rsidR="008A6B78" w:rsidRPr="00F65579" w:rsidRDefault="008A6B78" w:rsidP="008A6B78"/>
    <w:p w14:paraId="586ED440" w14:textId="77777777" w:rsidR="008A6B78" w:rsidRPr="00F65579" w:rsidRDefault="008A6B78" w:rsidP="008A6B78">
      <w:pPr>
        <w:spacing w:before="0" w:after="0"/>
      </w:pPr>
      <w:r w:rsidRPr="00F65579">
        <w:br w:type="page"/>
      </w:r>
    </w:p>
    <w:p w14:paraId="2ED18EA4" w14:textId="77777777" w:rsidR="008A6B78" w:rsidRPr="00F65579" w:rsidRDefault="008A6B78" w:rsidP="008A6B78">
      <w:pPr>
        <w:pStyle w:val="Heading4"/>
      </w:pPr>
      <w:r w:rsidRPr="00F65579">
        <w:lastRenderedPageBreak/>
        <w:t>Water consumption</w:t>
      </w:r>
    </w:p>
    <w:p w14:paraId="3859F8EE" w14:textId="77777777" w:rsidR="008A6B78" w:rsidRPr="00F65579" w:rsidRDefault="008A6B78" w:rsidP="008A6B78">
      <w:pPr>
        <w:rPr>
          <w:rFonts w:cstheme="minorHAnsi"/>
        </w:rPr>
      </w:pPr>
      <w:r w:rsidRPr="00F65579">
        <w:t>Water data covered staff located in 1 Treasury Place, 1</w:t>
      </w:r>
      <w:r w:rsidRPr="00F65579">
        <w:rPr>
          <w:rFonts w:ascii="Calibri" w:hAnsi="Calibri" w:cs="Calibri"/>
        </w:rPr>
        <w:t> </w:t>
      </w:r>
      <w:r w:rsidRPr="00F65579">
        <w:t>Macarthur Street and 2 Lonsdale Street.</w:t>
      </w:r>
    </w:p>
    <w:p w14:paraId="6EAF83A5" w14:textId="77777777" w:rsidR="008A6B78" w:rsidRPr="00F65579" w:rsidRDefault="008A6B78" w:rsidP="008A6B78">
      <w:pPr>
        <w:rPr>
          <w:rFonts w:cstheme="minorHAnsi"/>
        </w:rPr>
      </w:pPr>
      <w:r w:rsidRPr="00F65579">
        <w:rPr>
          <w:rFonts w:cstheme="minorHAnsi"/>
        </w:rPr>
        <w:br w:type="column"/>
      </w:r>
    </w:p>
    <w:p w14:paraId="5E5A5231" w14:textId="77777777" w:rsidR="008A6B78" w:rsidRPr="00F65579" w:rsidRDefault="008A6B78" w:rsidP="008A6B78">
      <w:pPr>
        <w:rPr>
          <w:rFonts w:cstheme="minorHAnsi"/>
        </w:rPr>
        <w:sectPr w:rsidR="008A6B78" w:rsidRPr="00F65579" w:rsidSect="0028555D">
          <w:type w:val="continuous"/>
          <w:pgSz w:w="11909" w:h="16834" w:code="9"/>
          <w:pgMar w:top="1728" w:right="1152" w:bottom="1260" w:left="1152" w:header="720" w:footer="288" w:gutter="0"/>
          <w:cols w:num="2" w:space="720"/>
          <w:noEndnote/>
        </w:sectPr>
      </w:pPr>
    </w:p>
    <w:p w14:paraId="4A100861" w14:textId="77777777" w:rsidR="008A6B78" w:rsidRPr="00F65579" w:rsidRDefault="008A6B78" w:rsidP="008A6B78">
      <w:pPr>
        <w:rPr>
          <w:rFonts w:cstheme="minorHAnsi"/>
        </w:rPr>
      </w:pPr>
    </w:p>
    <w:tbl>
      <w:tblPr>
        <w:tblStyle w:val="AnnualReporttexttable"/>
        <w:tblW w:w="0" w:type="auto"/>
        <w:tblLayout w:type="fixed"/>
        <w:tblLook w:val="0280" w:firstRow="0" w:lastRow="0" w:firstColumn="1" w:lastColumn="0" w:noHBand="1" w:noVBand="0"/>
      </w:tblPr>
      <w:tblGrid>
        <w:gridCol w:w="5213"/>
        <w:gridCol w:w="1008"/>
        <w:gridCol w:w="1008"/>
        <w:gridCol w:w="1008"/>
      </w:tblGrid>
      <w:tr w:rsidR="00A922ED" w:rsidRPr="00F65579" w14:paraId="6C5A89AB" w14:textId="77777777" w:rsidTr="005775F5">
        <w:tc>
          <w:tcPr>
            <w:cnfStyle w:val="001000000000" w:firstRow="0" w:lastRow="0" w:firstColumn="1" w:lastColumn="0" w:oddVBand="0" w:evenVBand="0" w:oddHBand="0" w:evenHBand="0" w:firstRowFirstColumn="0" w:firstRowLastColumn="0" w:lastRowFirstColumn="0" w:lastRowLastColumn="0"/>
            <w:tcW w:w="5213" w:type="dxa"/>
            <w:shd w:val="clear" w:color="auto" w:fill="auto"/>
          </w:tcPr>
          <w:p w14:paraId="641E3E43" w14:textId="77777777" w:rsidR="00A922ED" w:rsidRPr="00F65579" w:rsidRDefault="00A922ED" w:rsidP="00A922ED">
            <w:pPr>
              <w:pStyle w:val="Tabletextheadingleft"/>
            </w:pPr>
            <w:r w:rsidRPr="00F65579">
              <w:t>Indicator</w:t>
            </w: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7747860D" w14:textId="77777777" w:rsidR="00A922ED" w:rsidRPr="00F65579" w:rsidRDefault="00A922ED" w:rsidP="00A922ED">
            <w:pPr>
              <w:pStyle w:val="Tabletextheadingright"/>
            </w:pPr>
            <w:r w:rsidRPr="00F65579">
              <w:t>2018</w:t>
            </w:r>
            <w:r w:rsidR="003E7C90" w:rsidRPr="00F65579">
              <w:noBreakHyphen/>
            </w:r>
            <w:r w:rsidRPr="00F65579">
              <w:t>19</w:t>
            </w:r>
          </w:p>
        </w:tc>
        <w:tc>
          <w:tcPr>
            <w:cnfStyle w:val="000001000000" w:firstRow="0" w:lastRow="0" w:firstColumn="0" w:lastColumn="0" w:oddVBand="0" w:evenVBand="1" w:oddHBand="0" w:evenHBand="0" w:firstRowFirstColumn="0" w:firstRowLastColumn="0" w:lastRowFirstColumn="0" w:lastRowLastColumn="0"/>
            <w:tcW w:w="1008" w:type="dxa"/>
            <w:shd w:val="clear" w:color="auto" w:fill="auto"/>
          </w:tcPr>
          <w:p w14:paraId="0DEE8847" w14:textId="77777777" w:rsidR="00A922ED" w:rsidRPr="00F65579" w:rsidRDefault="00A922ED" w:rsidP="00A922ED">
            <w:pPr>
              <w:pStyle w:val="Tabletextheadingright"/>
            </w:pPr>
            <w:r w:rsidRPr="00F65579">
              <w:t>2017</w:t>
            </w:r>
            <w:r w:rsidR="003E7C90" w:rsidRPr="00F65579">
              <w:noBreakHyphen/>
            </w:r>
            <w:r w:rsidRPr="00F65579">
              <w:t>18</w:t>
            </w: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12EEC078" w14:textId="77777777" w:rsidR="00A922ED" w:rsidRPr="00F65579" w:rsidRDefault="00A922ED" w:rsidP="00A922ED">
            <w:pPr>
              <w:pStyle w:val="Tabletextheadingright"/>
            </w:pPr>
            <w:r w:rsidRPr="00F65579">
              <w:t>2016</w:t>
            </w:r>
            <w:r w:rsidR="003E7C90" w:rsidRPr="00F65579">
              <w:noBreakHyphen/>
            </w:r>
            <w:r w:rsidRPr="00F65579">
              <w:t>17</w:t>
            </w:r>
          </w:p>
        </w:tc>
      </w:tr>
      <w:tr w:rsidR="00A922ED" w:rsidRPr="00F65579" w14:paraId="0FFD18A9" w14:textId="77777777" w:rsidTr="005775F5">
        <w:tc>
          <w:tcPr>
            <w:cnfStyle w:val="001000000000" w:firstRow="0" w:lastRow="0" w:firstColumn="1" w:lastColumn="0" w:oddVBand="0" w:evenVBand="0" w:oddHBand="0" w:evenHBand="0" w:firstRowFirstColumn="0" w:firstRowLastColumn="0" w:lastRowFirstColumn="0" w:lastRowLastColumn="0"/>
            <w:tcW w:w="5213" w:type="dxa"/>
          </w:tcPr>
          <w:p w14:paraId="6860494C" w14:textId="77777777" w:rsidR="00A922ED" w:rsidRPr="00F65579" w:rsidRDefault="00A922ED" w:rsidP="00A922ED">
            <w:pPr>
              <w:pStyle w:val="Tabletext"/>
            </w:pPr>
            <w:r w:rsidRPr="00F65579">
              <w:t>Total water consumption (kilolitres)</w:t>
            </w:r>
          </w:p>
        </w:tc>
        <w:tc>
          <w:tcPr>
            <w:cnfStyle w:val="000010000000" w:firstRow="0" w:lastRow="0" w:firstColumn="0" w:lastColumn="0" w:oddVBand="1" w:evenVBand="0" w:oddHBand="0" w:evenHBand="0" w:firstRowFirstColumn="0" w:firstRowLastColumn="0" w:lastRowFirstColumn="0" w:lastRowLastColumn="0"/>
            <w:tcW w:w="1008" w:type="dxa"/>
          </w:tcPr>
          <w:p w14:paraId="50E8E344" w14:textId="77777777" w:rsidR="00A922ED" w:rsidRPr="00F65579" w:rsidRDefault="00A922ED" w:rsidP="00A922ED">
            <w:pPr>
              <w:pStyle w:val="Tabletextright"/>
            </w:pPr>
            <w:r w:rsidRPr="00F65579">
              <w:t>6 341</w:t>
            </w:r>
          </w:p>
        </w:tc>
        <w:tc>
          <w:tcPr>
            <w:cnfStyle w:val="000001000000" w:firstRow="0" w:lastRow="0" w:firstColumn="0" w:lastColumn="0" w:oddVBand="0" w:evenVBand="1" w:oddHBand="0" w:evenHBand="0" w:firstRowFirstColumn="0" w:firstRowLastColumn="0" w:lastRowFirstColumn="0" w:lastRowLastColumn="0"/>
            <w:tcW w:w="1008" w:type="dxa"/>
          </w:tcPr>
          <w:p w14:paraId="11638ECF" w14:textId="77777777" w:rsidR="00A922ED" w:rsidRPr="00F65579" w:rsidRDefault="00A922ED" w:rsidP="00A922ED">
            <w:pPr>
              <w:pStyle w:val="Tabletextright"/>
            </w:pPr>
            <w:r w:rsidRPr="00F65579">
              <w:t xml:space="preserve">8 955.5 </w:t>
            </w:r>
          </w:p>
        </w:tc>
        <w:tc>
          <w:tcPr>
            <w:cnfStyle w:val="000010000000" w:firstRow="0" w:lastRow="0" w:firstColumn="0" w:lastColumn="0" w:oddVBand="1" w:evenVBand="0" w:oddHBand="0" w:evenHBand="0" w:firstRowFirstColumn="0" w:firstRowLastColumn="0" w:lastRowFirstColumn="0" w:lastRowLastColumn="0"/>
            <w:tcW w:w="1008" w:type="dxa"/>
          </w:tcPr>
          <w:p w14:paraId="336A4C47" w14:textId="77777777" w:rsidR="00A922ED" w:rsidRPr="00F65579" w:rsidRDefault="00A922ED" w:rsidP="00A922ED">
            <w:pPr>
              <w:pStyle w:val="Tabletextright"/>
            </w:pPr>
            <w:r w:rsidRPr="00F65579">
              <w:t>10 937</w:t>
            </w:r>
          </w:p>
        </w:tc>
      </w:tr>
      <w:tr w:rsidR="00A922ED" w:rsidRPr="00F65579" w14:paraId="6A6D2224" w14:textId="77777777" w:rsidTr="005775F5">
        <w:tc>
          <w:tcPr>
            <w:cnfStyle w:val="001000000000" w:firstRow="0" w:lastRow="0" w:firstColumn="1" w:lastColumn="0" w:oddVBand="0" w:evenVBand="0" w:oddHBand="0" w:evenHBand="0" w:firstRowFirstColumn="0" w:firstRowLastColumn="0" w:lastRowFirstColumn="0" w:lastRowLastColumn="0"/>
            <w:tcW w:w="5213" w:type="dxa"/>
          </w:tcPr>
          <w:p w14:paraId="7BA7CF34" w14:textId="77777777" w:rsidR="00A922ED" w:rsidRPr="00F65579" w:rsidRDefault="00A922ED" w:rsidP="00A922ED">
            <w:pPr>
              <w:pStyle w:val="Tabletext"/>
            </w:pPr>
            <w:r w:rsidRPr="00F65579">
              <w:t>Units of office water used per FTE (kilolitres/FTE)</w:t>
            </w:r>
          </w:p>
        </w:tc>
        <w:tc>
          <w:tcPr>
            <w:cnfStyle w:val="000010000000" w:firstRow="0" w:lastRow="0" w:firstColumn="0" w:lastColumn="0" w:oddVBand="1" w:evenVBand="0" w:oddHBand="0" w:evenHBand="0" w:firstRowFirstColumn="0" w:firstRowLastColumn="0" w:lastRowFirstColumn="0" w:lastRowLastColumn="0"/>
            <w:tcW w:w="1008" w:type="dxa"/>
          </w:tcPr>
          <w:p w14:paraId="6FC4E67D" w14:textId="77777777" w:rsidR="00A922ED" w:rsidRPr="00F65579" w:rsidRDefault="00A922ED" w:rsidP="00A922ED">
            <w:pPr>
              <w:pStyle w:val="Tabletextright"/>
            </w:pPr>
            <w:r w:rsidRPr="00F65579">
              <w:t>10.39</w:t>
            </w:r>
          </w:p>
        </w:tc>
        <w:tc>
          <w:tcPr>
            <w:cnfStyle w:val="000001000000" w:firstRow="0" w:lastRow="0" w:firstColumn="0" w:lastColumn="0" w:oddVBand="0" w:evenVBand="1" w:oddHBand="0" w:evenHBand="0" w:firstRowFirstColumn="0" w:firstRowLastColumn="0" w:lastRowFirstColumn="0" w:lastRowLastColumn="0"/>
            <w:tcW w:w="1008" w:type="dxa"/>
          </w:tcPr>
          <w:p w14:paraId="6FCB3920" w14:textId="77777777" w:rsidR="00A922ED" w:rsidRPr="00F65579" w:rsidRDefault="00A922ED" w:rsidP="00A922ED">
            <w:pPr>
              <w:pStyle w:val="Tabletextright"/>
            </w:pPr>
            <w:r w:rsidRPr="00F65579">
              <w:t>15.130</w:t>
            </w:r>
          </w:p>
        </w:tc>
        <w:tc>
          <w:tcPr>
            <w:cnfStyle w:val="000010000000" w:firstRow="0" w:lastRow="0" w:firstColumn="0" w:lastColumn="0" w:oddVBand="1" w:evenVBand="0" w:oddHBand="0" w:evenHBand="0" w:firstRowFirstColumn="0" w:firstRowLastColumn="0" w:lastRowFirstColumn="0" w:lastRowLastColumn="0"/>
            <w:tcW w:w="1008" w:type="dxa"/>
          </w:tcPr>
          <w:p w14:paraId="625B7A3B" w14:textId="77777777" w:rsidR="00A922ED" w:rsidRPr="00F65579" w:rsidRDefault="00A922ED" w:rsidP="00A922ED">
            <w:pPr>
              <w:pStyle w:val="Tabletextright"/>
            </w:pPr>
            <w:r w:rsidRPr="00F65579">
              <w:t>18.788</w:t>
            </w:r>
          </w:p>
        </w:tc>
      </w:tr>
      <w:tr w:rsidR="00A922ED" w:rsidRPr="00F65579" w14:paraId="651D7C27" w14:textId="77777777" w:rsidTr="005775F5">
        <w:tc>
          <w:tcPr>
            <w:cnfStyle w:val="001000000000" w:firstRow="0" w:lastRow="0" w:firstColumn="1" w:lastColumn="0" w:oddVBand="0" w:evenVBand="0" w:oddHBand="0" w:evenHBand="0" w:firstRowFirstColumn="0" w:firstRowLastColumn="0" w:lastRowFirstColumn="0" w:lastRowLastColumn="0"/>
            <w:tcW w:w="5213" w:type="dxa"/>
          </w:tcPr>
          <w:p w14:paraId="77C3B0D1" w14:textId="77777777" w:rsidR="00A922ED" w:rsidRPr="00F65579" w:rsidRDefault="00A922ED" w:rsidP="00A922ED">
            <w:pPr>
              <w:pStyle w:val="Tabletext"/>
            </w:pPr>
            <w:r w:rsidRPr="00F65579">
              <w:t>Units of office water used per office area (kilolitres/m</w:t>
            </w:r>
            <w:r w:rsidRPr="00F65579">
              <w:rPr>
                <w:vertAlign w:val="superscript"/>
              </w:rPr>
              <w:t>2</w:t>
            </w:r>
            <w:r w:rsidRPr="00F65579">
              <w:t>)</w:t>
            </w:r>
          </w:p>
        </w:tc>
        <w:tc>
          <w:tcPr>
            <w:cnfStyle w:val="000010000000" w:firstRow="0" w:lastRow="0" w:firstColumn="0" w:lastColumn="0" w:oddVBand="1" w:evenVBand="0" w:oddHBand="0" w:evenHBand="0" w:firstRowFirstColumn="0" w:firstRowLastColumn="0" w:lastRowFirstColumn="0" w:lastRowLastColumn="0"/>
            <w:tcW w:w="1008" w:type="dxa"/>
          </w:tcPr>
          <w:p w14:paraId="296337CA" w14:textId="77777777" w:rsidR="00A922ED" w:rsidRPr="00F65579" w:rsidRDefault="00A922ED" w:rsidP="00A922ED">
            <w:pPr>
              <w:pStyle w:val="Tabletextright"/>
            </w:pPr>
            <w:r w:rsidRPr="00F65579">
              <w:t>0.417</w:t>
            </w:r>
          </w:p>
        </w:tc>
        <w:tc>
          <w:tcPr>
            <w:cnfStyle w:val="000001000000" w:firstRow="0" w:lastRow="0" w:firstColumn="0" w:lastColumn="0" w:oddVBand="0" w:evenVBand="1" w:oddHBand="0" w:evenHBand="0" w:firstRowFirstColumn="0" w:firstRowLastColumn="0" w:lastRowFirstColumn="0" w:lastRowLastColumn="0"/>
            <w:tcW w:w="1008" w:type="dxa"/>
          </w:tcPr>
          <w:p w14:paraId="5E600F95" w14:textId="77777777" w:rsidR="00A922ED" w:rsidRPr="00F65579" w:rsidRDefault="00A922ED" w:rsidP="00A922ED">
            <w:pPr>
              <w:pStyle w:val="Tabletextright"/>
            </w:pPr>
            <w:r w:rsidRPr="00F65579">
              <w:t>0.587</w:t>
            </w:r>
          </w:p>
        </w:tc>
        <w:tc>
          <w:tcPr>
            <w:cnfStyle w:val="000010000000" w:firstRow="0" w:lastRow="0" w:firstColumn="0" w:lastColumn="0" w:oddVBand="1" w:evenVBand="0" w:oddHBand="0" w:evenHBand="0" w:firstRowFirstColumn="0" w:firstRowLastColumn="0" w:lastRowFirstColumn="0" w:lastRowLastColumn="0"/>
            <w:tcW w:w="1008" w:type="dxa"/>
          </w:tcPr>
          <w:p w14:paraId="2642A0BF" w14:textId="77777777" w:rsidR="00A922ED" w:rsidRPr="00F65579" w:rsidRDefault="00A922ED" w:rsidP="00A922ED">
            <w:pPr>
              <w:pStyle w:val="Tabletextright"/>
            </w:pPr>
            <w:r w:rsidRPr="00F65579">
              <w:t>0.716</w:t>
            </w:r>
          </w:p>
        </w:tc>
      </w:tr>
    </w:tbl>
    <w:p w14:paraId="3730C9EC" w14:textId="77777777" w:rsidR="008A6B78" w:rsidRPr="00F65579" w:rsidRDefault="008A6B78" w:rsidP="008A6B78">
      <w:pPr>
        <w:pStyle w:val="Notes"/>
      </w:pPr>
    </w:p>
    <w:p w14:paraId="65BF2FD5" w14:textId="77777777" w:rsidR="008A6B78" w:rsidRPr="00F65579" w:rsidRDefault="008A6B78" w:rsidP="008A6B78">
      <w:pPr>
        <w:rPr>
          <w:rFonts w:cstheme="minorHAnsi"/>
        </w:rPr>
      </w:pPr>
    </w:p>
    <w:p w14:paraId="729AFB0F" w14:textId="77777777" w:rsidR="008A6B78" w:rsidRPr="00F65579" w:rsidRDefault="008A6B78" w:rsidP="008A6B78">
      <w:pPr>
        <w:rPr>
          <w:rFonts w:cstheme="minorHAnsi"/>
        </w:rPr>
        <w:sectPr w:rsidR="008A6B78" w:rsidRPr="00F65579" w:rsidSect="00BB311C">
          <w:type w:val="continuous"/>
          <w:pgSz w:w="11909" w:h="16834" w:code="9"/>
          <w:pgMar w:top="1728" w:right="1152" w:bottom="1260" w:left="1152" w:header="720" w:footer="288" w:gutter="0"/>
          <w:cols w:space="720"/>
          <w:noEndnote/>
        </w:sectPr>
      </w:pPr>
    </w:p>
    <w:p w14:paraId="3E9E51E1" w14:textId="77777777" w:rsidR="008A6B78" w:rsidRPr="00F65579" w:rsidRDefault="008A6B78" w:rsidP="008A6B78">
      <w:pPr>
        <w:pStyle w:val="Heading5"/>
      </w:pPr>
      <w:r w:rsidRPr="00F65579">
        <w:t>Actions undertaken</w:t>
      </w:r>
    </w:p>
    <w:p w14:paraId="5AB80013" w14:textId="77777777" w:rsidR="008A6B78" w:rsidRPr="00F65579" w:rsidRDefault="00A922ED" w:rsidP="00A922ED">
      <w:pPr>
        <w:pStyle w:val="Bullet"/>
      </w:pPr>
      <w:r w:rsidRPr="00F65579">
        <w:t>Upgrades to plumbing infrastructure at 1</w:t>
      </w:r>
      <w:r w:rsidRPr="00F65579">
        <w:rPr>
          <w:rFonts w:ascii="Calibri" w:hAnsi="Calibri" w:cs="Calibri"/>
        </w:rPr>
        <w:t> </w:t>
      </w:r>
      <w:r w:rsidRPr="00F65579">
        <w:t>Macarthur Street and 1 Treasury Place.</w:t>
      </w:r>
    </w:p>
    <w:p w14:paraId="5FE7C2D9" w14:textId="77777777" w:rsidR="008A6B78" w:rsidRPr="00F65579" w:rsidRDefault="008A6B78" w:rsidP="008A6B78">
      <w:pPr>
        <w:pStyle w:val="Heading5"/>
      </w:pPr>
      <w:r w:rsidRPr="00F65579">
        <w:t>Result</w:t>
      </w:r>
    </w:p>
    <w:p w14:paraId="592AF8E4" w14:textId="77777777" w:rsidR="008A6B78" w:rsidRPr="00F65579" w:rsidRDefault="008A6B78" w:rsidP="008A6B78">
      <w:pPr>
        <w:pStyle w:val="Bullet"/>
      </w:pPr>
      <w:r w:rsidRPr="00F65579">
        <w:t>Water consumption has decreased</w:t>
      </w:r>
      <w:r w:rsidR="005D0034" w:rsidRPr="00F65579">
        <w:t xml:space="preserve"> due to the upgrade of plumbing facilities</w:t>
      </w:r>
      <w:r w:rsidRPr="00F65579">
        <w:t>.</w:t>
      </w:r>
    </w:p>
    <w:p w14:paraId="609B188B" w14:textId="77777777" w:rsidR="008A6B78" w:rsidRPr="00F65579" w:rsidRDefault="008A6B78" w:rsidP="008A6B78">
      <w:pPr>
        <w:pStyle w:val="Heading5"/>
      </w:pPr>
      <w:r w:rsidRPr="00F65579">
        <w:br w:type="column"/>
      </w:r>
      <w:r w:rsidRPr="00F65579">
        <w:t>Explanatory notes</w:t>
      </w:r>
    </w:p>
    <w:p w14:paraId="390984E8" w14:textId="77777777" w:rsidR="008A6B78" w:rsidRPr="00F65579" w:rsidRDefault="00A922ED" w:rsidP="00A922ED">
      <w:pPr>
        <w:pStyle w:val="Bullet"/>
      </w:pPr>
      <w:r w:rsidRPr="00F65579">
        <w:t>The data for 2018</w:t>
      </w:r>
      <w:r w:rsidR="003E7C90" w:rsidRPr="00F65579">
        <w:noBreakHyphen/>
      </w:r>
      <w:r w:rsidRPr="00F65579">
        <w:t>19 was calculated using billing data. Where billing data is unavailable, average consumption from the previous billing period is used.</w:t>
      </w:r>
    </w:p>
    <w:p w14:paraId="3D3C8E26" w14:textId="77777777" w:rsidR="008A6B78" w:rsidRPr="00F65579" w:rsidRDefault="00A922ED" w:rsidP="00A922ED">
      <w:pPr>
        <w:pStyle w:val="Bullet"/>
      </w:pPr>
      <w:r w:rsidRPr="00F65579">
        <w:t>Water data covers staff located in 1 Treasury Place, 1 Macarthur Street and 2 Lonsdale Street.</w:t>
      </w:r>
    </w:p>
    <w:p w14:paraId="572627C9" w14:textId="77777777" w:rsidR="008A6B78" w:rsidRPr="00F65579" w:rsidRDefault="008A6B78" w:rsidP="008A6B78">
      <w:pPr>
        <w:rPr>
          <w:rFonts w:cstheme="minorHAnsi"/>
        </w:rPr>
      </w:pPr>
    </w:p>
    <w:p w14:paraId="6DD13E02" w14:textId="77777777" w:rsidR="008A6B78" w:rsidRPr="00F65579" w:rsidRDefault="008A6B78" w:rsidP="008A6B78">
      <w:pPr>
        <w:spacing w:before="0" w:after="0"/>
      </w:pPr>
      <w:r w:rsidRPr="00F65579">
        <w:br w:type="page"/>
      </w:r>
    </w:p>
    <w:p w14:paraId="0F44B376" w14:textId="77777777" w:rsidR="008A6B78" w:rsidRPr="00F65579" w:rsidRDefault="008A6B78" w:rsidP="008A6B78">
      <w:pPr>
        <w:pStyle w:val="Heading4"/>
      </w:pPr>
      <w:r w:rsidRPr="00F65579">
        <w:lastRenderedPageBreak/>
        <w:t>Travel and transport</w:t>
      </w:r>
    </w:p>
    <w:p w14:paraId="59A57C86" w14:textId="77777777" w:rsidR="008A6B78" w:rsidRPr="00F65579" w:rsidRDefault="00A922ED" w:rsidP="008A6B78">
      <w:pPr>
        <w:rPr>
          <w:rFonts w:cstheme="minorHAnsi"/>
        </w:rPr>
      </w:pPr>
      <w:r w:rsidRPr="00F65579">
        <w:t>The Department utilises vehicles from SSP Car Pool Services for its operational car travel.</w:t>
      </w:r>
    </w:p>
    <w:p w14:paraId="3CA70589" w14:textId="77777777" w:rsidR="008A6B78" w:rsidRPr="00F65579" w:rsidRDefault="008A6B78" w:rsidP="008A6B78">
      <w:r w:rsidRPr="00F65579">
        <w:br w:type="column"/>
      </w:r>
    </w:p>
    <w:p w14:paraId="6E8C1EFA" w14:textId="77777777" w:rsidR="008A6B78" w:rsidRPr="00F65579" w:rsidRDefault="008A6B78" w:rsidP="008A6B78"/>
    <w:p w14:paraId="108D3E3B" w14:textId="77777777" w:rsidR="008A6B78" w:rsidRPr="00F65579" w:rsidRDefault="008A6B78" w:rsidP="008A6B78">
      <w:pPr>
        <w:sectPr w:rsidR="008A6B78" w:rsidRPr="00F65579" w:rsidSect="0028555D">
          <w:type w:val="continuous"/>
          <w:pgSz w:w="11909" w:h="16834" w:code="9"/>
          <w:pgMar w:top="1728" w:right="1152" w:bottom="1260" w:left="1152" w:header="720" w:footer="288" w:gutter="0"/>
          <w:cols w:num="2" w:space="720"/>
          <w:noEndnote/>
        </w:sectPr>
      </w:pPr>
    </w:p>
    <w:p w14:paraId="15991602" w14:textId="77777777" w:rsidR="008A6B78" w:rsidRPr="00F65579" w:rsidRDefault="008A6B78" w:rsidP="008A6B78"/>
    <w:tbl>
      <w:tblPr>
        <w:tblStyle w:val="AnnualReporttexttable"/>
        <w:tblW w:w="0" w:type="auto"/>
        <w:tblLayout w:type="fixed"/>
        <w:tblLook w:val="0080" w:firstRow="0" w:lastRow="0" w:firstColumn="1" w:lastColumn="0" w:noHBand="0" w:noVBand="0"/>
      </w:tblPr>
      <w:tblGrid>
        <w:gridCol w:w="5216"/>
        <w:gridCol w:w="1152"/>
        <w:gridCol w:w="1152"/>
        <w:gridCol w:w="1152"/>
      </w:tblGrid>
      <w:tr w:rsidR="00A922ED" w:rsidRPr="00F65579" w14:paraId="27037E5A" w14:textId="77777777" w:rsidTr="005775F5">
        <w:tc>
          <w:tcPr>
            <w:cnfStyle w:val="001000000000" w:firstRow="0" w:lastRow="0" w:firstColumn="1" w:lastColumn="0" w:oddVBand="0" w:evenVBand="0" w:oddHBand="0" w:evenHBand="0" w:firstRowFirstColumn="0" w:firstRowLastColumn="0" w:lastRowFirstColumn="0" w:lastRowLastColumn="0"/>
            <w:tcW w:w="5216" w:type="dxa"/>
            <w:shd w:val="clear" w:color="auto" w:fill="auto"/>
          </w:tcPr>
          <w:p w14:paraId="2CEE0386" w14:textId="77777777" w:rsidR="00A922ED" w:rsidRPr="00F65579" w:rsidRDefault="00A922ED" w:rsidP="00A922ED">
            <w:pPr>
              <w:pStyle w:val="Tabletextheadingleft"/>
            </w:pPr>
            <w:r w:rsidRPr="00F65579">
              <w:t>Indicator</w:t>
            </w:r>
          </w:p>
        </w:tc>
        <w:tc>
          <w:tcPr>
            <w:cnfStyle w:val="000010000000" w:firstRow="0" w:lastRow="0" w:firstColumn="0" w:lastColumn="0" w:oddVBand="1" w:evenVBand="0" w:oddHBand="0" w:evenHBand="0" w:firstRowFirstColumn="0" w:firstRowLastColumn="0" w:lastRowFirstColumn="0" w:lastRowLastColumn="0"/>
            <w:tcW w:w="1152" w:type="dxa"/>
            <w:shd w:val="clear" w:color="auto" w:fill="auto"/>
          </w:tcPr>
          <w:p w14:paraId="4209F961" w14:textId="77777777" w:rsidR="00A922ED" w:rsidRPr="00F65579" w:rsidRDefault="00A922ED" w:rsidP="00A922ED">
            <w:pPr>
              <w:pStyle w:val="Tabletextheadingright"/>
            </w:pPr>
            <w:r w:rsidRPr="00F65579">
              <w:t>2018</w:t>
            </w:r>
            <w:r w:rsidR="003E7C90" w:rsidRPr="00F65579">
              <w:noBreakHyphen/>
            </w:r>
            <w:r w:rsidRPr="00F65579">
              <w:t>19</w:t>
            </w:r>
          </w:p>
        </w:tc>
        <w:tc>
          <w:tcPr>
            <w:cnfStyle w:val="000001000000" w:firstRow="0" w:lastRow="0" w:firstColumn="0" w:lastColumn="0" w:oddVBand="0" w:evenVBand="1" w:oddHBand="0" w:evenHBand="0" w:firstRowFirstColumn="0" w:firstRowLastColumn="0" w:lastRowFirstColumn="0" w:lastRowLastColumn="0"/>
            <w:tcW w:w="1152" w:type="dxa"/>
            <w:shd w:val="clear" w:color="auto" w:fill="auto"/>
          </w:tcPr>
          <w:p w14:paraId="13B0E5F1" w14:textId="77777777" w:rsidR="00A922ED" w:rsidRPr="00F65579" w:rsidRDefault="00A922ED" w:rsidP="00A922ED">
            <w:pPr>
              <w:pStyle w:val="Tabletextheadingright"/>
            </w:pPr>
            <w:r w:rsidRPr="00F65579">
              <w:t>2017</w:t>
            </w:r>
            <w:r w:rsidR="003E7C90" w:rsidRPr="00F65579">
              <w:noBreakHyphen/>
            </w:r>
            <w:r w:rsidRPr="00F65579">
              <w:t>18</w:t>
            </w:r>
          </w:p>
        </w:tc>
        <w:tc>
          <w:tcPr>
            <w:cnfStyle w:val="000010000000" w:firstRow="0" w:lastRow="0" w:firstColumn="0" w:lastColumn="0" w:oddVBand="1" w:evenVBand="0" w:oddHBand="0" w:evenHBand="0" w:firstRowFirstColumn="0" w:firstRowLastColumn="0" w:lastRowFirstColumn="0" w:lastRowLastColumn="0"/>
            <w:tcW w:w="1152" w:type="dxa"/>
            <w:shd w:val="clear" w:color="auto" w:fill="auto"/>
          </w:tcPr>
          <w:p w14:paraId="04721104" w14:textId="77777777" w:rsidR="00A922ED" w:rsidRPr="00F65579" w:rsidRDefault="00A922ED" w:rsidP="00A922ED">
            <w:pPr>
              <w:pStyle w:val="Tabletextheadingright"/>
            </w:pPr>
            <w:r w:rsidRPr="00F65579">
              <w:t>2016</w:t>
            </w:r>
            <w:r w:rsidR="003E7C90" w:rsidRPr="00F65579">
              <w:noBreakHyphen/>
            </w:r>
            <w:r w:rsidRPr="00F65579">
              <w:t>17</w:t>
            </w:r>
          </w:p>
        </w:tc>
      </w:tr>
      <w:tr w:rsidR="00A922ED" w:rsidRPr="00F65579" w14:paraId="067409D3"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4C130981" w14:textId="77777777" w:rsidR="00A922ED" w:rsidRPr="00F65579" w:rsidRDefault="00A922ED" w:rsidP="00A922ED">
            <w:pPr>
              <w:pStyle w:val="Tabletextbold"/>
            </w:pPr>
            <w:r w:rsidRPr="00F65579">
              <w:t>Total energy consumption by fleet vehicles (MJ)</w:t>
            </w:r>
          </w:p>
        </w:tc>
        <w:tc>
          <w:tcPr>
            <w:cnfStyle w:val="000010000000" w:firstRow="0" w:lastRow="0" w:firstColumn="0" w:lastColumn="0" w:oddVBand="1" w:evenVBand="0" w:oddHBand="0" w:evenHBand="0" w:firstRowFirstColumn="0" w:firstRowLastColumn="0" w:lastRowFirstColumn="0" w:lastRowLastColumn="0"/>
            <w:tcW w:w="1152" w:type="dxa"/>
          </w:tcPr>
          <w:p w14:paraId="1160664B" w14:textId="61230661" w:rsidR="00A922ED" w:rsidRPr="00F65579" w:rsidRDefault="00A922ED" w:rsidP="00AD3C8B">
            <w:pPr>
              <w:pStyle w:val="Tabletextrightbold"/>
            </w:pPr>
            <w:r w:rsidRPr="00F65579">
              <w:t>171</w:t>
            </w:r>
            <w:r w:rsidR="000164BA" w:rsidRPr="00F65579">
              <w:t xml:space="preserve"> </w:t>
            </w:r>
            <w:r w:rsidRPr="00F65579">
              <w:t>4</w:t>
            </w:r>
            <w:r w:rsidR="000164BA" w:rsidRPr="00F65579">
              <w:t>17</w:t>
            </w:r>
          </w:p>
        </w:tc>
        <w:tc>
          <w:tcPr>
            <w:cnfStyle w:val="000001000000" w:firstRow="0" w:lastRow="0" w:firstColumn="0" w:lastColumn="0" w:oddVBand="0" w:evenVBand="1" w:oddHBand="0" w:evenHBand="0" w:firstRowFirstColumn="0" w:firstRowLastColumn="0" w:lastRowFirstColumn="0" w:lastRowLastColumn="0"/>
            <w:tcW w:w="1152" w:type="dxa"/>
          </w:tcPr>
          <w:p w14:paraId="3A410936" w14:textId="77777777" w:rsidR="00A922ED" w:rsidRPr="00F65579" w:rsidRDefault="00A922ED" w:rsidP="00AD3C8B">
            <w:pPr>
              <w:pStyle w:val="Tabletextrightbold"/>
            </w:pPr>
            <w:r w:rsidRPr="00F65579">
              <w:t>51 600</w:t>
            </w:r>
          </w:p>
        </w:tc>
        <w:tc>
          <w:tcPr>
            <w:cnfStyle w:val="000010000000" w:firstRow="0" w:lastRow="0" w:firstColumn="0" w:lastColumn="0" w:oddVBand="1" w:evenVBand="0" w:oddHBand="0" w:evenHBand="0" w:firstRowFirstColumn="0" w:firstRowLastColumn="0" w:lastRowFirstColumn="0" w:lastRowLastColumn="0"/>
            <w:tcW w:w="1152" w:type="dxa"/>
          </w:tcPr>
          <w:p w14:paraId="6C0B3EC5" w14:textId="77777777" w:rsidR="00A922ED" w:rsidRPr="00F65579" w:rsidRDefault="00A922ED" w:rsidP="00AD3C8B">
            <w:pPr>
              <w:pStyle w:val="Tabletextrightbold"/>
            </w:pPr>
            <w:r w:rsidRPr="00F65579">
              <w:t>98 485</w:t>
            </w:r>
          </w:p>
        </w:tc>
      </w:tr>
      <w:tr w:rsidR="00A922ED" w:rsidRPr="00F65579" w14:paraId="40939DB0"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2CA999AD" w14:textId="0F4E2ABD" w:rsidR="00A922ED" w:rsidRPr="00F65579" w:rsidRDefault="00A922ED" w:rsidP="00A922ED">
            <w:pPr>
              <w:pStyle w:val="Tabletext"/>
            </w:pPr>
            <w:r w:rsidRPr="00F65579">
              <w:t>Diesel</w:t>
            </w:r>
          </w:p>
        </w:tc>
        <w:tc>
          <w:tcPr>
            <w:cnfStyle w:val="000010000000" w:firstRow="0" w:lastRow="0" w:firstColumn="0" w:lastColumn="0" w:oddVBand="1" w:evenVBand="0" w:oddHBand="0" w:evenHBand="0" w:firstRowFirstColumn="0" w:firstRowLastColumn="0" w:lastRowFirstColumn="0" w:lastRowLastColumn="0"/>
            <w:tcW w:w="1152" w:type="dxa"/>
          </w:tcPr>
          <w:p w14:paraId="01795A44" w14:textId="44842CB3" w:rsidR="00A922ED" w:rsidRPr="00F65579" w:rsidRDefault="00A922ED" w:rsidP="00A922ED">
            <w:pPr>
              <w:pStyle w:val="Tabletextright"/>
              <w:rPr>
                <w:bCs/>
              </w:rPr>
            </w:pPr>
            <w:r w:rsidRPr="00F65579">
              <w:rPr>
                <w:bCs/>
              </w:rPr>
              <w:t>101</w:t>
            </w:r>
            <w:r w:rsidR="000164BA" w:rsidRPr="00F65579">
              <w:rPr>
                <w:bCs/>
              </w:rPr>
              <w:t xml:space="preserve"> </w:t>
            </w:r>
            <w:r w:rsidRPr="00F65579">
              <w:rPr>
                <w:bCs/>
              </w:rPr>
              <w:t>17</w:t>
            </w:r>
            <w:r w:rsidR="000164BA" w:rsidRPr="00F65579">
              <w:rPr>
                <w:bCs/>
              </w:rPr>
              <w:t>1</w:t>
            </w:r>
          </w:p>
        </w:tc>
        <w:tc>
          <w:tcPr>
            <w:cnfStyle w:val="000001000000" w:firstRow="0" w:lastRow="0" w:firstColumn="0" w:lastColumn="0" w:oddVBand="0" w:evenVBand="1" w:oddHBand="0" w:evenHBand="0" w:firstRowFirstColumn="0" w:firstRowLastColumn="0" w:lastRowFirstColumn="0" w:lastRowLastColumn="0"/>
            <w:tcW w:w="1152" w:type="dxa"/>
          </w:tcPr>
          <w:p w14:paraId="2788A311" w14:textId="77777777" w:rsidR="00A922ED" w:rsidRPr="00F65579" w:rsidRDefault="00A922ED" w:rsidP="00A922ED">
            <w:pPr>
              <w:pStyle w:val="Tabletextright"/>
              <w:rPr>
                <w:bCs/>
              </w:rPr>
            </w:pPr>
            <w:r w:rsidRPr="00F65579">
              <w:t>4 989</w:t>
            </w:r>
          </w:p>
        </w:tc>
        <w:tc>
          <w:tcPr>
            <w:cnfStyle w:val="000010000000" w:firstRow="0" w:lastRow="0" w:firstColumn="0" w:lastColumn="0" w:oddVBand="1" w:evenVBand="0" w:oddHBand="0" w:evenHBand="0" w:firstRowFirstColumn="0" w:firstRowLastColumn="0" w:lastRowFirstColumn="0" w:lastRowLastColumn="0"/>
            <w:tcW w:w="1152" w:type="dxa"/>
          </w:tcPr>
          <w:p w14:paraId="3FE49E24" w14:textId="77777777" w:rsidR="00A922ED" w:rsidRPr="00F65579" w:rsidRDefault="00A922ED" w:rsidP="00A922ED">
            <w:pPr>
              <w:pStyle w:val="Tabletextright"/>
              <w:rPr>
                <w:bCs/>
              </w:rPr>
            </w:pPr>
            <w:r w:rsidRPr="00F65579">
              <w:t>15 263</w:t>
            </w:r>
          </w:p>
        </w:tc>
      </w:tr>
      <w:tr w:rsidR="00A922ED" w:rsidRPr="00F65579" w14:paraId="7CECD3AA"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7A15398F" w14:textId="77777777" w:rsidR="00A922ED" w:rsidRPr="00F65579" w:rsidRDefault="00A922ED" w:rsidP="00A922ED">
            <w:pPr>
              <w:pStyle w:val="Tabletext"/>
            </w:pPr>
            <w:r w:rsidRPr="00F65579">
              <w:t>LPG</w:t>
            </w:r>
          </w:p>
        </w:tc>
        <w:tc>
          <w:tcPr>
            <w:cnfStyle w:val="000010000000" w:firstRow="0" w:lastRow="0" w:firstColumn="0" w:lastColumn="0" w:oddVBand="1" w:evenVBand="0" w:oddHBand="0" w:evenHBand="0" w:firstRowFirstColumn="0" w:firstRowLastColumn="0" w:lastRowFirstColumn="0" w:lastRowLastColumn="0"/>
            <w:tcW w:w="1152" w:type="dxa"/>
          </w:tcPr>
          <w:p w14:paraId="1B4E0DE0" w14:textId="77777777" w:rsidR="00A922ED" w:rsidRPr="00F65579" w:rsidRDefault="00A922ED" w:rsidP="00A922ED">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52" w:type="dxa"/>
          </w:tcPr>
          <w:p w14:paraId="1C7705A5" w14:textId="77777777" w:rsidR="00A922ED" w:rsidRPr="00F65579" w:rsidRDefault="00A922ED" w:rsidP="00A922ED">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1152" w:type="dxa"/>
          </w:tcPr>
          <w:p w14:paraId="1D20586B" w14:textId="77777777" w:rsidR="00A922ED" w:rsidRPr="00F65579" w:rsidRDefault="00A922ED" w:rsidP="00A922ED">
            <w:pPr>
              <w:pStyle w:val="Tabletextright"/>
              <w:rPr>
                <w:bCs/>
              </w:rPr>
            </w:pPr>
            <w:r w:rsidRPr="00F65579">
              <w:t>4 318</w:t>
            </w:r>
          </w:p>
        </w:tc>
      </w:tr>
      <w:tr w:rsidR="00A922ED" w:rsidRPr="00F65579" w14:paraId="3D67864B"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248115F3" w14:textId="77777777" w:rsidR="00A922ED" w:rsidRPr="00F65579" w:rsidRDefault="00A922ED" w:rsidP="00A922ED">
            <w:pPr>
              <w:pStyle w:val="Tabletext"/>
            </w:pPr>
            <w:r w:rsidRPr="00F65579">
              <w:t>Unleaded</w:t>
            </w:r>
          </w:p>
        </w:tc>
        <w:tc>
          <w:tcPr>
            <w:cnfStyle w:val="000010000000" w:firstRow="0" w:lastRow="0" w:firstColumn="0" w:lastColumn="0" w:oddVBand="1" w:evenVBand="0" w:oddHBand="0" w:evenHBand="0" w:firstRowFirstColumn="0" w:firstRowLastColumn="0" w:lastRowFirstColumn="0" w:lastRowLastColumn="0"/>
            <w:tcW w:w="1152" w:type="dxa"/>
          </w:tcPr>
          <w:p w14:paraId="0733C20E" w14:textId="04BFA524" w:rsidR="00A922ED" w:rsidRPr="00F65579" w:rsidRDefault="00A922ED" w:rsidP="00A922ED">
            <w:pPr>
              <w:pStyle w:val="Tabletextright"/>
              <w:rPr>
                <w:bCs/>
              </w:rPr>
            </w:pPr>
            <w:r w:rsidRPr="00F65579">
              <w:rPr>
                <w:bCs/>
              </w:rPr>
              <w:t>49</w:t>
            </w:r>
            <w:r w:rsidR="000164BA" w:rsidRPr="00F65579">
              <w:rPr>
                <w:bCs/>
              </w:rPr>
              <w:t xml:space="preserve"> </w:t>
            </w:r>
            <w:r w:rsidRPr="00F65579">
              <w:rPr>
                <w:bCs/>
              </w:rPr>
              <w:t>4</w:t>
            </w:r>
            <w:r w:rsidR="000164BA" w:rsidRPr="00F65579">
              <w:rPr>
                <w:bCs/>
              </w:rPr>
              <w:t>87</w:t>
            </w:r>
          </w:p>
        </w:tc>
        <w:tc>
          <w:tcPr>
            <w:cnfStyle w:val="000001000000" w:firstRow="0" w:lastRow="0" w:firstColumn="0" w:lastColumn="0" w:oddVBand="0" w:evenVBand="1" w:oddHBand="0" w:evenHBand="0" w:firstRowFirstColumn="0" w:firstRowLastColumn="0" w:lastRowFirstColumn="0" w:lastRowLastColumn="0"/>
            <w:tcW w:w="1152" w:type="dxa"/>
          </w:tcPr>
          <w:p w14:paraId="67A83E18" w14:textId="77777777" w:rsidR="00A922ED" w:rsidRPr="00F65579" w:rsidRDefault="00A922ED" w:rsidP="00A922ED">
            <w:pPr>
              <w:pStyle w:val="Tabletextright"/>
              <w:rPr>
                <w:bCs/>
              </w:rPr>
            </w:pPr>
            <w:r w:rsidRPr="00F65579">
              <w:t>46 611</w:t>
            </w:r>
          </w:p>
        </w:tc>
        <w:tc>
          <w:tcPr>
            <w:cnfStyle w:val="000010000000" w:firstRow="0" w:lastRow="0" w:firstColumn="0" w:lastColumn="0" w:oddVBand="1" w:evenVBand="0" w:oddHBand="0" w:evenHBand="0" w:firstRowFirstColumn="0" w:firstRowLastColumn="0" w:lastRowFirstColumn="0" w:lastRowLastColumn="0"/>
            <w:tcW w:w="1152" w:type="dxa"/>
          </w:tcPr>
          <w:p w14:paraId="3C630299" w14:textId="77777777" w:rsidR="00A922ED" w:rsidRPr="00F65579" w:rsidRDefault="00A922ED" w:rsidP="00A922ED">
            <w:pPr>
              <w:pStyle w:val="Tabletextright"/>
              <w:rPr>
                <w:bCs/>
              </w:rPr>
            </w:pPr>
            <w:r w:rsidRPr="00F65579">
              <w:t>78 904</w:t>
            </w:r>
          </w:p>
        </w:tc>
      </w:tr>
      <w:tr w:rsidR="00A922ED" w:rsidRPr="00F65579" w14:paraId="7E9912E7"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4797B580" w14:textId="77777777" w:rsidR="00A922ED" w:rsidRPr="00F65579" w:rsidRDefault="00A922ED" w:rsidP="00A922ED">
            <w:pPr>
              <w:pStyle w:val="Tabletext"/>
            </w:pPr>
            <w:r w:rsidRPr="00F65579">
              <w:t>Hybrid</w:t>
            </w:r>
          </w:p>
        </w:tc>
        <w:tc>
          <w:tcPr>
            <w:cnfStyle w:val="000010000000" w:firstRow="0" w:lastRow="0" w:firstColumn="0" w:lastColumn="0" w:oddVBand="1" w:evenVBand="0" w:oddHBand="0" w:evenHBand="0" w:firstRowFirstColumn="0" w:firstRowLastColumn="0" w:lastRowFirstColumn="0" w:lastRowLastColumn="0"/>
            <w:tcW w:w="1152" w:type="dxa"/>
          </w:tcPr>
          <w:p w14:paraId="221AC991" w14:textId="2DCF42A3" w:rsidR="00A922ED" w:rsidRPr="00F65579" w:rsidRDefault="00A922ED" w:rsidP="00A922ED">
            <w:pPr>
              <w:pStyle w:val="Tabletextright"/>
            </w:pPr>
            <w:r w:rsidRPr="00F65579">
              <w:t>20</w:t>
            </w:r>
            <w:r w:rsidR="000164BA" w:rsidRPr="00F65579">
              <w:t xml:space="preserve"> </w:t>
            </w:r>
            <w:r w:rsidRPr="00F65579">
              <w:t>7</w:t>
            </w:r>
            <w:r w:rsidR="000164BA" w:rsidRPr="00F65579">
              <w:t>59</w:t>
            </w:r>
          </w:p>
        </w:tc>
        <w:tc>
          <w:tcPr>
            <w:cnfStyle w:val="000001000000" w:firstRow="0" w:lastRow="0" w:firstColumn="0" w:lastColumn="0" w:oddVBand="0" w:evenVBand="1" w:oddHBand="0" w:evenHBand="0" w:firstRowFirstColumn="0" w:firstRowLastColumn="0" w:lastRowFirstColumn="0" w:lastRowLastColumn="0"/>
            <w:tcW w:w="1152" w:type="dxa"/>
          </w:tcPr>
          <w:p w14:paraId="78B37FE3" w14:textId="77777777" w:rsidR="00A922ED" w:rsidRPr="00F65579" w:rsidRDefault="00A922ED" w:rsidP="00A922ED">
            <w:pPr>
              <w:pStyle w:val="Tabletextright"/>
            </w:pPr>
          </w:p>
        </w:tc>
        <w:tc>
          <w:tcPr>
            <w:cnfStyle w:val="000010000000" w:firstRow="0" w:lastRow="0" w:firstColumn="0" w:lastColumn="0" w:oddVBand="1" w:evenVBand="0" w:oddHBand="0" w:evenHBand="0" w:firstRowFirstColumn="0" w:firstRowLastColumn="0" w:lastRowFirstColumn="0" w:lastRowLastColumn="0"/>
            <w:tcW w:w="1152" w:type="dxa"/>
          </w:tcPr>
          <w:p w14:paraId="193E1ADB" w14:textId="77777777" w:rsidR="00A922ED" w:rsidRPr="00F65579" w:rsidRDefault="00A922ED" w:rsidP="00A922ED">
            <w:pPr>
              <w:pStyle w:val="Tabletextright"/>
              <w:rPr>
                <w:bCs/>
              </w:rPr>
            </w:pPr>
          </w:p>
        </w:tc>
      </w:tr>
      <w:tr w:rsidR="00A922ED" w:rsidRPr="00F65579" w14:paraId="52B31DF0"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517735D5" w14:textId="77777777" w:rsidR="00A922ED" w:rsidRPr="00F65579" w:rsidRDefault="00A922ED" w:rsidP="00A922ED">
            <w:pPr>
              <w:pStyle w:val="Tabletextbold"/>
            </w:pPr>
            <w:r w:rsidRPr="00F65579">
              <w:t>Total distance travelled by fleet vehicles (km)</w:t>
            </w:r>
          </w:p>
        </w:tc>
        <w:tc>
          <w:tcPr>
            <w:cnfStyle w:val="000010000000" w:firstRow="0" w:lastRow="0" w:firstColumn="0" w:lastColumn="0" w:oddVBand="1" w:evenVBand="0" w:oddHBand="0" w:evenHBand="0" w:firstRowFirstColumn="0" w:firstRowLastColumn="0" w:lastRowFirstColumn="0" w:lastRowLastColumn="0"/>
            <w:tcW w:w="1152" w:type="dxa"/>
          </w:tcPr>
          <w:p w14:paraId="6559076A" w14:textId="77777777" w:rsidR="00A922ED" w:rsidRPr="00F65579" w:rsidRDefault="00A922ED" w:rsidP="00AD3C8B">
            <w:pPr>
              <w:pStyle w:val="Tabletextrightbold"/>
              <w:rPr>
                <w:vertAlign w:val="superscript"/>
              </w:rPr>
            </w:pPr>
            <w:r w:rsidRPr="00F65579">
              <w:t>55 893</w:t>
            </w:r>
            <w:r w:rsidRPr="00F65579">
              <w:rPr>
                <w:vertAlign w:val="superscript"/>
              </w:rPr>
              <w:t>(a)</w:t>
            </w:r>
          </w:p>
        </w:tc>
        <w:tc>
          <w:tcPr>
            <w:cnfStyle w:val="000001000000" w:firstRow="0" w:lastRow="0" w:firstColumn="0" w:lastColumn="0" w:oddVBand="0" w:evenVBand="1" w:oddHBand="0" w:evenHBand="0" w:firstRowFirstColumn="0" w:firstRowLastColumn="0" w:lastRowFirstColumn="0" w:lastRowLastColumn="0"/>
            <w:tcW w:w="1152" w:type="dxa"/>
          </w:tcPr>
          <w:p w14:paraId="237E61F3" w14:textId="77777777" w:rsidR="00A922ED" w:rsidRPr="00F65579" w:rsidRDefault="00A922ED" w:rsidP="00AD3C8B">
            <w:pPr>
              <w:pStyle w:val="Tabletextrightbold"/>
            </w:pPr>
            <w:r w:rsidRPr="00F65579">
              <w:t>19 912</w:t>
            </w:r>
          </w:p>
        </w:tc>
        <w:tc>
          <w:tcPr>
            <w:cnfStyle w:val="000010000000" w:firstRow="0" w:lastRow="0" w:firstColumn="0" w:lastColumn="0" w:oddVBand="1" w:evenVBand="0" w:oddHBand="0" w:evenHBand="0" w:firstRowFirstColumn="0" w:firstRowLastColumn="0" w:lastRowFirstColumn="0" w:lastRowLastColumn="0"/>
            <w:tcW w:w="1152" w:type="dxa"/>
          </w:tcPr>
          <w:p w14:paraId="42806518" w14:textId="77777777" w:rsidR="00A922ED" w:rsidRPr="00F65579" w:rsidRDefault="00A922ED" w:rsidP="00AD3C8B">
            <w:pPr>
              <w:pStyle w:val="Tabletextrightbold"/>
            </w:pPr>
            <w:r w:rsidRPr="00F65579">
              <w:t>35 126</w:t>
            </w:r>
          </w:p>
        </w:tc>
      </w:tr>
      <w:tr w:rsidR="00A922ED" w:rsidRPr="00F65579" w14:paraId="3F8D4A69"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3C906052" w14:textId="77777777" w:rsidR="00A922ED" w:rsidRPr="00F65579" w:rsidRDefault="00A922ED" w:rsidP="00A922ED">
            <w:pPr>
              <w:pStyle w:val="Tabletext"/>
            </w:pPr>
            <w:r w:rsidRPr="00F65579">
              <w:t>Diesel</w:t>
            </w:r>
          </w:p>
        </w:tc>
        <w:tc>
          <w:tcPr>
            <w:cnfStyle w:val="000010000000" w:firstRow="0" w:lastRow="0" w:firstColumn="0" w:lastColumn="0" w:oddVBand="1" w:evenVBand="0" w:oddHBand="0" w:evenHBand="0" w:firstRowFirstColumn="0" w:firstRowLastColumn="0" w:lastRowFirstColumn="0" w:lastRowLastColumn="0"/>
            <w:tcW w:w="1152" w:type="dxa"/>
          </w:tcPr>
          <w:p w14:paraId="09CC055B" w14:textId="77777777" w:rsidR="00A922ED" w:rsidRPr="00F65579" w:rsidRDefault="00A922ED" w:rsidP="00A922ED">
            <w:pPr>
              <w:pStyle w:val="Tabletextright"/>
              <w:rPr>
                <w:bCs/>
              </w:rPr>
            </w:pPr>
            <w:r w:rsidRPr="00F65579">
              <w:rPr>
                <w:bCs/>
              </w:rPr>
              <w:t>29 645</w:t>
            </w:r>
          </w:p>
        </w:tc>
        <w:tc>
          <w:tcPr>
            <w:cnfStyle w:val="000001000000" w:firstRow="0" w:lastRow="0" w:firstColumn="0" w:lastColumn="0" w:oddVBand="0" w:evenVBand="1" w:oddHBand="0" w:evenHBand="0" w:firstRowFirstColumn="0" w:firstRowLastColumn="0" w:lastRowFirstColumn="0" w:lastRowLastColumn="0"/>
            <w:tcW w:w="1152" w:type="dxa"/>
          </w:tcPr>
          <w:p w14:paraId="72F6262F" w14:textId="77777777" w:rsidR="00A922ED" w:rsidRPr="00F65579" w:rsidRDefault="00A922ED" w:rsidP="00A922ED">
            <w:pPr>
              <w:pStyle w:val="Tabletextright"/>
              <w:rPr>
                <w:bCs/>
              </w:rPr>
            </w:pPr>
            <w:r w:rsidRPr="00F65579">
              <w:t>1 384</w:t>
            </w:r>
          </w:p>
        </w:tc>
        <w:tc>
          <w:tcPr>
            <w:cnfStyle w:val="000010000000" w:firstRow="0" w:lastRow="0" w:firstColumn="0" w:lastColumn="0" w:oddVBand="1" w:evenVBand="0" w:oddHBand="0" w:evenHBand="0" w:firstRowFirstColumn="0" w:firstRowLastColumn="0" w:lastRowFirstColumn="0" w:lastRowLastColumn="0"/>
            <w:tcW w:w="1152" w:type="dxa"/>
          </w:tcPr>
          <w:p w14:paraId="6823C6C4" w14:textId="77777777" w:rsidR="00A922ED" w:rsidRPr="00F65579" w:rsidRDefault="00A922ED" w:rsidP="00A922ED">
            <w:pPr>
              <w:pStyle w:val="Tabletextright"/>
              <w:rPr>
                <w:bCs/>
              </w:rPr>
            </w:pPr>
            <w:r w:rsidRPr="00F65579">
              <w:t>4 433</w:t>
            </w:r>
          </w:p>
        </w:tc>
      </w:tr>
      <w:tr w:rsidR="00A922ED" w:rsidRPr="00F65579" w14:paraId="2CBA8A08"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2A6C65A1" w14:textId="77777777" w:rsidR="00A922ED" w:rsidRPr="00F65579" w:rsidRDefault="00A922ED" w:rsidP="00A922ED">
            <w:pPr>
              <w:pStyle w:val="Tabletext"/>
            </w:pPr>
            <w:r w:rsidRPr="00F65579">
              <w:t>LPG</w:t>
            </w:r>
          </w:p>
        </w:tc>
        <w:tc>
          <w:tcPr>
            <w:cnfStyle w:val="000010000000" w:firstRow="0" w:lastRow="0" w:firstColumn="0" w:lastColumn="0" w:oddVBand="1" w:evenVBand="0" w:oddHBand="0" w:evenHBand="0" w:firstRowFirstColumn="0" w:firstRowLastColumn="0" w:lastRowFirstColumn="0" w:lastRowLastColumn="0"/>
            <w:tcW w:w="1152" w:type="dxa"/>
          </w:tcPr>
          <w:p w14:paraId="1B838FE8" w14:textId="77777777" w:rsidR="00A922ED" w:rsidRPr="00F65579" w:rsidRDefault="00A922ED" w:rsidP="00A922ED">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52" w:type="dxa"/>
          </w:tcPr>
          <w:p w14:paraId="21347686" w14:textId="77777777" w:rsidR="00A922ED" w:rsidRPr="00F65579" w:rsidRDefault="00A922ED" w:rsidP="00A922ED">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1152" w:type="dxa"/>
          </w:tcPr>
          <w:p w14:paraId="74B3B1D7" w14:textId="77777777" w:rsidR="00A922ED" w:rsidRPr="00F65579" w:rsidRDefault="00A922ED" w:rsidP="00A922ED">
            <w:pPr>
              <w:pStyle w:val="Tabletextright"/>
              <w:rPr>
                <w:bCs/>
              </w:rPr>
            </w:pPr>
            <w:r w:rsidRPr="00F65579">
              <w:t>1 340</w:t>
            </w:r>
          </w:p>
        </w:tc>
      </w:tr>
      <w:tr w:rsidR="00A922ED" w:rsidRPr="00F65579" w14:paraId="490D88FC"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0B4E1160" w14:textId="77777777" w:rsidR="00A922ED" w:rsidRPr="00F65579" w:rsidRDefault="00A922ED" w:rsidP="00A922ED">
            <w:pPr>
              <w:pStyle w:val="Tabletext"/>
            </w:pPr>
            <w:r w:rsidRPr="00F65579">
              <w:t>Unleaded</w:t>
            </w:r>
          </w:p>
        </w:tc>
        <w:tc>
          <w:tcPr>
            <w:cnfStyle w:val="000010000000" w:firstRow="0" w:lastRow="0" w:firstColumn="0" w:lastColumn="0" w:oddVBand="1" w:evenVBand="0" w:oddHBand="0" w:evenHBand="0" w:firstRowFirstColumn="0" w:firstRowLastColumn="0" w:lastRowFirstColumn="0" w:lastRowLastColumn="0"/>
            <w:tcW w:w="1152" w:type="dxa"/>
          </w:tcPr>
          <w:p w14:paraId="4CFD59C1" w14:textId="77777777" w:rsidR="00A922ED" w:rsidRPr="00F65579" w:rsidRDefault="00A922ED" w:rsidP="00A922ED">
            <w:pPr>
              <w:pStyle w:val="Tabletextright"/>
              <w:rPr>
                <w:bCs/>
              </w:rPr>
            </w:pPr>
            <w:r w:rsidRPr="00F65579">
              <w:rPr>
                <w:bCs/>
              </w:rPr>
              <w:t>18 677</w:t>
            </w:r>
          </w:p>
        </w:tc>
        <w:tc>
          <w:tcPr>
            <w:cnfStyle w:val="000001000000" w:firstRow="0" w:lastRow="0" w:firstColumn="0" w:lastColumn="0" w:oddVBand="0" w:evenVBand="1" w:oddHBand="0" w:evenHBand="0" w:firstRowFirstColumn="0" w:firstRowLastColumn="0" w:lastRowFirstColumn="0" w:lastRowLastColumn="0"/>
            <w:tcW w:w="1152" w:type="dxa"/>
          </w:tcPr>
          <w:p w14:paraId="2E691EB3" w14:textId="77777777" w:rsidR="00A922ED" w:rsidRPr="00F65579" w:rsidRDefault="00A922ED" w:rsidP="00A922ED">
            <w:pPr>
              <w:pStyle w:val="Tabletextright"/>
              <w:rPr>
                <w:bCs/>
              </w:rPr>
            </w:pPr>
            <w:r w:rsidRPr="00F65579">
              <w:t>18 528</w:t>
            </w:r>
          </w:p>
        </w:tc>
        <w:tc>
          <w:tcPr>
            <w:cnfStyle w:val="000010000000" w:firstRow="0" w:lastRow="0" w:firstColumn="0" w:lastColumn="0" w:oddVBand="1" w:evenVBand="0" w:oddHBand="0" w:evenHBand="0" w:firstRowFirstColumn="0" w:firstRowLastColumn="0" w:lastRowFirstColumn="0" w:lastRowLastColumn="0"/>
            <w:tcW w:w="1152" w:type="dxa"/>
          </w:tcPr>
          <w:p w14:paraId="11CB8DD9" w14:textId="77777777" w:rsidR="00A922ED" w:rsidRPr="00F65579" w:rsidRDefault="00A922ED" w:rsidP="00A922ED">
            <w:pPr>
              <w:pStyle w:val="Tabletextright"/>
              <w:rPr>
                <w:bCs/>
              </w:rPr>
            </w:pPr>
            <w:r w:rsidRPr="00F65579">
              <w:t>29 353</w:t>
            </w:r>
          </w:p>
        </w:tc>
      </w:tr>
      <w:tr w:rsidR="00A922ED" w:rsidRPr="00F65579" w14:paraId="4EF075A7"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274D0C82" w14:textId="77777777" w:rsidR="00A922ED" w:rsidRPr="00F65579" w:rsidRDefault="00A922ED" w:rsidP="00A922ED">
            <w:pPr>
              <w:pStyle w:val="Tabletext"/>
            </w:pPr>
            <w:r w:rsidRPr="00F65579">
              <w:t>Hybrid</w:t>
            </w:r>
          </w:p>
        </w:tc>
        <w:tc>
          <w:tcPr>
            <w:cnfStyle w:val="000010000000" w:firstRow="0" w:lastRow="0" w:firstColumn="0" w:lastColumn="0" w:oddVBand="1" w:evenVBand="0" w:oddHBand="0" w:evenHBand="0" w:firstRowFirstColumn="0" w:firstRowLastColumn="0" w:lastRowFirstColumn="0" w:lastRowLastColumn="0"/>
            <w:tcW w:w="1152" w:type="dxa"/>
          </w:tcPr>
          <w:p w14:paraId="51E58C5A" w14:textId="77777777" w:rsidR="00A922ED" w:rsidRPr="00F65579" w:rsidRDefault="00A922ED" w:rsidP="00A922ED">
            <w:pPr>
              <w:pStyle w:val="Tabletextright"/>
            </w:pPr>
            <w:r w:rsidRPr="00F65579">
              <w:t>7 571</w:t>
            </w:r>
          </w:p>
        </w:tc>
        <w:tc>
          <w:tcPr>
            <w:cnfStyle w:val="000001000000" w:firstRow="0" w:lastRow="0" w:firstColumn="0" w:lastColumn="0" w:oddVBand="0" w:evenVBand="1" w:oddHBand="0" w:evenHBand="0" w:firstRowFirstColumn="0" w:firstRowLastColumn="0" w:lastRowFirstColumn="0" w:lastRowLastColumn="0"/>
            <w:tcW w:w="1152" w:type="dxa"/>
          </w:tcPr>
          <w:p w14:paraId="6E462A37" w14:textId="77777777" w:rsidR="00A922ED" w:rsidRPr="00F65579" w:rsidRDefault="00A922ED" w:rsidP="00A922ED">
            <w:pPr>
              <w:pStyle w:val="Tabletextright"/>
            </w:pPr>
          </w:p>
        </w:tc>
        <w:tc>
          <w:tcPr>
            <w:cnfStyle w:val="000010000000" w:firstRow="0" w:lastRow="0" w:firstColumn="0" w:lastColumn="0" w:oddVBand="1" w:evenVBand="0" w:oddHBand="0" w:evenHBand="0" w:firstRowFirstColumn="0" w:firstRowLastColumn="0" w:lastRowFirstColumn="0" w:lastRowLastColumn="0"/>
            <w:tcW w:w="1152" w:type="dxa"/>
          </w:tcPr>
          <w:p w14:paraId="14CE71CD" w14:textId="77777777" w:rsidR="00A922ED" w:rsidRPr="00F65579" w:rsidRDefault="00A922ED" w:rsidP="00A922ED">
            <w:pPr>
              <w:pStyle w:val="Tabletextright"/>
              <w:rPr>
                <w:bCs/>
              </w:rPr>
            </w:pPr>
          </w:p>
        </w:tc>
      </w:tr>
      <w:tr w:rsidR="00A922ED" w:rsidRPr="00F65579" w14:paraId="6FAB4BF9"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79DE59A3" w14:textId="77777777" w:rsidR="00A922ED" w:rsidRPr="00F65579" w:rsidRDefault="00A922ED" w:rsidP="00A922ED">
            <w:pPr>
              <w:pStyle w:val="Tabletextbold"/>
            </w:pPr>
            <w:r w:rsidRPr="00F65579">
              <w:t xml:space="preserve">Total greenhouse gas emissions from fleet vehicles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3E7C90" w:rsidRPr="00F65579">
              <w:rPr>
                <w:rFonts w:cstheme="minorHAnsi"/>
              </w:rPr>
              <w:noBreakHyphen/>
            </w:r>
            <w:r w:rsidRPr="00F65579">
              <w:rPr>
                <w:rFonts w:cstheme="minorHAnsi"/>
              </w:rPr>
              <w:t>e)</w:t>
            </w:r>
          </w:p>
        </w:tc>
        <w:tc>
          <w:tcPr>
            <w:cnfStyle w:val="000010000000" w:firstRow="0" w:lastRow="0" w:firstColumn="0" w:lastColumn="0" w:oddVBand="1" w:evenVBand="0" w:oddHBand="0" w:evenHBand="0" w:firstRowFirstColumn="0" w:firstRowLastColumn="0" w:lastRowFirstColumn="0" w:lastRowLastColumn="0"/>
            <w:tcW w:w="1152" w:type="dxa"/>
          </w:tcPr>
          <w:p w14:paraId="6221B77A" w14:textId="77777777" w:rsidR="00A922ED" w:rsidRPr="00F65579" w:rsidRDefault="00A922ED" w:rsidP="00AD3C8B">
            <w:pPr>
              <w:pStyle w:val="Tabletextrightbold"/>
            </w:pPr>
            <w:r w:rsidRPr="00F65579">
              <w:t>12.03</w:t>
            </w:r>
          </w:p>
        </w:tc>
        <w:tc>
          <w:tcPr>
            <w:cnfStyle w:val="000001000000" w:firstRow="0" w:lastRow="0" w:firstColumn="0" w:lastColumn="0" w:oddVBand="0" w:evenVBand="1" w:oddHBand="0" w:evenHBand="0" w:firstRowFirstColumn="0" w:firstRowLastColumn="0" w:lastRowFirstColumn="0" w:lastRowLastColumn="0"/>
            <w:tcW w:w="1152" w:type="dxa"/>
          </w:tcPr>
          <w:p w14:paraId="4288A780" w14:textId="77777777" w:rsidR="00A922ED" w:rsidRPr="00F65579" w:rsidRDefault="00A922ED" w:rsidP="00AD3C8B">
            <w:pPr>
              <w:pStyle w:val="Tabletextrightbold"/>
            </w:pPr>
            <w:r w:rsidRPr="00F65579">
              <w:t>3.50</w:t>
            </w:r>
          </w:p>
        </w:tc>
        <w:tc>
          <w:tcPr>
            <w:cnfStyle w:val="000010000000" w:firstRow="0" w:lastRow="0" w:firstColumn="0" w:lastColumn="0" w:oddVBand="1" w:evenVBand="0" w:oddHBand="0" w:evenHBand="0" w:firstRowFirstColumn="0" w:firstRowLastColumn="0" w:lastRowFirstColumn="0" w:lastRowLastColumn="0"/>
            <w:tcW w:w="1152" w:type="dxa"/>
          </w:tcPr>
          <w:p w14:paraId="0F8EADB9" w14:textId="77777777" w:rsidR="00A922ED" w:rsidRPr="00F65579" w:rsidRDefault="00A922ED" w:rsidP="00AD3C8B">
            <w:pPr>
              <w:pStyle w:val="Tabletextrightbold"/>
            </w:pPr>
            <w:r w:rsidRPr="00F65579">
              <w:t>6.54</w:t>
            </w:r>
          </w:p>
        </w:tc>
      </w:tr>
      <w:tr w:rsidR="00A922ED" w:rsidRPr="00F65579" w14:paraId="1A309091"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198E9163" w14:textId="77777777" w:rsidR="00A922ED" w:rsidRPr="00F65579" w:rsidRDefault="00A922ED" w:rsidP="00A922ED">
            <w:pPr>
              <w:pStyle w:val="Tabletext"/>
            </w:pPr>
            <w:r w:rsidRPr="00F65579">
              <w:t>Diesel</w:t>
            </w:r>
          </w:p>
        </w:tc>
        <w:tc>
          <w:tcPr>
            <w:cnfStyle w:val="000010000000" w:firstRow="0" w:lastRow="0" w:firstColumn="0" w:lastColumn="0" w:oddVBand="1" w:evenVBand="0" w:oddHBand="0" w:evenHBand="0" w:firstRowFirstColumn="0" w:firstRowLastColumn="0" w:lastRowFirstColumn="0" w:lastRowLastColumn="0"/>
            <w:tcW w:w="1152" w:type="dxa"/>
          </w:tcPr>
          <w:p w14:paraId="0D6C353F" w14:textId="77777777" w:rsidR="00A922ED" w:rsidRPr="00F65579" w:rsidRDefault="00A922ED" w:rsidP="00A922ED">
            <w:pPr>
              <w:pStyle w:val="Tabletextright"/>
              <w:rPr>
                <w:bCs/>
              </w:rPr>
            </w:pPr>
            <w:r w:rsidRPr="00F65579">
              <w:rPr>
                <w:bCs/>
              </w:rPr>
              <w:t>7.13</w:t>
            </w:r>
          </w:p>
        </w:tc>
        <w:tc>
          <w:tcPr>
            <w:cnfStyle w:val="000001000000" w:firstRow="0" w:lastRow="0" w:firstColumn="0" w:lastColumn="0" w:oddVBand="0" w:evenVBand="1" w:oddHBand="0" w:evenHBand="0" w:firstRowFirstColumn="0" w:firstRowLastColumn="0" w:lastRowFirstColumn="0" w:lastRowLastColumn="0"/>
            <w:tcW w:w="1152" w:type="dxa"/>
          </w:tcPr>
          <w:p w14:paraId="0B4360CC" w14:textId="77777777" w:rsidR="00A922ED" w:rsidRPr="00F65579" w:rsidRDefault="00A922ED" w:rsidP="00A922ED">
            <w:pPr>
              <w:pStyle w:val="Tabletextright"/>
              <w:rPr>
                <w:bCs/>
              </w:rPr>
            </w:pPr>
            <w:r w:rsidRPr="00F65579">
              <w:t>0.35</w:t>
            </w:r>
          </w:p>
        </w:tc>
        <w:tc>
          <w:tcPr>
            <w:cnfStyle w:val="000010000000" w:firstRow="0" w:lastRow="0" w:firstColumn="0" w:lastColumn="0" w:oddVBand="1" w:evenVBand="0" w:oddHBand="0" w:evenHBand="0" w:firstRowFirstColumn="0" w:firstRowLastColumn="0" w:lastRowFirstColumn="0" w:lastRowLastColumn="0"/>
            <w:tcW w:w="1152" w:type="dxa"/>
          </w:tcPr>
          <w:p w14:paraId="32E51A59" w14:textId="77777777" w:rsidR="00A922ED" w:rsidRPr="00F65579" w:rsidRDefault="00A922ED" w:rsidP="00A922ED">
            <w:pPr>
              <w:pStyle w:val="Tabletextright"/>
              <w:rPr>
                <w:bCs/>
              </w:rPr>
            </w:pPr>
            <w:r w:rsidRPr="00F65579">
              <w:t>1.07</w:t>
            </w:r>
          </w:p>
        </w:tc>
      </w:tr>
      <w:tr w:rsidR="00A922ED" w:rsidRPr="00F65579" w14:paraId="4385DC99"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5426C20C" w14:textId="77777777" w:rsidR="00A922ED" w:rsidRPr="00F65579" w:rsidRDefault="00A922ED" w:rsidP="00A922ED">
            <w:pPr>
              <w:pStyle w:val="Tabletext"/>
            </w:pPr>
            <w:r w:rsidRPr="00F65579">
              <w:t>LPG</w:t>
            </w:r>
          </w:p>
        </w:tc>
        <w:tc>
          <w:tcPr>
            <w:cnfStyle w:val="000010000000" w:firstRow="0" w:lastRow="0" w:firstColumn="0" w:lastColumn="0" w:oddVBand="1" w:evenVBand="0" w:oddHBand="0" w:evenHBand="0" w:firstRowFirstColumn="0" w:firstRowLastColumn="0" w:lastRowFirstColumn="0" w:lastRowLastColumn="0"/>
            <w:tcW w:w="1152" w:type="dxa"/>
          </w:tcPr>
          <w:p w14:paraId="6DEF291D" w14:textId="77777777" w:rsidR="00A922ED" w:rsidRPr="00F65579" w:rsidRDefault="00A922ED" w:rsidP="00A922ED">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52" w:type="dxa"/>
          </w:tcPr>
          <w:p w14:paraId="0B0926D0" w14:textId="77777777" w:rsidR="00A922ED" w:rsidRPr="00F65579" w:rsidRDefault="00A922ED" w:rsidP="00A922ED">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1152" w:type="dxa"/>
          </w:tcPr>
          <w:p w14:paraId="7922B4FA" w14:textId="77777777" w:rsidR="00A922ED" w:rsidRPr="00F65579" w:rsidRDefault="00A922ED" w:rsidP="00A922ED">
            <w:pPr>
              <w:pStyle w:val="Tabletextright"/>
              <w:rPr>
                <w:bCs/>
              </w:rPr>
            </w:pPr>
            <w:r w:rsidRPr="00F65579">
              <w:t>0.13</w:t>
            </w:r>
          </w:p>
        </w:tc>
      </w:tr>
      <w:tr w:rsidR="00A922ED" w:rsidRPr="00F65579" w14:paraId="034F6AD0"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016CA424" w14:textId="77777777" w:rsidR="00A922ED" w:rsidRPr="00F65579" w:rsidRDefault="00A922ED" w:rsidP="00A922ED">
            <w:pPr>
              <w:pStyle w:val="Tabletext"/>
            </w:pPr>
            <w:r w:rsidRPr="00F65579">
              <w:t xml:space="preserve">Unleaded </w:t>
            </w:r>
          </w:p>
        </w:tc>
        <w:tc>
          <w:tcPr>
            <w:cnfStyle w:val="000010000000" w:firstRow="0" w:lastRow="0" w:firstColumn="0" w:lastColumn="0" w:oddVBand="1" w:evenVBand="0" w:oddHBand="0" w:evenHBand="0" w:firstRowFirstColumn="0" w:firstRowLastColumn="0" w:lastRowFirstColumn="0" w:lastRowLastColumn="0"/>
            <w:tcW w:w="1152" w:type="dxa"/>
          </w:tcPr>
          <w:p w14:paraId="3FE1A24A" w14:textId="77777777" w:rsidR="00A922ED" w:rsidRPr="00F65579" w:rsidRDefault="00A922ED" w:rsidP="00A922ED">
            <w:pPr>
              <w:pStyle w:val="Tabletextright"/>
              <w:rPr>
                <w:bCs/>
              </w:rPr>
            </w:pPr>
            <w:r w:rsidRPr="00F65579">
              <w:rPr>
                <w:bCs/>
              </w:rPr>
              <w:t>3.45</w:t>
            </w:r>
          </w:p>
        </w:tc>
        <w:tc>
          <w:tcPr>
            <w:cnfStyle w:val="000001000000" w:firstRow="0" w:lastRow="0" w:firstColumn="0" w:lastColumn="0" w:oddVBand="0" w:evenVBand="1" w:oddHBand="0" w:evenHBand="0" w:firstRowFirstColumn="0" w:firstRowLastColumn="0" w:lastRowFirstColumn="0" w:lastRowLastColumn="0"/>
            <w:tcW w:w="1152" w:type="dxa"/>
          </w:tcPr>
          <w:p w14:paraId="4E1BC6FA" w14:textId="77777777" w:rsidR="00A922ED" w:rsidRPr="00F65579" w:rsidRDefault="00A922ED" w:rsidP="00A922ED">
            <w:pPr>
              <w:pStyle w:val="Tabletextright"/>
              <w:rPr>
                <w:bCs/>
              </w:rPr>
            </w:pPr>
            <w:r w:rsidRPr="00F65579">
              <w:t>3.15</w:t>
            </w:r>
          </w:p>
        </w:tc>
        <w:tc>
          <w:tcPr>
            <w:cnfStyle w:val="000010000000" w:firstRow="0" w:lastRow="0" w:firstColumn="0" w:lastColumn="0" w:oddVBand="1" w:evenVBand="0" w:oddHBand="0" w:evenHBand="0" w:firstRowFirstColumn="0" w:firstRowLastColumn="0" w:lastRowFirstColumn="0" w:lastRowLastColumn="0"/>
            <w:tcW w:w="1152" w:type="dxa"/>
          </w:tcPr>
          <w:p w14:paraId="1AAD3ED0" w14:textId="77777777" w:rsidR="00A922ED" w:rsidRPr="00F65579" w:rsidRDefault="00A922ED" w:rsidP="00A922ED">
            <w:pPr>
              <w:pStyle w:val="Tabletextright"/>
              <w:rPr>
                <w:bCs/>
              </w:rPr>
            </w:pPr>
            <w:r w:rsidRPr="00F65579">
              <w:t>5.34</w:t>
            </w:r>
          </w:p>
        </w:tc>
      </w:tr>
      <w:tr w:rsidR="00A922ED" w:rsidRPr="00F65579" w14:paraId="780EF37D"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18C15859" w14:textId="77777777" w:rsidR="00A922ED" w:rsidRPr="00F65579" w:rsidRDefault="00A922ED" w:rsidP="00A922ED">
            <w:pPr>
              <w:pStyle w:val="Tabletext"/>
            </w:pPr>
            <w:r w:rsidRPr="00F65579">
              <w:t>Hybrid</w:t>
            </w:r>
          </w:p>
        </w:tc>
        <w:tc>
          <w:tcPr>
            <w:cnfStyle w:val="000010000000" w:firstRow="0" w:lastRow="0" w:firstColumn="0" w:lastColumn="0" w:oddVBand="1" w:evenVBand="0" w:oddHBand="0" w:evenHBand="0" w:firstRowFirstColumn="0" w:firstRowLastColumn="0" w:lastRowFirstColumn="0" w:lastRowLastColumn="0"/>
            <w:tcW w:w="1152" w:type="dxa"/>
          </w:tcPr>
          <w:p w14:paraId="4C671D4F" w14:textId="77777777" w:rsidR="00A922ED" w:rsidRPr="00F65579" w:rsidRDefault="00A922ED" w:rsidP="00A922ED">
            <w:pPr>
              <w:pStyle w:val="Tabletextright"/>
            </w:pPr>
            <w:r w:rsidRPr="00F65579">
              <w:t>1.45</w:t>
            </w:r>
          </w:p>
        </w:tc>
        <w:tc>
          <w:tcPr>
            <w:cnfStyle w:val="000001000000" w:firstRow="0" w:lastRow="0" w:firstColumn="0" w:lastColumn="0" w:oddVBand="0" w:evenVBand="1" w:oddHBand="0" w:evenHBand="0" w:firstRowFirstColumn="0" w:firstRowLastColumn="0" w:lastRowFirstColumn="0" w:lastRowLastColumn="0"/>
            <w:tcW w:w="1152" w:type="dxa"/>
          </w:tcPr>
          <w:p w14:paraId="2ADC3B6A" w14:textId="77777777" w:rsidR="00A922ED" w:rsidRPr="00F65579" w:rsidRDefault="00A922ED" w:rsidP="00A922ED">
            <w:pPr>
              <w:pStyle w:val="Tabletextright"/>
            </w:pPr>
          </w:p>
        </w:tc>
        <w:tc>
          <w:tcPr>
            <w:cnfStyle w:val="000010000000" w:firstRow="0" w:lastRow="0" w:firstColumn="0" w:lastColumn="0" w:oddVBand="1" w:evenVBand="0" w:oddHBand="0" w:evenHBand="0" w:firstRowFirstColumn="0" w:firstRowLastColumn="0" w:lastRowFirstColumn="0" w:lastRowLastColumn="0"/>
            <w:tcW w:w="1152" w:type="dxa"/>
          </w:tcPr>
          <w:p w14:paraId="5DE01192" w14:textId="77777777" w:rsidR="00A922ED" w:rsidRPr="00F65579" w:rsidRDefault="00A922ED" w:rsidP="00A922ED">
            <w:pPr>
              <w:pStyle w:val="Tabletextright"/>
              <w:rPr>
                <w:bCs/>
              </w:rPr>
            </w:pPr>
          </w:p>
        </w:tc>
      </w:tr>
      <w:tr w:rsidR="00A922ED" w:rsidRPr="00F65579" w14:paraId="78DD18E5"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70A0005D" w14:textId="77777777" w:rsidR="00A922ED" w:rsidRPr="00F65579" w:rsidRDefault="00A922ED" w:rsidP="00A922ED">
            <w:pPr>
              <w:pStyle w:val="Tabletextbold"/>
            </w:pPr>
            <w:r w:rsidRPr="00F65579">
              <w:t>Greenhouse gas emissions from fleet vehicles per 1</w:t>
            </w:r>
            <w:r w:rsidRPr="00F65579">
              <w:rPr>
                <w:rFonts w:ascii="Calibri" w:hAnsi="Calibri" w:cs="Courier New"/>
              </w:rPr>
              <w:t> </w:t>
            </w:r>
            <w:r w:rsidRPr="00F65579">
              <w:t xml:space="preserve">000km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3E7C90" w:rsidRPr="00F65579">
              <w:rPr>
                <w:rFonts w:cstheme="minorHAnsi"/>
              </w:rPr>
              <w:noBreakHyphen/>
            </w:r>
            <w:r w:rsidRPr="00F65579">
              <w:rPr>
                <w:rFonts w:cstheme="minorHAnsi"/>
              </w:rPr>
              <w:t>e)</w:t>
            </w:r>
          </w:p>
        </w:tc>
        <w:tc>
          <w:tcPr>
            <w:cnfStyle w:val="000010000000" w:firstRow="0" w:lastRow="0" w:firstColumn="0" w:lastColumn="0" w:oddVBand="1" w:evenVBand="0" w:oddHBand="0" w:evenHBand="0" w:firstRowFirstColumn="0" w:firstRowLastColumn="0" w:lastRowFirstColumn="0" w:lastRowLastColumn="0"/>
            <w:tcW w:w="1152" w:type="dxa"/>
          </w:tcPr>
          <w:p w14:paraId="453AD6A9" w14:textId="77777777" w:rsidR="00A922ED" w:rsidRPr="00F65579" w:rsidRDefault="00A922ED" w:rsidP="00AD3C8B">
            <w:pPr>
              <w:pStyle w:val="Tabletextrightbold"/>
            </w:pPr>
            <w:r w:rsidRPr="00F65579">
              <w:t>0.62</w:t>
            </w:r>
          </w:p>
        </w:tc>
        <w:tc>
          <w:tcPr>
            <w:cnfStyle w:val="000001000000" w:firstRow="0" w:lastRow="0" w:firstColumn="0" w:lastColumn="0" w:oddVBand="0" w:evenVBand="1" w:oddHBand="0" w:evenHBand="0" w:firstRowFirstColumn="0" w:firstRowLastColumn="0" w:lastRowFirstColumn="0" w:lastRowLastColumn="0"/>
            <w:tcW w:w="1152" w:type="dxa"/>
          </w:tcPr>
          <w:p w14:paraId="7D49FA5E" w14:textId="77777777" w:rsidR="00A922ED" w:rsidRPr="00F65579" w:rsidRDefault="00A922ED" w:rsidP="00AD3C8B">
            <w:pPr>
              <w:pStyle w:val="Tabletextrightbold"/>
            </w:pPr>
            <w:r w:rsidRPr="00F65579">
              <w:t>0.19</w:t>
            </w:r>
          </w:p>
        </w:tc>
        <w:tc>
          <w:tcPr>
            <w:cnfStyle w:val="000010000000" w:firstRow="0" w:lastRow="0" w:firstColumn="0" w:lastColumn="0" w:oddVBand="1" w:evenVBand="0" w:oddHBand="0" w:evenHBand="0" w:firstRowFirstColumn="0" w:firstRowLastColumn="0" w:lastRowFirstColumn="0" w:lastRowLastColumn="0"/>
            <w:tcW w:w="1152" w:type="dxa"/>
          </w:tcPr>
          <w:p w14:paraId="1A16D459" w14:textId="77777777" w:rsidR="00A922ED" w:rsidRPr="00F65579" w:rsidRDefault="00A922ED" w:rsidP="00AD3C8B">
            <w:pPr>
              <w:pStyle w:val="Tabletextrightbold"/>
            </w:pPr>
            <w:r w:rsidRPr="00F65579">
              <w:t>0.55</w:t>
            </w:r>
          </w:p>
        </w:tc>
      </w:tr>
      <w:tr w:rsidR="00A922ED" w:rsidRPr="00F65579" w14:paraId="6B8F1033"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5510FCBB" w14:textId="77777777" w:rsidR="00A922ED" w:rsidRPr="00F65579" w:rsidRDefault="00A922ED" w:rsidP="00A922ED">
            <w:pPr>
              <w:pStyle w:val="Tabletext"/>
            </w:pPr>
            <w:r w:rsidRPr="00F65579">
              <w:t>Diesel</w:t>
            </w:r>
          </w:p>
        </w:tc>
        <w:tc>
          <w:tcPr>
            <w:cnfStyle w:val="000010000000" w:firstRow="0" w:lastRow="0" w:firstColumn="0" w:lastColumn="0" w:oddVBand="1" w:evenVBand="0" w:oddHBand="0" w:evenHBand="0" w:firstRowFirstColumn="0" w:firstRowLastColumn="0" w:lastRowFirstColumn="0" w:lastRowLastColumn="0"/>
            <w:tcW w:w="1152" w:type="dxa"/>
          </w:tcPr>
          <w:p w14:paraId="07BC6F5F" w14:textId="77777777" w:rsidR="00A922ED" w:rsidRPr="00F65579" w:rsidRDefault="00A922ED" w:rsidP="00A922ED">
            <w:pPr>
              <w:pStyle w:val="Tabletextright"/>
            </w:pPr>
            <w:r w:rsidRPr="00F65579">
              <w:t>0.24</w:t>
            </w:r>
          </w:p>
        </w:tc>
        <w:tc>
          <w:tcPr>
            <w:cnfStyle w:val="000001000000" w:firstRow="0" w:lastRow="0" w:firstColumn="0" w:lastColumn="0" w:oddVBand="0" w:evenVBand="1" w:oddHBand="0" w:evenHBand="0" w:firstRowFirstColumn="0" w:firstRowLastColumn="0" w:lastRowFirstColumn="0" w:lastRowLastColumn="0"/>
            <w:tcW w:w="1152" w:type="dxa"/>
          </w:tcPr>
          <w:p w14:paraId="63095664" w14:textId="77777777" w:rsidR="00A922ED" w:rsidRPr="00F65579" w:rsidRDefault="00A922ED" w:rsidP="00A922ED">
            <w:pPr>
              <w:pStyle w:val="Tabletextright"/>
            </w:pPr>
            <w:r w:rsidRPr="00F65579">
              <w:t>0.02</w:t>
            </w:r>
          </w:p>
        </w:tc>
        <w:tc>
          <w:tcPr>
            <w:cnfStyle w:val="000010000000" w:firstRow="0" w:lastRow="0" w:firstColumn="0" w:lastColumn="0" w:oddVBand="1" w:evenVBand="0" w:oddHBand="0" w:evenHBand="0" w:firstRowFirstColumn="0" w:firstRowLastColumn="0" w:lastRowFirstColumn="0" w:lastRowLastColumn="0"/>
            <w:tcW w:w="1152" w:type="dxa"/>
          </w:tcPr>
          <w:p w14:paraId="78443415" w14:textId="77777777" w:rsidR="00A922ED" w:rsidRPr="00F65579" w:rsidDel="006E2036" w:rsidRDefault="00A922ED" w:rsidP="00A922ED">
            <w:pPr>
              <w:pStyle w:val="Tabletextright"/>
            </w:pPr>
            <w:r w:rsidRPr="00F65579">
              <w:t>0.25</w:t>
            </w:r>
          </w:p>
        </w:tc>
      </w:tr>
      <w:tr w:rsidR="00A922ED" w:rsidRPr="00F65579" w14:paraId="4D0CC230"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6A6D570E" w14:textId="77777777" w:rsidR="00A922ED" w:rsidRPr="00F65579" w:rsidRDefault="00A922ED" w:rsidP="00A922ED">
            <w:pPr>
              <w:pStyle w:val="Tabletext"/>
            </w:pPr>
            <w:r w:rsidRPr="00F65579">
              <w:t>LPG</w:t>
            </w:r>
          </w:p>
        </w:tc>
        <w:tc>
          <w:tcPr>
            <w:cnfStyle w:val="000010000000" w:firstRow="0" w:lastRow="0" w:firstColumn="0" w:lastColumn="0" w:oddVBand="1" w:evenVBand="0" w:oddHBand="0" w:evenHBand="0" w:firstRowFirstColumn="0" w:firstRowLastColumn="0" w:lastRowFirstColumn="0" w:lastRowLastColumn="0"/>
            <w:tcW w:w="1152" w:type="dxa"/>
          </w:tcPr>
          <w:p w14:paraId="7FB1AEE4" w14:textId="77777777" w:rsidR="00A922ED" w:rsidRPr="00F65579" w:rsidRDefault="00A922ED" w:rsidP="00A922ED">
            <w:pPr>
              <w:pStyle w:val="Tabletextright"/>
            </w:pPr>
          </w:p>
        </w:tc>
        <w:tc>
          <w:tcPr>
            <w:cnfStyle w:val="000001000000" w:firstRow="0" w:lastRow="0" w:firstColumn="0" w:lastColumn="0" w:oddVBand="0" w:evenVBand="1" w:oddHBand="0" w:evenHBand="0" w:firstRowFirstColumn="0" w:firstRowLastColumn="0" w:lastRowFirstColumn="0" w:lastRowLastColumn="0"/>
            <w:tcW w:w="1152" w:type="dxa"/>
          </w:tcPr>
          <w:p w14:paraId="5E8F55DD" w14:textId="77777777" w:rsidR="00A922ED" w:rsidRPr="00F65579" w:rsidRDefault="00A922ED" w:rsidP="00A922ED">
            <w:pPr>
              <w:pStyle w:val="Tabletextright"/>
            </w:pPr>
          </w:p>
        </w:tc>
        <w:tc>
          <w:tcPr>
            <w:cnfStyle w:val="000010000000" w:firstRow="0" w:lastRow="0" w:firstColumn="0" w:lastColumn="0" w:oddVBand="1" w:evenVBand="0" w:oddHBand="0" w:evenHBand="0" w:firstRowFirstColumn="0" w:firstRowLastColumn="0" w:lastRowFirstColumn="0" w:lastRowLastColumn="0"/>
            <w:tcW w:w="1152" w:type="dxa"/>
          </w:tcPr>
          <w:p w14:paraId="3BDDF500" w14:textId="77777777" w:rsidR="00A922ED" w:rsidRPr="00F65579" w:rsidDel="006E2036" w:rsidRDefault="00A922ED" w:rsidP="00A922ED">
            <w:pPr>
              <w:pStyle w:val="Tabletextright"/>
            </w:pPr>
            <w:r w:rsidRPr="00F65579">
              <w:t>0.11</w:t>
            </w:r>
          </w:p>
        </w:tc>
      </w:tr>
      <w:tr w:rsidR="00A922ED" w:rsidRPr="00F65579" w14:paraId="6CAE75D4"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7D828652" w14:textId="77777777" w:rsidR="00A922ED" w:rsidRPr="00F65579" w:rsidRDefault="00A922ED" w:rsidP="00F27BC3">
            <w:pPr>
              <w:pStyle w:val="Tabletext"/>
            </w:pPr>
            <w:r w:rsidRPr="00F65579">
              <w:t xml:space="preserve">Unleaded </w:t>
            </w:r>
          </w:p>
        </w:tc>
        <w:tc>
          <w:tcPr>
            <w:cnfStyle w:val="000010000000" w:firstRow="0" w:lastRow="0" w:firstColumn="0" w:lastColumn="0" w:oddVBand="1" w:evenVBand="0" w:oddHBand="0" w:evenHBand="0" w:firstRowFirstColumn="0" w:firstRowLastColumn="0" w:lastRowFirstColumn="0" w:lastRowLastColumn="0"/>
            <w:tcW w:w="1152" w:type="dxa"/>
          </w:tcPr>
          <w:p w14:paraId="136804A8" w14:textId="77777777" w:rsidR="00A922ED" w:rsidRPr="00F65579" w:rsidRDefault="00A922ED" w:rsidP="00A922ED">
            <w:pPr>
              <w:pStyle w:val="Tabletextright"/>
            </w:pPr>
            <w:r w:rsidRPr="00F65579">
              <w:t>0.18</w:t>
            </w:r>
          </w:p>
        </w:tc>
        <w:tc>
          <w:tcPr>
            <w:cnfStyle w:val="000001000000" w:firstRow="0" w:lastRow="0" w:firstColumn="0" w:lastColumn="0" w:oddVBand="0" w:evenVBand="1" w:oddHBand="0" w:evenHBand="0" w:firstRowFirstColumn="0" w:firstRowLastColumn="0" w:lastRowFirstColumn="0" w:lastRowLastColumn="0"/>
            <w:tcW w:w="1152" w:type="dxa"/>
          </w:tcPr>
          <w:p w14:paraId="18876718" w14:textId="77777777" w:rsidR="00A922ED" w:rsidRPr="00F65579" w:rsidRDefault="00A922ED" w:rsidP="00A922ED">
            <w:pPr>
              <w:pStyle w:val="Tabletextright"/>
            </w:pPr>
            <w:r w:rsidRPr="00F65579">
              <w:t>0.17</w:t>
            </w:r>
          </w:p>
        </w:tc>
        <w:tc>
          <w:tcPr>
            <w:cnfStyle w:val="000010000000" w:firstRow="0" w:lastRow="0" w:firstColumn="0" w:lastColumn="0" w:oddVBand="1" w:evenVBand="0" w:oddHBand="0" w:evenHBand="0" w:firstRowFirstColumn="0" w:firstRowLastColumn="0" w:lastRowFirstColumn="0" w:lastRowLastColumn="0"/>
            <w:tcW w:w="1152" w:type="dxa"/>
          </w:tcPr>
          <w:p w14:paraId="1D8AB0D4" w14:textId="77777777" w:rsidR="00A922ED" w:rsidRPr="00F65579" w:rsidDel="006E2036" w:rsidRDefault="00A922ED" w:rsidP="00A922ED">
            <w:pPr>
              <w:pStyle w:val="Tabletextright"/>
            </w:pPr>
            <w:r w:rsidRPr="00F65579">
              <w:t>0.19</w:t>
            </w:r>
          </w:p>
        </w:tc>
      </w:tr>
      <w:tr w:rsidR="00A922ED" w:rsidRPr="00F65579" w14:paraId="589428E4"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7BEB246C" w14:textId="77777777" w:rsidR="00A922ED" w:rsidRPr="00F65579" w:rsidRDefault="00A922ED" w:rsidP="00A922ED">
            <w:pPr>
              <w:pStyle w:val="Tabletext"/>
            </w:pPr>
            <w:r w:rsidRPr="00F65579">
              <w:t>Hybrid</w:t>
            </w:r>
          </w:p>
        </w:tc>
        <w:tc>
          <w:tcPr>
            <w:cnfStyle w:val="000010000000" w:firstRow="0" w:lastRow="0" w:firstColumn="0" w:lastColumn="0" w:oddVBand="1" w:evenVBand="0" w:oddHBand="0" w:evenHBand="0" w:firstRowFirstColumn="0" w:firstRowLastColumn="0" w:lastRowFirstColumn="0" w:lastRowLastColumn="0"/>
            <w:tcW w:w="1152" w:type="dxa"/>
          </w:tcPr>
          <w:p w14:paraId="06E13E58" w14:textId="77777777" w:rsidR="00A922ED" w:rsidRPr="00F65579" w:rsidRDefault="00A922ED" w:rsidP="00A922ED">
            <w:pPr>
              <w:pStyle w:val="Tabletextright"/>
            </w:pPr>
            <w:r w:rsidRPr="00F65579">
              <w:t>0.19</w:t>
            </w:r>
          </w:p>
        </w:tc>
        <w:tc>
          <w:tcPr>
            <w:cnfStyle w:val="000001000000" w:firstRow="0" w:lastRow="0" w:firstColumn="0" w:lastColumn="0" w:oddVBand="0" w:evenVBand="1" w:oddHBand="0" w:evenHBand="0" w:firstRowFirstColumn="0" w:firstRowLastColumn="0" w:lastRowFirstColumn="0" w:lastRowLastColumn="0"/>
            <w:tcW w:w="1152" w:type="dxa"/>
          </w:tcPr>
          <w:p w14:paraId="0A217A3B" w14:textId="77777777" w:rsidR="00A922ED" w:rsidRPr="00F65579" w:rsidRDefault="00A922ED" w:rsidP="00A922ED">
            <w:pPr>
              <w:pStyle w:val="Tabletextright"/>
            </w:pPr>
          </w:p>
        </w:tc>
        <w:tc>
          <w:tcPr>
            <w:cnfStyle w:val="000010000000" w:firstRow="0" w:lastRow="0" w:firstColumn="0" w:lastColumn="0" w:oddVBand="1" w:evenVBand="0" w:oddHBand="0" w:evenHBand="0" w:firstRowFirstColumn="0" w:firstRowLastColumn="0" w:lastRowFirstColumn="0" w:lastRowLastColumn="0"/>
            <w:tcW w:w="1152" w:type="dxa"/>
          </w:tcPr>
          <w:p w14:paraId="415AEF1E" w14:textId="77777777" w:rsidR="00A922ED" w:rsidRPr="00F65579" w:rsidDel="006E2036" w:rsidRDefault="00A922ED" w:rsidP="00A922ED">
            <w:pPr>
              <w:pStyle w:val="Tabletextright"/>
            </w:pPr>
          </w:p>
        </w:tc>
      </w:tr>
      <w:tr w:rsidR="00F27BC3" w:rsidRPr="00F65579" w14:paraId="26EF5089"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46F1883F" w14:textId="77777777" w:rsidR="00F27BC3" w:rsidRPr="00F65579" w:rsidRDefault="00F27BC3" w:rsidP="00F27BC3">
            <w:pPr>
              <w:pStyle w:val="Tabletextbold"/>
            </w:pPr>
            <w:r w:rsidRPr="00F65579">
              <w:t>Total distance travelled by air (km)</w:t>
            </w:r>
          </w:p>
        </w:tc>
        <w:tc>
          <w:tcPr>
            <w:cnfStyle w:val="000010000000" w:firstRow="0" w:lastRow="0" w:firstColumn="0" w:lastColumn="0" w:oddVBand="1" w:evenVBand="0" w:oddHBand="0" w:evenHBand="0" w:firstRowFirstColumn="0" w:firstRowLastColumn="0" w:lastRowFirstColumn="0" w:lastRowLastColumn="0"/>
            <w:tcW w:w="1152" w:type="dxa"/>
          </w:tcPr>
          <w:p w14:paraId="3B04B56C" w14:textId="77777777" w:rsidR="00F27BC3" w:rsidRPr="00F65579" w:rsidRDefault="00F27BC3" w:rsidP="00F27BC3">
            <w:pPr>
              <w:pStyle w:val="Tabletextrightbold"/>
              <w:rPr>
                <w:color w:val="auto"/>
                <w:vertAlign w:val="superscript"/>
              </w:rPr>
            </w:pPr>
            <w:r w:rsidRPr="00F65579">
              <w:t>322 979.87</w:t>
            </w:r>
          </w:p>
        </w:tc>
        <w:tc>
          <w:tcPr>
            <w:cnfStyle w:val="000001000000" w:firstRow="0" w:lastRow="0" w:firstColumn="0" w:lastColumn="0" w:oddVBand="0" w:evenVBand="1" w:oddHBand="0" w:evenHBand="0" w:firstRowFirstColumn="0" w:firstRowLastColumn="0" w:lastRowFirstColumn="0" w:lastRowLastColumn="0"/>
            <w:tcW w:w="1152" w:type="dxa"/>
          </w:tcPr>
          <w:p w14:paraId="3EB0D696" w14:textId="77777777" w:rsidR="00F27BC3" w:rsidRPr="00F65579" w:rsidRDefault="00F27BC3" w:rsidP="00F27BC3">
            <w:pPr>
              <w:pStyle w:val="Tabletextrightbold"/>
              <w:rPr>
                <w:vertAlign w:val="superscript"/>
              </w:rPr>
            </w:pPr>
            <w:r w:rsidRPr="00F65579">
              <w:t>415 331.74</w:t>
            </w:r>
            <w:r w:rsidRPr="00F65579">
              <w:rPr>
                <w:vertAlign w:val="superscript"/>
              </w:rPr>
              <w:t>(a)</w:t>
            </w:r>
          </w:p>
        </w:tc>
        <w:tc>
          <w:tcPr>
            <w:cnfStyle w:val="000010000000" w:firstRow="0" w:lastRow="0" w:firstColumn="0" w:lastColumn="0" w:oddVBand="1" w:evenVBand="0" w:oddHBand="0" w:evenHBand="0" w:firstRowFirstColumn="0" w:firstRowLastColumn="0" w:lastRowFirstColumn="0" w:lastRowLastColumn="0"/>
            <w:tcW w:w="1152" w:type="dxa"/>
          </w:tcPr>
          <w:p w14:paraId="212516FB" w14:textId="77777777" w:rsidR="00F27BC3" w:rsidRPr="00F65579" w:rsidRDefault="00F27BC3" w:rsidP="00F27BC3">
            <w:pPr>
              <w:pStyle w:val="Tabletextrightbold"/>
            </w:pPr>
            <w:r w:rsidRPr="00F65579">
              <w:t>261 056</w:t>
            </w:r>
          </w:p>
        </w:tc>
      </w:tr>
      <w:tr w:rsidR="00F27BC3" w:rsidRPr="00F65579" w14:paraId="18866C20"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45F157D5" w14:textId="77777777" w:rsidR="00F27BC3" w:rsidRPr="00F65579" w:rsidRDefault="00F27BC3" w:rsidP="00F27BC3">
            <w:pPr>
              <w:pStyle w:val="Tabletextbold"/>
            </w:pPr>
            <w:r w:rsidRPr="00F65579">
              <w:t>Percentage using sustainable transport to get to and from work by locality</w:t>
            </w:r>
          </w:p>
        </w:tc>
        <w:tc>
          <w:tcPr>
            <w:cnfStyle w:val="000010000000" w:firstRow="0" w:lastRow="0" w:firstColumn="0" w:lastColumn="0" w:oddVBand="1" w:evenVBand="0" w:oddHBand="0" w:evenHBand="0" w:firstRowFirstColumn="0" w:firstRowLastColumn="0" w:lastRowFirstColumn="0" w:lastRowLastColumn="0"/>
            <w:tcW w:w="1152" w:type="dxa"/>
          </w:tcPr>
          <w:p w14:paraId="56C36BD5" w14:textId="77777777" w:rsidR="00F27BC3" w:rsidRPr="00F65579" w:rsidRDefault="00F27BC3" w:rsidP="00F27BC3">
            <w:pPr>
              <w:pStyle w:val="Tabletextrightbold"/>
            </w:pPr>
            <w:r w:rsidRPr="00F65579">
              <w:t>93.4</w:t>
            </w:r>
          </w:p>
        </w:tc>
        <w:tc>
          <w:tcPr>
            <w:cnfStyle w:val="000001000000" w:firstRow="0" w:lastRow="0" w:firstColumn="0" w:lastColumn="0" w:oddVBand="0" w:evenVBand="1" w:oddHBand="0" w:evenHBand="0" w:firstRowFirstColumn="0" w:firstRowLastColumn="0" w:lastRowFirstColumn="0" w:lastRowLastColumn="0"/>
            <w:tcW w:w="1152" w:type="dxa"/>
          </w:tcPr>
          <w:p w14:paraId="220CA1F9" w14:textId="77777777" w:rsidR="00F27BC3" w:rsidRPr="00F65579" w:rsidRDefault="00F27BC3" w:rsidP="00F27BC3">
            <w:pPr>
              <w:pStyle w:val="Tabletextrightbold"/>
              <w:rPr>
                <w:vertAlign w:val="superscript"/>
              </w:rPr>
            </w:pPr>
            <w:r w:rsidRPr="00F65579">
              <w:t>91.1</w:t>
            </w:r>
            <w:r w:rsidRPr="00F65579">
              <w:rPr>
                <w:vertAlign w:val="superscript"/>
              </w:rPr>
              <w:t>(b)</w:t>
            </w:r>
          </w:p>
        </w:tc>
        <w:tc>
          <w:tcPr>
            <w:cnfStyle w:val="000010000000" w:firstRow="0" w:lastRow="0" w:firstColumn="0" w:lastColumn="0" w:oddVBand="1" w:evenVBand="0" w:oddHBand="0" w:evenHBand="0" w:firstRowFirstColumn="0" w:firstRowLastColumn="0" w:lastRowFirstColumn="0" w:lastRowLastColumn="0"/>
            <w:tcW w:w="1152" w:type="dxa"/>
          </w:tcPr>
          <w:p w14:paraId="59AE8DE5" w14:textId="77777777" w:rsidR="00F27BC3" w:rsidRPr="00F65579" w:rsidRDefault="00F27BC3" w:rsidP="00F27BC3">
            <w:pPr>
              <w:pStyle w:val="Tabletextrightbold"/>
            </w:pPr>
            <w:r w:rsidRPr="00F65579">
              <w:t>90</w:t>
            </w:r>
          </w:p>
        </w:tc>
      </w:tr>
      <w:tr w:rsidR="00F27BC3" w:rsidRPr="00F65579" w14:paraId="42171433"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77EECA9C" w14:textId="77777777" w:rsidR="00F27BC3" w:rsidRPr="00F65579" w:rsidRDefault="00F27BC3" w:rsidP="00F27BC3">
            <w:pPr>
              <w:pStyle w:val="Tabletextindent"/>
            </w:pPr>
            <w:r w:rsidRPr="00F65579">
              <w:t>Melbourne CBD</w:t>
            </w:r>
          </w:p>
        </w:tc>
        <w:tc>
          <w:tcPr>
            <w:cnfStyle w:val="000010000000" w:firstRow="0" w:lastRow="0" w:firstColumn="0" w:lastColumn="0" w:oddVBand="1" w:evenVBand="0" w:oddHBand="0" w:evenHBand="0" w:firstRowFirstColumn="0" w:firstRowLastColumn="0" w:lastRowFirstColumn="0" w:lastRowLastColumn="0"/>
            <w:tcW w:w="1152" w:type="dxa"/>
          </w:tcPr>
          <w:p w14:paraId="1EDFAB59" w14:textId="77777777" w:rsidR="00F27BC3" w:rsidRPr="00F65579" w:rsidRDefault="00F27BC3" w:rsidP="00F27BC3">
            <w:pPr>
              <w:pStyle w:val="Tabletextright"/>
            </w:pPr>
            <w:r w:rsidRPr="00F65579">
              <w:t>81.3</w:t>
            </w:r>
          </w:p>
        </w:tc>
        <w:tc>
          <w:tcPr>
            <w:cnfStyle w:val="000001000000" w:firstRow="0" w:lastRow="0" w:firstColumn="0" w:lastColumn="0" w:oddVBand="0" w:evenVBand="1" w:oddHBand="0" w:evenHBand="0" w:firstRowFirstColumn="0" w:firstRowLastColumn="0" w:lastRowFirstColumn="0" w:lastRowLastColumn="0"/>
            <w:tcW w:w="1152" w:type="dxa"/>
          </w:tcPr>
          <w:p w14:paraId="05BD45BC" w14:textId="77777777" w:rsidR="00F27BC3" w:rsidRPr="00F65579" w:rsidRDefault="00F27BC3" w:rsidP="00F27BC3">
            <w:pPr>
              <w:pStyle w:val="Tabletextright"/>
            </w:pPr>
            <w:r w:rsidRPr="00F65579">
              <w:t>n/a</w:t>
            </w:r>
          </w:p>
        </w:tc>
        <w:tc>
          <w:tcPr>
            <w:cnfStyle w:val="000010000000" w:firstRow="0" w:lastRow="0" w:firstColumn="0" w:lastColumn="0" w:oddVBand="1" w:evenVBand="0" w:oddHBand="0" w:evenHBand="0" w:firstRowFirstColumn="0" w:firstRowLastColumn="0" w:lastRowFirstColumn="0" w:lastRowLastColumn="0"/>
            <w:tcW w:w="1152" w:type="dxa"/>
          </w:tcPr>
          <w:p w14:paraId="4928ECF3" w14:textId="77777777" w:rsidR="00F27BC3" w:rsidRPr="00F65579" w:rsidRDefault="00F27BC3" w:rsidP="00F27BC3">
            <w:pPr>
              <w:pStyle w:val="Tabletextright"/>
            </w:pPr>
            <w:r w:rsidRPr="00F65579">
              <w:t>n/a</w:t>
            </w:r>
          </w:p>
        </w:tc>
      </w:tr>
      <w:tr w:rsidR="00F27BC3" w:rsidRPr="00F65579" w14:paraId="6E2F23B4"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0A6EADEA" w14:textId="77777777" w:rsidR="00F27BC3" w:rsidRPr="00F65579" w:rsidRDefault="00F27BC3" w:rsidP="00F27BC3">
            <w:pPr>
              <w:pStyle w:val="Tabletextindent"/>
            </w:pPr>
            <w:r w:rsidRPr="00F65579">
              <w:t>Metropolitan Melbourne</w:t>
            </w:r>
          </w:p>
        </w:tc>
        <w:tc>
          <w:tcPr>
            <w:cnfStyle w:val="000010000000" w:firstRow="0" w:lastRow="0" w:firstColumn="0" w:lastColumn="0" w:oddVBand="1" w:evenVBand="0" w:oddHBand="0" w:evenHBand="0" w:firstRowFirstColumn="0" w:firstRowLastColumn="0" w:lastRowFirstColumn="0" w:lastRowLastColumn="0"/>
            <w:tcW w:w="1152" w:type="dxa"/>
          </w:tcPr>
          <w:p w14:paraId="5312A520" w14:textId="77777777" w:rsidR="00F27BC3" w:rsidRPr="00F65579" w:rsidRDefault="00F27BC3" w:rsidP="00F27BC3">
            <w:pPr>
              <w:pStyle w:val="Tabletextright"/>
            </w:pPr>
            <w:r w:rsidRPr="00F65579">
              <w:t>95.8</w:t>
            </w:r>
          </w:p>
        </w:tc>
        <w:tc>
          <w:tcPr>
            <w:cnfStyle w:val="000001000000" w:firstRow="0" w:lastRow="0" w:firstColumn="0" w:lastColumn="0" w:oddVBand="0" w:evenVBand="1" w:oddHBand="0" w:evenHBand="0" w:firstRowFirstColumn="0" w:firstRowLastColumn="0" w:lastRowFirstColumn="0" w:lastRowLastColumn="0"/>
            <w:tcW w:w="1152" w:type="dxa"/>
          </w:tcPr>
          <w:p w14:paraId="0D55A288" w14:textId="77777777" w:rsidR="00F27BC3" w:rsidRPr="00F65579" w:rsidRDefault="00F27BC3" w:rsidP="00F27BC3">
            <w:pPr>
              <w:pStyle w:val="Tabletextright"/>
            </w:pPr>
            <w:r w:rsidRPr="00F65579">
              <w:t>n/a</w:t>
            </w:r>
          </w:p>
        </w:tc>
        <w:tc>
          <w:tcPr>
            <w:cnfStyle w:val="000010000000" w:firstRow="0" w:lastRow="0" w:firstColumn="0" w:lastColumn="0" w:oddVBand="1" w:evenVBand="0" w:oddHBand="0" w:evenHBand="0" w:firstRowFirstColumn="0" w:firstRowLastColumn="0" w:lastRowFirstColumn="0" w:lastRowLastColumn="0"/>
            <w:tcW w:w="1152" w:type="dxa"/>
          </w:tcPr>
          <w:p w14:paraId="2948F015" w14:textId="77777777" w:rsidR="00F27BC3" w:rsidRPr="00F65579" w:rsidRDefault="00F27BC3" w:rsidP="00F27BC3">
            <w:pPr>
              <w:pStyle w:val="Tabletextright"/>
            </w:pPr>
            <w:r w:rsidRPr="00F65579">
              <w:t>n/a</w:t>
            </w:r>
          </w:p>
        </w:tc>
      </w:tr>
      <w:tr w:rsidR="00F27BC3" w:rsidRPr="00F65579" w14:paraId="5E0C4EFD"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21799492" w14:textId="77777777" w:rsidR="00F27BC3" w:rsidRPr="00F65579" w:rsidRDefault="00F27BC3" w:rsidP="00F27BC3">
            <w:pPr>
              <w:pStyle w:val="Tabletextindent"/>
            </w:pPr>
            <w:r w:rsidRPr="00F65579">
              <w:t>Regional Victoria</w:t>
            </w:r>
          </w:p>
        </w:tc>
        <w:tc>
          <w:tcPr>
            <w:cnfStyle w:val="000010000000" w:firstRow="0" w:lastRow="0" w:firstColumn="0" w:lastColumn="0" w:oddVBand="1" w:evenVBand="0" w:oddHBand="0" w:evenHBand="0" w:firstRowFirstColumn="0" w:firstRowLastColumn="0" w:lastRowFirstColumn="0" w:lastRowLastColumn="0"/>
            <w:tcW w:w="1152" w:type="dxa"/>
          </w:tcPr>
          <w:p w14:paraId="50457955" w14:textId="77777777" w:rsidR="00F27BC3" w:rsidRPr="00F65579" w:rsidRDefault="00F27BC3" w:rsidP="00F27BC3">
            <w:pPr>
              <w:pStyle w:val="Tabletextright"/>
            </w:pPr>
            <w:r w:rsidRPr="00F65579">
              <w:t>83.3</w:t>
            </w:r>
          </w:p>
        </w:tc>
        <w:tc>
          <w:tcPr>
            <w:cnfStyle w:val="000001000000" w:firstRow="0" w:lastRow="0" w:firstColumn="0" w:lastColumn="0" w:oddVBand="0" w:evenVBand="1" w:oddHBand="0" w:evenHBand="0" w:firstRowFirstColumn="0" w:firstRowLastColumn="0" w:lastRowFirstColumn="0" w:lastRowLastColumn="0"/>
            <w:tcW w:w="1152" w:type="dxa"/>
          </w:tcPr>
          <w:p w14:paraId="144C98FC" w14:textId="77777777" w:rsidR="00F27BC3" w:rsidRPr="00F65579" w:rsidRDefault="00F27BC3" w:rsidP="00F27BC3">
            <w:pPr>
              <w:pStyle w:val="Tabletextright"/>
            </w:pPr>
            <w:r w:rsidRPr="00F65579">
              <w:t>n/a</w:t>
            </w:r>
          </w:p>
        </w:tc>
        <w:tc>
          <w:tcPr>
            <w:cnfStyle w:val="000010000000" w:firstRow="0" w:lastRow="0" w:firstColumn="0" w:lastColumn="0" w:oddVBand="1" w:evenVBand="0" w:oddHBand="0" w:evenHBand="0" w:firstRowFirstColumn="0" w:firstRowLastColumn="0" w:lastRowFirstColumn="0" w:lastRowLastColumn="0"/>
            <w:tcW w:w="1152" w:type="dxa"/>
          </w:tcPr>
          <w:p w14:paraId="5995ACA0" w14:textId="77777777" w:rsidR="00F27BC3" w:rsidRPr="00F65579" w:rsidRDefault="00F27BC3" w:rsidP="00F27BC3">
            <w:pPr>
              <w:pStyle w:val="Tabletextright"/>
            </w:pPr>
            <w:r w:rsidRPr="00F65579">
              <w:t>n/a</w:t>
            </w:r>
          </w:p>
        </w:tc>
      </w:tr>
    </w:tbl>
    <w:p w14:paraId="193F2A16" w14:textId="77777777" w:rsidR="008A6B78" w:rsidRPr="00F65579" w:rsidRDefault="008A6B78" w:rsidP="008A6B78">
      <w:pPr>
        <w:pStyle w:val="Notes"/>
      </w:pPr>
      <w:r w:rsidRPr="00F65579">
        <w:t>Note</w:t>
      </w:r>
      <w:r w:rsidR="00F27BC3" w:rsidRPr="00F65579">
        <w:t>s</w:t>
      </w:r>
      <w:r w:rsidRPr="00F65579">
        <w:t>:</w:t>
      </w:r>
    </w:p>
    <w:p w14:paraId="273E503B" w14:textId="77777777" w:rsidR="00F27BC3" w:rsidRPr="00F65579" w:rsidRDefault="00F27BC3" w:rsidP="00F27BC3">
      <w:pPr>
        <w:pStyle w:val="Notes"/>
      </w:pPr>
      <w:r w:rsidRPr="00F65579">
        <w:t xml:space="preserve">(a) Fleet use has increased due to increased engagement regionally </w:t>
      </w:r>
    </w:p>
    <w:p w14:paraId="1C98B0CA" w14:textId="77777777" w:rsidR="008A6B78" w:rsidRPr="00F65579" w:rsidRDefault="00F27BC3" w:rsidP="00F27BC3">
      <w:pPr>
        <w:pStyle w:val="Notes"/>
      </w:pPr>
      <w:r w:rsidRPr="00F65579">
        <w:t>(b) The 2017-18 result for ‘Percentage using sustainable transport to get to and from work by locality‘ has been modified to correct an error in the result.</w:t>
      </w:r>
    </w:p>
    <w:p w14:paraId="28C3088E" w14:textId="77777777" w:rsidR="008A6B78" w:rsidRPr="00F65579" w:rsidRDefault="008A6B78" w:rsidP="008A6B78"/>
    <w:p w14:paraId="5D2BFAE3" w14:textId="77777777" w:rsidR="008A6B78" w:rsidRPr="00F65579" w:rsidRDefault="008A6B78" w:rsidP="008A6B78">
      <w:pPr>
        <w:sectPr w:rsidR="008A6B78" w:rsidRPr="00F65579" w:rsidSect="00BB311C">
          <w:type w:val="continuous"/>
          <w:pgSz w:w="11909" w:h="16834" w:code="9"/>
          <w:pgMar w:top="1728" w:right="1152" w:bottom="1260" w:left="1152" w:header="720" w:footer="288" w:gutter="0"/>
          <w:cols w:space="720"/>
          <w:noEndnote/>
        </w:sectPr>
      </w:pPr>
    </w:p>
    <w:p w14:paraId="7B44C55B" w14:textId="77777777" w:rsidR="008A6B78" w:rsidRPr="00F65579" w:rsidRDefault="008A6B78" w:rsidP="008A6B78">
      <w:pPr>
        <w:pStyle w:val="Heading5"/>
      </w:pPr>
      <w:r w:rsidRPr="00F65579">
        <w:t>Actions undertaken</w:t>
      </w:r>
    </w:p>
    <w:p w14:paraId="18542DAC" w14:textId="77777777" w:rsidR="008A6B78" w:rsidRPr="00F65579" w:rsidRDefault="008A6B78" w:rsidP="008A6B78">
      <w:pPr>
        <w:pStyle w:val="Bullet"/>
      </w:pPr>
      <w:r w:rsidRPr="00F65579">
        <w:t>DTF encourages staff to use video conferencing in preference to air travel where appropriate.</w:t>
      </w:r>
    </w:p>
    <w:p w14:paraId="7068CB77" w14:textId="77777777" w:rsidR="008A6B78" w:rsidRPr="00F65579" w:rsidRDefault="008A6B78" w:rsidP="008A6B78">
      <w:pPr>
        <w:pStyle w:val="Bullet"/>
      </w:pPr>
      <w:r w:rsidRPr="00F65579">
        <w:t>DTF participated in the Ride to Work and Walk to Work days.</w:t>
      </w:r>
    </w:p>
    <w:p w14:paraId="7F5285F8" w14:textId="77777777" w:rsidR="00F27BC3" w:rsidRPr="00F65579" w:rsidRDefault="00F27BC3" w:rsidP="008A6B78">
      <w:pPr>
        <w:pStyle w:val="Heading5"/>
      </w:pPr>
      <w:r w:rsidRPr="00F65579">
        <w:t>Result</w:t>
      </w:r>
    </w:p>
    <w:p w14:paraId="1BEA711C" w14:textId="77777777" w:rsidR="00F27BC3" w:rsidRPr="00F65579" w:rsidRDefault="00F27BC3" w:rsidP="00F27BC3">
      <w:pPr>
        <w:pStyle w:val="Bullet"/>
      </w:pPr>
      <w:r w:rsidRPr="00F65579">
        <w:t>Total distance travelled by air has decreased in 2018-19.</w:t>
      </w:r>
    </w:p>
    <w:p w14:paraId="0C01F5F3" w14:textId="77777777" w:rsidR="008A6B78" w:rsidRPr="00F65579" w:rsidRDefault="00AA58F1" w:rsidP="008A6B78">
      <w:pPr>
        <w:pStyle w:val="Heading5"/>
      </w:pPr>
      <w:r w:rsidRPr="00F65579">
        <w:br w:type="column"/>
      </w:r>
      <w:r w:rsidR="008A6B78" w:rsidRPr="00F65579">
        <w:t>Explanatory notes</w:t>
      </w:r>
    </w:p>
    <w:p w14:paraId="42451649" w14:textId="77777777" w:rsidR="00A922ED" w:rsidRPr="00F65579" w:rsidRDefault="00A922ED" w:rsidP="00A922ED">
      <w:pPr>
        <w:pStyle w:val="Bullet"/>
      </w:pPr>
      <w:r w:rsidRPr="00F65579">
        <w:t>The vehicle travel data includes DTF hire car usage from SSP Car Pool Services and was provided by the Shared Service Provider.</w:t>
      </w:r>
    </w:p>
    <w:p w14:paraId="6F74D265" w14:textId="77777777" w:rsidR="008A6B78" w:rsidRPr="00F65579" w:rsidRDefault="00A922ED" w:rsidP="00A922ED">
      <w:pPr>
        <w:pStyle w:val="Bullet"/>
      </w:pPr>
      <w:r w:rsidRPr="00F65579">
        <w:t xml:space="preserve">Air travel </w:t>
      </w:r>
      <w:r w:rsidR="003130CA" w:rsidRPr="00F65579">
        <w:t xml:space="preserve">data </w:t>
      </w:r>
      <w:r w:rsidRPr="00F65579">
        <w:t>was provided by the State Government booking agency.</w:t>
      </w:r>
    </w:p>
    <w:p w14:paraId="6FB871C3" w14:textId="77777777" w:rsidR="008A6B78" w:rsidRPr="00F65579" w:rsidRDefault="008A6B78" w:rsidP="008A6B78">
      <w:pPr>
        <w:spacing w:before="0" w:after="0"/>
      </w:pPr>
      <w:r w:rsidRPr="00F65579">
        <w:br w:type="page"/>
      </w:r>
    </w:p>
    <w:p w14:paraId="11F13676" w14:textId="77777777" w:rsidR="008A6B78" w:rsidRPr="00F65579" w:rsidRDefault="008A6B78" w:rsidP="008A6B78">
      <w:pPr>
        <w:pStyle w:val="Heading4"/>
      </w:pPr>
      <w:r w:rsidRPr="00F65579">
        <w:lastRenderedPageBreak/>
        <w:t>Waste and recycling</w:t>
      </w:r>
    </w:p>
    <w:p w14:paraId="6DC300A4" w14:textId="77777777" w:rsidR="008A6B78" w:rsidRPr="00F65579" w:rsidRDefault="00523448" w:rsidP="00523448">
      <w:r w:rsidRPr="00F65579">
        <w:t>The waste data in the indicators below, includes data from the three kitchen waste streams (landfill, recycling and compost), as well as data from paper and cardboard bins.</w:t>
      </w:r>
    </w:p>
    <w:p w14:paraId="6CFC811F" w14:textId="77777777" w:rsidR="008A6B78" w:rsidRPr="00F65579" w:rsidRDefault="008A6B78" w:rsidP="008A6B78">
      <w:pPr>
        <w:rPr>
          <w:rFonts w:cstheme="minorHAnsi"/>
        </w:rPr>
      </w:pPr>
    </w:p>
    <w:p w14:paraId="2DF271AE" w14:textId="77777777" w:rsidR="008A6B78" w:rsidRPr="00F65579" w:rsidRDefault="008A6B78" w:rsidP="008A6B78">
      <w:r w:rsidRPr="00F65579">
        <w:br w:type="column"/>
      </w:r>
    </w:p>
    <w:p w14:paraId="48FFFDF2" w14:textId="77777777" w:rsidR="008A6B78" w:rsidRPr="00F65579" w:rsidRDefault="008A6B78" w:rsidP="008A6B78"/>
    <w:p w14:paraId="1FBE0FAC" w14:textId="77777777" w:rsidR="008A6B78" w:rsidRPr="00F65579" w:rsidRDefault="008A6B78" w:rsidP="008A6B78">
      <w:pPr>
        <w:sectPr w:rsidR="008A6B78" w:rsidRPr="00F65579" w:rsidSect="0028555D">
          <w:type w:val="continuous"/>
          <w:pgSz w:w="11909" w:h="16834" w:code="9"/>
          <w:pgMar w:top="1728" w:right="1152" w:bottom="1260" w:left="1152" w:header="720" w:footer="288" w:gutter="0"/>
          <w:cols w:num="2" w:space="720"/>
          <w:noEndnote/>
        </w:sectPr>
      </w:pPr>
    </w:p>
    <w:tbl>
      <w:tblPr>
        <w:tblStyle w:val="AnnualReporttexttable"/>
        <w:tblW w:w="0" w:type="auto"/>
        <w:tblLayout w:type="fixed"/>
        <w:tblLook w:val="0280" w:firstRow="0" w:lastRow="0" w:firstColumn="1" w:lastColumn="0" w:noHBand="1" w:noVBand="0"/>
      </w:tblPr>
      <w:tblGrid>
        <w:gridCol w:w="5216"/>
        <w:gridCol w:w="1008"/>
        <w:gridCol w:w="1008"/>
        <w:gridCol w:w="1008"/>
      </w:tblGrid>
      <w:tr w:rsidR="00523448" w:rsidRPr="00F65579" w14:paraId="0CF50B8D" w14:textId="77777777" w:rsidTr="005775F5">
        <w:tc>
          <w:tcPr>
            <w:cnfStyle w:val="001000000000" w:firstRow="0" w:lastRow="0" w:firstColumn="1" w:lastColumn="0" w:oddVBand="0" w:evenVBand="0" w:oddHBand="0" w:evenHBand="0" w:firstRowFirstColumn="0" w:firstRowLastColumn="0" w:lastRowFirstColumn="0" w:lastRowLastColumn="0"/>
            <w:tcW w:w="5216" w:type="dxa"/>
            <w:shd w:val="clear" w:color="auto" w:fill="auto"/>
          </w:tcPr>
          <w:p w14:paraId="596BFC65" w14:textId="77777777" w:rsidR="00523448" w:rsidRPr="00F65579" w:rsidRDefault="00523448" w:rsidP="00523448">
            <w:pPr>
              <w:pStyle w:val="Tabletextheadingleft"/>
            </w:pPr>
            <w:r w:rsidRPr="00F65579">
              <w:t>Indicator</w:t>
            </w: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1EBE9066" w14:textId="77777777" w:rsidR="00523448" w:rsidRPr="00F65579" w:rsidRDefault="00523448" w:rsidP="00523448">
            <w:pPr>
              <w:pStyle w:val="Tabletextheadingright"/>
            </w:pPr>
            <w:r w:rsidRPr="00F65579">
              <w:t>2018</w:t>
            </w:r>
            <w:r w:rsidR="003E7C90" w:rsidRPr="00F65579">
              <w:noBreakHyphen/>
            </w:r>
            <w:r w:rsidRPr="00F65579">
              <w:t>19</w:t>
            </w:r>
          </w:p>
        </w:tc>
        <w:tc>
          <w:tcPr>
            <w:cnfStyle w:val="000001000000" w:firstRow="0" w:lastRow="0" w:firstColumn="0" w:lastColumn="0" w:oddVBand="0" w:evenVBand="1" w:oddHBand="0" w:evenHBand="0" w:firstRowFirstColumn="0" w:firstRowLastColumn="0" w:lastRowFirstColumn="0" w:lastRowLastColumn="0"/>
            <w:tcW w:w="1008" w:type="dxa"/>
            <w:shd w:val="clear" w:color="auto" w:fill="auto"/>
          </w:tcPr>
          <w:p w14:paraId="0FB66D81" w14:textId="77777777" w:rsidR="00523448" w:rsidRPr="00F65579" w:rsidRDefault="00523448" w:rsidP="00523448">
            <w:pPr>
              <w:pStyle w:val="Tabletextheadingright"/>
            </w:pPr>
            <w:r w:rsidRPr="00F65579">
              <w:t>2017</w:t>
            </w:r>
            <w:r w:rsidR="003E7C90" w:rsidRPr="00F65579">
              <w:noBreakHyphen/>
            </w:r>
            <w:r w:rsidRPr="00F65579">
              <w:t>18</w:t>
            </w: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6493962C" w14:textId="77777777" w:rsidR="00523448" w:rsidRPr="00F65579" w:rsidRDefault="00523448" w:rsidP="00523448">
            <w:pPr>
              <w:pStyle w:val="Tabletextheadingright"/>
            </w:pPr>
            <w:r w:rsidRPr="00F65579">
              <w:t>2016</w:t>
            </w:r>
            <w:r w:rsidR="003E7C90" w:rsidRPr="00F65579">
              <w:noBreakHyphen/>
            </w:r>
            <w:r w:rsidRPr="00F65579">
              <w:t>17</w:t>
            </w:r>
          </w:p>
        </w:tc>
      </w:tr>
      <w:tr w:rsidR="00523448" w:rsidRPr="00F65579" w14:paraId="7473A2BA"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2FC8D37A" w14:textId="77777777" w:rsidR="00523448" w:rsidRPr="00F65579" w:rsidRDefault="00523448" w:rsidP="00523448">
            <w:pPr>
              <w:pStyle w:val="Tabletextbold"/>
            </w:pPr>
            <w:r w:rsidRPr="00F65579">
              <w:t>Total units of waste disposed of by destination (kg/yr)</w:t>
            </w:r>
          </w:p>
        </w:tc>
        <w:tc>
          <w:tcPr>
            <w:cnfStyle w:val="000010000000" w:firstRow="0" w:lastRow="0" w:firstColumn="0" w:lastColumn="0" w:oddVBand="1" w:evenVBand="0" w:oddHBand="0" w:evenHBand="0" w:firstRowFirstColumn="0" w:firstRowLastColumn="0" w:lastRowFirstColumn="0" w:lastRowLastColumn="0"/>
            <w:tcW w:w="1008" w:type="dxa"/>
          </w:tcPr>
          <w:p w14:paraId="4665AC16" w14:textId="77777777" w:rsidR="00523448" w:rsidRPr="00F65579" w:rsidRDefault="00523448" w:rsidP="00523448">
            <w:pPr>
              <w:pStyle w:val="Tabletextrightbold"/>
            </w:pPr>
            <w:r w:rsidRPr="00F65579">
              <w:t>24 136</w:t>
            </w:r>
          </w:p>
        </w:tc>
        <w:tc>
          <w:tcPr>
            <w:cnfStyle w:val="000001000000" w:firstRow="0" w:lastRow="0" w:firstColumn="0" w:lastColumn="0" w:oddVBand="0" w:evenVBand="1" w:oddHBand="0" w:evenHBand="0" w:firstRowFirstColumn="0" w:firstRowLastColumn="0" w:lastRowFirstColumn="0" w:lastRowLastColumn="0"/>
            <w:tcW w:w="1008" w:type="dxa"/>
          </w:tcPr>
          <w:p w14:paraId="4587ADBF" w14:textId="77777777" w:rsidR="00523448" w:rsidRPr="00F65579" w:rsidRDefault="00523448" w:rsidP="00523448">
            <w:pPr>
              <w:pStyle w:val="Tabletextrightbold"/>
              <w:rPr>
                <w:rFonts w:ascii="Arial" w:hAnsi="Arial" w:cs="Arial"/>
              </w:rPr>
            </w:pPr>
            <w:r w:rsidRPr="00F65579">
              <w:t>45 482.65</w:t>
            </w:r>
          </w:p>
        </w:tc>
        <w:tc>
          <w:tcPr>
            <w:cnfStyle w:val="000010000000" w:firstRow="0" w:lastRow="0" w:firstColumn="0" w:lastColumn="0" w:oddVBand="1" w:evenVBand="0" w:oddHBand="0" w:evenHBand="0" w:firstRowFirstColumn="0" w:firstRowLastColumn="0" w:lastRowFirstColumn="0" w:lastRowLastColumn="0"/>
            <w:tcW w:w="1008" w:type="dxa"/>
          </w:tcPr>
          <w:p w14:paraId="0121457E" w14:textId="77777777" w:rsidR="00523448" w:rsidRPr="00F65579" w:rsidRDefault="00523448" w:rsidP="00523448">
            <w:pPr>
              <w:pStyle w:val="Tabletextrightbold"/>
              <w:rPr>
                <w:rFonts w:ascii="Arial" w:hAnsi="Arial" w:cs="Arial"/>
              </w:rPr>
            </w:pPr>
            <w:r w:rsidRPr="00F65579">
              <w:t>49 446</w:t>
            </w:r>
          </w:p>
        </w:tc>
      </w:tr>
      <w:tr w:rsidR="00523448" w:rsidRPr="00F65579" w14:paraId="0E722516"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13369D01" w14:textId="77777777" w:rsidR="00523448" w:rsidRPr="00F65579" w:rsidRDefault="00523448" w:rsidP="00523448">
            <w:pPr>
              <w:pStyle w:val="Tabletext"/>
            </w:pPr>
            <w:r w:rsidRPr="00F65579">
              <w:t>Landfill (kg)</w:t>
            </w:r>
          </w:p>
        </w:tc>
        <w:tc>
          <w:tcPr>
            <w:cnfStyle w:val="000010000000" w:firstRow="0" w:lastRow="0" w:firstColumn="0" w:lastColumn="0" w:oddVBand="1" w:evenVBand="0" w:oddHBand="0" w:evenHBand="0" w:firstRowFirstColumn="0" w:firstRowLastColumn="0" w:lastRowFirstColumn="0" w:lastRowLastColumn="0"/>
            <w:tcW w:w="1008" w:type="dxa"/>
          </w:tcPr>
          <w:p w14:paraId="3131EFE1" w14:textId="77777777" w:rsidR="00523448" w:rsidRPr="00F65579" w:rsidRDefault="00523448" w:rsidP="00523448">
            <w:pPr>
              <w:pStyle w:val="Tabletextright"/>
            </w:pPr>
            <w:r w:rsidRPr="00F65579">
              <w:t>6 700</w:t>
            </w:r>
          </w:p>
        </w:tc>
        <w:tc>
          <w:tcPr>
            <w:cnfStyle w:val="000001000000" w:firstRow="0" w:lastRow="0" w:firstColumn="0" w:lastColumn="0" w:oddVBand="0" w:evenVBand="1" w:oddHBand="0" w:evenHBand="0" w:firstRowFirstColumn="0" w:firstRowLastColumn="0" w:lastRowFirstColumn="0" w:lastRowLastColumn="0"/>
            <w:tcW w:w="1008" w:type="dxa"/>
          </w:tcPr>
          <w:p w14:paraId="63CC4D46" w14:textId="77777777" w:rsidR="00523448" w:rsidRPr="00F65579" w:rsidRDefault="00523448" w:rsidP="00523448">
            <w:pPr>
              <w:pStyle w:val="Tabletextright"/>
              <w:rPr>
                <w:rFonts w:ascii="Arial" w:hAnsi="Arial" w:cs="Arial"/>
              </w:rPr>
            </w:pPr>
            <w:r w:rsidRPr="00F65579">
              <w:t>6 847</w:t>
            </w:r>
          </w:p>
        </w:tc>
        <w:tc>
          <w:tcPr>
            <w:cnfStyle w:val="000010000000" w:firstRow="0" w:lastRow="0" w:firstColumn="0" w:lastColumn="0" w:oddVBand="1" w:evenVBand="0" w:oddHBand="0" w:evenHBand="0" w:firstRowFirstColumn="0" w:firstRowLastColumn="0" w:lastRowFirstColumn="0" w:lastRowLastColumn="0"/>
            <w:tcW w:w="1008" w:type="dxa"/>
          </w:tcPr>
          <w:p w14:paraId="2FBD5BA9" w14:textId="77777777" w:rsidR="00523448" w:rsidRPr="00F65579" w:rsidRDefault="00523448" w:rsidP="00523448">
            <w:pPr>
              <w:pStyle w:val="Tabletextright"/>
              <w:rPr>
                <w:rFonts w:ascii="Arial" w:hAnsi="Arial" w:cs="Arial"/>
              </w:rPr>
            </w:pPr>
            <w:r w:rsidRPr="00F65579">
              <w:t>6 642</w:t>
            </w:r>
          </w:p>
        </w:tc>
      </w:tr>
      <w:tr w:rsidR="00523448" w:rsidRPr="00F65579" w:rsidDel="006A3AE4" w14:paraId="6AB30676"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4C05636E" w14:textId="77777777" w:rsidR="00523448" w:rsidRPr="00F65579" w:rsidRDefault="00523448" w:rsidP="00523448">
            <w:pPr>
              <w:pStyle w:val="Tabletext"/>
            </w:pPr>
            <w:r w:rsidRPr="00F65579">
              <w:t>Co</w:t>
            </w:r>
            <w:r w:rsidR="003E7C90" w:rsidRPr="00F65579">
              <w:noBreakHyphen/>
            </w:r>
            <w:r w:rsidRPr="00F65579">
              <w:t>mingled recycling (kg)</w:t>
            </w:r>
          </w:p>
        </w:tc>
        <w:tc>
          <w:tcPr>
            <w:cnfStyle w:val="000010000000" w:firstRow="0" w:lastRow="0" w:firstColumn="0" w:lastColumn="0" w:oddVBand="1" w:evenVBand="0" w:oddHBand="0" w:evenHBand="0" w:firstRowFirstColumn="0" w:firstRowLastColumn="0" w:lastRowFirstColumn="0" w:lastRowLastColumn="0"/>
            <w:tcW w:w="1008" w:type="dxa"/>
          </w:tcPr>
          <w:p w14:paraId="05C453C6" w14:textId="77777777" w:rsidR="00523448" w:rsidRPr="00F65579" w:rsidDel="006A3AE4" w:rsidRDefault="00523448" w:rsidP="00523448">
            <w:pPr>
              <w:pStyle w:val="Tabletextright"/>
            </w:pPr>
            <w:r w:rsidRPr="00F65579">
              <w:t>12 232</w:t>
            </w:r>
          </w:p>
        </w:tc>
        <w:tc>
          <w:tcPr>
            <w:cnfStyle w:val="000001000000" w:firstRow="0" w:lastRow="0" w:firstColumn="0" w:lastColumn="0" w:oddVBand="0" w:evenVBand="1" w:oddHBand="0" w:evenHBand="0" w:firstRowFirstColumn="0" w:firstRowLastColumn="0" w:lastRowFirstColumn="0" w:lastRowLastColumn="0"/>
            <w:tcW w:w="1008" w:type="dxa"/>
          </w:tcPr>
          <w:p w14:paraId="57CE7A1E" w14:textId="77777777" w:rsidR="00523448" w:rsidRPr="00F65579" w:rsidDel="006A3AE4" w:rsidRDefault="00523448" w:rsidP="00523448">
            <w:pPr>
              <w:pStyle w:val="Tabletextright"/>
              <w:rPr>
                <w:rFonts w:ascii="Arial" w:hAnsi="Arial" w:cs="Arial"/>
              </w:rPr>
            </w:pPr>
            <w:r w:rsidRPr="00F65579">
              <w:t>34 481.02</w:t>
            </w:r>
          </w:p>
        </w:tc>
        <w:tc>
          <w:tcPr>
            <w:cnfStyle w:val="000010000000" w:firstRow="0" w:lastRow="0" w:firstColumn="0" w:lastColumn="0" w:oddVBand="1" w:evenVBand="0" w:oddHBand="0" w:evenHBand="0" w:firstRowFirstColumn="0" w:firstRowLastColumn="0" w:lastRowFirstColumn="0" w:lastRowLastColumn="0"/>
            <w:tcW w:w="1008" w:type="dxa"/>
          </w:tcPr>
          <w:p w14:paraId="272FAAAA" w14:textId="77777777" w:rsidR="00523448" w:rsidRPr="00F65579" w:rsidDel="006A3AE4" w:rsidRDefault="00523448" w:rsidP="00523448">
            <w:pPr>
              <w:pStyle w:val="Tabletextright"/>
              <w:rPr>
                <w:rFonts w:ascii="Arial" w:hAnsi="Arial" w:cs="Arial"/>
              </w:rPr>
            </w:pPr>
            <w:r w:rsidRPr="00F65579">
              <w:t>37 413</w:t>
            </w:r>
          </w:p>
        </w:tc>
      </w:tr>
      <w:tr w:rsidR="00523448" w:rsidRPr="00F65579" w:rsidDel="006A3AE4" w14:paraId="7D96EE6F"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710BBA60" w14:textId="77777777" w:rsidR="00523448" w:rsidRPr="00F65579" w:rsidRDefault="00523448" w:rsidP="00523448">
            <w:pPr>
              <w:pStyle w:val="Tabletext"/>
            </w:pPr>
            <w:r w:rsidRPr="00F65579">
              <w:t>Paper and card (kg)</w:t>
            </w:r>
          </w:p>
        </w:tc>
        <w:tc>
          <w:tcPr>
            <w:cnfStyle w:val="000010000000" w:firstRow="0" w:lastRow="0" w:firstColumn="0" w:lastColumn="0" w:oddVBand="1" w:evenVBand="0" w:oddHBand="0" w:evenHBand="0" w:firstRowFirstColumn="0" w:firstRowLastColumn="0" w:lastRowFirstColumn="0" w:lastRowLastColumn="0"/>
            <w:tcW w:w="1008" w:type="dxa"/>
          </w:tcPr>
          <w:p w14:paraId="69F9E916" w14:textId="77777777" w:rsidR="00523448" w:rsidRPr="00F65579" w:rsidDel="006A3AE4" w:rsidRDefault="00523448" w:rsidP="00523448">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336FE6B5" w14:textId="77777777" w:rsidR="00523448" w:rsidRPr="00F65579" w:rsidDel="006A3AE4" w:rsidRDefault="00523448" w:rsidP="00523448">
            <w:pPr>
              <w:pStyle w:val="Tabletextright"/>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08" w:type="dxa"/>
          </w:tcPr>
          <w:p w14:paraId="66F26EF1" w14:textId="77777777" w:rsidR="00523448" w:rsidRPr="00F65579" w:rsidDel="006A3AE4" w:rsidRDefault="00523448" w:rsidP="00523448">
            <w:pPr>
              <w:pStyle w:val="Tabletextright"/>
              <w:rPr>
                <w:rFonts w:ascii="Arial" w:hAnsi="Arial" w:cs="Arial"/>
              </w:rPr>
            </w:pPr>
          </w:p>
        </w:tc>
      </w:tr>
      <w:tr w:rsidR="00523448" w:rsidRPr="00F65579" w:rsidDel="006A3AE4" w14:paraId="2C009304"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22462531" w14:textId="77777777" w:rsidR="00523448" w:rsidRPr="00F65579" w:rsidRDefault="00523448" w:rsidP="00523448">
            <w:pPr>
              <w:pStyle w:val="Tabletext"/>
            </w:pPr>
            <w:r w:rsidRPr="00F65579">
              <w:t>Secure documents (kg)</w:t>
            </w:r>
          </w:p>
        </w:tc>
        <w:tc>
          <w:tcPr>
            <w:cnfStyle w:val="000010000000" w:firstRow="0" w:lastRow="0" w:firstColumn="0" w:lastColumn="0" w:oddVBand="1" w:evenVBand="0" w:oddHBand="0" w:evenHBand="0" w:firstRowFirstColumn="0" w:firstRowLastColumn="0" w:lastRowFirstColumn="0" w:lastRowLastColumn="0"/>
            <w:tcW w:w="1008" w:type="dxa"/>
          </w:tcPr>
          <w:p w14:paraId="780D8EDB" w14:textId="77777777" w:rsidR="00523448" w:rsidRPr="00F65579" w:rsidRDefault="00523448" w:rsidP="00523448">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3B2E6165" w14:textId="77777777" w:rsidR="00523448" w:rsidRPr="00F65579" w:rsidRDefault="00523448" w:rsidP="00523448">
            <w:pPr>
              <w:pStyle w:val="Tabletextright"/>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08" w:type="dxa"/>
          </w:tcPr>
          <w:p w14:paraId="7D5B20A7" w14:textId="77777777" w:rsidR="00523448" w:rsidRPr="00F65579" w:rsidRDefault="00523448" w:rsidP="00523448">
            <w:pPr>
              <w:pStyle w:val="Tabletextright"/>
              <w:rPr>
                <w:rFonts w:ascii="Arial" w:hAnsi="Arial" w:cs="Arial"/>
              </w:rPr>
            </w:pPr>
          </w:p>
        </w:tc>
      </w:tr>
      <w:tr w:rsidR="00523448" w:rsidRPr="00F65579" w:rsidDel="006A3AE4" w14:paraId="3A7AA1FC"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2D14CD1B" w14:textId="77777777" w:rsidR="00523448" w:rsidRPr="00F65579" w:rsidRDefault="00523448" w:rsidP="00523448">
            <w:pPr>
              <w:pStyle w:val="Tabletext"/>
            </w:pPr>
            <w:r w:rsidRPr="00F65579">
              <w:t>Organics (kg)</w:t>
            </w:r>
          </w:p>
        </w:tc>
        <w:tc>
          <w:tcPr>
            <w:cnfStyle w:val="000010000000" w:firstRow="0" w:lastRow="0" w:firstColumn="0" w:lastColumn="0" w:oddVBand="1" w:evenVBand="0" w:oddHBand="0" w:evenHBand="0" w:firstRowFirstColumn="0" w:firstRowLastColumn="0" w:lastRowFirstColumn="0" w:lastRowLastColumn="0"/>
            <w:tcW w:w="1008" w:type="dxa"/>
          </w:tcPr>
          <w:p w14:paraId="120D57AF" w14:textId="77777777" w:rsidR="00523448" w:rsidRPr="00F65579" w:rsidRDefault="00523448" w:rsidP="00523448">
            <w:pPr>
              <w:pStyle w:val="Tabletextright"/>
            </w:pPr>
            <w:r w:rsidRPr="00F65579">
              <w:t>5 203</w:t>
            </w:r>
          </w:p>
        </w:tc>
        <w:tc>
          <w:tcPr>
            <w:cnfStyle w:val="000001000000" w:firstRow="0" w:lastRow="0" w:firstColumn="0" w:lastColumn="0" w:oddVBand="0" w:evenVBand="1" w:oddHBand="0" w:evenHBand="0" w:firstRowFirstColumn="0" w:firstRowLastColumn="0" w:lastRowFirstColumn="0" w:lastRowLastColumn="0"/>
            <w:tcW w:w="1008" w:type="dxa"/>
          </w:tcPr>
          <w:p w14:paraId="24E98401" w14:textId="77777777" w:rsidR="00523448" w:rsidRPr="00F65579" w:rsidRDefault="00523448" w:rsidP="00523448">
            <w:pPr>
              <w:pStyle w:val="Tabletextright"/>
              <w:rPr>
                <w:rFonts w:ascii="Arial" w:hAnsi="Arial" w:cs="Arial"/>
              </w:rPr>
            </w:pPr>
            <w:r w:rsidRPr="00F65579">
              <w:t>4 154.63</w:t>
            </w:r>
          </w:p>
        </w:tc>
        <w:tc>
          <w:tcPr>
            <w:cnfStyle w:val="000010000000" w:firstRow="0" w:lastRow="0" w:firstColumn="0" w:lastColumn="0" w:oddVBand="1" w:evenVBand="0" w:oddHBand="0" w:evenHBand="0" w:firstRowFirstColumn="0" w:firstRowLastColumn="0" w:lastRowFirstColumn="0" w:lastRowLastColumn="0"/>
            <w:tcW w:w="1008" w:type="dxa"/>
          </w:tcPr>
          <w:p w14:paraId="2D79F361" w14:textId="77777777" w:rsidR="00523448" w:rsidRPr="00F65579" w:rsidRDefault="00523448" w:rsidP="00523448">
            <w:pPr>
              <w:pStyle w:val="Tabletextright"/>
              <w:rPr>
                <w:rFonts w:ascii="Arial" w:hAnsi="Arial" w:cs="Arial"/>
              </w:rPr>
            </w:pPr>
            <w:r w:rsidRPr="00F65579">
              <w:t>5 391</w:t>
            </w:r>
          </w:p>
        </w:tc>
      </w:tr>
      <w:tr w:rsidR="00523448" w:rsidRPr="00F65579" w:rsidDel="006A3AE4" w14:paraId="3845DFA0"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0DA520E8" w14:textId="77777777" w:rsidR="00523448" w:rsidRPr="00F65579" w:rsidRDefault="00523448" w:rsidP="00523448">
            <w:pPr>
              <w:pStyle w:val="Tabletextbold"/>
            </w:pPr>
            <w:r w:rsidRPr="00F65579">
              <w:t>Total units of waste disposed of per FTE by destination (kg/FTE)</w:t>
            </w:r>
          </w:p>
        </w:tc>
        <w:tc>
          <w:tcPr>
            <w:cnfStyle w:val="000010000000" w:firstRow="0" w:lastRow="0" w:firstColumn="0" w:lastColumn="0" w:oddVBand="1" w:evenVBand="0" w:oddHBand="0" w:evenHBand="0" w:firstRowFirstColumn="0" w:firstRowLastColumn="0" w:lastRowFirstColumn="0" w:lastRowLastColumn="0"/>
            <w:tcW w:w="1008" w:type="dxa"/>
          </w:tcPr>
          <w:p w14:paraId="12EC2E63" w14:textId="77777777" w:rsidR="00523448" w:rsidRPr="00F65579" w:rsidDel="006A3AE4" w:rsidRDefault="00523448" w:rsidP="00523448">
            <w:pPr>
              <w:pStyle w:val="Tabletextrightbold"/>
            </w:pPr>
            <w:r w:rsidRPr="00F65579">
              <w:t>39.6</w:t>
            </w:r>
          </w:p>
        </w:tc>
        <w:tc>
          <w:tcPr>
            <w:cnfStyle w:val="000001000000" w:firstRow="0" w:lastRow="0" w:firstColumn="0" w:lastColumn="0" w:oddVBand="0" w:evenVBand="1" w:oddHBand="0" w:evenHBand="0" w:firstRowFirstColumn="0" w:firstRowLastColumn="0" w:lastRowFirstColumn="0" w:lastRowLastColumn="0"/>
            <w:tcW w:w="1008" w:type="dxa"/>
          </w:tcPr>
          <w:p w14:paraId="09BC5818" w14:textId="77777777" w:rsidR="00523448" w:rsidRPr="00F65579" w:rsidDel="006A3AE4" w:rsidRDefault="00523448" w:rsidP="00523448">
            <w:pPr>
              <w:pStyle w:val="Tabletextrightbold"/>
              <w:rPr>
                <w:rFonts w:ascii="Arial" w:hAnsi="Arial" w:cs="Arial"/>
              </w:rPr>
            </w:pPr>
            <w:r w:rsidRPr="00F65579">
              <w:t>76.85</w:t>
            </w:r>
          </w:p>
        </w:tc>
        <w:tc>
          <w:tcPr>
            <w:cnfStyle w:val="000010000000" w:firstRow="0" w:lastRow="0" w:firstColumn="0" w:lastColumn="0" w:oddVBand="1" w:evenVBand="0" w:oddHBand="0" w:evenHBand="0" w:firstRowFirstColumn="0" w:firstRowLastColumn="0" w:lastRowFirstColumn="0" w:lastRowLastColumn="0"/>
            <w:tcW w:w="1008" w:type="dxa"/>
          </w:tcPr>
          <w:p w14:paraId="198C592D" w14:textId="77777777" w:rsidR="00523448" w:rsidRPr="00F65579" w:rsidDel="006A3AE4" w:rsidRDefault="00523448" w:rsidP="00523448">
            <w:pPr>
              <w:pStyle w:val="Tabletextrightbold"/>
              <w:rPr>
                <w:rFonts w:ascii="Arial" w:hAnsi="Arial" w:cs="Arial"/>
                <w:vertAlign w:val="superscript"/>
              </w:rPr>
            </w:pPr>
            <w:r w:rsidRPr="00F65579">
              <w:t>84.94</w:t>
            </w:r>
          </w:p>
        </w:tc>
      </w:tr>
      <w:tr w:rsidR="00523448" w:rsidRPr="00F65579" w:rsidDel="006A3AE4" w14:paraId="069A7C88"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6BA0D384" w14:textId="77777777" w:rsidR="00523448" w:rsidRPr="00F65579" w:rsidRDefault="00523448" w:rsidP="00523448">
            <w:pPr>
              <w:pStyle w:val="Tabletext"/>
            </w:pPr>
            <w:r w:rsidRPr="00F65579">
              <w:t>Landfill (kg/FTE)</w:t>
            </w:r>
          </w:p>
        </w:tc>
        <w:tc>
          <w:tcPr>
            <w:cnfStyle w:val="000010000000" w:firstRow="0" w:lastRow="0" w:firstColumn="0" w:lastColumn="0" w:oddVBand="1" w:evenVBand="0" w:oddHBand="0" w:evenHBand="0" w:firstRowFirstColumn="0" w:firstRowLastColumn="0" w:lastRowFirstColumn="0" w:lastRowLastColumn="0"/>
            <w:tcW w:w="1008" w:type="dxa"/>
          </w:tcPr>
          <w:p w14:paraId="13DF595B" w14:textId="77777777" w:rsidR="00523448" w:rsidRPr="00F65579" w:rsidDel="006A3AE4" w:rsidRDefault="00523448" w:rsidP="00523448">
            <w:pPr>
              <w:pStyle w:val="Tabletextright"/>
            </w:pPr>
            <w:r w:rsidRPr="00F65579">
              <w:t>11.0</w:t>
            </w:r>
          </w:p>
        </w:tc>
        <w:tc>
          <w:tcPr>
            <w:cnfStyle w:val="000001000000" w:firstRow="0" w:lastRow="0" w:firstColumn="0" w:lastColumn="0" w:oddVBand="0" w:evenVBand="1" w:oddHBand="0" w:evenHBand="0" w:firstRowFirstColumn="0" w:firstRowLastColumn="0" w:lastRowFirstColumn="0" w:lastRowLastColumn="0"/>
            <w:tcW w:w="1008" w:type="dxa"/>
          </w:tcPr>
          <w:p w14:paraId="7A73A8D5" w14:textId="77777777" w:rsidR="00523448" w:rsidRPr="00F65579" w:rsidDel="006A3AE4" w:rsidRDefault="00523448" w:rsidP="00523448">
            <w:pPr>
              <w:pStyle w:val="Tabletextright"/>
              <w:rPr>
                <w:rFonts w:ascii="Arial" w:hAnsi="Arial" w:cs="Arial"/>
              </w:rPr>
            </w:pPr>
            <w:r w:rsidRPr="00F65579">
              <w:t>11.57</w:t>
            </w:r>
          </w:p>
        </w:tc>
        <w:tc>
          <w:tcPr>
            <w:cnfStyle w:val="000010000000" w:firstRow="0" w:lastRow="0" w:firstColumn="0" w:lastColumn="0" w:oddVBand="1" w:evenVBand="0" w:oddHBand="0" w:evenHBand="0" w:firstRowFirstColumn="0" w:firstRowLastColumn="0" w:lastRowFirstColumn="0" w:lastRowLastColumn="0"/>
            <w:tcW w:w="1008" w:type="dxa"/>
          </w:tcPr>
          <w:p w14:paraId="4220FD19" w14:textId="77777777" w:rsidR="00523448" w:rsidRPr="00F65579" w:rsidDel="006A3AE4" w:rsidRDefault="00523448" w:rsidP="00523448">
            <w:pPr>
              <w:pStyle w:val="Tabletextright"/>
              <w:rPr>
                <w:rFonts w:ascii="Arial" w:hAnsi="Arial" w:cs="Arial"/>
              </w:rPr>
            </w:pPr>
            <w:r w:rsidRPr="00F65579">
              <w:t>11.41</w:t>
            </w:r>
          </w:p>
        </w:tc>
      </w:tr>
      <w:tr w:rsidR="00523448" w:rsidRPr="00F65579" w:rsidDel="006A3AE4" w14:paraId="3DBB251E"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6FA815B7" w14:textId="77777777" w:rsidR="00523448" w:rsidRPr="00F65579" w:rsidRDefault="00523448" w:rsidP="00523448">
            <w:pPr>
              <w:pStyle w:val="Tabletext"/>
            </w:pPr>
            <w:r w:rsidRPr="00F65579">
              <w:t>Co</w:t>
            </w:r>
            <w:r w:rsidR="003E7C90" w:rsidRPr="00F65579">
              <w:noBreakHyphen/>
            </w:r>
            <w:r w:rsidRPr="00F65579">
              <w:t>mingled recycling (kg/FTE)</w:t>
            </w:r>
          </w:p>
        </w:tc>
        <w:tc>
          <w:tcPr>
            <w:cnfStyle w:val="000010000000" w:firstRow="0" w:lastRow="0" w:firstColumn="0" w:lastColumn="0" w:oddVBand="1" w:evenVBand="0" w:oddHBand="0" w:evenHBand="0" w:firstRowFirstColumn="0" w:firstRowLastColumn="0" w:lastRowFirstColumn="0" w:lastRowLastColumn="0"/>
            <w:tcW w:w="1008" w:type="dxa"/>
          </w:tcPr>
          <w:p w14:paraId="1E56030C" w14:textId="77777777" w:rsidR="00523448" w:rsidRPr="00F65579" w:rsidDel="006A3AE4" w:rsidRDefault="00523448" w:rsidP="00523448">
            <w:pPr>
              <w:pStyle w:val="Tabletextright"/>
            </w:pPr>
            <w:r w:rsidRPr="00F65579">
              <w:t>20.1</w:t>
            </w:r>
          </w:p>
        </w:tc>
        <w:tc>
          <w:tcPr>
            <w:cnfStyle w:val="000001000000" w:firstRow="0" w:lastRow="0" w:firstColumn="0" w:lastColumn="0" w:oddVBand="0" w:evenVBand="1" w:oddHBand="0" w:evenHBand="0" w:firstRowFirstColumn="0" w:firstRowLastColumn="0" w:lastRowFirstColumn="0" w:lastRowLastColumn="0"/>
            <w:tcW w:w="1008" w:type="dxa"/>
          </w:tcPr>
          <w:p w14:paraId="64BF96AF" w14:textId="77777777" w:rsidR="00523448" w:rsidRPr="00F65579" w:rsidDel="006A3AE4" w:rsidRDefault="00523448" w:rsidP="00523448">
            <w:pPr>
              <w:pStyle w:val="Tabletextright"/>
              <w:rPr>
                <w:rFonts w:ascii="Arial" w:hAnsi="Arial" w:cs="Arial"/>
              </w:rPr>
            </w:pPr>
            <w:r w:rsidRPr="00F65579">
              <w:t>58.26</w:t>
            </w:r>
          </w:p>
        </w:tc>
        <w:tc>
          <w:tcPr>
            <w:cnfStyle w:val="000010000000" w:firstRow="0" w:lastRow="0" w:firstColumn="0" w:lastColumn="0" w:oddVBand="1" w:evenVBand="0" w:oddHBand="0" w:evenHBand="0" w:firstRowFirstColumn="0" w:firstRowLastColumn="0" w:lastRowFirstColumn="0" w:lastRowLastColumn="0"/>
            <w:tcW w:w="1008" w:type="dxa"/>
          </w:tcPr>
          <w:p w14:paraId="2504A1AD" w14:textId="77777777" w:rsidR="00523448" w:rsidRPr="00F65579" w:rsidDel="006A3AE4" w:rsidRDefault="00523448" w:rsidP="00523448">
            <w:pPr>
              <w:pStyle w:val="Tabletextright"/>
              <w:rPr>
                <w:rFonts w:ascii="Arial" w:hAnsi="Arial" w:cs="Arial"/>
              </w:rPr>
            </w:pPr>
            <w:r w:rsidRPr="00F65579">
              <w:t>64.27</w:t>
            </w:r>
          </w:p>
        </w:tc>
      </w:tr>
      <w:tr w:rsidR="00523448" w:rsidRPr="00F65579" w:rsidDel="006A3AE4" w14:paraId="58143D1D"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4F8BBD60" w14:textId="77777777" w:rsidR="00523448" w:rsidRPr="00F65579" w:rsidRDefault="00523448" w:rsidP="00523448">
            <w:pPr>
              <w:pStyle w:val="Tabletext"/>
            </w:pPr>
            <w:r w:rsidRPr="00F65579">
              <w:t>Paper and card (kg/FTE)</w:t>
            </w:r>
          </w:p>
        </w:tc>
        <w:tc>
          <w:tcPr>
            <w:cnfStyle w:val="000010000000" w:firstRow="0" w:lastRow="0" w:firstColumn="0" w:lastColumn="0" w:oddVBand="1" w:evenVBand="0" w:oddHBand="0" w:evenHBand="0" w:firstRowFirstColumn="0" w:firstRowLastColumn="0" w:lastRowFirstColumn="0" w:lastRowLastColumn="0"/>
            <w:tcW w:w="1008" w:type="dxa"/>
          </w:tcPr>
          <w:p w14:paraId="3EECDEAC" w14:textId="77777777" w:rsidR="00523448" w:rsidRPr="00F65579" w:rsidDel="006A3AE4" w:rsidRDefault="00523448" w:rsidP="00523448">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20273B50" w14:textId="77777777" w:rsidR="00523448" w:rsidRPr="00F65579" w:rsidDel="006A3AE4" w:rsidRDefault="00523448" w:rsidP="00523448">
            <w:pPr>
              <w:pStyle w:val="Tabletextright"/>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08" w:type="dxa"/>
          </w:tcPr>
          <w:p w14:paraId="1C1B22D6" w14:textId="77777777" w:rsidR="00523448" w:rsidRPr="00F65579" w:rsidDel="006A3AE4" w:rsidRDefault="00523448" w:rsidP="00523448">
            <w:pPr>
              <w:pStyle w:val="Tabletextright"/>
              <w:rPr>
                <w:rFonts w:ascii="Arial" w:hAnsi="Arial" w:cs="Arial"/>
              </w:rPr>
            </w:pPr>
          </w:p>
        </w:tc>
      </w:tr>
      <w:tr w:rsidR="00523448" w:rsidRPr="00F65579" w:rsidDel="006A3AE4" w14:paraId="765C4384"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1B79656B" w14:textId="77777777" w:rsidR="00523448" w:rsidRPr="00F65579" w:rsidRDefault="00523448" w:rsidP="00523448">
            <w:pPr>
              <w:pStyle w:val="Tabletext"/>
            </w:pPr>
            <w:r w:rsidRPr="00F65579">
              <w:t>Secure documents (kg/FTE)</w:t>
            </w:r>
          </w:p>
        </w:tc>
        <w:tc>
          <w:tcPr>
            <w:cnfStyle w:val="000010000000" w:firstRow="0" w:lastRow="0" w:firstColumn="0" w:lastColumn="0" w:oddVBand="1" w:evenVBand="0" w:oddHBand="0" w:evenHBand="0" w:firstRowFirstColumn="0" w:firstRowLastColumn="0" w:lastRowFirstColumn="0" w:lastRowLastColumn="0"/>
            <w:tcW w:w="1008" w:type="dxa"/>
          </w:tcPr>
          <w:p w14:paraId="1B347238" w14:textId="77777777" w:rsidR="00523448" w:rsidRPr="00F65579" w:rsidRDefault="00523448" w:rsidP="00523448">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460E9899" w14:textId="77777777" w:rsidR="00523448" w:rsidRPr="00F65579" w:rsidRDefault="00523448" w:rsidP="00523448">
            <w:pPr>
              <w:pStyle w:val="Tabletextright"/>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08" w:type="dxa"/>
          </w:tcPr>
          <w:p w14:paraId="3900FFA6" w14:textId="77777777" w:rsidR="00523448" w:rsidRPr="00F65579" w:rsidRDefault="00523448" w:rsidP="00523448">
            <w:pPr>
              <w:pStyle w:val="Tabletextright"/>
              <w:rPr>
                <w:rFonts w:ascii="Arial" w:hAnsi="Arial" w:cs="Arial"/>
              </w:rPr>
            </w:pPr>
          </w:p>
        </w:tc>
      </w:tr>
      <w:tr w:rsidR="00523448" w:rsidRPr="00F65579" w:rsidDel="006A3AE4" w14:paraId="40CDFA42"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4C971258" w14:textId="77777777" w:rsidR="00523448" w:rsidRPr="00F65579" w:rsidRDefault="00523448" w:rsidP="00523448">
            <w:pPr>
              <w:pStyle w:val="Tabletext"/>
            </w:pPr>
            <w:r w:rsidRPr="00F65579">
              <w:t>Organics (kg/FTE)</w:t>
            </w:r>
          </w:p>
        </w:tc>
        <w:tc>
          <w:tcPr>
            <w:cnfStyle w:val="000010000000" w:firstRow="0" w:lastRow="0" w:firstColumn="0" w:lastColumn="0" w:oddVBand="1" w:evenVBand="0" w:oddHBand="0" w:evenHBand="0" w:firstRowFirstColumn="0" w:firstRowLastColumn="0" w:lastRowFirstColumn="0" w:lastRowLastColumn="0"/>
            <w:tcW w:w="1008" w:type="dxa"/>
          </w:tcPr>
          <w:p w14:paraId="5AA78951" w14:textId="77777777" w:rsidR="00523448" w:rsidRPr="00F65579" w:rsidRDefault="00523448" w:rsidP="00523448">
            <w:pPr>
              <w:pStyle w:val="Tabletextright"/>
            </w:pPr>
            <w:r w:rsidRPr="00F65579">
              <w:t>8.5</w:t>
            </w:r>
          </w:p>
        </w:tc>
        <w:tc>
          <w:tcPr>
            <w:cnfStyle w:val="000001000000" w:firstRow="0" w:lastRow="0" w:firstColumn="0" w:lastColumn="0" w:oddVBand="0" w:evenVBand="1" w:oddHBand="0" w:evenHBand="0" w:firstRowFirstColumn="0" w:firstRowLastColumn="0" w:lastRowFirstColumn="0" w:lastRowLastColumn="0"/>
            <w:tcW w:w="1008" w:type="dxa"/>
          </w:tcPr>
          <w:p w14:paraId="684BCFF9" w14:textId="77777777" w:rsidR="00523448" w:rsidRPr="00F65579" w:rsidRDefault="00523448" w:rsidP="00523448">
            <w:pPr>
              <w:pStyle w:val="Tabletextright"/>
              <w:rPr>
                <w:rFonts w:ascii="Arial" w:hAnsi="Arial" w:cs="Arial"/>
              </w:rPr>
            </w:pPr>
            <w:r w:rsidRPr="00F65579">
              <w:t>7.02</w:t>
            </w:r>
          </w:p>
        </w:tc>
        <w:tc>
          <w:tcPr>
            <w:cnfStyle w:val="000010000000" w:firstRow="0" w:lastRow="0" w:firstColumn="0" w:lastColumn="0" w:oddVBand="1" w:evenVBand="0" w:oddHBand="0" w:evenHBand="0" w:firstRowFirstColumn="0" w:firstRowLastColumn="0" w:lastRowFirstColumn="0" w:lastRowLastColumn="0"/>
            <w:tcW w:w="1008" w:type="dxa"/>
          </w:tcPr>
          <w:p w14:paraId="3F7684B5" w14:textId="77777777" w:rsidR="00523448" w:rsidRPr="00F65579" w:rsidRDefault="00523448" w:rsidP="00523448">
            <w:pPr>
              <w:pStyle w:val="Tabletextright"/>
              <w:rPr>
                <w:rFonts w:ascii="Arial" w:hAnsi="Arial" w:cs="Arial"/>
              </w:rPr>
            </w:pPr>
            <w:r w:rsidRPr="00F65579">
              <w:t>9.26</w:t>
            </w:r>
          </w:p>
        </w:tc>
      </w:tr>
      <w:tr w:rsidR="00523448" w:rsidRPr="00F65579" w:rsidDel="006A3AE4" w14:paraId="774EB5E9"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39067C09" w14:textId="77777777" w:rsidR="00523448" w:rsidRPr="00F65579" w:rsidRDefault="00523448" w:rsidP="00523448">
            <w:pPr>
              <w:pStyle w:val="Tabletextbold"/>
            </w:pPr>
            <w:r w:rsidRPr="00F65579">
              <w:t>Recycling rate (per cent)</w:t>
            </w:r>
          </w:p>
        </w:tc>
        <w:tc>
          <w:tcPr>
            <w:cnfStyle w:val="000010000000" w:firstRow="0" w:lastRow="0" w:firstColumn="0" w:lastColumn="0" w:oddVBand="1" w:evenVBand="0" w:oddHBand="0" w:evenHBand="0" w:firstRowFirstColumn="0" w:firstRowLastColumn="0" w:lastRowFirstColumn="0" w:lastRowLastColumn="0"/>
            <w:tcW w:w="1008" w:type="dxa"/>
          </w:tcPr>
          <w:p w14:paraId="48D138BD" w14:textId="77777777" w:rsidR="00523448" w:rsidRPr="00F65579" w:rsidDel="006A3AE4" w:rsidRDefault="00523448" w:rsidP="00523448">
            <w:pPr>
              <w:pStyle w:val="Tabletextrightbold"/>
            </w:pPr>
            <w:r w:rsidRPr="00F65579">
              <w:t>72</w:t>
            </w:r>
          </w:p>
        </w:tc>
        <w:tc>
          <w:tcPr>
            <w:cnfStyle w:val="000001000000" w:firstRow="0" w:lastRow="0" w:firstColumn="0" w:lastColumn="0" w:oddVBand="0" w:evenVBand="1" w:oddHBand="0" w:evenHBand="0" w:firstRowFirstColumn="0" w:firstRowLastColumn="0" w:lastRowFirstColumn="0" w:lastRowLastColumn="0"/>
            <w:tcW w:w="1008" w:type="dxa"/>
          </w:tcPr>
          <w:p w14:paraId="1D7A91D7" w14:textId="77777777" w:rsidR="00523448" w:rsidRPr="00F65579" w:rsidDel="006A3AE4" w:rsidRDefault="00523448" w:rsidP="00523448">
            <w:pPr>
              <w:pStyle w:val="Tabletextrightbold"/>
              <w:rPr>
                <w:rFonts w:ascii="Arial" w:hAnsi="Arial" w:cs="Arial"/>
              </w:rPr>
            </w:pPr>
            <w:r w:rsidRPr="00F65579">
              <w:t>85</w:t>
            </w:r>
          </w:p>
        </w:tc>
        <w:tc>
          <w:tcPr>
            <w:cnfStyle w:val="000010000000" w:firstRow="0" w:lastRow="0" w:firstColumn="0" w:lastColumn="0" w:oddVBand="1" w:evenVBand="0" w:oddHBand="0" w:evenHBand="0" w:firstRowFirstColumn="0" w:firstRowLastColumn="0" w:lastRowFirstColumn="0" w:lastRowLastColumn="0"/>
            <w:tcW w:w="1008" w:type="dxa"/>
          </w:tcPr>
          <w:p w14:paraId="02399D28" w14:textId="77777777" w:rsidR="00523448" w:rsidRPr="00F65579" w:rsidDel="006A3AE4" w:rsidRDefault="00523448" w:rsidP="00523448">
            <w:pPr>
              <w:pStyle w:val="Tabletextrightbold"/>
              <w:rPr>
                <w:rFonts w:ascii="Arial" w:hAnsi="Arial" w:cs="Arial"/>
              </w:rPr>
            </w:pPr>
            <w:r w:rsidRPr="00F65579">
              <w:t>87</w:t>
            </w:r>
          </w:p>
        </w:tc>
      </w:tr>
      <w:tr w:rsidR="00523448" w:rsidRPr="00F65579" w:rsidDel="006A3AE4" w14:paraId="7C9746AB" w14:textId="77777777" w:rsidTr="005775F5">
        <w:tc>
          <w:tcPr>
            <w:cnfStyle w:val="001000000000" w:firstRow="0" w:lastRow="0" w:firstColumn="1" w:lastColumn="0" w:oddVBand="0" w:evenVBand="0" w:oddHBand="0" w:evenHBand="0" w:firstRowFirstColumn="0" w:firstRowLastColumn="0" w:lastRowFirstColumn="0" w:lastRowLastColumn="0"/>
            <w:tcW w:w="5216" w:type="dxa"/>
          </w:tcPr>
          <w:p w14:paraId="21A59632" w14:textId="77777777" w:rsidR="00523448" w:rsidRPr="00F65579" w:rsidRDefault="00523448" w:rsidP="00523448">
            <w:pPr>
              <w:pStyle w:val="Tabletextbold"/>
            </w:pPr>
            <w:r w:rsidRPr="00F65579">
              <w:t xml:space="preserve">Greenhouse gas emissions associated with waste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3E7C90" w:rsidRPr="00F65579">
              <w:rPr>
                <w:rFonts w:cstheme="minorHAnsi"/>
              </w:rPr>
              <w:noBreakHyphen/>
            </w:r>
            <w:r w:rsidRPr="00F65579">
              <w:rPr>
                <w:rFonts w:cstheme="minorHAnsi"/>
              </w:rPr>
              <w:t>e)</w:t>
            </w:r>
          </w:p>
        </w:tc>
        <w:tc>
          <w:tcPr>
            <w:cnfStyle w:val="000010000000" w:firstRow="0" w:lastRow="0" w:firstColumn="0" w:lastColumn="0" w:oddVBand="1" w:evenVBand="0" w:oddHBand="0" w:evenHBand="0" w:firstRowFirstColumn="0" w:firstRowLastColumn="0" w:lastRowFirstColumn="0" w:lastRowLastColumn="0"/>
            <w:tcW w:w="1008" w:type="dxa"/>
          </w:tcPr>
          <w:p w14:paraId="687FD1F4" w14:textId="77777777" w:rsidR="00523448" w:rsidRPr="00F65579" w:rsidDel="006A3AE4" w:rsidRDefault="00523448" w:rsidP="00523448">
            <w:pPr>
              <w:pStyle w:val="Tabletextrightbold"/>
            </w:pPr>
            <w:r w:rsidRPr="00F65579">
              <w:t>6.43</w:t>
            </w:r>
          </w:p>
        </w:tc>
        <w:tc>
          <w:tcPr>
            <w:cnfStyle w:val="000001000000" w:firstRow="0" w:lastRow="0" w:firstColumn="0" w:lastColumn="0" w:oddVBand="0" w:evenVBand="1" w:oddHBand="0" w:evenHBand="0" w:firstRowFirstColumn="0" w:firstRowLastColumn="0" w:lastRowFirstColumn="0" w:lastRowLastColumn="0"/>
            <w:tcW w:w="1008" w:type="dxa"/>
          </w:tcPr>
          <w:p w14:paraId="0AA67D06" w14:textId="77777777" w:rsidR="00523448" w:rsidRPr="00F65579" w:rsidDel="006A3AE4" w:rsidRDefault="00523448" w:rsidP="00523448">
            <w:pPr>
              <w:pStyle w:val="Tabletextrightbold"/>
              <w:rPr>
                <w:rFonts w:ascii="Arial" w:hAnsi="Arial" w:cs="Arial"/>
              </w:rPr>
            </w:pPr>
            <w:r w:rsidRPr="00F65579">
              <w:t>9.59</w:t>
            </w:r>
          </w:p>
        </w:tc>
        <w:tc>
          <w:tcPr>
            <w:cnfStyle w:val="000010000000" w:firstRow="0" w:lastRow="0" w:firstColumn="0" w:lastColumn="0" w:oddVBand="1" w:evenVBand="0" w:oddHBand="0" w:evenHBand="0" w:firstRowFirstColumn="0" w:firstRowLastColumn="0" w:lastRowFirstColumn="0" w:lastRowLastColumn="0"/>
            <w:tcW w:w="1008" w:type="dxa"/>
          </w:tcPr>
          <w:p w14:paraId="3016FA91" w14:textId="77777777" w:rsidR="00523448" w:rsidRPr="00F65579" w:rsidDel="006A3AE4" w:rsidRDefault="00523448" w:rsidP="00523448">
            <w:pPr>
              <w:pStyle w:val="Tabletextrightbold"/>
              <w:rPr>
                <w:rFonts w:ascii="Arial" w:hAnsi="Arial" w:cs="Arial"/>
              </w:rPr>
            </w:pPr>
            <w:r w:rsidRPr="00F65579">
              <w:t>9.3</w:t>
            </w:r>
          </w:p>
        </w:tc>
      </w:tr>
    </w:tbl>
    <w:p w14:paraId="527EFE96" w14:textId="77777777" w:rsidR="008A6B78" w:rsidRPr="00F65579" w:rsidRDefault="008A6B78" w:rsidP="008A6B78">
      <w:pPr>
        <w:pStyle w:val="Notes"/>
      </w:pPr>
    </w:p>
    <w:p w14:paraId="6CF9B30E" w14:textId="77777777" w:rsidR="008A6B78" w:rsidRPr="00F65579" w:rsidRDefault="008A6B78" w:rsidP="008A6B78"/>
    <w:p w14:paraId="425715E0" w14:textId="77777777" w:rsidR="008A6B78" w:rsidRPr="00F65579" w:rsidRDefault="008A6B78" w:rsidP="008A6B78">
      <w:pPr>
        <w:sectPr w:rsidR="008A6B78" w:rsidRPr="00F65579" w:rsidSect="00BB311C">
          <w:type w:val="continuous"/>
          <w:pgSz w:w="11909" w:h="16834" w:code="9"/>
          <w:pgMar w:top="1728" w:right="1152" w:bottom="1260" w:left="1152" w:header="720" w:footer="288" w:gutter="0"/>
          <w:cols w:space="720"/>
          <w:noEndnote/>
        </w:sectPr>
      </w:pPr>
    </w:p>
    <w:p w14:paraId="21EEFA88" w14:textId="77777777" w:rsidR="008A6B78" w:rsidRPr="00F65579" w:rsidRDefault="008A6B78" w:rsidP="008A6B78">
      <w:pPr>
        <w:pStyle w:val="Heading5"/>
      </w:pPr>
      <w:r w:rsidRPr="00F65579">
        <w:t>Actions undertaken</w:t>
      </w:r>
    </w:p>
    <w:p w14:paraId="680E0A2C" w14:textId="77777777" w:rsidR="008A6B78" w:rsidRPr="00F65579" w:rsidRDefault="00523448" w:rsidP="00523448">
      <w:pPr>
        <w:pStyle w:val="Bullet"/>
      </w:pPr>
      <w:r w:rsidRPr="00F65579">
        <w:t>Signage in kitchens has been maintained to encourage staff to place waste in the correct waste stream</w:t>
      </w:r>
      <w:r w:rsidR="00F27BC3" w:rsidRPr="00F65579">
        <w:t>.</w:t>
      </w:r>
    </w:p>
    <w:p w14:paraId="7DA920DC" w14:textId="77777777" w:rsidR="008A6B78" w:rsidRPr="00F65579" w:rsidRDefault="008A6B78" w:rsidP="008A6B78">
      <w:pPr>
        <w:pStyle w:val="Heading5"/>
      </w:pPr>
      <w:r w:rsidRPr="00F65579">
        <w:t>Targets</w:t>
      </w:r>
    </w:p>
    <w:p w14:paraId="5C5E80D2" w14:textId="77777777" w:rsidR="008A6B78" w:rsidRPr="00F65579" w:rsidRDefault="008A6B78" w:rsidP="008A6B78">
      <w:r w:rsidRPr="00F65579">
        <w:t>The following target was set for 201</w:t>
      </w:r>
      <w:r w:rsidR="0048078B" w:rsidRPr="00F65579">
        <w:t>8</w:t>
      </w:r>
      <w:r w:rsidR="003E7C90" w:rsidRPr="00F65579">
        <w:noBreakHyphen/>
      </w:r>
      <w:r w:rsidRPr="00F65579">
        <w:t>1</w:t>
      </w:r>
      <w:r w:rsidR="0048078B" w:rsidRPr="00F65579">
        <w:t>9</w:t>
      </w:r>
      <w:r w:rsidRPr="00F65579">
        <w:t>:</w:t>
      </w:r>
    </w:p>
    <w:p w14:paraId="3080DD85" w14:textId="77777777" w:rsidR="008A6B78" w:rsidRPr="00F65579" w:rsidRDefault="00F27BC3" w:rsidP="008A6B78">
      <w:pPr>
        <w:pStyle w:val="Bullet"/>
      </w:pPr>
      <w:r w:rsidRPr="00F65579">
        <w:t>Reduce landfill units of waste per FTE (kg/year) to less than 11 per FTE.</w:t>
      </w:r>
    </w:p>
    <w:p w14:paraId="5ABEFA00" w14:textId="77777777" w:rsidR="008A6B78" w:rsidRPr="00F65579" w:rsidRDefault="008A6B78" w:rsidP="008A6B78">
      <w:pPr>
        <w:pStyle w:val="Heading5"/>
      </w:pPr>
      <w:r w:rsidRPr="00F65579">
        <w:br w:type="column"/>
      </w:r>
      <w:r w:rsidRPr="00F65579">
        <w:t>Result</w:t>
      </w:r>
    </w:p>
    <w:p w14:paraId="6B89C52A" w14:textId="77777777" w:rsidR="008A6B78" w:rsidRPr="00F65579" w:rsidRDefault="0048078B" w:rsidP="0048078B">
      <w:pPr>
        <w:pStyle w:val="Bullet"/>
      </w:pPr>
      <w:r w:rsidRPr="00F65579">
        <w:t>Units of waste disposed of by FTE decreased from 76.85 to 39.6.</w:t>
      </w:r>
    </w:p>
    <w:p w14:paraId="1F5DBD11" w14:textId="77777777" w:rsidR="008A6B78" w:rsidRPr="00F65579" w:rsidRDefault="008A6B78" w:rsidP="008A6B78">
      <w:pPr>
        <w:pStyle w:val="Heading5"/>
      </w:pPr>
      <w:r w:rsidRPr="00F65579">
        <w:t>Explanatory notes</w:t>
      </w:r>
    </w:p>
    <w:p w14:paraId="6A2B02B9" w14:textId="77777777" w:rsidR="008A6B78" w:rsidRPr="00F65579" w:rsidRDefault="0048078B" w:rsidP="008A6B78">
      <w:pPr>
        <w:pStyle w:val="Bullet"/>
      </w:pPr>
      <w:r w:rsidRPr="00F65579">
        <w:t>Waste data was collected from waste audits conducted at 1 Treasury Place and 1 Macarthur Street, which covers 99 per cent of staff.</w:t>
      </w:r>
    </w:p>
    <w:p w14:paraId="0F147356" w14:textId="77777777" w:rsidR="008A6B78" w:rsidRPr="00F65579" w:rsidRDefault="008A6B78" w:rsidP="008A6B78"/>
    <w:p w14:paraId="1E9974F3" w14:textId="77777777" w:rsidR="008A6B78" w:rsidRPr="00F65579" w:rsidRDefault="008A6B78" w:rsidP="008A6B78">
      <w:pPr>
        <w:spacing w:before="0" w:after="0"/>
      </w:pPr>
      <w:r w:rsidRPr="00F65579">
        <w:br w:type="page"/>
      </w:r>
    </w:p>
    <w:p w14:paraId="0028456E" w14:textId="77777777" w:rsidR="008A6B78" w:rsidRPr="00F65579" w:rsidRDefault="008A6B78" w:rsidP="008A6B78">
      <w:pPr>
        <w:pStyle w:val="Heading4"/>
      </w:pPr>
      <w:r w:rsidRPr="00F65579">
        <w:lastRenderedPageBreak/>
        <w:t>Greenhouse gas emissions</w:t>
      </w:r>
    </w:p>
    <w:p w14:paraId="23FC3473" w14:textId="77777777" w:rsidR="008A6B78" w:rsidRPr="00F65579" w:rsidRDefault="008A6B78" w:rsidP="008A6B78">
      <w:pPr>
        <w:rPr>
          <w:rFonts w:cstheme="minorHAnsi"/>
        </w:rPr>
      </w:pPr>
      <w:r w:rsidRPr="00F65579">
        <w:t>The emissions disclosed in this section are taken from the previous sections and brought together here to show the Department</w:t>
      </w:r>
      <w:r w:rsidR="00B21A45" w:rsidRPr="00F65579">
        <w:t>’</w:t>
      </w:r>
      <w:r w:rsidRPr="00F65579">
        <w:t>s greenhouse footprint.</w:t>
      </w:r>
    </w:p>
    <w:p w14:paraId="1D74EF0E" w14:textId="77777777" w:rsidR="008A6B78" w:rsidRPr="00F65579" w:rsidRDefault="008A6B78" w:rsidP="008A6B78">
      <w:pPr>
        <w:rPr>
          <w:rFonts w:cstheme="minorHAnsi"/>
        </w:rPr>
      </w:pPr>
    </w:p>
    <w:p w14:paraId="2A03B4B1" w14:textId="77777777" w:rsidR="008A6B78" w:rsidRPr="00F65579" w:rsidRDefault="008A6B78" w:rsidP="008A6B78">
      <w:r w:rsidRPr="00F65579">
        <w:br w:type="column"/>
      </w:r>
    </w:p>
    <w:p w14:paraId="6B37C483" w14:textId="77777777" w:rsidR="008A6B78" w:rsidRPr="00F65579" w:rsidRDefault="008A6B78" w:rsidP="008A6B78">
      <w:pPr>
        <w:sectPr w:rsidR="008A6B78" w:rsidRPr="00F65579" w:rsidSect="0028555D">
          <w:type w:val="continuous"/>
          <w:pgSz w:w="11909" w:h="16834" w:code="9"/>
          <w:pgMar w:top="1728" w:right="1152" w:bottom="1260" w:left="1152" w:header="720" w:footer="288" w:gutter="0"/>
          <w:cols w:num="2" w:space="720"/>
          <w:noEndnote/>
        </w:sectPr>
      </w:pPr>
    </w:p>
    <w:tbl>
      <w:tblPr>
        <w:tblW w:w="0" w:type="auto"/>
        <w:tblLayout w:type="fixed"/>
        <w:tblLook w:val="02A0" w:firstRow="1" w:lastRow="0" w:firstColumn="1" w:lastColumn="0" w:noHBand="1" w:noVBand="0"/>
      </w:tblPr>
      <w:tblGrid>
        <w:gridCol w:w="5936"/>
        <w:gridCol w:w="1008"/>
        <w:gridCol w:w="1008"/>
        <w:gridCol w:w="1008"/>
      </w:tblGrid>
      <w:tr w:rsidR="00240103" w:rsidRPr="00F65579" w14:paraId="75CA9911" w14:textId="77777777" w:rsidTr="00CB2C5E">
        <w:trPr>
          <w:cantSplit/>
        </w:trPr>
        <w:tc>
          <w:tcPr>
            <w:tcW w:w="5936" w:type="dxa"/>
          </w:tcPr>
          <w:p w14:paraId="557ACA1A" w14:textId="77777777" w:rsidR="00240103" w:rsidRPr="00F65579" w:rsidRDefault="00240103" w:rsidP="00240103">
            <w:pPr>
              <w:pStyle w:val="Tabletextheadingleft"/>
              <w:rPr>
                <w:i/>
              </w:rPr>
            </w:pPr>
            <w:bookmarkStart w:id="201" w:name="_Hlk15988013"/>
            <w:r w:rsidRPr="00F65579">
              <w:t>Indicator</w:t>
            </w:r>
          </w:p>
        </w:tc>
        <w:tc>
          <w:tcPr>
            <w:tcW w:w="1008" w:type="dxa"/>
          </w:tcPr>
          <w:p w14:paraId="62A832AA" w14:textId="77777777" w:rsidR="00240103" w:rsidRPr="00F65579" w:rsidRDefault="00240103" w:rsidP="00240103">
            <w:pPr>
              <w:pStyle w:val="Tabletextheadingright"/>
            </w:pPr>
            <w:r w:rsidRPr="00F65579">
              <w:t>2018</w:t>
            </w:r>
            <w:r w:rsidR="003E7C90" w:rsidRPr="00F65579">
              <w:noBreakHyphen/>
            </w:r>
            <w:r w:rsidRPr="00F65579">
              <w:t>19</w:t>
            </w:r>
          </w:p>
        </w:tc>
        <w:tc>
          <w:tcPr>
            <w:tcW w:w="1008" w:type="dxa"/>
          </w:tcPr>
          <w:p w14:paraId="69ACA130" w14:textId="77777777" w:rsidR="00240103" w:rsidRPr="00F65579" w:rsidRDefault="00240103" w:rsidP="00240103">
            <w:pPr>
              <w:pStyle w:val="Tabletextheadingright"/>
            </w:pPr>
            <w:r w:rsidRPr="00F65579">
              <w:t>2017</w:t>
            </w:r>
            <w:r w:rsidR="003E7C90" w:rsidRPr="00F65579">
              <w:noBreakHyphen/>
            </w:r>
            <w:r w:rsidRPr="00F65579">
              <w:t>18</w:t>
            </w:r>
          </w:p>
        </w:tc>
        <w:tc>
          <w:tcPr>
            <w:tcW w:w="1008" w:type="dxa"/>
          </w:tcPr>
          <w:p w14:paraId="1EB08AD4" w14:textId="77777777" w:rsidR="00240103" w:rsidRPr="00F65579" w:rsidRDefault="00240103" w:rsidP="00240103">
            <w:pPr>
              <w:pStyle w:val="Tabletextheadingright"/>
            </w:pPr>
            <w:r w:rsidRPr="00F65579">
              <w:t>201</w:t>
            </w:r>
            <w:r w:rsidR="001E1E64" w:rsidRPr="00F65579">
              <w:t>6</w:t>
            </w:r>
            <w:r w:rsidR="003E7C90" w:rsidRPr="00F65579">
              <w:noBreakHyphen/>
            </w:r>
            <w:r w:rsidRPr="00F65579">
              <w:t>1</w:t>
            </w:r>
            <w:r w:rsidR="001E1E64" w:rsidRPr="00F65579">
              <w:t>7</w:t>
            </w:r>
            <w:r w:rsidRPr="00F65579">
              <w:t xml:space="preserve"> </w:t>
            </w:r>
          </w:p>
        </w:tc>
      </w:tr>
      <w:tr w:rsidR="00F27BC3" w:rsidRPr="00F65579" w14:paraId="45042678" w14:textId="77777777" w:rsidTr="00CB2C5E">
        <w:trPr>
          <w:cantSplit/>
        </w:trPr>
        <w:tc>
          <w:tcPr>
            <w:tcW w:w="5936" w:type="dxa"/>
          </w:tcPr>
          <w:p w14:paraId="785F07E6" w14:textId="77777777" w:rsidR="00F27BC3" w:rsidRPr="00F65579" w:rsidRDefault="00F27BC3" w:rsidP="00F27BC3">
            <w:pPr>
              <w:pStyle w:val="Tabletext"/>
            </w:pPr>
            <w:r w:rsidRPr="00F65579">
              <w:t xml:space="preserve">Total greenhouse gas emissions associated with energy use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Pr="00F65579">
              <w:rPr>
                <w:rFonts w:cstheme="minorHAnsi"/>
              </w:rPr>
              <w:noBreakHyphen/>
              <w:t>e)</w:t>
            </w:r>
          </w:p>
        </w:tc>
        <w:tc>
          <w:tcPr>
            <w:tcW w:w="1008" w:type="dxa"/>
          </w:tcPr>
          <w:p w14:paraId="70BF03F4" w14:textId="77777777" w:rsidR="00F27BC3" w:rsidRPr="00F65579" w:rsidRDefault="002E51F9" w:rsidP="00F27BC3">
            <w:pPr>
              <w:pStyle w:val="Tabletextright"/>
            </w:pPr>
            <w:r w:rsidRPr="00F65579">
              <w:t>793.8</w:t>
            </w:r>
            <w:r w:rsidRPr="00F65579">
              <w:rPr>
                <w:vertAlign w:val="superscript"/>
              </w:rPr>
              <w:t>(a)</w:t>
            </w:r>
          </w:p>
        </w:tc>
        <w:tc>
          <w:tcPr>
            <w:tcW w:w="1008" w:type="dxa"/>
          </w:tcPr>
          <w:p w14:paraId="6B079C27" w14:textId="77777777" w:rsidR="00F27BC3" w:rsidRPr="00F65579" w:rsidRDefault="00F27BC3" w:rsidP="00F27BC3">
            <w:pPr>
              <w:pStyle w:val="Tabletextright"/>
            </w:pPr>
            <w:r w:rsidRPr="00F65579">
              <w:t>913.3</w:t>
            </w:r>
          </w:p>
        </w:tc>
        <w:tc>
          <w:tcPr>
            <w:tcW w:w="1008" w:type="dxa"/>
          </w:tcPr>
          <w:p w14:paraId="1DFE6F65" w14:textId="77777777" w:rsidR="00F27BC3" w:rsidRPr="00F65579" w:rsidRDefault="00F27BC3" w:rsidP="00F27BC3">
            <w:pPr>
              <w:pStyle w:val="Tabletextright"/>
            </w:pPr>
            <w:r w:rsidRPr="00F65579">
              <w:t>1 027.0</w:t>
            </w:r>
          </w:p>
        </w:tc>
      </w:tr>
      <w:tr w:rsidR="002E51F9" w:rsidRPr="00F65579" w14:paraId="084A3D43" w14:textId="77777777" w:rsidTr="00CB2C5E">
        <w:trPr>
          <w:cantSplit/>
        </w:trPr>
        <w:tc>
          <w:tcPr>
            <w:tcW w:w="5936" w:type="dxa"/>
          </w:tcPr>
          <w:p w14:paraId="4B44ACF3" w14:textId="77777777" w:rsidR="002E51F9" w:rsidRPr="00F65579" w:rsidRDefault="002E51F9" w:rsidP="00F27BC3">
            <w:pPr>
              <w:pStyle w:val="Tabletext"/>
            </w:pPr>
          </w:p>
        </w:tc>
        <w:tc>
          <w:tcPr>
            <w:tcW w:w="1008" w:type="dxa"/>
          </w:tcPr>
          <w:p w14:paraId="24ABBA93" w14:textId="77777777" w:rsidR="002E51F9" w:rsidRPr="00F65579" w:rsidRDefault="002E51F9" w:rsidP="00F27BC3">
            <w:pPr>
              <w:pStyle w:val="Tabletextright"/>
            </w:pPr>
            <w:r w:rsidRPr="00F65579">
              <w:t>2 646</w:t>
            </w:r>
            <w:r w:rsidRPr="00F65579">
              <w:rPr>
                <w:vertAlign w:val="superscript"/>
              </w:rPr>
              <w:t>(b)</w:t>
            </w:r>
          </w:p>
        </w:tc>
        <w:tc>
          <w:tcPr>
            <w:tcW w:w="1008" w:type="dxa"/>
          </w:tcPr>
          <w:p w14:paraId="6B215A23" w14:textId="77777777" w:rsidR="002E51F9" w:rsidRPr="00F65579" w:rsidRDefault="002E51F9" w:rsidP="00F27BC3">
            <w:pPr>
              <w:pStyle w:val="Tabletextright"/>
            </w:pPr>
          </w:p>
        </w:tc>
        <w:tc>
          <w:tcPr>
            <w:tcW w:w="1008" w:type="dxa"/>
          </w:tcPr>
          <w:p w14:paraId="798BEE84" w14:textId="77777777" w:rsidR="002E51F9" w:rsidRPr="00F65579" w:rsidRDefault="002E51F9" w:rsidP="00F27BC3">
            <w:pPr>
              <w:pStyle w:val="Tabletextright"/>
            </w:pPr>
          </w:p>
        </w:tc>
      </w:tr>
      <w:tr w:rsidR="00F27BC3" w:rsidRPr="00F65579" w14:paraId="18C29488" w14:textId="77777777" w:rsidTr="00CB2C5E">
        <w:trPr>
          <w:cantSplit/>
        </w:trPr>
        <w:tc>
          <w:tcPr>
            <w:tcW w:w="5936" w:type="dxa"/>
          </w:tcPr>
          <w:p w14:paraId="231CD7D5" w14:textId="77777777" w:rsidR="00F27BC3" w:rsidRPr="00F65579" w:rsidRDefault="00F27BC3" w:rsidP="00F27BC3">
            <w:pPr>
              <w:pStyle w:val="Tabletext"/>
            </w:pPr>
            <w:r w:rsidRPr="00F65579">
              <w:t xml:space="preserve">Total greenhouse gas emissions associated with vehicle fleet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Pr="00F65579">
              <w:rPr>
                <w:rFonts w:cstheme="minorHAnsi"/>
              </w:rPr>
              <w:noBreakHyphen/>
              <w:t>e)</w:t>
            </w:r>
          </w:p>
        </w:tc>
        <w:tc>
          <w:tcPr>
            <w:tcW w:w="1008" w:type="dxa"/>
          </w:tcPr>
          <w:p w14:paraId="2490CB77" w14:textId="77777777" w:rsidR="00F27BC3" w:rsidRPr="00F65579" w:rsidRDefault="00F27BC3" w:rsidP="00F27BC3">
            <w:pPr>
              <w:pStyle w:val="Tabletextright"/>
            </w:pPr>
            <w:r w:rsidRPr="00F65579">
              <w:t>12.03</w:t>
            </w:r>
          </w:p>
        </w:tc>
        <w:tc>
          <w:tcPr>
            <w:tcW w:w="1008" w:type="dxa"/>
          </w:tcPr>
          <w:p w14:paraId="61DA59D6" w14:textId="77777777" w:rsidR="00F27BC3" w:rsidRPr="00F65579" w:rsidRDefault="00F27BC3" w:rsidP="00F27BC3">
            <w:pPr>
              <w:pStyle w:val="Tabletextright"/>
            </w:pPr>
            <w:r w:rsidRPr="00F65579">
              <w:t>3.5</w:t>
            </w:r>
          </w:p>
        </w:tc>
        <w:tc>
          <w:tcPr>
            <w:tcW w:w="1008" w:type="dxa"/>
          </w:tcPr>
          <w:p w14:paraId="10B55D22" w14:textId="77777777" w:rsidR="00F27BC3" w:rsidRPr="00F65579" w:rsidRDefault="00F27BC3" w:rsidP="00F27BC3">
            <w:pPr>
              <w:pStyle w:val="Tabletextright"/>
            </w:pPr>
            <w:r w:rsidRPr="00F65579">
              <w:t>6.5</w:t>
            </w:r>
          </w:p>
        </w:tc>
      </w:tr>
      <w:tr w:rsidR="00F27BC3" w:rsidRPr="00F65579" w14:paraId="7790CB88" w14:textId="77777777" w:rsidTr="00CB2C5E">
        <w:trPr>
          <w:cantSplit/>
        </w:trPr>
        <w:tc>
          <w:tcPr>
            <w:tcW w:w="5936" w:type="dxa"/>
          </w:tcPr>
          <w:p w14:paraId="7BC8DB34" w14:textId="77777777" w:rsidR="00F27BC3" w:rsidRPr="00F65579" w:rsidRDefault="00F27BC3" w:rsidP="00F27BC3">
            <w:pPr>
              <w:pStyle w:val="Tabletext"/>
            </w:pPr>
            <w:r w:rsidRPr="00F65579">
              <w:t xml:space="preserve">Total greenhouse gas emissions associated with air travel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Pr="00F65579">
              <w:rPr>
                <w:rFonts w:cstheme="minorHAnsi"/>
              </w:rPr>
              <w:noBreakHyphen/>
              <w:t>e)</w:t>
            </w:r>
          </w:p>
        </w:tc>
        <w:tc>
          <w:tcPr>
            <w:tcW w:w="1008" w:type="dxa"/>
          </w:tcPr>
          <w:p w14:paraId="638E43C3" w14:textId="77777777" w:rsidR="00F27BC3" w:rsidRPr="00F65579" w:rsidRDefault="00F27BC3" w:rsidP="00F27BC3">
            <w:pPr>
              <w:pStyle w:val="Tabletextright"/>
            </w:pPr>
            <w:r w:rsidRPr="00F65579">
              <w:t>68.59</w:t>
            </w:r>
          </w:p>
        </w:tc>
        <w:tc>
          <w:tcPr>
            <w:tcW w:w="1008" w:type="dxa"/>
          </w:tcPr>
          <w:p w14:paraId="63CA8301" w14:textId="77777777" w:rsidR="00F27BC3" w:rsidRPr="00F65579" w:rsidRDefault="00F27BC3" w:rsidP="00F27BC3">
            <w:pPr>
              <w:pStyle w:val="Tabletextright"/>
            </w:pPr>
            <w:r w:rsidRPr="00F65579">
              <w:t>102.5</w:t>
            </w:r>
          </w:p>
        </w:tc>
        <w:tc>
          <w:tcPr>
            <w:tcW w:w="1008" w:type="dxa"/>
          </w:tcPr>
          <w:p w14:paraId="6B109E2B" w14:textId="77777777" w:rsidR="00F27BC3" w:rsidRPr="00F65579" w:rsidRDefault="00F27BC3" w:rsidP="00F27BC3">
            <w:pPr>
              <w:pStyle w:val="Tabletextright"/>
            </w:pPr>
            <w:r w:rsidRPr="00F65579">
              <w:t>75.1</w:t>
            </w:r>
          </w:p>
        </w:tc>
      </w:tr>
      <w:tr w:rsidR="00F27BC3" w:rsidRPr="00F65579" w14:paraId="59C70255" w14:textId="77777777" w:rsidTr="00CB2C5E">
        <w:trPr>
          <w:cantSplit/>
        </w:trPr>
        <w:tc>
          <w:tcPr>
            <w:tcW w:w="5936" w:type="dxa"/>
          </w:tcPr>
          <w:p w14:paraId="08DD209D" w14:textId="77777777" w:rsidR="00F27BC3" w:rsidRPr="00F65579" w:rsidRDefault="00F27BC3" w:rsidP="00F27BC3">
            <w:pPr>
              <w:pStyle w:val="Tabletext"/>
            </w:pPr>
            <w:r w:rsidRPr="00F65579">
              <w:t xml:space="preserve">Total greenhouse gas emissions associated with waste disposal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Pr="00F65579">
              <w:rPr>
                <w:rFonts w:cstheme="minorHAnsi"/>
              </w:rPr>
              <w:noBreakHyphen/>
              <w:t>e)</w:t>
            </w:r>
          </w:p>
        </w:tc>
        <w:tc>
          <w:tcPr>
            <w:tcW w:w="1008" w:type="dxa"/>
          </w:tcPr>
          <w:p w14:paraId="2638D26C" w14:textId="77777777" w:rsidR="00F27BC3" w:rsidRPr="00F65579" w:rsidRDefault="00F27BC3" w:rsidP="00F27BC3">
            <w:pPr>
              <w:pStyle w:val="Tabletextright"/>
            </w:pPr>
            <w:r w:rsidRPr="00F65579">
              <w:t>6.43</w:t>
            </w:r>
          </w:p>
        </w:tc>
        <w:tc>
          <w:tcPr>
            <w:tcW w:w="1008" w:type="dxa"/>
          </w:tcPr>
          <w:p w14:paraId="6CED333A" w14:textId="77777777" w:rsidR="00F27BC3" w:rsidRPr="00F65579" w:rsidRDefault="00F27BC3" w:rsidP="00F27BC3">
            <w:pPr>
              <w:pStyle w:val="Tabletextright"/>
            </w:pPr>
            <w:r w:rsidRPr="00F65579">
              <w:t>9.6</w:t>
            </w:r>
          </w:p>
        </w:tc>
        <w:tc>
          <w:tcPr>
            <w:tcW w:w="1008" w:type="dxa"/>
          </w:tcPr>
          <w:p w14:paraId="62D32889" w14:textId="77777777" w:rsidR="00F27BC3" w:rsidRPr="00F65579" w:rsidRDefault="00F27BC3" w:rsidP="00F27BC3">
            <w:pPr>
              <w:pStyle w:val="Tabletextright"/>
            </w:pPr>
            <w:r w:rsidRPr="00F65579">
              <w:t>9.3</w:t>
            </w:r>
          </w:p>
        </w:tc>
      </w:tr>
      <w:tr w:rsidR="001E1E64" w:rsidRPr="00F65579" w14:paraId="45EB098D" w14:textId="77777777" w:rsidTr="00CB2C5E">
        <w:trPr>
          <w:cantSplit/>
        </w:trPr>
        <w:tc>
          <w:tcPr>
            <w:tcW w:w="5936" w:type="dxa"/>
          </w:tcPr>
          <w:p w14:paraId="42B16CAB" w14:textId="77777777" w:rsidR="001E1E64" w:rsidRPr="00F65579" w:rsidRDefault="001E1E64" w:rsidP="001E1E64">
            <w:pPr>
              <w:pStyle w:val="Tabletext"/>
            </w:pPr>
            <w:r w:rsidRPr="00F65579">
              <w:t xml:space="preserve">Greenhouse gas emissions offsets purchased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3E7C90" w:rsidRPr="00F65579">
              <w:rPr>
                <w:rFonts w:cstheme="minorHAnsi"/>
              </w:rPr>
              <w:noBreakHyphen/>
            </w:r>
            <w:r w:rsidRPr="00F65579">
              <w:rPr>
                <w:rFonts w:cstheme="minorHAnsi"/>
              </w:rPr>
              <w:t>e)</w:t>
            </w:r>
          </w:p>
        </w:tc>
        <w:tc>
          <w:tcPr>
            <w:tcW w:w="1008" w:type="dxa"/>
          </w:tcPr>
          <w:p w14:paraId="2BA2A447" w14:textId="77777777" w:rsidR="001E1E64" w:rsidRPr="00F65579" w:rsidRDefault="001E1E64" w:rsidP="001E1E64">
            <w:pPr>
              <w:pStyle w:val="Tabletextright"/>
            </w:pPr>
            <w:r w:rsidRPr="00F65579">
              <w:t>–</w:t>
            </w:r>
          </w:p>
        </w:tc>
        <w:tc>
          <w:tcPr>
            <w:tcW w:w="1008" w:type="dxa"/>
          </w:tcPr>
          <w:p w14:paraId="19850E90" w14:textId="77777777" w:rsidR="001E1E64" w:rsidRPr="00F65579" w:rsidRDefault="001E1E64" w:rsidP="001E1E64">
            <w:pPr>
              <w:pStyle w:val="Tabletextright"/>
            </w:pPr>
            <w:r w:rsidRPr="00F65579">
              <w:t>–</w:t>
            </w:r>
          </w:p>
        </w:tc>
        <w:tc>
          <w:tcPr>
            <w:tcW w:w="1008" w:type="dxa"/>
          </w:tcPr>
          <w:p w14:paraId="208C6AD4" w14:textId="77777777" w:rsidR="001E1E64" w:rsidRPr="00F65579" w:rsidRDefault="001E1E64" w:rsidP="001E1E64">
            <w:pPr>
              <w:pStyle w:val="Tabletextright"/>
            </w:pPr>
            <w:r w:rsidRPr="00F65579">
              <w:t>–</w:t>
            </w:r>
          </w:p>
        </w:tc>
      </w:tr>
    </w:tbl>
    <w:bookmarkEnd w:id="201"/>
    <w:p w14:paraId="64DA4B73" w14:textId="77777777" w:rsidR="007A37C4" w:rsidRPr="00F65579" w:rsidRDefault="00F27BC3" w:rsidP="00F27BC3">
      <w:pPr>
        <w:pStyle w:val="Notes"/>
      </w:pPr>
      <w:r w:rsidRPr="00F65579">
        <w:t>Note:</w:t>
      </w:r>
    </w:p>
    <w:p w14:paraId="258D63D4" w14:textId="77777777" w:rsidR="00C01D8D" w:rsidRPr="00F65579" w:rsidRDefault="002E51F9" w:rsidP="00C01D8D">
      <w:pPr>
        <w:pStyle w:val="Notes"/>
      </w:pPr>
      <w:r w:rsidRPr="00F65579">
        <w:t xml:space="preserve">(a) </w:t>
      </w:r>
      <w:r w:rsidR="00C01D8D" w:rsidRPr="00F65579">
        <w:t>Figures shown under previous methodology for comparative purposes.</w:t>
      </w:r>
    </w:p>
    <w:p w14:paraId="3C3B88D1" w14:textId="77777777" w:rsidR="002E51F9" w:rsidRPr="00F65579" w:rsidRDefault="00C01D8D" w:rsidP="00C01D8D">
      <w:pPr>
        <w:pStyle w:val="Notes"/>
      </w:pPr>
      <w:r w:rsidRPr="00F65579">
        <w:t xml:space="preserve"> </w:t>
      </w:r>
      <w:r w:rsidR="002E51F9" w:rsidRPr="00F65579">
        <w:t>(b) The higher 2018</w:t>
      </w:r>
      <w:r w:rsidR="002E51F9" w:rsidRPr="00F65579">
        <w:noBreakHyphen/>
        <w:t>19 outcomes reflect updated guidance in FRD24D that total energy usage include base building energy.</w:t>
      </w:r>
    </w:p>
    <w:p w14:paraId="52FC9ABB" w14:textId="77777777" w:rsidR="008A6B78" w:rsidRPr="00F65579" w:rsidRDefault="008A6B78" w:rsidP="008A6B78"/>
    <w:p w14:paraId="3FC8EBD9" w14:textId="77777777" w:rsidR="008A6B78" w:rsidRPr="00F65579" w:rsidRDefault="008A6B78" w:rsidP="008A6B78">
      <w:pPr>
        <w:sectPr w:rsidR="008A6B78" w:rsidRPr="00F65579" w:rsidSect="00BB311C">
          <w:type w:val="continuous"/>
          <w:pgSz w:w="11909" w:h="16834" w:code="9"/>
          <w:pgMar w:top="1728" w:right="1152" w:bottom="1260" w:left="1152" w:header="720" w:footer="288" w:gutter="0"/>
          <w:cols w:space="720"/>
          <w:noEndnote/>
        </w:sectPr>
      </w:pPr>
    </w:p>
    <w:p w14:paraId="1A0CBD99" w14:textId="77777777" w:rsidR="008A6B78" w:rsidRPr="00F65579" w:rsidRDefault="0048078B" w:rsidP="008A6B78">
      <w:pPr>
        <w:pStyle w:val="Heading4"/>
      </w:pPr>
      <w:r w:rsidRPr="00F65579">
        <w:t>Greener p</w:t>
      </w:r>
      <w:r w:rsidR="008A6B78" w:rsidRPr="00F65579">
        <w:t>rocurement</w:t>
      </w:r>
    </w:p>
    <w:p w14:paraId="75D26148" w14:textId="77777777" w:rsidR="00F27BC3" w:rsidRPr="00F65579" w:rsidRDefault="00F27BC3" w:rsidP="00F27BC3">
      <w:pPr>
        <w:rPr>
          <w:rFonts w:cstheme="minorHAnsi"/>
        </w:rPr>
      </w:pPr>
      <w:r w:rsidRPr="00F65579">
        <w:rPr>
          <w:rFonts w:cstheme="minorHAnsi"/>
        </w:rPr>
        <w:t>DTF has undertaken procurement activities that are environmentally responsible and support the objectives of DTF and the whole of government.</w:t>
      </w:r>
    </w:p>
    <w:p w14:paraId="22EB0B08" w14:textId="77777777" w:rsidR="00F27BC3" w:rsidRPr="00F65579" w:rsidRDefault="00F27BC3" w:rsidP="00F27BC3">
      <w:pPr>
        <w:rPr>
          <w:rFonts w:cstheme="minorHAnsi"/>
        </w:rPr>
      </w:pPr>
      <w:r w:rsidRPr="00F65579">
        <w:rPr>
          <w:rFonts w:cstheme="minorHAnsi"/>
        </w:rPr>
        <w:t>These include:</w:t>
      </w:r>
    </w:p>
    <w:p w14:paraId="2E12FFC2" w14:textId="77777777" w:rsidR="00F27BC3" w:rsidRPr="00F65579" w:rsidRDefault="00F27BC3" w:rsidP="00F27BC3">
      <w:pPr>
        <w:pStyle w:val="Bullet"/>
      </w:pPr>
      <w:r w:rsidRPr="00F65579">
        <w:t>addressing environmental requirements in tender specifications and tender evaluation criteria, where applicable;</w:t>
      </w:r>
    </w:p>
    <w:p w14:paraId="29EA84C1" w14:textId="77777777" w:rsidR="00F27BC3" w:rsidRPr="00F65579" w:rsidRDefault="00F27BC3" w:rsidP="00F27BC3">
      <w:pPr>
        <w:pStyle w:val="Bullet"/>
      </w:pPr>
      <w:r w:rsidRPr="00F65579">
        <w:t>monitoring supplier compliance with environmental sustainability requirements through relevant contract management processes; and</w:t>
      </w:r>
    </w:p>
    <w:p w14:paraId="24F39A56" w14:textId="77777777" w:rsidR="008A6B78" w:rsidRPr="00F65579" w:rsidRDefault="00F27BC3" w:rsidP="00F27BC3">
      <w:pPr>
        <w:pStyle w:val="Bullet"/>
      </w:pPr>
      <w:r w:rsidRPr="00F65579">
        <w:t>developing guidance materials to support implementation of the Social Procurement Framework – including objectives relating to environmental sustainability - for the Victorian Government Purchasing Board and for the Public Construction Procurement Committee.</w:t>
      </w:r>
    </w:p>
    <w:p w14:paraId="30748DE4" w14:textId="77777777" w:rsidR="008A6B78" w:rsidRPr="00F65579" w:rsidRDefault="008A6B78" w:rsidP="008A6B78">
      <w:pPr>
        <w:rPr>
          <w:rFonts w:cstheme="minorHAnsi"/>
        </w:rPr>
      </w:pPr>
    </w:p>
    <w:p w14:paraId="02742399" w14:textId="77777777" w:rsidR="008A6B78" w:rsidRPr="00F65579" w:rsidRDefault="008A6B78" w:rsidP="008A6B78"/>
    <w:p w14:paraId="3C8647CD" w14:textId="77777777" w:rsidR="008A6B78" w:rsidRPr="00F65579" w:rsidRDefault="008A6B78" w:rsidP="008A6B78">
      <w:pPr>
        <w:pStyle w:val="Heading4"/>
      </w:pPr>
      <w:r w:rsidRPr="00F65579">
        <w:br w:type="column"/>
      </w:r>
      <w:r w:rsidRPr="00F65579">
        <w:t>Glossary</w:t>
      </w:r>
    </w:p>
    <w:tbl>
      <w:tblPr>
        <w:tblW w:w="0" w:type="auto"/>
        <w:tblInd w:w="468" w:type="dxa"/>
        <w:tblLook w:val="0000" w:firstRow="0" w:lastRow="0" w:firstColumn="0" w:lastColumn="0" w:noHBand="0" w:noVBand="0"/>
      </w:tblPr>
      <w:tblGrid>
        <w:gridCol w:w="990"/>
        <w:gridCol w:w="2948"/>
      </w:tblGrid>
      <w:tr w:rsidR="008A6B78" w:rsidRPr="00F65579" w14:paraId="79B82830" w14:textId="77777777" w:rsidTr="00AE48A5">
        <w:trPr>
          <w:trHeight w:val="255"/>
        </w:trPr>
        <w:tc>
          <w:tcPr>
            <w:tcW w:w="990" w:type="dxa"/>
            <w:shd w:val="clear" w:color="auto" w:fill="E0E0E0"/>
            <w:noWrap/>
          </w:tcPr>
          <w:p w14:paraId="067D4531" w14:textId="77777777" w:rsidR="008A6B78" w:rsidRPr="00F65579" w:rsidRDefault="008A6B78" w:rsidP="00AE48A5">
            <w:pPr>
              <w:pStyle w:val="Tabletext"/>
            </w:pPr>
            <w:r w:rsidRPr="00F65579">
              <w:t>FTE</w:t>
            </w:r>
          </w:p>
        </w:tc>
        <w:tc>
          <w:tcPr>
            <w:tcW w:w="2948" w:type="dxa"/>
            <w:shd w:val="clear" w:color="auto" w:fill="auto"/>
          </w:tcPr>
          <w:p w14:paraId="0ED41862" w14:textId="77777777" w:rsidR="008A6B78" w:rsidRPr="00F65579" w:rsidRDefault="008A6B78" w:rsidP="00AE48A5">
            <w:pPr>
              <w:pStyle w:val="Tabletext"/>
            </w:pPr>
            <w:r w:rsidRPr="00F65579">
              <w:t>Full time equivalent employee</w:t>
            </w:r>
          </w:p>
        </w:tc>
      </w:tr>
      <w:tr w:rsidR="008A6B78" w:rsidRPr="00F65579" w14:paraId="0E971659" w14:textId="77777777" w:rsidTr="00AE48A5">
        <w:trPr>
          <w:trHeight w:val="255"/>
        </w:trPr>
        <w:tc>
          <w:tcPr>
            <w:tcW w:w="990" w:type="dxa"/>
            <w:shd w:val="clear" w:color="auto" w:fill="E0E0E0"/>
            <w:noWrap/>
          </w:tcPr>
          <w:p w14:paraId="28EAA94F" w14:textId="77777777" w:rsidR="008A6B78" w:rsidRPr="00F65579" w:rsidRDefault="008A6B78" w:rsidP="00AE48A5">
            <w:pPr>
              <w:pStyle w:val="Tabletext"/>
            </w:pPr>
            <w:r w:rsidRPr="00F65579">
              <w:t>kg</w:t>
            </w:r>
          </w:p>
        </w:tc>
        <w:tc>
          <w:tcPr>
            <w:tcW w:w="2948" w:type="dxa"/>
            <w:shd w:val="clear" w:color="auto" w:fill="auto"/>
          </w:tcPr>
          <w:p w14:paraId="4D6DF684" w14:textId="77777777" w:rsidR="008A6B78" w:rsidRPr="00F65579" w:rsidRDefault="008A6B78" w:rsidP="00AE48A5">
            <w:pPr>
              <w:pStyle w:val="Tabletext"/>
            </w:pPr>
            <w:r w:rsidRPr="00F65579">
              <w:t>Kilograms</w:t>
            </w:r>
          </w:p>
        </w:tc>
      </w:tr>
      <w:tr w:rsidR="008A6B78" w:rsidRPr="00F65579" w14:paraId="50021F99" w14:textId="77777777" w:rsidTr="00AE48A5">
        <w:trPr>
          <w:trHeight w:val="255"/>
        </w:trPr>
        <w:tc>
          <w:tcPr>
            <w:tcW w:w="990" w:type="dxa"/>
            <w:shd w:val="clear" w:color="auto" w:fill="E0E0E0"/>
            <w:noWrap/>
          </w:tcPr>
          <w:p w14:paraId="5541197D" w14:textId="77777777" w:rsidR="008A6B78" w:rsidRPr="00F65579" w:rsidRDefault="008A6B78" w:rsidP="00AE48A5">
            <w:pPr>
              <w:pStyle w:val="Tabletext"/>
            </w:pPr>
            <w:r w:rsidRPr="00F65579">
              <w:t>kL</w:t>
            </w:r>
          </w:p>
        </w:tc>
        <w:tc>
          <w:tcPr>
            <w:tcW w:w="2948" w:type="dxa"/>
            <w:shd w:val="clear" w:color="auto" w:fill="auto"/>
          </w:tcPr>
          <w:p w14:paraId="3D7BC35A" w14:textId="77777777" w:rsidR="008A6B78" w:rsidRPr="00F65579" w:rsidRDefault="008A6B78" w:rsidP="00AE48A5">
            <w:pPr>
              <w:pStyle w:val="Tabletext"/>
            </w:pPr>
            <w:r w:rsidRPr="00F65579">
              <w:t>Kilolitres</w:t>
            </w:r>
          </w:p>
        </w:tc>
      </w:tr>
      <w:tr w:rsidR="008A6B78" w:rsidRPr="00F65579" w14:paraId="2843E1A3" w14:textId="77777777" w:rsidTr="00AE48A5">
        <w:trPr>
          <w:trHeight w:val="255"/>
        </w:trPr>
        <w:tc>
          <w:tcPr>
            <w:tcW w:w="990" w:type="dxa"/>
            <w:shd w:val="clear" w:color="auto" w:fill="E0E0E0"/>
            <w:noWrap/>
          </w:tcPr>
          <w:p w14:paraId="7C830A7E" w14:textId="77777777" w:rsidR="008A6B78" w:rsidRPr="00F65579" w:rsidRDefault="008A6B78" w:rsidP="00AE48A5">
            <w:pPr>
              <w:pStyle w:val="Tabletext"/>
            </w:pPr>
            <w:r w:rsidRPr="00F65579">
              <w:t>km</w:t>
            </w:r>
          </w:p>
        </w:tc>
        <w:tc>
          <w:tcPr>
            <w:tcW w:w="2948" w:type="dxa"/>
            <w:shd w:val="clear" w:color="auto" w:fill="auto"/>
          </w:tcPr>
          <w:p w14:paraId="4A3682C7" w14:textId="77777777" w:rsidR="008A6B78" w:rsidRPr="00F65579" w:rsidRDefault="008A6B78" w:rsidP="00AE48A5">
            <w:pPr>
              <w:pStyle w:val="Tabletext"/>
            </w:pPr>
            <w:r w:rsidRPr="00F65579">
              <w:t>Kilometres</w:t>
            </w:r>
          </w:p>
        </w:tc>
      </w:tr>
      <w:tr w:rsidR="008A6B78" w:rsidRPr="00F65579" w14:paraId="2B6E7E1A" w14:textId="77777777" w:rsidTr="00AE48A5">
        <w:trPr>
          <w:trHeight w:val="255"/>
        </w:trPr>
        <w:tc>
          <w:tcPr>
            <w:tcW w:w="990" w:type="dxa"/>
            <w:shd w:val="clear" w:color="auto" w:fill="E0E0E0"/>
            <w:noWrap/>
          </w:tcPr>
          <w:p w14:paraId="4F33FFC8" w14:textId="77777777" w:rsidR="008A6B78" w:rsidRPr="00F65579" w:rsidRDefault="008A6B78" w:rsidP="00AE48A5">
            <w:pPr>
              <w:pStyle w:val="Tabletext"/>
            </w:pPr>
            <w:r w:rsidRPr="00F65579">
              <w:t>L</w:t>
            </w:r>
          </w:p>
        </w:tc>
        <w:tc>
          <w:tcPr>
            <w:tcW w:w="2948" w:type="dxa"/>
            <w:shd w:val="clear" w:color="auto" w:fill="auto"/>
          </w:tcPr>
          <w:p w14:paraId="18E88622" w14:textId="77777777" w:rsidR="008A6B78" w:rsidRPr="00F65579" w:rsidRDefault="008A6B78" w:rsidP="00AE48A5">
            <w:pPr>
              <w:pStyle w:val="Tabletext"/>
            </w:pPr>
            <w:r w:rsidRPr="00F65579">
              <w:t>Litres</w:t>
            </w:r>
          </w:p>
        </w:tc>
      </w:tr>
      <w:tr w:rsidR="008A6B78" w:rsidRPr="00F65579" w14:paraId="143D184D" w14:textId="77777777" w:rsidTr="00AE48A5">
        <w:trPr>
          <w:trHeight w:val="255"/>
        </w:trPr>
        <w:tc>
          <w:tcPr>
            <w:tcW w:w="990" w:type="dxa"/>
            <w:shd w:val="clear" w:color="auto" w:fill="E0E0E0"/>
            <w:noWrap/>
          </w:tcPr>
          <w:p w14:paraId="48E86451" w14:textId="77777777" w:rsidR="008A6B78" w:rsidRPr="00F65579" w:rsidRDefault="008A6B78" w:rsidP="00AE48A5">
            <w:pPr>
              <w:pStyle w:val="Tabletext"/>
            </w:pPr>
            <w:r w:rsidRPr="00F65579">
              <w:t>LPG</w:t>
            </w:r>
          </w:p>
        </w:tc>
        <w:tc>
          <w:tcPr>
            <w:tcW w:w="2948" w:type="dxa"/>
            <w:shd w:val="clear" w:color="auto" w:fill="auto"/>
          </w:tcPr>
          <w:p w14:paraId="165D4C19" w14:textId="77777777" w:rsidR="008A6B78" w:rsidRPr="00F65579" w:rsidRDefault="008A6B78" w:rsidP="00AE48A5">
            <w:pPr>
              <w:pStyle w:val="Tabletext"/>
            </w:pPr>
            <w:r w:rsidRPr="00F65579">
              <w:t>Liquefied petroleum gas</w:t>
            </w:r>
          </w:p>
        </w:tc>
      </w:tr>
      <w:tr w:rsidR="008A6B78" w:rsidRPr="00F65579" w14:paraId="4F5BF6C1" w14:textId="77777777" w:rsidTr="00AE48A5">
        <w:trPr>
          <w:trHeight w:val="255"/>
        </w:trPr>
        <w:tc>
          <w:tcPr>
            <w:tcW w:w="990" w:type="dxa"/>
            <w:shd w:val="clear" w:color="auto" w:fill="E0E0E0"/>
            <w:noWrap/>
          </w:tcPr>
          <w:p w14:paraId="06DA04D0" w14:textId="77777777" w:rsidR="008A6B78" w:rsidRPr="00F65579" w:rsidRDefault="008A6B78" w:rsidP="00AE48A5">
            <w:pPr>
              <w:pStyle w:val="Tabletext"/>
            </w:pPr>
            <w:r w:rsidRPr="00F65579">
              <w:t>m</w:t>
            </w:r>
            <w:r w:rsidRPr="00F65579">
              <w:rPr>
                <w:vertAlign w:val="superscript"/>
              </w:rPr>
              <w:t>2</w:t>
            </w:r>
          </w:p>
        </w:tc>
        <w:tc>
          <w:tcPr>
            <w:tcW w:w="2948" w:type="dxa"/>
            <w:shd w:val="clear" w:color="auto" w:fill="auto"/>
          </w:tcPr>
          <w:p w14:paraId="74F753EF" w14:textId="77777777" w:rsidR="008A6B78" w:rsidRPr="00F65579" w:rsidRDefault="008A6B78" w:rsidP="00AE48A5">
            <w:pPr>
              <w:pStyle w:val="Tabletext"/>
            </w:pPr>
            <w:r w:rsidRPr="00F65579">
              <w:t>Metres squared</w:t>
            </w:r>
          </w:p>
        </w:tc>
      </w:tr>
      <w:tr w:rsidR="008A6B78" w:rsidRPr="00F65579" w14:paraId="22FF0C13" w14:textId="77777777" w:rsidTr="00AE48A5">
        <w:trPr>
          <w:trHeight w:val="255"/>
        </w:trPr>
        <w:tc>
          <w:tcPr>
            <w:tcW w:w="990" w:type="dxa"/>
            <w:shd w:val="clear" w:color="auto" w:fill="E0E0E0"/>
            <w:noWrap/>
          </w:tcPr>
          <w:p w14:paraId="16161891" w14:textId="77777777" w:rsidR="008A6B78" w:rsidRPr="00F65579" w:rsidRDefault="008A6B78" w:rsidP="00AE48A5">
            <w:pPr>
              <w:pStyle w:val="Tabletext"/>
            </w:pPr>
            <w:r w:rsidRPr="00F65579">
              <w:t>MJ</w:t>
            </w:r>
          </w:p>
        </w:tc>
        <w:tc>
          <w:tcPr>
            <w:tcW w:w="2948" w:type="dxa"/>
            <w:shd w:val="clear" w:color="auto" w:fill="auto"/>
          </w:tcPr>
          <w:p w14:paraId="68B92CF8" w14:textId="77777777" w:rsidR="008A6B78" w:rsidRPr="00F65579" w:rsidRDefault="008A6B78" w:rsidP="00AE48A5">
            <w:pPr>
              <w:pStyle w:val="Tabletext"/>
            </w:pPr>
            <w:r w:rsidRPr="00F65579">
              <w:t>Megajoules</w:t>
            </w:r>
          </w:p>
        </w:tc>
      </w:tr>
      <w:tr w:rsidR="008A6B78" w:rsidRPr="00F65579" w14:paraId="7962B41D" w14:textId="77777777" w:rsidTr="00AE48A5">
        <w:trPr>
          <w:trHeight w:val="255"/>
        </w:trPr>
        <w:tc>
          <w:tcPr>
            <w:tcW w:w="990" w:type="dxa"/>
            <w:shd w:val="clear" w:color="auto" w:fill="E0E0E0"/>
            <w:noWrap/>
          </w:tcPr>
          <w:p w14:paraId="2D7EF08C" w14:textId="77777777" w:rsidR="008A6B78" w:rsidRPr="00F65579" w:rsidRDefault="008A6B78" w:rsidP="00AE48A5">
            <w:pPr>
              <w:pStyle w:val="Tabletext"/>
            </w:pPr>
            <w:r w:rsidRPr="00F65579">
              <w:t>Ream</w:t>
            </w:r>
          </w:p>
        </w:tc>
        <w:tc>
          <w:tcPr>
            <w:tcW w:w="2948" w:type="dxa"/>
            <w:shd w:val="clear" w:color="auto" w:fill="auto"/>
          </w:tcPr>
          <w:p w14:paraId="79DEF4CF" w14:textId="77777777" w:rsidR="008A6B78" w:rsidRPr="00F65579" w:rsidRDefault="008A6B78" w:rsidP="00AE48A5">
            <w:pPr>
              <w:pStyle w:val="Tabletext"/>
            </w:pPr>
            <w:r w:rsidRPr="00F65579">
              <w:t>500 sheets of A4 paper</w:t>
            </w:r>
          </w:p>
        </w:tc>
      </w:tr>
      <w:tr w:rsidR="008A6B78" w:rsidRPr="00F65579" w14:paraId="71888342" w14:textId="77777777" w:rsidTr="00AE48A5">
        <w:trPr>
          <w:trHeight w:val="255"/>
        </w:trPr>
        <w:tc>
          <w:tcPr>
            <w:tcW w:w="990" w:type="dxa"/>
            <w:shd w:val="clear" w:color="auto" w:fill="E0E0E0"/>
            <w:noWrap/>
          </w:tcPr>
          <w:p w14:paraId="5AA4B3BF" w14:textId="77777777" w:rsidR="008A6B78" w:rsidRPr="00F65579" w:rsidRDefault="008A6B78" w:rsidP="00AE48A5">
            <w:pPr>
              <w:pStyle w:val="Tabletext"/>
            </w:pPr>
            <w:r w:rsidRPr="00F65579">
              <w:t>t</w:t>
            </w:r>
            <w:r w:rsidRPr="00F65579">
              <w:rPr>
                <w:rFonts w:ascii="Calibri" w:hAnsi="Calibri" w:cs="Calibri"/>
              </w:rPr>
              <w:t> </w:t>
            </w:r>
            <w:r w:rsidRPr="00F65579">
              <w:t>CO</w:t>
            </w:r>
            <w:r w:rsidRPr="00F65579">
              <w:rPr>
                <w:vertAlign w:val="subscript"/>
              </w:rPr>
              <w:t>2</w:t>
            </w:r>
            <w:r w:rsidRPr="00F65579">
              <w:t>–e</w:t>
            </w:r>
          </w:p>
        </w:tc>
        <w:tc>
          <w:tcPr>
            <w:tcW w:w="2948" w:type="dxa"/>
            <w:shd w:val="clear" w:color="auto" w:fill="auto"/>
          </w:tcPr>
          <w:p w14:paraId="7B907FEC" w14:textId="77777777" w:rsidR="008A6B78" w:rsidRPr="00F65579" w:rsidRDefault="008A6B78" w:rsidP="00AE48A5">
            <w:pPr>
              <w:pStyle w:val="Tabletext"/>
            </w:pPr>
            <w:r w:rsidRPr="00F65579">
              <w:t>Tonnes of CO</w:t>
            </w:r>
            <w:r w:rsidRPr="00F65579">
              <w:rPr>
                <w:vertAlign w:val="subscript"/>
              </w:rPr>
              <w:t>2</w:t>
            </w:r>
            <w:r w:rsidRPr="00F65579">
              <w:t xml:space="preserve"> equivalent</w:t>
            </w:r>
          </w:p>
        </w:tc>
      </w:tr>
    </w:tbl>
    <w:p w14:paraId="1D206501" w14:textId="77777777" w:rsidR="008A6B78" w:rsidRPr="00F65579" w:rsidRDefault="008A6B78" w:rsidP="008A6B78">
      <w:pPr>
        <w:rPr>
          <w:rFonts w:cstheme="minorHAnsi"/>
        </w:rPr>
      </w:pPr>
    </w:p>
    <w:p w14:paraId="7ECF8BBC" w14:textId="77777777" w:rsidR="008A6B78" w:rsidRPr="00F65579" w:rsidRDefault="008A6B78" w:rsidP="008A6B78">
      <w:bookmarkStart w:id="202" w:name="Environmental_end"/>
      <w:bookmarkEnd w:id="202"/>
    </w:p>
    <w:p w14:paraId="7B30AA39" w14:textId="77777777" w:rsidR="008A6B78" w:rsidRPr="00F65579" w:rsidRDefault="008A6B78" w:rsidP="008A6B78"/>
    <w:p w14:paraId="14FF4186" w14:textId="77777777" w:rsidR="008A6B78" w:rsidRPr="00F65579" w:rsidRDefault="008A6B78" w:rsidP="008A6B78">
      <w:pPr>
        <w:pStyle w:val="Heading1App"/>
        <w:sectPr w:rsidR="008A6B78" w:rsidRPr="00F65579" w:rsidSect="0028555D">
          <w:type w:val="continuous"/>
          <w:pgSz w:w="11909" w:h="16834" w:code="9"/>
          <w:pgMar w:top="1728" w:right="1152" w:bottom="1260" w:left="1152" w:header="720" w:footer="288" w:gutter="0"/>
          <w:cols w:num="2" w:space="720"/>
          <w:noEndnote/>
        </w:sectPr>
      </w:pPr>
    </w:p>
    <w:p w14:paraId="1F816C0D" w14:textId="77777777" w:rsidR="003E5C58" w:rsidRPr="00F65579" w:rsidRDefault="003E5C58" w:rsidP="00C8160C">
      <w:pPr>
        <w:pStyle w:val="Heading1App"/>
      </w:pPr>
      <w:bookmarkStart w:id="203" w:name="_Toc17189905"/>
      <w:bookmarkStart w:id="204" w:name="_Toc17189958"/>
      <w:r w:rsidRPr="00F65579">
        <w:lastRenderedPageBreak/>
        <w:t xml:space="preserve">Appendix </w:t>
      </w:r>
      <w:r w:rsidR="007D55CC" w:rsidRPr="00F65579">
        <w:t>4</w:t>
      </w:r>
      <w:r w:rsidRPr="00F65579">
        <w:tab/>
        <w:t>Statutory compliance and other information</w:t>
      </w:r>
      <w:bookmarkEnd w:id="203"/>
      <w:bookmarkEnd w:id="204"/>
    </w:p>
    <w:p w14:paraId="431AF54E" w14:textId="77777777" w:rsidR="00B1250D" w:rsidRPr="00F65579" w:rsidRDefault="00B1250D" w:rsidP="007E4DBD">
      <w:pPr>
        <w:pStyle w:val="Heading1b"/>
      </w:pPr>
      <w:bookmarkStart w:id="205" w:name="_Toc17189959"/>
      <w:r w:rsidRPr="00F65579">
        <w:t>Legislation administered by DTF portfolios</w:t>
      </w:r>
      <w:bookmarkEnd w:id="205"/>
    </w:p>
    <w:p w14:paraId="7C418F38" w14:textId="77777777" w:rsidR="00FB7385" w:rsidRPr="00F65579" w:rsidRDefault="00FB7385" w:rsidP="00FB7385">
      <w:r w:rsidRPr="00F65579">
        <w:t>During the 2018</w:t>
      </w:r>
      <w:r w:rsidR="003E7C90" w:rsidRPr="00F65579">
        <w:noBreakHyphen/>
      </w:r>
      <w:r w:rsidRPr="00F65579">
        <w:t>19 financial year, the General Order dated 16 October 2017 (in effect at 1 July 2018) was supplemented by the Supplements to the General Order effective 7 February 2018, 1 July 2018 and 7 September 2018. These supplements did not amend the responsibilities of the Treasurer or the Assistant Treasurer (formerly known as the Minister for Finance).</w:t>
      </w:r>
    </w:p>
    <w:p w14:paraId="7A204808" w14:textId="77777777" w:rsidR="00FB7385" w:rsidRPr="00F65579" w:rsidRDefault="00FB7385" w:rsidP="00FB7385">
      <w:pPr>
        <w:rPr>
          <w:i/>
        </w:rPr>
      </w:pPr>
      <w:r w:rsidRPr="00F65579">
        <w:t xml:space="preserve">The General Order dated 16 October 2017 was replaced by the General Order dated 23 October 2018. Under that General Order, the Treasurer became responsible for the administration of the </w:t>
      </w:r>
      <w:r w:rsidRPr="00F65579">
        <w:rPr>
          <w:i/>
        </w:rPr>
        <w:t>Rural Assistance Schemes Act 2016</w:t>
      </w:r>
      <w:r w:rsidRPr="00F65579">
        <w:t xml:space="preserve">, the </w:t>
      </w:r>
      <w:r w:rsidRPr="00F65579">
        <w:rPr>
          <w:i/>
        </w:rPr>
        <w:t xml:space="preserve">Occupational Licensing National Law Repeal Act 2016 </w:t>
      </w:r>
      <w:r w:rsidRPr="00F65579">
        <w:t xml:space="preserve">and Part 6A of Chapter 4 of the </w:t>
      </w:r>
      <w:r w:rsidRPr="00F65579">
        <w:rPr>
          <w:i/>
        </w:rPr>
        <w:t>Gambling Regulation Act</w:t>
      </w:r>
      <w:r w:rsidRPr="00F65579">
        <w:rPr>
          <w:rFonts w:ascii="Calibri" w:hAnsi="Calibri" w:cs="Calibri"/>
          <w:i/>
        </w:rPr>
        <w:t> </w:t>
      </w:r>
      <w:r w:rsidRPr="00F65579">
        <w:rPr>
          <w:i/>
        </w:rPr>
        <w:t>2003.</w:t>
      </w:r>
    </w:p>
    <w:p w14:paraId="4378624D" w14:textId="77777777" w:rsidR="00B1250D" w:rsidRPr="00F65579" w:rsidRDefault="00FB7385" w:rsidP="00195730">
      <w:r w:rsidRPr="00F65579">
        <w:t>The General Order dated 23 October 2018 was replaced by the General Order dated 29 November 2018. Under that General Order, the following Acts administered by the Assistant Treasurer became jointly and severally administered with the Minister for Workplace Safety:</w:t>
      </w:r>
    </w:p>
    <w:p w14:paraId="7C600680" w14:textId="77777777" w:rsidR="00FB7385" w:rsidRPr="00F65579" w:rsidRDefault="00FB7385" w:rsidP="00FB7385">
      <w:pPr>
        <w:pStyle w:val="Bullet"/>
        <w:rPr>
          <w:i/>
        </w:rPr>
      </w:pPr>
      <w:r w:rsidRPr="00F65579">
        <w:rPr>
          <w:i/>
        </w:rPr>
        <w:t>Accident Compensation Act 1985</w:t>
      </w:r>
    </w:p>
    <w:p w14:paraId="0AE6573C" w14:textId="77777777" w:rsidR="00FB7385" w:rsidRPr="00F65579" w:rsidRDefault="00FB7385" w:rsidP="00FB7385">
      <w:pPr>
        <w:pStyle w:val="Bullet"/>
        <w:rPr>
          <w:i/>
        </w:rPr>
      </w:pPr>
      <w:r w:rsidRPr="00F65579">
        <w:rPr>
          <w:i/>
        </w:rPr>
        <w:t>Accident Compensation (Occupational Health and Safety) Act 1996</w:t>
      </w:r>
    </w:p>
    <w:p w14:paraId="41AD60A7" w14:textId="77777777" w:rsidR="00FB7385" w:rsidRPr="00F65579" w:rsidRDefault="00FB7385" w:rsidP="00FB7385">
      <w:pPr>
        <w:pStyle w:val="Bullet"/>
        <w:rPr>
          <w:i/>
        </w:rPr>
      </w:pPr>
      <w:r w:rsidRPr="00F65579">
        <w:rPr>
          <w:i/>
        </w:rPr>
        <w:t>Asbestos Diseases Compensation Act 2008</w:t>
      </w:r>
    </w:p>
    <w:p w14:paraId="3361C7ED" w14:textId="77777777" w:rsidR="00FB7385" w:rsidRPr="00F65579" w:rsidRDefault="00FB7385" w:rsidP="00FB7385">
      <w:pPr>
        <w:pStyle w:val="Bullet"/>
        <w:rPr>
          <w:i/>
        </w:rPr>
      </w:pPr>
      <w:r w:rsidRPr="00F65579">
        <w:rPr>
          <w:i/>
        </w:rPr>
        <w:t>Dangerous Goods Act 1985</w:t>
      </w:r>
    </w:p>
    <w:p w14:paraId="493FA018" w14:textId="77777777" w:rsidR="00FB7385" w:rsidRPr="00F65579" w:rsidRDefault="00FB7385" w:rsidP="00FB7385">
      <w:pPr>
        <w:pStyle w:val="Bullet"/>
        <w:rPr>
          <w:i/>
        </w:rPr>
      </w:pPr>
      <w:r w:rsidRPr="00F65579">
        <w:rPr>
          <w:i/>
        </w:rPr>
        <w:t>Equipment (Public Safety) Act 1994</w:t>
      </w:r>
    </w:p>
    <w:p w14:paraId="28EDA01F" w14:textId="77777777" w:rsidR="00FB7385" w:rsidRPr="00F65579" w:rsidRDefault="00FB7385" w:rsidP="00FB7385">
      <w:pPr>
        <w:pStyle w:val="Bullet"/>
        <w:rPr>
          <w:i/>
        </w:rPr>
      </w:pPr>
      <w:r w:rsidRPr="00F65579">
        <w:rPr>
          <w:i/>
        </w:rPr>
        <w:t>Occupational Health and Safety Act 2004</w:t>
      </w:r>
    </w:p>
    <w:p w14:paraId="3F249237" w14:textId="77777777" w:rsidR="00FB7385" w:rsidRPr="00F65579" w:rsidRDefault="00FB7385" w:rsidP="00FB7385">
      <w:pPr>
        <w:pStyle w:val="Bullet"/>
      </w:pPr>
      <w:r w:rsidRPr="00F65579">
        <w:rPr>
          <w:i/>
        </w:rPr>
        <w:t>Workers Compensation Act 1958</w:t>
      </w:r>
      <w:r w:rsidRPr="00F65579">
        <w:t xml:space="preserve"> (Note: Division 8 of Part 1 is administered by the Treasurer)</w:t>
      </w:r>
    </w:p>
    <w:p w14:paraId="790A105C" w14:textId="77777777" w:rsidR="00FB7385" w:rsidRPr="00F65579" w:rsidRDefault="00FB7385" w:rsidP="00FB7385">
      <w:pPr>
        <w:pStyle w:val="Bullet"/>
      </w:pPr>
      <w:r w:rsidRPr="00F65579">
        <w:rPr>
          <w:i/>
        </w:rPr>
        <w:t>Workplace Injury Rehabilitation and Compensation Act 2013</w:t>
      </w:r>
      <w:r w:rsidRPr="00F65579">
        <w:t xml:space="preserve"> (Note: Division 1 of Part 6 is administered by the Attorney</w:t>
      </w:r>
      <w:r w:rsidR="003E7C90" w:rsidRPr="00F65579">
        <w:noBreakHyphen/>
      </w:r>
      <w:r w:rsidRPr="00F65579">
        <w:t>General)</w:t>
      </w:r>
    </w:p>
    <w:p w14:paraId="12228519" w14:textId="77777777" w:rsidR="00FB7385" w:rsidRPr="00F65579" w:rsidRDefault="00FB7385" w:rsidP="00FB7385">
      <w:pPr>
        <w:rPr>
          <w:i/>
        </w:rPr>
      </w:pPr>
      <w:r w:rsidRPr="00F65579">
        <w:t xml:space="preserve">The General Order dated 29 November 2018 was replaced by the General Order dated 1 January 2019. This General Order was supplemented by the Supplement to the General Order effective 1 April 2019, under which the Assistant Treasurer became responsible for sections 6(6), 9K(3), 9K(5) and 9L of the </w:t>
      </w:r>
      <w:r w:rsidRPr="00F65579">
        <w:rPr>
          <w:i/>
        </w:rPr>
        <w:t>Parliamentary Salaries and Superannuation Act 1968.</w:t>
      </w:r>
    </w:p>
    <w:p w14:paraId="5158C44E" w14:textId="77777777" w:rsidR="00FB7385" w:rsidRPr="00F65579" w:rsidRDefault="00FB7385" w:rsidP="00FB7385">
      <w:r w:rsidRPr="00F65579">
        <w:t xml:space="preserve">A further Supplement to the General Order dated 1 January 2019 came into effect on 1 June 2019, under which the Acts noted above as jointly and severally administered by the Assistant Treasurer and the Minister for Workplace Safety became the sole responsibility of the latter Minister (except for certain sections of the </w:t>
      </w:r>
      <w:r w:rsidRPr="00F65579">
        <w:rPr>
          <w:i/>
        </w:rPr>
        <w:t>Workplace Injury Rehabilitation and Compensation Act 2013</w:t>
      </w:r>
      <w:r w:rsidRPr="00F65579">
        <w:t xml:space="preserve"> which remained jointly and severally administered).</w:t>
      </w:r>
    </w:p>
    <w:p w14:paraId="556FD554" w14:textId="77777777" w:rsidR="00FB7385" w:rsidRPr="00F65579" w:rsidRDefault="00FB7385" w:rsidP="00FB7385">
      <w:r w:rsidRPr="00F65579">
        <w:t>The Assistant Treasurer</w:t>
      </w:r>
      <w:r w:rsidR="00B21A45" w:rsidRPr="00F65579">
        <w:t>’</w:t>
      </w:r>
      <w:r w:rsidRPr="00F65579">
        <w:t xml:space="preserve">s responsibilities relating to the </w:t>
      </w:r>
      <w:r w:rsidRPr="00F65579">
        <w:rPr>
          <w:i/>
        </w:rPr>
        <w:t>Transport Accident Act 1986</w:t>
      </w:r>
      <w:r w:rsidRPr="00F65579">
        <w:t xml:space="preserve"> varied throughout the financial year. Initially, the Assistant Treasurer was responsible for the administration of this Act, except for limited sections</w:t>
      </w:r>
      <w:r w:rsidR="00A17602" w:rsidRPr="00F65579">
        <w:t>,</w:t>
      </w:r>
      <w:r w:rsidRPr="00F65579">
        <w:t xml:space="preserve"> which were jointly administered with the Minister for Road Safety and the TAC. Under the General Order dated 29 November 2018, the Minister for Road Safety and the TAC became solely responsible for the administration of the Act. This applied until the Assistant Treasurer</w:t>
      </w:r>
      <w:r w:rsidR="00B21A45" w:rsidRPr="00F65579">
        <w:t>’</w:t>
      </w:r>
      <w:r w:rsidRPr="00F65579">
        <w:t>s responsibilities were resumed under the General Order dated 1 January 2019. The Minister for Road Safety and the TAC later became responsible for the Act, with limited sections being jointly and severally administered with the Assistant Treasurer, under the Supplement to the General Order effective 1 June 2019.</w:t>
      </w:r>
    </w:p>
    <w:p w14:paraId="3E57CE0F" w14:textId="77777777" w:rsidR="00FB7385" w:rsidRPr="00F65579" w:rsidRDefault="00FB7385" w:rsidP="00FB7385">
      <w:r w:rsidRPr="00F65579">
        <w:t>For reporting purposes, the legislation administered by DTF</w:t>
      </w:r>
      <w:r w:rsidR="00B21A45" w:rsidRPr="00F65579">
        <w:t>’</w:t>
      </w:r>
      <w:r w:rsidRPr="00F65579">
        <w:t>s Ministers under the General Orders dated 16</w:t>
      </w:r>
      <w:r w:rsidRPr="00F65579">
        <w:rPr>
          <w:rFonts w:ascii="Calibri" w:hAnsi="Calibri" w:cs="Calibri"/>
        </w:rPr>
        <w:t> </w:t>
      </w:r>
      <w:r w:rsidRPr="00F65579">
        <w:t>October</w:t>
      </w:r>
      <w:r w:rsidRPr="00F65579">
        <w:rPr>
          <w:rFonts w:ascii="Calibri" w:hAnsi="Calibri" w:cs="Calibri"/>
        </w:rPr>
        <w:t> </w:t>
      </w:r>
      <w:r w:rsidRPr="00F65579">
        <w:t xml:space="preserve">2017, 29 November 2018 and 1 January 2019, and their Supplements have been included in the </w:t>
      </w:r>
      <w:r w:rsidRPr="00F65579">
        <w:rPr>
          <w:i/>
        </w:rPr>
        <w:t>2018</w:t>
      </w:r>
      <w:r w:rsidR="003E7C90" w:rsidRPr="00F65579">
        <w:rPr>
          <w:i/>
        </w:rPr>
        <w:noBreakHyphen/>
      </w:r>
      <w:r w:rsidRPr="00F65579">
        <w:rPr>
          <w:i/>
        </w:rPr>
        <w:t>19</w:t>
      </w:r>
      <w:r w:rsidRPr="00F65579">
        <w:rPr>
          <w:rFonts w:ascii="Calibri" w:hAnsi="Calibri" w:cs="Calibri"/>
          <w:i/>
        </w:rPr>
        <w:t> </w:t>
      </w:r>
      <w:r w:rsidRPr="00F65579">
        <w:rPr>
          <w:i/>
        </w:rPr>
        <w:t>Annual Report.</w:t>
      </w:r>
      <w:r w:rsidR="00E45285" w:rsidRPr="00F65579">
        <w:rPr>
          <w:i/>
        </w:rPr>
        <w:t xml:space="preserve"> </w:t>
      </w:r>
      <w:r w:rsidR="00E45285" w:rsidRPr="00F65579">
        <w:t>References to responsibilities of other Ministers are, for convenience, provided under their current titles.</w:t>
      </w:r>
    </w:p>
    <w:p w14:paraId="4988E76C" w14:textId="77777777" w:rsidR="00FB7385" w:rsidRPr="00F65579" w:rsidRDefault="00FB7385" w:rsidP="00195730"/>
    <w:p w14:paraId="2422E923" w14:textId="77777777" w:rsidR="00B1250D" w:rsidRPr="00F65579" w:rsidRDefault="00B1250D" w:rsidP="00C8160C">
      <w:pPr>
        <w:pStyle w:val="Heading1App"/>
        <w:sectPr w:rsidR="00B1250D" w:rsidRPr="00F65579" w:rsidSect="00BB311C">
          <w:pgSz w:w="11909" w:h="16834" w:code="9"/>
          <w:pgMar w:top="1728" w:right="1152" w:bottom="1260" w:left="1152" w:header="720" w:footer="288" w:gutter="0"/>
          <w:cols w:space="720"/>
          <w:noEndnote/>
        </w:sectPr>
      </w:pPr>
    </w:p>
    <w:p w14:paraId="6A56A174" w14:textId="77777777" w:rsidR="00B1250D" w:rsidRPr="00F65579" w:rsidRDefault="00FB7385" w:rsidP="00B1250D">
      <w:pPr>
        <w:pStyle w:val="Heading20"/>
      </w:pPr>
      <w:r w:rsidRPr="00F65579">
        <w:lastRenderedPageBreak/>
        <w:t>1 July 2018 – 30 June 2019</w:t>
      </w:r>
    </w:p>
    <w:p w14:paraId="187CD2C2" w14:textId="77777777" w:rsidR="00FB7385" w:rsidRPr="00F65579" w:rsidRDefault="00FB7385" w:rsidP="00FB7385">
      <w:pPr>
        <w:pStyle w:val="Heading30"/>
      </w:pPr>
      <w:r w:rsidRPr="00F65579">
        <w:t>Treasurer</w:t>
      </w:r>
    </w:p>
    <w:p w14:paraId="07AE1A5F" w14:textId="77777777" w:rsidR="00FB7385" w:rsidRPr="00F65579" w:rsidRDefault="00FB7385" w:rsidP="00FB7385">
      <w:r w:rsidRPr="00F65579">
        <w:t>Between 1 July 2018 and 30 June 2019, the Treasurer was responsible for the administration of the following Acts:</w:t>
      </w:r>
    </w:p>
    <w:p w14:paraId="3D366356" w14:textId="77777777" w:rsidR="00FB7385" w:rsidRPr="00F65579" w:rsidRDefault="00FB7385" w:rsidP="00FB7385">
      <w:pPr>
        <w:rPr>
          <w:i/>
        </w:rPr>
      </w:pPr>
      <w:r w:rsidRPr="00F65579">
        <w:rPr>
          <w:i/>
        </w:rPr>
        <w:t xml:space="preserve">Alcoa (Portland </w:t>
      </w:r>
      <w:r w:rsidR="00980D52" w:rsidRPr="00F65579">
        <w:rPr>
          <w:i/>
        </w:rPr>
        <w:t>Aluminium</w:t>
      </w:r>
      <w:r w:rsidRPr="00F65579">
        <w:rPr>
          <w:i/>
        </w:rPr>
        <w:t xml:space="preserve"> Smelter) Act 1980</w:t>
      </w:r>
    </w:p>
    <w:p w14:paraId="6A8DB640" w14:textId="77777777" w:rsidR="00FB7385" w:rsidRPr="00F65579" w:rsidRDefault="00FB7385" w:rsidP="00FB7385">
      <w:r w:rsidRPr="00F65579">
        <w:t>Appropriation Acts (passed annually)</w:t>
      </w:r>
    </w:p>
    <w:p w14:paraId="5995B78D" w14:textId="77777777" w:rsidR="00FB7385" w:rsidRPr="00F65579" w:rsidRDefault="00FB7385" w:rsidP="00FB7385">
      <w:pPr>
        <w:rPr>
          <w:i/>
        </w:rPr>
      </w:pPr>
      <w:r w:rsidRPr="00F65579">
        <w:rPr>
          <w:i/>
        </w:rPr>
        <w:t>Back to Work Act 2015</w:t>
      </w:r>
    </w:p>
    <w:p w14:paraId="5FAF7131" w14:textId="77777777" w:rsidR="00FB7385" w:rsidRPr="00F65579" w:rsidRDefault="00FB7385" w:rsidP="00FB7385">
      <w:pPr>
        <w:rPr>
          <w:i/>
        </w:rPr>
      </w:pPr>
      <w:r w:rsidRPr="00F65579">
        <w:rPr>
          <w:i/>
        </w:rPr>
        <w:t>Bank Integration Act 1992</w:t>
      </w:r>
    </w:p>
    <w:p w14:paraId="68963DE3" w14:textId="77777777" w:rsidR="00FB7385" w:rsidRPr="00F65579" w:rsidRDefault="00FB7385" w:rsidP="00FB7385">
      <w:pPr>
        <w:rPr>
          <w:i/>
        </w:rPr>
      </w:pPr>
      <w:r w:rsidRPr="00F65579">
        <w:rPr>
          <w:i/>
        </w:rPr>
        <w:t>Borrowing and Investment Powers Act 1987</w:t>
      </w:r>
    </w:p>
    <w:p w14:paraId="66D12C8B" w14:textId="77777777" w:rsidR="00FB7385" w:rsidRPr="00F65579" w:rsidRDefault="00FB7385" w:rsidP="00FB7385">
      <w:pPr>
        <w:rPr>
          <w:i/>
        </w:rPr>
      </w:pPr>
      <w:r w:rsidRPr="00F65579">
        <w:rPr>
          <w:i/>
        </w:rPr>
        <w:t>Business Franchise (Petroleum Products) Act 1979</w:t>
      </w:r>
    </w:p>
    <w:p w14:paraId="01A6ACBD" w14:textId="77777777" w:rsidR="00FB7385" w:rsidRPr="00F65579" w:rsidRDefault="00FB7385" w:rsidP="00FB7385">
      <w:pPr>
        <w:rPr>
          <w:i/>
        </w:rPr>
      </w:pPr>
      <w:r w:rsidRPr="00F65579">
        <w:rPr>
          <w:i/>
        </w:rPr>
        <w:t>Commonwealth Places (Mirror Taxes Administration) Act 1999</w:t>
      </w:r>
    </w:p>
    <w:p w14:paraId="723D72C6" w14:textId="77777777" w:rsidR="00FB7385" w:rsidRPr="00F65579" w:rsidRDefault="00FB7385" w:rsidP="00FB7385">
      <w:pPr>
        <w:rPr>
          <w:i/>
        </w:rPr>
      </w:pPr>
      <w:r w:rsidRPr="00F65579">
        <w:rPr>
          <w:i/>
        </w:rPr>
        <w:t>Competition Policy Reform (Victoria) Act 1995</w:t>
      </w:r>
    </w:p>
    <w:p w14:paraId="3A6904E6" w14:textId="77777777" w:rsidR="00FB7385" w:rsidRPr="00F65579" w:rsidRDefault="00FB7385" w:rsidP="00FB7385">
      <w:pPr>
        <w:rPr>
          <w:i/>
        </w:rPr>
      </w:pPr>
      <w:r w:rsidRPr="00F65579">
        <w:rPr>
          <w:i/>
        </w:rPr>
        <w:t>Congestion Levy Act 2005</w:t>
      </w:r>
    </w:p>
    <w:p w14:paraId="69EDD161" w14:textId="77777777" w:rsidR="00FB7385" w:rsidRPr="00F65579" w:rsidRDefault="00FB7385" w:rsidP="00FB7385">
      <w:pPr>
        <w:keepNext/>
      </w:pPr>
      <w:r w:rsidRPr="00F65579">
        <w:rPr>
          <w:i/>
        </w:rPr>
        <w:t>Constitution Act 1975</w:t>
      </w:r>
      <w:r w:rsidRPr="00F65579">
        <w:t xml:space="preserve"> –</w:t>
      </w:r>
    </w:p>
    <w:p w14:paraId="638670AB" w14:textId="77777777" w:rsidR="00FB7385" w:rsidRPr="00F65579" w:rsidRDefault="00FB7385" w:rsidP="00FB7385">
      <w:pPr>
        <w:pStyle w:val="Bullet"/>
        <w:keepNext/>
      </w:pPr>
      <w:r w:rsidRPr="00F65579">
        <w:t>Section 88 in so far as it relates to the appointment of the Commissioner for Better Regulation and the Red Tape Commissioner</w:t>
      </w:r>
    </w:p>
    <w:p w14:paraId="379D48AE" w14:textId="77777777" w:rsidR="00FB7385" w:rsidRPr="00F65579" w:rsidRDefault="00FB7385" w:rsidP="00FB7385">
      <w:pPr>
        <w:pStyle w:val="NormalIndent"/>
        <w:keepLines/>
      </w:pPr>
      <w:r w:rsidRPr="00F65579">
        <w:t>(The Act is otherwise administered by the Attorney</w:t>
      </w:r>
      <w:r w:rsidR="003E7C90" w:rsidRPr="00F65579">
        <w:noBreakHyphen/>
      </w:r>
      <w:r w:rsidRPr="00F65579">
        <w:t>General, the Minister for Training and Skills, the Premier and the Special Minister of State)</w:t>
      </w:r>
    </w:p>
    <w:p w14:paraId="27FA1F04" w14:textId="77777777" w:rsidR="00FB7385" w:rsidRPr="00F65579" w:rsidRDefault="00FB7385" w:rsidP="00FB7385">
      <w:pPr>
        <w:rPr>
          <w:i/>
        </w:rPr>
      </w:pPr>
      <w:r w:rsidRPr="00F65579">
        <w:rPr>
          <w:i/>
        </w:rPr>
        <w:t>Co</w:t>
      </w:r>
      <w:r w:rsidR="003E7C90" w:rsidRPr="00F65579">
        <w:rPr>
          <w:i/>
        </w:rPr>
        <w:noBreakHyphen/>
      </w:r>
      <w:r w:rsidRPr="00F65579">
        <w:rPr>
          <w:i/>
        </w:rPr>
        <w:t>operative Housing Societies Act 1958</w:t>
      </w:r>
    </w:p>
    <w:p w14:paraId="4184B432" w14:textId="77777777" w:rsidR="00FB7385" w:rsidRPr="00F65579" w:rsidRDefault="00FB7385" w:rsidP="00FB7385">
      <w:pPr>
        <w:rPr>
          <w:i/>
        </w:rPr>
      </w:pPr>
      <w:r w:rsidRPr="00F65579">
        <w:rPr>
          <w:i/>
        </w:rPr>
        <w:t>Delivering Victorian Infrastructure (Port of Melbourne Lease Transaction) Act 2016</w:t>
      </w:r>
    </w:p>
    <w:p w14:paraId="1B01B08B" w14:textId="77777777" w:rsidR="00FB7385" w:rsidRPr="00F65579" w:rsidRDefault="00FB7385" w:rsidP="00FB7385">
      <w:pPr>
        <w:rPr>
          <w:i/>
        </w:rPr>
      </w:pPr>
      <w:r w:rsidRPr="00F65579">
        <w:rPr>
          <w:i/>
        </w:rPr>
        <w:t>Duties Act 2000</w:t>
      </w:r>
    </w:p>
    <w:p w14:paraId="2ADE77D3" w14:textId="77777777" w:rsidR="00FB7385" w:rsidRPr="00F65579" w:rsidRDefault="00FB7385" w:rsidP="00FB7385">
      <w:pPr>
        <w:rPr>
          <w:i/>
        </w:rPr>
      </w:pPr>
      <w:r w:rsidRPr="00F65579">
        <w:rPr>
          <w:i/>
        </w:rPr>
        <w:t>Educational Institutions (Guarantees) Act 1976</w:t>
      </w:r>
    </w:p>
    <w:p w14:paraId="33A79D63" w14:textId="77777777" w:rsidR="00FB7385" w:rsidRPr="00F65579" w:rsidRDefault="00FB7385" w:rsidP="00FB7385">
      <w:pPr>
        <w:rPr>
          <w:i/>
        </w:rPr>
      </w:pPr>
      <w:r w:rsidRPr="00F65579">
        <w:rPr>
          <w:i/>
        </w:rPr>
        <w:t>Electricity Industry (Residual Provisions) Act 1993</w:t>
      </w:r>
    </w:p>
    <w:p w14:paraId="404DC099" w14:textId="77777777" w:rsidR="00FB7385" w:rsidRPr="00F65579" w:rsidRDefault="00FB7385" w:rsidP="00FB7385">
      <w:pPr>
        <w:rPr>
          <w:i/>
        </w:rPr>
      </w:pPr>
      <w:r w:rsidRPr="00F65579">
        <w:rPr>
          <w:i/>
        </w:rPr>
        <w:t>Financial Agreement Act 1994</w:t>
      </w:r>
    </w:p>
    <w:p w14:paraId="01E27B10" w14:textId="77777777" w:rsidR="00FB7385" w:rsidRPr="00F65579" w:rsidRDefault="00FB7385" w:rsidP="00FB7385">
      <w:r w:rsidRPr="00F65579">
        <w:rPr>
          <w:i/>
        </w:rPr>
        <w:t>Financial Management Act 1994</w:t>
      </w:r>
      <w:r w:rsidRPr="00F65579">
        <w:t xml:space="preserve"> – except:</w:t>
      </w:r>
    </w:p>
    <w:p w14:paraId="6897C13E" w14:textId="77777777" w:rsidR="00FB7385" w:rsidRPr="00F65579" w:rsidRDefault="00FB7385" w:rsidP="00FB7385">
      <w:pPr>
        <w:pStyle w:val="Bullet"/>
      </w:pPr>
      <w:r w:rsidRPr="00F65579">
        <w:t>Sections 1</w:t>
      </w:r>
      <w:r w:rsidR="003E7C90" w:rsidRPr="00F65579">
        <w:noBreakHyphen/>
      </w:r>
      <w:r w:rsidRPr="00F65579">
        <w:t>3 and 7 (these provisions are jointly administered with the Assistant Treasurer)</w:t>
      </w:r>
    </w:p>
    <w:p w14:paraId="20DD5CB7" w14:textId="77777777" w:rsidR="00FB7385" w:rsidRPr="00F65579" w:rsidRDefault="00FB7385" w:rsidP="00FB7385">
      <w:pPr>
        <w:pStyle w:val="Bullet"/>
      </w:pPr>
      <w:r w:rsidRPr="00F65579">
        <w:t>Sections 5, 6, 8, 13</w:t>
      </w:r>
      <w:r w:rsidR="003E7C90" w:rsidRPr="00F65579">
        <w:noBreakHyphen/>
      </w:r>
      <w:r w:rsidRPr="00F65579">
        <w:t>16, 18</w:t>
      </w:r>
      <w:r w:rsidR="003E7C90" w:rsidRPr="00F65579">
        <w:noBreakHyphen/>
      </w:r>
      <w:r w:rsidRPr="00F65579">
        <w:t>23(1) and 27A</w:t>
      </w:r>
      <w:r w:rsidR="003E7C90" w:rsidRPr="00F65579">
        <w:noBreakHyphen/>
      </w:r>
      <w:r w:rsidRPr="00F65579">
        <w:t>27C; Part 7; Part 7A; Part 7B; Part 8; and sections 62</w:t>
      </w:r>
      <w:r w:rsidR="003E7C90" w:rsidRPr="00F65579">
        <w:noBreakHyphen/>
      </w:r>
      <w:r w:rsidRPr="00F65579">
        <w:t>63 (these provisions are administered by the Assistant Treasurer)</w:t>
      </w:r>
    </w:p>
    <w:p w14:paraId="673AA641" w14:textId="77777777" w:rsidR="00FB7385" w:rsidRPr="00F65579" w:rsidRDefault="00FB7385" w:rsidP="00FB7385">
      <w:pPr>
        <w:rPr>
          <w:i/>
        </w:rPr>
      </w:pPr>
      <w:r w:rsidRPr="00F65579">
        <w:rPr>
          <w:i/>
        </w:rPr>
        <w:t>Financial Sector Reform (Victoria) Act 1999</w:t>
      </w:r>
    </w:p>
    <w:p w14:paraId="5008FA48" w14:textId="77777777" w:rsidR="00FB7385" w:rsidRPr="00F65579" w:rsidRDefault="00FB7385" w:rsidP="00FB7385">
      <w:pPr>
        <w:rPr>
          <w:i/>
        </w:rPr>
      </w:pPr>
      <w:r w:rsidRPr="00F65579">
        <w:rPr>
          <w:i/>
        </w:rPr>
        <w:t>Fire Services Property Levy Act 2012</w:t>
      </w:r>
    </w:p>
    <w:p w14:paraId="037680DD" w14:textId="77777777" w:rsidR="00FB7385" w:rsidRPr="00F65579" w:rsidRDefault="00FB7385" w:rsidP="00FB7385">
      <w:pPr>
        <w:rPr>
          <w:i/>
        </w:rPr>
      </w:pPr>
      <w:r w:rsidRPr="00F65579">
        <w:rPr>
          <w:i/>
        </w:rPr>
        <w:t>First Home Owner Grant Act 2000</w:t>
      </w:r>
    </w:p>
    <w:p w14:paraId="743A568E" w14:textId="77777777" w:rsidR="00FB7385" w:rsidRPr="00F65579" w:rsidRDefault="001B57A7" w:rsidP="00FB7385">
      <w:r w:rsidRPr="00F65579">
        <w:rPr>
          <w:i/>
        </w:rPr>
        <w:br w:type="column"/>
      </w:r>
      <w:r w:rsidR="00FB7385" w:rsidRPr="00F65579">
        <w:rPr>
          <w:i/>
        </w:rPr>
        <w:t>Gambling Regulation Act 2003</w:t>
      </w:r>
      <w:r w:rsidR="00FB7385" w:rsidRPr="00F65579">
        <w:t xml:space="preserve"> –</w:t>
      </w:r>
    </w:p>
    <w:p w14:paraId="7D176F3B" w14:textId="77777777" w:rsidR="00FB7385" w:rsidRPr="00F65579" w:rsidRDefault="00FB7385" w:rsidP="00FB7385">
      <w:pPr>
        <w:pStyle w:val="Bullet"/>
      </w:pPr>
      <w:r w:rsidRPr="00F65579">
        <w:t>Section 3.4.33</w:t>
      </w:r>
    </w:p>
    <w:p w14:paraId="07132F23" w14:textId="77777777" w:rsidR="00FB7385" w:rsidRPr="00F65579" w:rsidRDefault="00FB7385" w:rsidP="00FB7385">
      <w:pPr>
        <w:pStyle w:val="Bullet"/>
      </w:pPr>
      <w:r w:rsidRPr="00F65579">
        <w:t>Section 4.3.12</w:t>
      </w:r>
    </w:p>
    <w:p w14:paraId="0603F935" w14:textId="77777777" w:rsidR="00FB7385" w:rsidRPr="00F65579" w:rsidRDefault="00FB7385" w:rsidP="00FB7385">
      <w:pPr>
        <w:pStyle w:val="Bullet"/>
      </w:pPr>
      <w:r w:rsidRPr="00F65579">
        <w:t>Division 1 of Part 3 of Chapter 10</w:t>
      </w:r>
    </w:p>
    <w:p w14:paraId="617C0F2A" w14:textId="77777777" w:rsidR="00FB7385" w:rsidRPr="00F65579" w:rsidRDefault="00FB7385" w:rsidP="00FB7385">
      <w:pPr>
        <w:pStyle w:val="Bullet"/>
      </w:pPr>
      <w:r w:rsidRPr="00F65579">
        <w:t>Chapter 4 Part 6A (from 23 October 2018)</w:t>
      </w:r>
    </w:p>
    <w:p w14:paraId="6F5E9ED6" w14:textId="77777777" w:rsidR="00FB7385" w:rsidRPr="00F65579" w:rsidRDefault="00FB7385" w:rsidP="00FB7385">
      <w:pPr>
        <w:pStyle w:val="NormalIndent"/>
      </w:pPr>
      <w:r w:rsidRPr="00F65579">
        <w:t>(The Act is otherwise administered by the Minister for Consumer Affairs, Gaming and Liquor Regulation and the Minister for Racing)</w:t>
      </w:r>
    </w:p>
    <w:p w14:paraId="1C007D1E" w14:textId="77777777" w:rsidR="00FB7385" w:rsidRPr="00F65579" w:rsidRDefault="00FB7385" w:rsidP="00FB7385">
      <w:pPr>
        <w:rPr>
          <w:i/>
        </w:rPr>
      </w:pPr>
      <w:r w:rsidRPr="00F65579">
        <w:rPr>
          <w:i/>
        </w:rPr>
        <w:t>Gas and Fuel Corporation (Heatane Gas) Act 1993</w:t>
      </w:r>
    </w:p>
    <w:p w14:paraId="59CCA7A9" w14:textId="77777777" w:rsidR="00FB7385" w:rsidRPr="00F65579" w:rsidRDefault="00FB7385" w:rsidP="00FB7385">
      <w:pPr>
        <w:rPr>
          <w:i/>
        </w:rPr>
      </w:pPr>
      <w:r w:rsidRPr="00F65579">
        <w:rPr>
          <w:i/>
        </w:rPr>
        <w:t>Gas Industry (Residual Provisions) Act 1994</w:t>
      </w:r>
    </w:p>
    <w:p w14:paraId="1B48EE57" w14:textId="77777777" w:rsidR="00FB7385" w:rsidRPr="00F65579" w:rsidRDefault="00FB7385" w:rsidP="00FB7385">
      <w:r w:rsidRPr="00F65579">
        <w:rPr>
          <w:i/>
        </w:rPr>
        <w:t>Grain Handling and Storage Act 1995</w:t>
      </w:r>
      <w:r w:rsidRPr="00F65579">
        <w:t xml:space="preserve"> – except:</w:t>
      </w:r>
    </w:p>
    <w:p w14:paraId="57EC4151" w14:textId="77777777" w:rsidR="00FB7385" w:rsidRPr="00F65579" w:rsidRDefault="00FB7385" w:rsidP="00FB7385">
      <w:pPr>
        <w:pStyle w:val="Bullet"/>
      </w:pPr>
      <w:r w:rsidRPr="00F65579">
        <w:t>Part 3 (this Part is administered by the Minister for Agriculture)</w:t>
      </w:r>
    </w:p>
    <w:p w14:paraId="1D92A5BB" w14:textId="77777777" w:rsidR="00FB7385" w:rsidRPr="00F65579" w:rsidRDefault="00FB7385" w:rsidP="00FB7385">
      <w:pPr>
        <w:rPr>
          <w:i/>
        </w:rPr>
      </w:pPr>
      <w:r w:rsidRPr="00F65579">
        <w:rPr>
          <w:i/>
        </w:rPr>
        <w:t>Land Tax Act 2005</w:t>
      </w:r>
    </w:p>
    <w:p w14:paraId="1DECC097" w14:textId="77777777" w:rsidR="00FB7385" w:rsidRPr="00F65579" w:rsidRDefault="00FB7385" w:rsidP="00FB7385">
      <w:pPr>
        <w:rPr>
          <w:i/>
        </w:rPr>
      </w:pPr>
      <w:r w:rsidRPr="00F65579">
        <w:rPr>
          <w:i/>
        </w:rPr>
        <w:t>Loy Yang B Act 1992</w:t>
      </w:r>
    </w:p>
    <w:p w14:paraId="1EA5298A" w14:textId="77777777" w:rsidR="00FB7385" w:rsidRPr="00F65579" w:rsidRDefault="00FB7385" w:rsidP="00FB7385">
      <w:pPr>
        <w:rPr>
          <w:i/>
        </w:rPr>
      </w:pPr>
      <w:r w:rsidRPr="00F65579">
        <w:rPr>
          <w:i/>
        </w:rPr>
        <w:t>Melbourne Cricket Club Act 1974</w:t>
      </w:r>
    </w:p>
    <w:p w14:paraId="41374DF4" w14:textId="77777777" w:rsidR="00FB7385" w:rsidRPr="00F65579" w:rsidRDefault="00FB7385" w:rsidP="00FB7385">
      <w:pPr>
        <w:rPr>
          <w:i/>
        </w:rPr>
      </w:pPr>
      <w:r w:rsidRPr="00F65579">
        <w:rPr>
          <w:i/>
        </w:rPr>
        <w:t>Monetary Units Act 2004</w:t>
      </w:r>
    </w:p>
    <w:p w14:paraId="01B653AD" w14:textId="77777777" w:rsidR="00FB7385" w:rsidRPr="00F65579" w:rsidRDefault="00FB7385" w:rsidP="00FB7385">
      <w:pPr>
        <w:rPr>
          <w:i/>
        </w:rPr>
      </w:pPr>
      <w:r w:rsidRPr="00F65579">
        <w:rPr>
          <w:i/>
        </w:rPr>
        <w:t>Mutual Recognition (Victoria) Act 1998</w:t>
      </w:r>
    </w:p>
    <w:p w14:paraId="4AB4B2A5" w14:textId="77777777" w:rsidR="00FB7385" w:rsidRPr="00F65579" w:rsidRDefault="00FB7385" w:rsidP="00FB7385">
      <w:pPr>
        <w:rPr>
          <w:i/>
        </w:rPr>
      </w:pPr>
      <w:r w:rsidRPr="00F65579">
        <w:rPr>
          <w:i/>
        </w:rPr>
        <w:t>National Taxation Reform (Consequential Provisions) Act 2000</w:t>
      </w:r>
    </w:p>
    <w:p w14:paraId="11363086" w14:textId="77777777" w:rsidR="00FB7385" w:rsidRPr="00F65579" w:rsidRDefault="00FB7385" w:rsidP="00FB7385">
      <w:pPr>
        <w:rPr>
          <w:i/>
        </w:rPr>
      </w:pPr>
      <w:r w:rsidRPr="00F65579">
        <w:rPr>
          <w:i/>
        </w:rPr>
        <w:t>New Tax System Price Exploitation Code (Victoria) Act 1999</w:t>
      </w:r>
    </w:p>
    <w:p w14:paraId="66F04138" w14:textId="77777777" w:rsidR="00FB7385" w:rsidRPr="00F65579" w:rsidRDefault="00FB7385" w:rsidP="00FB7385">
      <w:pPr>
        <w:rPr>
          <w:i/>
        </w:rPr>
      </w:pPr>
      <w:r w:rsidRPr="00F65579">
        <w:rPr>
          <w:i/>
        </w:rPr>
        <w:t xml:space="preserve">Occupational Licensing National Law Act 2010 </w:t>
      </w:r>
    </w:p>
    <w:p w14:paraId="2A02F88E" w14:textId="77777777" w:rsidR="00FB7385" w:rsidRPr="00F65579" w:rsidRDefault="00FB7385" w:rsidP="00FB7385">
      <w:pPr>
        <w:rPr>
          <w:i/>
        </w:rPr>
      </w:pPr>
      <w:r w:rsidRPr="00F65579">
        <w:rPr>
          <w:i/>
        </w:rPr>
        <w:t xml:space="preserve">Occupational Licensing National Law (Victoria) </w:t>
      </w:r>
    </w:p>
    <w:p w14:paraId="4F06390D" w14:textId="77777777" w:rsidR="00FB7385" w:rsidRPr="00F65579" w:rsidRDefault="00FB7385" w:rsidP="00FB7385">
      <w:pPr>
        <w:rPr>
          <w:i/>
        </w:rPr>
      </w:pPr>
      <w:r w:rsidRPr="00F65579">
        <w:rPr>
          <w:i/>
        </w:rPr>
        <w:t>Occupational Licensing National Law Repeal Act 2016</w:t>
      </w:r>
    </w:p>
    <w:p w14:paraId="3CC77CEB" w14:textId="77777777" w:rsidR="00FB7385" w:rsidRPr="00F65579" w:rsidRDefault="00FB7385" w:rsidP="00FB7385">
      <w:pPr>
        <w:rPr>
          <w:i/>
        </w:rPr>
      </w:pPr>
      <w:r w:rsidRPr="00F65579">
        <w:rPr>
          <w:i/>
        </w:rPr>
        <w:t>Payroll Tax Act 2007</w:t>
      </w:r>
    </w:p>
    <w:p w14:paraId="4C100B01" w14:textId="77777777" w:rsidR="00FB7385" w:rsidRPr="00F65579" w:rsidRDefault="00FB7385" w:rsidP="00FB7385">
      <w:r w:rsidRPr="00F65579">
        <w:rPr>
          <w:i/>
        </w:rPr>
        <w:t>Planning and Environment Act 1987</w:t>
      </w:r>
      <w:r w:rsidRPr="00F65579">
        <w:t xml:space="preserve"> –</w:t>
      </w:r>
    </w:p>
    <w:p w14:paraId="1E82F1B8" w14:textId="77777777" w:rsidR="00FB7385" w:rsidRPr="00F65579" w:rsidRDefault="00FB7385" w:rsidP="00FB7385">
      <w:pPr>
        <w:pStyle w:val="Bullet"/>
      </w:pPr>
      <w:r w:rsidRPr="00F65579">
        <w:t>Part 9B (this Part is jointly and severally administered with the Minister for Planning)</w:t>
      </w:r>
    </w:p>
    <w:p w14:paraId="207FD6D8" w14:textId="77777777" w:rsidR="00FB7385" w:rsidRPr="00F65579" w:rsidRDefault="00FB7385" w:rsidP="00FB7385">
      <w:pPr>
        <w:pStyle w:val="NormalIndent"/>
      </w:pPr>
      <w:r w:rsidRPr="00F65579">
        <w:t>(The Act is otherwise administered by the Minister for Planning)</w:t>
      </w:r>
    </w:p>
    <w:p w14:paraId="6361DC61" w14:textId="77777777" w:rsidR="00FB7385" w:rsidRPr="00F65579" w:rsidRDefault="00FB7385" w:rsidP="00FB7385">
      <w:pPr>
        <w:rPr>
          <w:i/>
        </w:rPr>
      </w:pPr>
      <w:r w:rsidRPr="00F65579">
        <w:rPr>
          <w:i/>
        </w:rPr>
        <w:t>Port Management Act 1995 –</w:t>
      </w:r>
    </w:p>
    <w:p w14:paraId="3C50731E" w14:textId="77777777" w:rsidR="00FB7385" w:rsidRPr="00F65579" w:rsidRDefault="00FB7385" w:rsidP="00FB7385">
      <w:pPr>
        <w:pStyle w:val="Bullet"/>
      </w:pPr>
      <w:r w:rsidRPr="00F65579">
        <w:t>Sections 160, 171 and 173</w:t>
      </w:r>
    </w:p>
    <w:p w14:paraId="755D25BB" w14:textId="77777777" w:rsidR="00FB7385" w:rsidRPr="00F65579" w:rsidRDefault="00FB7385" w:rsidP="00FB7385">
      <w:pPr>
        <w:pStyle w:val="NormalIndent"/>
      </w:pPr>
      <w:r w:rsidRPr="00F65579">
        <w:t xml:space="preserve">(The Act is otherwise administered by the </w:t>
      </w:r>
      <w:r w:rsidR="001B57A7" w:rsidRPr="00F65579">
        <w:t>Assistant Treasurer</w:t>
      </w:r>
      <w:r w:rsidRPr="00F65579">
        <w:t xml:space="preserve"> and the Minister for Ports and Freight)</w:t>
      </w:r>
    </w:p>
    <w:p w14:paraId="117D5CFD" w14:textId="77777777" w:rsidR="00FB7385" w:rsidRPr="00F65579" w:rsidRDefault="00FB7385" w:rsidP="00FB7385">
      <w:r w:rsidRPr="00F65579">
        <w:rPr>
          <w:i/>
        </w:rPr>
        <w:t>Public Authorities (Dividends) Act 1983</w:t>
      </w:r>
    </w:p>
    <w:p w14:paraId="116518AD" w14:textId="77777777" w:rsidR="00FB7385" w:rsidRPr="00F65579" w:rsidRDefault="00FB7385" w:rsidP="00FB7385">
      <w:r w:rsidRPr="00F65579">
        <w:rPr>
          <w:i/>
        </w:rPr>
        <w:t>Rural Finance Act 1988</w:t>
      </w:r>
      <w:r w:rsidRPr="00F65579">
        <w:t xml:space="preserve"> </w:t>
      </w:r>
    </w:p>
    <w:p w14:paraId="6E705240" w14:textId="77777777" w:rsidR="00FB7385" w:rsidRPr="00F65579" w:rsidRDefault="00FB7385" w:rsidP="00FB7385">
      <w:r w:rsidRPr="00F65579">
        <w:rPr>
          <w:i/>
        </w:rPr>
        <w:t xml:space="preserve">Rural Assistance Schemes Act 2016 </w:t>
      </w:r>
      <w:r w:rsidRPr="00F65579">
        <w:t xml:space="preserve">– </w:t>
      </w:r>
    </w:p>
    <w:p w14:paraId="6610644C" w14:textId="77777777" w:rsidR="00FB7385" w:rsidRPr="00F65579" w:rsidRDefault="00FB7385" w:rsidP="00FB7385">
      <w:pPr>
        <w:pStyle w:val="NormalIndent"/>
      </w:pPr>
      <w:r w:rsidRPr="00F65579">
        <w:t>(refer to summary above for changes to the administration of this Act that occurred during the financial year)</w:t>
      </w:r>
    </w:p>
    <w:p w14:paraId="1DE4ABFA" w14:textId="77777777" w:rsidR="00FB7385" w:rsidRPr="00F65579" w:rsidRDefault="00FB7385" w:rsidP="001B57A7">
      <w:pPr>
        <w:keepNext/>
        <w:rPr>
          <w:i/>
        </w:rPr>
      </w:pPr>
      <w:r w:rsidRPr="00F65579">
        <w:rPr>
          <w:i/>
        </w:rPr>
        <w:lastRenderedPageBreak/>
        <w:t>Snowy Hydro Corporatisation Act 1997</w:t>
      </w:r>
    </w:p>
    <w:p w14:paraId="68A64CAA" w14:textId="77777777" w:rsidR="00FB7385" w:rsidRPr="00F65579" w:rsidRDefault="00FB7385" w:rsidP="00FB7385">
      <w:pPr>
        <w:rPr>
          <w:i/>
        </w:rPr>
      </w:pPr>
      <w:r w:rsidRPr="00F65579">
        <w:rPr>
          <w:i/>
        </w:rPr>
        <w:t>State Bank (Succession of Commonwealth Bank) Act</w:t>
      </w:r>
      <w:r w:rsidRPr="00F65579">
        <w:rPr>
          <w:rFonts w:ascii="Calibri" w:hAnsi="Calibri" w:cs="Calibri"/>
          <w:i/>
        </w:rPr>
        <w:t> </w:t>
      </w:r>
      <w:r w:rsidRPr="00F65579">
        <w:rPr>
          <w:i/>
        </w:rPr>
        <w:t>1990</w:t>
      </w:r>
    </w:p>
    <w:p w14:paraId="4ED81476" w14:textId="77777777" w:rsidR="00FB7385" w:rsidRPr="00F65579" w:rsidRDefault="00FB7385" w:rsidP="001B57A7">
      <w:pPr>
        <w:keepNext/>
      </w:pPr>
      <w:r w:rsidRPr="00F65579">
        <w:rPr>
          <w:i/>
        </w:rPr>
        <w:t>State Electricity Commission Act 1958</w:t>
      </w:r>
      <w:r w:rsidRPr="00F65579">
        <w:t xml:space="preserve"> – except:</w:t>
      </w:r>
    </w:p>
    <w:p w14:paraId="5295D2A0" w14:textId="77777777" w:rsidR="00FB7385" w:rsidRPr="00F65579" w:rsidRDefault="00FB7385" w:rsidP="00FB7385">
      <w:pPr>
        <w:pStyle w:val="Bullet"/>
      </w:pPr>
      <w:r w:rsidRPr="00F65579">
        <w:t>Section 107 (this section is administered by the Minister for Energy, Environment and Climate Change)</w:t>
      </w:r>
    </w:p>
    <w:p w14:paraId="58BE2335" w14:textId="77777777" w:rsidR="00FB7385" w:rsidRPr="00F65579" w:rsidRDefault="00FB7385" w:rsidP="00FB7385">
      <w:r w:rsidRPr="00F65579">
        <w:rPr>
          <w:i/>
        </w:rPr>
        <w:t xml:space="preserve">State Owned Enterprises Act 1992 </w:t>
      </w:r>
      <w:r w:rsidRPr="00F65579">
        <w:t>– except:</w:t>
      </w:r>
    </w:p>
    <w:p w14:paraId="1159955A" w14:textId="77777777" w:rsidR="00FB7385" w:rsidRPr="00F65579" w:rsidRDefault="00FB7385" w:rsidP="00FB7385">
      <w:pPr>
        <w:pStyle w:val="Bullet"/>
      </w:pPr>
      <w:r w:rsidRPr="00F65579">
        <w:t xml:space="preserve">Division 2 of Part 2 in so far as it relates to the CenITex (in so far as they relate to that matter, these provisions are administered by the </w:t>
      </w:r>
      <w:r w:rsidR="001B57A7" w:rsidRPr="00F65579">
        <w:t>Assistant Treasurer</w:t>
      </w:r>
      <w:r w:rsidRPr="00F65579">
        <w:t>)</w:t>
      </w:r>
    </w:p>
    <w:p w14:paraId="34C36328" w14:textId="77777777" w:rsidR="00FB7385" w:rsidRPr="00F65579" w:rsidRDefault="00FB7385" w:rsidP="00FB7385">
      <w:pPr>
        <w:pStyle w:val="Bullet"/>
      </w:pPr>
      <w:r w:rsidRPr="00F65579">
        <w:t>Division 2 of Part 2 in so far as it relates to the Victorian Plantations Corporation (in so far as they relate to that matter, these provisions are administered by the Minister for Energy, Environment and Climate Change)</w:t>
      </w:r>
    </w:p>
    <w:p w14:paraId="46BFB79E" w14:textId="77777777" w:rsidR="00FB7385" w:rsidRPr="00F65579" w:rsidRDefault="00FB7385" w:rsidP="00E74801">
      <w:pPr>
        <w:pStyle w:val="Bullet"/>
        <w:keepNext/>
      </w:pPr>
      <w:r w:rsidRPr="00F65579">
        <w:t>Division 2 of Part 2 in so far as it relates to the Water Training Centre (in so far as they relate to that matter, these provisions are administered by the Minister for Water)</w:t>
      </w:r>
    </w:p>
    <w:p w14:paraId="43F40A2E" w14:textId="77777777" w:rsidR="00FB7385" w:rsidRPr="00F65579" w:rsidRDefault="00FB7385" w:rsidP="00FB7385">
      <w:pPr>
        <w:pStyle w:val="Bullet"/>
      </w:pPr>
      <w:r w:rsidRPr="00F65579">
        <w:t>Division 2 of Part 2, and Part 3, in so far as they relate to the Victorian Interpreting and Translating Service (in so far as they relate to that matter, these provisions are administered by the Minister for Multicultural Affairs)</w:t>
      </w:r>
    </w:p>
    <w:p w14:paraId="04376221" w14:textId="77777777" w:rsidR="00FB7385" w:rsidRPr="00F65579" w:rsidRDefault="00FB7385" w:rsidP="00FB7385">
      <w:r w:rsidRPr="00F65579">
        <w:rPr>
          <w:i/>
        </w:rPr>
        <w:t>State Trustees (State Owned Company) Act 1994</w:t>
      </w:r>
      <w:r w:rsidRPr="00F65579">
        <w:t xml:space="preserve"> – Except:</w:t>
      </w:r>
    </w:p>
    <w:p w14:paraId="5BBC302D" w14:textId="77777777" w:rsidR="00FB7385" w:rsidRPr="00F65579" w:rsidRDefault="00FB7385" w:rsidP="00FB7385">
      <w:pPr>
        <w:pStyle w:val="Bullet"/>
      </w:pPr>
      <w:r w:rsidRPr="00F65579">
        <w:t>Part 4 (this Part is jointly and severally administered by the Minister for Child Protection and the Minister for Disability, Ageing and Carers)</w:t>
      </w:r>
    </w:p>
    <w:p w14:paraId="5D912449" w14:textId="77777777" w:rsidR="00FB7385" w:rsidRPr="00F65579" w:rsidRDefault="00FB7385" w:rsidP="00FB7385">
      <w:r w:rsidRPr="00F65579">
        <w:t>Supply Acts (passed annually)</w:t>
      </w:r>
    </w:p>
    <w:p w14:paraId="2429DA9D" w14:textId="77777777" w:rsidR="00FB7385" w:rsidRPr="00F65579" w:rsidRDefault="00FB7385" w:rsidP="00FB7385">
      <w:pPr>
        <w:rPr>
          <w:i/>
        </w:rPr>
      </w:pPr>
      <w:r w:rsidRPr="00F65579">
        <w:rPr>
          <w:i/>
        </w:rPr>
        <w:t>Taxation Administration Act 1997</w:t>
      </w:r>
    </w:p>
    <w:p w14:paraId="74B4878F" w14:textId="77777777" w:rsidR="00FB7385" w:rsidRPr="00F65579" w:rsidRDefault="00FB7385" w:rsidP="00FB7385">
      <w:pPr>
        <w:rPr>
          <w:i/>
        </w:rPr>
      </w:pPr>
      <w:r w:rsidRPr="00F65579">
        <w:rPr>
          <w:i/>
        </w:rPr>
        <w:t>Taxation (Interest on Overpayments) Act 1986</w:t>
      </w:r>
    </w:p>
    <w:p w14:paraId="4CC16093" w14:textId="77777777" w:rsidR="00FB7385" w:rsidRPr="00F65579" w:rsidRDefault="00FB7385" w:rsidP="00FB7385">
      <w:pPr>
        <w:rPr>
          <w:i/>
        </w:rPr>
      </w:pPr>
      <w:r w:rsidRPr="00F65579">
        <w:rPr>
          <w:i/>
        </w:rPr>
        <w:t>Trans</w:t>
      </w:r>
      <w:r w:rsidR="003E7C90" w:rsidRPr="00F65579">
        <w:rPr>
          <w:i/>
        </w:rPr>
        <w:noBreakHyphen/>
      </w:r>
      <w:r w:rsidRPr="00F65579">
        <w:rPr>
          <w:i/>
        </w:rPr>
        <w:t>Tasman Mutual Recognition (Victoria) Act</w:t>
      </w:r>
      <w:r w:rsidRPr="00F65579">
        <w:rPr>
          <w:rFonts w:ascii="Calibri" w:hAnsi="Calibri" w:cs="Calibri"/>
          <w:i/>
        </w:rPr>
        <w:t> </w:t>
      </w:r>
      <w:r w:rsidRPr="00F65579">
        <w:rPr>
          <w:i/>
        </w:rPr>
        <w:t>1998</w:t>
      </w:r>
    </w:p>
    <w:p w14:paraId="31A2C956" w14:textId="77777777" w:rsidR="00FB7385" w:rsidRPr="00F65579" w:rsidRDefault="00FB7385" w:rsidP="00FB7385">
      <w:pPr>
        <w:rPr>
          <w:i/>
        </w:rPr>
      </w:pPr>
      <w:r w:rsidRPr="00F65579">
        <w:rPr>
          <w:i/>
        </w:rPr>
        <w:t>Treasury Corporation of Victoria Act 1992</w:t>
      </w:r>
    </w:p>
    <w:p w14:paraId="4D12AB3A" w14:textId="77777777" w:rsidR="00FB7385" w:rsidRPr="00F65579" w:rsidRDefault="00FB7385" w:rsidP="00FB7385">
      <w:pPr>
        <w:rPr>
          <w:i/>
        </w:rPr>
      </w:pPr>
      <w:r w:rsidRPr="00F65579">
        <w:rPr>
          <w:i/>
        </w:rPr>
        <w:t>Trustee Companies Act 1984 –</w:t>
      </w:r>
    </w:p>
    <w:p w14:paraId="603FB8BE" w14:textId="77777777" w:rsidR="00FB7385" w:rsidRPr="00F65579" w:rsidRDefault="00FB7385" w:rsidP="00FB7385">
      <w:pPr>
        <w:pStyle w:val="Bullet"/>
      </w:pPr>
      <w:r w:rsidRPr="00F65579">
        <w:t>The Act is jointly administered with the Attorney</w:t>
      </w:r>
      <w:r w:rsidR="003E7C90" w:rsidRPr="00F65579">
        <w:noBreakHyphen/>
      </w:r>
      <w:r w:rsidRPr="00F65579">
        <w:t>General</w:t>
      </w:r>
    </w:p>
    <w:p w14:paraId="079F47B7" w14:textId="77777777" w:rsidR="00FB7385" w:rsidRPr="00F65579" w:rsidRDefault="00FB7385" w:rsidP="00FB7385">
      <w:pPr>
        <w:rPr>
          <w:i/>
        </w:rPr>
      </w:pPr>
      <w:r w:rsidRPr="00F65579">
        <w:rPr>
          <w:i/>
        </w:rPr>
        <w:t>Victorian Funds Management Corporation Act 1994</w:t>
      </w:r>
    </w:p>
    <w:p w14:paraId="048EE02C" w14:textId="77777777" w:rsidR="00FB7385" w:rsidRPr="00F65579" w:rsidRDefault="00FB7385" w:rsidP="00FB7385">
      <w:r w:rsidRPr="00F65579">
        <w:rPr>
          <w:i/>
        </w:rPr>
        <w:t>Workers Compensation Act 1958</w:t>
      </w:r>
      <w:r w:rsidRPr="00F65579">
        <w:t xml:space="preserve"> –</w:t>
      </w:r>
    </w:p>
    <w:p w14:paraId="783A9D4C" w14:textId="77777777" w:rsidR="00FB7385" w:rsidRPr="00F65579" w:rsidRDefault="00FB7385" w:rsidP="00FB7385">
      <w:pPr>
        <w:pStyle w:val="Bullet"/>
      </w:pPr>
      <w:r w:rsidRPr="00F65579">
        <w:t>Division 8 of Part 1</w:t>
      </w:r>
    </w:p>
    <w:p w14:paraId="7BB157FA" w14:textId="77777777" w:rsidR="00FB7385" w:rsidRPr="00F65579" w:rsidRDefault="00FB7385" w:rsidP="00FB7385">
      <w:pPr>
        <w:pStyle w:val="NormalIndent"/>
      </w:pPr>
      <w:r w:rsidRPr="00F65579">
        <w:t>(The Act is otherwise administered by the Assistant Treasurer and the Minister for Workplace Safety)</w:t>
      </w:r>
    </w:p>
    <w:p w14:paraId="5D891D43" w14:textId="77777777" w:rsidR="00FB7385" w:rsidRPr="00F65579" w:rsidRDefault="00FB7385" w:rsidP="00FB7385">
      <w:r w:rsidRPr="00F65579">
        <w:rPr>
          <w:i/>
        </w:rPr>
        <w:t>Young Farmers</w:t>
      </w:r>
      <w:r w:rsidR="00B21A45" w:rsidRPr="00F65579">
        <w:rPr>
          <w:i/>
        </w:rPr>
        <w:t>’</w:t>
      </w:r>
      <w:r w:rsidRPr="00F65579">
        <w:rPr>
          <w:i/>
        </w:rPr>
        <w:t xml:space="preserve"> Finance Council Act 1979</w:t>
      </w:r>
      <w:r w:rsidRPr="00F65579">
        <w:t xml:space="preserve"> </w:t>
      </w:r>
    </w:p>
    <w:p w14:paraId="70346E86" w14:textId="77777777" w:rsidR="001B57A7" w:rsidRPr="00F65579" w:rsidRDefault="001B57A7" w:rsidP="001B57A7">
      <w:pPr>
        <w:pStyle w:val="Heading30"/>
      </w:pPr>
      <w:r w:rsidRPr="00F65579">
        <w:t>Minister for Finance/Assistant Treasurer</w:t>
      </w:r>
    </w:p>
    <w:p w14:paraId="26810D0F" w14:textId="77777777" w:rsidR="001B57A7" w:rsidRPr="00F65579" w:rsidRDefault="001B57A7" w:rsidP="001B57A7">
      <w:r w:rsidRPr="00F65579">
        <w:t xml:space="preserve">Between 1 July 2018 and 30 June 2019, the </w:t>
      </w:r>
      <w:r w:rsidR="009724A2" w:rsidRPr="00F65579">
        <w:t>Minister for Finance/</w:t>
      </w:r>
      <w:r w:rsidRPr="00F65579">
        <w:t>Assistant Treasurer was responsible for the administration of the following Acts:</w:t>
      </w:r>
    </w:p>
    <w:p w14:paraId="3FDEAE06" w14:textId="77777777" w:rsidR="001B57A7" w:rsidRPr="00F65579" w:rsidRDefault="001B57A7" w:rsidP="001B57A7">
      <w:r w:rsidRPr="00F65579">
        <w:rPr>
          <w:i/>
        </w:rPr>
        <w:t>Accident Compensation Act 1985</w:t>
      </w:r>
      <w:r w:rsidRPr="00F65579">
        <w:t xml:space="preserve"> – </w:t>
      </w:r>
    </w:p>
    <w:p w14:paraId="5CC6F126" w14:textId="77777777" w:rsidR="001B57A7" w:rsidRPr="00F65579" w:rsidRDefault="001B57A7" w:rsidP="001B57A7">
      <w:pPr>
        <w:pStyle w:val="NormalIndent"/>
      </w:pPr>
      <w:r w:rsidRPr="00F65579">
        <w:t>(refer to summary above for changes to the administration of this Act that occurred during the financial year)</w:t>
      </w:r>
    </w:p>
    <w:p w14:paraId="571E17E5" w14:textId="77777777" w:rsidR="001B57A7" w:rsidRPr="00F65579" w:rsidRDefault="001B57A7" w:rsidP="001B57A7">
      <w:r w:rsidRPr="00F65579">
        <w:rPr>
          <w:i/>
        </w:rPr>
        <w:t>Accident Compensation (Occupational Health and Safety) Act 1996</w:t>
      </w:r>
      <w:r w:rsidRPr="00F65579">
        <w:t xml:space="preserve"> –</w:t>
      </w:r>
    </w:p>
    <w:p w14:paraId="388784E8" w14:textId="77777777" w:rsidR="001B57A7" w:rsidRPr="00F65579" w:rsidRDefault="001B57A7" w:rsidP="001B57A7">
      <w:pPr>
        <w:pStyle w:val="NormalIndent"/>
      </w:pPr>
      <w:r w:rsidRPr="00F65579">
        <w:t>(refer to summary above for changes to the administration of this Act that occurred during the financial year)</w:t>
      </w:r>
    </w:p>
    <w:p w14:paraId="42029485" w14:textId="77777777" w:rsidR="001B57A7" w:rsidRPr="00F65579" w:rsidRDefault="001B57A7" w:rsidP="001B57A7">
      <w:r w:rsidRPr="00F65579">
        <w:rPr>
          <w:i/>
        </w:rPr>
        <w:t xml:space="preserve">Asbestos Diseases Compensation Act 2008 </w:t>
      </w:r>
      <w:r w:rsidRPr="00F65579">
        <w:t xml:space="preserve">– </w:t>
      </w:r>
    </w:p>
    <w:p w14:paraId="78087CCB" w14:textId="77777777" w:rsidR="001B57A7" w:rsidRPr="00F65579" w:rsidRDefault="001B57A7" w:rsidP="001B57A7">
      <w:pPr>
        <w:pStyle w:val="NormalIndent"/>
      </w:pPr>
      <w:r w:rsidRPr="00F65579">
        <w:t>(refer to summary above for changes to the administration of this Act that occurred during the financial year)</w:t>
      </w:r>
    </w:p>
    <w:p w14:paraId="78A866B6" w14:textId="77777777" w:rsidR="001B57A7" w:rsidRPr="00F65579" w:rsidRDefault="001B57A7" w:rsidP="001B57A7">
      <w:pPr>
        <w:rPr>
          <w:rFonts w:cstheme="minorHAnsi"/>
          <w:sz w:val="18"/>
          <w:szCs w:val="18"/>
        </w:rPr>
      </w:pPr>
      <w:r w:rsidRPr="00F65579">
        <w:rPr>
          <w:rFonts w:cstheme="minorHAnsi"/>
          <w:i/>
          <w:sz w:val="18"/>
          <w:szCs w:val="18"/>
        </w:rPr>
        <w:t>Audit Act 1994</w:t>
      </w:r>
      <w:r w:rsidRPr="00F65579">
        <w:rPr>
          <w:rFonts w:cstheme="minorHAnsi"/>
          <w:sz w:val="18"/>
          <w:szCs w:val="18"/>
        </w:rPr>
        <w:t xml:space="preserve"> –</w:t>
      </w:r>
    </w:p>
    <w:p w14:paraId="6F7954C4" w14:textId="77777777" w:rsidR="001B57A7" w:rsidRPr="00F65579" w:rsidRDefault="001B57A7" w:rsidP="001B57A7">
      <w:pPr>
        <w:pStyle w:val="Bullet"/>
      </w:pPr>
      <w:r w:rsidRPr="00F65579">
        <w:t>Sections 8</w:t>
      </w:r>
      <w:r w:rsidRPr="00F65579">
        <w:noBreakHyphen/>
        <w:t>10, 16A, 16B, 16D, 16E and 16G</w:t>
      </w:r>
    </w:p>
    <w:p w14:paraId="1CB5DEC3" w14:textId="77777777" w:rsidR="001B57A7" w:rsidRPr="00F65579" w:rsidRDefault="001B57A7" w:rsidP="001B57A7">
      <w:pPr>
        <w:pStyle w:val="Bullet"/>
      </w:pPr>
      <w:r w:rsidRPr="00F65579">
        <w:t>Sections 13, 16C and 21 (these sections are jointly and severally administered with the Special Minister of State)</w:t>
      </w:r>
    </w:p>
    <w:p w14:paraId="082FA68D" w14:textId="77777777" w:rsidR="001B57A7" w:rsidRPr="00F65579" w:rsidRDefault="001B57A7" w:rsidP="001B57A7">
      <w:pPr>
        <w:pStyle w:val="NormalIndent"/>
      </w:pPr>
      <w:r w:rsidRPr="00F65579">
        <w:t>(The Act is otherwise administered by the Special Minister of State)</w:t>
      </w:r>
    </w:p>
    <w:p w14:paraId="27151C2E" w14:textId="77777777" w:rsidR="001B57A7" w:rsidRPr="00F65579" w:rsidRDefault="001B57A7" w:rsidP="001B57A7">
      <w:r w:rsidRPr="00F65579">
        <w:rPr>
          <w:i/>
        </w:rPr>
        <w:t>Casino Control Act 1991</w:t>
      </w:r>
      <w:r w:rsidRPr="00F65579">
        <w:t xml:space="preserve"> –</w:t>
      </w:r>
    </w:p>
    <w:p w14:paraId="6FE6E9F3" w14:textId="77777777" w:rsidR="001B57A7" w:rsidRPr="00F65579" w:rsidRDefault="001B57A7" w:rsidP="001B57A7">
      <w:pPr>
        <w:pStyle w:val="Bullet"/>
      </w:pPr>
      <w:r w:rsidRPr="00F65579">
        <w:t>Section 128K(2)</w:t>
      </w:r>
    </w:p>
    <w:p w14:paraId="08A9F5EF" w14:textId="77777777" w:rsidR="001B57A7" w:rsidRPr="00F65579" w:rsidRDefault="001B57A7" w:rsidP="001B57A7">
      <w:pPr>
        <w:pStyle w:val="NormalIndent"/>
      </w:pPr>
      <w:r w:rsidRPr="00F65579">
        <w:t>(The Act is otherwise administered by the Minister for Consumer Affairs, Gaming and Liquor Regulation and the Minister for Planning)</w:t>
      </w:r>
    </w:p>
    <w:p w14:paraId="7B4C7F9A" w14:textId="77777777" w:rsidR="001B57A7" w:rsidRPr="00F65579" w:rsidRDefault="001B57A7" w:rsidP="001B57A7">
      <w:pPr>
        <w:rPr>
          <w:i/>
        </w:rPr>
      </w:pPr>
      <w:r w:rsidRPr="00F65579">
        <w:rPr>
          <w:i/>
        </w:rPr>
        <w:t>Coal Mines (Pensions) Act 1958</w:t>
      </w:r>
    </w:p>
    <w:p w14:paraId="40C83679" w14:textId="77777777" w:rsidR="001B57A7" w:rsidRPr="00F65579" w:rsidRDefault="001B57A7" w:rsidP="001B57A7">
      <w:r w:rsidRPr="00F65579">
        <w:rPr>
          <w:i/>
        </w:rPr>
        <w:t>Crown Land (Reserves) Act 1978</w:t>
      </w:r>
      <w:r w:rsidRPr="00F65579">
        <w:t xml:space="preserve"> –</w:t>
      </w:r>
    </w:p>
    <w:p w14:paraId="5BDE9FCA" w14:textId="77777777" w:rsidR="001B57A7" w:rsidRPr="00F65579" w:rsidRDefault="001B57A7" w:rsidP="001B57A7">
      <w:pPr>
        <w:pStyle w:val="Bullet"/>
      </w:pPr>
      <w:r w:rsidRPr="00F65579">
        <w:t xml:space="preserve">In so far as it relates to the land shown as: </w:t>
      </w:r>
    </w:p>
    <w:p w14:paraId="06A4EE70" w14:textId="77777777" w:rsidR="001B57A7" w:rsidRPr="00F65579" w:rsidRDefault="001B57A7" w:rsidP="001B57A7">
      <w:pPr>
        <w:pStyle w:val="Dash"/>
      </w:pPr>
      <w:r w:rsidRPr="00F65579">
        <w:t>Crown Allotments 2A, 3 and 4 of Section 5, City of Melbourne, Parish of Melbourne North (Parish Plan No. 5514C) and known as the Treasury Reserve</w:t>
      </w:r>
    </w:p>
    <w:p w14:paraId="005C014E" w14:textId="77777777" w:rsidR="001B57A7" w:rsidRPr="00F65579" w:rsidRDefault="001B57A7" w:rsidP="001B57A7">
      <w:pPr>
        <w:pStyle w:val="Dash"/>
      </w:pPr>
      <w:r w:rsidRPr="00F65579">
        <w:t>Crown Allotments 4A and 4B on Certified Plan 111284 lodged with the Central Plan Office and to be known as the Old Treasury Building Reserve</w:t>
      </w:r>
    </w:p>
    <w:p w14:paraId="64AAACCE" w14:textId="77777777" w:rsidR="001B57A7" w:rsidRPr="00F65579" w:rsidRDefault="001B57A7" w:rsidP="001B57A7">
      <w:pPr>
        <w:pStyle w:val="NormalIndent"/>
      </w:pPr>
      <w:r w:rsidRPr="00F65579">
        <w:t>(The Act is otherwise administered by the Minister for Corrections, the Minister for Energy, Environment and Climate Change, the Minister for Health, the Minister for Ports and Freight, the Minister for Tourism, Sport and Major Events and the Premier)</w:t>
      </w:r>
    </w:p>
    <w:p w14:paraId="02B43FC5" w14:textId="77777777" w:rsidR="001B57A7" w:rsidRPr="00F65579" w:rsidRDefault="001B57A7" w:rsidP="001B57A7">
      <w:pPr>
        <w:keepNext/>
      </w:pPr>
      <w:r w:rsidRPr="00F65579">
        <w:rPr>
          <w:i/>
        </w:rPr>
        <w:lastRenderedPageBreak/>
        <w:t>Dangerous Goods Act 1985</w:t>
      </w:r>
      <w:r w:rsidRPr="00F65579">
        <w:t xml:space="preserve"> –</w:t>
      </w:r>
    </w:p>
    <w:p w14:paraId="57FF1DC4" w14:textId="77777777" w:rsidR="001B57A7" w:rsidRPr="00F65579" w:rsidRDefault="001B57A7" w:rsidP="001B57A7">
      <w:pPr>
        <w:pStyle w:val="NormalIndent"/>
      </w:pPr>
      <w:r w:rsidRPr="00F65579">
        <w:t>(refer to summary above for changes to the administration of this Act that occurred during the financial year)</w:t>
      </w:r>
    </w:p>
    <w:p w14:paraId="7125C0B1" w14:textId="77777777" w:rsidR="001B57A7" w:rsidRPr="00F65579" w:rsidRDefault="001B57A7" w:rsidP="001B57A7">
      <w:pPr>
        <w:rPr>
          <w:i/>
        </w:rPr>
      </w:pPr>
      <w:r w:rsidRPr="00F65579">
        <w:rPr>
          <w:i/>
        </w:rPr>
        <w:t>Emergency Services Superannuation Act 1986</w:t>
      </w:r>
    </w:p>
    <w:p w14:paraId="505E4B00" w14:textId="77777777" w:rsidR="001B57A7" w:rsidRPr="00F65579" w:rsidRDefault="001B57A7" w:rsidP="001B57A7">
      <w:r w:rsidRPr="00F65579">
        <w:rPr>
          <w:i/>
        </w:rPr>
        <w:t>Equipment (Public Safety) Act 1994</w:t>
      </w:r>
      <w:r w:rsidRPr="00F65579">
        <w:t xml:space="preserve"> –</w:t>
      </w:r>
    </w:p>
    <w:p w14:paraId="4C700CDA" w14:textId="77777777" w:rsidR="001B57A7" w:rsidRPr="00F65579" w:rsidRDefault="001B57A7" w:rsidP="001B57A7">
      <w:pPr>
        <w:pStyle w:val="NormalIndent"/>
      </w:pPr>
      <w:r w:rsidRPr="00F65579">
        <w:t>(refer to summary above for changes to the administration of this Act that occurred during the financial year)</w:t>
      </w:r>
    </w:p>
    <w:p w14:paraId="01A9D679" w14:textId="77777777" w:rsidR="001B57A7" w:rsidRPr="00F65579" w:rsidRDefault="001B57A7" w:rsidP="001B57A7">
      <w:pPr>
        <w:rPr>
          <w:i/>
        </w:rPr>
      </w:pPr>
      <w:r w:rsidRPr="00F65579">
        <w:rPr>
          <w:i/>
        </w:rPr>
        <w:t>Essential Services Commission Act 2001</w:t>
      </w:r>
    </w:p>
    <w:p w14:paraId="6B959A2D" w14:textId="77777777" w:rsidR="001B57A7" w:rsidRPr="00F65579" w:rsidRDefault="001B57A7" w:rsidP="001B57A7">
      <w:r w:rsidRPr="00F65579">
        <w:rPr>
          <w:i/>
        </w:rPr>
        <w:t>Financial Management Act 1994</w:t>
      </w:r>
      <w:r w:rsidRPr="00F65579">
        <w:t xml:space="preserve"> –</w:t>
      </w:r>
    </w:p>
    <w:p w14:paraId="65488F5B" w14:textId="77777777" w:rsidR="001B57A7" w:rsidRPr="00F65579" w:rsidRDefault="001B57A7" w:rsidP="001B57A7">
      <w:pPr>
        <w:pStyle w:val="Bullet"/>
      </w:pPr>
      <w:r w:rsidRPr="00F65579">
        <w:t>Sections 5, 6, 8, 13</w:t>
      </w:r>
      <w:r w:rsidRPr="00F65579">
        <w:noBreakHyphen/>
        <w:t>16, 18</w:t>
      </w:r>
      <w:r w:rsidRPr="00F65579">
        <w:noBreakHyphen/>
        <w:t>23(1) and 27A</w:t>
      </w:r>
      <w:r w:rsidRPr="00F65579">
        <w:noBreakHyphen/>
        <w:t>27C; Part 7; Part 7A; Part 7B; Part 8; and sections 62</w:t>
      </w:r>
      <w:r w:rsidRPr="00F65579">
        <w:noBreakHyphen/>
        <w:t>63</w:t>
      </w:r>
    </w:p>
    <w:p w14:paraId="2BB087BA" w14:textId="77777777" w:rsidR="001B57A7" w:rsidRPr="00F65579" w:rsidRDefault="001B57A7" w:rsidP="001B57A7">
      <w:pPr>
        <w:pStyle w:val="Bullet"/>
      </w:pPr>
      <w:r w:rsidRPr="00F65579">
        <w:t>Sections 1</w:t>
      </w:r>
      <w:r w:rsidRPr="00F65579">
        <w:noBreakHyphen/>
        <w:t>3 and 7 (these provisions are jointly administered with the Treasurer)</w:t>
      </w:r>
    </w:p>
    <w:p w14:paraId="2E53B31A" w14:textId="77777777" w:rsidR="001B57A7" w:rsidRPr="00F65579" w:rsidRDefault="001B57A7" w:rsidP="001B57A7">
      <w:pPr>
        <w:pStyle w:val="NormalIndent"/>
      </w:pPr>
      <w:r w:rsidRPr="00F65579">
        <w:t>(The Act is otherwise administered by the Treasurer)</w:t>
      </w:r>
    </w:p>
    <w:p w14:paraId="5C0ABFB0" w14:textId="77777777" w:rsidR="001B57A7" w:rsidRPr="00F65579" w:rsidRDefault="001B57A7" w:rsidP="001B57A7">
      <w:pPr>
        <w:rPr>
          <w:i/>
        </w:rPr>
      </w:pPr>
      <w:r w:rsidRPr="00F65579">
        <w:rPr>
          <w:i/>
        </w:rPr>
        <w:t>Government Superannuation Act 1999</w:t>
      </w:r>
    </w:p>
    <w:p w14:paraId="2368BB93" w14:textId="77777777" w:rsidR="001B57A7" w:rsidRPr="00F65579" w:rsidRDefault="001B57A7" w:rsidP="001B57A7">
      <w:pPr>
        <w:rPr>
          <w:i/>
        </w:rPr>
      </w:pPr>
      <w:r w:rsidRPr="00F65579">
        <w:rPr>
          <w:i/>
        </w:rPr>
        <w:t xml:space="preserve">House Contracts Guarantee Act 1987 </w:t>
      </w:r>
    </w:p>
    <w:p w14:paraId="03F0BAD1" w14:textId="77777777" w:rsidR="001B57A7" w:rsidRPr="00F65579" w:rsidRDefault="001B57A7" w:rsidP="001B57A7">
      <w:pPr>
        <w:rPr>
          <w:i/>
        </w:rPr>
      </w:pPr>
      <w:r w:rsidRPr="00F65579">
        <w:rPr>
          <w:i/>
        </w:rPr>
        <w:t>Housing Act 1983 –</w:t>
      </w:r>
    </w:p>
    <w:p w14:paraId="453B912F" w14:textId="77777777" w:rsidR="001B57A7" w:rsidRPr="00F65579" w:rsidRDefault="001B57A7" w:rsidP="001B57A7">
      <w:pPr>
        <w:pStyle w:val="Bullet"/>
      </w:pPr>
      <w:r w:rsidRPr="00F65579">
        <w:t>Divisions 1</w:t>
      </w:r>
      <w:r w:rsidRPr="00F65579">
        <w:noBreakHyphen/>
        <w:t>5 and Divisions 7</w:t>
      </w:r>
      <w:r w:rsidRPr="00F65579">
        <w:noBreakHyphen/>
        <w:t>9 of Part VIII</w:t>
      </w:r>
    </w:p>
    <w:p w14:paraId="193D86D4" w14:textId="77777777" w:rsidR="001B57A7" w:rsidRPr="00F65579" w:rsidRDefault="001B57A7" w:rsidP="001B57A7">
      <w:pPr>
        <w:pStyle w:val="Bullet"/>
      </w:pPr>
      <w:r w:rsidRPr="00F65579">
        <w:t>Schedules 7 and 8</w:t>
      </w:r>
    </w:p>
    <w:p w14:paraId="686A22D1" w14:textId="77777777" w:rsidR="001B57A7" w:rsidRPr="00F65579" w:rsidRDefault="001B57A7" w:rsidP="001B57A7">
      <w:pPr>
        <w:pStyle w:val="Bullet"/>
      </w:pPr>
      <w:r w:rsidRPr="00F65579">
        <w:t>Sections 143(1), 143(2)(d), 143(2)(e), 143(2)(f), 143(2)(i) and 143(3) (these provisions are jointly and severally administered with the Minister for Housing)</w:t>
      </w:r>
    </w:p>
    <w:p w14:paraId="4AC6A7C8" w14:textId="77777777" w:rsidR="001B57A7" w:rsidRPr="00F65579" w:rsidRDefault="001B57A7" w:rsidP="001B57A7">
      <w:pPr>
        <w:pStyle w:val="NormalIndent"/>
      </w:pPr>
      <w:r w:rsidRPr="00F65579">
        <w:t>(The Act is otherwise administered by the Minister for Housing)</w:t>
      </w:r>
    </w:p>
    <w:p w14:paraId="421F8729" w14:textId="77777777" w:rsidR="001B57A7" w:rsidRPr="00F65579" w:rsidRDefault="001B57A7" w:rsidP="001B57A7">
      <w:pPr>
        <w:rPr>
          <w:i/>
        </w:rPr>
      </w:pPr>
      <w:r w:rsidRPr="00F65579">
        <w:rPr>
          <w:i/>
        </w:rPr>
        <w:t>Land Act 1958 –</w:t>
      </w:r>
    </w:p>
    <w:p w14:paraId="4E911220" w14:textId="77777777" w:rsidR="001B57A7" w:rsidRPr="00F65579" w:rsidRDefault="001B57A7" w:rsidP="001B57A7">
      <w:pPr>
        <w:pStyle w:val="Bullet"/>
      </w:pPr>
      <w:r w:rsidRPr="00F65579">
        <w:t xml:space="preserve">In so far as it relates to the exercise of powers relating to leases and licences under Subdivisions 1 and 2 of Division 9 of Part I in respect of: </w:t>
      </w:r>
    </w:p>
    <w:p w14:paraId="2E71347C" w14:textId="77777777" w:rsidR="001B57A7" w:rsidRPr="00F65579" w:rsidRDefault="001B57A7" w:rsidP="001B57A7">
      <w:pPr>
        <w:pStyle w:val="Dash"/>
      </w:pPr>
      <w:r w:rsidRPr="00F65579">
        <w:t xml:space="preserve">land in the Melbourne Casino area within the meaning of Part 9A of the </w:t>
      </w:r>
      <w:r w:rsidRPr="00F65579">
        <w:rPr>
          <w:i/>
        </w:rPr>
        <w:t>Casino Control Act 1991</w:t>
      </w:r>
    </w:p>
    <w:p w14:paraId="47F7513D" w14:textId="77777777" w:rsidR="001B57A7" w:rsidRPr="00F65579" w:rsidRDefault="001B57A7" w:rsidP="001B57A7">
      <w:pPr>
        <w:pStyle w:val="Dash"/>
      </w:pPr>
      <w:r w:rsidRPr="00F65579">
        <w:t>Crown land coloured brown on Plans numbered LEGL./93</w:t>
      </w:r>
      <w:r w:rsidRPr="00F65579">
        <w:noBreakHyphen/>
        <w:t>211, LEGL./93</w:t>
      </w:r>
      <w:r w:rsidRPr="00F65579">
        <w:noBreakHyphen/>
        <w:t>212, LEGL./93</w:t>
      </w:r>
      <w:r w:rsidRPr="00F65579">
        <w:noBreakHyphen/>
        <w:t>213, LEGL./93</w:t>
      </w:r>
      <w:r w:rsidRPr="00F65579">
        <w:noBreakHyphen/>
        <w:t>214 and LEGL./93</w:t>
      </w:r>
      <w:r w:rsidRPr="00F65579">
        <w:noBreakHyphen/>
        <w:t>215 lodged in the Central Plan Office</w:t>
      </w:r>
    </w:p>
    <w:p w14:paraId="75F462FB" w14:textId="57D5070F" w:rsidR="001B57A7" w:rsidRPr="00F65579" w:rsidRDefault="001B57A7" w:rsidP="001B57A7">
      <w:pPr>
        <w:pStyle w:val="Dash"/>
      </w:pPr>
      <w:r w:rsidRPr="00F65579">
        <w:t>land shown as Crown Allotment 32E, section</w:t>
      </w:r>
      <w:r w:rsidR="0004058B" w:rsidRPr="00F65579">
        <w:rPr>
          <w:rFonts w:ascii="Calibri" w:hAnsi="Calibri" w:cs="Calibri"/>
        </w:rPr>
        <w:t> </w:t>
      </w:r>
      <w:r w:rsidRPr="00F65579">
        <w:t>7 on Certified Plan No. 108871 lodged in the Central Plan Office</w:t>
      </w:r>
    </w:p>
    <w:p w14:paraId="3B861E83" w14:textId="2571FD21" w:rsidR="001B57A7" w:rsidRPr="00F65579" w:rsidRDefault="001B57A7" w:rsidP="001B57A7">
      <w:pPr>
        <w:pStyle w:val="Dash"/>
      </w:pPr>
      <w:r w:rsidRPr="00F65579">
        <w:t>land shown as Crown Allotment 4A, section</w:t>
      </w:r>
      <w:r w:rsidR="0004058B" w:rsidRPr="00F65579">
        <w:rPr>
          <w:rFonts w:ascii="Calibri" w:hAnsi="Calibri" w:cs="Calibri"/>
        </w:rPr>
        <w:t> </w:t>
      </w:r>
      <w:r w:rsidRPr="00F65579">
        <w:t>1A on Certified Plan No. 75050 lodged in the Central Plan Office</w:t>
      </w:r>
    </w:p>
    <w:p w14:paraId="234D4DA6" w14:textId="77777777" w:rsidR="001B57A7" w:rsidRPr="00F65579" w:rsidRDefault="001B57A7" w:rsidP="001B57A7">
      <w:pPr>
        <w:pStyle w:val="Dash"/>
        <w:keepNext/>
      </w:pPr>
      <w:r w:rsidRPr="00F65579">
        <w:t>land shown as Crown Allotment 4D, section 1A on Certified Plan No. 112128 lodged in the Central Plan Office</w:t>
      </w:r>
    </w:p>
    <w:p w14:paraId="67A8ACC6" w14:textId="77777777" w:rsidR="001B57A7" w:rsidRPr="00F65579" w:rsidRDefault="001B57A7" w:rsidP="001B57A7">
      <w:pPr>
        <w:pStyle w:val="Dash"/>
      </w:pPr>
      <w:r w:rsidRPr="00F65579">
        <w:t>the area of 3643 square metres of land in the city of Port Melbourne as shown on Plan LEGL./96</w:t>
      </w:r>
      <w:r w:rsidRPr="00F65579">
        <w:noBreakHyphen/>
        <w:t>216 lodged in the Central Plan Office</w:t>
      </w:r>
    </w:p>
    <w:p w14:paraId="4CF90F1B" w14:textId="77777777" w:rsidR="001B57A7" w:rsidRPr="00F65579" w:rsidRDefault="001B57A7" w:rsidP="001B57A7">
      <w:pPr>
        <w:pStyle w:val="Dash"/>
      </w:pPr>
      <w:r w:rsidRPr="00F65579">
        <w:t>land shown as Crown Allotment 4, section 1A on Certified Plan No. 109991 lodged in the Central Plan Office</w:t>
      </w:r>
    </w:p>
    <w:p w14:paraId="09C55D39" w14:textId="77777777" w:rsidR="001B57A7" w:rsidRPr="00F65579" w:rsidRDefault="001B57A7" w:rsidP="001B57A7">
      <w:pPr>
        <w:pStyle w:val="Bullet"/>
      </w:pPr>
      <w:r w:rsidRPr="00F65579">
        <w:t>Division 6 of Part I, Subdivision 3 of Division 9 of Part I, section 209, and the remainder of the Act where it relates to the sale and alienation of Crown Lands as set out in Administrative Arrangements Order No. 58</w:t>
      </w:r>
    </w:p>
    <w:p w14:paraId="73960216" w14:textId="77777777" w:rsidR="001B57A7" w:rsidRPr="00F65579" w:rsidRDefault="001B57A7" w:rsidP="001B57A7">
      <w:pPr>
        <w:pStyle w:val="Bullet"/>
      </w:pPr>
      <w:r w:rsidRPr="00F65579">
        <w:t>Sections 201, 201A and 399 except in so far as they relate to the land described as Crown Allotment 16 of Section 5, at Elwood, Parish of Prahran being the site of the former Elwood Police Station (except in so far as they relate to that land, these provisions are jointly administered with the Minister for Energy, Environment and Climate Change)</w:t>
      </w:r>
    </w:p>
    <w:p w14:paraId="5CDAF08A" w14:textId="77777777" w:rsidR="001B57A7" w:rsidRPr="00F65579" w:rsidRDefault="001B57A7" w:rsidP="001B57A7">
      <w:pPr>
        <w:pStyle w:val="Bullet"/>
      </w:pPr>
      <w:r w:rsidRPr="00F65579">
        <w:t>Sections 201, 201A and 399 in so far as they relate to the land described as Crown Allotment 16 of Section 5, at Elwood, Parish of Prahran being the site of the former Elwood Police Station (in so far as they relate to that land, these provisions are jointly administered with the Attorney</w:t>
      </w:r>
      <w:r w:rsidRPr="00F65579">
        <w:noBreakHyphen/>
        <w:t>General)</w:t>
      </w:r>
    </w:p>
    <w:p w14:paraId="564AC35C" w14:textId="77777777" w:rsidR="001B57A7" w:rsidRPr="00F65579" w:rsidRDefault="001B57A7" w:rsidP="001B57A7">
      <w:pPr>
        <w:pStyle w:val="NormalIndent"/>
      </w:pPr>
      <w:r w:rsidRPr="00F65579">
        <w:t>(The Act is otherwise administered by the Attorney</w:t>
      </w:r>
      <w:r w:rsidRPr="00F65579">
        <w:noBreakHyphen/>
        <w:t>General, the Minister for Corrections, the Minister for Creative Industries, the Minister for Energy, Environment and Climate Change, the Minister for Health, the Minister for Ports and Freight, the Minister for Roads and the Special Minister of State)</w:t>
      </w:r>
    </w:p>
    <w:p w14:paraId="0D35897A" w14:textId="77777777" w:rsidR="001B57A7" w:rsidRPr="00F65579" w:rsidRDefault="001B57A7" w:rsidP="001B57A7">
      <w:r w:rsidRPr="00F65579">
        <w:rPr>
          <w:i/>
        </w:rPr>
        <w:t xml:space="preserve">Occupational Health and Safety Act 2004 </w:t>
      </w:r>
      <w:bookmarkStart w:id="206" w:name="_Hlk13651641"/>
      <w:r w:rsidRPr="00F65579">
        <w:t xml:space="preserve">– </w:t>
      </w:r>
    </w:p>
    <w:p w14:paraId="59E7B3C2" w14:textId="77777777" w:rsidR="001B57A7" w:rsidRPr="00F65579" w:rsidRDefault="001B57A7" w:rsidP="001B57A7">
      <w:r w:rsidRPr="00F65579">
        <w:t>(refer to summary above for changes to the administration of this Act that occurred during the financial year)</w:t>
      </w:r>
      <w:bookmarkEnd w:id="206"/>
    </w:p>
    <w:p w14:paraId="28E7FA49" w14:textId="77777777" w:rsidR="001B57A7" w:rsidRPr="00F65579" w:rsidRDefault="001B57A7" w:rsidP="001B57A7">
      <w:r w:rsidRPr="00F65579">
        <w:rPr>
          <w:i/>
        </w:rPr>
        <w:t>Parliamentary Salaries and Superannuation Act</w:t>
      </w:r>
      <w:r w:rsidRPr="00F65579">
        <w:rPr>
          <w:rFonts w:ascii="Calibri" w:hAnsi="Calibri" w:cs="Calibri"/>
          <w:i/>
        </w:rPr>
        <w:t> </w:t>
      </w:r>
      <w:r w:rsidRPr="00F65579">
        <w:rPr>
          <w:i/>
        </w:rPr>
        <w:t>1968</w:t>
      </w:r>
      <w:r w:rsidRPr="00F65579">
        <w:rPr>
          <w:rFonts w:ascii="Calibri" w:hAnsi="Calibri" w:cs="Calibri"/>
          <w:i/>
        </w:rPr>
        <w:t> </w:t>
      </w:r>
      <w:r w:rsidRPr="00F65579">
        <w:t>–</w:t>
      </w:r>
    </w:p>
    <w:p w14:paraId="66799011" w14:textId="77777777" w:rsidR="001B57A7" w:rsidRPr="00F65579" w:rsidRDefault="001B57A7" w:rsidP="001B57A7">
      <w:pPr>
        <w:pStyle w:val="Bullet"/>
      </w:pPr>
      <w:r w:rsidRPr="00F65579">
        <w:t>Sections 8A and 8B</w:t>
      </w:r>
    </w:p>
    <w:p w14:paraId="6098DC4D" w14:textId="77777777" w:rsidR="001B57A7" w:rsidRPr="00F65579" w:rsidRDefault="001B57A7" w:rsidP="001B57A7">
      <w:pPr>
        <w:pStyle w:val="Bullet"/>
      </w:pPr>
      <w:r w:rsidRPr="00F65579">
        <w:t>Part 3</w:t>
      </w:r>
    </w:p>
    <w:p w14:paraId="6348670A" w14:textId="77777777" w:rsidR="001B57A7" w:rsidRPr="00F65579" w:rsidRDefault="001B57A7" w:rsidP="001B57A7">
      <w:pPr>
        <w:pStyle w:val="Bullet"/>
      </w:pPr>
      <w:r w:rsidRPr="00F65579">
        <w:t>Sections 6(6), 9K(3), 9K(5) and 9L  (from 1 April 2019)</w:t>
      </w:r>
    </w:p>
    <w:p w14:paraId="6BA5C824" w14:textId="77777777" w:rsidR="001B57A7" w:rsidRPr="00F65579" w:rsidRDefault="001B57A7" w:rsidP="001B57A7">
      <w:pPr>
        <w:pStyle w:val="NormalIndent"/>
      </w:pPr>
      <w:r w:rsidRPr="00F65579">
        <w:t>(The Act is otherwise administered by the Special Minister of State)</w:t>
      </w:r>
    </w:p>
    <w:p w14:paraId="51FC014B" w14:textId="77777777" w:rsidR="001B57A7" w:rsidRPr="00F65579" w:rsidRDefault="001B57A7" w:rsidP="001B57A7">
      <w:pPr>
        <w:rPr>
          <w:i/>
        </w:rPr>
      </w:pPr>
      <w:r w:rsidRPr="00F65579">
        <w:rPr>
          <w:i/>
        </w:rPr>
        <w:t>Petroleum Products Subsidy Act 1965</w:t>
      </w:r>
    </w:p>
    <w:p w14:paraId="4BCA6998" w14:textId="77777777" w:rsidR="001B57A7" w:rsidRPr="00F65579" w:rsidRDefault="001B57A7" w:rsidP="001B57A7">
      <w:pPr>
        <w:keepNext/>
        <w:rPr>
          <w:i/>
        </w:rPr>
      </w:pPr>
      <w:r w:rsidRPr="00F65579">
        <w:rPr>
          <w:i/>
        </w:rPr>
        <w:lastRenderedPageBreak/>
        <w:t>Police Regulation (Pensions) Act 1958 –</w:t>
      </w:r>
    </w:p>
    <w:p w14:paraId="2F41D3C5" w14:textId="77777777" w:rsidR="001B57A7" w:rsidRPr="00F65579" w:rsidRDefault="001B57A7" w:rsidP="001B57A7">
      <w:pPr>
        <w:pStyle w:val="Bullet"/>
        <w:keepNext/>
      </w:pPr>
      <w:r w:rsidRPr="00F65579">
        <w:t>Part III</w:t>
      </w:r>
    </w:p>
    <w:p w14:paraId="0B660775" w14:textId="77777777" w:rsidR="001B57A7" w:rsidRPr="00F65579" w:rsidRDefault="001B57A7" w:rsidP="001B57A7">
      <w:pPr>
        <w:pStyle w:val="NormalIndent"/>
      </w:pPr>
      <w:r w:rsidRPr="00F65579">
        <w:t>(The Act is otherwise administered by the Minister for Police</w:t>
      </w:r>
      <w:r w:rsidR="00E45285" w:rsidRPr="00F65579">
        <w:t xml:space="preserve"> and Emergency Services</w:t>
      </w:r>
      <w:r w:rsidRPr="00F65579">
        <w:t>)</w:t>
      </w:r>
    </w:p>
    <w:p w14:paraId="6438D3A4" w14:textId="77777777" w:rsidR="001B57A7" w:rsidRPr="00F65579" w:rsidRDefault="001B57A7" w:rsidP="001B57A7">
      <w:pPr>
        <w:keepNext/>
        <w:rPr>
          <w:i/>
        </w:rPr>
      </w:pPr>
      <w:r w:rsidRPr="00F65579">
        <w:rPr>
          <w:i/>
        </w:rPr>
        <w:t>Port Management Act 1995 –</w:t>
      </w:r>
    </w:p>
    <w:p w14:paraId="731C26FF" w14:textId="77777777" w:rsidR="001B57A7" w:rsidRPr="00F65579" w:rsidRDefault="001B57A7" w:rsidP="001B57A7">
      <w:pPr>
        <w:pStyle w:val="Bullet"/>
      </w:pPr>
      <w:r w:rsidRPr="00F65579">
        <w:t>Sections 63A</w:t>
      </w:r>
      <w:r w:rsidRPr="00F65579">
        <w:noBreakHyphen/>
        <w:t>63J</w:t>
      </w:r>
      <w:r w:rsidRPr="00F65579">
        <w:rPr>
          <w:rFonts w:ascii="Calibri" w:hAnsi="Calibri" w:cs="Calibri"/>
        </w:rPr>
        <w:t> </w:t>
      </w:r>
    </w:p>
    <w:p w14:paraId="1A10FE79" w14:textId="77777777" w:rsidR="001B57A7" w:rsidRPr="00F65579" w:rsidRDefault="001B57A7" w:rsidP="001B57A7">
      <w:pPr>
        <w:pStyle w:val="NormalIndent"/>
      </w:pPr>
      <w:r w:rsidRPr="00F65579">
        <w:t>(The Act is otherwise administered by the Minister for Ports and Freight and the Treasurer)</w:t>
      </w:r>
    </w:p>
    <w:p w14:paraId="18FF28EC" w14:textId="77777777" w:rsidR="001B57A7" w:rsidRPr="00F65579" w:rsidRDefault="001B57A7" w:rsidP="001B57A7">
      <w:r w:rsidRPr="00F65579">
        <w:rPr>
          <w:i/>
        </w:rPr>
        <w:t>Project Development and Construction Management Act 1994</w:t>
      </w:r>
      <w:r w:rsidRPr="00F65579">
        <w:t xml:space="preserve"> –</w:t>
      </w:r>
    </w:p>
    <w:p w14:paraId="0FD1ABB8" w14:textId="77777777" w:rsidR="001B57A7" w:rsidRPr="00F65579" w:rsidRDefault="001B57A7" w:rsidP="001B57A7">
      <w:pPr>
        <w:pStyle w:val="Bullet"/>
      </w:pPr>
      <w:r w:rsidRPr="00F65579">
        <w:t>Part 4</w:t>
      </w:r>
    </w:p>
    <w:p w14:paraId="79B57E58" w14:textId="77777777" w:rsidR="001B57A7" w:rsidRPr="00F65579" w:rsidRDefault="001B57A7" w:rsidP="001B57A7">
      <w:pPr>
        <w:pStyle w:val="NormalIndent"/>
      </w:pPr>
      <w:r w:rsidRPr="00F65579">
        <w:t>(The Act is otherwise administered by the Minister for Planning, the Minister for Priority Precincts, the Minister for Transport Infrastructure and the Premier)</w:t>
      </w:r>
    </w:p>
    <w:p w14:paraId="42BCE144" w14:textId="77777777" w:rsidR="001B57A7" w:rsidRPr="00F65579" w:rsidRDefault="001B57A7" w:rsidP="001B57A7">
      <w:pPr>
        <w:rPr>
          <w:i/>
        </w:rPr>
      </w:pPr>
      <w:r w:rsidRPr="00F65579">
        <w:rPr>
          <w:i/>
        </w:rPr>
        <w:t>State Employees Retirement Benefits Act 1979</w:t>
      </w:r>
    </w:p>
    <w:p w14:paraId="631ACBBC" w14:textId="77777777" w:rsidR="001B57A7" w:rsidRPr="00F65579" w:rsidRDefault="001B57A7" w:rsidP="001B57A7">
      <w:r w:rsidRPr="00F65579">
        <w:rPr>
          <w:i/>
        </w:rPr>
        <w:t>State Owned Enterprises Act 1992</w:t>
      </w:r>
      <w:r w:rsidRPr="00F65579">
        <w:t xml:space="preserve"> –</w:t>
      </w:r>
    </w:p>
    <w:p w14:paraId="1606E9EE" w14:textId="77777777" w:rsidR="001B57A7" w:rsidRPr="00F65579" w:rsidRDefault="001B57A7" w:rsidP="001B57A7">
      <w:pPr>
        <w:pStyle w:val="Bullet"/>
      </w:pPr>
      <w:r w:rsidRPr="00F65579">
        <w:t>Division 2 of Part 2 in so far as it relates to the CenITex</w:t>
      </w:r>
    </w:p>
    <w:p w14:paraId="224901E4" w14:textId="77777777" w:rsidR="001B57A7" w:rsidRPr="00F65579" w:rsidRDefault="001B57A7" w:rsidP="001B57A7">
      <w:pPr>
        <w:pStyle w:val="NormalIndent"/>
      </w:pPr>
      <w:r w:rsidRPr="00F65579">
        <w:t>(The Act is otherwise administered by the Minister for Energy, Environment and Climate Change, the Minister for Multicultural Affairs, the Minister for Water and the Treasurer)</w:t>
      </w:r>
    </w:p>
    <w:p w14:paraId="65DA44AB" w14:textId="77777777" w:rsidR="001B57A7" w:rsidRPr="00F65579" w:rsidRDefault="001B57A7" w:rsidP="001B57A7">
      <w:pPr>
        <w:rPr>
          <w:i/>
        </w:rPr>
      </w:pPr>
      <w:r w:rsidRPr="00F65579">
        <w:rPr>
          <w:i/>
        </w:rPr>
        <w:t>State Superannuation Act 1988</w:t>
      </w:r>
    </w:p>
    <w:p w14:paraId="018940D9" w14:textId="77777777" w:rsidR="001B57A7" w:rsidRPr="00F65579" w:rsidRDefault="001B57A7" w:rsidP="001B57A7">
      <w:pPr>
        <w:rPr>
          <w:i/>
        </w:rPr>
      </w:pPr>
      <w:r w:rsidRPr="00F65579">
        <w:rPr>
          <w:i/>
        </w:rPr>
        <w:t>Superannuation (Portability) Act 1989</w:t>
      </w:r>
    </w:p>
    <w:p w14:paraId="09896774" w14:textId="77777777" w:rsidR="001B57A7" w:rsidRPr="00F65579" w:rsidRDefault="001B57A7" w:rsidP="001B57A7">
      <w:pPr>
        <w:rPr>
          <w:i/>
        </w:rPr>
      </w:pPr>
      <w:r w:rsidRPr="00F65579">
        <w:rPr>
          <w:i/>
        </w:rPr>
        <w:t>Transport Accident Act 1986</w:t>
      </w:r>
      <w:r w:rsidRPr="00F65579">
        <w:t xml:space="preserve">  </w:t>
      </w:r>
      <w:r w:rsidRPr="00F65579">
        <w:rPr>
          <w:i/>
        </w:rPr>
        <w:t>–</w:t>
      </w:r>
    </w:p>
    <w:p w14:paraId="77527D78" w14:textId="77777777" w:rsidR="001B57A7" w:rsidRPr="00F65579" w:rsidRDefault="001B57A7" w:rsidP="001B57A7">
      <w:pPr>
        <w:pStyle w:val="Bullet"/>
      </w:pPr>
      <w:r w:rsidRPr="00F65579">
        <w:t>During the periods of 1 July 2018 to 28 November 2018 and 1 January 2019 to 31 May 2019 the Assistant Treasurer had responsibility for administration of this Act – except:</w:t>
      </w:r>
    </w:p>
    <w:p w14:paraId="32A45001" w14:textId="77777777" w:rsidR="001B57A7" w:rsidRPr="00F65579" w:rsidRDefault="001B57A7" w:rsidP="001B57A7">
      <w:pPr>
        <w:pStyle w:val="Dash"/>
      </w:pPr>
      <w:r w:rsidRPr="00F65579">
        <w:t>Sections 11</w:t>
      </w:r>
      <w:r w:rsidRPr="00F65579">
        <w:noBreakHyphen/>
        <w:t>14 in so far as they related to road safety (in so far as they related to those matters, these sections were jointly and severally administered with the Minister for Roads and Road Safety)</w:t>
      </w:r>
    </w:p>
    <w:p w14:paraId="649E0BB4" w14:textId="77777777" w:rsidR="001B57A7" w:rsidRPr="00F65579" w:rsidRDefault="001B57A7" w:rsidP="001B57A7">
      <w:pPr>
        <w:pStyle w:val="Dash"/>
      </w:pPr>
      <w:r w:rsidRPr="00F65579">
        <w:t>Sections 15</w:t>
      </w:r>
      <w:r w:rsidRPr="00F65579">
        <w:noBreakHyphen/>
        <w:t>18, 25 and 29 (these sections were jointly administered with the Minister for Roads and Road Safety)</w:t>
      </w:r>
    </w:p>
    <w:p w14:paraId="1E33F453" w14:textId="77777777" w:rsidR="001B57A7" w:rsidRPr="00F65579" w:rsidRDefault="001B57A7" w:rsidP="001B57A7">
      <w:pPr>
        <w:pStyle w:val="Bullet"/>
      </w:pPr>
      <w:r w:rsidRPr="00F65579">
        <w:t>From 1 June 2019, the Assistant Treasurer</w:t>
      </w:r>
      <w:r w:rsidR="00B21A45" w:rsidRPr="00F65579">
        <w:t>’</w:t>
      </w:r>
      <w:r w:rsidRPr="00F65579">
        <w:t>s responsibilities were limited to:</w:t>
      </w:r>
    </w:p>
    <w:p w14:paraId="4A30D843" w14:textId="77777777" w:rsidR="001B57A7" w:rsidRPr="00F65579" w:rsidRDefault="001B57A7" w:rsidP="001B57A7">
      <w:pPr>
        <w:pStyle w:val="Dash"/>
      </w:pPr>
      <w:r w:rsidRPr="00F65579">
        <w:t>Section 11</w:t>
      </w:r>
      <w:r w:rsidRPr="00F65579">
        <w:noBreakHyphen/>
        <w:t>14 insofar as they relate to the Transport Accident Commission</w:t>
      </w:r>
      <w:r w:rsidR="00B21A45" w:rsidRPr="00F65579">
        <w:t>’</w:t>
      </w:r>
      <w:r w:rsidRPr="00F65579">
        <w:t>s budget, financial reporting and management of the Transport Accident Fund</w:t>
      </w:r>
    </w:p>
    <w:p w14:paraId="4EE56073" w14:textId="77777777" w:rsidR="001B57A7" w:rsidRPr="00F65579" w:rsidRDefault="001B57A7" w:rsidP="001B57A7">
      <w:pPr>
        <w:pStyle w:val="Dash"/>
      </w:pPr>
      <w:r w:rsidRPr="00F65579">
        <w:t>Sections 29, 29A and 29B</w:t>
      </w:r>
    </w:p>
    <w:p w14:paraId="50B1FB03" w14:textId="77777777" w:rsidR="001B57A7" w:rsidRPr="00F65579" w:rsidRDefault="001B57A7" w:rsidP="00F31493">
      <w:pPr>
        <w:spacing w:before="0"/>
        <w:rPr>
          <w:i/>
        </w:rPr>
      </w:pPr>
      <w:r w:rsidRPr="00F65579">
        <w:rPr>
          <w:i/>
        </w:rPr>
        <w:br w:type="column"/>
      </w:r>
      <w:r w:rsidRPr="00F65579">
        <w:rPr>
          <w:i/>
        </w:rPr>
        <w:t>Transport Superannuation Act 1988</w:t>
      </w:r>
    </w:p>
    <w:p w14:paraId="56F776C2" w14:textId="77777777" w:rsidR="001B57A7" w:rsidRPr="00F65579" w:rsidRDefault="001B57A7" w:rsidP="001B57A7">
      <w:pPr>
        <w:rPr>
          <w:i/>
        </w:rPr>
      </w:pPr>
      <w:r w:rsidRPr="00F65579">
        <w:rPr>
          <w:i/>
        </w:rPr>
        <w:t>Unclaimed Money Act 2008</w:t>
      </w:r>
    </w:p>
    <w:p w14:paraId="6E93D40E" w14:textId="77777777" w:rsidR="001B57A7" w:rsidRPr="00F65579" w:rsidRDefault="001B57A7" w:rsidP="001B57A7">
      <w:pPr>
        <w:rPr>
          <w:i/>
        </w:rPr>
      </w:pPr>
      <w:r w:rsidRPr="00F65579">
        <w:rPr>
          <w:i/>
        </w:rPr>
        <w:t>Victorian Managed Insurance Authority Act 1996</w:t>
      </w:r>
    </w:p>
    <w:p w14:paraId="383B0649" w14:textId="77777777" w:rsidR="001B57A7" w:rsidRPr="00F65579" w:rsidRDefault="001B57A7" w:rsidP="001B57A7">
      <w:pPr>
        <w:keepNext/>
      </w:pPr>
      <w:r w:rsidRPr="00F65579">
        <w:rPr>
          <w:i/>
        </w:rPr>
        <w:t>Workers Compensation Act 1958</w:t>
      </w:r>
      <w:r w:rsidRPr="00F65579">
        <w:t xml:space="preserve"> – except:</w:t>
      </w:r>
    </w:p>
    <w:p w14:paraId="4B6CF942" w14:textId="77777777" w:rsidR="001B57A7" w:rsidRPr="00F65579" w:rsidRDefault="001B57A7" w:rsidP="001B57A7">
      <w:pPr>
        <w:pStyle w:val="Bullet"/>
        <w:keepNext/>
      </w:pPr>
      <w:r w:rsidRPr="00F65579">
        <w:t>Division 8 of Part 1 (this Division is administered by the Treasurer)</w:t>
      </w:r>
    </w:p>
    <w:p w14:paraId="2EA3318B" w14:textId="77777777" w:rsidR="001B57A7" w:rsidRPr="00F65579" w:rsidRDefault="001B57A7" w:rsidP="001B57A7">
      <w:pPr>
        <w:pStyle w:val="NormalIndent"/>
      </w:pPr>
      <w:r w:rsidRPr="00F65579">
        <w:t>(refer to summary above for changes to the administration of this Act that occurred during the financial year)</w:t>
      </w:r>
    </w:p>
    <w:p w14:paraId="45B06FCC" w14:textId="77777777" w:rsidR="001B57A7" w:rsidRPr="00F65579" w:rsidRDefault="001B57A7" w:rsidP="001B57A7">
      <w:r w:rsidRPr="00F65579">
        <w:rPr>
          <w:i/>
        </w:rPr>
        <w:t>Workplace Injury Rehabilitation and Compensation Act 2013</w:t>
      </w:r>
      <w:r w:rsidRPr="00F65579">
        <w:t xml:space="preserve"> – </w:t>
      </w:r>
    </w:p>
    <w:p w14:paraId="1CBDB7D5" w14:textId="77777777" w:rsidR="001B57A7" w:rsidRPr="00F65579" w:rsidRDefault="001B57A7" w:rsidP="001B57A7">
      <w:pPr>
        <w:pStyle w:val="Bullet"/>
      </w:pPr>
      <w:r w:rsidRPr="00F65579">
        <w:t>From 1 July 2018 to 28 November 2018 the Assistant Treasurer had responsibility for administration of this Act – except:</w:t>
      </w:r>
    </w:p>
    <w:p w14:paraId="35422E3C" w14:textId="77777777" w:rsidR="001B57A7" w:rsidRPr="00F65579" w:rsidRDefault="001B57A7" w:rsidP="001B57A7">
      <w:pPr>
        <w:pStyle w:val="Dash"/>
      </w:pPr>
      <w:r w:rsidRPr="00F65579">
        <w:t>Division 1 of Part 6 (this Division is administered by the Attorney</w:t>
      </w:r>
      <w:r w:rsidRPr="00F65579">
        <w:noBreakHyphen/>
        <w:t>General)</w:t>
      </w:r>
    </w:p>
    <w:p w14:paraId="46F4950E" w14:textId="77777777" w:rsidR="001B57A7" w:rsidRPr="00F65579" w:rsidRDefault="001B57A7" w:rsidP="001B57A7">
      <w:pPr>
        <w:pStyle w:val="Bullet"/>
      </w:pPr>
      <w:r w:rsidRPr="00F65579">
        <w:t>From 29 November 2018 to 31 May 2019 this Act was jointly and severally administered with Minister for Workplace Safety</w:t>
      </w:r>
    </w:p>
    <w:p w14:paraId="30070B16" w14:textId="77777777" w:rsidR="001B57A7" w:rsidRPr="00F65579" w:rsidRDefault="001B57A7" w:rsidP="001B57A7">
      <w:pPr>
        <w:pStyle w:val="Bullet"/>
      </w:pPr>
      <w:r w:rsidRPr="00F65579">
        <w:t>From 1 June 2019, the Assistant Treasurer</w:t>
      </w:r>
      <w:r w:rsidR="00B21A45" w:rsidRPr="00F65579">
        <w:t>’</w:t>
      </w:r>
      <w:r w:rsidRPr="00F65579">
        <w:t>s responsibilities were limited to:</w:t>
      </w:r>
    </w:p>
    <w:p w14:paraId="19410C08" w14:textId="77777777" w:rsidR="001B57A7" w:rsidRPr="00F65579" w:rsidRDefault="001B57A7" w:rsidP="001B57A7">
      <w:pPr>
        <w:pStyle w:val="Dash"/>
      </w:pPr>
      <w:r w:rsidRPr="00F65579">
        <w:t>Sections 492</w:t>
      </w:r>
      <w:r w:rsidRPr="00F65579">
        <w:noBreakHyphen/>
        <w:t>495 in so far as they relate to WorkSafe</w:t>
      </w:r>
      <w:r w:rsidR="00B21A45" w:rsidRPr="00F65579">
        <w:t>’</w:t>
      </w:r>
      <w:r w:rsidRPr="00F65579">
        <w:t>s budget, financial reporting and management of the WorkCover Authority Fund (in so far as they relate to those matters, these sections are jointly administered with the Minister for Workplace Safety)</w:t>
      </w:r>
    </w:p>
    <w:p w14:paraId="6F775BDB" w14:textId="77777777" w:rsidR="001B57A7" w:rsidRPr="00F65579" w:rsidRDefault="001B57A7" w:rsidP="001B57A7">
      <w:pPr>
        <w:pStyle w:val="Dash"/>
      </w:pPr>
      <w:r w:rsidRPr="00F65579">
        <w:t>Sections</w:t>
      </w:r>
      <w:r w:rsidRPr="00F65579">
        <w:rPr>
          <w:rFonts w:ascii="Calibri" w:hAnsi="Calibri" w:cs="Calibri"/>
        </w:rPr>
        <w:t> </w:t>
      </w:r>
      <w:r w:rsidRPr="00F65579">
        <w:t>515</w:t>
      </w:r>
      <w:r w:rsidRPr="00F65579">
        <w:noBreakHyphen/>
        <w:t>518 (these sections are jointly administered with the Minister for Workplace Safety)</w:t>
      </w:r>
    </w:p>
    <w:p w14:paraId="510BCF4D" w14:textId="77777777" w:rsidR="00FB7385" w:rsidRPr="00F65579" w:rsidRDefault="00FB7385" w:rsidP="00FB7385"/>
    <w:p w14:paraId="4D1CA8CB" w14:textId="77777777" w:rsidR="007D55CC" w:rsidRPr="00F65579" w:rsidRDefault="000C7422" w:rsidP="000C7422">
      <w:pPr>
        <w:pStyle w:val="Heading1b"/>
      </w:pPr>
      <w:r w:rsidRPr="00F65579">
        <w:br w:type="column"/>
      </w:r>
      <w:bookmarkStart w:id="207" w:name="VIPP"/>
      <w:bookmarkStart w:id="208" w:name="_Toc17189960"/>
      <w:bookmarkStart w:id="209" w:name="LocalJobsFirst"/>
      <w:bookmarkEnd w:id="207"/>
      <w:r w:rsidR="00660A5B" w:rsidRPr="00F65579">
        <w:lastRenderedPageBreak/>
        <w:t>Local Jobs First</w:t>
      </w:r>
      <w:bookmarkEnd w:id="208"/>
    </w:p>
    <w:p w14:paraId="2328BCD3" w14:textId="4D7027A1" w:rsidR="00E72DB1" w:rsidRPr="00F65579" w:rsidRDefault="00E72DB1" w:rsidP="00E72DB1">
      <w:r w:rsidRPr="00F65579">
        <w:t xml:space="preserve">The </w:t>
      </w:r>
      <w:r w:rsidRPr="00F65579">
        <w:rPr>
          <w:i/>
        </w:rPr>
        <w:t>Local Jobs First Act 2003</w:t>
      </w:r>
      <w:r w:rsidRPr="00F65579">
        <w:t xml:space="preserve"> introduced in August</w:t>
      </w:r>
      <w:r w:rsidRPr="00F65579">
        <w:rPr>
          <w:rFonts w:ascii="Calibri" w:hAnsi="Calibri" w:cs="Calibri"/>
        </w:rPr>
        <w:t> </w:t>
      </w:r>
      <w:r w:rsidRPr="00F65579">
        <w:t xml:space="preserve">2018 brings together the Victorian Industry Participation Policy (VIPP) and Major Project Skills Guarantee (MPSG) policy which were previously administered separately. </w:t>
      </w:r>
    </w:p>
    <w:p w14:paraId="6CE0A52B" w14:textId="4F585363" w:rsidR="00E72DB1" w:rsidRPr="00F65579" w:rsidRDefault="00E72DB1" w:rsidP="00E72DB1">
      <w:r w:rsidRPr="00F65579">
        <w:t>Departments and public sector bodies are required to apply the Local Job</w:t>
      </w:r>
      <w:r w:rsidR="001C2DA5" w:rsidRPr="00F65579">
        <w:t>s</w:t>
      </w:r>
      <w:r w:rsidRPr="00F65579">
        <w:t xml:space="preserve"> </w:t>
      </w:r>
      <w:r w:rsidR="001C2DA5" w:rsidRPr="00F65579">
        <w:t xml:space="preserve">First </w:t>
      </w:r>
      <w:r w:rsidRPr="00F65579">
        <w:t>policy in all projects valued at $3 million or more in Metropolitan Melbourne or for statewide projects, or $1 million or more for projects in regional Victoria.</w:t>
      </w:r>
    </w:p>
    <w:p w14:paraId="012D5D82" w14:textId="77777777" w:rsidR="00E72DB1" w:rsidRPr="00F65579" w:rsidRDefault="00E72DB1" w:rsidP="00E72DB1">
      <w:r w:rsidRPr="00F65579">
        <w:t>MPSG applies to all construction projects valued at $20 million or more.</w:t>
      </w:r>
    </w:p>
    <w:p w14:paraId="4468F382" w14:textId="77777777" w:rsidR="00E72DB1" w:rsidRPr="00F65579" w:rsidRDefault="00E72DB1" w:rsidP="00E72DB1">
      <w:r w:rsidRPr="00F65579">
        <w:t>The MPSG guidelines and VIPP guidelines will continue to apply to MPSG applicable and VIPP applicable projects respectively where contracts have been entered prior to 15 August 2018.</w:t>
      </w:r>
    </w:p>
    <w:p w14:paraId="09528D4F" w14:textId="77777777" w:rsidR="00E72DB1" w:rsidRPr="00F65579" w:rsidRDefault="00E72DB1" w:rsidP="00E72DB1">
      <w:r w:rsidRPr="00F65579">
        <w:t>During 2018-19, the Department of Treasury and Finance commenced and completed two standard projects that met the threshold for Local Jobs First.</w:t>
      </w:r>
    </w:p>
    <w:p w14:paraId="3F03CECA" w14:textId="74109D37" w:rsidR="00E72DB1" w:rsidRPr="00F65579" w:rsidRDefault="00E72DB1" w:rsidP="00E72DB1">
      <w:r w:rsidRPr="00F65579">
        <w:t>The two projects had a combined value of $15.8</w:t>
      </w:r>
      <w:r w:rsidR="00CF7A0B" w:rsidRPr="00F65579">
        <w:rPr>
          <w:rFonts w:ascii="Calibri" w:hAnsi="Calibri" w:cs="Calibri"/>
        </w:rPr>
        <w:t> </w:t>
      </w:r>
      <w:r w:rsidRPr="00F65579">
        <w:t xml:space="preserve">million and delivered a total of 203 local jobs created; 225 local jobs retained; 26 apprenticeships created; and </w:t>
      </w:r>
      <w:r w:rsidR="00CF7A0B" w:rsidRPr="00F65579">
        <w:t>five</w:t>
      </w:r>
      <w:r w:rsidRPr="00F65579">
        <w:t xml:space="preserve"> apprenticeships retained.</w:t>
      </w:r>
    </w:p>
    <w:p w14:paraId="1020F2FA" w14:textId="77777777" w:rsidR="00E72DB1" w:rsidRPr="00F65579" w:rsidRDefault="00E72DB1" w:rsidP="00E72DB1">
      <w:r w:rsidRPr="00F65579">
        <w:t>The average local content delivered was 95 per cent.</w:t>
      </w:r>
    </w:p>
    <w:p w14:paraId="200E0F79" w14:textId="5B162142" w:rsidR="00B928EB" w:rsidRPr="00F65579" w:rsidRDefault="00E72DB1" w:rsidP="00E72DB1">
      <w:r w:rsidRPr="00F65579">
        <w:t>There were no strategic projects commenced or completed.</w:t>
      </w:r>
    </w:p>
    <w:p w14:paraId="5674559E" w14:textId="77777777" w:rsidR="00B928EB" w:rsidRPr="00F65579" w:rsidRDefault="00B928EB" w:rsidP="00B928EB"/>
    <w:bookmarkEnd w:id="209"/>
    <w:p w14:paraId="4805853C" w14:textId="77777777" w:rsidR="00A36A5F" w:rsidRPr="00F65579" w:rsidRDefault="00D502CB" w:rsidP="00A36A5F">
      <w:pPr>
        <w:pStyle w:val="Heading1b"/>
      </w:pPr>
      <w:r w:rsidRPr="00F65579">
        <w:br w:type="column"/>
      </w:r>
      <w:bookmarkStart w:id="210" w:name="_Toc17189961"/>
      <w:r w:rsidR="00A36A5F" w:rsidRPr="00F65579">
        <w:t>Implementation of the Social Procurement Framework policy</w:t>
      </w:r>
      <w:bookmarkEnd w:id="210"/>
    </w:p>
    <w:p w14:paraId="16D52BC9" w14:textId="77777777" w:rsidR="00A36A5F" w:rsidRPr="00F65579" w:rsidRDefault="00A36A5F" w:rsidP="00A36A5F">
      <w:r w:rsidRPr="00F65579">
        <w:t>Victoria is committed to social procurement and has established the Social Procurement Framework. This is the first year in which DTF’s annual report covers achievements in social procurement.</w:t>
      </w:r>
    </w:p>
    <w:p w14:paraId="0AFD8175" w14:textId="77777777" w:rsidR="00A36A5F" w:rsidRPr="00F65579" w:rsidRDefault="00A36A5F" w:rsidP="00A36A5F">
      <w:r w:rsidRPr="00F65579">
        <w:t>The Framework enables buyers and suppliers to use the Government's buying power to deliver social, economic and environmental outcomes that benefit the Victorian community, the economy and the environment.</w:t>
      </w:r>
    </w:p>
    <w:p w14:paraId="3A5C2B43" w14:textId="77777777" w:rsidR="00A36A5F" w:rsidRPr="00F65579" w:rsidRDefault="00A36A5F" w:rsidP="00A36A5F">
      <w:r w:rsidRPr="00F65579">
        <w:t>DTF has a social procurement strategy which outlines its approach to implementing the Framework, which was implemented late 2018.</w:t>
      </w:r>
    </w:p>
    <w:p w14:paraId="7CF4874C" w14:textId="77777777" w:rsidR="00A36A5F" w:rsidRPr="00F65579" w:rsidRDefault="00A36A5F" w:rsidP="00A36A5F">
      <w:r w:rsidRPr="00F65579">
        <w:t>In 2018-19, DTF prioritised the following Social Procurement Framework objectives:</w:t>
      </w:r>
    </w:p>
    <w:p w14:paraId="4BF76645" w14:textId="77777777" w:rsidR="00A36A5F" w:rsidRPr="00F65579" w:rsidRDefault="0027339E" w:rsidP="00A36A5F">
      <w:pPr>
        <w:pStyle w:val="Bullet"/>
      </w:pPr>
      <w:r w:rsidRPr="00F65579">
        <w:t>o</w:t>
      </w:r>
      <w:r w:rsidR="00A36A5F" w:rsidRPr="00F65579">
        <w:t>pportunities for Victorian Aboriginal people;</w:t>
      </w:r>
    </w:p>
    <w:p w14:paraId="6D1B420D" w14:textId="77777777" w:rsidR="00A36A5F" w:rsidRPr="00F65579" w:rsidRDefault="0027339E" w:rsidP="00A36A5F">
      <w:pPr>
        <w:pStyle w:val="Bullet"/>
      </w:pPr>
      <w:r w:rsidRPr="00F65579">
        <w:t>o</w:t>
      </w:r>
      <w:r w:rsidR="00A36A5F" w:rsidRPr="00F65579">
        <w:t>pportunities for Victorians with disability;</w:t>
      </w:r>
    </w:p>
    <w:p w14:paraId="49C1D685" w14:textId="77777777" w:rsidR="00A36A5F" w:rsidRPr="00F65579" w:rsidRDefault="0027339E" w:rsidP="00A36A5F">
      <w:pPr>
        <w:pStyle w:val="Bullet"/>
      </w:pPr>
      <w:r w:rsidRPr="00F65579">
        <w:t>w</w:t>
      </w:r>
      <w:r w:rsidR="00A36A5F" w:rsidRPr="00F65579">
        <w:t>omen’s equality and safety;</w:t>
      </w:r>
    </w:p>
    <w:p w14:paraId="2C4F9871" w14:textId="77777777" w:rsidR="00A36A5F" w:rsidRPr="00F65579" w:rsidRDefault="0027339E" w:rsidP="00A36A5F">
      <w:pPr>
        <w:pStyle w:val="Bullet"/>
      </w:pPr>
      <w:r w:rsidRPr="00F65579">
        <w:t>s</w:t>
      </w:r>
      <w:r w:rsidR="00A36A5F" w:rsidRPr="00F65579">
        <w:t>upporting safe and fair workplaces; and</w:t>
      </w:r>
    </w:p>
    <w:p w14:paraId="0497DEA7" w14:textId="77777777" w:rsidR="00A36A5F" w:rsidRPr="00F65579" w:rsidRDefault="0027339E" w:rsidP="00A36A5F">
      <w:pPr>
        <w:pStyle w:val="Bullet"/>
      </w:pPr>
      <w:r w:rsidRPr="00F65579">
        <w:t>s</w:t>
      </w:r>
      <w:r w:rsidR="00A36A5F" w:rsidRPr="00F65579">
        <w:t>ustainable Victorian social enterprises and Aboriginal business sectors.</w:t>
      </w:r>
    </w:p>
    <w:p w14:paraId="5145579A" w14:textId="77777777" w:rsidR="00A36A5F" w:rsidRPr="00F65579" w:rsidRDefault="00A36A5F" w:rsidP="00A36A5F">
      <w:r w:rsidRPr="00F65579">
        <w:t>DTF has also successfully identified in its strategy a number of opportunities for increasing its direct social procurement. These included:</w:t>
      </w:r>
    </w:p>
    <w:p w14:paraId="6C3E8BDB" w14:textId="77777777" w:rsidR="00A36A5F" w:rsidRPr="00F65579" w:rsidRDefault="00A36A5F" w:rsidP="00A36A5F">
      <w:pPr>
        <w:pStyle w:val="Bullet"/>
      </w:pPr>
      <w:r w:rsidRPr="00F65579">
        <w:t>implementing a policy that at least 50 per cent of any catering be procured through social benefit suppliers;</w:t>
      </w:r>
    </w:p>
    <w:p w14:paraId="36883364" w14:textId="77777777" w:rsidR="00A36A5F" w:rsidRPr="00F65579" w:rsidRDefault="00A36A5F" w:rsidP="00A36A5F">
      <w:pPr>
        <w:pStyle w:val="Bullet"/>
      </w:pPr>
      <w:r w:rsidRPr="00F65579">
        <w:t xml:space="preserve">identifying social benefit suppliers through the </w:t>
      </w:r>
      <w:r w:rsidR="0027339E" w:rsidRPr="00F65579">
        <w:t>print state purchase contract</w:t>
      </w:r>
      <w:r w:rsidRPr="00F65579">
        <w:t>;</w:t>
      </w:r>
    </w:p>
    <w:p w14:paraId="22284D49" w14:textId="77777777" w:rsidR="00A36A5F" w:rsidRPr="00F65579" w:rsidRDefault="00A36A5F" w:rsidP="00A36A5F">
      <w:pPr>
        <w:pStyle w:val="Bullet"/>
      </w:pPr>
      <w:r w:rsidRPr="00F65579">
        <w:t>identify</w:t>
      </w:r>
      <w:r w:rsidR="0027339E" w:rsidRPr="00F65579">
        <w:t>ing</w:t>
      </w:r>
      <w:r w:rsidRPr="00F65579">
        <w:t xml:space="preserve"> communications suppliers for use in strategic communications work;</w:t>
      </w:r>
    </w:p>
    <w:p w14:paraId="7F29A7B5" w14:textId="77777777" w:rsidR="00A36A5F" w:rsidRPr="00F65579" w:rsidRDefault="00A36A5F" w:rsidP="00A36A5F">
      <w:pPr>
        <w:pStyle w:val="Bullet"/>
      </w:pPr>
      <w:r w:rsidRPr="00F65579">
        <w:t>increasing the use of social benefit suppliers for venue hire; and</w:t>
      </w:r>
    </w:p>
    <w:p w14:paraId="7C13C1D0" w14:textId="77777777" w:rsidR="00A36A5F" w:rsidRPr="00F65579" w:rsidRDefault="00A36A5F" w:rsidP="00A36A5F">
      <w:pPr>
        <w:pStyle w:val="Bullet"/>
      </w:pPr>
      <w:r w:rsidRPr="00F65579">
        <w:t>continuing to use social enterprises for group training.</w:t>
      </w:r>
    </w:p>
    <w:p w14:paraId="1CFF3A88" w14:textId="77777777" w:rsidR="00A36A5F" w:rsidRPr="00F65579" w:rsidRDefault="00A36A5F" w:rsidP="00A36A5F">
      <w:r w:rsidRPr="00F65579">
        <w:t>Education for procuring teams commenced during the year so that key decision makers understand the important principles and requirements of the Framework and can appropriately influence Victorian suppliers to deliver social outcomes through supplier selection and contract awarding procedures. This drives commitments to social commitment through indirect procurement.</w:t>
      </w:r>
    </w:p>
    <w:p w14:paraId="06753187" w14:textId="77777777" w:rsidR="00A36A5F" w:rsidRPr="00F65579" w:rsidRDefault="00A36A5F" w:rsidP="005775F5">
      <w:pPr>
        <w:keepNext/>
      </w:pPr>
      <w:r w:rsidRPr="00F65579">
        <w:lastRenderedPageBreak/>
        <w:t>This is the first year in which DTF’s annual report includes achievements in social procurement and</w:t>
      </w:r>
      <w:r w:rsidR="005775F5" w:rsidRPr="00F65579">
        <w:rPr>
          <w:rFonts w:ascii="Calibri" w:hAnsi="Calibri" w:cs="Calibri"/>
        </w:rPr>
        <w:t> </w:t>
      </w:r>
      <w:r w:rsidRPr="00F65579">
        <w:t>covers activity between 1 January 2019 to 30</w:t>
      </w:r>
      <w:r w:rsidR="005775F5" w:rsidRPr="00F65579">
        <w:rPr>
          <w:rFonts w:ascii="Calibri" w:hAnsi="Calibri" w:cs="Calibri"/>
        </w:rPr>
        <w:t> </w:t>
      </w:r>
      <w:r w:rsidRPr="00F65579">
        <w:t>June</w:t>
      </w:r>
      <w:r w:rsidR="005775F5" w:rsidRPr="00F65579">
        <w:rPr>
          <w:rFonts w:ascii="Calibri" w:hAnsi="Calibri" w:cs="Calibri"/>
        </w:rPr>
        <w:t> </w:t>
      </w:r>
      <w:r w:rsidRPr="00F65579">
        <w:t>2019.</w:t>
      </w:r>
    </w:p>
    <w:tbl>
      <w:tblPr>
        <w:tblStyle w:val="AnnualReporttexttable"/>
        <w:tblW w:w="0" w:type="auto"/>
        <w:tblLook w:val="0280" w:firstRow="0" w:lastRow="0" w:firstColumn="1" w:lastColumn="0" w:noHBand="1" w:noVBand="0"/>
      </w:tblPr>
      <w:tblGrid>
        <w:gridCol w:w="2448"/>
        <w:gridCol w:w="1170"/>
        <w:gridCol w:w="1040"/>
      </w:tblGrid>
      <w:tr w:rsidR="005775F5" w:rsidRPr="00F65579" w14:paraId="331571C1" w14:textId="77777777" w:rsidTr="005775F5">
        <w:tc>
          <w:tcPr>
            <w:cnfStyle w:val="001000000000" w:firstRow="0" w:lastRow="0" w:firstColumn="1" w:lastColumn="0" w:oddVBand="0" w:evenVBand="0" w:oddHBand="0" w:evenHBand="0" w:firstRowFirstColumn="0" w:firstRowLastColumn="0" w:lastRowFirstColumn="0" w:lastRowLastColumn="0"/>
            <w:tcW w:w="2448" w:type="dxa"/>
          </w:tcPr>
          <w:p w14:paraId="58F9AB68" w14:textId="77777777" w:rsidR="005775F5" w:rsidRPr="00F65579" w:rsidRDefault="005775F5" w:rsidP="005775F5">
            <w:pPr>
              <w:pStyle w:val="Tableheader"/>
              <w:jc w:val="left"/>
              <w:rPr>
                <w:rFonts w:eastAsia="Calibri"/>
                <w:b/>
                <w:sz w:val="22"/>
                <w:szCs w:val="22"/>
              </w:rPr>
            </w:pPr>
            <w:r w:rsidRPr="00F65579">
              <w:rPr>
                <w:rFonts w:eastAsia="Calibri"/>
                <w:b/>
              </w:rPr>
              <w:t>Social procurement metric</w:t>
            </w:r>
          </w:p>
        </w:tc>
        <w:tc>
          <w:tcPr>
            <w:cnfStyle w:val="000010000000" w:firstRow="0" w:lastRow="0" w:firstColumn="0" w:lastColumn="0" w:oddVBand="1" w:evenVBand="0" w:oddHBand="0" w:evenHBand="0" w:firstRowFirstColumn="0" w:firstRowLastColumn="0" w:lastRowFirstColumn="0" w:lastRowLastColumn="0"/>
            <w:tcW w:w="1170" w:type="dxa"/>
          </w:tcPr>
          <w:p w14:paraId="7D31AACA" w14:textId="77777777" w:rsidR="005775F5" w:rsidRPr="00F65579" w:rsidRDefault="005775F5" w:rsidP="005775F5">
            <w:pPr>
              <w:pStyle w:val="Tableheader"/>
              <w:rPr>
                <w:rFonts w:eastAsia="Calibri"/>
                <w:b/>
              </w:rPr>
            </w:pPr>
            <w:r w:rsidRPr="00F65579">
              <w:rPr>
                <w:rFonts w:eastAsia="Calibri"/>
                <w:b/>
              </w:rPr>
              <w:t>Expenditure</w:t>
            </w:r>
            <w:r w:rsidRPr="00F65579">
              <w:rPr>
                <w:rFonts w:eastAsia="Calibri"/>
                <w:b/>
              </w:rPr>
              <w:br/>
              <w:t>$000</w:t>
            </w:r>
          </w:p>
        </w:tc>
        <w:tc>
          <w:tcPr>
            <w:cnfStyle w:val="000001000000" w:firstRow="0" w:lastRow="0" w:firstColumn="0" w:lastColumn="0" w:oddVBand="0" w:evenVBand="1" w:oddHBand="0" w:evenHBand="0" w:firstRowFirstColumn="0" w:firstRowLastColumn="0" w:lastRowFirstColumn="0" w:lastRowLastColumn="0"/>
            <w:tcW w:w="1040" w:type="dxa"/>
          </w:tcPr>
          <w:p w14:paraId="75720ACE" w14:textId="77777777" w:rsidR="005775F5" w:rsidRPr="00F65579" w:rsidRDefault="005775F5" w:rsidP="005775F5">
            <w:pPr>
              <w:pStyle w:val="Tableheader"/>
              <w:rPr>
                <w:rFonts w:eastAsia="Calibri"/>
                <w:b/>
              </w:rPr>
            </w:pPr>
            <w:r w:rsidRPr="00F65579">
              <w:rPr>
                <w:rFonts w:eastAsia="Calibri"/>
                <w:b/>
              </w:rPr>
              <w:t>No. of businesses engaged</w:t>
            </w:r>
          </w:p>
        </w:tc>
      </w:tr>
      <w:tr w:rsidR="005775F5" w:rsidRPr="00F65579" w14:paraId="4D2E5ECA" w14:textId="77777777" w:rsidTr="005775F5">
        <w:tc>
          <w:tcPr>
            <w:cnfStyle w:val="001000000000" w:firstRow="0" w:lastRow="0" w:firstColumn="1" w:lastColumn="0" w:oddVBand="0" w:evenVBand="0" w:oddHBand="0" w:evenHBand="0" w:firstRowFirstColumn="0" w:firstRowLastColumn="0" w:lastRowFirstColumn="0" w:lastRowLastColumn="0"/>
            <w:tcW w:w="2448" w:type="dxa"/>
          </w:tcPr>
          <w:p w14:paraId="58B9C8C3" w14:textId="77777777" w:rsidR="005775F5" w:rsidRPr="00F65579" w:rsidRDefault="005775F5" w:rsidP="005775F5">
            <w:pPr>
              <w:pStyle w:val="Tabletext"/>
              <w:rPr>
                <w:rFonts w:eastAsia="Calibri"/>
              </w:rPr>
            </w:pPr>
            <w:r w:rsidRPr="00F65579">
              <w:rPr>
                <w:rFonts w:eastAsia="Calibri"/>
              </w:rPr>
              <w:t>Total spend with Victorian Aboriginal businesses</w:t>
            </w:r>
          </w:p>
        </w:tc>
        <w:tc>
          <w:tcPr>
            <w:cnfStyle w:val="000010000000" w:firstRow="0" w:lastRow="0" w:firstColumn="0" w:lastColumn="0" w:oddVBand="1" w:evenVBand="0" w:oddHBand="0" w:evenHBand="0" w:firstRowFirstColumn="0" w:firstRowLastColumn="0" w:lastRowFirstColumn="0" w:lastRowLastColumn="0"/>
            <w:tcW w:w="1170" w:type="dxa"/>
          </w:tcPr>
          <w:p w14:paraId="6A57BDE6" w14:textId="77777777" w:rsidR="005775F5" w:rsidRPr="00F65579" w:rsidRDefault="005775F5" w:rsidP="005775F5">
            <w:pPr>
              <w:pStyle w:val="Tabletextright"/>
              <w:rPr>
                <w:rFonts w:eastAsia="Calibri"/>
              </w:rPr>
            </w:pPr>
            <w:r w:rsidRPr="00F65579">
              <w:rPr>
                <w:rFonts w:eastAsia="Calibri"/>
              </w:rPr>
              <w:t>595.6</w:t>
            </w:r>
          </w:p>
        </w:tc>
        <w:tc>
          <w:tcPr>
            <w:cnfStyle w:val="000001000000" w:firstRow="0" w:lastRow="0" w:firstColumn="0" w:lastColumn="0" w:oddVBand="0" w:evenVBand="1" w:oddHBand="0" w:evenHBand="0" w:firstRowFirstColumn="0" w:firstRowLastColumn="0" w:lastRowFirstColumn="0" w:lastRowLastColumn="0"/>
            <w:tcW w:w="1040" w:type="dxa"/>
          </w:tcPr>
          <w:p w14:paraId="431D1152" w14:textId="77777777" w:rsidR="005775F5" w:rsidRPr="00F65579" w:rsidRDefault="005775F5" w:rsidP="005775F5">
            <w:pPr>
              <w:pStyle w:val="Tabletextright"/>
              <w:rPr>
                <w:rFonts w:eastAsia="Calibri"/>
              </w:rPr>
            </w:pPr>
            <w:r w:rsidRPr="00F65579">
              <w:rPr>
                <w:rFonts w:eastAsia="Calibri"/>
              </w:rPr>
              <w:t>6</w:t>
            </w:r>
          </w:p>
        </w:tc>
      </w:tr>
      <w:tr w:rsidR="005775F5" w:rsidRPr="00F65579" w14:paraId="26F3E9E2" w14:textId="77777777" w:rsidTr="005775F5">
        <w:tc>
          <w:tcPr>
            <w:cnfStyle w:val="001000000000" w:firstRow="0" w:lastRow="0" w:firstColumn="1" w:lastColumn="0" w:oddVBand="0" w:evenVBand="0" w:oddHBand="0" w:evenHBand="0" w:firstRowFirstColumn="0" w:firstRowLastColumn="0" w:lastRowFirstColumn="0" w:lastRowLastColumn="0"/>
            <w:tcW w:w="2448" w:type="dxa"/>
          </w:tcPr>
          <w:p w14:paraId="06F749B9" w14:textId="77777777" w:rsidR="005775F5" w:rsidRPr="00F65579" w:rsidRDefault="005775F5" w:rsidP="005775F5">
            <w:pPr>
              <w:pStyle w:val="Tabletext"/>
              <w:rPr>
                <w:rFonts w:eastAsia="Calibri"/>
              </w:rPr>
            </w:pPr>
            <w:r w:rsidRPr="00F65579">
              <w:rPr>
                <w:rFonts w:eastAsia="Calibri"/>
              </w:rPr>
              <w:t>Total spend with Victorian social enterprises led by a mission for people with disability and Australian Disability Enterprises (ADEs)</w:t>
            </w:r>
          </w:p>
        </w:tc>
        <w:tc>
          <w:tcPr>
            <w:cnfStyle w:val="000010000000" w:firstRow="0" w:lastRow="0" w:firstColumn="0" w:lastColumn="0" w:oddVBand="1" w:evenVBand="0" w:oddHBand="0" w:evenHBand="0" w:firstRowFirstColumn="0" w:firstRowLastColumn="0" w:lastRowFirstColumn="0" w:lastRowLastColumn="0"/>
            <w:tcW w:w="1170" w:type="dxa"/>
          </w:tcPr>
          <w:p w14:paraId="57D3E59E" w14:textId="77777777" w:rsidR="005775F5" w:rsidRPr="00F65579" w:rsidRDefault="005775F5" w:rsidP="005775F5">
            <w:pPr>
              <w:pStyle w:val="Tabletextright"/>
              <w:rPr>
                <w:rFonts w:eastAsia="Calibri"/>
              </w:rPr>
            </w:pPr>
            <w:r w:rsidRPr="00F65579">
              <w:rPr>
                <w:rFonts w:eastAsia="Calibri"/>
              </w:rPr>
              <w:t>13.4</w:t>
            </w:r>
          </w:p>
        </w:tc>
        <w:tc>
          <w:tcPr>
            <w:cnfStyle w:val="000001000000" w:firstRow="0" w:lastRow="0" w:firstColumn="0" w:lastColumn="0" w:oddVBand="0" w:evenVBand="1" w:oddHBand="0" w:evenHBand="0" w:firstRowFirstColumn="0" w:firstRowLastColumn="0" w:lastRowFirstColumn="0" w:lastRowLastColumn="0"/>
            <w:tcW w:w="1040" w:type="dxa"/>
          </w:tcPr>
          <w:p w14:paraId="771CCD11" w14:textId="77777777" w:rsidR="005775F5" w:rsidRPr="00F65579" w:rsidRDefault="005775F5" w:rsidP="005775F5">
            <w:pPr>
              <w:pStyle w:val="Tabletextright"/>
              <w:rPr>
                <w:rFonts w:eastAsia="Calibri"/>
              </w:rPr>
            </w:pPr>
            <w:r w:rsidRPr="00F65579">
              <w:rPr>
                <w:rFonts w:eastAsia="Calibri"/>
              </w:rPr>
              <w:t>3</w:t>
            </w:r>
          </w:p>
        </w:tc>
      </w:tr>
      <w:tr w:rsidR="005775F5" w:rsidRPr="00F65579" w14:paraId="0FC7B936" w14:textId="77777777" w:rsidTr="005775F5">
        <w:tc>
          <w:tcPr>
            <w:cnfStyle w:val="001000000000" w:firstRow="0" w:lastRow="0" w:firstColumn="1" w:lastColumn="0" w:oddVBand="0" w:evenVBand="0" w:oddHBand="0" w:evenHBand="0" w:firstRowFirstColumn="0" w:firstRowLastColumn="0" w:lastRowFirstColumn="0" w:lastRowLastColumn="0"/>
            <w:tcW w:w="2448" w:type="dxa"/>
          </w:tcPr>
          <w:p w14:paraId="76603B5F" w14:textId="77777777" w:rsidR="005775F5" w:rsidRPr="00F65579" w:rsidRDefault="005775F5" w:rsidP="005775F5">
            <w:pPr>
              <w:pStyle w:val="Tabletext"/>
              <w:rPr>
                <w:rFonts w:eastAsia="Calibri"/>
              </w:rPr>
            </w:pPr>
            <w:r w:rsidRPr="00F65579">
              <w:rPr>
                <w:rFonts w:eastAsia="Calibri"/>
              </w:rPr>
              <w:t>Total spend with Victorian social enterprises led by a mission for the disadvantaged</w:t>
            </w:r>
          </w:p>
        </w:tc>
        <w:tc>
          <w:tcPr>
            <w:cnfStyle w:val="000010000000" w:firstRow="0" w:lastRow="0" w:firstColumn="0" w:lastColumn="0" w:oddVBand="1" w:evenVBand="0" w:oddHBand="0" w:evenHBand="0" w:firstRowFirstColumn="0" w:firstRowLastColumn="0" w:lastRowFirstColumn="0" w:lastRowLastColumn="0"/>
            <w:tcW w:w="1170" w:type="dxa"/>
          </w:tcPr>
          <w:p w14:paraId="64D29529" w14:textId="77777777" w:rsidR="005775F5" w:rsidRPr="00F65579" w:rsidRDefault="005775F5" w:rsidP="005775F5">
            <w:pPr>
              <w:pStyle w:val="Tabletextright"/>
              <w:rPr>
                <w:rFonts w:eastAsia="Calibri"/>
              </w:rPr>
            </w:pPr>
            <w:r w:rsidRPr="00F65579">
              <w:rPr>
                <w:rFonts w:eastAsia="Calibri"/>
              </w:rPr>
              <w:t>34.6</w:t>
            </w:r>
          </w:p>
        </w:tc>
        <w:tc>
          <w:tcPr>
            <w:cnfStyle w:val="000001000000" w:firstRow="0" w:lastRow="0" w:firstColumn="0" w:lastColumn="0" w:oddVBand="0" w:evenVBand="1" w:oddHBand="0" w:evenHBand="0" w:firstRowFirstColumn="0" w:firstRowLastColumn="0" w:lastRowFirstColumn="0" w:lastRowLastColumn="0"/>
            <w:tcW w:w="1040" w:type="dxa"/>
          </w:tcPr>
          <w:p w14:paraId="7DB1243A" w14:textId="77777777" w:rsidR="005775F5" w:rsidRPr="00F65579" w:rsidRDefault="005775F5" w:rsidP="005775F5">
            <w:pPr>
              <w:pStyle w:val="Tabletextright"/>
              <w:rPr>
                <w:rFonts w:eastAsia="Calibri"/>
              </w:rPr>
            </w:pPr>
            <w:r w:rsidRPr="00F65579">
              <w:rPr>
                <w:rFonts w:eastAsia="Calibri"/>
              </w:rPr>
              <w:t>5</w:t>
            </w:r>
          </w:p>
        </w:tc>
      </w:tr>
      <w:tr w:rsidR="005775F5" w:rsidRPr="00F65579" w14:paraId="1A027496" w14:textId="77777777" w:rsidTr="005775F5">
        <w:tc>
          <w:tcPr>
            <w:cnfStyle w:val="001000000000" w:firstRow="0" w:lastRow="0" w:firstColumn="1" w:lastColumn="0" w:oddVBand="0" w:evenVBand="0" w:oddHBand="0" w:evenHBand="0" w:firstRowFirstColumn="0" w:firstRowLastColumn="0" w:lastRowFirstColumn="0" w:lastRowLastColumn="0"/>
            <w:tcW w:w="2448" w:type="dxa"/>
          </w:tcPr>
          <w:p w14:paraId="7C191512" w14:textId="77777777" w:rsidR="005775F5" w:rsidRPr="00F65579" w:rsidRDefault="005775F5" w:rsidP="005775F5">
            <w:pPr>
              <w:pStyle w:val="Tabletext"/>
              <w:rPr>
                <w:rFonts w:eastAsia="Calibri"/>
              </w:rPr>
            </w:pPr>
            <w:r w:rsidRPr="00F65579">
              <w:rPr>
                <w:rFonts w:eastAsia="Calibri"/>
              </w:rPr>
              <w:t>Total spend with Victorian social enterprises</w:t>
            </w:r>
          </w:p>
        </w:tc>
        <w:tc>
          <w:tcPr>
            <w:cnfStyle w:val="000010000000" w:firstRow="0" w:lastRow="0" w:firstColumn="0" w:lastColumn="0" w:oddVBand="1" w:evenVBand="0" w:oddHBand="0" w:evenHBand="0" w:firstRowFirstColumn="0" w:firstRowLastColumn="0" w:lastRowFirstColumn="0" w:lastRowLastColumn="0"/>
            <w:tcW w:w="1170" w:type="dxa"/>
          </w:tcPr>
          <w:p w14:paraId="694A462D" w14:textId="77777777" w:rsidR="005775F5" w:rsidRPr="00F65579" w:rsidRDefault="005775F5" w:rsidP="005775F5">
            <w:pPr>
              <w:pStyle w:val="Tabletextright"/>
              <w:rPr>
                <w:rFonts w:eastAsia="Calibri"/>
              </w:rPr>
            </w:pPr>
            <w:r w:rsidRPr="00F65579">
              <w:rPr>
                <w:rFonts w:eastAsia="Calibri"/>
              </w:rPr>
              <w:t>143.2</w:t>
            </w:r>
          </w:p>
        </w:tc>
        <w:tc>
          <w:tcPr>
            <w:cnfStyle w:val="000001000000" w:firstRow="0" w:lastRow="0" w:firstColumn="0" w:lastColumn="0" w:oddVBand="0" w:evenVBand="1" w:oddHBand="0" w:evenHBand="0" w:firstRowFirstColumn="0" w:firstRowLastColumn="0" w:lastRowFirstColumn="0" w:lastRowLastColumn="0"/>
            <w:tcW w:w="1040" w:type="dxa"/>
          </w:tcPr>
          <w:p w14:paraId="61732940" w14:textId="77777777" w:rsidR="005775F5" w:rsidRPr="00F65579" w:rsidRDefault="005775F5" w:rsidP="005775F5">
            <w:pPr>
              <w:pStyle w:val="Tabletextright"/>
              <w:rPr>
                <w:rFonts w:eastAsia="Calibri"/>
              </w:rPr>
            </w:pPr>
            <w:r w:rsidRPr="00F65579">
              <w:rPr>
                <w:rFonts w:eastAsia="Calibri"/>
              </w:rPr>
              <w:t>13</w:t>
            </w:r>
          </w:p>
        </w:tc>
      </w:tr>
    </w:tbl>
    <w:p w14:paraId="6689A94B" w14:textId="77777777" w:rsidR="00144C9D" w:rsidRDefault="00144C9D" w:rsidP="00144C9D">
      <w:bookmarkStart w:id="211" w:name="_Toc17189962"/>
    </w:p>
    <w:p w14:paraId="7B54796E" w14:textId="183FE6E5" w:rsidR="00D502CB" w:rsidRPr="00F65579" w:rsidRDefault="00D502CB" w:rsidP="00A36A5F">
      <w:pPr>
        <w:pStyle w:val="Heading1b"/>
      </w:pPr>
      <w:r w:rsidRPr="00F65579">
        <w:t>Disclosure of government advertising expenditure</w:t>
      </w:r>
      <w:bookmarkStart w:id="212" w:name="GovernmentAdvertising"/>
      <w:bookmarkEnd w:id="211"/>
      <w:bookmarkEnd w:id="212"/>
    </w:p>
    <w:p w14:paraId="72C36493" w14:textId="77777777" w:rsidR="00B928EB" w:rsidRPr="00F65579" w:rsidRDefault="00D502CB" w:rsidP="00660A5B">
      <w:r w:rsidRPr="00F65579">
        <w:t>In 2018</w:t>
      </w:r>
      <w:r w:rsidR="003E7C90" w:rsidRPr="00F65579">
        <w:noBreakHyphen/>
      </w:r>
      <w:r w:rsidRPr="00F65579">
        <w:t>19, there was no government advertising campaigns with total media spend of $100 000 or greater (exclusive of GST).</w:t>
      </w:r>
    </w:p>
    <w:p w14:paraId="4CF63FBB" w14:textId="77777777" w:rsidR="00B928EB" w:rsidRPr="00F65579" w:rsidRDefault="00B928EB" w:rsidP="00660A5B"/>
    <w:p w14:paraId="3937FF08" w14:textId="77777777" w:rsidR="00A81EC2" w:rsidRPr="00F65579" w:rsidRDefault="00A81EC2" w:rsidP="007E4DBD">
      <w:pPr>
        <w:pStyle w:val="Heading1b"/>
      </w:pPr>
      <w:bookmarkStart w:id="213" w:name="_Toc17189963"/>
      <w:r w:rsidRPr="00F65579">
        <w:t>Consultancy expenditure</w:t>
      </w:r>
      <w:bookmarkEnd w:id="213"/>
    </w:p>
    <w:p w14:paraId="343FA8C7" w14:textId="77777777" w:rsidR="008E611E" w:rsidRPr="00F65579" w:rsidRDefault="008E611E" w:rsidP="00C8160C">
      <w:pPr>
        <w:pStyle w:val="Heading20"/>
      </w:pPr>
      <w:bookmarkStart w:id="214" w:name="_Ref492630865"/>
      <w:r w:rsidRPr="00F65579">
        <w:t>Details of consultancies (valued at $10</w:t>
      </w:r>
      <w:r w:rsidRPr="00F65579">
        <w:rPr>
          <w:rFonts w:ascii="Calibri" w:hAnsi="Calibri" w:cs="Calibri"/>
        </w:rPr>
        <w:t> </w:t>
      </w:r>
      <w:r w:rsidRPr="00F65579">
        <w:t>000 or greater)</w:t>
      </w:r>
      <w:bookmarkEnd w:id="214"/>
    </w:p>
    <w:p w14:paraId="093AB017" w14:textId="50AF7854" w:rsidR="008E611E" w:rsidRPr="00F65579" w:rsidRDefault="00167CC5" w:rsidP="00167CC5">
      <w:r w:rsidRPr="00F65579">
        <w:t>In 2018</w:t>
      </w:r>
      <w:r w:rsidR="00D91F09" w:rsidRPr="00F65579">
        <w:noBreakHyphen/>
      </w:r>
      <w:r w:rsidRPr="00F65579">
        <w:t>19, there were 5</w:t>
      </w:r>
      <w:r w:rsidR="00D91F09" w:rsidRPr="00F65579">
        <w:t>2</w:t>
      </w:r>
      <w:r w:rsidRPr="00F65579">
        <w:t xml:space="preserve"> consultancies where the total fees payable to the consultants were $10</w:t>
      </w:r>
      <w:r w:rsidRPr="00F65579">
        <w:rPr>
          <w:rFonts w:ascii="Calibri" w:hAnsi="Calibri" w:cs="Calibri"/>
        </w:rPr>
        <w:t> </w:t>
      </w:r>
      <w:r w:rsidRPr="00F65579">
        <w:t>000 or greater. The total expenditure incurred during 2018</w:t>
      </w:r>
      <w:r w:rsidRPr="00F65579">
        <w:noBreakHyphen/>
        <w:t>19 in relation to these consultancies is $</w:t>
      </w:r>
      <w:r w:rsidR="00D91F09" w:rsidRPr="00F65579">
        <w:t>20</w:t>
      </w:r>
      <w:r w:rsidR="00D91F09" w:rsidRPr="00F65579">
        <w:rPr>
          <w:rFonts w:ascii="Calibri" w:hAnsi="Calibri" w:cs="Calibri"/>
        </w:rPr>
        <w:t> </w:t>
      </w:r>
      <w:r w:rsidR="00D91F09" w:rsidRPr="00F65579">
        <w:t>865</w:t>
      </w:r>
      <w:r w:rsidR="00D91F09" w:rsidRPr="00F65579">
        <w:rPr>
          <w:rFonts w:ascii="Calibri" w:hAnsi="Calibri" w:cs="Calibri"/>
        </w:rPr>
        <w:t> </w:t>
      </w:r>
      <w:r w:rsidR="00D91F09" w:rsidRPr="00F65579">
        <w:t xml:space="preserve">184 </w:t>
      </w:r>
      <w:r w:rsidRPr="00F65579">
        <w:t xml:space="preserve">(excluding GST). Details of individual consultancies can be viewed at </w:t>
      </w:r>
      <w:hyperlink r:id="rId172" w:history="1">
        <w:r w:rsidRPr="00F65579">
          <w:rPr>
            <w:rStyle w:val="Hyperlink"/>
          </w:rPr>
          <w:t>www.dtf.vic.gov.au</w:t>
        </w:r>
      </w:hyperlink>
      <w:r w:rsidRPr="00F65579">
        <w:t>.</w:t>
      </w:r>
    </w:p>
    <w:p w14:paraId="2B821502" w14:textId="77777777" w:rsidR="008E611E" w:rsidRPr="00F65579" w:rsidRDefault="008E611E" w:rsidP="008E611E">
      <w:pPr>
        <w:pStyle w:val="Heading20"/>
      </w:pPr>
      <w:bookmarkStart w:id="215" w:name="_Ref492630870"/>
      <w:r w:rsidRPr="00F65579">
        <w:t>Details of consultancies under $10</w:t>
      </w:r>
      <w:r w:rsidRPr="00F65579">
        <w:rPr>
          <w:rFonts w:ascii="Calibri" w:hAnsi="Calibri" w:cs="Calibri"/>
        </w:rPr>
        <w:t> </w:t>
      </w:r>
      <w:r w:rsidRPr="00F65579">
        <w:t>000</w:t>
      </w:r>
      <w:bookmarkEnd w:id="215"/>
    </w:p>
    <w:p w14:paraId="386CBF79" w14:textId="77777777" w:rsidR="008E611E" w:rsidRPr="00F65579" w:rsidRDefault="00167CC5" w:rsidP="00E54523">
      <w:r w:rsidRPr="00F65579">
        <w:t>In 2018</w:t>
      </w:r>
      <w:r w:rsidR="00D91F09" w:rsidRPr="00F65579">
        <w:noBreakHyphen/>
      </w:r>
      <w:r w:rsidRPr="00F65579">
        <w:t>19, there were seven consultancies engaged during the year, where the total fees payable to the individual consultancies was less than $10</w:t>
      </w:r>
      <w:r w:rsidRPr="00F65579">
        <w:rPr>
          <w:rFonts w:ascii="Calibri" w:hAnsi="Calibri" w:cs="Calibri"/>
        </w:rPr>
        <w:t> </w:t>
      </w:r>
      <w:r w:rsidRPr="00F65579">
        <w:t>000. The total expenditure incurred during 2018</w:t>
      </w:r>
      <w:r w:rsidRPr="00F65579">
        <w:noBreakHyphen/>
        <w:t>19 in relation to these consultancies was $44</w:t>
      </w:r>
      <w:r w:rsidRPr="00F65579">
        <w:rPr>
          <w:rFonts w:ascii="Calibri" w:hAnsi="Calibri" w:cs="Calibri"/>
        </w:rPr>
        <w:t> </w:t>
      </w:r>
      <w:r w:rsidRPr="00F65579">
        <w:t>815 (excl. GST).</w:t>
      </w:r>
    </w:p>
    <w:p w14:paraId="3EFA6551" w14:textId="376DBC6D" w:rsidR="00C8160C" w:rsidRPr="00F65579" w:rsidRDefault="00C8160C" w:rsidP="007E4DBD">
      <w:pPr>
        <w:pStyle w:val="Heading1b"/>
      </w:pPr>
      <w:bookmarkStart w:id="216" w:name="_Toc17189964"/>
      <w:r w:rsidRPr="00F65579">
        <w:t>Information and communication technology expenditure</w:t>
      </w:r>
      <w:bookmarkEnd w:id="216"/>
    </w:p>
    <w:p w14:paraId="270D9E88" w14:textId="77777777" w:rsidR="00A81EC2" w:rsidRPr="00F65579" w:rsidRDefault="00215F64" w:rsidP="00C8160C">
      <w:pPr>
        <w:pStyle w:val="Heading20"/>
      </w:pPr>
      <w:bookmarkStart w:id="217" w:name="_Ref492631101"/>
      <w:r w:rsidRPr="00F65579">
        <w:t>Details</w:t>
      </w:r>
      <w:r w:rsidR="00A81EC2" w:rsidRPr="00F65579">
        <w:t xml:space="preserve"> of </w:t>
      </w:r>
      <w:r w:rsidR="00734D71" w:rsidRPr="00F65579">
        <w:t>information and communication t</w:t>
      </w:r>
      <w:r w:rsidR="00A81EC2" w:rsidRPr="00F65579">
        <w:t>echnology expenditure</w:t>
      </w:r>
      <w:bookmarkEnd w:id="217"/>
    </w:p>
    <w:p w14:paraId="50879388" w14:textId="77777777" w:rsidR="00A81EC2" w:rsidRPr="00F65579" w:rsidRDefault="00A004CF" w:rsidP="00A81EC2">
      <w:r w:rsidRPr="00F65579">
        <w:t>For the 201</w:t>
      </w:r>
      <w:r w:rsidR="00215F64" w:rsidRPr="00F65579">
        <w:t>8</w:t>
      </w:r>
      <w:r w:rsidR="003E7C90" w:rsidRPr="00F65579">
        <w:noBreakHyphen/>
      </w:r>
      <w:r w:rsidRPr="00F65579">
        <w:t>1</w:t>
      </w:r>
      <w:r w:rsidR="00215F64" w:rsidRPr="00F65579">
        <w:t>9</w:t>
      </w:r>
      <w:r w:rsidRPr="00F65579">
        <w:t xml:space="preserve"> reporting period, the Department had a total ICT expenditure of $</w:t>
      </w:r>
      <w:r w:rsidR="008F79A6" w:rsidRPr="00F65579">
        <w:t>49 595 087</w:t>
      </w:r>
      <w:r w:rsidRPr="00F65579">
        <w:t>, with the details shown below.</w:t>
      </w:r>
    </w:p>
    <w:tbl>
      <w:tblPr>
        <w:tblStyle w:val="AnnualReporttexttable"/>
        <w:tblW w:w="0" w:type="auto"/>
        <w:tblLook w:val="00A0" w:firstRow="1" w:lastRow="0" w:firstColumn="1" w:lastColumn="0" w:noHBand="0" w:noVBand="0"/>
      </w:tblPr>
      <w:tblGrid>
        <w:gridCol w:w="3502"/>
        <w:gridCol w:w="1156"/>
      </w:tblGrid>
      <w:tr w:rsidR="00A004CF" w:rsidRPr="00F65579" w14:paraId="5E2C44DF" w14:textId="77777777" w:rsidTr="00577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shd w:val="clear" w:color="auto" w:fill="auto"/>
          </w:tcPr>
          <w:p w14:paraId="7C33B739" w14:textId="77777777" w:rsidR="00A004CF" w:rsidRPr="00F65579" w:rsidRDefault="00A004CF" w:rsidP="00601715">
            <w:pPr>
              <w:pStyle w:val="Tabletext"/>
            </w:pPr>
          </w:p>
        </w:tc>
        <w:tc>
          <w:tcPr>
            <w:cnfStyle w:val="000010000000" w:firstRow="0" w:lastRow="0" w:firstColumn="0" w:lastColumn="0" w:oddVBand="1" w:evenVBand="0" w:oddHBand="0" w:evenHBand="0" w:firstRowFirstColumn="0" w:firstRowLastColumn="0" w:lastRowFirstColumn="0" w:lastRowLastColumn="0"/>
            <w:tcW w:w="1156" w:type="dxa"/>
            <w:shd w:val="clear" w:color="auto" w:fill="auto"/>
          </w:tcPr>
          <w:p w14:paraId="6708F858" w14:textId="77777777" w:rsidR="00A004CF" w:rsidRPr="00F65579" w:rsidRDefault="00A004CF" w:rsidP="00A004CF">
            <w:pPr>
              <w:pStyle w:val="Tabletextright"/>
              <w:rPr>
                <w:b w:val="0"/>
              </w:rPr>
            </w:pPr>
            <w:r w:rsidRPr="00F65579">
              <w:rPr>
                <w:lang w:eastAsia="en-US"/>
              </w:rPr>
              <w:t>$</w:t>
            </w:r>
            <w:r w:rsidR="00B21A45" w:rsidRPr="00F65579">
              <w:rPr>
                <w:lang w:eastAsia="en-US"/>
              </w:rPr>
              <w:t>’</w:t>
            </w:r>
            <w:r w:rsidRPr="00F65579">
              <w:rPr>
                <w:lang w:eastAsia="en-US"/>
              </w:rPr>
              <w:t>000</w:t>
            </w:r>
          </w:p>
        </w:tc>
      </w:tr>
      <w:tr w:rsidR="00A004CF" w:rsidRPr="00F65579" w14:paraId="40933B8A" w14:textId="77777777" w:rsidTr="005775F5">
        <w:tc>
          <w:tcPr>
            <w:cnfStyle w:val="001000000000" w:firstRow="0" w:lastRow="0" w:firstColumn="1" w:lastColumn="0" w:oddVBand="0" w:evenVBand="0" w:oddHBand="0" w:evenHBand="0" w:firstRowFirstColumn="0" w:firstRowLastColumn="0" w:lastRowFirstColumn="0" w:lastRowLastColumn="0"/>
            <w:tcW w:w="3502" w:type="dxa"/>
          </w:tcPr>
          <w:p w14:paraId="635B1758" w14:textId="77777777" w:rsidR="00A004CF" w:rsidRPr="00F65579" w:rsidRDefault="00A004CF" w:rsidP="00A004CF">
            <w:pPr>
              <w:pStyle w:val="Tabletext"/>
            </w:pPr>
            <w:r w:rsidRPr="00F65579">
              <w:rPr>
                <w:rFonts w:eastAsia="Calibri"/>
              </w:rPr>
              <w:t>Business as usual (BAU) ICT expenditure</w:t>
            </w:r>
          </w:p>
        </w:tc>
        <w:tc>
          <w:tcPr>
            <w:cnfStyle w:val="000010000000" w:firstRow="0" w:lastRow="0" w:firstColumn="0" w:lastColumn="0" w:oddVBand="1" w:evenVBand="0" w:oddHBand="0" w:evenHBand="0" w:firstRowFirstColumn="0" w:firstRowLastColumn="0" w:lastRowFirstColumn="0" w:lastRowLastColumn="0"/>
            <w:tcW w:w="1156" w:type="dxa"/>
          </w:tcPr>
          <w:p w14:paraId="389B803B" w14:textId="77777777" w:rsidR="00A004CF" w:rsidRPr="00F65579" w:rsidRDefault="006A12E7" w:rsidP="00D8412D">
            <w:pPr>
              <w:pStyle w:val="Tabletextright"/>
            </w:pPr>
            <w:r w:rsidRPr="00F65579">
              <w:t>33 545</w:t>
            </w:r>
          </w:p>
        </w:tc>
      </w:tr>
      <w:tr w:rsidR="00A004CF" w:rsidRPr="00F65579" w14:paraId="4014CDE6" w14:textId="77777777" w:rsidTr="005775F5">
        <w:tc>
          <w:tcPr>
            <w:cnfStyle w:val="001000000000" w:firstRow="0" w:lastRow="0" w:firstColumn="1" w:lastColumn="0" w:oddVBand="0" w:evenVBand="0" w:oddHBand="0" w:evenHBand="0" w:firstRowFirstColumn="0" w:firstRowLastColumn="0" w:lastRowFirstColumn="0" w:lastRowLastColumn="0"/>
            <w:tcW w:w="3502" w:type="dxa"/>
          </w:tcPr>
          <w:p w14:paraId="6B5FEA62" w14:textId="77777777" w:rsidR="00A004CF" w:rsidRPr="00F65579" w:rsidRDefault="00A004CF" w:rsidP="00A004CF">
            <w:pPr>
              <w:pStyle w:val="Tabletext"/>
            </w:pPr>
            <w:r w:rsidRPr="00F65579">
              <w:rPr>
                <w:rFonts w:eastAsia="Calibri"/>
              </w:rPr>
              <w:t>Non</w:t>
            </w:r>
            <w:r w:rsidR="003E7C90" w:rsidRPr="00F65579">
              <w:rPr>
                <w:rFonts w:eastAsia="Calibri"/>
              </w:rPr>
              <w:noBreakHyphen/>
            </w:r>
            <w:r w:rsidRPr="00F65579">
              <w:rPr>
                <w:rFonts w:eastAsia="Calibri"/>
              </w:rPr>
              <w:t>business as usual (non</w:t>
            </w:r>
            <w:r w:rsidR="003E7C90" w:rsidRPr="00F65579">
              <w:rPr>
                <w:rFonts w:eastAsia="Calibri"/>
              </w:rPr>
              <w:noBreakHyphen/>
            </w:r>
            <w:r w:rsidRPr="00F65579">
              <w:rPr>
                <w:rFonts w:eastAsia="Calibri"/>
              </w:rPr>
              <w:t>BAU) ICT expenditure consisting of:</w:t>
            </w:r>
          </w:p>
        </w:tc>
        <w:tc>
          <w:tcPr>
            <w:cnfStyle w:val="000010000000" w:firstRow="0" w:lastRow="0" w:firstColumn="0" w:lastColumn="0" w:oddVBand="1" w:evenVBand="0" w:oddHBand="0" w:evenHBand="0" w:firstRowFirstColumn="0" w:firstRowLastColumn="0" w:lastRowFirstColumn="0" w:lastRowLastColumn="0"/>
            <w:tcW w:w="1156" w:type="dxa"/>
          </w:tcPr>
          <w:p w14:paraId="59AF95DB" w14:textId="77777777" w:rsidR="00A004CF" w:rsidRPr="00F65579" w:rsidRDefault="006A12E7" w:rsidP="00D8412D">
            <w:pPr>
              <w:pStyle w:val="Tabletextright"/>
            </w:pPr>
            <w:r w:rsidRPr="00F65579">
              <w:t>16 050</w:t>
            </w:r>
          </w:p>
        </w:tc>
      </w:tr>
      <w:tr w:rsidR="00A004CF" w:rsidRPr="00F65579" w14:paraId="584D2DB9" w14:textId="77777777" w:rsidTr="005775F5">
        <w:tc>
          <w:tcPr>
            <w:cnfStyle w:val="001000000000" w:firstRow="0" w:lastRow="0" w:firstColumn="1" w:lastColumn="0" w:oddVBand="0" w:evenVBand="0" w:oddHBand="0" w:evenHBand="0" w:firstRowFirstColumn="0" w:firstRowLastColumn="0" w:lastRowFirstColumn="0" w:lastRowLastColumn="0"/>
            <w:tcW w:w="3502" w:type="dxa"/>
          </w:tcPr>
          <w:p w14:paraId="792BB423" w14:textId="77777777" w:rsidR="00A004CF" w:rsidRPr="00F65579" w:rsidRDefault="00A004CF" w:rsidP="00A004CF">
            <w:pPr>
              <w:pStyle w:val="Tabletextindent"/>
            </w:pPr>
            <w:r w:rsidRPr="00F65579">
              <w:rPr>
                <w:rFonts w:eastAsia="Calibri"/>
              </w:rPr>
              <w:t>Operational expenditure</w:t>
            </w:r>
          </w:p>
        </w:tc>
        <w:tc>
          <w:tcPr>
            <w:cnfStyle w:val="000010000000" w:firstRow="0" w:lastRow="0" w:firstColumn="0" w:lastColumn="0" w:oddVBand="1" w:evenVBand="0" w:oddHBand="0" w:evenHBand="0" w:firstRowFirstColumn="0" w:firstRowLastColumn="0" w:lastRowFirstColumn="0" w:lastRowLastColumn="0"/>
            <w:tcW w:w="1156" w:type="dxa"/>
          </w:tcPr>
          <w:p w14:paraId="1CAA9CC7" w14:textId="77777777" w:rsidR="00A004CF" w:rsidRPr="00F65579" w:rsidRDefault="006A12E7" w:rsidP="00D8412D">
            <w:pPr>
              <w:pStyle w:val="Tabletextright"/>
            </w:pPr>
            <w:r w:rsidRPr="00F65579">
              <w:t>12 209</w:t>
            </w:r>
          </w:p>
        </w:tc>
      </w:tr>
      <w:tr w:rsidR="00A004CF" w:rsidRPr="00F65579" w14:paraId="6DD7317F" w14:textId="77777777" w:rsidTr="005775F5">
        <w:tc>
          <w:tcPr>
            <w:cnfStyle w:val="001000000000" w:firstRow="0" w:lastRow="0" w:firstColumn="1" w:lastColumn="0" w:oddVBand="0" w:evenVBand="0" w:oddHBand="0" w:evenHBand="0" w:firstRowFirstColumn="0" w:firstRowLastColumn="0" w:lastRowFirstColumn="0" w:lastRowLastColumn="0"/>
            <w:tcW w:w="3502" w:type="dxa"/>
          </w:tcPr>
          <w:p w14:paraId="23DFEB39" w14:textId="77777777" w:rsidR="00A004CF" w:rsidRPr="00F65579" w:rsidRDefault="00A004CF" w:rsidP="00A004CF">
            <w:pPr>
              <w:pStyle w:val="Tabletextindent"/>
            </w:pPr>
            <w:r w:rsidRPr="00F65579">
              <w:rPr>
                <w:rFonts w:eastAsia="Calibri"/>
              </w:rPr>
              <w:t>Capital expenditure</w:t>
            </w:r>
          </w:p>
        </w:tc>
        <w:tc>
          <w:tcPr>
            <w:cnfStyle w:val="000010000000" w:firstRow="0" w:lastRow="0" w:firstColumn="0" w:lastColumn="0" w:oddVBand="1" w:evenVBand="0" w:oddHBand="0" w:evenHBand="0" w:firstRowFirstColumn="0" w:firstRowLastColumn="0" w:lastRowFirstColumn="0" w:lastRowLastColumn="0"/>
            <w:tcW w:w="1156" w:type="dxa"/>
          </w:tcPr>
          <w:p w14:paraId="604FBB74" w14:textId="77777777" w:rsidR="00A004CF" w:rsidRPr="00F65579" w:rsidRDefault="006A12E7" w:rsidP="00D8412D">
            <w:pPr>
              <w:pStyle w:val="Tabletextright"/>
            </w:pPr>
            <w:r w:rsidRPr="00F65579">
              <w:t>3 840</w:t>
            </w:r>
          </w:p>
        </w:tc>
      </w:tr>
    </w:tbl>
    <w:p w14:paraId="7392C59A" w14:textId="77777777" w:rsidR="00A004CF" w:rsidRPr="00F65579" w:rsidRDefault="00A004CF" w:rsidP="00A81EC2"/>
    <w:p w14:paraId="60B39782" w14:textId="2F0BD563" w:rsidR="00215F64" w:rsidRPr="00F65579" w:rsidRDefault="00215F64" w:rsidP="00A81EC2">
      <w:r w:rsidRPr="00F65579">
        <w:t>ICT expenditure refers to the Department</w:t>
      </w:r>
      <w:r w:rsidR="00B21A45" w:rsidRPr="00F65579">
        <w:t>’</w:t>
      </w:r>
      <w:r w:rsidRPr="00F65579">
        <w:t>s costs in providing business</w:t>
      </w:r>
      <w:r w:rsidR="003E7C90" w:rsidRPr="00F65579">
        <w:noBreakHyphen/>
      </w:r>
      <w:r w:rsidRPr="00F65579">
        <w:t>enabling ICT services within the current reporting period. It comprises business as usual (BAU) ICT expenditure</w:t>
      </w:r>
      <w:r w:rsidR="00052855">
        <w:t xml:space="preserve"> </w:t>
      </w:r>
      <w:r w:rsidRPr="00F65579">
        <w:t>and non</w:t>
      </w:r>
      <w:r w:rsidR="003E7C90" w:rsidRPr="00F65579">
        <w:noBreakHyphen/>
      </w:r>
      <w:r w:rsidRPr="00F65579">
        <w:t>business as usual (non</w:t>
      </w:r>
      <w:r w:rsidR="003E7C90" w:rsidRPr="00F65579">
        <w:noBreakHyphen/>
      </w:r>
      <w:r w:rsidRPr="00F65579">
        <w:t>BAU) ICT expenditure. Non</w:t>
      </w:r>
      <w:r w:rsidR="003E7C90" w:rsidRPr="00F65579">
        <w:noBreakHyphen/>
      </w:r>
      <w:r w:rsidRPr="00F65579">
        <w:t>BAU ICT expenditure relates to extending or enhancing the Department</w:t>
      </w:r>
      <w:r w:rsidR="00B21A45" w:rsidRPr="00F65579">
        <w:t>’</w:t>
      </w:r>
      <w:r w:rsidRPr="00F65579">
        <w:t>s current ICT capabilities. BAU ICT expenditure is all remaining ICT expenditure which primarily relates to ongoing activities to operate and maintain the current ICT capability.</w:t>
      </w:r>
    </w:p>
    <w:p w14:paraId="64C84C16" w14:textId="77777777" w:rsidR="001E7B04" w:rsidRPr="00F65579" w:rsidRDefault="001E7B04" w:rsidP="00321979">
      <w:pPr>
        <w:pStyle w:val="Spacer"/>
      </w:pPr>
    </w:p>
    <w:p w14:paraId="731BDD7A" w14:textId="77777777" w:rsidR="001E7B04" w:rsidRPr="00F65579" w:rsidRDefault="001E7B04" w:rsidP="007E4DBD">
      <w:pPr>
        <w:pStyle w:val="Heading1b"/>
      </w:pPr>
      <w:bookmarkStart w:id="218" w:name="MajorContracts"/>
      <w:bookmarkStart w:id="219" w:name="_Toc17189965"/>
      <w:r w:rsidRPr="00F65579">
        <w:t>Disclosure of major contracts</w:t>
      </w:r>
      <w:bookmarkEnd w:id="218"/>
      <w:bookmarkEnd w:id="219"/>
    </w:p>
    <w:p w14:paraId="0F0C8A55" w14:textId="76A80774" w:rsidR="00A25E48" w:rsidRPr="00F65579" w:rsidRDefault="00A25E48" w:rsidP="00A25E48">
      <w:pPr>
        <w:rPr>
          <w:rFonts w:cstheme="minorHAnsi"/>
        </w:rPr>
      </w:pPr>
      <w:r w:rsidRPr="00F65579">
        <w:rPr>
          <w:rFonts w:cstheme="minorHAnsi"/>
        </w:rPr>
        <w:t xml:space="preserve">The Department has disclosed, in accordance with the requirements of government policy and accompanying guidelines, all contracts greater than $10 million in value entered into during the financial year ended 30 June 2019. Details of contracts that have been disclosed in the Victorian Government Contracts Publishing System can be viewed at: </w:t>
      </w:r>
      <w:hyperlink r:id="rId173" w:history="1">
        <w:r w:rsidR="00E45285" w:rsidRPr="00F65579">
          <w:rPr>
            <w:rStyle w:val="Hyperlink"/>
            <w:rFonts w:cstheme="minorHAnsi"/>
          </w:rPr>
          <w:t>www.buyingfor.vic.gov.au</w:t>
        </w:r>
      </w:hyperlink>
      <w:r w:rsidRPr="00F65579">
        <w:rPr>
          <w:rFonts w:cstheme="minorHAnsi"/>
        </w:rPr>
        <w:t>.</w:t>
      </w:r>
    </w:p>
    <w:p w14:paraId="6F239FD7" w14:textId="77777777" w:rsidR="001E7B04" w:rsidRPr="00F65579" w:rsidRDefault="00A25E48" w:rsidP="00A25E48">
      <w:pPr>
        <w:rPr>
          <w:rFonts w:cstheme="minorHAnsi"/>
        </w:rPr>
      </w:pPr>
      <w:r w:rsidRPr="00F65579">
        <w:rPr>
          <w:rFonts w:cstheme="minorHAnsi"/>
        </w:rPr>
        <w:t xml:space="preserve">Contractual details have not been disclosed for contracts where disclosure is exempted under the </w:t>
      </w:r>
      <w:r w:rsidRPr="00F65579">
        <w:rPr>
          <w:rFonts w:cstheme="minorHAnsi"/>
          <w:i/>
        </w:rPr>
        <w:t>Freedom of Information Act 1982</w:t>
      </w:r>
      <w:r w:rsidRPr="00F65579">
        <w:rPr>
          <w:rFonts w:cstheme="minorHAnsi"/>
        </w:rPr>
        <w:t xml:space="preserve"> and/or government guidelines.</w:t>
      </w:r>
    </w:p>
    <w:p w14:paraId="44B7E774" w14:textId="77777777" w:rsidR="00A25E48" w:rsidRPr="00F65579" w:rsidRDefault="00A25E48" w:rsidP="00A25E48">
      <w:pPr>
        <w:rPr>
          <w:rFonts w:cstheme="minorHAnsi"/>
        </w:rPr>
      </w:pPr>
    </w:p>
    <w:p w14:paraId="5E3719CA" w14:textId="77777777" w:rsidR="00BD7BFF" w:rsidRPr="00F65579" w:rsidRDefault="00BD7BFF" w:rsidP="00A25E48">
      <w:pPr>
        <w:pStyle w:val="Heading1b"/>
        <w:pageBreakBefore/>
      </w:pPr>
      <w:bookmarkStart w:id="220" w:name="_Toc17189966"/>
      <w:bookmarkStart w:id="221" w:name="FOI"/>
      <w:r w:rsidRPr="00F65579">
        <w:lastRenderedPageBreak/>
        <w:t>Freedom of Information</w:t>
      </w:r>
      <w:bookmarkEnd w:id="220"/>
    </w:p>
    <w:bookmarkEnd w:id="221"/>
    <w:p w14:paraId="02E5539F" w14:textId="77777777" w:rsidR="00215F64" w:rsidRPr="00F65579" w:rsidRDefault="00215F64" w:rsidP="00215F64">
      <w:r w:rsidRPr="00F65579">
        <w:t>The Act allows the public a right of access to documents held by the Department. The purpose of the Act is to extend as far as possible the right of the community to access information held by government departments, local councils, Ministers and other bodies subject to the Act.</w:t>
      </w:r>
    </w:p>
    <w:p w14:paraId="32C5AA31" w14:textId="77777777" w:rsidR="00215F64" w:rsidRPr="00F65579" w:rsidRDefault="00215F64" w:rsidP="00215F64">
      <w:r w:rsidRPr="00F65579">
        <w:t>An applicant has a right to apply for access to documents held by a Department. This comprises documents both created by the Department or supplied to the Department by an external organisation or individual, and may also include maps, films, microfiche, photographs, computer printouts, computer discs, tape recordings and videotapes. Information about the type of material produced by the Department is available on the Department</w:t>
      </w:r>
      <w:r w:rsidR="00B21A45" w:rsidRPr="00F65579">
        <w:t>’</w:t>
      </w:r>
      <w:r w:rsidRPr="00F65579">
        <w:t>s website under its Part II Information Statement.</w:t>
      </w:r>
    </w:p>
    <w:p w14:paraId="641EF2D1" w14:textId="77777777" w:rsidR="00215F64" w:rsidRPr="00F65579" w:rsidRDefault="00215F64" w:rsidP="00215F64">
      <w:r w:rsidRPr="00F65579">
        <w:t xml:space="preserve">The Act allows a Department to refuse access, either fully or partially, to certain documents or information. Examples of documents that may not be accessed include: </w:t>
      </w:r>
      <w:r w:rsidR="00310C52" w:rsidRPr="00F65579">
        <w:t xml:space="preserve">Cabinet </w:t>
      </w:r>
      <w:r w:rsidRPr="00F65579">
        <w:t>documents; some internal working documents; law enforcement documents; documents covered by legal professional privilege, such as legal advice; personal information about other people; and information provided to a Department in</w:t>
      </w:r>
      <w:r w:rsidR="003E7C90" w:rsidRPr="00F65579">
        <w:noBreakHyphen/>
      </w:r>
      <w:r w:rsidRPr="00F65579">
        <w:t>confidence.</w:t>
      </w:r>
    </w:p>
    <w:p w14:paraId="125624AE" w14:textId="77777777" w:rsidR="00215F64" w:rsidRPr="00F65579" w:rsidRDefault="00215F64" w:rsidP="00215F64">
      <w:r w:rsidRPr="00F65579">
        <w:t>From 1 September 2017, the Act was amended to reduce the Freedom of Information (FOI) processing time for requests received from 45 to 30 days. However, when external consultation is required the processing time automatically reverts to 45 days. Processing time may also be extended by periods of 30 days, in consultation with the applicant. With the applicant</w:t>
      </w:r>
      <w:r w:rsidR="00B21A45" w:rsidRPr="00F65579">
        <w:t>’</w:t>
      </w:r>
      <w:r w:rsidRPr="00F65579">
        <w:t>s agreement this may occur any number of times.</w:t>
      </w:r>
    </w:p>
    <w:p w14:paraId="0DC9D824" w14:textId="77777777" w:rsidR="00215F64" w:rsidRPr="00F65579" w:rsidRDefault="00215F64" w:rsidP="00215F64">
      <w:r w:rsidRPr="00F65579">
        <w:t>If an applicant is not satisfied by a decision made by the Department, under section 49A of the Act, they have the right to seek a review by the Office of the Victorian Information Commissioner (OVIC) within 28</w:t>
      </w:r>
      <w:r w:rsidRPr="00F65579">
        <w:rPr>
          <w:rFonts w:ascii="Calibri" w:hAnsi="Calibri" w:cs="Calibri"/>
        </w:rPr>
        <w:t> </w:t>
      </w:r>
      <w:r w:rsidRPr="00F65579">
        <w:t>days of receiving a decision letter.</w:t>
      </w:r>
    </w:p>
    <w:p w14:paraId="1375A802" w14:textId="77777777" w:rsidR="00BD4425" w:rsidRPr="00F65579" w:rsidRDefault="00215F64" w:rsidP="00215F64">
      <w:pPr>
        <w:pStyle w:val="Heading20"/>
      </w:pPr>
      <w:r w:rsidRPr="00F65579">
        <w:br w:type="column"/>
      </w:r>
      <w:r w:rsidR="00BD4425" w:rsidRPr="00F65579">
        <w:t xml:space="preserve">Making a </w:t>
      </w:r>
      <w:r w:rsidR="00D00B76" w:rsidRPr="00F65579">
        <w:t>request</w:t>
      </w:r>
    </w:p>
    <w:p w14:paraId="23BB20C8" w14:textId="77777777" w:rsidR="00BD4425" w:rsidRPr="00F65579" w:rsidRDefault="00BD4425" w:rsidP="00BD4425">
      <w:r w:rsidRPr="00F65579">
        <w:t>Section 17 of the Act sets out the formal requirements for making a request. In summary, a request should:</w:t>
      </w:r>
    </w:p>
    <w:p w14:paraId="5CE55A24" w14:textId="77777777" w:rsidR="00BD4425" w:rsidRPr="00F65579" w:rsidRDefault="00BD4425" w:rsidP="00BD4425">
      <w:pPr>
        <w:pStyle w:val="Bullet"/>
      </w:pPr>
      <w:r w:rsidRPr="00F65579">
        <w:t>be in writing;</w:t>
      </w:r>
    </w:p>
    <w:p w14:paraId="65C00DD6" w14:textId="77777777" w:rsidR="00BD4425" w:rsidRPr="00F65579" w:rsidRDefault="00BD4425" w:rsidP="00BD4425">
      <w:pPr>
        <w:pStyle w:val="Bullet"/>
      </w:pPr>
      <w:r w:rsidRPr="00F65579">
        <w:t>identify as clearly as possible what document is being requested; and</w:t>
      </w:r>
    </w:p>
    <w:p w14:paraId="13DFC720" w14:textId="77777777" w:rsidR="00BD4425" w:rsidRPr="00F65579" w:rsidRDefault="00BD4425" w:rsidP="00BD4425">
      <w:pPr>
        <w:pStyle w:val="Bullet"/>
      </w:pPr>
      <w:r w:rsidRPr="00F65579">
        <w:t>be accompanied by an application fee (which may be waived in certain circumstances).</w:t>
      </w:r>
    </w:p>
    <w:p w14:paraId="0AE6DE2F" w14:textId="2732DE49" w:rsidR="00BD4425" w:rsidRPr="00F65579" w:rsidRDefault="00BD4425" w:rsidP="00BD4425">
      <w:r w:rsidRPr="00F65579">
        <w:t xml:space="preserve">To lodge an online FOI request visit the Freedom of information website at </w:t>
      </w:r>
      <w:hyperlink r:id="rId174" w:history="1">
        <w:r w:rsidR="00846FAE" w:rsidRPr="00F65579">
          <w:rPr>
            <w:rStyle w:val="Hyperlink"/>
          </w:rPr>
          <w:t>www.foi.vic.gov.au</w:t>
        </w:r>
      </w:hyperlink>
      <w:r w:rsidRPr="00F65579">
        <w:t>.</w:t>
      </w:r>
    </w:p>
    <w:p w14:paraId="55E67675" w14:textId="77777777" w:rsidR="00BD4425" w:rsidRPr="00F65579" w:rsidRDefault="00BD4425" w:rsidP="00BD4425">
      <w:r w:rsidRPr="00F65579">
        <w:t>The Department is also able to accept FOI requests directly. Requests for documents in the possession of the Department should be addressed to:</w:t>
      </w:r>
    </w:p>
    <w:p w14:paraId="055B47FD" w14:textId="77777777" w:rsidR="00BD7BFF" w:rsidRPr="00F65579" w:rsidRDefault="00BD7BFF" w:rsidP="000F346B">
      <w:pPr>
        <w:pStyle w:val="NormalIndent"/>
      </w:pPr>
      <w:r w:rsidRPr="00F65579">
        <w:t xml:space="preserve">Freedom of Information Officer </w:t>
      </w:r>
      <w:r w:rsidRPr="00F65579">
        <w:br/>
        <w:t xml:space="preserve">Department of Treasury and Finance </w:t>
      </w:r>
      <w:r w:rsidRPr="00F65579">
        <w:br/>
        <w:t xml:space="preserve">GPO Box 4379 </w:t>
      </w:r>
      <w:r w:rsidRPr="00F65579">
        <w:br/>
        <w:t>Melbourne VIC 3001</w:t>
      </w:r>
    </w:p>
    <w:p w14:paraId="19E57474" w14:textId="77777777" w:rsidR="00BD4425" w:rsidRPr="00F65579" w:rsidRDefault="00BD4425" w:rsidP="00BD4425">
      <w:r w:rsidRPr="00F65579">
        <w:t>Access charges</w:t>
      </w:r>
      <w:r w:rsidR="009469FE" w:rsidRPr="00F65579">
        <w:t xml:space="preserve"> </w:t>
      </w:r>
      <w:r w:rsidRPr="00F65579">
        <w:t>may be applicable, and could include charges for search time, supervision, and/or photocopying.</w:t>
      </w:r>
    </w:p>
    <w:p w14:paraId="12B13AD1" w14:textId="658654C8" w:rsidR="00BD4425" w:rsidRPr="00F65579" w:rsidRDefault="00BD4425" w:rsidP="00BD4425">
      <w:r w:rsidRPr="00F65579">
        <w:t xml:space="preserve">Further information can be obtained from </w:t>
      </w:r>
      <w:hyperlink r:id="rId175" w:history="1">
        <w:r w:rsidR="00E32BED" w:rsidRPr="00F65579">
          <w:rPr>
            <w:rStyle w:val="Hyperlink"/>
          </w:rPr>
          <w:t>foicommissioner.vic.gov.au/</w:t>
        </w:r>
      </w:hyperlink>
      <w:r w:rsidRPr="00F65579">
        <w:t>.</w:t>
      </w:r>
    </w:p>
    <w:p w14:paraId="342A3201" w14:textId="77777777" w:rsidR="00215F64" w:rsidRPr="00F65579" w:rsidRDefault="00215F64" w:rsidP="00215F64">
      <w:pPr>
        <w:pStyle w:val="Heading20"/>
      </w:pPr>
      <w:r w:rsidRPr="00F65579">
        <w:t>FOI statistics/timeliness</w:t>
      </w:r>
    </w:p>
    <w:p w14:paraId="51CD0E2E" w14:textId="77777777" w:rsidR="00215F64" w:rsidRPr="00F65579" w:rsidRDefault="00215F64" w:rsidP="00215F64">
      <w:r w:rsidRPr="00F65579">
        <w:t>During 2018</w:t>
      </w:r>
      <w:r w:rsidR="003E7C90" w:rsidRPr="00F65579">
        <w:noBreakHyphen/>
      </w:r>
      <w:r w:rsidRPr="00F65579">
        <w:t xml:space="preserve">19, the Department received </w:t>
      </w:r>
      <w:r w:rsidR="000C3F68" w:rsidRPr="00F65579">
        <w:t>5</w:t>
      </w:r>
      <w:r w:rsidR="0083225B" w:rsidRPr="00F65579">
        <w:t>8</w:t>
      </w:r>
      <w:r w:rsidR="000C3F68" w:rsidRPr="00F65579">
        <w:rPr>
          <w:rFonts w:ascii="Calibri" w:hAnsi="Calibri" w:cs="Calibri"/>
        </w:rPr>
        <w:t> </w:t>
      </w:r>
      <w:r w:rsidRPr="00F65579">
        <w:t>applications. Of these requests,</w:t>
      </w:r>
      <w:r w:rsidR="000C3F68" w:rsidRPr="00F65579">
        <w:t xml:space="preserve"> 31 </w:t>
      </w:r>
      <w:r w:rsidRPr="00F65579">
        <w:t xml:space="preserve">were from Members of Parliament, </w:t>
      </w:r>
      <w:r w:rsidR="000C3F68" w:rsidRPr="00F65579">
        <w:t xml:space="preserve">12 </w:t>
      </w:r>
      <w:r w:rsidRPr="00F65579">
        <w:t xml:space="preserve">from the media, and </w:t>
      </w:r>
      <w:r w:rsidR="0083225B" w:rsidRPr="00F65579">
        <w:t>15</w:t>
      </w:r>
      <w:r w:rsidR="0083225B" w:rsidRPr="00F65579">
        <w:rPr>
          <w:rFonts w:ascii="Calibri" w:hAnsi="Calibri" w:cs="Calibri"/>
        </w:rPr>
        <w:t> </w:t>
      </w:r>
      <w:r w:rsidR="000C3F68" w:rsidRPr="00F65579">
        <w:t xml:space="preserve">were </w:t>
      </w:r>
      <w:r w:rsidRPr="00F65579">
        <w:t xml:space="preserve">from the general public. </w:t>
      </w:r>
    </w:p>
    <w:p w14:paraId="42A5CEEE" w14:textId="77777777" w:rsidR="00215F64" w:rsidRPr="00F65579" w:rsidRDefault="00215F64" w:rsidP="00215F64">
      <w:r w:rsidRPr="00F65579">
        <w:t>The Department made</w:t>
      </w:r>
      <w:r w:rsidR="000C3F68" w:rsidRPr="00F65579">
        <w:t xml:space="preserve"> 3</w:t>
      </w:r>
      <w:r w:rsidR="00534E0A" w:rsidRPr="00F65579">
        <w:t>7</w:t>
      </w:r>
      <w:r w:rsidR="000C3F68" w:rsidRPr="00F65579">
        <w:t xml:space="preserve"> </w:t>
      </w:r>
      <w:r w:rsidRPr="00F65579">
        <w:t>FOI decisions during the 12</w:t>
      </w:r>
      <w:r w:rsidRPr="00F65579">
        <w:rPr>
          <w:rFonts w:ascii="Times New Roman" w:hAnsi="Times New Roman"/>
        </w:rPr>
        <w:t> </w:t>
      </w:r>
      <w:r w:rsidRPr="00F65579">
        <w:t>months ended 30</w:t>
      </w:r>
      <w:r w:rsidRPr="00F65579">
        <w:rPr>
          <w:rFonts w:ascii="Times New Roman" w:hAnsi="Times New Roman"/>
        </w:rPr>
        <w:t> </w:t>
      </w:r>
      <w:r w:rsidRPr="00F65579">
        <w:t>June</w:t>
      </w:r>
      <w:r w:rsidRPr="00F65579">
        <w:rPr>
          <w:rFonts w:ascii="Times New Roman" w:hAnsi="Times New Roman"/>
        </w:rPr>
        <w:t> </w:t>
      </w:r>
      <w:r w:rsidRPr="00F65579">
        <w:t xml:space="preserve">2019. </w:t>
      </w:r>
      <w:r w:rsidR="000C3F68" w:rsidRPr="00F65579">
        <w:t>A further 1</w:t>
      </w:r>
      <w:r w:rsidR="0083225B" w:rsidRPr="00F65579">
        <w:t>4</w:t>
      </w:r>
      <w:r w:rsidR="000C3F68" w:rsidRPr="00F65579">
        <w:t xml:space="preserve"> requests were withdrawn</w:t>
      </w:r>
      <w:r w:rsidR="0083225B" w:rsidRPr="00F65579">
        <w:t>,</w:t>
      </w:r>
      <w:r w:rsidR="000C3F68" w:rsidRPr="00F65579">
        <w:t xml:space="preserve"> transferred </w:t>
      </w:r>
      <w:r w:rsidR="0083225B" w:rsidRPr="00F65579">
        <w:t>to more appropriate agencies or not proceeded with</w:t>
      </w:r>
      <w:r w:rsidR="000C3F68" w:rsidRPr="00F65579">
        <w:t>, with the consent of the applicant.</w:t>
      </w:r>
    </w:p>
    <w:p w14:paraId="6E006097" w14:textId="716D11B7" w:rsidR="00215F64" w:rsidRPr="00F65579" w:rsidRDefault="0083225B" w:rsidP="00215F64">
      <w:r w:rsidRPr="00F65579">
        <w:t xml:space="preserve">Twenty </w:t>
      </w:r>
      <w:r w:rsidR="00534E0A" w:rsidRPr="00F65579">
        <w:t xml:space="preserve">four </w:t>
      </w:r>
      <w:r w:rsidR="00215F64" w:rsidRPr="00F65579">
        <w:t>decisions were made within the statutory time period;</w:t>
      </w:r>
      <w:r w:rsidR="000C3F68" w:rsidRPr="00F65579">
        <w:t xml:space="preserve"> </w:t>
      </w:r>
      <w:r w:rsidR="00534E0A" w:rsidRPr="00F65579">
        <w:t xml:space="preserve">eight </w:t>
      </w:r>
      <w:r w:rsidR="00215F64" w:rsidRPr="00F65579">
        <w:t xml:space="preserve">decisions </w:t>
      </w:r>
      <w:r w:rsidRPr="00F65579">
        <w:t>were made 1</w:t>
      </w:r>
      <w:r w:rsidR="003E7C90" w:rsidRPr="00F65579">
        <w:noBreakHyphen/>
      </w:r>
      <w:r w:rsidRPr="00F65579">
        <w:t>45</w:t>
      </w:r>
      <w:r w:rsidR="00BE22C2" w:rsidRPr="00F65579">
        <w:rPr>
          <w:rFonts w:ascii="Calibri" w:hAnsi="Calibri" w:cs="Calibri"/>
        </w:rPr>
        <w:t> </w:t>
      </w:r>
      <w:r w:rsidR="00215F64" w:rsidRPr="00F65579">
        <w:t>day</w:t>
      </w:r>
      <w:r w:rsidRPr="00F65579">
        <w:t>s</w:t>
      </w:r>
      <w:r w:rsidR="00215F64" w:rsidRPr="00F65579">
        <w:t xml:space="preserve"> </w:t>
      </w:r>
      <w:r w:rsidRPr="00F65579">
        <w:t xml:space="preserve">after, </w:t>
      </w:r>
      <w:r w:rsidR="000C3F68" w:rsidRPr="00F65579">
        <w:t xml:space="preserve">and </w:t>
      </w:r>
      <w:r w:rsidR="00534E0A" w:rsidRPr="00F65579">
        <w:t xml:space="preserve">five </w:t>
      </w:r>
      <w:r w:rsidR="00215F64" w:rsidRPr="00F65579">
        <w:t xml:space="preserve">decisions </w:t>
      </w:r>
      <w:r w:rsidRPr="00F65579">
        <w:t xml:space="preserve">were made </w:t>
      </w:r>
      <w:r w:rsidR="00215F64" w:rsidRPr="00F65579">
        <w:t xml:space="preserve">46 </w:t>
      </w:r>
      <w:r w:rsidRPr="00F65579">
        <w:t>or more days after the statutory time period to decide the request.</w:t>
      </w:r>
    </w:p>
    <w:p w14:paraId="1F8682C9" w14:textId="77777777" w:rsidR="00215F64" w:rsidRPr="00F65579" w:rsidRDefault="00215F64" w:rsidP="00215F64">
      <w:r w:rsidRPr="00F65579">
        <w:t>The average time taken to finalise requests in 2018</w:t>
      </w:r>
      <w:r w:rsidR="003E7C90" w:rsidRPr="00F65579">
        <w:noBreakHyphen/>
      </w:r>
      <w:r w:rsidRPr="00F65579">
        <w:t xml:space="preserve">19 was </w:t>
      </w:r>
      <w:r w:rsidR="00130F77" w:rsidRPr="00F65579">
        <w:t>5</w:t>
      </w:r>
      <w:r w:rsidR="00534E0A" w:rsidRPr="00F65579">
        <w:t>8.5</w:t>
      </w:r>
      <w:r w:rsidR="00130F77" w:rsidRPr="00F65579">
        <w:t xml:space="preserve"> </w:t>
      </w:r>
      <w:r w:rsidRPr="00F65579">
        <w:t>days.</w:t>
      </w:r>
    </w:p>
    <w:p w14:paraId="06540B4D" w14:textId="77777777" w:rsidR="00215F64" w:rsidRPr="00F65579" w:rsidRDefault="00215F64" w:rsidP="00215F64">
      <w:r w:rsidRPr="00F65579">
        <w:t>During 2018</w:t>
      </w:r>
      <w:r w:rsidR="003E7C90" w:rsidRPr="00F65579">
        <w:noBreakHyphen/>
      </w:r>
      <w:r w:rsidRPr="00F65579">
        <w:t xml:space="preserve">19, </w:t>
      </w:r>
      <w:r w:rsidR="00D1393C" w:rsidRPr="00F65579">
        <w:t xml:space="preserve">two </w:t>
      </w:r>
      <w:r w:rsidRPr="00F65579">
        <w:t xml:space="preserve">requests were subject to a complaint/internal review by OVIC with </w:t>
      </w:r>
      <w:r w:rsidR="00D1393C" w:rsidRPr="00F65579">
        <w:t xml:space="preserve">none </w:t>
      </w:r>
      <w:r w:rsidRPr="00F65579">
        <w:t>progressing to VCAT.</w:t>
      </w:r>
    </w:p>
    <w:p w14:paraId="614237E0" w14:textId="77777777" w:rsidR="00215F64" w:rsidRPr="00F65579" w:rsidRDefault="00215F64" w:rsidP="00215F64">
      <w:pPr>
        <w:pStyle w:val="Heading20"/>
      </w:pPr>
      <w:r w:rsidRPr="00F65579">
        <w:t>Further information</w:t>
      </w:r>
    </w:p>
    <w:p w14:paraId="44668157" w14:textId="77777777" w:rsidR="00215F64" w:rsidRPr="00F65579" w:rsidRDefault="00215F64" w:rsidP="00215F64">
      <w:r w:rsidRPr="00F65579">
        <w:t>Further information regarding the operation and scope of FOI can be obtained from the Act; regulations made under the Act; and foi.vic.gov.au.</w:t>
      </w:r>
      <w:r w:rsidRPr="00F65579" w:rsidDel="00DA277E">
        <w:t xml:space="preserve"> </w:t>
      </w:r>
    </w:p>
    <w:p w14:paraId="2B7CAED7" w14:textId="77777777" w:rsidR="00215F64" w:rsidRPr="00F65579" w:rsidRDefault="00215F64" w:rsidP="00BD4425"/>
    <w:p w14:paraId="694C257A" w14:textId="77777777" w:rsidR="00DE17AC" w:rsidRPr="00F65579" w:rsidRDefault="0062117D" w:rsidP="00FA723F">
      <w:pPr>
        <w:pStyle w:val="Heading1b"/>
      </w:pPr>
      <w:r w:rsidRPr="00F65579">
        <w:br w:type="column"/>
      </w:r>
      <w:bookmarkStart w:id="222" w:name="_Toc17189967"/>
      <w:r w:rsidR="00DE17AC" w:rsidRPr="00F65579">
        <w:lastRenderedPageBreak/>
        <w:t>Community Support Fund</w:t>
      </w:r>
      <w:bookmarkEnd w:id="222"/>
    </w:p>
    <w:p w14:paraId="29469C14" w14:textId="77777777" w:rsidR="00A50489" w:rsidRPr="00F65579" w:rsidRDefault="00A50489" w:rsidP="00A50489">
      <w:r w:rsidRPr="00F65579">
        <w:t xml:space="preserve">The Community Support Fund (CSF) is a trust fund that directs a portion of gaming revenue back into the community. It was established in 1991 and is governed by the </w:t>
      </w:r>
      <w:r w:rsidRPr="00F65579">
        <w:rPr>
          <w:i/>
        </w:rPr>
        <w:t>Gambling Regulation Act 2003</w:t>
      </w:r>
      <w:r w:rsidRPr="00F65579">
        <w:t>.</w:t>
      </w:r>
    </w:p>
    <w:p w14:paraId="14DE6E2E" w14:textId="77777777" w:rsidR="00A50489" w:rsidRPr="00F65579" w:rsidRDefault="00A50489" w:rsidP="00A50489">
      <w:r w:rsidRPr="00F65579">
        <w:t>As prescribed by the legislation, the CSF receives 8.33</w:t>
      </w:r>
      <w:r w:rsidR="00FC36B4" w:rsidRPr="00F65579">
        <w:rPr>
          <w:rFonts w:ascii="Calibri" w:hAnsi="Calibri" w:cs="Calibri"/>
        </w:rPr>
        <w:t> </w:t>
      </w:r>
      <w:r w:rsidRPr="00F65579">
        <w:t>per</w:t>
      </w:r>
      <w:r w:rsidRPr="00F65579">
        <w:rPr>
          <w:rFonts w:ascii="Calibri" w:hAnsi="Calibri" w:cs="Courier New"/>
        </w:rPr>
        <w:t xml:space="preserve"> </w:t>
      </w:r>
      <w:r w:rsidRPr="00F65579">
        <w:t>cent of the revenue generated from electronic gaming machines in hotels. Any interest earned on the balance of the trust fund is retained by the CSF. In 2018</w:t>
      </w:r>
      <w:r w:rsidR="003E7C90" w:rsidRPr="00F65579">
        <w:noBreakHyphen/>
      </w:r>
      <w:r w:rsidRPr="00F65579">
        <w:t>19, the CSF received $147.74</w:t>
      </w:r>
      <w:r w:rsidRPr="00F65579">
        <w:rPr>
          <w:rFonts w:ascii="Calibri" w:hAnsi="Calibri" w:cs="Calibri"/>
        </w:rPr>
        <w:t> </w:t>
      </w:r>
      <w:r w:rsidRPr="00F65579">
        <w:t>million in</w:t>
      </w:r>
      <w:r w:rsidR="00FC36B4" w:rsidRPr="00F65579">
        <w:rPr>
          <w:rFonts w:ascii="Calibri" w:hAnsi="Calibri" w:cs="Calibri"/>
        </w:rPr>
        <w:t> </w:t>
      </w:r>
      <w:r w:rsidRPr="00F65579">
        <w:t>revenue.</w:t>
      </w:r>
    </w:p>
    <w:p w14:paraId="3435960E" w14:textId="77777777" w:rsidR="00A50489" w:rsidRPr="00F65579" w:rsidRDefault="00A50489" w:rsidP="00A50489">
      <w:r w:rsidRPr="00F65579">
        <w:t>The Government can allocate funding from the CSF to a range of initiatives, which are administered by departments. Funded initiatives must be consistent with the purposes of the legislation.</w:t>
      </w:r>
    </w:p>
    <w:p w14:paraId="06CA6B89" w14:textId="77777777" w:rsidR="00A50489" w:rsidRPr="00F65579" w:rsidRDefault="00A50489" w:rsidP="00A50489">
      <w:r w:rsidRPr="00F65579">
        <w:t xml:space="preserve">Programs that tackle problem gambling are the first call on funds from the CSF. The </w:t>
      </w:r>
      <w:r w:rsidRPr="00F65579">
        <w:rPr>
          <w:i/>
        </w:rPr>
        <w:t>Victorian Responsible Gambling Foundation Act 2011</w:t>
      </w:r>
      <w:r w:rsidRPr="00F65579">
        <w:t xml:space="preserve"> gives effect to the Government</w:t>
      </w:r>
      <w:r w:rsidR="00B21A45" w:rsidRPr="00F65579">
        <w:t>’</w:t>
      </w:r>
      <w:r w:rsidRPr="00F65579">
        <w:t>s problem gambling policy. This legislation provides the basis on which funds will be transferred from the CSF to the Responsible Gambling Fund to reduce the prevalence and severity of gambling</w:t>
      </w:r>
      <w:r w:rsidR="00A5645C" w:rsidRPr="00F65579">
        <w:noBreakHyphen/>
      </w:r>
      <w:r w:rsidRPr="00F65579">
        <w:t>related harm and foster responsible gambling behaviour.</w:t>
      </w:r>
    </w:p>
    <w:p w14:paraId="1E8C0F15" w14:textId="77777777" w:rsidR="00A50489" w:rsidRPr="00F65579" w:rsidRDefault="00A50489" w:rsidP="00A50489">
      <w:r w:rsidRPr="00F65579">
        <w:t>The CSF can also fund:</w:t>
      </w:r>
    </w:p>
    <w:p w14:paraId="7E2B67D3" w14:textId="77777777" w:rsidR="00A50489" w:rsidRPr="00F65579" w:rsidRDefault="00A50489" w:rsidP="00A50489">
      <w:pPr>
        <w:pStyle w:val="Bullet"/>
      </w:pPr>
      <w:r w:rsidRPr="00F65579">
        <w:t>drug education, treatment and rehabilitation;</w:t>
      </w:r>
    </w:p>
    <w:p w14:paraId="623B09A1" w14:textId="77777777" w:rsidR="00A50489" w:rsidRPr="00F65579" w:rsidRDefault="00A50489" w:rsidP="00A50489">
      <w:pPr>
        <w:pStyle w:val="Bullet"/>
      </w:pPr>
      <w:r w:rsidRPr="00F65579">
        <w:t>financial counselling services or support and assistance for families in crisis;</w:t>
      </w:r>
    </w:p>
    <w:p w14:paraId="0DED489F" w14:textId="77777777" w:rsidR="00A50489" w:rsidRPr="00F65579" w:rsidRDefault="00A50489" w:rsidP="00A50489">
      <w:pPr>
        <w:pStyle w:val="Bullet"/>
      </w:pPr>
      <w:r w:rsidRPr="00F65579">
        <w:t>youth programs;</w:t>
      </w:r>
    </w:p>
    <w:p w14:paraId="6307BB26" w14:textId="77777777" w:rsidR="00A50489" w:rsidRPr="00F65579" w:rsidRDefault="00A50489" w:rsidP="00A50489">
      <w:pPr>
        <w:pStyle w:val="Bullet"/>
      </w:pPr>
      <w:r w:rsidRPr="00F65579">
        <w:t>sport and recreation;</w:t>
      </w:r>
    </w:p>
    <w:p w14:paraId="3AA39445" w14:textId="77777777" w:rsidR="00A50489" w:rsidRPr="00F65579" w:rsidRDefault="00A50489" w:rsidP="00A50489">
      <w:pPr>
        <w:pStyle w:val="Bullet"/>
      </w:pPr>
      <w:r w:rsidRPr="00F65579">
        <w:t>arts and tourism;</w:t>
      </w:r>
    </w:p>
    <w:p w14:paraId="307BF163" w14:textId="77777777" w:rsidR="00A50489" w:rsidRPr="00F65579" w:rsidRDefault="00A50489" w:rsidP="00A50489">
      <w:pPr>
        <w:pStyle w:val="Bullet"/>
      </w:pPr>
      <w:r w:rsidRPr="00F65579">
        <w:t>community support or advancement; and</w:t>
      </w:r>
    </w:p>
    <w:p w14:paraId="1DE82009" w14:textId="77777777" w:rsidR="00A50489" w:rsidRPr="00F65579" w:rsidRDefault="00A50489" w:rsidP="00A50489">
      <w:pPr>
        <w:pStyle w:val="Bullet"/>
      </w:pPr>
      <w:r w:rsidRPr="00F65579">
        <w:t xml:space="preserve">costs associated with administering the CSF. </w:t>
      </w:r>
    </w:p>
    <w:p w14:paraId="6D21AE2B" w14:textId="77777777" w:rsidR="00A50489" w:rsidRPr="00F65579" w:rsidRDefault="00A50489" w:rsidP="00A50489">
      <w:r w:rsidRPr="00F65579">
        <w:br w:type="column"/>
      </w:r>
      <w:r w:rsidRPr="00F65579">
        <w:t>The funds are provided to departments for making grants to a wide range of community</w:t>
      </w:r>
      <w:r w:rsidR="003E7C90" w:rsidRPr="00F65579">
        <w:noBreakHyphen/>
      </w:r>
      <w:r w:rsidRPr="00F65579">
        <w:t>based organisations and councils, supporting them to build strong and sustainable communities.</w:t>
      </w:r>
    </w:p>
    <w:p w14:paraId="40238A9A" w14:textId="77777777" w:rsidR="00A50489" w:rsidRPr="00F65579" w:rsidRDefault="00A50489" w:rsidP="00A50489">
      <w:r w:rsidRPr="00F65579">
        <w:t>The legislation also provides for the payment of one day</w:t>
      </w:r>
      <w:r w:rsidR="00B21A45" w:rsidRPr="00F65579">
        <w:t>’</w:t>
      </w:r>
      <w:r w:rsidRPr="00F65579">
        <w:t>s revenue from the CSF to the Victorian Veterans Fund.</w:t>
      </w:r>
    </w:p>
    <w:p w14:paraId="2E890DD6" w14:textId="6319D457" w:rsidR="00A50489" w:rsidRPr="00F65579" w:rsidRDefault="00A50489" w:rsidP="00A50489">
      <w:r w:rsidRPr="00F65579">
        <w:t>A total of $143.39</w:t>
      </w:r>
      <w:r w:rsidRPr="00F65579">
        <w:rPr>
          <w:rFonts w:ascii="Calibri" w:hAnsi="Calibri" w:cs="Calibri"/>
        </w:rPr>
        <w:t> </w:t>
      </w:r>
      <w:r w:rsidRPr="00F65579">
        <w:t>million in expenditure was incurred in 2018</w:t>
      </w:r>
      <w:r w:rsidR="003E7C90" w:rsidRPr="00F65579">
        <w:noBreakHyphen/>
      </w:r>
      <w:r w:rsidRPr="00F65579">
        <w:t>19. There have been 9</w:t>
      </w:r>
      <w:r w:rsidR="00285316">
        <w:t>3</w:t>
      </w:r>
      <w:r w:rsidRPr="00F65579">
        <w:t xml:space="preserve"> new community projects approved in 2018</w:t>
      </w:r>
      <w:r w:rsidR="003E7C90" w:rsidRPr="00F65579">
        <w:noBreakHyphen/>
      </w:r>
      <w:r w:rsidRPr="00F65579">
        <w:t>19 (as tabled on the following page).</w:t>
      </w:r>
    </w:p>
    <w:p w14:paraId="5AE4A70D" w14:textId="77777777" w:rsidR="00A50489" w:rsidRPr="00F65579" w:rsidRDefault="00A50489" w:rsidP="00A50489">
      <w:r w:rsidRPr="00F65579">
        <w:t>The administration of the CSF forms part of the audited accounts of the Department.</w:t>
      </w:r>
    </w:p>
    <w:p w14:paraId="10E99589" w14:textId="6D6F7AAF" w:rsidR="00DE17AC" w:rsidRPr="00F65579" w:rsidRDefault="00A50489" w:rsidP="00A50489">
      <w:r w:rsidRPr="00F65579">
        <w:t xml:space="preserve">For more information in relation to the CSF please refer to </w:t>
      </w:r>
      <w:hyperlink r:id="rId176" w:history="1">
        <w:r w:rsidRPr="00F65579">
          <w:rPr>
            <w:rStyle w:val="Hyperlink"/>
          </w:rPr>
          <w:t>www.dtf.vic.gov.au/funds</w:t>
        </w:r>
        <w:r w:rsidR="003E7C90" w:rsidRPr="00F65579">
          <w:rPr>
            <w:rStyle w:val="Hyperlink"/>
          </w:rPr>
          <w:noBreakHyphen/>
        </w:r>
        <w:r w:rsidRPr="00F65579">
          <w:rPr>
            <w:rStyle w:val="Hyperlink"/>
          </w:rPr>
          <w:t>programs</w:t>
        </w:r>
        <w:r w:rsidR="003E7C90" w:rsidRPr="00F65579">
          <w:rPr>
            <w:rStyle w:val="Hyperlink"/>
          </w:rPr>
          <w:noBreakHyphen/>
        </w:r>
        <w:r w:rsidRPr="00F65579">
          <w:rPr>
            <w:rStyle w:val="Hyperlink"/>
          </w:rPr>
          <w:t>and</w:t>
        </w:r>
        <w:r w:rsidR="003E7C90" w:rsidRPr="00F65579">
          <w:rPr>
            <w:rStyle w:val="Hyperlink"/>
          </w:rPr>
          <w:noBreakHyphen/>
        </w:r>
        <w:r w:rsidRPr="00F65579">
          <w:rPr>
            <w:rStyle w:val="Hyperlink"/>
          </w:rPr>
          <w:t>policies/</w:t>
        </w:r>
        <w:r w:rsidR="00CC14DD" w:rsidRPr="00F65579">
          <w:rPr>
            <w:rStyle w:val="Hyperlink"/>
          </w:rPr>
          <w:br/>
        </w:r>
        <w:r w:rsidRPr="00F65579">
          <w:rPr>
            <w:rStyle w:val="Hyperlink"/>
          </w:rPr>
          <w:t>community</w:t>
        </w:r>
        <w:r w:rsidR="003E7C90" w:rsidRPr="00F65579">
          <w:rPr>
            <w:rStyle w:val="Hyperlink"/>
          </w:rPr>
          <w:noBreakHyphen/>
        </w:r>
        <w:r w:rsidRPr="00F65579">
          <w:rPr>
            <w:rStyle w:val="Hyperlink"/>
          </w:rPr>
          <w:t>support</w:t>
        </w:r>
        <w:r w:rsidR="003E7C90" w:rsidRPr="00F65579">
          <w:rPr>
            <w:rStyle w:val="Hyperlink"/>
          </w:rPr>
          <w:noBreakHyphen/>
        </w:r>
        <w:r w:rsidRPr="00F65579">
          <w:rPr>
            <w:rStyle w:val="Hyperlink"/>
          </w:rPr>
          <w:t>fund</w:t>
        </w:r>
      </w:hyperlink>
      <w:r w:rsidRPr="00F65579">
        <w:t>.</w:t>
      </w:r>
    </w:p>
    <w:p w14:paraId="6C1A6D40" w14:textId="77777777" w:rsidR="00DE17AC" w:rsidRPr="00F65579" w:rsidRDefault="00DE17AC" w:rsidP="00DE17AC">
      <w:pPr>
        <w:sectPr w:rsidR="00DE17AC" w:rsidRPr="00F65579" w:rsidSect="00144C9D">
          <w:type w:val="continuous"/>
          <w:pgSz w:w="11909" w:h="16834" w:code="9"/>
          <w:pgMar w:top="1728" w:right="1152" w:bottom="1267" w:left="1152" w:header="720" w:footer="288" w:gutter="0"/>
          <w:cols w:num="2" w:space="720"/>
          <w:noEndnote/>
        </w:sectPr>
      </w:pPr>
    </w:p>
    <w:p w14:paraId="4CDE3133" w14:textId="77777777" w:rsidR="00DE17AC" w:rsidRPr="00F65579" w:rsidRDefault="00A50489" w:rsidP="00A50489">
      <w:pPr>
        <w:pStyle w:val="Heading20"/>
      </w:pPr>
      <w:r w:rsidRPr="00F65579">
        <w:lastRenderedPageBreak/>
        <w:t>Projects approved from 1 July 2018 to 30 June 2019</w:t>
      </w:r>
    </w:p>
    <w:tbl>
      <w:tblPr>
        <w:tblW w:w="8028" w:type="dxa"/>
        <w:tblLayout w:type="fixed"/>
        <w:tblLook w:val="0400" w:firstRow="0" w:lastRow="0" w:firstColumn="0" w:lastColumn="0" w:noHBand="0" w:noVBand="1"/>
      </w:tblPr>
      <w:tblGrid>
        <w:gridCol w:w="3438"/>
        <w:gridCol w:w="3240"/>
        <w:gridCol w:w="1350"/>
      </w:tblGrid>
      <w:tr w:rsidR="00A22DCD" w:rsidRPr="00F65579" w14:paraId="354D5A4C" w14:textId="77777777" w:rsidTr="00AA5F05">
        <w:trPr>
          <w:tblHeader/>
        </w:trPr>
        <w:tc>
          <w:tcPr>
            <w:tcW w:w="3438" w:type="dxa"/>
          </w:tcPr>
          <w:p w14:paraId="03126299" w14:textId="77777777" w:rsidR="00A22DCD" w:rsidRPr="00F65579" w:rsidRDefault="00A50489" w:rsidP="009C51BA">
            <w:pPr>
              <w:spacing w:before="40" w:after="40"/>
              <w:rPr>
                <w:rFonts w:cs="Arial"/>
                <w:b/>
                <w:sz w:val="16"/>
                <w:szCs w:val="6"/>
              </w:rPr>
            </w:pPr>
            <w:r w:rsidRPr="00F65579">
              <w:rPr>
                <w:rFonts w:cs="Arial"/>
                <w:b/>
                <w:sz w:val="16"/>
              </w:rPr>
              <w:t xml:space="preserve">Project </w:t>
            </w:r>
            <w:r w:rsidR="00A22DCD" w:rsidRPr="00F65579">
              <w:rPr>
                <w:rFonts w:cs="Arial"/>
                <w:b/>
                <w:sz w:val="16"/>
              </w:rPr>
              <w:t>name</w:t>
            </w:r>
          </w:p>
        </w:tc>
        <w:tc>
          <w:tcPr>
            <w:tcW w:w="3240" w:type="dxa"/>
          </w:tcPr>
          <w:p w14:paraId="735D3EBA" w14:textId="77777777" w:rsidR="00A22DCD" w:rsidRPr="00F65579" w:rsidRDefault="00A22DCD" w:rsidP="009C51BA">
            <w:pPr>
              <w:spacing w:before="40" w:after="40"/>
              <w:rPr>
                <w:rFonts w:cs="Arial"/>
                <w:b/>
                <w:sz w:val="16"/>
                <w:szCs w:val="6"/>
              </w:rPr>
            </w:pPr>
            <w:r w:rsidRPr="00F65579">
              <w:rPr>
                <w:rFonts w:cs="Arial"/>
                <w:b/>
                <w:sz w:val="16"/>
              </w:rPr>
              <w:t>Responsible area</w:t>
            </w:r>
          </w:p>
        </w:tc>
        <w:tc>
          <w:tcPr>
            <w:tcW w:w="1350" w:type="dxa"/>
          </w:tcPr>
          <w:p w14:paraId="5B3C59C9" w14:textId="77777777" w:rsidR="00A22DCD" w:rsidRPr="00F65579" w:rsidRDefault="00A22DCD" w:rsidP="009C51BA">
            <w:pPr>
              <w:spacing w:before="40" w:after="40"/>
              <w:jc w:val="right"/>
              <w:rPr>
                <w:rFonts w:cs="Arial"/>
                <w:b/>
                <w:sz w:val="16"/>
                <w:szCs w:val="6"/>
              </w:rPr>
            </w:pPr>
            <w:r w:rsidRPr="00F65579">
              <w:rPr>
                <w:rFonts w:cs="Arial"/>
                <w:b/>
                <w:sz w:val="16"/>
              </w:rPr>
              <w:t>$</w:t>
            </w:r>
          </w:p>
        </w:tc>
      </w:tr>
      <w:tr w:rsidR="00A50489" w:rsidRPr="00F65579" w14:paraId="26CEC476" w14:textId="77777777" w:rsidTr="00AA5F05">
        <w:tc>
          <w:tcPr>
            <w:tcW w:w="8028" w:type="dxa"/>
            <w:gridSpan w:val="3"/>
          </w:tcPr>
          <w:p w14:paraId="738DED1F" w14:textId="77777777" w:rsidR="00A50489" w:rsidRPr="00F65579" w:rsidRDefault="00A50489" w:rsidP="00A50489">
            <w:pPr>
              <w:pStyle w:val="Tabletextbold"/>
            </w:pPr>
            <w:r w:rsidRPr="00F65579">
              <w:t>Department of Education and Training</w:t>
            </w:r>
          </w:p>
        </w:tc>
      </w:tr>
      <w:tr w:rsidR="00A50489" w:rsidRPr="00F65579" w14:paraId="45AF4C93" w14:textId="77777777" w:rsidTr="00AA5F05">
        <w:tc>
          <w:tcPr>
            <w:tcW w:w="3438" w:type="dxa"/>
          </w:tcPr>
          <w:p w14:paraId="6553A2A1" w14:textId="77777777" w:rsidR="00A50489" w:rsidRPr="00F65579" w:rsidRDefault="00A50489" w:rsidP="00546F5C">
            <w:pPr>
              <w:pStyle w:val="Tabletext"/>
            </w:pPr>
            <w:r w:rsidRPr="00F65579">
              <w:t>Kalparrin Early Childhood Intervention Centre</w:t>
            </w:r>
          </w:p>
        </w:tc>
        <w:tc>
          <w:tcPr>
            <w:tcW w:w="3240" w:type="dxa"/>
            <w:shd w:val="clear" w:color="auto" w:fill="D9D9D9" w:themeFill="background1" w:themeFillShade="D9"/>
          </w:tcPr>
          <w:p w14:paraId="5492EA6E" w14:textId="77777777" w:rsidR="00A50489" w:rsidRPr="00F65579" w:rsidRDefault="00A50489" w:rsidP="00546F5C">
            <w:pPr>
              <w:pStyle w:val="Tabletext"/>
            </w:pPr>
            <w:r w:rsidRPr="00F65579">
              <w:t>Victorian School Building Authority</w:t>
            </w:r>
          </w:p>
        </w:tc>
        <w:tc>
          <w:tcPr>
            <w:tcW w:w="1350" w:type="dxa"/>
          </w:tcPr>
          <w:p w14:paraId="2338660A" w14:textId="77777777" w:rsidR="00A50489" w:rsidRPr="00F65579" w:rsidRDefault="00A50489" w:rsidP="00A50489">
            <w:pPr>
              <w:pStyle w:val="Tabletextright"/>
            </w:pPr>
            <w:r w:rsidRPr="00F65579">
              <w:t>500 000</w:t>
            </w:r>
          </w:p>
        </w:tc>
      </w:tr>
      <w:tr w:rsidR="00A50489" w:rsidRPr="00F65579" w14:paraId="4F4131D4" w14:textId="77777777" w:rsidTr="00AA5F05">
        <w:tc>
          <w:tcPr>
            <w:tcW w:w="3438" w:type="dxa"/>
          </w:tcPr>
          <w:p w14:paraId="71196D0E" w14:textId="77777777" w:rsidR="00A50489" w:rsidRPr="00F65579" w:rsidRDefault="00A50489" w:rsidP="00546F5C">
            <w:pPr>
              <w:pStyle w:val="Tabletext"/>
            </w:pPr>
            <w:r w:rsidRPr="00F65579">
              <w:t>Refurbishment and extension of the Mechanics Institute Building in Mansfield</w:t>
            </w:r>
          </w:p>
        </w:tc>
        <w:tc>
          <w:tcPr>
            <w:tcW w:w="3240" w:type="dxa"/>
            <w:shd w:val="clear" w:color="auto" w:fill="D9D9D9" w:themeFill="background1" w:themeFillShade="D9"/>
          </w:tcPr>
          <w:p w14:paraId="7779A120" w14:textId="77777777" w:rsidR="00A50489" w:rsidRPr="00F65579" w:rsidRDefault="00A50489" w:rsidP="00546F5C">
            <w:pPr>
              <w:pStyle w:val="Tabletext"/>
            </w:pPr>
            <w:r w:rsidRPr="00F65579">
              <w:t>Victorian School Building Authority</w:t>
            </w:r>
          </w:p>
        </w:tc>
        <w:tc>
          <w:tcPr>
            <w:tcW w:w="1350" w:type="dxa"/>
          </w:tcPr>
          <w:p w14:paraId="10275053" w14:textId="77777777" w:rsidR="00A50489" w:rsidRPr="00F65579" w:rsidRDefault="00A50489" w:rsidP="00A50489">
            <w:pPr>
              <w:pStyle w:val="Tabletextright"/>
            </w:pPr>
            <w:r w:rsidRPr="00F65579">
              <w:t>600</w:t>
            </w:r>
            <w:r w:rsidRPr="00F65579">
              <w:rPr>
                <w:rFonts w:ascii="Calibri" w:hAnsi="Calibri" w:cs="Calibri"/>
              </w:rPr>
              <w:t> </w:t>
            </w:r>
            <w:r w:rsidRPr="00F65579">
              <w:t>000</w:t>
            </w:r>
          </w:p>
        </w:tc>
      </w:tr>
      <w:tr w:rsidR="00A50489" w:rsidRPr="00F65579" w14:paraId="4DE10B48" w14:textId="77777777" w:rsidTr="00AA5F05">
        <w:tc>
          <w:tcPr>
            <w:tcW w:w="3438" w:type="dxa"/>
          </w:tcPr>
          <w:p w14:paraId="13217C44" w14:textId="77777777" w:rsidR="00A50489" w:rsidRPr="00F65579" w:rsidRDefault="00A50489" w:rsidP="00546F5C">
            <w:pPr>
              <w:pStyle w:val="Tabletext"/>
            </w:pPr>
            <w:r w:rsidRPr="00F65579">
              <w:t>St Kilda Mums</w:t>
            </w:r>
          </w:p>
        </w:tc>
        <w:tc>
          <w:tcPr>
            <w:tcW w:w="3240" w:type="dxa"/>
            <w:shd w:val="clear" w:color="auto" w:fill="D9D9D9" w:themeFill="background1" w:themeFillShade="D9"/>
          </w:tcPr>
          <w:p w14:paraId="06A905E9" w14:textId="77777777" w:rsidR="00A50489" w:rsidRPr="00F65579" w:rsidRDefault="00A50489" w:rsidP="00546F5C">
            <w:pPr>
              <w:pStyle w:val="Tabletext"/>
            </w:pPr>
            <w:r w:rsidRPr="00F65579">
              <w:t>Prevention and Health Promotion</w:t>
            </w:r>
          </w:p>
        </w:tc>
        <w:tc>
          <w:tcPr>
            <w:tcW w:w="1350" w:type="dxa"/>
          </w:tcPr>
          <w:p w14:paraId="1D5480E1" w14:textId="77777777" w:rsidR="00A50489" w:rsidRPr="00F65579" w:rsidRDefault="00A50489" w:rsidP="00A50489">
            <w:pPr>
              <w:pStyle w:val="Tabletextright"/>
            </w:pPr>
            <w:r w:rsidRPr="00F65579">
              <w:t>100</w:t>
            </w:r>
            <w:r w:rsidRPr="00F65579">
              <w:rPr>
                <w:rFonts w:ascii="Calibri" w:hAnsi="Calibri" w:cs="Calibri"/>
              </w:rPr>
              <w:t> </w:t>
            </w:r>
            <w:r w:rsidRPr="00F65579">
              <w:t>000</w:t>
            </w:r>
          </w:p>
        </w:tc>
      </w:tr>
      <w:tr w:rsidR="00A50489" w:rsidRPr="00F65579" w14:paraId="72DF8987" w14:textId="77777777" w:rsidTr="00AA5F05">
        <w:tc>
          <w:tcPr>
            <w:tcW w:w="3438" w:type="dxa"/>
          </w:tcPr>
          <w:p w14:paraId="4D7AB74D" w14:textId="77777777" w:rsidR="00A50489" w:rsidRPr="00F65579" w:rsidRDefault="00A50489" w:rsidP="00546F5C">
            <w:pPr>
              <w:pStyle w:val="Tabletext"/>
            </w:pPr>
            <w:r w:rsidRPr="00F65579">
              <w:t>Northern Futures</w:t>
            </w:r>
          </w:p>
        </w:tc>
        <w:tc>
          <w:tcPr>
            <w:tcW w:w="3240" w:type="dxa"/>
            <w:shd w:val="clear" w:color="auto" w:fill="D9D9D9" w:themeFill="background1" w:themeFillShade="D9"/>
          </w:tcPr>
          <w:p w14:paraId="77D6DF42" w14:textId="77777777" w:rsidR="00A50489" w:rsidRPr="00F65579" w:rsidRDefault="00A50489" w:rsidP="00546F5C">
            <w:pPr>
              <w:pStyle w:val="Tabletext"/>
            </w:pPr>
            <w:r w:rsidRPr="00F65579">
              <w:t>Engagement, Participation and Inclusion</w:t>
            </w:r>
          </w:p>
        </w:tc>
        <w:tc>
          <w:tcPr>
            <w:tcW w:w="1350" w:type="dxa"/>
          </w:tcPr>
          <w:p w14:paraId="093FE276" w14:textId="77777777" w:rsidR="00A50489" w:rsidRPr="00F65579" w:rsidRDefault="00A50489" w:rsidP="00A50489">
            <w:pPr>
              <w:pStyle w:val="Tabletextright"/>
            </w:pPr>
            <w:r w:rsidRPr="00F65579">
              <w:t>100</w:t>
            </w:r>
            <w:r w:rsidRPr="00F65579">
              <w:rPr>
                <w:rFonts w:ascii="Calibri" w:hAnsi="Calibri" w:cs="Calibri"/>
              </w:rPr>
              <w:t> </w:t>
            </w:r>
            <w:r w:rsidRPr="00F65579">
              <w:t>000</w:t>
            </w:r>
          </w:p>
        </w:tc>
      </w:tr>
      <w:tr w:rsidR="00A50489" w:rsidRPr="00F65579" w14:paraId="35F11F44" w14:textId="77777777" w:rsidTr="00AA5F05">
        <w:tc>
          <w:tcPr>
            <w:tcW w:w="3438" w:type="dxa"/>
          </w:tcPr>
          <w:p w14:paraId="04ABF6E2" w14:textId="77777777" w:rsidR="00A50489" w:rsidRPr="00F65579" w:rsidRDefault="00A50489" w:rsidP="00546F5C">
            <w:pPr>
              <w:pStyle w:val="Tabletext"/>
            </w:pPr>
            <w:r w:rsidRPr="00F65579">
              <w:t>Project REAL</w:t>
            </w:r>
          </w:p>
        </w:tc>
        <w:tc>
          <w:tcPr>
            <w:tcW w:w="3240" w:type="dxa"/>
            <w:shd w:val="clear" w:color="auto" w:fill="D9D9D9" w:themeFill="background1" w:themeFillShade="D9"/>
          </w:tcPr>
          <w:p w14:paraId="542AF2E0" w14:textId="77777777" w:rsidR="00A50489" w:rsidRPr="00F65579" w:rsidRDefault="00A50489" w:rsidP="00546F5C">
            <w:pPr>
              <w:pStyle w:val="Tabletext"/>
            </w:pPr>
            <w:r w:rsidRPr="00F65579">
              <w:t>Wellbeing, Health and Engagement</w:t>
            </w:r>
          </w:p>
        </w:tc>
        <w:tc>
          <w:tcPr>
            <w:tcW w:w="1350" w:type="dxa"/>
          </w:tcPr>
          <w:p w14:paraId="0EB44CC0" w14:textId="77777777" w:rsidR="00A50489" w:rsidRPr="00F65579" w:rsidRDefault="00A50489" w:rsidP="00A50489">
            <w:pPr>
              <w:pStyle w:val="Tabletextright"/>
            </w:pPr>
            <w:r w:rsidRPr="00F65579">
              <w:t>200</w:t>
            </w:r>
            <w:r w:rsidRPr="00F65579">
              <w:rPr>
                <w:rFonts w:ascii="Calibri" w:hAnsi="Calibri" w:cs="Calibri"/>
              </w:rPr>
              <w:t> </w:t>
            </w:r>
            <w:r w:rsidRPr="00F65579">
              <w:t>000</w:t>
            </w:r>
          </w:p>
        </w:tc>
      </w:tr>
      <w:tr w:rsidR="00A50489" w:rsidRPr="00F65579" w14:paraId="5624945D" w14:textId="77777777" w:rsidTr="00AA5F05">
        <w:tc>
          <w:tcPr>
            <w:tcW w:w="3438" w:type="dxa"/>
          </w:tcPr>
          <w:p w14:paraId="7E495269" w14:textId="77777777" w:rsidR="00A50489" w:rsidRPr="00F65579" w:rsidRDefault="00A50489" w:rsidP="00A50489">
            <w:pPr>
              <w:spacing w:before="30" w:after="30"/>
              <w:rPr>
                <w:sz w:val="4"/>
              </w:rPr>
            </w:pPr>
          </w:p>
        </w:tc>
        <w:tc>
          <w:tcPr>
            <w:tcW w:w="3240" w:type="dxa"/>
            <w:shd w:val="clear" w:color="auto" w:fill="D9D9D9" w:themeFill="background1" w:themeFillShade="D9"/>
          </w:tcPr>
          <w:p w14:paraId="5DEB76C3" w14:textId="77777777" w:rsidR="00A50489" w:rsidRPr="00F65579" w:rsidRDefault="00A50489" w:rsidP="00A50489">
            <w:pPr>
              <w:spacing w:before="30" w:after="30"/>
              <w:rPr>
                <w:sz w:val="4"/>
              </w:rPr>
            </w:pPr>
          </w:p>
        </w:tc>
        <w:tc>
          <w:tcPr>
            <w:tcW w:w="1350" w:type="dxa"/>
          </w:tcPr>
          <w:p w14:paraId="2D37F0FB" w14:textId="77777777" w:rsidR="00A50489" w:rsidRPr="00F65579" w:rsidRDefault="00A50489" w:rsidP="00A50489">
            <w:pPr>
              <w:pStyle w:val="Tabletextright"/>
              <w:rPr>
                <w:sz w:val="4"/>
              </w:rPr>
            </w:pPr>
          </w:p>
        </w:tc>
      </w:tr>
      <w:tr w:rsidR="00A50489" w:rsidRPr="00F65579" w14:paraId="00E81FD0" w14:textId="77777777" w:rsidTr="00AA5F05">
        <w:tc>
          <w:tcPr>
            <w:tcW w:w="8028" w:type="dxa"/>
            <w:gridSpan w:val="3"/>
          </w:tcPr>
          <w:p w14:paraId="545CA30E" w14:textId="77777777" w:rsidR="00A50489" w:rsidRPr="00F65579" w:rsidRDefault="00A50489" w:rsidP="00A50489">
            <w:pPr>
              <w:pStyle w:val="Tabletextbold"/>
            </w:pPr>
            <w:r w:rsidRPr="00F65579">
              <w:t>Department of Environment, Land, Water and Planning</w:t>
            </w:r>
          </w:p>
        </w:tc>
      </w:tr>
      <w:tr w:rsidR="00A50489" w:rsidRPr="00F65579" w14:paraId="35C31D96" w14:textId="77777777" w:rsidTr="00AA5F05">
        <w:tc>
          <w:tcPr>
            <w:tcW w:w="3438" w:type="dxa"/>
          </w:tcPr>
          <w:p w14:paraId="64192C3A" w14:textId="77777777" w:rsidR="00A50489" w:rsidRPr="00F65579" w:rsidRDefault="00A50489" w:rsidP="00546F5C">
            <w:pPr>
              <w:pStyle w:val="Tabletext"/>
            </w:pPr>
            <w:r w:rsidRPr="00F65579">
              <w:t>Carrum Downs Scouts Hall</w:t>
            </w:r>
          </w:p>
        </w:tc>
        <w:tc>
          <w:tcPr>
            <w:tcW w:w="3240" w:type="dxa"/>
            <w:shd w:val="clear" w:color="auto" w:fill="D9D9D9" w:themeFill="background1" w:themeFillShade="D9"/>
          </w:tcPr>
          <w:p w14:paraId="34C299B8" w14:textId="77777777" w:rsidR="00A50489" w:rsidRPr="00F65579" w:rsidRDefault="00A50489" w:rsidP="00546F5C">
            <w:pPr>
              <w:pStyle w:val="Tabletext"/>
            </w:pPr>
            <w:r w:rsidRPr="00F65579">
              <w:t xml:space="preserve">Local Government Victoria </w:t>
            </w:r>
          </w:p>
        </w:tc>
        <w:tc>
          <w:tcPr>
            <w:tcW w:w="1350" w:type="dxa"/>
          </w:tcPr>
          <w:p w14:paraId="288FF552" w14:textId="77777777" w:rsidR="00A50489" w:rsidRPr="00F65579" w:rsidRDefault="00A50489" w:rsidP="00A50489">
            <w:pPr>
              <w:pStyle w:val="Tabletextright"/>
            </w:pPr>
            <w:r w:rsidRPr="00F65579">
              <w:t>250</w:t>
            </w:r>
            <w:r w:rsidRPr="00F65579">
              <w:rPr>
                <w:rFonts w:ascii="Calibri" w:hAnsi="Calibri" w:cs="Calibri"/>
              </w:rPr>
              <w:t> </w:t>
            </w:r>
            <w:r w:rsidRPr="00F65579">
              <w:t>000</w:t>
            </w:r>
          </w:p>
        </w:tc>
      </w:tr>
      <w:tr w:rsidR="00A50489" w:rsidRPr="00F65579" w14:paraId="15F2E875" w14:textId="77777777" w:rsidTr="00AA5F05">
        <w:tc>
          <w:tcPr>
            <w:tcW w:w="3438" w:type="dxa"/>
          </w:tcPr>
          <w:p w14:paraId="1952D252" w14:textId="77777777" w:rsidR="00A50489" w:rsidRPr="00F65579" w:rsidRDefault="00A50489" w:rsidP="00A50489">
            <w:pPr>
              <w:spacing w:before="30" w:after="30"/>
              <w:rPr>
                <w:sz w:val="4"/>
              </w:rPr>
            </w:pPr>
          </w:p>
        </w:tc>
        <w:tc>
          <w:tcPr>
            <w:tcW w:w="3240" w:type="dxa"/>
            <w:shd w:val="clear" w:color="auto" w:fill="D9D9D9" w:themeFill="background1" w:themeFillShade="D9"/>
          </w:tcPr>
          <w:p w14:paraId="195B4A90" w14:textId="77777777" w:rsidR="00A50489" w:rsidRPr="00F65579" w:rsidRDefault="00A50489" w:rsidP="00A50489">
            <w:pPr>
              <w:spacing w:before="30" w:after="30"/>
              <w:rPr>
                <w:sz w:val="4"/>
              </w:rPr>
            </w:pPr>
          </w:p>
        </w:tc>
        <w:tc>
          <w:tcPr>
            <w:tcW w:w="1350" w:type="dxa"/>
          </w:tcPr>
          <w:p w14:paraId="5E4847AF" w14:textId="77777777" w:rsidR="00A50489" w:rsidRPr="00F65579" w:rsidRDefault="00A50489" w:rsidP="00A50489">
            <w:pPr>
              <w:pStyle w:val="Tabletextright"/>
              <w:rPr>
                <w:sz w:val="4"/>
              </w:rPr>
            </w:pPr>
          </w:p>
        </w:tc>
      </w:tr>
      <w:tr w:rsidR="00A50489" w:rsidRPr="00F65579" w14:paraId="1BAADD74" w14:textId="77777777" w:rsidTr="00AA5F05">
        <w:tc>
          <w:tcPr>
            <w:tcW w:w="8028" w:type="dxa"/>
            <w:gridSpan w:val="3"/>
          </w:tcPr>
          <w:p w14:paraId="22CC88DA" w14:textId="77777777" w:rsidR="00A50489" w:rsidRPr="00F65579" w:rsidRDefault="00A50489" w:rsidP="00A50489">
            <w:pPr>
              <w:pStyle w:val="Tabletextbold"/>
            </w:pPr>
            <w:r w:rsidRPr="00F65579">
              <w:t>Department of Health and Human Services</w:t>
            </w:r>
          </w:p>
        </w:tc>
      </w:tr>
      <w:tr w:rsidR="00A50489" w:rsidRPr="00F65579" w14:paraId="172F754C" w14:textId="77777777" w:rsidTr="00AA5F05">
        <w:tc>
          <w:tcPr>
            <w:tcW w:w="3438" w:type="dxa"/>
          </w:tcPr>
          <w:p w14:paraId="04FE5ED8" w14:textId="77777777" w:rsidR="00A50489" w:rsidRPr="00F65579" w:rsidRDefault="00A50489" w:rsidP="00546F5C">
            <w:pPr>
              <w:pStyle w:val="Tabletext"/>
            </w:pPr>
            <w:r w:rsidRPr="00F65579">
              <w:t xml:space="preserve">Guide Dogs Victoria </w:t>
            </w:r>
            <w:r w:rsidR="00AA5F05" w:rsidRPr="00F65579">
              <w:t xml:space="preserve">site redevelopment </w:t>
            </w:r>
            <w:r w:rsidRPr="00F65579">
              <w:t>in</w:t>
            </w:r>
            <w:r w:rsidR="00CC39E3" w:rsidRPr="00F65579">
              <w:rPr>
                <w:rFonts w:ascii="Calibri" w:hAnsi="Calibri" w:cs="Calibri"/>
              </w:rPr>
              <w:t> </w:t>
            </w:r>
            <w:r w:rsidRPr="00F65579">
              <w:t>Kew</w:t>
            </w:r>
          </w:p>
        </w:tc>
        <w:tc>
          <w:tcPr>
            <w:tcW w:w="3240" w:type="dxa"/>
            <w:shd w:val="clear" w:color="auto" w:fill="D9D9D9" w:themeFill="background1" w:themeFillShade="D9"/>
          </w:tcPr>
          <w:p w14:paraId="2D8944AF" w14:textId="77777777" w:rsidR="00A50489" w:rsidRPr="00F65579" w:rsidRDefault="00A50489" w:rsidP="00546F5C">
            <w:pPr>
              <w:pStyle w:val="Tabletext"/>
            </w:pPr>
            <w:r w:rsidRPr="00F65579">
              <w:t>The Office for Disability</w:t>
            </w:r>
          </w:p>
        </w:tc>
        <w:tc>
          <w:tcPr>
            <w:tcW w:w="1350" w:type="dxa"/>
          </w:tcPr>
          <w:p w14:paraId="061CBA9B" w14:textId="77777777" w:rsidR="00A50489" w:rsidRPr="00F65579" w:rsidRDefault="00A50489" w:rsidP="00A50489">
            <w:pPr>
              <w:pStyle w:val="Tabletextright"/>
            </w:pPr>
            <w:r w:rsidRPr="00F65579">
              <w:t>5</w:t>
            </w:r>
            <w:r w:rsidRPr="00F65579">
              <w:rPr>
                <w:rFonts w:ascii="Calibri" w:hAnsi="Calibri" w:cs="Calibri"/>
              </w:rPr>
              <w:t> </w:t>
            </w:r>
            <w:r w:rsidRPr="00F65579">
              <w:t>000</w:t>
            </w:r>
            <w:r w:rsidRPr="00F65579">
              <w:rPr>
                <w:rFonts w:ascii="Calibri" w:hAnsi="Calibri" w:cs="Calibri"/>
              </w:rPr>
              <w:t> </w:t>
            </w:r>
            <w:r w:rsidRPr="00F65579">
              <w:t>000</w:t>
            </w:r>
          </w:p>
        </w:tc>
      </w:tr>
      <w:tr w:rsidR="00A50489" w:rsidRPr="00F65579" w14:paraId="402FB923" w14:textId="77777777" w:rsidTr="00AA5F05">
        <w:tc>
          <w:tcPr>
            <w:tcW w:w="3438" w:type="dxa"/>
          </w:tcPr>
          <w:p w14:paraId="12B3A5CD" w14:textId="77777777" w:rsidR="00A50489" w:rsidRPr="00F65579" w:rsidRDefault="00A50489" w:rsidP="00546F5C">
            <w:pPr>
              <w:pStyle w:val="Tabletext"/>
            </w:pPr>
            <w:r w:rsidRPr="00F65579">
              <w:t xml:space="preserve">Home </w:t>
            </w:r>
            <w:r w:rsidR="00CC39E3" w:rsidRPr="00F65579">
              <w:t xml:space="preserve">stretch trial </w:t>
            </w:r>
          </w:p>
        </w:tc>
        <w:tc>
          <w:tcPr>
            <w:tcW w:w="3240" w:type="dxa"/>
            <w:shd w:val="clear" w:color="auto" w:fill="D9D9D9" w:themeFill="background1" w:themeFillShade="D9"/>
          </w:tcPr>
          <w:p w14:paraId="10EC5E00" w14:textId="77777777" w:rsidR="00A50489" w:rsidRPr="00F65579" w:rsidRDefault="00A50489" w:rsidP="00546F5C">
            <w:pPr>
              <w:pStyle w:val="Tabletext"/>
            </w:pPr>
            <w:r w:rsidRPr="00F65579">
              <w:t>Children and Family Policy Branch</w:t>
            </w:r>
          </w:p>
        </w:tc>
        <w:tc>
          <w:tcPr>
            <w:tcW w:w="1350" w:type="dxa"/>
          </w:tcPr>
          <w:p w14:paraId="56DEE623" w14:textId="77777777" w:rsidR="00A50489" w:rsidRPr="00F65579" w:rsidRDefault="00A50489" w:rsidP="00A50489">
            <w:pPr>
              <w:pStyle w:val="Tabletextright"/>
            </w:pPr>
            <w:r w:rsidRPr="00F65579">
              <w:t>7</w:t>
            </w:r>
            <w:r w:rsidRPr="00F65579">
              <w:rPr>
                <w:rFonts w:ascii="Calibri" w:hAnsi="Calibri" w:cs="Calibri"/>
              </w:rPr>
              <w:t> </w:t>
            </w:r>
            <w:r w:rsidRPr="00F65579">
              <w:t>000</w:t>
            </w:r>
            <w:r w:rsidRPr="00F65579">
              <w:rPr>
                <w:rFonts w:ascii="Calibri" w:hAnsi="Calibri" w:cs="Calibri"/>
              </w:rPr>
              <w:t> </w:t>
            </w:r>
            <w:r w:rsidRPr="00F65579">
              <w:t>000</w:t>
            </w:r>
          </w:p>
        </w:tc>
      </w:tr>
      <w:tr w:rsidR="00A50489" w:rsidRPr="00F65579" w14:paraId="07CF2525" w14:textId="77777777" w:rsidTr="00AA5F05">
        <w:tc>
          <w:tcPr>
            <w:tcW w:w="3438" w:type="dxa"/>
          </w:tcPr>
          <w:p w14:paraId="01DE4730" w14:textId="77777777" w:rsidR="00A50489" w:rsidRPr="00F65579" w:rsidRDefault="00A50489" w:rsidP="00546F5C">
            <w:pPr>
              <w:pStyle w:val="Tabletext"/>
            </w:pPr>
            <w:r w:rsidRPr="00F65579">
              <w:t xml:space="preserve">GriefLine IT </w:t>
            </w:r>
            <w:r w:rsidR="00AA5F05" w:rsidRPr="00F65579">
              <w:t xml:space="preserve">upgrade </w:t>
            </w:r>
          </w:p>
        </w:tc>
        <w:tc>
          <w:tcPr>
            <w:tcW w:w="3240" w:type="dxa"/>
            <w:shd w:val="clear" w:color="auto" w:fill="D9D9D9" w:themeFill="background1" w:themeFillShade="D9"/>
          </w:tcPr>
          <w:p w14:paraId="475DBD40" w14:textId="77777777" w:rsidR="00A50489" w:rsidRPr="00F65579" w:rsidRDefault="00A50489" w:rsidP="00546F5C">
            <w:pPr>
              <w:pStyle w:val="Tabletext"/>
            </w:pPr>
            <w:r w:rsidRPr="00F65579">
              <w:t>Agency Performance and System Support</w:t>
            </w:r>
          </w:p>
        </w:tc>
        <w:tc>
          <w:tcPr>
            <w:tcW w:w="1350" w:type="dxa"/>
          </w:tcPr>
          <w:p w14:paraId="72321EA9" w14:textId="77777777" w:rsidR="00A50489" w:rsidRPr="00F65579" w:rsidRDefault="00A50489" w:rsidP="00A50489">
            <w:pPr>
              <w:pStyle w:val="Tabletextright"/>
            </w:pPr>
            <w:r w:rsidRPr="00F65579">
              <w:t>40</w:t>
            </w:r>
            <w:r w:rsidRPr="00F65579">
              <w:rPr>
                <w:rFonts w:ascii="Calibri" w:hAnsi="Calibri" w:cs="Calibri"/>
              </w:rPr>
              <w:t> </w:t>
            </w:r>
            <w:r w:rsidRPr="00F65579">
              <w:t>000</w:t>
            </w:r>
          </w:p>
        </w:tc>
      </w:tr>
      <w:tr w:rsidR="00A50489" w:rsidRPr="00F65579" w14:paraId="2D61D847" w14:textId="77777777" w:rsidTr="00AA5F05">
        <w:tc>
          <w:tcPr>
            <w:tcW w:w="3438" w:type="dxa"/>
          </w:tcPr>
          <w:p w14:paraId="30D0B7B6" w14:textId="77777777" w:rsidR="00A50489" w:rsidRPr="00F65579" w:rsidRDefault="00A50489" w:rsidP="00546F5C">
            <w:pPr>
              <w:pStyle w:val="Tabletext"/>
            </w:pPr>
            <w:r w:rsidRPr="00F65579">
              <w:t>Romsey Men</w:t>
            </w:r>
            <w:r w:rsidR="00B21A45" w:rsidRPr="00F65579">
              <w:t>’</w:t>
            </w:r>
            <w:r w:rsidRPr="00F65579">
              <w:t>s Shed</w:t>
            </w:r>
          </w:p>
        </w:tc>
        <w:tc>
          <w:tcPr>
            <w:tcW w:w="3240" w:type="dxa"/>
            <w:shd w:val="clear" w:color="auto" w:fill="D9D9D9" w:themeFill="background1" w:themeFillShade="D9"/>
          </w:tcPr>
          <w:p w14:paraId="52248E98" w14:textId="77777777" w:rsidR="00A50489" w:rsidRPr="00F65579" w:rsidRDefault="00A50489" w:rsidP="00546F5C">
            <w:pPr>
              <w:pStyle w:val="Tabletext"/>
            </w:pPr>
            <w:r w:rsidRPr="00F65579">
              <w:t>Diversity and Community Participation</w:t>
            </w:r>
          </w:p>
        </w:tc>
        <w:tc>
          <w:tcPr>
            <w:tcW w:w="1350" w:type="dxa"/>
          </w:tcPr>
          <w:p w14:paraId="5F7F3003" w14:textId="77777777" w:rsidR="00A50489" w:rsidRPr="00F65579" w:rsidRDefault="00A50489" w:rsidP="00A50489">
            <w:pPr>
              <w:pStyle w:val="Tabletextright"/>
            </w:pPr>
            <w:r w:rsidRPr="00F65579">
              <w:t>60</w:t>
            </w:r>
            <w:r w:rsidRPr="00F65579">
              <w:rPr>
                <w:rFonts w:ascii="Calibri" w:hAnsi="Calibri" w:cs="Calibri"/>
              </w:rPr>
              <w:t> </w:t>
            </w:r>
            <w:r w:rsidRPr="00F65579">
              <w:t>000</w:t>
            </w:r>
          </w:p>
        </w:tc>
      </w:tr>
      <w:tr w:rsidR="00A50489" w:rsidRPr="00F65579" w14:paraId="583660C2" w14:textId="77777777" w:rsidTr="00AA5F05">
        <w:tc>
          <w:tcPr>
            <w:tcW w:w="3438" w:type="dxa"/>
          </w:tcPr>
          <w:p w14:paraId="1DB2F8EE" w14:textId="77777777" w:rsidR="00A50489" w:rsidRPr="00F65579" w:rsidRDefault="00A50489" w:rsidP="00546F5C">
            <w:pPr>
              <w:pStyle w:val="Tabletext"/>
            </w:pPr>
            <w:r w:rsidRPr="00F65579">
              <w:t>Peter MacCallum Cancer Centre Arts Exhibition Program</w:t>
            </w:r>
          </w:p>
        </w:tc>
        <w:tc>
          <w:tcPr>
            <w:tcW w:w="3240" w:type="dxa"/>
            <w:shd w:val="clear" w:color="auto" w:fill="D9D9D9" w:themeFill="background1" w:themeFillShade="D9"/>
          </w:tcPr>
          <w:p w14:paraId="760493D5" w14:textId="77777777" w:rsidR="00A50489" w:rsidRPr="00F65579" w:rsidRDefault="00A50489" w:rsidP="00546F5C">
            <w:pPr>
              <w:pStyle w:val="Tabletext"/>
            </w:pPr>
            <w:r w:rsidRPr="00F65579">
              <w:t>Commissioning, Performance and Regulation Branch</w:t>
            </w:r>
          </w:p>
        </w:tc>
        <w:tc>
          <w:tcPr>
            <w:tcW w:w="1350" w:type="dxa"/>
          </w:tcPr>
          <w:p w14:paraId="28A83643" w14:textId="77777777" w:rsidR="00A50489" w:rsidRPr="00F65579" w:rsidRDefault="00A50489" w:rsidP="00A50489">
            <w:pPr>
              <w:pStyle w:val="Tabletextright"/>
            </w:pPr>
            <w:r w:rsidRPr="00F65579">
              <w:t>15</w:t>
            </w:r>
            <w:r w:rsidRPr="00F65579">
              <w:rPr>
                <w:rFonts w:ascii="Calibri" w:hAnsi="Calibri" w:cs="Calibri"/>
              </w:rPr>
              <w:t> </w:t>
            </w:r>
            <w:r w:rsidRPr="00F65579">
              <w:t>000</w:t>
            </w:r>
          </w:p>
        </w:tc>
      </w:tr>
      <w:tr w:rsidR="00A50489" w:rsidRPr="00F65579" w14:paraId="33BDE1AE" w14:textId="77777777" w:rsidTr="00AA5F05">
        <w:tc>
          <w:tcPr>
            <w:tcW w:w="3438" w:type="dxa"/>
          </w:tcPr>
          <w:p w14:paraId="392AEA10" w14:textId="77777777" w:rsidR="00A50489" w:rsidRPr="00F65579" w:rsidRDefault="00A50489" w:rsidP="00546F5C">
            <w:pPr>
              <w:pStyle w:val="Tabletext"/>
            </w:pPr>
            <w:r w:rsidRPr="00F65579">
              <w:t>Connect Community and Health</w:t>
            </w:r>
            <w:r w:rsidR="00546F5C" w:rsidRPr="00F65579">
              <w:t xml:space="preserve"> – </w:t>
            </w:r>
            <w:r w:rsidRPr="00F65579">
              <w:t xml:space="preserve">Pilot Dental Screening Program for </w:t>
            </w:r>
            <w:r w:rsidR="00FC36B4" w:rsidRPr="00F65579">
              <w:t xml:space="preserve">children </w:t>
            </w:r>
            <w:r w:rsidRPr="00F65579">
              <w:t xml:space="preserve">from 2 </w:t>
            </w:r>
            <w:r w:rsidR="00FC36B4" w:rsidRPr="00F65579">
              <w:t>years old</w:t>
            </w:r>
          </w:p>
        </w:tc>
        <w:tc>
          <w:tcPr>
            <w:tcW w:w="3240" w:type="dxa"/>
            <w:shd w:val="clear" w:color="auto" w:fill="D9D9D9" w:themeFill="background1" w:themeFillShade="D9"/>
          </w:tcPr>
          <w:p w14:paraId="3E623DC1" w14:textId="77777777" w:rsidR="00A50489" w:rsidRPr="00F65579" w:rsidRDefault="00A50489" w:rsidP="00546F5C">
            <w:pPr>
              <w:pStyle w:val="Tabletext"/>
            </w:pPr>
            <w:r w:rsidRPr="00F65579">
              <w:t>Health and Wellbeing Division</w:t>
            </w:r>
          </w:p>
        </w:tc>
        <w:tc>
          <w:tcPr>
            <w:tcW w:w="1350" w:type="dxa"/>
          </w:tcPr>
          <w:p w14:paraId="59E7FC10" w14:textId="77777777" w:rsidR="00A50489" w:rsidRPr="00F65579" w:rsidRDefault="00A50489" w:rsidP="00A50489">
            <w:pPr>
              <w:pStyle w:val="Tabletextright"/>
            </w:pPr>
            <w:r w:rsidRPr="00F65579">
              <w:t>360</w:t>
            </w:r>
            <w:r w:rsidRPr="00F65579">
              <w:rPr>
                <w:rFonts w:ascii="Calibri" w:hAnsi="Calibri" w:cs="Calibri"/>
              </w:rPr>
              <w:t> </w:t>
            </w:r>
            <w:r w:rsidRPr="00F65579">
              <w:t>000</w:t>
            </w:r>
          </w:p>
        </w:tc>
      </w:tr>
      <w:tr w:rsidR="00A50489" w:rsidRPr="00F65579" w14:paraId="484F19AC" w14:textId="77777777" w:rsidTr="00AA5F05">
        <w:tc>
          <w:tcPr>
            <w:tcW w:w="3438" w:type="dxa"/>
          </w:tcPr>
          <w:p w14:paraId="1687B152" w14:textId="7C566ED0" w:rsidR="00A50489" w:rsidRPr="00F65579" w:rsidRDefault="00A50489" w:rsidP="00546F5C">
            <w:pPr>
              <w:pStyle w:val="Tabletext"/>
            </w:pPr>
            <w:r w:rsidRPr="00F65579">
              <w:t xml:space="preserve">The Haven Foundation </w:t>
            </w:r>
            <w:r w:rsidR="000509F1" w:rsidRPr="00F65579">
              <w:t>s</w:t>
            </w:r>
            <w:r w:rsidRPr="00F65579">
              <w:t xml:space="preserve">upport </w:t>
            </w:r>
            <w:r w:rsidR="00AA5F05" w:rsidRPr="00F65579">
              <w:t xml:space="preserve">housing development </w:t>
            </w:r>
            <w:r w:rsidRPr="00F65579">
              <w:t xml:space="preserve">in Laverton and Whittlesea </w:t>
            </w:r>
          </w:p>
        </w:tc>
        <w:tc>
          <w:tcPr>
            <w:tcW w:w="3240" w:type="dxa"/>
            <w:shd w:val="clear" w:color="auto" w:fill="D9D9D9" w:themeFill="background1" w:themeFillShade="D9"/>
          </w:tcPr>
          <w:p w14:paraId="6EAA59D9" w14:textId="77777777" w:rsidR="00A50489" w:rsidRPr="00F65579" w:rsidDel="00474782" w:rsidRDefault="00A50489" w:rsidP="00546F5C">
            <w:pPr>
              <w:pStyle w:val="Tabletext"/>
            </w:pPr>
            <w:r w:rsidRPr="00F65579">
              <w:t>Property and Asset Services</w:t>
            </w:r>
          </w:p>
        </w:tc>
        <w:tc>
          <w:tcPr>
            <w:tcW w:w="1350" w:type="dxa"/>
          </w:tcPr>
          <w:p w14:paraId="1845C97A" w14:textId="77777777" w:rsidR="00A50489" w:rsidRPr="00F65579" w:rsidDel="00474782" w:rsidRDefault="00A50489" w:rsidP="00A50489">
            <w:pPr>
              <w:pStyle w:val="Tabletextright"/>
            </w:pPr>
            <w:r w:rsidRPr="00F65579">
              <w:t>6</w:t>
            </w:r>
            <w:r w:rsidRPr="00F65579">
              <w:rPr>
                <w:rFonts w:ascii="Calibri" w:hAnsi="Calibri" w:cs="Calibri"/>
              </w:rPr>
              <w:t> </w:t>
            </w:r>
            <w:r w:rsidRPr="00F65579">
              <w:t>000</w:t>
            </w:r>
            <w:r w:rsidRPr="00F65579">
              <w:rPr>
                <w:rFonts w:ascii="Calibri" w:hAnsi="Calibri" w:cs="Calibri"/>
              </w:rPr>
              <w:t> </w:t>
            </w:r>
            <w:r w:rsidRPr="00F65579">
              <w:t>000</w:t>
            </w:r>
          </w:p>
        </w:tc>
      </w:tr>
      <w:tr w:rsidR="00A50489" w:rsidRPr="00F65579" w14:paraId="2A3D57C1" w14:textId="77777777" w:rsidTr="00AA5F05">
        <w:tc>
          <w:tcPr>
            <w:tcW w:w="3438" w:type="dxa"/>
          </w:tcPr>
          <w:p w14:paraId="1D98B8D9" w14:textId="77777777" w:rsidR="00A50489" w:rsidRPr="00F65579" w:rsidRDefault="00A50489" w:rsidP="00546F5C">
            <w:pPr>
              <w:pStyle w:val="Tabletext"/>
            </w:pPr>
            <w:r w:rsidRPr="00F65579">
              <w:t xml:space="preserve">Hampton East Estate Scarborough </w:t>
            </w:r>
            <w:r w:rsidR="00FC36B4" w:rsidRPr="00F65579">
              <w:t>playground flooring replacement</w:t>
            </w:r>
          </w:p>
        </w:tc>
        <w:tc>
          <w:tcPr>
            <w:tcW w:w="3240" w:type="dxa"/>
            <w:shd w:val="clear" w:color="auto" w:fill="D9D9D9" w:themeFill="background1" w:themeFillShade="D9"/>
          </w:tcPr>
          <w:p w14:paraId="06F81CC0" w14:textId="77777777" w:rsidR="00A50489" w:rsidRPr="00F65579" w:rsidDel="00474782" w:rsidRDefault="00A50489" w:rsidP="00546F5C">
            <w:pPr>
              <w:pStyle w:val="Tabletext"/>
            </w:pPr>
            <w:r w:rsidRPr="00F65579">
              <w:t>Property and Asset Services</w:t>
            </w:r>
          </w:p>
        </w:tc>
        <w:tc>
          <w:tcPr>
            <w:tcW w:w="1350" w:type="dxa"/>
          </w:tcPr>
          <w:p w14:paraId="7773A2E6" w14:textId="77777777" w:rsidR="00A50489" w:rsidRPr="00F65579" w:rsidDel="00474782" w:rsidRDefault="00A50489" w:rsidP="00A50489">
            <w:pPr>
              <w:pStyle w:val="Tabletextright"/>
            </w:pPr>
            <w:r w:rsidRPr="00F65579">
              <w:t>25</w:t>
            </w:r>
            <w:r w:rsidRPr="00F65579">
              <w:rPr>
                <w:rFonts w:ascii="Calibri" w:hAnsi="Calibri" w:cs="Calibri"/>
              </w:rPr>
              <w:t> </w:t>
            </w:r>
            <w:r w:rsidRPr="00F65579">
              <w:t>000</w:t>
            </w:r>
          </w:p>
        </w:tc>
      </w:tr>
      <w:tr w:rsidR="00A50489" w:rsidRPr="00F65579" w14:paraId="2718B9CE" w14:textId="77777777" w:rsidTr="00AA5F05">
        <w:tc>
          <w:tcPr>
            <w:tcW w:w="3438" w:type="dxa"/>
          </w:tcPr>
          <w:p w14:paraId="0E5C46E1" w14:textId="77777777" w:rsidR="00A50489" w:rsidRPr="00F65579" w:rsidRDefault="00A50489" w:rsidP="00546F5C">
            <w:pPr>
              <w:pStyle w:val="Tabletext"/>
            </w:pPr>
            <w:r w:rsidRPr="00F65579">
              <w:t>Carrum Downs Salvation Army Food Relief and Community Support Program</w:t>
            </w:r>
          </w:p>
        </w:tc>
        <w:tc>
          <w:tcPr>
            <w:tcW w:w="3240" w:type="dxa"/>
            <w:shd w:val="clear" w:color="auto" w:fill="D9D9D9" w:themeFill="background1" w:themeFillShade="D9"/>
          </w:tcPr>
          <w:p w14:paraId="0517EF52" w14:textId="77777777" w:rsidR="00A50489" w:rsidRPr="00F65579" w:rsidDel="00474782" w:rsidRDefault="00A50489" w:rsidP="00546F5C">
            <w:pPr>
              <w:pStyle w:val="Tabletext"/>
            </w:pPr>
            <w:r w:rsidRPr="00F65579">
              <w:t>Procurement, Contract and Business Services</w:t>
            </w:r>
          </w:p>
        </w:tc>
        <w:tc>
          <w:tcPr>
            <w:tcW w:w="1350" w:type="dxa"/>
          </w:tcPr>
          <w:p w14:paraId="0244DE81" w14:textId="77777777" w:rsidR="00A50489" w:rsidRPr="00F65579" w:rsidDel="00474782" w:rsidRDefault="00A50489" w:rsidP="00A50489">
            <w:pPr>
              <w:pStyle w:val="Tabletextright"/>
            </w:pPr>
            <w:r w:rsidRPr="00F65579">
              <w:t>10</w:t>
            </w:r>
            <w:r w:rsidRPr="00F65579">
              <w:rPr>
                <w:rFonts w:ascii="Calibri" w:hAnsi="Calibri" w:cs="Calibri"/>
              </w:rPr>
              <w:t> </w:t>
            </w:r>
            <w:r w:rsidRPr="00F65579">
              <w:t>000</w:t>
            </w:r>
          </w:p>
        </w:tc>
      </w:tr>
      <w:tr w:rsidR="00A50489" w:rsidRPr="00F65579" w14:paraId="4C94388F" w14:textId="77777777" w:rsidTr="00AA5F05">
        <w:tc>
          <w:tcPr>
            <w:tcW w:w="3438" w:type="dxa"/>
          </w:tcPr>
          <w:p w14:paraId="7A9CDD7D" w14:textId="77777777" w:rsidR="00A50489" w:rsidRPr="00F65579" w:rsidRDefault="00A50489" w:rsidP="00546F5C">
            <w:pPr>
              <w:pStyle w:val="Tabletext"/>
            </w:pPr>
            <w:r w:rsidRPr="00F65579">
              <w:t>Orygen, the National Centre of Excellence in Youth Mental Health</w:t>
            </w:r>
          </w:p>
        </w:tc>
        <w:tc>
          <w:tcPr>
            <w:tcW w:w="3240" w:type="dxa"/>
            <w:shd w:val="clear" w:color="auto" w:fill="D9D9D9" w:themeFill="background1" w:themeFillShade="D9"/>
          </w:tcPr>
          <w:p w14:paraId="6EEA0A74" w14:textId="77777777" w:rsidR="00A50489" w:rsidRPr="00F65579" w:rsidDel="00474782" w:rsidRDefault="00A50489" w:rsidP="00546F5C">
            <w:pPr>
              <w:pStyle w:val="Tabletext"/>
            </w:pPr>
            <w:r w:rsidRPr="00F65579">
              <w:t>Mental Health</w:t>
            </w:r>
          </w:p>
        </w:tc>
        <w:tc>
          <w:tcPr>
            <w:tcW w:w="1350" w:type="dxa"/>
          </w:tcPr>
          <w:p w14:paraId="23A002B2" w14:textId="77777777" w:rsidR="00A50489" w:rsidRPr="00F65579" w:rsidDel="00474782" w:rsidRDefault="00A50489" w:rsidP="00A50489">
            <w:pPr>
              <w:pStyle w:val="Tabletextright"/>
            </w:pPr>
            <w:r w:rsidRPr="00F65579">
              <w:t>914</w:t>
            </w:r>
            <w:r w:rsidRPr="00F65579">
              <w:rPr>
                <w:rFonts w:ascii="Calibri" w:hAnsi="Calibri" w:cs="Calibri"/>
              </w:rPr>
              <w:t> </w:t>
            </w:r>
            <w:r w:rsidRPr="00F65579">
              <w:t>000</w:t>
            </w:r>
          </w:p>
        </w:tc>
      </w:tr>
      <w:tr w:rsidR="00A50489" w:rsidRPr="00F65579" w14:paraId="755A91C5" w14:textId="77777777" w:rsidTr="00AA5F05">
        <w:tc>
          <w:tcPr>
            <w:tcW w:w="3438" w:type="dxa"/>
          </w:tcPr>
          <w:p w14:paraId="6D4AB43E" w14:textId="77777777" w:rsidR="00A50489" w:rsidRPr="00F65579" w:rsidRDefault="00A50489" w:rsidP="00A50489">
            <w:pPr>
              <w:spacing w:before="30" w:after="30"/>
              <w:rPr>
                <w:sz w:val="4"/>
              </w:rPr>
            </w:pPr>
          </w:p>
        </w:tc>
        <w:tc>
          <w:tcPr>
            <w:tcW w:w="3240" w:type="dxa"/>
            <w:shd w:val="clear" w:color="auto" w:fill="D9D9D9" w:themeFill="background1" w:themeFillShade="D9"/>
          </w:tcPr>
          <w:p w14:paraId="65F196BF" w14:textId="77777777" w:rsidR="00A50489" w:rsidRPr="00F65579" w:rsidRDefault="00A50489" w:rsidP="00A50489">
            <w:pPr>
              <w:spacing w:before="30" w:after="30"/>
              <w:rPr>
                <w:sz w:val="4"/>
              </w:rPr>
            </w:pPr>
          </w:p>
        </w:tc>
        <w:tc>
          <w:tcPr>
            <w:tcW w:w="1350" w:type="dxa"/>
          </w:tcPr>
          <w:p w14:paraId="003110B5" w14:textId="77777777" w:rsidR="00A50489" w:rsidRPr="00F65579" w:rsidRDefault="00A50489" w:rsidP="00A50489">
            <w:pPr>
              <w:pStyle w:val="Tabletextright"/>
              <w:rPr>
                <w:sz w:val="4"/>
              </w:rPr>
            </w:pPr>
          </w:p>
        </w:tc>
      </w:tr>
      <w:tr w:rsidR="00546F5C" w:rsidRPr="00F65579" w14:paraId="766FF322" w14:textId="77777777" w:rsidTr="00AA5F05">
        <w:tc>
          <w:tcPr>
            <w:tcW w:w="8028" w:type="dxa"/>
            <w:gridSpan w:val="3"/>
          </w:tcPr>
          <w:p w14:paraId="2E971E3E" w14:textId="77777777" w:rsidR="00546F5C" w:rsidRPr="00F65579" w:rsidRDefault="00546F5C" w:rsidP="004D5749">
            <w:pPr>
              <w:pStyle w:val="Tabletextbold"/>
              <w:rPr>
                <w:bCs/>
                <w:szCs w:val="19"/>
              </w:rPr>
            </w:pPr>
            <w:r w:rsidRPr="00F65579">
              <w:t>Department of Jobs, Precincts and Regions</w:t>
            </w:r>
          </w:p>
        </w:tc>
      </w:tr>
      <w:tr w:rsidR="00546F5C" w:rsidRPr="00F65579" w14:paraId="1153633D" w14:textId="77777777" w:rsidTr="00AA5F05">
        <w:tc>
          <w:tcPr>
            <w:tcW w:w="3438" w:type="dxa"/>
          </w:tcPr>
          <w:p w14:paraId="3FCF4B8C" w14:textId="77777777" w:rsidR="00546F5C" w:rsidRPr="00F65579" w:rsidRDefault="00546F5C" w:rsidP="00546F5C">
            <w:pPr>
              <w:pStyle w:val="Tabletext"/>
            </w:pPr>
            <w:r w:rsidRPr="00F65579">
              <w:t xml:space="preserve">Indented Head Community Hall </w:t>
            </w:r>
            <w:r w:rsidR="00FC36B4" w:rsidRPr="00F65579">
              <w:t xml:space="preserve">upgrade </w:t>
            </w:r>
          </w:p>
        </w:tc>
        <w:tc>
          <w:tcPr>
            <w:tcW w:w="3240" w:type="dxa"/>
            <w:shd w:val="clear" w:color="auto" w:fill="D9D9D9" w:themeFill="background1" w:themeFillShade="D9"/>
          </w:tcPr>
          <w:p w14:paraId="0E921ECB" w14:textId="77777777" w:rsidR="00546F5C" w:rsidRPr="00F65579" w:rsidRDefault="00546F5C" w:rsidP="00546F5C">
            <w:pPr>
              <w:pStyle w:val="Tabletext"/>
            </w:pPr>
            <w:r w:rsidRPr="00F65579">
              <w:t>Regional Development Victoria</w:t>
            </w:r>
          </w:p>
        </w:tc>
        <w:tc>
          <w:tcPr>
            <w:tcW w:w="1350" w:type="dxa"/>
          </w:tcPr>
          <w:p w14:paraId="16B3F890" w14:textId="77777777" w:rsidR="00546F5C" w:rsidRPr="00F65579" w:rsidRDefault="00546F5C" w:rsidP="004D5749">
            <w:pPr>
              <w:pStyle w:val="Tabletextright"/>
            </w:pPr>
            <w:r w:rsidRPr="00F65579">
              <w:t>250 000</w:t>
            </w:r>
          </w:p>
        </w:tc>
      </w:tr>
      <w:tr w:rsidR="00546F5C" w:rsidRPr="00F65579" w14:paraId="50167B96" w14:textId="77777777" w:rsidTr="00AA5F05">
        <w:tc>
          <w:tcPr>
            <w:tcW w:w="3438" w:type="dxa"/>
          </w:tcPr>
          <w:p w14:paraId="4712D41B" w14:textId="77777777" w:rsidR="00546F5C" w:rsidRPr="00F65579" w:rsidRDefault="00546F5C" w:rsidP="00546F5C">
            <w:pPr>
              <w:pStyle w:val="Tabletext"/>
            </w:pPr>
            <w:r w:rsidRPr="00F65579">
              <w:t>Queenscliff Cultural Hub</w:t>
            </w:r>
          </w:p>
        </w:tc>
        <w:tc>
          <w:tcPr>
            <w:tcW w:w="3240" w:type="dxa"/>
            <w:shd w:val="clear" w:color="auto" w:fill="D9D9D9" w:themeFill="background1" w:themeFillShade="D9"/>
          </w:tcPr>
          <w:p w14:paraId="385FEB72" w14:textId="77777777" w:rsidR="00546F5C" w:rsidRPr="00F65579" w:rsidRDefault="00546F5C" w:rsidP="00546F5C">
            <w:pPr>
              <w:pStyle w:val="Tabletext"/>
            </w:pPr>
            <w:r w:rsidRPr="00F65579">
              <w:t>Regional Development Victoria</w:t>
            </w:r>
          </w:p>
        </w:tc>
        <w:tc>
          <w:tcPr>
            <w:tcW w:w="1350" w:type="dxa"/>
          </w:tcPr>
          <w:p w14:paraId="52D853DF" w14:textId="77777777" w:rsidR="00546F5C" w:rsidRPr="00F65579" w:rsidRDefault="00546F5C" w:rsidP="004D5749">
            <w:pPr>
              <w:pStyle w:val="Tabletextright"/>
            </w:pPr>
            <w:r w:rsidRPr="00F65579">
              <w:t>1</w:t>
            </w:r>
            <w:r w:rsidRPr="00F65579">
              <w:rPr>
                <w:rFonts w:ascii="Calibri" w:hAnsi="Calibri" w:cs="Calibri"/>
              </w:rPr>
              <w:t> </w:t>
            </w:r>
            <w:r w:rsidRPr="00F65579">
              <w:t>200 000</w:t>
            </w:r>
          </w:p>
        </w:tc>
      </w:tr>
      <w:tr w:rsidR="00546F5C" w:rsidRPr="00F65579" w14:paraId="5037BD50" w14:textId="77777777" w:rsidTr="00AA5F05">
        <w:tc>
          <w:tcPr>
            <w:tcW w:w="3438" w:type="dxa"/>
          </w:tcPr>
          <w:p w14:paraId="099000B6" w14:textId="77777777" w:rsidR="00546F5C" w:rsidRPr="00F65579" w:rsidRDefault="00546F5C" w:rsidP="00546F5C">
            <w:pPr>
              <w:pStyle w:val="Tabletext"/>
            </w:pPr>
            <w:r w:rsidRPr="00F65579">
              <w:t xml:space="preserve">Kinglake Town Centre Streetscape Renewal </w:t>
            </w:r>
          </w:p>
        </w:tc>
        <w:tc>
          <w:tcPr>
            <w:tcW w:w="3240" w:type="dxa"/>
            <w:shd w:val="clear" w:color="auto" w:fill="D9D9D9" w:themeFill="background1" w:themeFillShade="D9"/>
          </w:tcPr>
          <w:p w14:paraId="74780A13" w14:textId="77777777" w:rsidR="00546F5C" w:rsidRPr="00F65579" w:rsidRDefault="00546F5C" w:rsidP="00546F5C">
            <w:pPr>
              <w:pStyle w:val="Tabletext"/>
            </w:pPr>
            <w:r w:rsidRPr="00F65579">
              <w:t>Regional Development Victoria</w:t>
            </w:r>
          </w:p>
        </w:tc>
        <w:tc>
          <w:tcPr>
            <w:tcW w:w="1350" w:type="dxa"/>
          </w:tcPr>
          <w:p w14:paraId="3C277171" w14:textId="77777777" w:rsidR="00546F5C" w:rsidRPr="00F65579" w:rsidRDefault="00546F5C" w:rsidP="004D5749">
            <w:pPr>
              <w:pStyle w:val="Tabletextright"/>
            </w:pPr>
            <w:r w:rsidRPr="00F65579">
              <w:t>750 000</w:t>
            </w:r>
          </w:p>
        </w:tc>
      </w:tr>
      <w:tr w:rsidR="00546F5C" w:rsidRPr="00F65579" w14:paraId="2564B8CF" w14:textId="77777777" w:rsidTr="00AA5F05">
        <w:tc>
          <w:tcPr>
            <w:tcW w:w="3438" w:type="dxa"/>
          </w:tcPr>
          <w:p w14:paraId="056687EC" w14:textId="77777777" w:rsidR="00546F5C" w:rsidRPr="00F65579" w:rsidRDefault="00546F5C" w:rsidP="00546F5C">
            <w:pPr>
              <w:pStyle w:val="Tabletext"/>
            </w:pPr>
            <w:r w:rsidRPr="00F65579">
              <w:t xml:space="preserve">Donald </w:t>
            </w:r>
            <w:r w:rsidR="00FC36B4" w:rsidRPr="00F65579">
              <w:t>multipurpose community facility redevelopment</w:t>
            </w:r>
          </w:p>
        </w:tc>
        <w:tc>
          <w:tcPr>
            <w:tcW w:w="3240" w:type="dxa"/>
            <w:shd w:val="clear" w:color="auto" w:fill="D9D9D9" w:themeFill="background1" w:themeFillShade="D9"/>
          </w:tcPr>
          <w:p w14:paraId="497924C0" w14:textId="77777777" w:rsidR="00546F5C" w:rsidRPr="00F65579" w:rsidRDefault="00546F5C" w:rsidP="00546F5C">
            <w:pPr>
              <w:pStyle w:val="Tabletext"/>
            </w:pPr>
            <w:r w:rsidRPr="00F65579">
              <w:t>Regional Development Victoria</w:t>
            </w:r>
          </w:p>
        </w:tc>
        <w:tc>
          <w:tcPr>
            <w:tcW w:w="1350" w:type="dxa"/>
          </w:tcPr>
          <w:p w14:paraId="4783C68C" w14:textId="77777777" w:rsidR="00546F5C" w:rsidRPr="00F65579" w:rsidRDefault="00546F5C" w:rsidP="004D5749">
            <w:pPr>
              <w:pStyle w:val="Tabletextright"/>
            </w:pPr>
            <w:r w:rsidRPr="00F65579">
              <w:t>500 000</w:t>
            </w:r>
          </w:p>
        </w:tc>
      </w:tr>
      <w:tr w:rsidR="00546F5C" w:rsidRPr="00F65579" w14:paraId="3EDE3B21" w14:textId="77777777" w:rsidTr="00AA5F05">
        <w:tc>
          <w:tcPr>
            <w:tcW w:w="3438" w:type="dxa"/>
          </w:tcPr>
          <w:p w14:paraId="2412AFC6" w14:textId="77777777" w:rsidR="00546F5C" w:rsidRPr="00F65579" w:rsidRDefault="00546F5C" w:rsidP="00546F5C">
            <w:pPr>
              <w:pStyle w:val="Tabletext"/>
            </w:pPr>
            <w:r w:rsidRPr="00F65579">
              <w:t xml:space="preserve">Lake Wendouree </w:t>
            </w:r>
            <w:r w:rsidR="00FC36B4" w:rsidRPr="00F65579">
              <w:t>community outdoor gym facilities</w:t>
            </w:r>
          </w:p>
        </w:tc>
        <w:tc>
          <w:tcPr>
            <w:tcW w:w="3240" w:type="dxa"/>
            <w:shd w:val="clear" w:color="auto" w:fill="D9D9D9" w:themeFill="background1" w:themeFillShade="D9"/>
          </w:tcPr>
          <w:p w14:paraId="7BEDF8D9" w14:textId="77777777" w:rsidR="00546F5C" w:rsidRPr="00F65579" w:rsidRDefault="00546F5C" w:rsidP="00546F5C">
            <w:pPr>
              <w:pStyle w:val="Tabletext"/>
            </w:pPr>
            <w:r w:rsidRPr="00F65579">
              <w:t>Regional Development Victoria</w:t>
            </w:r>
          </w:p>
        </w:tc>
        <w:tc>
          <w:tcPr>
            <w:tcW w:w="1350" w:type="dxa"/>
          </w:tcPr>
          <w:p w14:paraId="73708654" w14:textId="77777777" w:rsidR="00546F5C" w:rsidRPr="00F65579" w:rsidRDefault="00546F5C" w:rsidP="004D5749">
            <w:pPr>
              <w:pStyle w:val="Tabletextright"/>
            </w:pPr>
            <w:r w:rsidRPr="00F65579">
              <w:t>272 000</w:t>
            </w:r>
          </w:p>
        </w:tc>
      </w:tr>
      <w:tr w:rsidR="00546F5C" w:rsidRPr="00F65579" w14:paraId="4756D1A1" w14:textId="77777777" w:rsidTr="00AA5F05">
        <w:tc>
          <w:tcPr>
            <w:tcW w:w="3438" w:type="dxa"/>
          </w:tcPr>
          <w:p w14:paraId="6E8F2924" w14:textId="77777777" w:rsidR="00546F5C" w:rsidRPr="00F65579" w:rsidRDefault="00546F5C" w:rsidP="00546F5C">
            <w:pPr>
              <w:pStyle w:val="Tabletext"/>
            </w:pPr>
            <w:r w:rsidRPr="00F65579">
              <w:t>The Southern Aurora 50</w:t>
            </w:r>
            <w:r w:rsidRPr="00F65579">
              <w:rPr>
                <w:vertAlign w:val="superscript"/>
              </w:rPr>
              <w:t>th</w:t>
            </w:r>
            <w:r w:rsidRPr="00F65579">
              <w:t xml:space="preserve"> </w:t>
            </w:r>
            <w:r w:rsidR="00FC36B4" w:rsidRPr="00F65579">
              <w:t>anniversary memorial</w:t>
            </w:r>
          </w:p>
        </w:tc>
        <w:tc>
          <w:tcPr>
            <w:tcW w:w="3240" w:type="dxa"/>
            <w:shd w:val="clear" w:color="auto" w:fill="D9D9D9" w:themeFill="background1" w:themeFillShade="D9"/>
          </w:tcPr>
          <w:p w14:paraId="052A4736" w14:textId="77777777" w:rsidR="00546F5C" w:rsidRPr="00F65579" w:rsidRDefault="00546F5C" w:rsidP="00546F5C">
            <w:pPr>
              <w:pStyle w:val="Tabletext"/>
            </w:pPr>
            <w:r w:rsidRPr="00F65579">
              <w:t>Regional Development Victoria</w:t>
            </w:r>
          </w:p>
        </w:tc>
        <w:tc>
          <w:tcPr>
            <w:tcW w:w="1350" w:type="dxa"/>
          </w:tcPr>
          <w:p w14:paraId="41FAA348" w14:textId="77777777" w:rsidR="00546F5C" w:rsidRPr="00F65579" w:rsidRDefault="00546F5C" w:rsidP="004D5749">
            <w:pPr>
              <w:pStyle w:val="Tabletextright"/>
            </w:pPr>
            <w:r w:rsidRPr="00F65579">
              <w:t>100</w:t>
            </w:r>
            <w:r w:rsidRPr="00F65579">
              <w:rPr>
                <w:rFonts w:ascii="Calibri" w:hAnsi="Calibri" w:cs="Calibri"/>
              </w:rPr>
              <w:t> </w:t>
            </w:r>
            <w:r w:rsidRPr="00F65579">
              <w:t>000</w:t>
            </w:r>
          </w:p>
        </w:tc>
      </w:tr>
      <w:tr w:rsidR="00546F5C" w:rsidRPr="00F65579" w14:paraId="5B3088D5" w14:textId="77777777" w:rsidTr="00AA5F05">
        <w:tc>
          <w:tcPr>
            <w:tcW w:w="3438" w:type="dxa"/>
          </w:tcPr>
          <w:p w14:paraId="68B4EA79" w14:textId="77777777" w:rsidR="00546F5C" w:rsidRPr="00F65579" w:rsidRDefault="00546F5C" w:rsidP="00546F5C">
            <w:pPr>
              <w:pStyle w:val="Tabletext"/>
            </w:pPr>
            <w:r w:rsidRPr="00F65579">
              <w:t xml:space="preserve">Euroa (Friendlies Oval to Memorial Reserve) </w:t>
            </w:r>
            <w:r w:rsidR="00FC36B4" w:rsidRPr="00F65579">
              <w:t>town link</w:t>
            </w:r>
          </w:p>
        </w:tc>
        <w:tc>
          <w:tcPr>
            <w:tcW w:w="3240" w:type="dxa"/>
            <w:shd w:val="clear" w:color="auto" w:fill="D9D9D9" w:themeFill="background1" w:themeFillShade="D9"/>
          </w:tcPr>
          <w:p w14:paraId="7F940DC1" w14:textId="77777777" w:rsidR="00546F5C" w:rsidRPr="00F65579" w:rsidRDefault="00546F5C" w:rsidP="00546F5C">
            <w:pPr>
              <w:pStyle w:val="Tabletext"/>
            </w:pPr>
            <w:r w:rsidRPr="00F65579">
              <w:t>Regional Development Victoria</w:t>
            </w:r>
          </w:p>
        </w:tc>
        <w:tc>
          <w:tcPr>
            <w:tcW w:w="1350" w:type="dxa"/>
          </w:tcPr>
          <w:p w14:paraId="6DE0913B" w14:textId="77777777" w:rsidR="00546F5C" w:rsidRPr="00F65579" w:rsidRDefault="00546F5C" w:rsidP="004D5749">
            <w:pPr>
              <w:pStyle w:val="Tabletextright"/>
            </w:pPr>
            <w:r w:rsidRPr="00F65579">
              <w:t>200</w:t>
            </w:r>
            <w:r w:rsidRPr="00F65579">
              <w:rPr>
                <w:rFonts w:ascii="Calibri" w:hAnsi="Calibri" w:cs="Calibri"/>
              </w:rPr>
              <w:t> </w:t>
            </w:r>
            <w:r w:rsidRPr="00F65579">
              <w:t>000</w:t>
            </w:r>
          </w:p>
        </w:tc>
      </w:tr>
      <w:tr w:rsidR="00546F5C" w:rsidRPr="00F65579" w14:paraId="3CAF5961" w14:textId="77777777" w:rsidTr="00AA5F05">
        <w:tc>
          <w:tcPr>
            <w:tcW w:w="3438" w:type="dxa"/>
          </w:tcPr>
          <w:p w14:paraId="6FFE2BB7" w14:textId="77777777" w:rsidR="00546F5C" w:rsidRPr="00F65579" w:rsidRDefault="00546F5C" w:rsidP="00546F5C">
            <w:pPr>
              <w:pStyle w:val="Tabletext"/>
            </w:pPr>
            <w:r w:rsidRPr="00F65579">
              <w:t>The Age Music Victoria Awards 2018</w:t>
            </w:r>
          </w:p>
        </w:tc>
        <w:tc>
          <w:tcPr>
            <w:tcW w:w="3240" w:type="dxa"/>
            <w:shd w:val="clear" w:color="auto" w:fill="D9D9D9" w:themeFill="background1" w:themeFillShade="D9"/>
          </w:tcPr>
          <w:p w14:paraId="04E0119B" w14:textId="77777777" w:rsidR="00546F5C" w:rsidRPr="00F65579" w:rsidRDefault="00546F5C" w:rsidP="00546F5C">
            <w:pPr>
              <w:pStyle w:val="Tabletext"/>
            </w:pPr>
            <w:r w:rsidRPr="00F65579">
              <w:t>Creative Victoria</w:t>
            </w:r>
          </w:p>
        </w:tc>
        <w:tc>
          <w:tcPr>
            <w:tcW w:w="1350" w:type="dxa"/>
          </w:tcPr>
          <w:p w14:paraId="2310202E" w14:textId="77777777" w:rsidR="00546F5C" w:rsidRPr="00F65579" w:rsidRDefault="00546F5C" w:rsidP="004D5749">
            <w:pPr>
              <w:pStyle w:val="Tabletextright"/>
            </w:pPr>
            <w:r w:rsidRPr="00F65579">
              <w:t>15</w:t>
            </w:r>
            <w:r w:rsidRPr="00F65579">
              <w:rPr>
                <w:rFonts w:ascii="Calibri" w:hAnsi="Calibri" w:cs="Calibri"/>
              </w:rPr>
              <w:t> </w:t>
            </w:r>
            <w:r w:rsidRPr="00F65579">
              <w:t>000</w:t>
            </w:r>
          </w:p>
        </w:tc>
      </w:tr>
      <w:tr w:rsidR="00546F5C" w:rsidRPr="00F65579" w14:paraId="41512E5A" w14:textId="77777777" w:rsidTr="00AA5F05">
        <w:tc>
          <w:tcPr>
            <w:tcW w:w="3438" w:type="dxa"/>
          </w:tcPr>
          <w:p w14:paraId="2E04C1D2" w14:textId="77777777" w:rsidR="00546F5C" w:rsidRPr="00F65579" w:rsidRDefault="00546F5C" w:rsidP="00546F5C">
            <w:pPr>
              <w:pStyle w:val="Tabletext"/>
            </w:pPr>
            <w:r w:rsidRPr="00F65579">
              <w:t>Monash Gallery of Art</w:t>
            </w:r>
            <w:r w:rsidR="00FC36B4" w:rsidRPr="00F65579">
              <w:t xml:space="preserve"> and </w:t>
            </w:r>
            <w:r w:rsidRPr="00F65579">
              <w:t xml:space="preserve">Wheelers Hill Library – </w:t>
            </w:r>
            <w:r w:rsidR="00FC36B4" w:rsidRPr="00F65579">
              <w:t xml:space="preserve">integrated cultural hub proposal </w:t>
            </w:r>
          </w:p>
        </w:tc>
        <w:tc>
          <w:tcPr>
            <w:tcW w:w="3240" w:type="dxa"/>
            <w:shd w:val="clear" w:color="auto" w:fill="D9D9D9" w:themeFill="background1" w:themeFillShade="D9"/>
          </w:tcPr>
          <w:p w14:paraId="078C5821" w14:textId="77777777" w:rsidR="00546F5C" w:rsidRPr="00F65579" w:rsidRDefault="00546F5C" w:rsidP="00546F5C">
            <w:pPr>
              <w:pStyle w:val="Tabletext"/>
            </w:pPr>
            <w:r w:rsidRPr="00F65579">
              <w:t>Creative Victoria</w:t>
            </w:r>
          </w:p>
        </w:tc>
        <w:tc>
          <w:tcPr>
            <w:tcW w:w="1350" w:type="dxa"/>
          </w:tcPr>
          <w:p w14:paraId="2E1D9E5D" w14:textId="77777777" w:rsidR="00546F5C" w:rsidRPr="00F65579" w:rsidRDefault="00546F5C" w:rsidP="004D5749">
            <w:pPr>
              <w:pStyle w:val="Tabletextright"/>
            </w:pPr>
            <w:r w:rsidRPr="00F65579">
              <w:t>400</w:t>
            </w:r>
            <w:r w:rsidRPr="00F65579">
              <w:rPr>
                <w:rFonts w:ascii="Calibri" w:hAnsi="Calibri" w:cs="Calibri"/>
              </w:rPr>
              <w:t> </w:t>
            </w:r>
            <w:r w:rsidRPr="00F65579">
              <w:t>000</w:t>
            </w:r>
          </w:p>
        </w:tc>
      </w:tr>
      <w:tr w:rsidR="00546F5C" w:rsidRPr="00F65579" w14:paraId="7117430C" w14:textId="77777777" w:rsidTr="00AA5F05">
        <w:tc>
          <w:tcPr>
            <w:tcW w:w="3438" w:type="dxa"/>
          </w:tcPr>
          <w:p w14:paraId="626C00FE" w14:textId="77777777" w:rsidR="00546F5C" w:rsidRPr="00F65579" w:rsidRDefault="00546F5C" w:rsidP="00546F5C">
            <w:pPr>
              <w:pStyle w:val="Tabletext"/>
            </w:pPr>
            <w:r w:rsidRPr="00F65579">
              <w:t>The Push Inc</w:t>
            </w:r>
            <w:r w:rsidR="00FC36B4" w:rsidRPr="00F65579">
              <w:t>.</w:t>
            </w:r>
            <w:r w:rsidRPr="00F65579">
              <w:t xml:space="preserve"> – Changes Youth Music Forum</w:t>
            </w:r>
            <w:r w:rsidR="00FC36B4" w:rsidRPr="00F65579">
              <w:t xml:space="preserve"> and </w:t>
            </w:r>
            <w:r w:rsidRPr="00F65579">
              <w:t>Live and Local Program</w:t>
            </w:r>
          </w:p>
        </w:tc>
        <w:tc>
          <w:tcPr>
            <w:tcW w:w="3240" w:type="dxa"/>
            <w:shd w:val="clear" w:color="auto" w:fill="D9D9D9" w:themeFill="background1" w:themeFillShade="D9"/>
          </w:tcPr>
          <w:p w14:paraId="646F095B" w14:textId="77777777" w:rsidR="00546F5C" w:rsidRPr="00F65579" w:rsidRDefault="00546F5C" w:rsidP="00546F5C">
            <w:pPr>
              <w:pStyle w:val="Tabletext"/>
            </w:pPr>
            <w:r w:rsidRPr="00F65579">
              <w:t>Creative Victoria</w:t>
            </w:r>
          </w:p>
        </w:tc>
        <w:tc>
          <w:tcPr>
            <w:tcW w:w="1350" w:type="dxa"/>
          </w:tcPr>
          <w:p w14:paraId="12C6D648" w14:textId="77777777" w:rsidR="00546F5C" w:rsidRPr="00F65579" w:rsidRDefault="00546F5C" w:rsidP="004D5749">
            <w:pPr>
              <w:pStyle w:val="Tabletextright"/>
            </w:pPr>
            <w:r w:rsidRPr="00F65579">
              <w:t>250</w:t>
            </w:r>
            <w:r w:rsidRPr="00F65579">
              <w:rPr>
                <w:rFonts w:ascii="Calibri" w:hAnsi="Calibri" w:cs="Calibri"/>
              </w:rPr>
              <w:t> </w:t>
            </w:r>
            <w:r w:rsidRPr="00F65579">
              <w:t>000</w:t>
            </w:r>
          </w:p>
        </w:tc>
      </w:tr>
      <w:tr w:rsidR="00546F5C" w:rsidRPr="00F65579" w14:paraId="4103DF61" w14:textId="77777777" w:rsidTr="00AA5F05">
        <w:tc>
          <w:tcPr>
            <w:tcW w:w="3438" w:type="dxa"/>
          </w:tcPr>
          <w:p w14:paraId="24741AB9" w14:textId="77777777" w:rsidR="00546F5C" w:rsidRPr="00F65579" w:rsidRDefault="00546F5C" w:rsidP="00546F5C">
            <w:pPr>
              <w:pStyle w:val="Tabletext"/>
            </w:pPr>
            <w:r w:rsidRPr="00F65579">
              <w:t>Rebuild of the La Mama Theatre</w:t>
            </w:r>
          </w:p>
        </w:tc>
        <w:tc>
          <w:tcPr>
            <w:tcW w:w="3240" w:type="dxa"/>
            <w:shd w:val="clear" w:color="auto" w:fill="D9D9D9" w:themeFill="background1" w:themeFillShade="D9"/>
          </w:tcPr>
          <w:p w14:paraId="1531EC53" w14:textId="77777777" w:rsidR="00546F5C" w:rsidRPr="00F65579" w:rsidRDefault="00546F5C" w:rsidP="00546F5C">
            <w:pPr>
              <w:pStyle w:val="Tabletext"/>
            </w:pPr>
            <w:r w:rsidRPr="00F65579">
              <w:t>Creative Victoria</w:t>
            </w:r>
          </w:p>
        </w:tc>
        <w:tc>
          <w:tcPr>
            <w:tcW w:w="1350" w:type="dxa"/>
          </w:tcPr>
          <w:p w14:paraId="3743D9B6" w14:textId="77777777" w:rsidR="00546F5C" w:rsidRPr="00F65579" w:rsidRDefault="00546F5C" w:rsidP="004D5749">
            <w:pPr>
              <w:pStyle w:val="Tabletextright"/>
            </w:pPr>
            <w:r w:rsidRPr="00F65579">
              <w:t>1</w:t>
            </w:r>
            <w:r w:rsidRPr="00F65579">
              <w:rPr>
                <w:rFonts w:ascii="Calibri" w:hAnsi="Calibri" w:cs="Calibri"/>
              </w:rPr>
              <w:t> </w:t>
            </w:r>
            <w:r w:rsidRPr="00F65579">
              <w:t>000</w:t>
            </w:r>
            <w:r w:rsidRPr="00F65579">
              <w:rPr>
                <w:rFonts w:ascii="Calibri" w:hAnsi="Calibri" w:cs="Calibri"/>
              </w:rPr>
              <w:t> </w:t>
            </w:r>
            <w:r w:rsidRPr="00F65579">
              <w:t>000</w:t>
            </w:r>
          </w:p>
        </w:tc>
      </w:tr>
      <w:tr w:rsidR="00546F5C" w:rsidRPr="00F65579" w14:paraId="684B9372" w14:textId="77777777" w:rsidTr="00AA5F05">
        <w:tc>
          <w:tcPr>
            <w:tcW w:w="3438" w:type="dxa"/>
          </w:tcPr>
          <w:p w14:paraId="4C9D51EC" w14:textId="77777777" w:rsidR="00546F5C" w:rsidRPr="00F65579" w:rsidRDefault="00546F5C" w:rsidP="00546F5C">
            <w:pPr>
              <w:pStyle w:val="Tabletext"/>
            </w:pPr>
            <w:r w:rsidRPr="00F65579">
              <w:t>West of Melbourne Economic Development Alliance</w:t>
            </w:r>
          </w:p>
        </w:tc>
        <w:tc>
          <w:tcPr>
            <w:tcW w:w="3240" w:type="dxa"/>
            <w:shd w:val="clear" w:color="auto" w:fill="D9D9D9" w:themeFill="background1" w:themeFillShade="D9"/>
          </w:tcPr>
          <w:p w14:paraId="4A5CA1BA" w14:textId="77777777" w:rsidR="00546F5C" w:rsidRPr="00F65579" w:rsidRDefault="00546F5C" w:rsidP="00546F5C">
            <w:pPr>
              <w:pStyle w:val="Tabletext"/>
            </w:pPr>
            <w:r w:rsidRPr="00F65579">
              <w:t>Precincts Development and Delivery</w:t>
            </w:r>
          </w:p>
        </w:tc>
        <w:tc>
          <w:tcPr>
            <w:tcW w:w="1350" w:type="dxa"/>
          </w:tcPr>
          <w:p w14:paraId="5EB531FD" w14:textId="77777777" w:rsidR="00546F5C" w:rsidRPr="00F65579" w:rsidRDefault="00546F5C" w:rsidP="004D5749">
            <w:pPr>
              <w:pStyle w:val="Tabletextright"/>
            </w:pPr>
            <w:r w:rsidRPr="00F65579">
              <w:t>200</w:t>
            </w:r>
            <w:r w:rsidRPr="00F65579">
              <w:rPr>
                <w:rFonts w:ascii="Calibri" w:hAnsi="Calibri" w:cs="Calibri"/>
              </w:rPr>
              <w:t> </w:t>
            </w:r>
            <w:r w:rsidRPr="00F65579">
              <w:t>000</w:t>
            </w:r>
          </w:p>
        </w:tc>
      </w:tr>
      <w:tr w:rsidR="00546F5C" w:rsidRPr="00F65579" w14:paraId="13E104BC" w14:textId="77777777" w:rsidTr="00AA5F05">
        <w:tc>
          <w:tcPr>
            <w:tcW w:w="3438" w:type="dxa"/>
          </w:tcPr>
          <w:p w14:paraId="366462C4" w14:textId="77777777" w:rsidR="00546F5C" w:rsidRPr="00F65579" w:rsidRDefault="00546F5C" w:rsidP="00546F5C">
            <w:pPr>
              <w:pStyle w:val="Tabletext"/>
            </w:pPr>
            <w:r w:rsidRPr="00F65579">
              <w:t>Lexton Community Hub</w:t>
            </w:r>
          </w:p>
        </w:tc>
        <w:tc>
          <w:tcPr>
            <w:tcW w:w="3240" w:type="dxa"/>
            <w:shd w:val="clear" w:color="auto" w:fill="D9D9D9" w:themeFill="background1" w:themeFillShade="D9"/>
          </w:tcPr>
          <w:p w14:paraId="442DD7B0" w14:textId="77777777" w:rsidR="00546F5C" w:rsidRPr="00F65579" w:rsidRDefault="00546F5C" w:rsidP="00546F5C">
            <w:pPr>
              <w:pStyle w:val="Tabletext"/>
            </w:pPr>
            <w:r w:rsidRPr="00F65579">
              <w:t>Sport and Recreation Victoria</w:t>
            </w:r>
          </w:p>
        </w:tc>
        <w:tc>
          <w:tcPr>
            <w:tcW w:w="1350" w:type="dxa"/>
          </w:tcPr>
          <w:p w14:paraId="2DB856A7" w14:textId="77777777" w:rsidR="00546F5C" w:rsidRPr="00F65579" w:rsidRDefault="00546F5C" w:rsidP="004D5749">
            <w:pPr>
              <w:pStyle w:val="Tabletextright"/>
            </w:pPr>
            <w:r w:rsidRPr="00F65579">
              <w:t>500</w:t>
            </w:r>
            <w:r w:rsidRPr="00F65579">
              <w:rPr>
                <w:rFonts w:ascii="Calibri" w:hAnsi="Calibri" w:cs="Calibri"/>
              </w:rPr>
              <w:t> </w:t>
            </w:r>
            <w:r w:rsidRPr="00F65579">
              <w:t>000</w:t>
            </w:r>
          </w:p>
        </w:tc>
      </w:tr>
      <w:tr w:rsidR="00546F5C" w:rsidRPr="00F65579" w14:paraId="47831DE5" w14:textId="77777777" w:rsidTr="00AA5F05">
        <w:tc>
          <w:tcPr>
            <w:tcW w:w="3438" w:type="dxa"/>
          </w:tcPr>
          <w:p w14:paraId="3A7F5F63" w14:textId="77777777" w:rsidR="00546F5C" w:rsidRPr="00F65579" w:rsidRDefault="00546F5C" w:rsidP="00546F5C">
            <w:pPr>
              <w:pStyle w:val="Tabletext"/>
            </w:pPr>
            <w:r w:rsidRPr="00F65579">
              <w:t xml:space="preserve">Parkdale Vultures Amateur Football Club </w:t>
            </w:r>
            <w:r w:rsidR="00FC36B4" w:rsidRPr="00F65579">
              <w:t>new scoreboard</w:t>
            </w:r>
          </w:p>
        </w:tc>
        <w:tc>
          <w:tcPr>
            <w:tcW w:w="3240" w:type="dxa"/>
            <w:shd w:val="clear" w:color="auto" w:fill="D9D9D9" w:themeFill="background1" w:themeFillShade="D9"/>
          </w:tcPr>
          <w:p w14:paraId="437B308E" w14:textId="77777777" w:rsidR="00546F5C" w:rsidRPr="00F65579" w:rsidRDefault="00546F5C" w:rsidP="00546F5C">
            <w:pPr>
              <w:pStyle w:val="Tabletext"/>
            </w:pPr>
            <w:r w:rsidRPr="00F65579">
              <w:t>Sport and Recreation Victoria</w:t>
            </w:r>
          </w:p>
        </w:tc>
        <w:tc>
          <w:tcPr>
            <w:tcW w:w="1350" w:type="dxa"/>
          </w:tcPr>
          <w:p w14:paraId="68029E63" w14:textId="77777777" w:rsidR="00546F5C" w:rsidRPr="00F65579" w:rsidRDefault="00546F5C" w:rsidP="004D5749">
            <w:pPr>
              <w:pStyle w:val="Tabletextright"/>
            </w:pPr>
            <w:r w:rsidRPr="00F65579">
              <w:t>60</w:t>
            </w:r>
            <w:r w:rsidRPr="00F65579">
              <w:rPr>
                <w:rFonts w:ascii="Calibri" w:hAnsi="Calibri" w:cs="Calibri"/>
              </w:rPr>
              <w:t> </w:t>
            </w:r>
            <w:r w:rsidRPr="00F65579">
              <w:t>000</w:t>
            </w:r>
          </w:p>
        </w:tc>
      </w:tr>
      <w:tr w:rsidR="00546F5C" w:rsidRPr="00F65579" w14:paraId="7CB9D9BA" w14:textId="77777777" w:rsidTr="00AA5F05">
        <w:tc>
          <w:tcPr>
            <w:tcW w:w="3438" w:type="dxa"/>
          </w:tcPr>
          <w:p w14:paraId="0C1EC38B" w14:textId="77777777" w:rsidR="00546F5C" w:rsidRPr="00F65579" w:rsidRDefault="00546F5C" w:rsidP="00546F5C">
            <w:pPr>
              <w:pStyle w:val="Tabletext"/>
            </w:pPr>
            <w:r w:rsidRPr="00F65579">
              <w:lastRenderedPageBreak/>
              <w:t xml:space="preserve">Maribyrnong Park </w:t>
            </w:r>
            <w:r w:rsidR="00FC36B4" w:rsidRPr="00F65579">
              <w:t>cricket facility</w:t>
            </w:r>
          </w:p>
        </w:tc>
        <w:tc>
          <w:tcPr>
            <w:tcW w:w="3240" w:type="dxa"/>
            <w:shd w:val="clear" w:color="auto" w:fill="D9D9D9" w:themeFill="background1" w:themeFillShade="D9"/>
          </w:tcPr>
          <w:p w14:paraId="13406DD0" w14:textId="77777777" w:rsidR="00546F5C" w:rsidRPr="00F65579" w:rsidRDefault="00546F5C" w:rsidP="00546F5C">
            <w:pPr>
              <w:pStyle w:val="Tabletext"/>
            </w:pPr>
            <w:r w:rsidRPr="00F65579">
              <w:t>Sport and Recreation Victoria</w:t>
            </w:r>
          </w:p>
        </w:tc>
        <w:tc>
          <w:tcPr>
            <w:tcW w:w="1350" w:type="dxa"/>
          </w:tcPr>
          <w:p w14:paraId="29C16E86" w14:textId="77777777" w:rsidR="00546F5C" w:rsidRPr="00F65579" w:rsidRDefault="00546F5C" w:rsidP="004D5749">
            <w:pPr>
              <w:pStyle w:val="Tabletextright"/>
            </w:pPr>
            <w:r w:rsidRPr="00F65579">
              <w:t>20</w:t>
            </w:r>
            <w:r w:rsidRPr="00F65579">
              <w:rPr>
                <w:rFonts w:ascii="Calibri" w:hAnsi="Calibri" w:cs="Calibri"/>
              </w:rPr>
              <w:t> </w:t>
            </w:r>
            <w:r w:rsidRPr="00F65579">
              <w:t>000</w:t>
            </w:r>
          </w:p>
        </w:tc>
      </w:tr>
      <w:tr w:rsidR="00546F5C" w:rsidRPr="00F65579" w14:paraId="2C3D1C6E" w14:textId="77777777" w:rsidTr="00AA5F05">
        <w:tc>
          <w:tcPr>
            <w:tcW w:w="3438" w:type="dxa"/>
          </w:tcPr>
          <w:p w14:paraId="00E2A69E" w14:textId="77777777" w:rsidR="00546F5C" w:rsidRPr="00F65579" w:rsidRDefault="00546F5C" w:rsidP="00546F5C">
            <w:pPr>
              <w:pStyle w:val="Tabletext"/>
            </w:pPr>
            <w:r w:rsidRPr="00F65579">
              <w:t>Cardinia Shire Council – Koo Wee Rup Tennis Club</w:t>
            </w:r>
          </w:p>
        </w:tc>
        <w:tc>
          <w:tcPr>
            <w:tcW w:w="3240" w:type="dxa"/>
            <w:shd w:val="clear" w:color="auto" w:fill="D9D9D9" w:themeFill="background1" w:themeFillShade="D9"/>
          </w:tcPr>
          <w:p w14:paraId="121E9A32" w14:textId="77777777" w:rsidR="00546F5C" w:rsidRPr="00F65579" w:rsidRDefault="00546F5C" w:rsidP="00546F5C">
            <w:pPr>
              <w:pStyle w:val="Tabletext"/>
            </w:pPr>
            <w:r w:rsidRPr="00F65579">
              <w:t>Sport and Recreation Victoria</w:t>
            </w:r>
          </w:p>
        </w:tc>
        <w:tc>
          <w:tcPr>
            <w:tcW w:w="1350" w:type="dxa"/>
          </w:tcPr>
          <w:p w14:paraId="3B0E3CBE" w14:textId="77777777" w:rsidR="00546F5C" w:rsidRPr="00F65579" w:rsidRDefault="00546F5C" w:rsidP="004D5749">
            <w:pPr>
              <w:pStyle w:val="Tabletextright"/>
            </w:pPr>
            <w:r w:rsidRPr="00F65579">
              <w:t>250</w:t>
            </w:r>
            <w:r w:rsidRPr="00F65579">
              <w:rPr>
                <w:rFonts w:ascii="Calibri" w:hAnsi="Calibri" w:cs="Calibri"/>
              </w:rPr>
              <w:t> </w:t>
            </w:r>
            <w:r w:rsidRPr="00F65579">
              <w:t>000</w:t>
            </w:r>
          </w:p>
        </w:tc>
      </w:tr>
      <w:tr w:rsidR="00546F5C" w:rsidRPr="00F65579" w14:paraId="42003CBC" w14:textId="77777777" w:rsidTr="00AA5F05">
        <w:tc>
          <w:tcPr>
            <w:tcW w:w="3438" w:type="dxa"/>
          </w:tcPr>
          <w:p w14:paraId="3F786A33" w14:textId="77777777" w:rsidR="00546F5C" w:rsidRPr="00F65579" w:rsidRDefault="00546F5C" w:rsidP="00546F5C">
            <w:pPr>
              <w:pStyle w:val="Tabletext"/>
            </w:pPr>
            <w:r w:rsidRPr="00F65579">
              <w:t xml:space="preserve">Cardinia Shire Council – Pakenham </w:t>
            </w:r>
            <w:r w:rsidR="00FC36B4" w:rsidRPr="00F65579">
              <w:t xml:space="preserve">pool upgrade </w:t>
            </w:r>
          </w:p>
        </w:tc>
        <w:tc>
          <w:tcPr>
            <w:tcW w:w="3240" w:type="dxa"/>
            <w:shd w:val="clear" w:color="auto" w:fill="D9D9D9" w:themeFill="background1" w:themeFillShade="D9"/>
          </w:tcPr>
          <w:p w14:paraId="098EEFE3" w14:textId="77777777" w:rsidR="00546F5C" w:rsidRPr="00F65579" w:rsidRDefault="00546F5C" w:rsidP="00546F5C">
            <w:pPr>
              <w:pStyle w:val="Tabletext"/>
            </w:pPr>
            <w:r w:rsidRPr="00F65579">
              <w:t>Sport and Recreation Victoria</w:t>
            </w:r>
          </w:p>
        </w:tc>
        <w:tc>
          <w:tcPr>
            <w:tcW w:w="1350" w:type="dxa"/>
          </w:tcPr>
          <w:p w14:paraId="4B958446" w14:textId="77777777" w:rsidR="00546F5C" w:rsidRPr="00F65579" w:rsidRDefault="00546F5C" w:rsidP="004D5749">
            <w:pPr>
              <w:pStyle w:val="Tabletextright"/>
            </w:pPr>
            <w:r w:rsidRPr="00F65579">
              <w:t>105</w:t>
            </w:r>
            <w:r w:rsidRPr="00F65579">
              <w:rPr>
                <w:rFonts w:ascii="Calibri" w:hAnsi="Calibri" w:cs="Calibri"/>
              </w:rPr>
              <w:t> </w:t>
            </w:r>
            <w:r w:rsidRPr="00F65579">
              <w:t>000</w:t>
            </w:r>
          </w:p>
        </w:tc>
      </w:tr>
      <w:tr w:rsidR="00546F5C" w:rsidRPr="00F65579" w14:paraId="1E174F72" w14:textId="77777777" w:rsidTr="00AA5F05">
        <w:tc>
          <w:tcPr>
            <w:tcW w:w="3438" w:type="dxa"/>
          </w:tcPr>
          <w:p w14:paraId="1E26C0D4" w14:textId="77777777" w:rsidR="00546F5C" w:rsidRPr="00F65579" w:rsidRDefault="00546F5C" w:rsidP="00546F5C">
            <w:pPr>
              <w:pStyle w:val="Tabletext"/>
            </w:pPr>
            <w:r w:rsidRPr="00F65579">
              <w:t>Bass Coast Shire Council – Wonthaggi Boxing Club</w:t>
            </w:r>
          </w:p>
        </w:tc>
        <w:tc>
          <w:tcPr>
            <w:tcW w:w="3240" w:type="dxa"/>
            <w:shd w:val="clear" w:color="auto" w:fill="D9D9D9" w:themeFill="background1" w:themeFillShade="D9"/>
          </w:tcPr>
          <w:p w14:paraId="4FC05843" w14:textId="77777777" w:rsidR="00546F5C" w:rsidRPr="00F65579" w:rsidRDefault="00546F5C" w:rsidP="00546F5C">
            <w:pPr>
              <w:pStyle w:val="Tabletext"/>
            </w:pPr>
            <w:r w:rsidRPr="00F65579">
              <w:t>Sport and Recreation Victoria</w:t>
            </w:r>
          </w:p>
        </w:tc>
        <w:tc>
          <w:tcPr>
            <w:tcW w:w="1350" w:type="dxa"/>
          </w:tcPr>
          <w:p w14:paraId="2106D49D" w14:textId="77777777" w:rsidR="00546F5C" w:rsidRPr="00F65579" w:rsidRDefault="00546F5C" w:rsidP="004D5749">
            <w:pPr>
              <w:pStyle w:val="Tabletextright"/>
            </w:pPr>
            <w:r w:rsidRPr="00F65579">
              <w:t>17</w:t>
            </w:r>
            <w:r w:rsidRPr="00F65579">
              <w:rPr>
                <w:rFonts w:ascii="Calibri" w:hAnsi="Calibri" w:cs="Calibri"/>
              </w:rPr>
              <w:t> </w:t>
            </w:r>
            <w:r w:rsidRPr="00F65579">
              <w:t>000</w:t>
            </w:r>
          </w:p>
        </w:tc>
      </w:tr>
      <w:tr w:rsidR="00546F5C" w:rsidRPr="00F65579" w14:paraId="3F560DE9" w14:textId="77777777" w:rsidTr="00AA5F05">
        <w:tc>
          <w:tcPr>
            <w:tcW w:w="3438" w:type="dxa"/>
          </w:tcPr>
          <w:p w14:paraId="7F4F9C08" w14:textId="77777777" w:rsidR="00546F5C" w:rsidRPr="00F65579" w:rsidRDefault="00546F5C" w:rsidP="00546F5C">
            <w:pPr>
              <w:pStyle w:val="Tabletext"/>
            </w:pPr>
            <w:r w:rsidRPr="00F65579">
              <w:t xml:space="preserve">Benalla Shire Council – Benalla Football Club </w:t>
            </w:r>
            <w:r w:rsidR="00FC36B4" w:rsidRPr="00F65579">
              <w:t>upgrade</w:t>
            </w:r>
          </w:p>
        </w:tc>
        <w:tc>
          <w:tcPr>
            <w:tcW w:w="3240" w:type="dxa"/>
            <w:shd w:val="clear" w:color="auto" w:fill="D9D9D9" w:themeFill="background1" w:themeFillShade="D9"/>
          </w:tcPr>
          <w:p w14:paraId="2C21D405" w14:textId="77777777" w:rsidR="00546F5C" w:rsidRPr="00F65579" w:rsidRDefault="00546F5C" w:rsidP="00546F5C">
            <w:pPr>
              <w:pStyle w:val="Tabletext"/>
            </w:pPr>
            <w:r w:rsidRPr="00F65579">
              <w:t>Sport and Recreation Victoria</w:t>
            </w:r>
          </w:p>
        </w:tc>
        <w:tc>
          <w:tcPr>
            <w:tcW w:w="1350" w:type="dxa"/>
          </w:tcPr>
          <w:p w14:paraId="28CF9A10" w14:textId="77777777" w:rsidR="00546F5C" w:rsidRPr="00F65579" w:rsidRDefault="00546F5C" w:rsidP="004D5749">
            <w:pPr>
              <w:pStyle w:val="Tabletextright"/>
            </w:pPr>
            <w:r w:rsidRPr="00F65579">
              <w:t>500</w:t>
            </w:r>
            <w:r w:rsidRPr="00F65579">
              <w:rPr>
                <w:rFonts w:ascii="Calibri" w:hAnsi="Calibri" w:cs="Calibri"/>
              </w:rPr>
              <w:t> </w:t>
            </w:r>
            <w:r w:rsidRPr="00F65579">
              <w:t>000</w:t>
            </w:r>
          </w:p>
        </w:tc>
      </w:tr>
      <w:tr w:rsidR="00546F5C" w:rsidRPr="00F65579" w14:paraId="5A5BBE07" w14:textId="77777777" w:rsidTr="00AA5F05">
        <w:tc>
          <w:tcPr>
            <w:tcW w:w="3438" w:type="dxa"/>
          </w:tcPr>
          <w:p w14:paraId="63608307" w14:textId="77777777" w:rsidR="00546F5C" w:rsidRPr="00F65579" w:rsidRDefault="00546F5C" w:rsidP="00546F5C">
            <w:pPr>
              <w:pStyle w:val="Tabletext"/>
            </w:pPr>
            <w:r w:rsidRPr="00F65579">
              <w:t xml:space="preserve">City of Greater Dandenong – Ross Reserve Upgrade – Masterplan </w:t>
            </w:r>
            <w:r w:rsidR="00FC36B4" w:rsidRPr="00F65579">
              <w:t>integration and all</w:t>
            </w:r>
            <w:r w:rsidR="003E7C90" w:rsidRPr="00F65579">
              <w:noBreakHyphen/>
            </w:r>
            <w:r w:rsidR="00FC36B4" w:rsidRPr="00F65579">
              <w:t>abilities playground</w:t>
            </w:r>
          </w:p>
        </w:tc>
        <w:tc>
          <w:tcPr>
            <w:tcW w:w="3240" w:type="dxa"/>
            <w:shd w:val="clear" w:color="auto" w:fill="D9D9D9" w:themeFill="background1" w:themeFillShade="D9"/>
          </w:tcPr>
          <w:p w14:paraId="088F8627" w14:textId="77777777" w:rsidR="00546F5C" w:rsidRPr="00F65579" w:rsidRDefault="00546F5C" w:rsidP="00546F5C">
            <w:pPr>
              <w:pStyle w:val="Tabletext"/>
            </w:pPr>
            <w:r w:rsidRPr="00F65579">
              <w:t>Sport and Recreation Victoria</w:t>
            </w:r>
          </w:p>
        </w:tc>
        <w:tc>
          <w:tcPr>
            <w:tcW w:w="1350" w:type="dxa"/>
          </w:tcPr>
          <w:p w14:paraId="051A3B25" w14:textId="77777777" w:rsidR="00546F5C" w:rsidRPr="00F65579" w:rsidRDefault="00546F5C" w:rsidP="004D5749">
            <w:pPr>
              <w:pStyle w:val="Tabletextright"/>
            </w:pPr>
            <w:r w:rsidRPr="00F65579">
              <w:t>750</w:t>
            </w:r>
            <w:r w:rsidRPr="00F65579">
              <w:rPr>
                <w:rFonts w:ascii="Calibri" w:hAnsi="Calibri" w:cs="Calibri"/>
              </w:rPr>
              <w:t> </w:t>
            </w:r>
            <w:r w:rsidRPr="00F65579">
              <w:t>000</w:t>
            </w:r>
          </w:p>
        </w:tc>
      </w:tr>
      <w:tr w:rsidR="00546F5C" w:rsidRPr="00F65579" w14:paraId="141BB8F7" w14:textId="77777777" w:rsidTr="00AA5F05">
        <w:tc>
          <w:tcPr>
            <w:tcW w:w="3438" w:type="dxa"/>
          </w:tcPr>
          <w:p w14:paraId="0C95E63E" w14:textId="77777777" w:rsidR="00546F5C" w:rsidRPr="00F65579" w:rsidRDefault="00546F5C" w:rsidP="00546F5C">
            <w:pPr>
              <w:pStyle w:val="Tabletext"/>
            </w:pPr>
            <w:r w:rsidRPr="00F65579">
              <w:t xml:space="preserve">Central Goldfields Shire Council – Carisbrook Bowling Club </w:t>
            </w:r>
            <w:r w:rsidR="00FC36B4" w:rsidRPr="00F65579">
              <w:t>synthetic green upgrade</w:t>
            </w:r>
          </w:p>
        </w:tc>
        <w:tc>
          <w:tcPr>
            <w:tcW w:w="3240" w:type="dxa"/>
            <w:shd w:val="clear" w:color="auto" w:fill="D9D9D9" w:themeFill="background1" w:themeFillShade="D9"/>
          </w:tcPr>
          <w:p w14:paraId="6DAE87E0" w14:textId="77777777" w:rsidR="00546F5C" w:rsidRPr="00F65579" w:rsidRDefault="00546F5C" w:rsidP="00546F5C">
            <w:pPr>
              <w:pStyle w:val="Tabletext"/>
            </w:pPr>
            <w:r w:rsidRPr="00F65579">
              <w:t>Sport and Recreation Victoria</w:t>
            </w:r>
          </w:p>
        </w:tc>
        <w:tc>
          <w:tcPr>
            <w:tcW w:w="1350" w:type="dxa"/>
          </w:tcPr>
          <w:p w14:paraId="5B9F94C9" w14:textId="77777777" w:rsidR="00546F5C" w:rsidRPr="00F65579" w:rsidRDefault="00546F5C" w:rsidP="004D5749">
            <w:pPr>
              <w:pStyle w:val="Tabletextright"/>
            </w:pPr>
            <w:r w:rsidRPr="00F65579">
              <w:t>160</w:t>
            </w:r>
            <w:r w:rsidRPr="00F65579">
              <w:rPr>
                <w:rFonts w:ascii="Calibri" w:hAnsi="Calibri" w:cs="Calibri"/>
              </w:rPr>
              <w:t> </w:t>
            </w:r>
            <w:r w:rsidRPr="00F65579">
              <w:t>000</w:t>
            </w:r>
          </w:p>
        </w:tc>
      </w:tr>
      <w:tr w:rsidR="00546F5C" w:rsidRPr="00F65579" w14:paraId="04CA4320" w14:textId="77777777" w:rsidTr="00AA5F05">
        <w:tc>
          <w:tcPr>
            <w:tcW w:w="3438" w:type="dxa"/>
          </w:tcPr>
          <w:p w14:paraId="06939C53" w14:textId="77777777" w:rsidR="00546F5C" w:rsidRPr="00F65579" w:rsidRDefault="00546F5C" w:rsidP="00546F5C">
            <w:pPr>
              <w:pStyle w:val="Tabletext"/>
            </w:pPr>
            <w:r w:rsidRPr="00F65579">
              <w:t xml:space="preserve">Nillumbik Shire Council – Hurstbridge </w:t>
            </w:r>
            <w:r w:rsidR="00FC36B4" w:rsidRPr="00F65579">
              <w:t>football and cricket pavilion changeroom upgrade</w:t>
            </w:r>
          </w:p>
        </w:tc>
        <w:tc>
          <w:tcPr>
            <w:tcW w:w="3240" w:type="dxa"/>
            <w:shd w:val="clear" w:color="auto" w:fill="D9D9D9" w:themeFill="background1" w:themeFillShade="D9"/>
          </w:tcPr>
          <w:p w14:paraId="67E0BF4B" w14:textId="77777777" w:rsidR="00546F5C" w:rsidRPr="00F65579" w:rsidRDefault="00546F5C" w:rsidP="00546F5C">
            <w:pPr>
              <w:pStyle w:val="Tabletext"/>
            </w:pPr>
            <w:r w:rsidRPr="00F65579">
              <w:t>Sport and Recreation Victoria</w:t>
            </w:r>
          </w:p>
        </w:tc>
        <w:tc>
          <w:tcPr>
            <w:tcW w:w="1350" w:type="dxa"/>
          </w:tcPr>
          <w:p w14:paraId="3417815B" w14:textId="77777777" w:rsidR="00546F5C" w:rsidRPr="00F65579" w:rsidRDefault="00546F5C" w:rsidP="004D5749">
            <w:pPr>
              <w:pStyle w:val="Tabletextright"/>
            </w:pPr>
            <w:r w:rsidRPr="00F65579">
              <w:t>150</w:t>
            </w:r>
            <w:r w:rsidRPr="00F65579">
              <w:rPr>
                <w:rFonts w:ascii="Calibri" w:hAnsi="Calibri" w:cs="Calibri"/>
              </w:rPr>
              <w:t> </w:t>
            </w:r>
            <w:r w:rsidRPr="00F65579">
              <w:t>000</w:t>
            </w:r>
          </w:p>
        </w:tc>
      </w:tr>
      <w:tr w:rsidR="00546F5C" w:rsidRPr="00F65579" w14:paraId="54737D4C" w14:textId="77777777" w:rsidTr="00AA5F05">
        <w:tc>
          <w:tcPr>
            <w:tcW w:w="3438" w:type="dxa"/>
          </w:tcPr>
          <w:p w14:paraId="5E7DC58A" w14:textId="77777777" w:rsidR="00546F5C" w:rsidRPr="00F65579" w:rsidRDefault="00546F5C" w:rsidP="00546F5C">
            <w:pPr>
              <w:pStyle w:val="Tabletext"/>
            </w:pPr>
            <w:r w:rsidRPr="00F65579">
              <w:t xml:space="preserve">Mitchell Shire Council – Wallan Bowling Club </w:t>
            </w:r>
            <w:r w:rsidR="00FC36B4" w:rsidRPr="00F65579">
              <w:t>lighting</w:t>
            </w:r>
          </w:p>
        </w:tc>
        <w:tc>
          <w:tcPr>
            <w:tcW w:w="3240" w:type="dxa"/>
            <w:shd w:val="clear" w:color="auto" w:fill="D9D9D9" w:themeFill="background1" w:themeFillShade="D9"/>
          </w:tcPr>
          <w:p w14:paraId="1A1031B3" w14:textId="77777777" w:rsidR="00546F5C" w:rsidRPr="00F65579" w:rsidRDefault="00546F5C" w:rsidP="00546F5C">
            <w:pPr>
              <w:pStyle w:val="Tabletext"/>
            </w:pPr>
            <w:r w:rsidRPr="00F65579">
              <w:t>Sport and Recreation Victoria</w:t>
            </w:r>
          </w:p>
        </w:tc>
        <w:tc>
          <w:tcPr>
            <w:tcW w:w="1350" w:type="dxa"/>
          </w:tcPr>
          <w:p w14:paraId="7A4F6F73" w14:textId="77777777" w:rsidR="00546F5C" w:rsidRPr="00F65579" w:rsidRDefault="00546F5C" w:rsidP="004D5749">
            <w:pPr>
              <w:pStyle w:val="Tabletextright"/>
            </w:pPr>
            <w:r w:rsidRPr="00F65579">
              <w:t>70</w:t>
            </w:r>
            <w:r w:rsidRPr="00F65579">
              <w:rPr>
                <w:rFonts w:ascii="Calibri" w:hAnsi="Calibri" w:cs="Calibri"/>
              </w:rPr>
              <w:t> </w:t>
            </w:r>
            <w:r w:rsidRPr="00F65579">
              <w:t>000</w:t>
            </w:r>
          </w:p>
        </w:tc>
      </w:tr>
      <w:tr w:rsidR="00546F5C" w:rsidRPr="00F65579" w14:paraId="5D1E8B7A" w14:textId="77777777" w:rsidTr="00AA5F05">
        <w:tc>
          <w:tcPr>
            <w:tcW w:w="3438" w:type="dxa"/>
          </w:tcPr>
          <w:p w14:paraId="6D9AA373" w14:textId="77777777" w:rsidR="00546F5C" w:rsidRPr="00F65579" w:rsidRDefault="00546F5C" w:rsidP="00546F5C">
            <w:pPr>
              <w:pStyle w:val="Tabletext"/>
            </w:pPr>
            <w:r w:rsidRPr="00F65579">
              <w:t xml:space="preserve">Glen Eira City Council – Murrumbeena Tennis Club </w:t>
            </w:r>
            <w:r w:rsidR="00FC36B4" w:rsidRPr="00F65579">
              <w:t xml:space="preserve">pavilion upgrade </w:t>
            </w:r>
          </w:p>
        </w:tc>
        <w:tc>
          <w:tcPr>
            <w:tcW w:w="3240" w:type="dxa"/>
            <w:shd w:val="clear" w:color="auto" w:fill="D9D9D9" w:themeFill="background1" w:themeFillShade="D9"/>
          </w:tcPr>
          <w:p w14:paraId="607D609F" w14:textId="77777777" w:rsidR="00546F5C" w:rsidRPr="00F65579" w:rsidRDefault="00546F5C" w:rsidP="00546F5C">
            <w:pPr>
              <w:pStyle w:val="Tabletext"/>
              <w:rPr>
                <w:szCs w:val="15"/>
              </w:rPr>
            </w:pPr>
            <w:r w:rsidRPr="00F65579">
              <w:rPr>
                <w:szCs w:val="15"/>
              </w:rPr>
              <w:t>Sport and Recreation Victoria</w:t>
            </w:r>
          </w:p>
        </w:tc>
        <w:tc>
          <w:tcPr>
            <w:tcW w:w="1350" w:type="dxa"/>
          </w:tcPr>
          <w:p w14:paraId="44F098B1" w14:textId="77777777" w:rsidR="00546F5C" w:rsidRPr="00F65579" w:rsidRDefault="00546F5C" w:rsidP="004D5749">
            <w:pPr>
              <w:pStyle w:val="Tabletextright"/>
            </w:pPr>
            <w:r w:rsidRPr="00F65579">
              <w:t>240</w:t>
            </w:r>
            <w:r w:rsidRPr="00F65579">
              <w:rPr>
                <w:rFonts w:ascii="Calibri" w:hAnsi="Calibri" w:cs="Calibri"/>
              </w:rPr>
              <w:t> </w:t>
            </w:r>
            <w:r w:rsidRPr="00F65579">
              <w:t>000</w:t>
            </w:r>
          </w:p>
        </w:tc>
      </w:tr>
      <w:tr w:rsidR="00546F5C" w:rsidRPr="00F65579" w14:paraId="0BD6D2CE" w14:textId="77777777" w:rsidTr="00AA5F05">
        <w:tc>
          <w:tcPr>
            <w:tcW w:w="3438" w:type="dxa"/>
          </w:tcPr>
          <w:p w14:paraId="77D9A49A" w14:textId="77777777" w:rsidR="00546F5C" w:rsidRPr="00F65579" w:rsidRDefault="00546F5C" w:rsidP="00546F5C">
            <w:pPr>
              <w:pStyle w:val="Tabletext"/>
            </w:pPr>
            <w:r w:rsidRPr="00F65579">
              <w:t xml:space="preserve">Geelong Canoe Club – Geelong </w:t>
            </w:r>
            <w:r w:rsidR="00FC36B4" w:rsidRPr="00F65579">
              <w:t>canoe/paddling centre upgrade</w:t>
            </w:r>
          </w:p>
        </w:tc>
        <w:tc>
          <w:tcPr>
            <w:tcW w:w="3240" w:type="dxa"/>
            <w:shd w:val="clear" w:color="auto" w:fill="D9D9D9" w:themeFill="background1" w:themeFillShade="D9"/>
          </w:tcPr>
          <w:p w14:paraId="738CAD9D" w14:textId="77777777" w:rsidR="00546F5C" w:rsidRPr="00F65579" w:rsidRDefault="00546F5C" w:rsidP="00546F5C">
            <w:pPr>
              <w:pStyle w:val="Tabletext"/>
              <w:rPr>
                <w:szCs w:val="15"/>
              </w:rPr>
            </w:pPr>
            <w:r w:rsidRPr="00F65579">
              <w:rPr>
                <w:szCs w:val="15"/>
              </w:rPr>
              <w:t>Sport and Recreation Victoria</w:t>
            </w:r>
          </w:p>
        </w:tc>
        <w:tc>
          <w:tcPr>
            <w:tcW w:w="1350" w:type="dxa"/>
          </w:tcPr>
          <w:p w14:paraId="76ED6208" w14:textId="77777777" w:rsidR="00546F5C" w:rsidRPr="00F65579" w:rsidRDefault="00546F5C" w:rsidP="004D5749">
            <w:pPr>
              <w:pStyle w:val="Tabletextright"/>
            </w:pPr>
            <w:r w:rsidRPr="00F65579">
              <w:t>40</w:t>
            </w:r>
            <w:r w:rsidRPr="00F65579">
              <w:rPr>
                <w:rFonts w:ascii="Calibri" w:hAnsi="Calibri" w:cs="Calibri"/>
              </w:rPr>
              <w:t> </w:t>
            </w:r>
            <w:r w:rsidRPr="00F65579">
              <w:t>000</w:t>
            </w:r>
          </w:p>
        </w:tc>
      </w:tr>
      <w:tr w:rsidR="00546F5C" w:rsidRPr="00F65579" w14:paraId="03C446CF" w14:textId="77777777" w:rsidTr="00AA5F05">
        <w:tc>
          <w:tcPr>
            <w:tcW w:w="3438" w:type="dxa"/>
          </w:tcPr>
          <w:p w14:paraId="4B61F317" w14:textId="77777777" w:rsidR="00546F5C" w:rsidRPr="00F65579" w:rsidRDefault="00546F5C" w:rsidP="00546F5C">
            <w:pPr>
              <w:pStyle w:val="Tabletext"/>
            </w:pPr>
            <w:r w:rsidRPr="00F65579">
              <w:t xml:space="preserve">Nillumbik Shire Council – Eltham Tennis Club Court </w:t>
            </w:r>
            <w:r w:rsidR="00FC36B4" w:rsidRPr="00F65579">
              <w:t>resurfacing and lighting upgrade</w:t>
            </w:r>
          </w:p>
        </w:tc>
        <w:tc>
          <w:tcPr>
            <w:tcW w:w="3240" w:type="dxa"/>
            <w:shd w:val="clear" w:color="auto" w:fill="D9D9D9" w:themeFill="background1" w:themeFillShade="D9"/>
          </w:tcPr>
          <w:p w14:paraId="07B7936C" w14:textId="77777777" w:rsidR="00546F5C" w:rsidRPr="00F65579" w:rsidRDefault="00546F5C" w:rsidP="00546F5C">
            <w:pPr>
              <w:pStyle w:val="Tabletext"/>
              <w:rPr>
                <w:szCs w:val="15"/>
              </w:rPr>
            </w:pPr>
            <w:r w:rsidRPr="00F65579">
              <w:rPr>
                <w:szCs w:val="15"/>
              </w:rPr>
              <w:t>Sport and Recreation Victoria</w:t>
            </w:r>
          </w:p>
        </w:tc>
        <w:tc>
          <w:tcPr>
            <w:tcW w:w="1350" w:type="dxa"/>
          </w:tcPr>
          <w:p w14:paraId="289F5673" w14:textId="77777777" w:rsidR="00546F5C" w:rsidRPr="00F65579" w:rsidRDefault="00546F5C" w:rsidP="004D5749">
            <w:pPr>
              <w:pStyle w:val="Tabletextright"/>
            </w:pPr>
            <w:r w:rsidRPr="00F65579">
              <w:t>180 000</w:t>
            </w:r>
          </w:p>
        </w:tc>
      </w:tr>
      <w:tr w:rsidR="00546F5C" w:rsidRPr="00F65579" w14:paraId="56914897" w14:textId="77777777" w:rsidTr="00AA5F05">
        <w:tc>
          <w:tcPr>
            <w:tcW w:w="3438" w:type="dxa"/>
          </w:tcPr>
          <w:p w14:paraId="1BDD1C30" w14:textId="77777777" w:rsidR="00546F5C" w:rsidRPr="00F65579" w:rsidRDefault="00546F5C" w:rsidP="00546F5C">
            <w:pPr>
              <w:pStyle w:val="Tabletext"/>
            </w:pPr>
            <w:r w:rsidRPr="00F65579">
              <w:t xml:space="preserve">Nillumbik Shire Council – Eltham Rugby Union Club </w:t>
            </w:r>
            <w:r w:rsidR="00FC36B4" w:rsidRPr="00F65579">
              <w:t>spectator terracing</w:t>
            </w:r>
          </w:p>
        </w:tc>
        <w:tc>
          <w:tcPr>
            <w:tcW w:w="3240" w:type="dxa"/>
            <w:shd w:val="clear" w:color="auto" w:fill="D9D9D9" w:themeFill="background1" w:themeFillShade="D9"/>
          </w:tcPr>
          <w:p w14:paraId="0C8F1EA1" w14:textId="77777777" w:rsidR="00546F5C" w:rsidRPr="00F65579" w:rsidRDefault="00546F5C" w:rsidP="00546F5C">
            <w:pPr>
              <w:pStyle w:val="Tabletext"/>
              <w:rPr>
                <w:szCs w:val="15"/>
              </w:rPr>
            </w:pPr>
            <w:r w:rsidRPr="00F65579">
              <w:rPr>
                <w:szCs w:val="15"/>
              </w:rPr>
              <w:t>Sport and Recreation Victoria</w:t>
            </w:r>
          </w:p>
        </w:tc>
        <w:tc>
          <w:tcPr>
            <w:tcW w:w="1350" w:type="dxa"/>
          </w:tcPr>
          <w:p w14:paraId="6996BB03" w14:textId="77777777" w:rsidR="00546F5C" w:rsidRPr="00F65579" w:rsidRDefault="00546F5C" w:rsidP="004D5749">
            <w:pPr>
              <w:pStyle w:val="Tabletextright"/>
            </w:pPr>
            <w:r w:rsidRPr="00F65579">
              <w:t>60</w:t>
            </w:r>
            <w:r w:rsidRPr="00F65579">
              <w:rPr>
                <w:rFonts w:ascii="Calibri" w:hAnsi="Calibri" w:cs="Calibri"/>
              </w:rPr>
              <w:t> </w:t>
            </w:r>
            <w:r w:rsidRPr="00F65579">
              <w:t>000</w:t>
            </w:r>
          </w:p>
        </w:tc>
      </w:tr>
      <w:tr w:rsidR="00546F5C" w:rsidRPr="00F65579" w14:paraId="60F12B5C" w14:textId="77777777" w:rsidTr="00AA5F05">
        <w:tc>
          <w:tcPr>
            <w:tcW w:w="3438" w:type="dxa"/>
          </w:tcPr>
          <w:p w14:paraId="1E9AB547" w14:textId="77777777" w:rsidR="00546F5C" w:rsidRPr="00F65579" w:rsidRDefault="00546F5C" w:rsidP="00546F5C">
            <w:pPr>
              <w:pStyle w:val="Tabletext"/>
            </w:pPr>
            <w:r w:rsidRPr="00F65579">
              <w:t>Mitchell Shir</w:t>
            </w:r>
            <w:r w:rsidR="00A5645C" w:rsidRPr="00F65579">
              <w:t>e</w:t>
            </w:r>
            <w:r w:rsidRPr="00F65579">
              <w:t xml:space="preserve"> Council – Seymour Stadium </w:t>
            </w:r>
            <w:r w:rsidR="00FC36B4" w:rsidRPr="00F65579">
              <w:t>air conditioning</w:t>
            </w:r>
          </w:p>
        </w:tc>
        <w:tc>
          <w:tcPr>
            <w:tcW w:w="3240" w:type="dxa"/>
            <w:shd w:val="clear" w:color="auto" w:fill="D9D9D9" w:themeFill="background1" w:themeFillShade="D9"/>
          </w:tcPr>
          <w:p w14:paraId="30293844" w14:textId="77777777" w:rsidR="00546F5C" w:rsidRPr="00F65579" w:rsidRDefault="00546F5C" w:rsidP="00546F5C">
            <w:pPr>
              <w:pStyle w:val="Tabletext"/>
              <w:rPr>
                <w:szCs w:val="15"/>
              </w:rPr>
            </w:pPr>
            <w:r w:rsidRPr="00F65579">
              <w:rPr>
                <w:szCs w:val="15"/>
              </w:rPr>
              <w:t>Sport and Recreation Victoria</w:t>
            </w:r>
          </w:p>
        </w:tc>
        <w:tc>
          <w:tcPr>
            <w:tcW w:w="1350" w:type="dxa"/>
          </w:tcPr>
          <w:p w14:paraId="38604984" w14:textId="77777777" w:rsidR="00546F5C" w:rsidRPr="00F65579" w:rsidRDefault="00546F5C" w:rsidP="004D5749">
            <w:pPr>
              <w:pStyle w:val="Tabletextright"/>
            </w:pPr>
            <w:r w:rsidRPr="00F65579">
              <w:t>50</w:t>
            </w:r>
            <w:r w:rsidRPr="00F65579">
              <w:rPr>
                <w:rFonts w:ascii="Calibri" w:hAnsi="Calibri" w:cs="Calibri"/>
              </w:rPr>
              <w:t> </w:t>
            </w:r>
            <w:r w:rsidRPr="00F65579">
              <w:t>000</w:t>
            </w:r>
          </w:p>
        </w:tc>
      </w:tr>
      <w:tr w:rsidR="00546F5C" w:rsidRPr="00F65579" w14:paraId="2703F8F0" w14:textId="77777777" w:rsidTr="00AA5F05">
        <w:tc>
          <w:tcPr>
            <w:tcW w:w="3438" w:type="dxa"/>
          </w:tcPr>
          <w:p w14:paraId="1F196388" w14:textId="77777777" w:rsidR="00546F5C" w:rsidRPr="00F65579" w:rsidRDefault="00546F5C" w:rsidP="00546F5C">
            <w:pPr>
              <w:pStyle w:val="Tabletext"/>
            </w:pPr>
            <w:r w:rsidRPr="00F65579">
              <w:t>Mooney Valley Shire Council – Essendon Hockey Club</w:t>
            </w:r>
          </w:p>
        </w:tc>
        <w:tc>
          <w:tcPr>
            <w:tcW w:w="3240" w:type="dxa"/>
            <w:shd w:val="clear" w:color="auto" w:fill="D9D9D9" w:themeFill="background1" w:themeFillShade="D9"/>
          </w:tcPr>
          <w:p w14:paraId="2C0C1C98" w14:textId="77777777" w:rsidR="00546F5C" w:rsidRPr="00F65579" w:rsidRDefault="00546F5C" w:rsidP="00546F5C">
            <w:pPr>
              <w:pStyle w:val="Tabletext"/>
              <w:rPr>
                <w:szCs w:val="15"/>
              </w:rPr>
            </w:pPr>
            <w:r w:rsidRPr="00F65579">
              <w:rPr>
                <w:szCs w:val="15"/>
              </w:rPr>
              <w:t>Sport and Recreation Victoria</w:t>
            </w:r>
          </w:p>
        </w:tc>
        <w:tc>
          <w:tcPr>
            <w:tcW w:w="1350" w:type="dxa"/>
          </w:tcPr>
          <w:p w14:paraId="67B1B1EE" w14:textId="77777777" w:rsidR="00546F5C" w:rsidRPr="00F65579" w:rsidRDefault="00546F5C" w:rsidP="004D5749">
            <w:pPr>
              <w:pStyle w:val="Tabletextright"/>
            </w:pPr>
            <w:r w:rsidRPr="00F65579">
              <w:t>45</w:t>
            </w:r>
            <w:r w:rsidRPr="00F65579">
              <w:rPr>
                <w:rFonts w:ascii="Calibri" w:hAnsi="Calibri" w:cs="Calibri"/>
              </w:rPr>
              <w:t> </w:t>
            </w:r>
            <w:r w:rsidRPr="00F65579">
              <w:t>000</w:t>
            </w:r>
          </w:p>
        </w:tc>
      </w:tr>
      <w:tr w:rsidR="00546F5C" w:rsidRPr="00F65579" w14:paraId="3E2533C3" w14:textId="77777777" w:rsidTr="00AA5F05">
        <w:tc>
          <w:tcPr>
            <w:tcW w:w="3438" w:type="dxa"/>
          </w:tcPr>
          <w:p w14:paraId="5E71E43B" w14:textId="77777777" w:rsidR="00546F5C" w:rsidRPr="00F65579" w:rsidRDefault="00546F5C" w:rsidP="00546F5C">
            <w:pPr>
              <w:pStyle w:val="Tabletext"/>
            </w:pPr>
            <w:r w:rsidRPr="00F65579">
              <w:t xml:space="preserve">Moyne Shire Council – Macarthur Bowling Club </w:t>
            </w:r>
            <w:r w:rsidR="00FC36B4" w:rsidRPr="00F65579">
              <w:t>upgrade</w:t>
            </w:r>
          </w:p>
        </w:tc>
        <w:tc>
          <w:tcPr>
            <w:tcW w:w="3240" w:type="dxa"/>
            <w:shd w:val="clear" w:color="auto" w:fill="D9D9D9" w:themeFill="background1" w:themeFillShade="D9"/>
          </w:tcPr>
          <w:p w14:paraId="524D8B7E" w14:textId="77777777" w:rsidR="00546F5C" w:rsidRPr="00F65579" w:rsidRDefault="00546F5C" w:rsidP="00546F5C">
            <w:pPr>
              <w:pStyle w:val="Tabletext"/>
              <w:rPr>
                <w:szCs w:val="15"/>
              </w:rPr>
            </w:pPr>
            <w:r w:rsidRPr="00F65579">
              <w:rPr>
                <w:szCs w:val="15"/>
              </w:rPr>
              <w:t>Sport and Recreation Victoria</w:t>
            </w:r>
          </w:p>
        </w:tc>
        <w:tc>
          <w:tcPr>
            <w:tcW w:w="1350" w:type="dxa"/>
          </w:tcPr>
          <w:p w14:paraId="03ED355F" w14:textId="77777777" w:rsidR="00546F5C" w:rsidRPr="00F65579" w:rsidRDefault="00546F5C" w:rsidP="004D5749">
            <w:pPr>
              <w:pStyle w:val="Tabletextright"/>
            </w:pPr>
            <w:r w:rsidRPr="00F65579">
              <w:t>300</w:t>
            </w:r>
            <w:r w:rsidRPr="00F65579">
              <w:rPr>
                <w:rFonts w:ascii="Calibri" w:hAnsi="Calibri" w:cs="Calibri"/>
              </w:rPr>
              <w:t> </w:t>
            </w:r>
            <w:r w:rsidRPr="00F65579">
              <w:t>000</w:t>
            </w:r>
          </w:p>
        </w:tc>
      </w:tr>
      <w:tr w:rsidR="00546F5C" w:rsidRPr="00F65579" w14:paraId="1EC638E7" w14:textId="77777777" w:rsidTr="00AA5F05">
        <w:tc>
          <w:tcPr>
            <w:tcW w:w="3438" w:type="dxa"/>
          </w:tcPr>
          <w:p w14:paraId="343F86CC" w14:textId="77777777" w:rsidR="00546F5C" w:rsidRPr="00F65579" w:rsidRDefault="00546F5C" w:rsidP="00546F5C">
            <w:pPr>
              <w:pStyle w:val="Tabletext"/>
            </w:pPr>
            <w:r w:rsidRPr="00F65579">
              <w:t xml:space="preserve">Glenelg Shire Council – Hanlon Park </w:t>
            </w:r>
            <w:r w:rsidR="00FC36B4" w:rsidRPr="00F65579">
              <w:t>lighting upgrade</w:t>
            </w:r>
          </w:p>
        </w:tc>
        <w:tc>
          <w:tcPr>
            <w:tcW w:w="3240" w:type="dxa"/>
            <w:shd w:val="clear" w:color="auto" w:fill="D9D9D9" w:themeFill="background1" w:themeFillShade="D9"/>
          </w:tcPr>
          <w:p w14:paraId="04231A7A" w14:textId="77777777" w:rsidR="00546F5C" w:rsidRPr="00F65579" w:rsidRDefault="00546F5C" w:rsidP="00546F5C">
            <w:pPr>
              <w:pStyle w:val="Tabletext"/>
              <w:rPr>
                <w:szCs w:val="15"/>
              </w:rPr>
            </w:pPr>
            <w:r w:rsidRPr="00F65579">
              <w:rPr>
                <w:szCs w:val="15"/>
              </w:rPr>
              <w:t>Sport and Recreation Victoria</w:t>
            </w:r>
          </w:p>
        </w:tc>
        <w:tc>
          <w:tcPr>
            <w:tcW w:w="1350" w:type="dxa"/>
          </w:tcPr>
          <w:p w14:paraId="51BB700B" w14:textId="77777777" w:rsidR="00546F5C" w:rsidRPr="00F65579" w:rsidRDefault="00546F5C" w:rsidP="004D5749">
            <w:pPr>
              <w:pStyle w:val="Tabletextright"/>
            </w:pPr>
            <w:r w:rsidRPr="00F65579">
              <w:t>288 000</w:t>
            </w:r>
          </w:p>
        </w:tc>
      </w:tr>
      <w:tr w:rsidR="00546F5C" w:rsidRPr="00F65579" w14:paraId="1526420F" w14:textId="77777777" w:rsidTr="00AA5F05">
        <w:tc>
          <w:tcPr>
            <w:tcW w:w="3438" w:type="dxa"/>
          </w:tcPr>
          <w:p w14:paraId="3581C6C4" w14:textId="77777777" w:rsidR="00546F5C" w:rsidRPr="00F65579" w:rsidRDefault="00546F5C" w:rsidP="00546F5C">
            <w:pPr>
              <w:pStyle w:val="Tabletext"/>
            </w:pPr>
            <w:r w:rsidRPr="00F65579">
              <w:t xml:space="preserve">Monash City Council – Scammell Reserve </w:t>
            </w:r>
            <w:r w:rsidR="00FC36B4" w:rsidRPr="00F65579">
              <w:t>sport lighting upgrade</w:t>
            </w:r>
          </w:p>
        </w:tc>
        <w:tc>
          <w:tcPr>
            <w:tcW w:w="3240" w:type="dxa"/>
            <w:shd w:val="clear" w:color="auto" w:fill="D9D9D9" w:themeFill="background1" w:themeFillShade="D9"/>
          </w:tcPr>
          <w:p w14:paraId="4EB326AB" w14:textId="77777777" w:rsidR="00546F5C" w:rsidRPr="00F65579" w:rsidRDefault="00546F5C" w:rsidP="00546F5C">
            <w:pPr>
              <w:pStyle w:val="Tabletext"/>
              <w:rPr>
                <w:szCs w:val="15"/>
              </w:rPr>
            </w:pPr>
            <w:r w:rsidRPr="00F65579">
              <w:rPr>
                <w:szCs w:val="15"/>
              </w:rPr>
              <w:t>Sport and Recreation Victoria</w:t>
            </w:r>
          </w:p>
        </w:tc>
        <w:tc>
          <w:tcPr>
            <w:tcW w:w="1350" w:type="dxa"/>
          </w:tcPr>
          <w:p w14:paraId="49DF4350" w14:textId="77777777" w:rsidR="00546F5C" w:rsidRPr="00F65579" w:rsidRDefault="00546F5C" w:rsidP="004D5749">
            <w:pPr>
              <w:pStyle w:val="Tabletextright"/>
            </w:pPr>
            <w:r w:rsidRPr="00F65579">
              <w:t>120</w:t>
            </w:r>
            <w:r w:rsidRPr="00F65579">
              <w:rPr>
                <w:rFonts w:ascii="Calibri" w:hAnsi="Calibri" w:cs="Calibri"/>
              </w:rPr>
              <w:t> </w:t>
            </w:r>
            <w:r w:rsidRPr="00F65579">
              <w:t>000</w:t>
            </w:r>
          </w:p>
        </w:tc>
      </w:tr>
      <w:tr w:rsidR="00546F5C" w:rsidRPr="00F65579" w14:paraId="105FC74B" w14:textId="77777777" w:rsidTr="00AA5F05">
        <w:tc>
          <w:tcPr>
            <w:tcW w:w="3438" w:type="dxa"/>
          </w:tcPr>
          <w:p w14:paraId="77C105CC" w14:textId="77777777" w:rsidR="00546F5C" w:rsidRPr="00F65579" w:rsidRDefault="00546F5C" w:rsidP="00546F5C">
            <w:pPr>
              <w:pStyle w:val="Tabletext"/>
            </w:pPr>
            <w:r w:rsidRPr="00F65579">
              <w:t xml:space="preserve">Monash City Council – Electronic </w:t>
            </w:r>
            <w:r w:rsidR="00FC36B4" w:rsidRPr="00F65579">
              <w:t xml:space="preserve">scoreboard </w:t>
            </w:r>
            <w:r w:rsidRPr="00F65579">
              <w:t>at Jack Edwards Reserve</w:t>
            </w:r>
          </w:p>
        </w:tc>
        <w:tc>
          <w:tcPr>
            <w:tcW w:w="3240" w:type="dxa"/>
            <w:shd w:val="clear" w:color="auto" w:fill="D9D9D9" w:themeFill="background1" w:themeFillShade="D9"/>
          </w:tcPr>
          <w:p w14:paraId="430866D5" w14:textId="77777777" w:rsidR="00546F5C" w:rsidRPr="00F65579" w:rsidRDefault="00546F5C" w:rsidP="00546F5C">
            <w:pPr>
              <w:pStyle w:val="Tabletext"/>
              <w:rPr>
                <w:szCs w:val="15"/>
              </w:rPr>
            </w:pPr>
            <w:r w:rsidRPr="00F65579">
              <w:rPr>
                <w:szCs w:val="15"/>
              </w:rPr>
              <w:t>Sport and Recreation Victoria</w:t>
            </w:r>
          </w:p>
        </w:tc>
        <w:tc>
          <w:tcPr>
            <w:tcW w:w="1350" w:type="dxa"/>
          </w:tcPr>
          <w:p w14:paraId="345DDFCF" w14:textId="77777777" w:rsidR="00546F5C" w:rsidRPr="00F65579" w:rsidRDefault="00546F5C" w:rsidP="004D5749">
            <w:pPr>
              <w:pStyle w:val="Tabletextright"/>
            </w:pPr>
            <w:r w:rsidRPr="00F65579">
              <w:t>50</w:t>
            </w:r>
            <w:r w:rsidRPr="00F65579">
              <w:rPr>
                <w:rFonts w:ascii="Calibri" w:hAnsi="Calibri" w:cs="Calibri"/>
              </w:rPr>
              <w:t> </w:t>
            </w:r>
            <w:r w:rsidRPr="00F65579">
              <w:t>000</w:t>
            </w:r>
          </w:p>
        </w:tc>
      </w:tr>
      <w:tr w:rsidR="00546F5C" w:rsidRPr="00F65579" w14:paraId="0A818822" w14:textId="77777777" w:rsidTr="00AA5F05">
        <w:tc>
          <w:tcPr>
            <w:tcW w:w="3438" w:type="dxa"/>
          </w:tcPr>
          <w:p w14:paraId="456D3979" w14:textId="77777777" w:rsidR="00546F5C" w:rsidRPr="00F65579" w:rsidRDefault="00546F5C" w:rsidP="00546F5C">
            <w:pPr>
              <w:pStyle w:val="Tabletext"/>
            </w:pPr>
            <w:r w:rsidRPr="00F65579">
              <w:t>Peter Norman Statue at Lakeside Stadium in Albert Park</w:t>
            </w:r>
          </w:p>
        </w:tc>
        <w:tc>
          <w:tcPr>
            <w:tcW w:w="3240" w:type="dxa"/>
            <w:shd w:val="clear" w:color="auto" w:fill="D9D9D9" w:themeFill="background1" w:themeFillShade="D9"/>
          </w:tcPr>
          <w:p w14:paraId="0A42BDC3" w14:textId="77777777" w:rsidR="00546F5C" w:rsidRPr="00F65579" w:rsidRDefault="00546F5C" w:rsidP="00546F5C">
            <w:pPr>
              <w:pStyle w:val="Tabletext"/>
              <w:rPr>
                <w:szCs w:val="15"/>
              </w:rPr>
            </w:pPr>
            <w:r w:rsidRPr="00F65579">
              <w:rPr>
                <w:szCs w:val="15"/>
              </w:rPr>
              <w:t>Sport and Recreation Victoria</w:t>
            </w:r>
          </w:p>
        </w:tc>
        <w:tc>
          <w:tcPr>
            <w:tcW w:w="1350" w:type="dxa"/>
          </w:tcPr>
          <w:p w14:paraId="3D769D69" w14:textId="77777777" w:rsidR="00546F5C" w:rsidRPr="00F65579" w:rsidRDefault="00546F5C" w:rsidP="004D5749">
            <w:pPr>
              <w:pStyle w:val="Tabletextright"/>
            </w:pPr>
            <w:r w:rsidRPr="00F65579">
              <w:t>100</w:t>
            </w:r>
            <w:r w:rsidRPr="00F65579">
              <w:rPr>
                <w:rFonts w:ascii="Calibri" w:hAnsi="Calibri" w:cs="Calibri"/>
              </w:rPr>
              <w:t> </w:t>
            </w:r>
            <w:r w:rsidRPr="00F65579">
              <w:t>000</w:t>
            </w:r>
          </w:p>
        </w:tc>
      </w:tr>
      <w:tr w:rsidR="00546F5C" w:rsidRPr="00F65579" w14:paraId="72FDE6F6" w14:textId="77777777" w:rsidTr="00AA5F05">
        <w:tc>
          <w:tcPr>
            <w:tcW w:w="3438" w:type="dxa"/>
          </w:tcPr>
          <w:p w14:paraId="265042AA" w14:textId="77777777" w:rsidR="00546F5C" w:rsidRPr="00F65579" w:rsidRDefault="00546F5C" w:rsidP="00546F5C">
            <w:pPr>
              <w:pStyle w:val="Tabletext"/>
            </w:pPr>
            <w:r w:rsidRPr="00F65579">
              <w:t xml:space="preserve">Colac Otway Shire Council – Central Reserve </w:t>
            </w:r>
            <w:r w:rsidR="00FC36B4" w:rsidRPr="00F65579">
              <w:t>lighting and court redevelopment</w:t>
            </w:r>
          </w:p>
        </w:tc>
        <w:tc>
          <w:tcPr>
            <w:tcW w:w="3240" w:type="dxa"/>
            <w:shd w:val="clear" w:color="auto" w:fill="D9D9D9" w:themeFill="background1" w:themeFillShade="D9"/>
          </w:tcPr>
          <w:p w14:paraId="701A4414" w14:textId="77777777" w:rsidR="00546F5C" w:rsidRPr="00F65579" w:rsidRDefault="00546F5C" w:rsidP="00546F5C">
            <w:pPr>
              <w:pStyle w:val="Tabletext"/>
              <w:rPr>
                <w:szCs w:val="15"/>
              </w:rPr>
            </w:pPr>
            <w:r w:rsidRPr="00F65579">
              <w:rPr>
                <w:szCs w:val="15"/>
              </w:rPr>
              <w:t>Sport and Recreation Victoria</w:t>
            </w:r>
          </w:p>
        </w:tc>
        <w:tc>
          <w:tcPr>
            <w:tcW w:w="1350" w:type="dxa"/>
          </w:tcPr>
          <w:p w14:paraId="3AB2A8AE" w14:textId="77777777" w:rsidR="00546F5C" w:rsidRPr="00F65579" w:rsidRDefault="00546F5C" w:rsidP="004D5749">
            <w:pPr>
              <w:pStyle w:val="Tabletextright"/>
            </w:pPr>
            <w:r w:rsidRPr="00F65579">
              <w:t>375</w:t>
            </w:r>
            <w:r w:rsidRPr="00F65579">
              <w:rPr>
                <w:rFonts w:ascii="Calibri" w:hAnsi="Calibri" w:cs="Calibri"/>
              </w:rPr>
              <w:t> </w:t>
            </w:r>
            <w:r w:rsidRPr="00F65579">
              <w:t>164</w:t>
            </w:r>
          </w:p>
        </w:tc>
      </w:tr>
      <w:tr w:rsidR="00546F5C" w:rsidRPr="00F65579" w14:paraId="0DD043BA" w14:textId="77777777" w:rsidTr="00AA5F05">
        <w:tc>
          <w:tcPr>
            <w:tcW w:w="3438" w:type="dxa"/>
          </w:tcPr>
          <w:p w14:paraId="11925DB6" w14:textId="77777777" w:rsidR="00546F5C" w:rsidRPr="00F65579" w:rsidRDefault="00546F5C" w:rsidP="00546F5C">
            <w:pPr>
              <w:pStyle w:val="Tabletext"/>
            </w:pPr>
            <w:r w:rsidRPr="00F65579">
              <w:t>Wyndham City Council – Dropping in at Loyola Park</w:t>
            </w:r>
          </w:p>
        </w:tc>
        <w:tc>
          <w:tcPr>
            <w:tcW w:w="3240" w:type="dxa"/>
            <w:shd w:val="clear" w:color="auto" w:fill="D9D9D9" w:themeFill="background1" w:themeFillShade="D9"/>
          </w:tcPr>
          <w:p w14:paraId="3721C9C9" w14:textId="77777777" w:rsidR="00546F5C" w:rsidRPr="00F65579" w:rsidRDefault="00546F5C" w:rsidP="00546F5C">
            <w:pPr>
              <w:pStyle w:val="Tabletext"/>
              <w:rPr>
                <w:szCs w:val="15"/>
              </w:rPr>
            </w:pPr>
            <w:r w:rsidRPr="00F65579">
              <w:rPr>
                <w:szCs w:val="15"/>
              </w:rPr>
              <w:t>Sport and Recreation Victoria</w:t>
            </w:r>
          </w:p>
        </w:tc>
        <w:tc>
          <w:tcPr>
            <w:tcW w:w="1350" w:type="dxa"/>
          </w:tcPr>
          <w:p w14:paraId="2647067A" w14:textId="77777777" w:rsidR="00546F5C" w:rsidRPr="00F65579" w:rsidRDefault="00546F5C" w:rsidP="004D5749">
            <w:pPr>
              <w:pStyle w:val="Tabletextright"/>
            </w:pPr>
            <w:r w:rsidRPr="00F65579">
              <w:t>100</w:t>
            </w:r>
            <w:r w:rsidRPr="00F65579">
              <w:rPr>
                <w:rFonts w:ascii="Calibri" w:hAnsi="Calibri" w:cs="Calibri"/>
              </w:rPr>
              <w:t> </w:t>
            </w:r>
            <w:r w:rsidRPr="00F65579">
              <w:t>000</w:t>
            </w:r>
          </w:p>
        </w:tc>
      </w:tr>
      <w:tr w:rsidR="00546F5C" w:rsidRPr="00F65579" w14:paraId="5CFA97EA" w14:textId="77777777" w:rsidTr="00AA5F05">
        <w:tc>
          <w:tcPr>
            <w:tcW w:w="3438" w:type="dxa"/>
          </w:tcPr>
          <w:p w14:paraId="09C2DC0A" w14:textId="77777777" w:rsidR="00546F5C" w:rsidRPr="00F65579" w:rsidRDefault="00546F5C" w:rsidP="00546F5C">
            <w:pPr>
              <w:pStyle w:val="Tabletext"/>
            </w:pPr>
            <w:r w:rsidRPr="00F65579">
              <w:t xml:space="preserve">Buloke Shire Council – Birchip Leisure Centre </w:t>
            </w:r>
            <w:r w:rsidR="00FC36B4" w:rsidRPr="00F65579">
              <w:t>change room redevelopment</w:t>
            </w:r>
          </w:p>
        </w:tc>
        <w:tc>
          <w:tcPr>
            <w:tcW w:w="3240" w:type="dxa"/>
            <w:shd w:val="clear" w:color="auto" w:fill="D9D9D9" w:themeFill="background1" w:themeFillShade="D9"/>
          </w:tcPr>
          <w:p w14:paraId="13801838" w14:textId="77777777" w:rsidR="00546F5C" w:rsidRPr="00F65579" w:rsidRDefault="00546F5C" w:rsidP="00546F5C">
            <w:pPr>
              <w:pStyle w:val="Tabletext"/>
              <w:rPr>
                <w:szCs w:val="15"/>
              </w:rPr>
            </w:pPr>
            <w:r w:rsidRPr="00F65579">
              <w:rPr>
                <w:szCs w:val="15"/>
              </w:rPr>
              <w:t>Sport and Recreation Victoria</w:t>
            </w:r>
          </w:p>
        </w:tc>
        <w:tc>
          <w:tcPr>
            <w:tcW w:w="1350" w:type="dxa"/>
          </w:tcPr>
          <w:p w14:paraId="342DD2BE" w14:textId="77777777" w:rsidR="00546F5C" w:rsidRPr="00F65579" w:rsidRDefault="00546F5C" w:rsidP="004D5749">
            <w:pPr>
              <w:pStyle w:val="Tabletextright"/>
            </w:pPr>
            <w:r w:rsidRPr="00F65579">
              <w:t>100</w:t>
            </w:r>
            <w:r w:rsidRPr="00F65579">
              <w:rPr>
                <w:rFonts w:ascii="Calibri" w:hAnsi="Calibri" w:cs="Calibri"/>
              </w:rPr>
              <w:t> </w:t>
            </w:r>
            <w:r w:rsidRPr="00F65579">
              <w:t>000</w:t>
            </w:r>
          </w:p>
        </w:tc>
      </w:tr>
      <w:tr w:rsidR="00546F5C" w:rsidRPr="00F65579" w14:paraId="6AB3C3C5" w14:textId="77777777" w:rsidTr="00AA5F05">
        <w:tc>
          <w:tcPr>
            <w:tcW w:w="3438" w:type="dxa"/>
          </w:tcPr>
          <w:p w14:paraId="14A2E47F" w14:textId="77777777" w:rsidR="00546F5C" w:rsidRPr="00F65579" w:rsidRDefault="00546F5C" w:rsidP="00546F5C">
            <w:pPr>
              <w:pStyle w:val="Tabletext"/>
            </w:pPr>
            <w:r w:rsidRPr="00F65579">
              <w:t xml:space="preserve">Glen Eira City Council – Victory Park Pavilion </w:t>
            </w:r>
            <w:r w:rsidR="00FC36B4" w:rsidRPr="00F65579">
              <w:t>female friendly redevelopment</w:t>
            </w:r>
          </w:p>
        </w:tc>
        <w:tc>
          <w:tcPr>
            <w:tcW w:w="3240" w:type="dxa"/>
            <w:shd w:val="clear" w:color="auto" w:fill="D9D9D9" w:themeFill="background1" w:themeFillShade="D9"/>
          </w:tcPr>
          <w:p w14:paraId="4824929C" w14:textId="77777777" w:rsidR="00546F5C" w:rsidRPr="00F65579" w:rsidRDefault="00546F5C" w:rsidP="00546F5C">
            <w:pPr>
              <w:pStyle w:val="Tabletext"/>
              <w:rPr>
                <w:szCs w:val="15"/>
              </w:rPr>
            </w:pPr>
            <w:r w:rsidRPr="00F65579">
              <w:rPr>
                <w:szCs w:val="15"/>
              </w:rPr>
              <w:t>Sport and Recreation Victoria</w:t>
            </w:r>
          </w:p>
        </w:tc>
        <w:tc>
          <w:tcPr>
            <w:tcW w:w="1350" w:type="dxa"/>
          </w:tcPr>
          <w:p w14:paraId="3E194689" w14:textId="77777777" w:rsidR="00546F5C" w:rsidRPr="00F65579" w:rsidRDefault="00546F5C" w:rsidP="004D5749">
            <w:pPr>
              <w:pStyle w:val="Tabletextright"/>
            </w:pPr>
            <w:r w:rsidRPr="00F65579">
              <w:t>221</w:t>
            </w:r>
            <w:r w:rsidRPr="00F65579">
              <w:rPr>
                <w:rFonts w:ascii="Calibri" w:hAnsi="Calibri" w:cs="Calibri"/>
              </w:rPr>
              <w:t> </w:t>
            </w:r>
            <w:r w:rsidRPr="00F65579">
              <w:t>375</w:t>
            </w:r>
          </w:p>
        </w:tc>
      </w:tr>
      <w:tr w:rsidR="00546F5C" w:rsidRPr="00F65579" w14:paraId="5FE3A4C1" w14:textId="77777777" w:rsidTr="00AA5F05">
        <w:tc>
          <w:tcPr>
            <w:tcW w:w="3438" w:type="dxa"/>
          </w:tcPr>
          <w:p w14:paraId="0D6A39C8" w14:textId="77777777" w:rsidR="00546F5C" w:rsidRPr="00F65579" w:rsidRDefault="00546F5C" w:rsidP="00546F5C">
            <w:pPr>
              <w:pStyle w:val="Tabletext"/>
            </w:pPr>
            <w:r w:rsidRPr="00F65579">
              <w:t xml:space="preserve">City of Greater Dandenong – Thomas Carroll Pavilion </w:t>
            </w:r>
            <w:r w:rsidR="00FC36B4" w:rsidRPr="00F65579">
              <w:t>redevelopment</w:t>
            </w:r>
          </w:p>
        </w:tc>
        <w:tc>
          <w:tcPr>
            <w:tcW w:w="3240" w:type="dxa"/>
            <w:shd w:val="clear" w:color="auto" w:fill="D9D9D9" w:themeFill="background1" w:themeFillShade="D9"/>
          </w:tcPr>
          <w:p w14:paraId="3F375FA2" w14:textId="77777777" w:rsidR="00546F5C" w:rsidRPr="00F65579" w:rsidRDefault="00546F5C" w:rsidP="00546F5C">
            <w:pPr>
              <w:pStyle w:val="Tabletext"/>
              <w:rPr>
                <w:szCs w:val="15"/>
              </w:rPr>
            </w:pPr>
            <w:r w:rsidRPr="00F65579">
              <w:rPr>
                <w:szCs w:val="15"/>
              </w:rPr>
              <w:t>Sport and Recreation Victoria</w:t>
            </w:r>
          </w:p>
        </w:tc>
        <w:tc>
          <w:tcPr>
            <w:tcW w:w="1350" w:type="dxa"/>
          </w:tcPr>
          <w:p w14:paraId="4A5CA99C" w14:textId="77777777" w:rsidR="00546F5C" w:rsidRPr="00F65579" w:rsidRDefault="00546F5C" w:rsidP="004D5749">
            <w:pPr>
              <w:pStyle w:val="Tabletextright"/>
            </w:pPr>
            <w:r w:rsidRPr="00F65579">
              <w:t>500</w:t>
            </w:r>
            <w:r w:rsidRPr="00F65579">
              <w:rPr>
                <w:rFonts w:ascii="Calibri" w:hAnsi="Calibri" w:cs="Calibri"/>
              </w:rPr>
              <w:t> </w:t>
            </w:r>
            <w:r w:rsidRPr="00F65579">
              <w:t>000</w:t>
            </w:r>
          </w:p>
        </w:tc>
      </w:tr>
      <w:tr w:rsidR="00546F5C" w:rsidRPr="00F65579" w14:paraId="4832217A" w14:textId="77777777" w:rsidTr="00AA5F05">
        <w:tc>
          <w:tcPr>
            <w:tcW w:w="3438" w:type="dxa"/>
          </w:tcPr>
          <w:p w14:paraId="3B346D36" w14:textId="77777777" w:rsidR="00546F5C" w:rsidRPr="00F65579" w:rsidRDefault="00546F5C" w:rsidP="00546F5C">
            <w:pPr>
              <w:pStyle w:val="Tabletext"/>
            </w:pPr>
            <w:r w:rsidRPr="00F65579">
              <w:t xml:space="preserve">Mitchell Shire Council – Harley Hammond Reserve </w:t>
            </w:r>
            <w:r w:rsidR="00CC39E3" w:rsidRPr="00F65579">
              <w:t>netball/tennis amenities and netball courts</w:t>
            </w:r>
          </w:p>
        </w:tc>
        <w:tc>
          <w:tcPr>
            <w:tcW w:w="3240" w:type="dxa"/>
            <w:shd w:val="clear" w:color="auto" w:fill="D9D9D9" w:themeFill="background1" w:themeFillShade="D9"/>
          </w:tcPr>
          <w:p w14:paraId="654E7613" w14:textId="77777777" w:rsidR="00546F5C" w:rsidRPr="00F65579" w:rsidRDefault="00546F5C" w:rsidP="00546F5C">
            <w:pPr>
              <w:pStyle w:val="Tabletext"/>
              <w:rPr>
                <w:szCs w:val="15"/>
              </w:rPr>
            </w:pPr>
            <w:r w:rsidRPr="00F65579">
              <w:rPr>
                <w:szCs w:val="15"/>
              </w:rPr>
              <w:t>Sport and Recreation Victoria</w:t>
            </w:r>
          </w:p>
        </w:tc>
        <w:tc>
          <w:tcPr>
            <w:tcW w:w="1350" w:type="dxa"/>
          </w:tcPr>
          <w:p w14:paraId="0E149F5B" w14:textId="77777777" w:rsidR="00546F5C" w:rsidRPr="00F65579" w:rsidRDefault="00546F5C" w:rsidP="004D5749">
            <w:pPr>
              <w:pStyle w:val="Tabletextright"/>
            </w:pPr>
            <w:r w:rsidRPr="00F65579">
              <w:t>500</w:t>
            </w:r>
            <w:r w:rsidRPr="00F65579">
              <w:rPr>
                <w:rFonts w:ascii="Calibri" w:hAnsi="Calibri" w:cs="Calibri"/>
              </w:rPr>
              <w:t> </w:t>
            </w:r>
            <w:r w:rsidRPr="00F65579">
              <w:t>000</w:t>
            </w:r>
          </w:p>
        </w:tc>
      </w:tr>
      <w:tr w:rsidR="00546F5C" w:rsidRPr="00F65579" w14:paraId="45BA73A9" w14:textId="77777777" w:rsidTr="00AA5F05">
        <w:tc>
          <w:tcPr>
            <w:tcW w:w="3438" w:type="dxa"/>
          </w:tcPr>
          <w:p w14:paraId="463B20BC" w14:textId="77777777" w:rsidR="00546F5C" w:rsidRPr="00F65579" w:rsidRDefault="00546F5C" w:rsidP="00546F5C">
            <w:pPr>
              <w:pStyle w:val="Tabletext"/>
            </w:pPr>
            <w:r w:rsidRPr="00F65579">
              <w:t xml:space="preserve">Whittlesea City Council – Harvest Home Road </w:t>
            </w:r>
            <w:r w:rsidR="00CC39E3" w:rsidRPr="00F65579">
              <w:t>community pavilion</w:t>
            </w:r>
          </w:p>
        </w:tc>
        <w:tc>
          <w:tcPr>
            <w:tcW w:w="3240" w:type="dxa"/>
            <w:shd w:val="clear" w:color="auto" w:fill="D9D9D9" w:themeFill="background1" w:themeFillShade="D9"/>
          </w:tcPr>
          <w:p w14:paraId="656396D9" w14:textId="77777777" w:rsidR="00546F5C" w:rsidRPr="00F65579" w:rsidRDefault="00546F5C" w:rsidP="00546F5C">
            <w:pPr>
              <w:pStyle w:val="Tabletext"/>
              <w:rPr>
                <w:szCs w:val="15"/>
              </w:rPr>
            </w:pPr>
            <w:r w:rsidRPr="00F65579">
              <w:rPr>
                <w:szCs w:val="15"/>
              </w:rPr>
              <w:t>Sport and Recreation Victoria</w:t>
            </w:r>
          </w:p>
        </w:tc>
        <w:tc>
          <w:tcPr>
            <w:tcW w:w="1350" w:type="dxa"/>
          </w:tcPr>
          <w:p w14:paraId="389EF8C5" w14:textId="77777777" w:rsidR="00546F5C" w:rsidRPr="00F65579" w:rsidRDefault="00546F5C" w:rsidP="004D5749">
            <w:pPr>
              <w:pStyle w:val="Tabletextright"/>
            </w:pPr>
            <w:r w:rsidRPr="00F65579">
              <w:t>250</w:t>
            </w:r>
            <w:r w:rsidRPr="00F65579">
              <w:rPr>
                <w:rFonts w:ascii="Calibri" w:hAnsi="Calibri" w:cs="Calibri"/>
              </w:rPr>
              <w:t> </w:t>
            </w:r>
            <w:r w:rsidRPr="00F65579">
              <w:t>000</w:t>
            </w:r>
          </w:p>
        </w:tc>
      </w:tr>
      <w:tr w:rsidR="00546F5C" w:rsidRPr="00F65579" w14:paraId="29309228" w14:textId="77777777" w:rsidTr="00AA5F05">
        <w:tc>
          <w:tcPr>
            <w:tcW w:w="3438" w:type="dxa"/>
          </w:tcPr>
          <w:p w14:paraId="1CF3E8EC" w14:textId="77777777" w:rsidR="00546F5C" w:rsidRPr="00F65579" w:rsidRDefault="00546F5C" w:rsidP="00546F5C">
            <w:pPr>
              <w:pStyle w:val="Tabletext"/>
            </w:pPr>
            <w:r w:rsidRPr="00F65579">
              <w:lastRenderedPageBreak/>
              <w:t xml:space="preserve">South Gippsland Shire Council – Leongatha and District Netball Association – Courts </w:t>
            </w:r>
            <w:r w:rsidR="00CC39E3" w:rsidRPr="00F65579">
              <w:t>redevelopment</w:t>
            </w:r>
          </w:p>
        </w:tc>
        <w:tc>
          <w:tcPr>
            <w:tcW w:w="3240" w:type="dxa"/>
            <w:shd w:val="clear" w:color="auto" w:fill="D9D9D9" w:themeFill="background1" w:themeFillShade="D9"/>
          </w:tcPr>
          <w:p w14:paraId="543B66FF" w14:textId="77777777" w:rsidR="00546F5C" w:rsidRPr="00F65579" w:rsidRDefault="00546F5C" w:rsidP="00546F5C">
            <w:pPr>
              <w:pStyle w:val="Tabletext"/>
              <w:rPr>
                <w:szCs w:val="15"/>
              </w:rPr>
            </w:pPr>
            <w:r w:rsidRPr="00F65579">
              <w:rPr>
                <w:szCs w:val="15"/>
              </w:rPr>
              <w:t>Sport and Recreation Victoria</w:t>
            </w:r>
          </w:p>
        </w:tc>
        <w:tc>
          <w:tcPr>
            <w:tcW w:w="1350" w:type="dxa"/>
          </w:tcPr>
          <w:p w14:paraId="05EB267F" w14:textId="77777777" w:rsidR="00546F5C" w:rsidRPr="00F65579" w:rsidRDefault="00546F5C" w:rsidP="004D5749">
            <w:pPr>
              <w:pStyle w:val="Tabletextright"/>
            </w:pPr>
            <w:r w:rsidRPr="00F65579">
              <w:t>500</w:t>
            </w:r>
            <w:r w:rsidRPr="00F65579">
              <w:rPr>
                <w:rFonts w:ascii="Calibri" w:hAnsi="Calibri" w:cs="Calibri"/>
              </w:rPr>
              <w:t> </w:t>
            </w:r>
            <w:r w:rsidRPr="00F65579">
              <w:t>000</w:t>
            </w:r>
          </w:p>
        </w:tc>
      </w:tr>
      <w:tr w:rsidR="00546F5C" w:rsidRPr="00F65579" w14:paraId="7612BAF0" w14:textId="77777777" w:rsidTr="00AA5F05">
        <w:tc>
          <w:tcPr>
            <w:tcW w:w="3438" w:type="dxa"/>
          </w:tcPr>
          <w:p w14:paraId="4763CEF7" w14:textId="77777777" w:rsidR="00546F5C" w:rsidRPr="00F65579" w:rsidRDefault="00546F5C" w:rsidP="00546F5C">
            <w:pPr>
              <w:pStyle w:val="Tabletext"/>
            </w:pPr>
            <w:r w:rsidRPr="00F65579">
              <w:t xml:space="preserve">Central Goldfields Shire Council – Maryborough Sports and Leisure Centre </w:t>
            </w:r>
            <w:r w:rsidR="00CC39E3" w:rsidRPr="00F65579">
              <w:t>upgrade</w:t>
            </w:r>
          </w:p>
        </w:tc>
        <w:tc>
          <w:tcPr>
            <w:tcW w:w="3240" w:type="dxa"/>
            <w:shd w:val="clear" w:color="auto" w:fill="D9D9D9" w:themeFill="background1" w:themeFillShade="D9"/>
          </w:tcPr>
          <w:p w14:paraId="5B07A9AD" w14:textId="77777777" w:rsidR="00546F5C" w:rsidRPr="00F65579" w:rsidRDefault="00546F5C" w:rsidP="00546F5C">
            <w:pPr>
              <w:pStyle w:val="Tabletext"/>
              <w:rPr>
                <w:szCs w:val="15"/>
              </w:rPr>
            </w:pPr>
            <w:r w:rsidRPr="00F65579">
              <w:rPr>
                <w:szCs w:val="15"/>
              </w:rPr>
              <w:t>Sport and Recreation Victoria</w:t>
            </w:r>
          </w:p>
        </w:tc>
        <w:tc>
          <w:tcPr>
            <w:tcW w:w="1350" w:type="dxa"/>
          </w:tcPr>
          <w:p w14:paraId="50054AC8" w14:textId="77777777" w:rsidR="00546F5C" w:rsidRPr="00F65579" w:rsidRDefault="00546F5C" w:rsidP="004D5749">
            <w:pPr>
              <w:pStyle w:val="Tabletextright"/>
            </w:pPr>
            <w:r w:rsidRPr="00F65579">
              <w:t>430</w:t>
            </w:r>
            <w:r w:rsidRPr="00F65579">
              <w:rPr>
                <w:rFonts w:ascii="Calibri" w:hAnsi="Calibri" w:cs="Calibri"/>
              </w:rPr>
              <w:t> </w:t>
            </w:r>
            <w:r w:rsidRPr="00F65579">
              <w:t>000</w:t>
            </w:r>
          </w:p>
        </w:tc>
      </w:tr>
      <w:tr w:rsidR="00546F5C" w:rsidRPr="00F65579" w14:paraId="7DA11D1D" w14:textId="77777777" w:rsidTr="00AA5F05">
        <w:tc>
          <w:tcPr>
            <w:tcW w:w="3438" w:type="dxa"/>
          </w:tcPr>
          <w:p w14:paraId="479A72B0" w14:textId="77777777" w:rsidR="00546F5C" w:rsidRPr="00F65579" w:rsidRDefault="00546F5C" w:rsidP="00546F5C">
            <w:pPr>
              <w:pStyle w:val="Tabletext"/>
            </w:pPr>
            <w:r w:rsidRPr="00F65579">
              <w:t>Mitchell Shire Council – Wandong Stadium</w:t>
            </w:r>
          </w:p>
        </w:tc>
        <w:tc>
          <w:tcPr>
            <w:tcW w:w="3240" w:type="dxa"/>
            <w:shd w:val="clear" w:color="auto" w:fill="D9D9D9" w:themeFill="background1" w:themeFillShade="D9"/>
          </w:tcPr>
          <w:p w14:paraId="0B2E9A30" w14:textId="77777777" w:rsidR="00546F5C" w:rsidRPr="00F65579" w:rsidRDefault="00546F5C" w:rsidP="00546F5C">
            <w:pPr>
              <w:pStyle w:val="Tabletext"/>
              <w:rPr>
                <w:szCs w:val="15"/>
              </w:rPr>
            </w:pPr>
            <w:r w:rsidRPr="00F65579">
              <w:rPr>
                <w:szCs w:val="15"/>
              </w:rPr>
              <w:t>Sport and Recreation Victoria</w:t>
            </w:r>
          </w:p>
        </w:tc>
        <w:tc>
          <w:tcPr>
            <w:tcW w:w="1350" w:type="dxa"/>
          </w:tcPr>
          <w:p w14:paraId="15DDEB85" w14:textId="77777777" w:rsidR="00546F5C" w:rsidRPr="00F65579" w:rsidRDefault="00546F5C" w:rsidP="004D5749">
            <w:pPr>
              <w:pStyle w:val="Tabletextright"/>
            </w:pPr>
            <w:r w:rsidRPr="00F65579">
              <w:t>100</w:t>
            </w:r>
            <w:r w:rsidRPr="00F65579">
              <w:rPr>
                <w:rFonts w:ascii="Calibri" w:hAnsi="Calibri" w:cs="Calibri"/>
              </w:rPr>
              <w:t> </w:t>
            </w:r>
            <w:r w:rsidRPr="00F65579">
              <w:t>000</w:t>
            </w:r>
          </w:p>
        </w:tc>
      </w:tr>
      <w:tr w:rsidR="00546F5C" w:rsidRPr="00F65579" w14:paraId="4875A2E9" w14:textId="77777777" w:rsidTr="00AA5F05">
        <w:tc>
          <w:tcPr>
            <w:tcW w:w="3438" w:type="dxa"/>
          </w:tcPr>
          <w:p w14:paraId="28E6CC89" w14:textId="77777777" w:rsidR="00546F5C" w:rsidRPr="00F65579" w:rsidRDefault="00546F5C" w:rsidP="00546F5C">
            <w:pPr>
              <w:pStyle w:val="Tabletext"/>
            </w:pPr>
            <w:r w:rsidRPr="00F65579">
              <w:t xml:space="preserve">Macedon Ranges Shire Council – Female </w:t>
            </w:r>
            <w:r w:rsidR="00CC39E3" w:rsidRPr="00F65579">
              <w:t xml:space="preserve">friendly upgrade at </w:t>
            </w:r>
            <w:r w:rsidRPr="00F65579">
              <w:t>Dixon Field, Gisborne</w:t>
            </w:r>
          </w:p>
        </w:tc>
        <w:tc>
          <w:tcPr>
            <w:tcW w:w="3240" w:type="dxa"/>
            <w:shd w:val="clear" w:color="auto" w:fill="D9D9D9" w:themeFill="background1" w:themeFillShade="D9"/>
          </w:tcPr>
          <w:p w14:paraId="394165EF" w14:textId="77777777" w:rsidR="00546F5C" w:rsidRPr="00F65579" w:rsidRDefault="00546F5C" w:rsidP="00546F5C">
            <w:pPr>
              <w:pStyle w:val="Tabletext"/>
              <w:rPr>
                <w:szCs w:val="15"/>
              </w:rPr>
            </w:pPr>
            <w:r w:rsidRPr="00F65579">
              <w:rPr>
                <w:szCs w:val="15"/>
              </w:rPr>
              <w:t>Sport and Recreation Victoria</w:t>
            </w:r>
          </w:p>
        </w:tc>
        <w:tc>
          <w:tcPr>
            <w:tcW w:w="1350" w:type="dxa"/>
          </w:tcPr>
          <w:p w14:paraId="1CF04437" w14:textId="77777777" w:rsidR="00546F5C" w:rsidRPr="00F65579" w:rsidRDefault="00546F5C" w:rsidP="004D5749">
            <w:pPr>
              <w:pStyle w:val="Tabletextright"/>
            </w:pPr>
            <w:r w:rsidRPr="00F65579">
              <w:t>220</w:t>
            </w:r>
            <w:r w:rsidRPr="00F65579">
              <w:rPr>
                <w:rFonts w:ascii="Calibri" w:hAnsi="Calibri" w:cs="Calibri"/>
              </w:rPr>
              <w:t> </w:t>
            </w:r>
            <w:r w:rsidRPr="00F65579">
              <w:t>000</w:t>
            </w:r>
          </w:p>
        </w:tc>
      </w:tr>
      <w:tr w:rsidR="00546F5C" w:rsidRPr="00F65579" w14:paraId="1DB5DBAD" w14:textId="77777777" w:rsidTr="00AA5F05">
        <w:tc>
          <w:tcPr>
            <w:tcW w:w="3438" w:type="dxa"/>
          </w:tcPr>
          <w:p w14:paraId="63F78F92" w14:textId="77777777" w:rsidR="00546F5C" w:rsidRPr="00F65579" w:rsidRDefault="00546F5C" w:rsidP="00546F5C">
            <w:pPr>
              <w:pStyle w:val="Tabletext"/>
            </w:pPr>
            <w:r w:rsidRPr="00F65579">
              <w:t xml:space="preserve">Greater Bendigo City Council – Epsom Huntly Recreation Reserve </w:t>
            </w:r>
            <w:r w:rsidR="00CC39E3" w:rsidRPr="00F65579">
              <w:t>netball lighting</w:t>
            </w:r>
          </w:p>
        </w:tc>
        <w:tc>
          <w:tcPr>
            <w:tcW w:w="3240" w:type="dxa"/>
            <w:shd w:val="clear" w:color="auto" w:fill="D9D9D9" w:themeFill="background1" w:themeFillShade="D9"/>
          </w:tcPr>
          <w:p w14:paraId="2B4BC675" w14:textId="77777777" w:rsidR="00546F5C" w:rsidRPr="00F65579" w:rsidRDefault="00546F5C" w:rsidP="00546F5C">
            <w:pPr>
              <w:pStyle w:val="Tabletext"/>
              <w:rPr>
                <w:szCs w:val="15"/>
              </w:rPr>
            </w:pPr>
            <w:r w:rsidRPr="00F65579">
              <w:rPr>
                <w:szCs w:val="15"/>
              </w:rPr>
              <w:t>Sport and Recreation Victoria</w:t>
            </w:r>
          </w:p>
        </w:tc>
        <w:tc>
          <w:tcPr>
            <w:tcW w:w="1350" w:type="dxa"/>
          </w:tcPr>
          <w:p w14:paraId="150937FF" w14:textId="77777777" w:rsidR="00546F5C" w:rsidRPr="00F65579" w:rsidRDefault="00546F5C" w:rsidP="004D5749">
            <w:pPr>
              <w:pStyle w:val="Tabletextright"/>
            </w:pPr>
            <w:r w:rsidRPr="00F65579">
              <w:t>60 000</w:t>
            </w:r>
          </w:p>
        </w:tc>
      </w:tr>
      <w:tr w:rsidR="00546F5C" w:rsidRPr="00F65579" w14:paraId="37F905E2" w14:textId="77777777" w:rsidTr="00AA5F05">
        <w:tc>
          <w:tcPr>
            <w:tcW w:w="3438" w:type="dxa"/>
          </w:tcPr>
          <w:p w14:paraId="64B92B80" w14:textId="77777777" w:rsidR="00546F5C" w:rsidRPr="00F65579" w:rsidRDefault="00546F5C" w:rsidP="00546F5C">
            <w:pPr>
              <w:pStyle w:val="Tabletext"/>
            </w:pPr>
            <w:r w:rsidRPr="00F65579">
              <w:t xml:space="preserve">Frankston City Council – Carrum </w:t>
            </w:r>
            <w:r w:rsidR="00CC39E3" w:rsidRPr="00F65579">
              <w:t>bowling clubrooms redevelopment</w:t>
            </w:r>
          </w:p>
        </w:tc>
        <w:tc>
          <w:tcPr>
            <w:tcW w:w="3240" w:type="dxa"/>
            <w:shd w:val="clear" w:color="auto" w:fill="D9D9D9" w:themeFill="background1" w:themeFillShade="D9"/>
          </w:tcPr>
          <w:p w14:paraId="2EC6BB6C" w14:textId="77777777" w:rsidR="00546F5C" w:rsidRPr="00F65579" w:rsidRDefault="00546F5C" w:rsidP="00546F5C">
            <w:pPr>
              <w:pStyle w:val="Tabletext"/>
              <w:rPr>
                <w:szCs w:val="15"/>
              </w:rPr>
            </w:pPr>
            <w:r w:rsidRPr="00F65579">
              <w:rPr>
                <w:szCs w:val="15"/>
              </w:rPr>
              <w:t>Sport and Recreation Victoria</w:t>
            </w:r>
          </w:p>
        </w:tc>
        <w:tc>
          <w:tcPr>
            <w:tcW w:w="1350" w:type="dxa"/>
          </w:tcPr>
          <w:p w14:paraId="1910E39F" w14:textId="77777777" w:rsidR="00546F5C" w:rsidRPr="00F65579" w:rsidRDefault="00546F5C" w:rsidP="004D5749">
            <w:pPr>
              <w:pStyle w:val="Tabletextright"/>
            </w:pPr>
            <w:r w:rsidRPr="00F65579">
              <w:t>200</w:t>
            </w:r>
            <w:r w:rsidRPr="00F65579">
              <w:rPr>
                <w:rFonts w:ascii="Calibri" w:hAnsi="Calibri" w:cs="Calibri"/>
              </w:rPr>
              <w:t> </w:t>
            </w:r>
            <w:r w:rsidRPr="00F65579">
              <w:t>000</w:t>
            </w:r>
          </w:p>
        </w:tc>
      </w:tr>
      <w:tr w:rsidR="00546F5C" w:rsidRPr="00F65579" w14:paraId="431C3949" w14:textId="77777777" w:rsidTr="00AA5F05">
        <w:tc>
          <w:tcPr>
            <w:tcW w:w="3438" w:type="dxa"/>
          </w:tcPr>
          <w:p w14:paraId="67636EA4" w14:textId="77777777" w:rsidR="00546F5C" w:rsidRPr="00F65579" w:rsidRDefault="00546F5C" w:rsidP="00546F5C">
            <w:pPr>
              <w:pStyle w:val="Tabletext"/>
            </w:pPr>
            <w:r w:rsidRPr="00F65579">
              <w:t xml:space="preserve">Upgrade of Frank Holohan </w:t>
            </w:r>
            <w:r w:rsidR="00CC39E3" w:rsidRPr="00F65579">
              <w:t xml:space="preserve">soccer complex </w:t>
            </w:r>
            <w:r w:rsidRPr="00F65579">
              <w:t>in Endeavour Hills</w:t>
            </w:r>
          </w:p>
        </w:tc>
        <w:tc>
          <w:tcPr>
            <w:tcW w:w="3240" w:type="dxa"/>
            <w:shd w:val="clear" w:color="auto" w:fill="D9D9D9" w:themeFill="background1" w:themeFillShade="D9"/>
          </w:tcPr>
          <w:p w14:paraId="6C98649D" w14:textId="77777777" w:rsidR="00546F5C" w:rsidRPr="00F65579" w:rsidRDefault="00546F5C" w:rsidP="00546F5C">
            <w:pPr>
              <w:pStyle w:val="Tabletext"/>
              <w:rPr>
                <w:szCs w:val="15"/>
              </w:rPr>
            </w:pPr>
            <w:r w:rsidRPr="00F65579">
              <w:rPr>
                <w:szCs w:val="15"/>
              </w:rPr>
              <w:t>Sport and Recreation Victoria</w:t>
            </w:r>
          </w:p>
        </w:tc>
        <w:tc>
          <w:tcPr>
            <w:tcW w:w="1350" w:type="dxa"/>
          </w:tcPr>
          <w:p w14:paraId="2D58CF7A" w14:textId="77777777" w:rsidR="00546F5C" w:rsidRPr="00F65579" w:rsidRDefault="00546F5C" w:rsidP="004D5749">
            <w:pPr>
              <w:pStyle w:val="Tabletextright"/>
            </w:pPr>
            <w:r w:rsidRPr="00F65579">
              <w:t>200</w:t>
            </w:r>
            <w:r w:rsidRPr="00F65579">
              <w:rPr>
                <w:rFonts w:ascii="Calibri" w:hAnsi="Calibri" w:cs="Calibri"/>
              </w:rPr>
              <w:t> </w:t>
            </w:r>
            <w:r w:rsidRPr="00F65579">
              <w:t>000</w:t>
            </w:r>
          </w:p>
        </w:tc>
      </w:tr>
      <w:tr w:rsidR="00546F5C" w:rsidRPr="00F65579" w14:paraId="40A05EE8" w14:textId="77777777" w:rsidTr="00AA5F05">
        <w:tc>
          <w:tcPr>
            <w:tcW w:w="3438" w:type="dxa"/>
          </w:tcPr>
          <w:p w14:paraId="2CCE87AD" w14:textId="77777777" w:rsidR="00546F5C" w:rsidRPr="00F65579" w:rsidRDefault="00546F5C" w:rsidP="00546F5C">
            <w:pPr>
              <w:pStyle w:val="Tabletext"/>
            </w:pPr>
            <w:r w:rsidRPr="00F65579">
              <w:t xml:space="preserve">Toomuc Recreation Reserve Number Two </w:t>
            </w:r>
            <w:r w:rsidR="00CC39E3" w:rsidRPr="00F65579">
              <w:t>pavilion upgrade</w:t>
            </w:r>
          </w:p>
        </w:tc>
        <w:tc>
          <w:tcPr>
            <w:tcW w:w="3240" w:type="dxa"/>
            <w:shd w:val="clear" w:color="auto" w:fill="D9D9D9" w:themeFill="background1" w:themeFillShade="D9"/>
          </w:tcPr>
          <w:p w14:paraId="0A37CFBE" w14:textId="77777777" w:rsidR="00546F5C" w:rsidRPr="00F65579" w:rsidRDefault="00546F5C" w:rsidP="00546F5C">
            <w:pPr>
              <w:pStyle w:val="Tabletext"/>
              <w:rPr>
                <w:szCs w:val="15"/>
              </w:rPr>
            </w:pPr>
            <w:r w:rsidRPr="00F65579">
              <w:rPr>
                <w:szCs w:val="15"/>
              </w:rPr>
              <w:t>Sport and Recreation Victoria</w:t>
            </w:r>
          </w:p>
        </w:tc>
        <w:tc>
          <w:tcPr>
            <w:tcW w:w="1350" w:type="dxa"/>
          </w:tcPr>
          <w:p w14:paraId="1A2961F9" w14:textId="77777777" w:rsidR="00546F5C" w:rsidRPr="00F65579" w:rsidRDefault="00546F5C" w:rsidP="004D5749">
            <w:pPr>
              <w:pStyle w:val="Tabletextright"/>
            </w:pPr>
            <w:r w:rsidRPr="00F65579">
              <w:t>50</w:t>
            </w:r>
            <w:r w:rsidRPr="00F65579">
              <w:rPr>
                <w:rFonts w:ascii="Calibri" w:hAnsi="Calibri" w:cs="Calibri"/>
              </w:rPr>
              <w:t> </w:t>
            </w:r>
            <w:r w:rsidRPr="00F65579">
              <w:t>000</w:t>
            </w:r>
          </w:p>
        </w:tc>
      </w:tr>
      <w:tr w:rsidR="00546F5C" w:rsidRPr="00F65579" w14:paraId="35F9FE6B" w14:textId="77777777" w:rsidTr="00AA5F05">
        <w:tc>
          <w:tcPr>
            <w:tcW w:w="3438" w:type="dxa"/>
          </w:tcPr>
          <w:p w14:paraId="6365AEC4" w14:textId="77777777" w:rsidR="00546F5C" w:rsidRPr="00F65579" w:rsidRDefault="00546F5C" w:rsidP="00546F5C">
            <w:pPr>
              <w:pStyle w:val="Tabletext"/>
            </w:pPr>
            <w:r w:rsidRPr="00F65579">
              <w:t>Regional Development Victoria</w:t>
            </w:r>
          </w:p>
        </w:tc>
        <w:tc>
          <w:tcPr>
            <w:tcW w:w="3240" w:type="dxa"/>
            <w:shd w:val="clear" w:color="auto" w:fill="D9D9D9" w:themeFill="background1" w:themeFillShade="D9"/>
          </w:tcPr>
          <w:p w14:paraId="4EEE6FCA" w14:textId="77777777" w:rsidR="00546F5C" w:rsidRPr="00F65579" w:rsidRDefault="00546F5C" w:rsidP="00546F5C">
            <w:pPr>
              <w:pStyle w:val="Tabletext"/>
              <w:rPr>
                <w:szCs w:val="15"/>
              </w:rPr>
            </w:pPr>
            <w:r w:rsidRPr="00F65579">
              <w:rPr>
                <w:szCs w:val="15"/>
              </w:rPr>
              <w:t>Regional Development Victoria</w:t>
            </w:r>
          </w:p>
        </w:tc>
        <w:tc>
          <w:tcPr>
            <w:tcW w:w="1350" w:type="dxa"/>
          </w:tcPr>
          <w:p w14:paraId="2C438960" w14:textId="77777777" w:rsidR="00546F5C" w:rsidRPr="00F65579" w:rsidRDefault="00546F5C" w:rsidP="004D5749">
            <w:pPr>
              <w:pStyle w:val="Tabletextright"/>
            </w:pPr>
            <w:r w:rsidRPr="00F65579">
              <w:t>2</w:t>
            </w:r>
            <w:r w:rsidRPr="00F65579">
              <w:rPr>
                <w:rFonts w:ascii="Calibri" w:hAnsi="Calibri" w:cs="Calibri"/>
              </w:rPr>
              <w:t> </w:t>
            </w:r>
            <w:r w:rsidRPr="00F65579">
              <w:t>500</w:t>
            </w:r>
            <w:r w:rsidRPr="00F65579">
              <w:rPr>
                <w:rFonts w:ascii="Calibri" w:hAnsi="Calibri" w:cs="Calibri"/>
              </w:rPr>
              <w:t> </w:t>
            </w:r>
            <w:r w:rsidRPr="00F65579">
              <w:t>000</w:t>
            </w:r>
          </w:p>
        </w:tc>
      </w:tr>
      <w:tr w:rsidR="00546F5C" w:rsidRPr="00F65579" w14:paraId="5EDB51DD" w14:textId="77777777" w:rsidTr="00AA5F05">
        <w:tc>
          <w:tcPr>
            <w:tcW w:w="3438" w:type="dxa"/>
          </w:tcPr>
          <w:p w14:paraId="52A220D8" w14:textId="77777777" w:rsidR="00546F5C" w:rsidRPr="00F65579" w:rsidRDefault="00546F5C" w:rsidP="004D5749">
            <w:pPr>
              <w:spacing w:before="30" w:after="30"/>
              <w:rPr>
                <w:sz w:val="4"/>
              </w:rPr>
            </w:pPr>
          </w:p>
        </w:tc>
        <w:tc>
          <w:tcPr>
            <w:tcW w:w="3240" w:type="dxa"/>
            <w:shd w:val="clear" w:color="auto" w:fill="D9D9D9" w:themeFill="background1" w:themeFillShade="D9"/>
          </w:tcPr>
          <w:p w14:paraId="30D2CD5F" w14:textId="77777777" w:rsidR="00546F5C" w:rsidRPr="00F65579" w:rsidRDefault="00546F5C" w:rsidP="004D5749">
            <w:pPr>
              <w:spacing w:before="30" w:after="30"/>
              <w:rPr>
                <w:sz w:val="4"/>
              </w:rPr>
            </w:pPr>
          </w:p>
        </w:tc>
        <w:tc>
          <w:tcPr>
            <w:tcW w:w="1350" w:type="dxa"/>
          </w:tcPr>
          <w:p w14:paraId="221D7341" w14:textId="77777777" w:rsidR="00546F5C" w:rsidRPr="00F65579" w:rsidRDefault="00546F5C" w:rsidP="004D5749">
            <w:pPr>
              <w:pStyle w:val="Tabletextright"/>
              <w:rPr>
                <w:sz w:val="4"/>
              </w:rPr>
            </w:pPr>
          </w:p>
        </w:tc>
      </w:tr>
      <w:tr w:rsidR="00A50489" w:rsidRPr="00F65579" w14:paraId="2323DC53" w14:textId="77777777" w:rsidTr="00AA5F05">
        <w:tc>
          <w:tcPr>
            <w:tcW w:w="8028" w:type="dxa"/>
            <w:gridSpan w:val="3"/>
          </w:tcPr>
          <w:p w14:paraId="1EE06F8B" w14:textId="77777777" w:rsidR="00A50489" w:rsidRPr="00F65579" w:rsidRDefault="00A50489" w:rsidP="00A50489">
            <w:pPr>
              <w:pStyle w:val="Tabletextbold"/>
            </w:pPr>
            <w:r w:rsidRPr="00F65579">
              <w:t>Department of Justice and Community Safety</w:t>
            </w:r>
          </w:p>
        </w:tc>
      </w:tr>
      <w:tr w:rsidR="00A50489" w:rsidRPr="00F65579" w14:paraId="68A3679F" w14:textId="77777777" w:rsidTr="00AA5F05">
        <w:tc>
          <w:tcPr>
            <w:tcW w:w="3438" w:type="dxa"/>
          </w:tcPr>
          <w:p w14:paraId="31C811CD" w14:textId="77777777" w:rsidR="00A50489" w:rsidRPr="00F65579" w:rsidRDefault="00A50489" w:rsidP="00546F5C">
            <w:pPr>
              <w:pStyle w:val="Tabletext"/>
            </w:pPr>
            <w:r w:rsidRPr="00F65579">
              <w:t>Victorian Responsible Gambling Foundation 2019</w:t>
            </w:r>
            <w:r w:rsidR="003E7C90" w:rsidRPr="00F65579">
              <w:noBreakHyphen/>
            </w:r>
            <w:r w:rsidRPr="00F65579">
              <w:t>20 to 2022</w:t>
            </w:r>
            <w:r w:rsidR="003E7C90" w:rsidRPr="00F65579">
              <w:noBreakHyphen/>
            </w:r>
            <w:r w:rsidRPr="00F65579">
              <w:t>23</w:t>
            </w:r>
          </w:p>
        </w:tc>
        <w:tc>
          <w:tcPr>
            <w:tcW w:w="3240" w:type="dxa"/>
            <w:shd w:val="clear" w:color="auto" w:fill="D9D9D9" w:themeFill="background1" w:themeFillShade="D9"/>
          </w:tcPr>
          <w:p w14:paraId="635FC168" w14:textId="77777777" w:rsidR="00A50489" w:rsidRPr="00F65579" w:rsidRDefault="00A50489" w:rsidP="00546F5C">
            <w:pPr>
              <w:pStyle w:val="Tabletext"/>
            </w:pPr>
            <w:r w:rsidRPr="00F65579">
              <w:t>Victorian Responsible Gambling Foundation</w:t>
            </w:r>
          </w:p>
        </w:tc>
        <w:tc>
          <w:tcPr>
            <w:tcW w:w="1350" w:type="dxa"/>
          </w:tcPr>
          <w:p w14:paraId="6B8BAE1C" w14:textId="77777777" w:rsidR="00A50489" w:rsidRPr="00F65579" w:rsidRDefault="00A50489" w:rsidP="00A50489">
            <w:pPr>
              <w:spacing w:before="30" w:after="30"/>
              <w:jc w:val="right"/>
              <w:rPr>
                <w:bCs/>
                <w:sz w:val="15"/>
                <w:szCs w:val="19"/>
              </w:rPr>
            </w:pPr>
            <w:r w:rsidRPr="00F65579">
              <w:rPr>
                <w:rStyle w:val="TabletextrightChar"/>
              </w:rPr>
              <w:t>150</w:t>
            </w:r>
            <w:r w:rsidRPr="00F65579">
              <w:rPr>
                <w:rStyle w:val="TabletextrightChar"/>
                <w:rFonts w:ascii="Calibri" w:hAnsi="Calibri" w:cs="Calibri"/>
              </w:rPr>
              <w:t> </w:t>
            </w:r>
            <w:r w:rsidRPr="00F65579">
              <w:rPr>
                <w:rStyle w:val="TabletextrightChar"/>
              </w:rPr>
              <w:t>000 0</w:t>
            </w:r>
            <w:r w:rsidRPr="00F65579">
              <w:rPr>
                <w:bCs/>
                <w:sz w:val="15"/>
                <w:szCs w:val="19"/>
              </w:rPr>
              <w:t>00</w:t>
            </w:r>
          </w:p>
        </w:tc>
      </w:tr>
      <w:tr w:rsidR="00A50489" w:rsidRPr="00F65579" w14:paraId="49BF0B96" w14:textId="77777777" w:rsidTr="00AA5F05">
        <w:tc>
          <w:tcPr>
            <w:tcW w:w="3438" w:type="dxa"/>
          </w:tcPr>
          <w:p w14:paraId="5FCB3DEA" w14:textId="77777777" w:rsidR="00A50489" w:rsidRPr="00F65579" w:rsidRDefault="00A50489" w:rsidP="00546F5C">
            <w:pPr>
              <w:pStyle w:val="Tabletext"/>
              <w:rPr>
                <w:sz w:val="4"/>
              </w:rPr>
            </w:pPr>
          </w:p>
        </w:tc>
        <w:tc>
          <w:tcPr>
            <w:tcW w:w="3240" w:type="dxa"/>
          </w:tcPr>
          <w:p w14:paraId="13131D37" w14:textId="77777777" w:rsidR="00A50489" w:rsidRPr="00F65579" w:rsidRDefault="00A50489" w:rsidP="00546F5C">
            <w:pPr>
              <w:pStyle w:val="Tabletext"/>
              <w:rPr>
                <w:sz w:val="4"/>
              </w:rPr>
            </w:pPr>
          </w:p>
        </w:tc>
        <w:tc>
          <w:tcPr>
            <w:tcW w:w="1350" w:type="dxa"/>
          </w:tcPr>
          <w:p w14:paraId="5F548D56" w14:textId="77777777" w:rsidR="00A50489" w:rsidRPr="00F65579" w:rsidRDefault="00A50489" w:rsidP="00A50489">
            <w:pPr>
              <w:spacing w:before="30" w:after="30"/>
              <w:jc w:val="right"/>
              <w:rPr>
                <w:bCs/>
                <w:sz w:val="4"/>
                <w:szCs w:val="19"/>
              </w:rPr>
            </w:pPr>
          </w:p>
        </w:tc>
      </w:tr>
      <w:tr w:rsidR="00A50489" w:rsidRPr="00F65579" w14:paraId="5C0CFAFB" w14:textId="77777777" w:rsidTr="00AA5F05">
        <w:tc>
          <w:tcPr>
            <w:tcW w:w="8028" w:type="dxa"/>
            <w:gridSpan w:val="3"/>
          </w:tcPr>
          <w:p w14:paraId="412C502F" w14:textId="77777777" w:rsidR="00A50489" w:rsidRPr="00F65579" w:rsidRDefault="00A50489" w:rsidP="00A50489">
            <w:pPr>
              <w:spacing w:before="30" w:after="30"/>
              <w:rPr>
                <w:b/>
                <w:sz w:val="15"/>
              </w:rPr>
            </w:pPr>
            <w:r w:rsidRPr="00F65579">
              <w:rPr>
                <w:b/>
                <w:sz w:val="15"/>
              </w:rPr>
              <w:t>Department of Premier and Cabinet</w:t>
            </w:r>
          </w:p>
        </w:tc>
      </w:tr>
      <w:tr w:rsidR="00A50489" w:rsidRPr="00F65579" w14:paraId="189C4C5F" w14:textId="77777777" w:rsidTr="00AA5F05">
        <w:tc>
          <w:tcPr>
            <w:tcW w:w="3438" w:type="dxa"/>
          </w:tcPr>
          <w:p w14:paraId="79055C33" w14:textId="77777777" w:rsidR="00A50489" w:rsidRPr="00F65579" w:rsidRDefault="00A50489" w:rsidP="00546F5C">
            <w:pPr>
              <w:pStyle w:val="Tabletext"/>
            </w:pPr>
            <w:r w:rsidRPr="00F65579">
              <w:t>St Michael</w:t>
            </w:r>
            <w:r w:rsidR="00B21A45" w:rsidRPr="00F65579">
              <w:t>’</w:t>
            </w:r>
            <w:r w:rsidRPr="00F65579">
              <w:t xml:space="preserve">s Church </w:t>
            </w:r>
            <w:r w:rsidR="00CC39E3" w:rsidRPr="00F65579">
              <w:t>heating system replacement</w:t>
            </w:r>
          </w:p>
        </w:tc>
        <w:tc>
          <w:tcPr>
            <w:tcW w:w="3240" w:type="dxa"/>
            <w:shd w:val="clear" w:color="auto" w:fill="D9D9D9" w:themeFill="background1" w:themeFillShade="D9"/>
          </w:tcPr>
          <w:p w14:paraId="5DAF1BBE" w14:textId="77777777" w:rsidR="00A50489" w:rsidRPr="00F65579" w:rsidRDefault="00A50489" w:rsidP="00546F5C">
            <w:pPr>
              <w:pStyle w:val="Tabletext"/>
            </w:pPr>
            <w:r w:rsidRPr="00F65579">
              <w:t>Multicultural Affairs and Social Cohesion</w:t>
            </w:r>
          </w:p>
        </w:tc>
        <w:tc>
          <w:tcPr>
            <w:tcW w:w="1350" w:type="dxa"/>
          </w:tcPr>
          <w:p w14:paraId="21C834BF" w14:textId="77777777" w:rsidR="00A50489" w:rsidRPr="00F65579" w:rsidRDefault="00A50489" w:rsidP="00A50489">
            <w:pPr>
              <w:spacing w:before="30" w:after="30"/>
              <w:jc w:val="right"/>
              <w:rPr>
                <w:rStyle w:val="TabletextrightChar"/>
              </w:rPr>
            </w:pPr>
            <w:r w:rsidRPr="00F65579">
              <w:rPr>
                <w:rStyle w:val="TabletextrightChar"/>
              </w:rPr>
              <w:t>24</w:t>
            </w:r>
            <w:r w:rsidRPr="00F65579">
              <w:rPr>
                <w:rStyle w:val="TabletextrightChar"/>
                <w:rFonts w:ascii="Calibri" w:hAnsi="Calibri" w:cs="Calibri"/>
              </w:rPr>
              <w:t> </w:t>
            </w:r>
            <w:r w:rsidRPr="00F65579">
              <w:rPr>
                <w:rStyle w:val="TabletextrightChar"/>
              </w:rPr>
              <w:t>745</w:t>
            </w:r>
          </w:p>
        </w:tc>
      </w:tr>
      <w:tr w:rsidR="00A50489" w:rsidRPr="00F65579" w14:paraId="02617708" w14:textId="77777777" w:rsidTr="00AA5F05">
        <w:tc>
          <w:tcPr>
            <w:tcW w:w="3438" w:type="dxa"/>
          </w:tcPr>
          <w:p w14:paraId="3F2A88D7" w14:textId="77777777" w:rsidR="00A50489" w:rsidRPr="00F65579" w:rsidRDefault="00A50489" w:rsidP="00546F5C">
            <w:pPr>
              <w:pStyle w:val="Tabletext"/>
            </w:pPr>
            <w:r w:rsidRPr="00F65579">
              <w:t xml:space="preserve">Upgrade Sandfield Reserve Skatepark: An </w:t>
            </w:r>
            <w:r w:rsidR="00CC39E3" w:rsidRPr="00F65579">
              <w:t xml:space="preserve">awesome space for local youth </w:t>
            </w:r>
          </w:p>
        </w:tc>
        <w:tc>
          <w:tcPr>
            <w:tcW w:w="3240" w:type="dxa"/>
            <w:shd w:val="clear" w:color="auto" w:fill="D9D9D9" w:themeFill="background1" w:themeFillShade="D9"/>
          </w:tcPr>
          <w:p w14:paraId="5DD08003" w14:textId="77777777" w:rsidR="00A50489" w:rsidRPr="00F65579" w:rsidRDefault="00A50489" w:rsidP="00546F5C">
            <w:pPr>
              <w:pStyle w:val="Tabletext"/>
            </w:pPr>
            <w:r w:rsidRPr="00F65579">
              <w:t>Multicultural Affairs and Social Cohesion</w:t>
            </w:r>
          </w:p>
        </w:tc>
        <w:tc>
          <w:tcPr>
            <w:tcW w:w="1350" w:type="dxa"/>
          </w:tcPr>
          <w:p w14:paraId="22CBE01D" w14:textId="77777777" w:rsidR="00A50489" w:rsidRPr="00F65579" w:rsidRDefault="00A50489" w:rsidP="00A50489">
            <w:pPr>
              <w:spacing w:before="30" w:after="30"/>
              <w:jc w:val="right"/>
              <w:rPr>
                <w:rStyle w:val="TabletextrightChar"/>
              </w:rPr>
            </w:pPr>
            <w:r w:rsidRPr="00F65579">
              <w:rPr>
                <w:rStyle w:val="TabletextrightChar"/>
              </w:rPr>
              <w:t>200</w:t>
            </w:r>
            <w:r w:rsidRPr="00F65579">
              <w:rPr>
                <w:rStyle w:val="TabletextrightChar"/>
                <w:rFonts w:ascii="Calibri" w:hAnsi="Calibri" w:cs="Calibri"/>
              </w:rPr>
              <w:t> </w:t>
            </w:r>
            <w:r w:rsidRPr="00F65579">
              <w:rPr>
                <w:rStyle w:val="TabletextrightChar"/>
              </w:rPr>
              <w:t>000</w:t>
            </w:r>
          </w:p>
        </w:tc>
      </w:tr>
      <w:tr w:rsidR="00A50489" w:rsidRPr="00F65579" w14:paraId="6003B58E" w14:textId="77777777" w:rsidTr="00AA5F05">
        <w:tc>
          <w:tcPr>
            <w:tcW w:w="3438" w:type="dxa"/>
          </w:tcPr>
          <w:p w14:paraId="70200DC0" w14:textId="77777777" w:rsidR="00A50489" w:rsidRPr="00F65579" w:rsidRDefault="00A50489" w:rsidP="00546F5C">
            <w:pPr>
              <w:pStyle w:val="Tabletext"/>
            </w:pPr>
            <w:r w:rsidRPr="00F65579">
              <w:t xml:space="preserve">Community </w:t>
            </w:r>
            <w:r w:rsidR="00CC39E3" w:rsidRPr="00F65579">
              <w:t>splash park/water playground</w:t>
            </w:r>
          </w:p>
        </w:tc>
        <w:tc>
          <w:tcPr>
            <w:tcW w:w="3240" w:type="dxa"/>
            <w:shd w:val="clear" w:color="auto" w:fill="D9D9D9" w:themeFill="background1" w:themeFillShade="D9"/>
          </w:tcPr>
          <w:p w14:paraId="18BC6029" w14:textId="77777777" w:rsidR="00A50489" w:rsidRPr="00F65579" w:rsidRDefault="00A50489" w:rsidP="00546F5C">
            <w:pPr>
              <w:pStyle w:val="Tabletext"/>
            </w:pPr>
            <w:r w:rsidRPr="00F65579">
              <w:t>Multicultural Affairs and Social Cohesion</w:t>
            </w:r>
          </w:p>
        </w:tc>
        <w:tc>
          <w:tcPr>
            <w:tcW w:w="1350" w:type="dxa"/>
          </w:tcPr>
          <w:p w14:paraId="0DC1D48C" w14:textId="77777777" w:rsidR="00A50489" w:rsidRPr="00F65579" w:rsidRDefault="00A50489" w:rsidP="00A50489">
            <w:pPr>
              <w:spacing w:before="30" w:after="30"/>
              <w:jc w:val="right"/>
              <w:rPr>
                <w:rStyle w:val="TabletextrightChar"/>
              </w:rPr>
            </w:pPr>
            <w:r w:rsidRPr="00F65579">
              <w:rPr>
                <w:rStyle w:val="TabletextrightChar"/>
              </w:rPr>
              <w:t>200</w:t>
            </w:r>
            <w:r w:rsidRPr="00F65579">
              <w:rPr>
                <w:rStyle w:val="TabletextrightChar"/>
                <w:rFonts w:ascii="Calibri" w:hAnsi="Calibri" w:cs="Calibri"/>
              </w:rPr>
              <w:t> </w:t>
            </w:r>
            <w:r w:rsidRPr="00F65579">
              <w:rPr>
                <w:rStyle w:val="TabletextrightChar"/>
              </w:rPr>
              <w:t>000</w:t>
            </w:r>
          </w:p>
        </w:tc>
      </w:tr>
      <w:tr w:rsidR="00A50489" w:rsidRPr="00F65579" w14:paraId="22DDADC7" w14:textId="77777777" w:rsidTr="00AA5F05">
        <w:tc>
          <w:tcPr>
            <w:tcW w:w="3438" w:type="dxa"/>
          </w:tcPr>
          <w:p w14:paraId="0958F95B" w14:textId="77777777" w:rsidR="00A50489" w:rsidRPr="00F65579" w:rsidRDefault="00A50489" w:rsidP="00546F5C">
            <w:pPr>
              <w:pStyle w:val="Tabletext"/>
            </w:pPr>
            <w:r w:rsidRPr="00F65579">
              <w:t>Dalton Street Reserve</w:t>
            </w:r>
            <w:r w:rsidR="00546F5C" w:rsidRPr="00F65579">
              <w:t xml:space="preserve"> – </w:t>
            </w:r>
            <w:r w:rsidRPr="00F65579">
              <w:t xml:space="preserve">Activation </w:t>
            </w:r>
            <w:r w:rsidR="00CC39E3" w:rsidRPr="00F65579">
              <w:t>project</w:t>
            </w:r>
            <w:r w:rsidRPr="00F65579">
              <w:t xml:space="preserve">: Sunshine West </w:t>
            </w:r>
            <w:r w:rsidR="00CC39E3" w:rsidRPr="00F65579">
              <w:t>parkland community investment</w:t>
            </w:r>
          </w:p>
        </w:tc>
        <w:tc>
          <w:tcPr>
            <w:tcW w:w="3240" w:type="dxa"/>
            <w:shd w:val="clear" w:color="auto" w:fill="D9D9D9" w:themeFill="background1" w:themeFillShade="D9"/>
          </w:tcPr>
          <w:p w14:paraId="3562D9B2" w14:textId="77777777" w:rsidR="00A50489" w:rsidRPr="00F65579" w:rsidRDefault="00A50489" w:rsidP="00546F5C">
            <w:pPr>
              <w:pStyle w:val="Tabletext"/>
            </w:pPr>
            <w:r w:rsidRPr="00F65579">
              <w:t>Multicultural Affairs and Social Cohesion</w:t>
            </w:r>
          </w:p>
        </w:tc>
        <w:tc>
          <w:tcPr>
            <w:tcW w:w="1350" w:type="dxa"/>
          </w:tcPr>
          <w:p w14:paraId="2C466000" w14:textId="77777777" w:rsidR="00A50489" w:rsidRPr="00F65579" w:rsidRDefault="00A50489" w:rsidP="00A50489">
            <w:pPr>
              <w:spacing w:before="30" w:after="30"/>
              <w:jc w:val="right"/>
              <w:rPr>
                <w:rStyle w:val="TabletextrightChar"/>
              </w:rPr>
            </w:pPr>
            <w:r w:rsidRPr="00F65579">
              <w:rPr>
                <w:rStyle w:val="TabletextrightChar"/>
              </w:rPr>
              <w:t>200</w:t>
            </w:r>
            <w:r w:rsidRPr="00F65579">
              <w:rPr>
                <w:rStyle w:val="TabletextrightChar"/>
                <w:rFonts w:ascii="Calibri" w:hAnsi="Calibri" w:cs="Calibri"/>
              </w:rPr>
              <w:t> </w:t>
            </w:r>
            <w:r w:rsidRPr="00F65579">
              <w:rPr>
                <w:rStyle w:val="TabletextrightChar"/>
              </w:rPr>
              <w:t>000</w:t>
            </w:r>
          </w:p>
        </w:tc>
      </w:tr>
      <w:tr w:rsidR="00A50489" w:rsidRPr="00F65579" w14:paraId="705715D0" w14:textId="77777777" w:rsidTr="00AA5F05">
        <w:tc>
          <w:tcPr>
            <w:tcW w:w="3438" w:type="dxa"/>
          </w:tcPr>
          <w:p w14:paraId="2D60739A" w14:textId="77777777" w:rsidR="00A50489" w:rsidRPr="00F65579" w:rsidRDefault="00A50489" w:rsidP="00546F5C">
            <w:pPr>
              <w:pStyle w:val="Tabletext"/>
            </w:pPr>
            <w:r w:rsidRPr="00F65579">
              <w:t xml:space="preserve">Gold Street </w:t>
            </w:r>
            <w:r w:rsidR="00CC39E3" w:rsidRPr="00F65579">
              <w:t xml:space="preserve">all abilities playground </w:t>
            </w:r>
          </w:p>
        </w:tc>
        <w:tc>
          <w:tcPr>
            <w:tcW w:w="3240" w:type="dxa"/>
            <w:shd w:val="clear" w:color="auto" w:fill="D9D9D9" w:themeFill="background1" w:themeFillShade="D9"/>
          </w:tcPr>
          <w:p w14:paraId="683F9949" w14:textId="77777777" w:rsidR="00A50489" w:rsidRPr="00F65579" w:rsidRDefault="00A50489" w:rsidP="00546F5C">
            <w:pPr>
              <w:pStyle w:val="Tabletext"/>
            </w:pPr>
            <w:r w:rsidRPr="00F65579">
              <w:t>Multicultural Affairs and Social Cohesion</w:t>
            </w:r>
          </w:p>
        </w:tc>
        <w:tc>
          <w:tcPr>
            <w:tcW w:w="1350" w:type="dxa"/>
          </w:tcPr>
          <w:p w14:paraId="6AE86427" w14:textId="77777777" w:rsidR="00A50489" w:rsidRPr="00F65579" w:rsidRDefault="00A50489" w:rsidP="00A50489">
            <w:pPr>
              <w:spacing w:before="30" w:after="30"/>
              <w:jc w:val="right"/>
              <w:rPr>
                <w:rStyle w:val="TabletextrightChar"/>
              </w:rPr>
            </w:pPr>
            <w:r w:rsidRPr="00F65579">
              <w:rPr>
                <w:rStyle w:val="TabletextrightChar"/>
              </w:rPr>
              <w:t>200</w:t>
            </w:r>
            <w:r w:rsidRPr="00F65579">
              <w:rPr>
                <w:rStyle w:val="TabletextrightChar"/>
                <w:rFonts w:ascii="Calibri" w:hAnsi="Calibri" w:cs="Calibri"/>
              </w:rPr>
              <w:t> </w:t>
            </w:r>
            <w:r w:rsidRPr="00F65579">
              <w:rPr>
                <w:rStyle w:val="TabletextrightChar"/>
              </w:rPr>
              <w:t>000</w:t>
            </w:r>
          </w:p>
        </w:tc>
      </w:tr>
      <w:tr w:rsidR="00A50489" w:rsidRPr="00F65579" w14:paraId="377B917C" w14:textId="77777777" w:rsidTr="00AA5F05">
        <w:tc>
          <w:tcPr>
            <w:tcW w:w="3438" w:type="dxa"/>
          </w:tcPr>
          <w:p w14:paraId="57ECD142" w14:textId="77777777" w:rsidR="00A50489" w:rsidRPr="00F65579" w:rsidRDefault="00A50489" w:rsidP="00546F5C">
            <w:pPr>
              <w:pStyle w:val="Tabletext"/>
            </w:pPr>
            <w:r w:rsidRPr="00F65579">
              <w:t>Euroa</w:t>
            </w:r>
            <w:r w:rsidR="00FC36B4" w:rsidRPr="00F65579">
              <w:t xml:space="preserve"> and </w:t>
            </w:r>
            <w:r w:rsidRPr="00F65579">
              <w:t xml:space="preserve">District Community Sports Centre </w:t>
            </w:r>
            <w:r w:rsidR="00CC39E3" w:rsidRPr="00F65579">
              <w:t xml:space="preserve">upgrade </w:t>
            </w:r>
          </w:p>
        </w:tc>
        <w:tc>
          <w:tcPr>
            <w:tcW w:w="3240" w:type="dxa"/>
            <w:shd w:val="clear" w:color="auto" w:fill="D9D9D9" w:themeFill="background1" w:themeFillShade="D9"/>
          </w:tcPr>
          <w:p w14:paraId="3324C531" w14:textId="77777777" w:rsidR="00A50489" w:rsidRPr="00F65579" w:rsidRDefault="00A50489" w:rsidP="00546F5C">
            <w:pPr>
              <w:pStyle w:val="Tabletext"/>
            </w:pPr>
            <w:r w:rsidRPr="00F65579">
              <w:t>Multicultural Affairs and Social Cohesion</w:t>
            </w:r>
          </w:p>
        </w:tc>
        <w:tc>
          <w:tcPr>
            <w:tcW w:w="1350" w:type="dxa"/>
          </w:tcPr>
          <w:p w14:paraId="24ADB814" w14:textId="77777777" w:rsidR="00A50489" w:rsidRPr="00F65579" w:rsidRDefault="00A50489" w:rsidP="00A50489">
            <w:pPr>
              <w:spacing w:before="30" w:after="30"/>
              <w:jc w:val="right"/>
              <w:rPr>
                <w:rStyle w:val="TabletextrightChar"/>
              </w:rPr>
            </w:pPr>
            <w:r w:rsidRPr="00F65579">
              <w:rPr>
                <w:rStyle w:val="TabletextrightChar"/>
              </w:rPr>
              <w:t>200</w:t>
            </w:r>
            <w:r w:rsidRPr="00F65579">
              <w:rPr>
                <w:rStyle w:val="TabletextrightChar"/>
                <w:rFonts w:ascii="Calibri" w:hAnsi="Calibri" w:cs="Calibri"/>
              </w:rPr>
              <w:t> </w:t>
            </w:r>
            <w:r w:rsidRPr="00F65579">
              <w:rPr>
                <w:rStyle w:val="TabletextrightChar"/>
              </w:rPr>
              <w:t>000</w:t>
            </w:r>
          </w:p>
        </w:tc>
      </w:tr>
      <w:tr w:rsidR="00A50489" w:rsidRPr="00F65579" w14:paraId="7C4EBD05" w14:textId="77777777" w:rsidTr="00AA5F05">
        <w:tc>
          <w:tcPr>
            <w:tcW w:w="3438" w:type="dxa"/>
          </w:tcPr>
          <w:p w14:paraId="1A89210F" w14:textId="77777777" w:rsidR="00A50489" w:rsidRPr="00F65579" w:rsidRDefault="00A50489" w:rsidP="00546F5C">
            <w:pPr>
              <w:pStyle w:val="Tabletext"/>
            </w:pPr>
            <w:r w:rsidRPr="00F65579">
              <w:t xml:space="preserve">Training and </w:t>
            </w:r>
            <w:r w:rsidR="00CC39E3" w:rsidRPr="00F65579">
              <w:t xml:space="preserve">match lighting for the second footy/cricket oval </w:t>
            </w:r>
            <w:r w:rsidRPr="00F65579">
              <w:t xml:space="preserve">at Le Page Park </w:t>
            </w:r>
          </w:p>
        </w:tc>
        <w:tc>
          <w:tcPr>
            <w:tcW w:w="3240" w:type="dxa"/>
            <w:shd w:val="clear" w:color="auto" w:fill="D9D9D9" w:themeFill="background1" w:themeFillShade="D9"/>
          </w:tcPr>
          <w:p w14:paraId="19C5FC37" w14:textId="77777777" w:rsidR="00A50489" w:rsidRPr="00F65579" w:rsidRDefault="00A50489" w:rsidP="00546F5C">
            <w:pPr>
              <w:pStyle w:val="Tabletext"/>
            </w:pPr>
            <w:r w:rsidRPr="00F65579">
              <w:t>Multicultural Affairs and Social Cohesion</w:t>
            </w:r>
          </w:p>
        </w:tc>
        <w:tc>
          <w:tcPr>
            <w:tcW w:w="1350" w:type="dxa"/>
          </w:tcPr>
          <w:p w14:paraId="5B69938F" w14:textId="77777777" w:rsidR="00A50489" w:rsidRPr="00F65579" w:rsidRDefault="00A50489" w:rsidP="00A50489">
            <w:pPr>
              <w:spacing w:before="30" w:after="30"/>
              <w:jc w:val="right"/>
              <w:rPr>
                <w:rStyle w:val="TabletextrightChar"/>
              </w:rPr>
            </w:pPr>
            <w:r w:rsidRPr="00F65579">
              <w:rPr>
                <w:rStyle w:val="TabletextrightChar"/>
              </w:rPr>
              <w:t>200</w:t>
            </w:r>
            <w:r w:rsidRPr="00F65579">
              <w:rPr>
                <w:rStyle w:val="TabletextrightChar"/>
                <w:rFonts w:ascii="Calibri" w:hAnsi="Calibri" w:cs="Calibri"/>
              </w:rPr>
              <w:t> </w:t>
            </w:r>
            <w:r w:rsidRPr="00F65579">
              <w:rPr>
                <w:rStyle w:val="TabletextrightChar"/>
              </w:rPr>
              <w:t>000</w:t>
            </w:r>
          </w:p>
        </w:tc>
      </w:tr>
      <w:tr w:rsidR="00A50489" w:rsidRPr="00F65579" w14:paraId="5E86FF97" w14:textId="77777777" w:rsidTr="00AA5F05">
        <w:tc>
          <w:tcPr>
            <w:tcW w:w="3438" w:type="dxa"/>
          </w:tcPr>
          <w:p w14:paraId="73B6747B" w14:textId="77777777" w:rsidR="00A50489" w:rsidRPr="00F65579" w:rsidRDefault="00A50489" w:rsidP="00546F5C">
            <w:pPr>
              <w:pStyle w:val="Tabletext"/>
            </w:pPr>
            <w:r w:rsidRPr="00F65579">
              <w:t xml:space="preserve">Provide </w:t>
            </w:r>
            <w:r w:rsidR="00CC39E3" w:rsidRPr="00F65579">
              <w:t xml:space="preserve">an innovative space </w:t>
            </w:r>
            <w:r w:rsidRPr="00F65579">
              <w:t xml:space="preserve">at Duke Street Community House </w:t>
            </w:r>
          </w:p>
        </w:tc>
        <w:tc>
          <w:tcPr>
            <w:tcW w:w="3240" w:type="dxa"/>
            <w:shd w:val="clear" w:color="auto" w:fill="D9D9D9" w:themeFill="background1" w:themeFillShade="D9"/>
          </w:tcPr>
          <w:p w14:paraId="399F82B4" w14:textId="77777777" w:rsidR="00A50489" w:rsidRPr="00F65579" w:rsidRDefault="00A50489" w:rsidP="00546F5C">
            <w:pPr>
              <w:pStyle w:val="Tabletext"/>
            </w:pPr>
            <w:r w:rsidRPr="00F65579">
              <w:t>Multicultural Affairs and Social Cohesion</w:t>
            </w:r>
          </w:p>
        </w:tc>
        <w:tc>
          <w:tcPr>
            <w:tcW w:w="1350" w:type="dxa"/>
          </w:tcPr>
          <w:p w14:paraId="3765FC26" w14:textId="77777777" w:rsidR="00A50489" w:rsidRPr="00F65579" w:rsidRDefault="00A50489" w:rsidP="00A50489">
            <w:pPr>
              <w:spacing w:before="30" w:after="30"/>
              <w:jc w:val="right"/>
              <w:rPr>
                <w:rStyle w:val="TabletextrightChar"/>
              </w:rPr>
            </w:pPr>
            <w:r w:rsidRPr="00F65579">
              <w:rPr>
                <w:rStyle w:val="TabletextrightChar"/>
              </w:rPr>
              <w:t>199</w:t>
            </w:r>
            <w:r w:rsidRPr="00F65579">
              <w:rPr>
                <w:rStyle w:val="TabletextrightChar"/>
                <w:rFonts w:ascii="Calibri" w:hAnsi="Calibri" w:cs="Calibri"/>
              </w:rPr>
              <w:t> </w:t>
            </w:r>
            <w:r w:rsidRPr="00F65579">
              <w:rPr>
                <w:rStyle w:val="TabletextrightChar"/>
              </w:rPr>
              <w:t>100</w:t>
            </w:r>
          </w:p>
        </w:tc>
      </w:tr>
      <w:tr w:rsidR="00A50489" w:rsidRPr="00F65579" w14:paraId="1693F1F6" w14:textId="77777777" w:rsidTr="00AA5F05">
        <w:tc>
          <w:tcPr>
            <w:tcW w:w="3438" w:type="dxa"/>
          </w:tcPr>
          <w:p w14:paraId="7C083020" w14:textId="77777777" w:rsidR="00A50489" w:rsidRPr="00F65579" w:rsidRDefault="00A50489" w:rsidP="00546F5C">
            <w:pPr>
              <w:pStyle w:val="Tabletext"/>
            </w:pPr>
            <w:r w:rsidRPr="00F65579">
              <w:t xml:space="preserve">Millgrove River Road </w:t>
            </w:r>
            <w:r w:rsidR="00CC39E3" w:rsidRPr="00F65579">
              <w:t>community walking track</w:t>
            </w:r>
          </w:p>
        </w:tc>
        <w:tc>
          <w:tcPr>
            <w:tcW w:w="3240" w:type="dxa"/>
            <w:shd w:val="clear" w:color="auto" w:fill="D9D9D9" w:themeFill="background1" w:themeFillShade="D9"/>
          </w:tcPr>
          <w:p w14:paraId="612B2785" w14:textId="77777777" w:rsidR="00A50489" w:rsidRPr="00F65579" w:rsidRDefault="00A50489" w:rsidP="00546F5C">
            <w:pPr>
              <w:pStyle w:val="Tabletext"/>
            </w:pPr>
            <w:r w:rsidRPr="00F65579">
              <w:t>Multicultural Affairs and Social Cohesion</w:t>
            </w:r>
          </w:p>
        </w:tc>
        <w:tc>
          <w:tcPr>
            <w:tcW w:w="1350" w:type="dxa"/>
          </w:tcPr>
          <w:p w14:paraId="4F9808BC" w14:textId="77777777" w:rsidR="00A50489" w:rsidRPr="00F65579" w:rsidRDefault="00A50489" w:rsidP="00A50489">
            <w:pPr>
              <w:spacing w:before="30" w:after="30"/>
              <w:jc w:val="right"/>
              <w:rPr>
                <w:rStyle w:val="TabletextrightChar"/>
              </w:rPr>
            </w:pPr>
            <w:r w:rsidRPr="00F65579">
              <w:rPr>
                <w:rStyle w:val="TabletextrightChar"/>
              </w:rPr>
              <w:t>192</w:t>
            </w:r>
            <w:r w:rsidRPr="00F65579">
              <w:rPr>
                <w:rStyle w:val="TabletextrightChar"/>
                <w:rFonts w:ascii="Calibri" w:hAnsi="Calibri" w:cs="Calibri"/>
              </w:rPr>
              <w:t> </w:t>
            </w:r>
            <w:r w:rsidRPr="00F65579">
              <w:rPr>
                <w:rStyle w:val="TabletextrightChar"/>
              </w:rPr>
              <w:t>781</w:t>
            </w:r>
          </w:p>
        </w:tc>
      </w:tr>
      <w:tr w:rsidR="00A50489" w:rsidRPr="00F65579" w14:paraId="03D4B618" w14:textId="77777777" w:rsidTr="00AA5F05">
        <w:tc>
          <w:tcPr>
            <w:tcW w:w="3438" w:type="dxa"/>
          </w:tcPr>
          <w:p w14:paraId="44B61FCB" w14:textId="77777777" w:rsidR="00A50489" w:rsidRPr="00F65579" w:rsidRDefault="00A50489" w:rsidP="00546F5C">
            <w:pPr>
              <w:pStyle w:val="Tabletext"/>
            </w:pPr>
            <w:r w:rsidRPr="00F65579">
              <w:t>Avoca Silo</w:t>
            </w:r>
            <w:r w:rsidR="00546F5C" w:rsidRPr="00F65579">
              <w:t xml:space="preserve"> – </w:t>
            </w:r>
            <w:r w:rsidRPr="00F65579">
              <w:t xml:space="preserve">Multiplex </w:t>
            </w:r>
            <w:r w:rsidR="00CC39E3" w:rsidRPr="00F65579">
              <w:t xml:space="preserve">outdoor art project </w:t>
            </w:r>
          </w:p>
        </w:tc>
        <w:tc>
          <w:tcPr>
            <w:tcW w:w="3240" w:type="dxa"/>
            <w:shd w:val="clear" w:color="auto" w:fill="D9D9D9" w:themeFill="background1" w:themeFillShade="D9"/>
          </w:tcPr>
          <w:p w14:paraId="19EE75C8" w14:textId="77777777" w:rsidR="00A50489" w:rsidRPr="00F65579" w:rsidRDefault="00A50489" w:rsidP="00546F5C">
            <w:pPr>
              <w:pStyle w:val="Tabletext"/>
            </w:pPr>
            <w:r w:rsidRPr="00F65579">
              <w:t>Multicultural Affairs and Social Cohesion</w:t>
            </w:r>
          </w:p>
        </w:tc>
        <w:tc>
          <w:tcPr>
            <w:tcW w:w="1350" w:type="dxa"/>
          </w:tcPr>
          <w:p w14:paraId="6C29349F" w14:textId="77777777" w:rsidR="00A50489" w:rsidRPr="00F65579" w:rsidRDefault="00A50489" w:rsidP="00A50489">
            <w:pPr>
              <w:spacing w:before="30" w:after="30"/>
              <w:jc w:val="right"/>
              <w:rPr>
                <w:rStyle w:val="TabletextrightChar"/>
              </w:rPr>
            </w:pPr>
            <w:r w:rsidRPr="00F65579">
              <w:rPr>
                <w:rStyle w:val="TabletextrightChar"/>
              </w:rPr>
              <w:t>189</w:t>
            </w:r>
            <w:r w:rsidRPr="00F65579">
              <w:rPr>
                <w:rStyle w:val="TabletextrightChar"/>
                <w:rFonts w:ascii="Calibri" w:hAnsi="Calibri" w:cs="Calibri"/>
              </w:rPr>
              <w:t> </w:t>
            </w:r>
            <w:r w:rsidRPr="00F65579">
              <w:rPr>
                <w:rStyle w:val="TabletextrightChar"/>
              </w:rPr>
              <w:t>000</w:t>
            </w:r>
          </w:p>
        </w:tc>
      </w:tr>
      <w:tr w:rsidR="00A50489" w:rsidRPr="00F65579" w14:paraId="5A467888" w14:textId="77777777" w:rsidTr="00AA5F05">
        <w:tc>
          <w:tcPr>
            <w:tcW w:w="3438" w:type="dxa"/>
          </w:tcPr>
          <w:p w14:paraId="125A73CA" w14:textId="77777777" w:rsidR="00A50489" w:rsidRPr="00F65579" w:rsidRDefault="00A50489" w:rsidP="00546F5C">
            <w:pPr>
              <w:pStyle w:val="Tabletext"/>
            </w:pPr>
            <w:r w:rsidRPr="00F65579">
              <w:t xml:space="preserve">Wyndham Community Arts Project – </w:t>
            </w:r>
            <w:r w:rsidR="00CC39E3" w:rsidRPr="00F65579">
              <w:t>water tower mural</w:t>
            </w:r>
          </w:p>
        </w:tc>
        <w:tc>
          <w:tcPr>
            <w:tcW w:w="3240" w:type="dxa"/>
            <w:shd w:val="clear" w:color="auto" w:fill="D9D9D9" w:themeFill="background1" w:themeFillShade="D9"/>
          </w:tcPr>
          <w:p w14:paraId="3318C149" w14:textId="77777777" w:rsidR="00A50489" w:rsidRPr="00F65579" w:rsidRDefault="00A50489" w:rsidP="00546F5C">
            <w:pPr>
              <w:pStyle w:val="Tabletext"/>
            </w:pPr>
            <w:r w:rsidRPr="00F65579">
              <w:t>Multicultural Affairs and Social Cohesion</w:t>
            </w:r>
          </w:p>
        </w:tc>
        <w:tc>
          <w:tcPr>
            <w:tcW w:w="1350" w:type="dxa"/>
          </w:tcPr>
          <w:p w14:paraId="57BBCA23" w14:textId="77777777" w:rsidR="00A50489" w:rsidRPr="00F65579" w:rsidRDefault="00A50489" w:rsidP="00A50489">
            <w:pPr>
              <w:spacing w:before="30" w:after="30"/>
              <w:jc w:val="right"/>
              <w:rPr>
                <w:rStyle w:val="TabletextrightChar"/>
              </w:rPr>
            </w:pPr>
            <w:r w:rsidRPr="00F65579">
              <w:rPr>
                <w:rStyle w:val="TabletextrightChar"/>
              </w:rPr>
              <w:t>146</w:t>
            </w:r>
            <w:r w:rsidRPr="00F65579">
              <w:rPr>
                <w:rStyle w:val="TabletextrightChar"/>
                <w:rFonts w:ascii="Calibri" w:hAnsi="Calibri" w:cs="Calibri"/>
              </w:rPr>
              <w:t> </w:t>
            </w:r>
            <w:r w:rsidRPr="00F65579">
              <w:rPr>
                <w:rStyle w:val="TabletextrightChar"/>
              </w:rPr>
              <w:t>055</w:t>
            </w:r>
          </w:p>
        </w:tc>
      </w:tr>
      <w:tr w:rsidR="00A50489" w:rsidRPr="00F65579" w14:paraId="64F6C7AA" w14:textId="77777777" w:rsidTr="00AA5F05">
        <w:tc>
          <w:tcPr>
            <w:tcW w:w="3438" w:type="dxa"/>
          </w:tcPr>
          <w:p w14:paraId="5C8ACEC0" w14:textId="77777777" w:rsidR="00A50489" w:rsidRPr="00F65579" w:rsidRDefault="00A50489" w:rsidP="00546F5C">
            <w:pPr>
              <w:pStyle w:val="Tabletext"/>
            </w:pPr>
            <w:r w:rsidRPr="00F65579">
              <w:t xml:space="preserve">Geelong </w:t>
            </w:r>
            <w:r w:rsidR="00CC39E3" w:rsidRPr="00F65579">
              <w:t>inclusive art precinct</w:t>
            </w:r>
          </w:p>
        </w:tc>
        <w:tc>
          <w:tcPr>
            <w:tcW w:w="3240" w:type="dxa"/>
            <w:shd w:val="clear" w:color="auto" w:fill="D9D9D9" w:themeFill="background1" w:themeFillShade="D9"/>
          </w:tcPr>
          <w:p w14:paraId="542A7151" w14:textId="77777777" w:rsidR="00A50489" w:rsidRPr="00F65579" w:rsidRDefault="00A50489" w:rsidP="00546F5C">
            <w:pPr>
              <w:pStyle w:val="Tabletext"/>
            </w:pPr>
            <w:r w:rsidRPr="00F65579">
              <w:t>Multicultural Affairs and Social Cohesion</w:t>
            </w:r>
          </w:p>
        </w:tc>
        <w:tc>
          <w:tcPr>
            <w:tcW w:w="1350" w:type="dxa"/>
          </w:tcPr>
          <w:p w14:paraId="7B4A1AE5" w14:textId="77777777" w:rsidR="00A50489" w:rsidRPr="00F65579" w:rsidRDefault="00A50489" w:rsidP="00A50489">
            <w:pPr>
              <w:spacing w:before="30" w:after="30"/>
              <w:jc w:val="right"/>
              <w:rPr>
                <w:rStyle w:val="TabletextrightChar"/>
              </w:rPr>
            </w:pPr>
            <w:r w:rsidRPr="00F65579">
              <w:rPr>
                <w:rStyle w:val="TabletextrightChar"/>
              </w:rPr>
              <w:t>127</w:t>
            </w:r>
            <w:r w:rsidRPr="00F65579">
              <w:rPr>
                <w:rStyle w:val="TabletextrightChar"/>
                <w:rFonts w:ascii="Calibri" w:hAnsi="Calibri" w:cs="Calibri"/>
              </w:rPr>
              <w:t> </w:t>
            </w:r>
            <w:r w:rsidRPr="00F65579">
              <w:rPr>
                <w:rStyle w:val="TabletextrightChar"/>
              </w:rPr>
              <w:t>000</w:t>
            </w:r>
          </w:p>
        </w:tc>
      </w:tr>
      <w:tr w:rsidR="00A50489" w:rsidRPr="00F65579" w14:paraId="67576B2F" w14:textId="77777777" w:rsidTr="00AA5F05">
        <w:tc>
          <w:tcPr>
            <w:tcW w:w="3438" w:type="dxa"/>
          </w:tcPr>
          <w:p w14:paraId="6A56A3FD" w14:textId="77777777" w:rsidR="00A50489" w:rsidRPr="00F65579" w:rsidRDefault="00A50489" w:rsidP="00546F5C">
            <w:pPr>
              <w:pStyle w:val="Tabletext"/>
            </w:pPr>
            <w:r w:rsidRPr="00F65579">
              <w:t xml:space="preserve">New </w:t>
            </w:r>
            <w:r w:rsidR="00CC39E3" w:rsidRPr="00F65579">
              <w:t xml:space="preserve">score shed and storage garage </w:t>
            </w:r>
            <w:r w:rsidRPr="00F65579">
              <w:t>for Wyndham BMX</w:t>
            </w:r>
          </w:p>
        </w:tc>
        <w:tc>
          <w:tcPr>
            <w:tcW w:w="3240" w:type="dxa"/>
            <w:shd w:val="clear" w:color="auto" w:fill="D9D9D9" w:themeFill="background1" w:themeFillShade="D9"/>
          </w:tcPr>
          <w:p w14:paraId="18DE1BF2" w14:textId="77777777" w:rsidR="00A50489" w:rsidRPr="00F65579" w:rsidRDefault="00A50489" w:rsidP="00546F5C">
            <w:pPr>
              <w:pStyle w:val="Tabletext"/>
            </w:pPr>
            <w:r w:rsidRPr="00F65579">
              <w:t>Multicultural Affairs and Social Cohesion</w:t>
            </w:r>
          </w:p>
        </w:tc>
        <w:tc>
          <w:tcPr>
            <w:tcW w:w="1350" w:type="dxa"/>
          </w:tcPr>
          <w:p w14:paraId="1BE2D022" w14:textId="77777777" w:rsidR="00A50489" w:rsidRPr="00F65579" w:rsidRDefault="00A50489" w:rsidP="00A50489">
            <w:pPr>
              <w:spacing w:before="30" w:after="30"/>
              <w:jc w:val="right"/>
              <w:rPr>
                <w:rStyle w:val="TabletextrightChar"/>
              </w:rPr>
            </w:pPr>
            <w:r w:rsidRPr="00F65579">
              <w:rPr>
                <w:rStyle w:val="TabletextrightChar"/>
              </w:rPr>
              <w:t>97</w:t>
            </w:r>
            <w:r w:rsidRPr="00F65579">
              <w:rPr>
                <w:rStyle w:val="TabletextrightChar"/>
                <w:rFonts w:ascii="Calibri" w:hAnsi="Calibri" w:cs="Calibri"/>
              </w:rPr>
              <w:t> </w:t>
            </w:r>
            <w:r w:rsidRPr="00F65579">
              <w:rPr>
                <w:rStyle w:val="TabletextrightChar"/>
              </w:rPr>
              <w:t>000</w:t>
            </w:r>
          </w:p>
        </w:tc>
      </w:tr>
      <w:tr w:rsidR="00A50489" w:rsidRPr="00F65579" w14:paraId="37E5097F" w14:textId="77777777" w:rsidTr="00AA5F05">
        <w:tc>
          <w:tcPr>
            <w:tcW w:w="3438" w:type="dxa"/>
          </w:tcPr>
          <w:p w14:paraId="1FB7EB2E" w14:textId="77777777" w:rsidR="00A50489" w:rsidRPr="00F65579" w:rsidRDefault="00A50489" w:rsidP="00546F5C">
            <w:pPr>
              <w:pStyle w:val="Tabletext"/>
            </w:pPr>
            <w:r w:rsidRPr="00F65579">
              <w:t xml:space="preserve">Integrating </w:t>
            </w:r>
            <w:r w:rsidR="00CC39E3" w:rsidRPr="00F65579">
              <w:t xml:space="preserve">technology and refurbishing </w:t>
            </w:r>
            <w:r w:rsidRPr="00F65579">
              <w:t xml:space="preserve">Lyrebird Community Centre </w:t>
            </w:r>
          </w:p>
        </w:tc>
        <w:tc>
          <w:tcPr>
            <w:tcW w:w="3240" w:type="dxa"/>
            <w:shd w:val="clear" w:color="auto" w:fill="D9D9D9" w:themeFill="background1" w:themeFillShade="D9"/>
          </w:tcPr>
          <w:p w14:paraId="6DC5F5E9" w14:textId="77777777" w:rsidR="00A50489" w:rsidRPr="00F65579" w:rsidRDefault="00A50489" w:rsidP="00546F5C">
            <w:pPr>
              <w:pStyle w:val="Tabletext"/>
            </w:pPr>
            <w:r w:rsidRPr="00F65579">
              <w:t>Multicultural Affairs and Social Cohesion</w:t>
            </w:r>
          </w:p>
        </w:tc>
        <w:tc>
          <w:tcPr>
            <w:tcW w:w="1350" w:type="dxa"/>
          </w:tcPr>
          <w:p w14:paraId="5E77E04E" w14:textId="77777777" w:rsidR="00A50489" w:rsidRPr="00F65579" w:rsidRDefault="00A50489" w:rsidP="00A50489">
            <w:pPr>
              <w:spacing w:before="30" w:after="30"/>
              <w:jc w:val="right"/>
              <w:rPr>
                <w:rStyle w:val="TabletextrightChar"/>
              </w:rPr>
            </w:pPr>
            <w:r w:rsidRPr="00F65579">
              <w:rPr>
                <w:rStyle w:val="TabletextrightChar"/>
              </w:rPr>
              <w:t>84</w:t>
            </w:r>
            <w:r w:rsidRPr="00F65579">
              <w:rPr>
                <w:rStyle w:val="TabletextrightChar"/>
                <w:rFonts w:ascii="Calibri" w:hAnsi="Calibri" w:cs="Calibri"/>
              </w:rPr>
              <w:t> </w:t>
            </w:r>
            <w:r w:rsidRPr="00F65579">
              <w:rPr>
                <w:rStyle w:val="TabletextrightChar"/>
              </w:rPr>
              <w:t>965</w:t>
            </w:r>
          </w:p>
        </w:tc>
      </w:tr>
      <w:tr w:rsidR="00A50489" w:rsidRPr="00F65579" w14:paraId="432F40AD" w14:textId="77777777" w:rsidTr="00AA5F05">
        <w:tc>
          <w:tcPr>
            <w:tcW w:w="3438" w:type="dxa"/>
          </w:tcPr>
          <w:p w14:paraId="68AA1BF6" w14:textId="77777777" w:rsidR="00A50489" w:rsidRPr="00F65579" w:rsidRDefault="00A50489" w:rsidP="00546F5C">
            <w:pPr>
              <w:pStyle w:val="Tabletext"/>
            </w:pPr>
            <w:r w:rsidRPr="00F65579">
              <w:t xml:space="preserve">Little River </w:t>
            </w:r>
            <w:r w:rsidR="00CC39E3" w:rsidRPr="00F65579">
              <w:t>play and fitness circuit</w:t>
            </w:r>
          </w:p>
        </w:tc>
        <w:tc>
          <w:tcPr>
            <w:tcW w:w="3240" w:type="dxa"/>
            <w:shd w:val="clear" w:color="auto" w:fill="D9D9D9" w:themeFill="background1" w:themeFillShade="D9"/>
          </w:tcPr>
          <w:p w14:paraId="60FF8980" w14:textId="77777777" w:rsidR="00A50489" w:rsidRPr="00F65579" w:rsidRDefault="00A50489" w:rsidP="00546F5C">
            <w:pPr>
              <w:pStyle w:val="Tabletext"/>
            </w:pPr>
            <w:r w:rsidRPr="00F65579">
              <w:t>Multicultural Affairs and Social Cohesion</w:t>
            </w:r>
          </w:p>
        </w:tc>
        <w:tc>
          <w:tcPr>
            <w:tcW w:w="1350" w:type="dxa"/>
          </w:tcPr>
          <w:p w14:paraId="464AEB3C" w14:textId="77777777" w:rsidR="00A50489" w:rsidRPr="00F65579" w:rsidRDefault="00A50489" w:rsidP="00A50489">
            <w:pPr>
              <w:spacing w:before="30" w:after="30"/>
              <w:jc w:val="right"/>
              <w:rPr>
                <w:rStyle w:val="TabletextrightChar"/>
              </w:rPr>
            </w:pPr>
            <w:r w:rsidRPr="00F65579">
              <w:rPr>
                <w:rStyle w:val="TabletextrightChar"/>
              </w:rPr>
              <w:t>84</w:t>
            </w:r>
            <w:r w:rsidRPr="00F65579">
              <w:rPr>
                <w:rStyle w:val="TabletextrightChar"/>
                <w:rFonts w:ascii="Calibri" w:hAnsi="Calibri" w:cs="Calibri"/>
              </w:rPr>
              <w:t> </w:t>
            </w:r>
            <w:r w:rsidRPr="00F65579">
              <w:rPr>
                <w:rStyle w:val="TabletextrightChar"/>
              </w:rPr>
              <w:t>472</w:t>
            </w:r>
          </w:p>
        </w:tc>
      </w:tr>
      <w:tr w:rsidR="00A50489" w:rsidRPr="00F65579" w14:paraId="5EEC3A37" w14:textId="77777777" w:rsidTr="00AA5F05">
        <w:tc>
          <w:tcPr>
            <w:tcW w:w="3438" w:type="dxa"/>
          </w:tcPr>
          <w:p w14:paraId="06D10B90" w14:textId="77777777" w:rsidR="00A50489" w:rsidRPr="00F65579" w:rsidRDefault="00A50489" w:rsidP="00546F5C">
            <w:pPr>
              <w:pStyle w:val="Tabletext"/>
            </w:pPr>
            <w:r w:rsidRPr="00F65579">
              <w:t xml:space="preserve">A </w:t>
            </w:r>
            <w:r w:rsidR="00CC39E3" w:rsidRPr="00F65579">
              <w:t>new and modern electronic information centre/scoreboard for community use</w:t>
            </w:r>
          </w:p>
        </w:tc>
        <w:tc>
          <w:tcPr>
            <w:tcW w:w="3240" w:type="dxa"/>
            <w:shd w:val="clear" w:color="auto" w:fill="D9D9D9" w:themeFill="background1" w:themeFillShade="D9"/>
          </w:tcPr>
          <w:p w14:paraId="1CB53735" w14:textId="77777777" w:rsidR="00A50489" w:rsidRPr="00F65579" w:rsidRDefault="00A50489" w:rsidP="00546F5C">
            <w:pPr>
              <w:pStyle w:val="Tabletext"/>
            </w:pPr>
            <w:r w:rsidRPr="00F65579">
              <w:t>Multicultural Affairs and Social Cohesion</w:t>
            </w:r>
          </w:p>
        </w:tc>
        <w:tc>
          <w:tcPr>
            <w:tcW w:w="1350" w:type="dxa"/>
          </w:tcPr>
          <w:p w14:paraId="6F139FF4" w14:textId="77777777" w:rsidR="00A50489" w:rsidRPr="00F65579" w:rsidRDefault="00A50489" w:rsidP="00A50489">
            <w:pPr>
              <w:spacing w:before="30" w:after="30"/>
              <w:jc w:val="right"/>
              <w:rPr>
                <w:rStyle w:val="TabletextrightChar"/>
              </w:rPr>
            </w:pPr>
            <w:r w:rsidRPr="00F65579">
              <w:rPr>
                <w:rStyle w:val="TabletextrightChar"/>
              </w:rPr>
              <w:t>80</w:t>
            </w:r>
            <w:r w:rsidRPr="00F65579">
              <w:rPr>
                <w:rStyle w:val="TabletextrightChar"/>
                <w:rFonts w:ascii="Calibri" w:hAnsi="Calibri" w:cs="Calibri"/>
              </w:rPr>
              <w:t> </w:t>
            </w:r>
            <w:r w:rsidRPr="00F65579">
              <w:rPr>
                <w:rStyle w:val="TabletextrightChar"/>
              </w:rPr>
              <w:t>656</w:t>
            </w:r>
          </w:p>
        </w:tc>
      </w:tr>
      <w:tr w:rsidR="00A50489" w:rsidRPr="00F65579" w14:paraId="046D420D" w14:textId="77777777" w:rsidTr="00AA5F05">
        <w:tc>
          <w:tcPr>
            <w:tcW w:w="3438" w:type="dxa"/>
          </w:tcPr>
          <w:p w14:paraId="27824372" w14:textId="77777777" w:rsidR="00A50489" w:rsidRPr="00F65579" w:rsidRDefault="00A50489" w:rsidP="00546F5C">
            <w:pPr>
              <w:pStyle w:val="Tabletext"/>
            </w:pPr>
            <w:r w:rsidRPr="00F65579">
              <w:t xml:space="preserve">Solar </w:t>
            </w:r>
            <w:r w:rsidR="00CC39E3" w:rsidRPr="00F65579">
              <w:t xml:space="preserve">panels </w:t>
            </w:r>
            <w:r w:rsidRPr="00F65579">
              <w:t xml:space="preserve">for IDV, a </w:t>
            </w:r>
            <w:r w:rsidR="00CC39E3" w:rsidRPr="00F65579">
              <w:t xml:space="preserve">leading </w:t>
            </w:r>
            <w:r w:rsidRPr="00F65579">
              <w:t xml:space="preserve">Banyule </w:t>
            </w:r>
            <w:r w:rsidR="00CC39E3" w:rsidRPr="00F65579">
              <w:t>disability service provider</w:t>
            </w:r>
          </w:p>
        </w:tc>
        <w:tc>
          <w:tcPr>
            <w:tcW w:w="3240" w:type="dxa"/>
            <w:shd w:val="clear" w:color="auto" w:fill="D9D9D9" w:themeFill="background1" w:themeFillShade="D9"/>
          </w:tcPr>
          <w:p w14:paraId="4B6242BB" w14:textId="77777777" w:rsidR="00A50489" w:rsidRPr="00F65579" w:rsidRDefault="00A50489" w:rsidP="00546F5C">
            <w:pPr>
              <w:pStyle w:val="Tabletext"/>
            </w:pPr>
            <w:r w:rsidRPr="00F65579">
              <w:t>Multicultural Affairs and Social Cohesion</w:t>
            </w:r>
          </w:p>
        </w:tc>
        <w:tc>
          <w:tcPr>
            <w:tcW w:w="1350" w:type="dxa"/>
          </w:tcPr>
          <w:p w14:paraId="13A6E35E" w14:textId="77777777" w:rsidR="00A50489" w:rsidRPr="00F65579" w:rsidRDefault="00A50489" w:rsidP="00A50489">
            <w:pPr>
              <w:spacing w:before="30" w:after="30"/>
              <w:jc w:val="right"/>
              <w:rPr>
                <w:rStyle w:val="TabletextrightChar"/>
              </w:rPr>
            </w:pPr>
            <w:r w:rsidRPr="00F65579">
              <w:rPr>
                <w:rStyle w:val="TabletextrightChar"/>
              </w:rPr>
              <w:t>72</w:t>
            </w:r>
            <w:r w:rsidRPr="00F65579">
              <w:rPr>
                <w:rStyle w:val="TabletextrightChar"/>
                <w:rFonts w:ascii="Calibri" w:hAnsi="Calibri" w:cs="Calibri"/>
              </w:rPr>
              <w:t> </w:t>
            </w:r>
            <w:r w:rsidRPr="00F65579">
              <w:rPr>
                <w:rStyle w:val="TabletextrightChar"/>
              </w:rPr>
              <w:t>350</w:t>
            </w:r>
          </w:p>
        </w:tc>
      </w:tr>
      <w:tr w:rsidR="00A50489" w:rsidRPr="00F65579" w14:paraId="14766D69" w14:textId="77777777" w:rsidTr="00AA5F05">
        <w:tc>
          <w:tcPr>
            <w:tcW w:w="3438" w:type="dxa"/>
          </w:tcPr>
          <w:p w14:paraId="6E8BA956" w14:textId="77777777" w:rsidR="00A50489" w:rsidRPr="00F65579" w:rsidRDefault="00A50489" w:rsidP="00546F5C">
            <w:pPr>
              <w:pStyle w:val="Tabletext"/>
            </w:pPr>
            <w:r w:rsidRPr="00F65579">
              <w:t xml:space="preserve">Walter Street Reserve </w:t>
            </w:r>
            <w:r w:rsidR="00CC39E3" w:rsidRPr="00F65579">
              <w:t>net redevelopment</w:t>
            </w:r>
            <w:r w:rsidR="00CC39E3" w:rsidRPr="00F65579">
              <w:rPr>
                <w:rFonts w:ascii="Calibri" w:hAnsi="Calibri" w:cs="Calibri"/>
              </w:rPr>
              <w:t> </w:t>
            </w:r>
            <w:r w:rsidR="00546F5C" w:rsidRPr="00F65579">
              <w:t xml:space="preserve">– </w:t>
            </w:r>
            <w:r w:rsidR="00CC39E3" w:rsidRPr="00F65579">
              <w:t xml:space="preserve">redevelopment </w:t>
            </w:r>
            <w:r w:rsidRPr="00F65579">
              <w:t xml:space="preserve">of the cricket nets at Walter Street Reserve </w:t>
            </w:r>
          </w:p>
        </w:tc>
        <w:tc>
          <w:tcPr>
            <w:tcW w:w="3240" w:type="dxa"/>
            <w:shd w:val="clear" w:color="auto" w:fill="D9D9D9" w:themeFill="background1" w:themeFillShade="D9"/>
          </w:tcPr>
          <w:p w14:paraId="7EEC466B" w14:textId="77777777" w:rsidR="00A50489" w:rsidRPr="00F65579" w:rsidRDefault="00A50489" w:rsidP="00546F5C">
            <w:pPr>
              <w:pStyle w:val="Tabletext"/>
            </w:pPr>
            <w:r w:rsidRPr="00F65579">
              <w:t>Multicultural Affairs and Social Cohesion</w:t>
            </w:r>
          </w:p>
        </w:tc>
        <w:tc>
          <w:tcPr>
            <w:tcW w:w="1350" w:type="dxa"/>
          </w:tcPr>
          <w:p w14:paraId="49567294" w14:textId="77777777" w:rsidR="00A50489" w:rsidRPr="00F65579" w:rsidRDefault="00A50489" w:rsidP="00A50489">
            <w:pPr>
              <w:spacing w:before="30" w:after="30"/>
              <w:jc w:val="right"/>
              <w:rPr>
                <w:rStyle w:val="TabletextrightChar"/>
              </w:rPr>
            </w:pPr>
            <w:r w:rsidRPr="00F65579">
              <w:rPr>
                <w:rStyle w:val="TabletextrightChar"/>
              </w:rPr>
              <w:t>45</w:t>
            </w:r>
            <w:r w:rsidRPr="00F65579">
              <w:rPr>
                <w:rStyle w:val="TabletextrightChar"/>
                <w:rFonts w:ascii="Calibri" w:hAnsi="Calibri" w:cs="Calibri"/>
              </w:rPr>
              <w:t> </w:t>
            </w:r>
            <w:r w:rsidRPr="00F65579">
              <w:rPr>
                <w:rStyle w:val="TabletextrightChar"/>
              </w:rPr>
              <w:t>000</w:t>
            </w:r>
          </w:p>
        </w:tc>
      </w:tr>
      <w:tr w:rsidR="00A50489" w:rsidRPr="00F65579" w14:paraId="126D4E95" w14:textId="77777777" w:rsidTr="00AA5F05">
        <w:tc>
          <w:tcPr>
            <w:tcW w:w="3438" w:type="dxa"/>
          </w:tcPr>
          <w:p w14:paraId="1E50203A" w14:textId="77777777" w:rsidR="00A50489" w:rsidRPr="00F65579" w:rsidRDefault="00A50489" w:rsidP="00AA5F05">
            <w:pPr>
              <w:pStyle w:val="Tabletext"/>
              <w:keepNext/>
            </w:pPr>
            <w:r w:rsidRPr="00F65579">
              <w:lastRenderedPageBreak/>
              <w:t>Aborigines Advancement League</w:t>
            </w:r>
          </w:p>
        </w:tc>
        <w:tc>
          <w:tcPr>
            <w:tcW w:w="3240" w:type="dxa"/>
            <w:shd w:val="clear" w:color="auto" w:fill="D9D9D9" w:themeFill="background1" w:themeFillShade="D9"/>
          </w:tcPr>
          <w:p w14:paraId="02F104B3" w14:textId="77777777" w:rsidR="00A50489" w:rsidRPr="00F65579" w:rsidRDefault="00A50489" w:rsidP="00546F5C">
            <w:pPr>
              <w:pStyle w:val="Tabletext"/>
            </w:pPr>
            <w:r w:rsidRPr="00F65579">
              <w:t>Aboriginal Victoria</w:t>
            </w:r>
          </w:p>
        </w:tc>
        <w:tc>
          <w:tcPr>
            <w:tcW w:w="1350" w:type="dxa"/>
          </w:tcPr>
          <w:p w14:paraId="734E0045" w14:textId="77777777" w:rsidR="00A50489" w:rsidRPr="00F65579" w:rsidRDefault="00A50489" w:rsidP="00A50489">
            <w:pPr>
              <w:spacing w:before="30" w:after="30"/>
              <w:jc w:val="right"/>
              <w:rPr>
                <w:rStyle w:val="TabletextrightChar"/>
              </w:rPr>
            </w:pPr>
            <w:r w:rsidRPr="00F65579">
              <w:rPr>
                <w:rStyle w:val="TabletextrightChar"/>
              </w:rPr>
              <w:t>990</w:t>
            </w:r>
            <w:r w:rsidRPr="00F65579">
              <w:rPr>
                <w:rStyle w:val="TabletextrightChar"/>
                <w:rFonts w:ascii="Calibri" w:hAnsi="Calibri" w:cs="Calibri"/>
              </w:rPr>
              <w:t> </w:t>
            </w:r>
            <w:r w:rsidRPr="00F65579">
              <w:rPr>
                <w:rStyle w:val="TabletextrightChar"/>
              </w:rPr>
              <w:t>000</w:t>
            </w:r>
          </w:p>
        </w:tc>
      </w:tr>
      <w:tr w:rsidR="00A50489" w:rsidRPr="00F65579" w14:paraId="2077E87A" w14:textId="77777777" w:rsidTr="00AA5F05">
        <w:tc>
          <w:tcPr>
            <w:tcW w:w="3438" w:type="dxa"/>
          </w:tcPr>
          <w:p w14:paraId="066C69BF" w14:textId="77777777" w:rsidR="00A50489" w:rsidRPr="00F65579" w:rsidRDefault="00A50489" w:rsidP="00546F5C">
            <w:pPr>
              <w:pStyle w:val="Tabletext"/>
            </w:pPr>
            <w:r w:rsidRPr="00F65579">
              <w:t>2019 Midsumma Pride March</w:t>
            </w:r>
          </w:p>
        </w:tc>
        <w:tc>
          <w:tcPr>
            <w:tcW w:w="3240" w:type="dxa"/>
            <w:shd w:val="clear" w:color="auto" w:fill="D9D9D9" w:themeFill="background1" w:themeFillShade="D9"/>
          </w:tcPr>
          <w:p w14:paraId="08218009" w14:textId="77777777" w:rsidR="00A50489" w:rsidRPr="00F65579" w:rsidRDefault="00A50489" w:rsidP="00546F5C">
            <w:pPr>
              <w:pStyle w:val="Tabletext"/>
            </w:pPr>
            <w:r w:rsidRPr="00F65579">
              <w:t>Equality Branch</w:t>
            </w:r>
          </w:p>
        </w:tc>
        <w:tc>
          <w:tcPr>
            <w:tcW w:w="1350" w:type="dxa"/>
          </w:tcPr>
          <w:p w14:paraId="08397CDD" w14:textId="77777777" w:rsidR="00A50489" w:rsidRPr="00F65579" w:rsidRDefault="00A50489" w:rsidP="00A50489">
            <w:pPr>
              <w:spacing w:before="30" w:after="30"/>
              <w:jc w:val="right"/>
              <w:rPr>
                <w:rStyle w:val="TabletextrightChar"/>
              </w:rPr>
            </w:pPr>
            <w:r w:rsidRPr="00F65579">
              <w:rPr>
                <w:rStyle w:val="TabletextrightChar"/>
              </w:rPr>
              <w:t>25</w:t>
            </w:r>
            <w:r w:rsidRPr="00F65579">
              <w:rPr>
                <w:rStyle w:val="TabletextrightChar"/>
                <w:rFonts w:ascii="Calibri" w:hAnsi="Calibri" w:cs="Calibri"/>
              </w:rPr>
              <w:t> </w:t>
            </w:r>
            <w:r w:rsidRPr="00F65579">
              <w:rPr>
                <w:rStyle w:val="TabletextrightChar"/>
              </w:rPr>
              <w:t>000</w:t>
            </w:r>
          </w:p>
        </w:tc>
      </w:tr>
      <w:tr w:rsidR="00A50489" w:rsidRPr="00F65579" w14:paraId="72221DA9" w14:textId="77777777" w:rsidTr="00AA5F05">
        <w:tc>
          <w:tcPr>
            <w:tcW w:w="3438" w:type="dxa"/>
          </w:tcPr>
          <w:p w14:paraId="331E6105" w14:textId="77777777" w:rsidR="00A50489" w:rsidRPr="00F65579" w:rsidRDefault="00A50489" w:rsidP="00546F5C">
            <w:pPr>
              <w:pStyle w:val="Tabletext"/>
            </w:pPr>
            <w:r w:rsidRPr="00F65579">
              <w:t xml:space="preserve">The Victorian Honour Roll of Women </w:t>
            </w:r>
            <w:r w:rsidR="00CC39E3" w:rsidRPr="00F65579">
              <w:t>sculptural collection</w:t>
            </w:r>
          </w:p>
        </w:tc>
        <w:tc>
          <w:tcPr>
            <w:tcW w:w="3240" w:type="dxa"/>
            <w:shd w:val="clear" w:color="auto" w:fill="D9D9D9" w:themeFill="background1" w:themeFillShade="D9"/>
          </w:tcPr>
          <w:p w14:paraId="2F7CC858" w14:textId="77777777" w:rsidR="00A50489" w:rsidRPr="00F65579" w:rsidRDefault="00A50489" w:rsidP="00546F5C">
            <w:pPr>
              <w:pStyle w:val="Tabletext"/>
            </w:pPr>
            <w:r w:rsidRPr="00F65579">
              <w:t>The Office for Women</w:t>
            </w:r>
          </w:p>
        </w:tc>
        <w:tc>
          <w:tcPr>
            <w:tcW w:w="1350" w:type="dxa"/>
          </w:tcPr>
          <w:p w14:paraId="611EB567" w14:textId="77777777" w:rsidR="00A50489" w:rsidRPr="00F65579" w:rsidRDefault="00A50489" w:rsidP="00A50489">
            <w:pPr>
              <w:spacing w:before="30" w:after="30"/>
              <w:jc w:val="right"/>
              <w:rPr>
                <w:rStyle w:val="TabletextrightChar"/>
              </w:rPr>
            </w:pPr>
            <w:r w:rsidRPr="00F65579">
              <w:rPr>
                <w:rStyle w:val="TabletextrightChar"/>
              </w:rPr>
              <w:t>1</w:t>
            </w:r>
            <w:r w:rsidRPr="00F65579">
              <w:rPr>
                <w:rStyle w:val="TabletextrightChar"/>
                <w:rFonts w:ascii="Calibri" w:hAnsi="Calibri" w:cs="Calibri"/>
              </w:rPr>
              <w:t> </w:t>
            </w:r>
            <w:r w:rsidRPr="00F65579">
              <w:rPr>
                <w:rStyle w:val="TabletextrightChar"/>
              </w:rPr>
              <w:t>000</w:t>
            </w:r>
            <w:r w:rsidRPr="00F65579">
              <w:rPr>
                <w:rStyle w:val="TabletextrightChar"/>
                <w:rFonts w:ascii="Calibri" w:hAnsi="Calibri" w:cs="Calibri"/>
              </w:rPr>
              <w:t> </w:t>
            </w:r>
            <w:r w:rsidRPr="00F65579">
              <w:rPr>
                <w:rStyle w:val="TabletextrightChar"/>
              </w:rPr>
              <w:t>000</w:t>
            </w:r>
          </w:p>
        </w:tc>
      </w:tr>
      <w:tr w:rsidR="00A50489" w:rsidRPr="00F65579" w14:paraId="3C7F8B0B" w14:textId="77777777" w:rsidTr="00AA5F05">
        <w:tc>
          <w:tcPr>
            <w:tcW w:w="3438" w:type="dxa"/>
          </w:tcPr>
          <w:p w14:paraId="21D8D628" w14:textId="77777777" w:rsidR="00A50489" w:rsidRPr="00F65579" w:rsidRDefault="00A50489" w:rsidP="00546F5C">
            <w:pPr>
              <w:pStyle w:val="Tabletext"/>
            </w:pPr>
            <w:r w:rsidRPr="00F65579">
              <w:t>Refurbishment of the 9</w:t>
            </w:r>
            <w:r w:rsidRPr="00F65579">
              <w:rPr>
                <w:vertAlign w:val="superscript"/>
              </w:rPr>
              <w:t>th</w:t>
            </w:r>
            <w:r w:rsidR="00CC39E3" w:rsidRPr="00F65579">
              <w:t xml:space="preserve"> </w:t>
            </w:r>
            <w:r w:rsidRPr="00F65579">
              <w:t>Oakleigh Scout Hall and Montmorency Scout Hall</w:t>
            </w:r>
          </w:p>
        </w:tc>
        <w:tc>
          <w:tcPr>
            <w:tcW w:w="3240" w:type="dxa"/>
            <w:shd w:val="clear" w:color="auto" w:fill="D9D9D9" w:themeFill="background1" w:themeFillShade="D9"/>
          </w:tcPr>
          <w:p w14:paraId="169C7674" w14:textId="77777777" w:rsidR="00A50489" w:rsidRPr="00F65579" w:rsidRDefault="00A50489" w:rsidP="00546F5C">
            <w:pPr>
              <w:pStyle w:val="Tabletext"/>
            </w:pPr>
            <w:r w:rsidRPr="00F65579">
              <w:t>The Office for Youth</w:t>
            </w:r>
          </w:p>
        </w:tc>
        <w:tc>
          <w:tcPr>
            <w:tcW w:w="1350" w:type="dxa"/>
          </w:tcPr>
          <w:p w14:paraId="0B790348" w14:textId="77777777" w:rsidR="00A50489" w:rsidRPr="00F65579" w:rsidRDefault="00A50489" w:rsidP="00A50489">
            <w:pPr>
              <w:spacing w:before="30" w:after="30"/>
              <w:jc w:val="right"/>
              <w:rPr>
                <w:rStyle w:val="TabletextrightChar"/>
              </w:rPr>
            </w:pPr>
            <w:r w:rsidRPr="00F65579">
              <w:rPr>
                <w:rStyle w:val="TabletextrightChar"/>
              </w:rPr>
              <w:t>550</w:t>
            </w:r>
            <w:r w:rsidRPr="00F65579">
              <w:rPr>
                <w:rStyle w:val="TabletextrightChar"/>
                <w:rFonts w:ascii="Calibri" w:hAnsi="Calibri" w:cs="Calibri"/>
              </w:rPr>
              <w:t> </w:t>
            </w:r>
            <w:r w:rsidRPr="00F65579">
              <w:rPr>
                <w:rStyle w:val="TabletextrightChar"/>
              </w:rPr>
              <w:t>000</w:t>
            </w:r>
          </w:p>
        </w:tc>
      </w:tr>
      <w:tr w:rsidR="00A50489" w:rsidRPr="00F65579" w14:paraId="1E1E25BA" w14:textId="77777777" w:rsidTr="00AA5F05">
        <w:tc>
          <w:tcPr>
            <w:tcW w:w="3438" w:type="dxa"/>
          </w:tcPr>
          <w:p w14:paraId="0405ED15" w14:textId="5CAAD7C7" w:rsidR="00A50489" w:rsidRPr="00F65579" w:rsidRDefault="00A50489" w:rsidP="00546F5C">
            <w:pPr>
              <w:pStyle w:val="Tabletext"/>
            </w:pPr>
            <w:r w:rsidRPr="00F65579">
              <w:t xml:space="preserve">Public Records Office Victorian Grants </w:t>
            </w:r>
            <w:r w:rsidR="004548AA" w:rsidRPr="00F65579">
              <w:t xml:space="preserve">and </w:t>
            </w:r>
            <w:r w:rsidRPr="00F65579">
              <w:t>Awards Program</w:t>
            </w:r>
          </w:p>
        </w:tc>
        <w:tc>
          <w:tcPr>
            <w:tcW w:w="3240" w:type="dxa"/>
            <w:shd w:val="clear" w:color="auto" w:fill="D9D9D9" w:themeFill="background1" w:themeFillShade="D9"/>
          </w:tcPr>
          <w:p w14:paraId="7264E810" w14:textId="77777777" w:rsidR="00A50489" w:rsidRPr="00F65579" w:rsidRDefault="00A50489" w:rsidP="00546F5C">
            <w:pPr>
              <w:pStyle w:val="Tabletext"/>
            </w:pPr>
            <w:r w:rsidRPr="00F65579">
              <w:t>Finance and Risk</w:t>
            </w:r>
          </w:p>
        </w:tc>
        <w:tc>
          <w:tcPr>
            <w:tcW w:w="1350" w:type="dxa"/>
          </w:tcPr>
          <w:p w14:paraId="242798D0" w14:textId="421E4D6A" w:rsidR="00A50489" w:rsidRPr="00F65579" w:rsidRDefault="00A50489" w:rsidP="00A50489">
            <w:pPr>
              <w:spacing w:before="30" w:after="30"/>
              <w:jc w:val="right"/>
              <w:rPr>
                <w:rStyle w:val="TabletextrightChar"/>
              </w:rPr>
            </w:pPr>
            <w:r w:rsidRPr="00F65579">
              <w:rPr>
                <w:rStyle w:val="TabletextrightChar"/>
              </w:rPr>
              <w:t>1</w:t>
            </w:r>
            <w:r w:rsidRPr="00F65579">
              <w:rPr>
                <w:rStyle w:val="TabletextrightChar"/>
                <w:rFonts w:ascii="Calibri" w:hAnsi="Calibri" w:cs="Calibri"/>
              </w:rPr>
              <w:t> </w:t>
            </w:r>
            <w:r w:rsidRPr="00F65579">
              <w:rPr>
                <w:rStyle w:val="TabletextrightChar"/>
              </w:rPr>
              <w:t>69</w:t>
            </w:r>
            <w:r w:rsidR="004548AA" w:rsidRPr="00F65579">
              <w:rPr>
                <w:rStyle w:val="TabletextrightChar"/>
              </w:rPr>
              <w:t>2</w:t>
            </w:r>
            <w:r w:rsidRPr="00F65579">
              <w:rPr>
                <w:rStyle w:val="TabletextrightChar"/>
                <w:rFonts w:ascii="Calibri" w:hAnsi="Calibri" w:cs="Calibri"/>
              </w:rPr>
              <w:t> </w:t>
            </w:r>
            <w:r w:rsidRPr="00F65579">
              <w:rPr>
                <w:rStyle w:val="TabletextrightChar"/>
              </w:rPr>
              <w:t>000</w:t>
            </w:r>
          </w:p>
        </w:tc>
      </w:tr>
      <w:tr w:rsidR="00A50489" w:rsidRPr="00F65579" w14:paraId="3B8F0830" w14:textId="77777777" w:rsidTr="00AA5F05">
        <w:tc>
          <w:tcPr>
            <w:tcW w:w="3438" w:type="dxa"/>
          </w:tcPr>
          <w:p w14:paraId="059A12F6" w14:textId="77777777" w:rsidR="00A50489" w:rsidRPr="00F65579" w:rsidRDefault="00A50489" w:rsidP="00A50489">
            <w:pPr>
              <w:spacing w:before="30" w:after="30"/>
              <w:rPr>
                <w:sz w:val="4"/>
              </w:rPr>
            </w:pPr>
          </w:p>
        </w:tc>
        <w:tc>
          <w:tcPr>
            <w:tcW w:w="3240" w:type="dxa"/>
          </w:tcPr>
          <w:p w14:paraId="02D6184D" w14:textId="77777777" w:rsidR="00A50489" w:rsidRPr="00F65579" w:rsidRDefault="00A50489" w:rsidP="00A50489">
            <w:pPr>
              <w:spacing w:before="30" w:after="30"/>
              <w:rPr>
                <w:sz w:val="4"/>
              </w:rPr>
            </w:pPr>
          </w:p>
        </w:tc>
        <w:tc>
          <w:tcPr>
            <w:tcW w:w="1350" w:type="dxa"/>
          </w:tcPr>
          <w:p w14:paraId="6A6EE689" w14:textId="77777777" w:rsidR="00A50489" w:rsidRPr="00F65579" w:rsidRDefault="00A50489" w:rsidP="00A50489">
            <w:pPr>
              <w:spacing w:before="30" w:after="30"/>
              <w:jc w:val="right"/>
              <w:rPr>
                <w:bCs/>
                <w:sz w:val="4"/>
                <w:szCs w:val="19"/>
              </w:rPr>
            </w:pPr>
          </w:p>
        </w:tc>
      </w:tr>
      <w:tr w:rsidR="00A50489" w:rsidRPr="00F65579" w14:paraId="3F02FECB" w14:textId="77777777" w:rsidTr="00AA5F05">
        <w:tc>
          <w:tcPr>
            <w:tcW w:w="8028" w:type="dxa"/>
            <w:gridSpan w:val="3"/>
          </w:tcPr>
          <w:p w14:paraId="7939F1ED" w14:textId="77777777" w:rsidR="00A50489" w:rsidRPr="00F65579" w:rsidRDefault="00A50489" w:rsidP="00A50489">
            <w:pPr>
              <w:pStyle w:val="Tabletextbold"/>
            </w:pPr>
            <w:r w:rsidRPr="00F65579">
              <w:t xml:space="preserve">Department of </w:t>
            </w:r>
            <w:r w:rsidR="00546F5C" w:rsidRPr="00F65579">
              <w:t>Transport</w:t>
            </w:r>
          </w:p>
        </w:tc>
      </w:tr>
      <w:tr w:rsidR="00546F5C" w:rsidRPr="00F65579" w14:paraId="70C15D28" w14:textId="77777777" w:rsidTr="00AA5F05">
        <w:tc>
          <w:tcPr>
            <w:tcW w:w="3438" w:type="dxa"/>
          </w:tcPr>
          <w:p w14:paraId="70F58896" w14:textId="77777777" w:rsidR="00546F5C" w:rsidRPr="00F65579" w:rsidRDefault="00546F5C" w:rsidP="00546F5C">
            <w:pPr>
              <w:pStyle w:val="Tabletext"/>
            </w:pPr>
            <w:r w:rsidRPr="00F65579">
              <w:t xml:space="preserve">Enabling </w:t>
            </w:r>
            <w:r w:rsidR="00CC39E3" w:rsidRPr="00F65579">
              <w:t xml:space="preserve">vulnerable students to get to school </w:t>
            </w:r>
          </w:p>
        </w:tc>
        <w:tc>
          <w:tcPr>
            <w:tcW w:w="3240" w:type="dxa"/>
            <w:shd w:val="clear" w:color="auto" w:fill="D9D9D9" w:themeFill="background1" w:themeFillShade="D9"/>
          </w:tcPr>
          <w:p w14:paraId="1685D057" w14:textId="77777777" w:rsidR="00546F5C" w:rsidRPr="00F65579" w:rsidRDefault="00546F5C" w:rsidP="00546F5C">
            <w:pPr>
              <w:pStyle w:val="Tabletext"/>
              <w:rPr>
                <w:color w:val="auto"/>
              </w:rPr>
            </w:pPr>
            <w:r w:rsidRPr="00F65579">
              <w:t>Economic Policy and Reform Branch</w:t>
            </w:r>
          </w:p>
        </w:tc>
        <w:tc>
          <w:tcPr>
            <w:tcW w:w="1350" w:type="dxa"/>
          </w:tcPr>
          <w:p w14:paraId="2696582C" w14:textId="77777777" w:rsidR="00546F5C" w:rsidRPr="00F65579" w:rsidRDefault="00546F5C" w:rsidP="00546F5C">
            <w:pPr>
              <w:spacing w:before="30" w:after="30"/>
              <w:jc w:val="right"/>
              <w:rPr>
                <w:rStyle w:val="TabletextrightChar"/>
              </w:rPr>
            </w:pPr>
            <w:r w:rsidRPr="00F65579">
              <w:rPr>
                <w:rStyle w:val="TabletextrightChar"/>
              </w:rPr>
              <w:t>175</w:t>
            </w:r>
            <w:r w:rsidRPr="00F65579">
              <w:rPr>
                <w:rStyle w:val="TabletextrightChar"/>
                <w:rFonts w:ascii="Calibri" w:hAnsi="Calibri" w:cs="Calibri"/>
              </w:rPr>
              <w:t> </w:t>
            </w:r>
            <w:r w:rsidRPr="00F65579">
              <w:rPr>
                <w:rStyle w:val="TabletextrightChar"/>
              </w:rPr>
              <w:t>000</w:t>
            </w:r>
          </w:p>
        </w:tc>
      </w:tr>
      <w:tr w:rsidR="00546F5C" w:rsidRPr="00F65579" w14:paraId="79C7D57D" w14:textId="77777777" w:rsidTr="00AA5F05">
        <w:tc>
          <w:tcPr>
            <w:tcW w:w="3438" w:type="dxa"/>
          </w:tcPr>
          <w:p w14:paraId="451FCB2E" w14:textId="77777777" w:rsidR="00546F5C" w:rsidRPr="00F65579" w:rsidRDefault="00546F5C" w:rsidP="00546F5C">
            <w:pPr>
              <w:spacing w:before="30" w:after="30"/>
              <w:rPr>
                <w:sz w:val="4"/>
              </w:rPr>
            </w:pPr>
          </w:p>
        </w:tc>
        <w:tc>
          <w:tcPr>
            <w:tcW w:w="3240" w:type="dxa"/>
          </w:tcPr>
          <w:p w14:paraId="6FC28318" w14:textId="77777777" w:rsidR="00546F5C" w:rsidRPr="00F65579" w:rsidRDefault="00546F5C" w:rsidP="00546F5C">
            <w:pPr>
              <w:spacing w:before="30" w:after="30"/>
              <w:rPr>
                <w:sz w:val="4"/>
              </w:rPr>
            </w:pPr>
          </w:p>
        </w:tc>
        <w:tc>
          <w:tcPr>
            <w:tcW w:w="1350" w:type="dxa"/>
          </w:tcPr>
          <w:p w14:paraId="142C1254" w14:textId="77777777" w:rsidR="00546F5C" w:rsidRPr="00F65579" w:rsidRDefault="00546F5C" w:rsidP="00546F5C">
            <w:pPr>
              <w:spacing w:before="30" w:after="30"/>
              <w:jc w:val="right"/>
              <w:rPr>
                <w:bCs/>
                <w:sz w:val="4"/>
                <w:szCs w:val="19"/>
              </w:rPr>
            </w:pPr>
          </w:p>
        </w:tc>
      </w:tr>
      <w:tr w:rsidR="00546F5C" w:rsidRPr="00F65579" w14:paraId="393ECB44" w14:textId="77777777" w:rsidTr="00AA5F05">
        <w:tc>
          <w:tcPr>
            <w:tcW w:w="8028" w:type="dxa"/>
            <w:gridSpan w:val="3"/>
          </w:tcPr>
          <w:p w14:paraId="0256065D" w14:textId="77777777" w:rsidR="00546F5C" w:rsidRPr="00F65579" w:rsidRDefault="00546F5C" w:rsidP="00546F5C">
            <w:pPr>
              <w:pStyle w:val="Tabletextbold"/>
            </w:pPr>
            <w:r w:rsidRPr="00F65579">
              <w:t>Department of Treasury and Finance</w:t>
            </w:r>
          </w:p>
        </w:tc>
      </w:tr>
      <w:tr w:rsidR="00546F5C" w:rsidRPr="00F65579" w14:paraId="60DCCA4F" w14:textId="77777777" w:rsidTr="00AA5F05">
        <w:tc>
          <w:tcPr>
            <w:tcW w:w="3438" w:type="dxa"/>
          </w:tcPr>
          <w:p w14:paraId="3908D35C" w14:textId="77777777" w:rsidR="00546F5C" w:rsidRPr="00F65579" w:rsidRDefault="00546F5C" w:rsidP="00546F5C">
            <w:pPr>
              <w:pStyle w:val="Tabletext"/>
            </w:pPr>
            <w:r w:rsidRPr="00F65579">
              <w:t>Melbourne Seafarers Centre</w:t>
            </w:r>
          </w:p>
        </w:tc>
        <w:tc>
          <w:tcPr>
            <w:tcW w:w="3240" w:type="dxa"/>
            <w:shd w:val="clear" w:color="auto" w:fill="D9D9D9" w:themeFill="background1" w:themeFillShade="D9"/>
          </w:tcPr>
          <w:p w14:paraId="22A1513B" w14:textId="77777777" w:rsidR="00546F5C" w:rsidRPr="00F65579" w:rsidRDefault="00546F5C" w:rsidP="00546F5C">
            <w:pPr>
              <w:pStyle w:val="Tabletext"/>
            </w:pPr>
            <w:r w:rsidRPr="00F65579">
              <w:t>Land and Property</w:t>
            </w:r>
          </w:p>
        </w:tc>
        <w:tc>
          <w:tcPr>
            <w:tcW w:w="1350" w:type="dxa"/>
          </w:tcPr>
          <w:p w14:paraId="21B611FD" w14:textId="77777777" w:rsidR="00546F5C" w:rsidRPr="00F65579" w:rsidRDefault="00546F5C" w:rsidP="00546F5C">
            <w:pPr>
              <w:spacing w:before="30" w:after="30"/>
              <w:jc w:val="right"/>
              <w:rPr>
                <w:rStyle w:val="TabletextrightChar"/>
              </w:rPr>
            </w:pPr>
            <w:r w:rsidRPr="00F65579">
              <w:rPr>
                <w:rStyle w:val="TabletextrightChar"/>
              </w:rPr>
              <w:t>2</w:t>
            </w:r>
            <w:r w:rsidRPr="00F65579">
              <w:rPr>
                <w:rStyle w:val="TabletextrightChar"/>
                <w:rFonts w:ascii="Calibri" w:hAnsi="Calibri" w:cs="Calibri"/>
              </w:rPr>
              <w:t> </w:t>
            </w:r>
            <w:r w:rsidRPr="00F65579">
              <w:rPr>
                <w:rStyle w:val="TabletextrightChar"/>
              </w:rPr>
              <w:t>500</w:t>
            </w:r>
            <w:r w:rsidRPr="00F65579">
              <w:rPr>
                <w:rStyle w:val="TabletextrightChar"/>
                <w:rFonts w:ascii="Calibri" w:hAnsi="Calibri" w:cs="Calibri"/>
              </w:rPr>
              <w:t> </w:t>
            </w:r>
            <w:r w:rsidRPr="00F65579">
              <w:rPr>
                <w:rStyle w:val="TabletextrightChar"/>
              </w:rPr>
              <w:t>000</w:t>
            </w:r>
          </w:p>
        </w:tc>
      </w:tr>
      <w:tr w:rsidR="00546F5C" w:rsidRPr="00F65579" w14:paraId="49428727" w14:textId="77777777" w:rsidTr="00AA5F05">
        <w:tc>
          <w:tcPr>
            <w:tcW w:w="3438" w:type="dxa"/>
          </w:tcPr>
          <w:p w14:paraId="114A29C5" w14:textId="77777777" w:rsidR="00546F5C" w:rsidRPr="00F65579" w:rsidRDefault="00546F5C" w:rsidP="00546F5C">
            <w:pPr>
              <w:pStyle w:val="Tabletext"/>
            </w:pPr>
            <w:r w:rsidRPr="00F65579">
              <w:t xml:space="preserve">Inner South Metropolitan Mayors Forum </w:t>
            </w:r>
            <w:r w:rsidR="00CC39E3" w:rsidRPr="00F65579">
              <w:t>graffiti removal p</w:t>
            </w:r>
            <w:r w:rsidR="00A17602" w:rsidRPr="00F65579">
              <w:t>ilot</w:t>
            </w:r>
            <w:r w:rsidR="00CC39E3" w:rsidRPr="00F65579">
              <w:t xml:space="preserve"> program</w:t>
            </w:r>
          </w:p>
        </w:tc>
        <w:tc>
          <w:tcPr>
            <w:tcW w:w="3240" w:type="dxa"/>
            <w:shd w:val="clear" w:color="auto" w:fill="D9D9D9" w:themeFill="background1" w:themeFillShade="D9"/>
          </w:tcPr>
          <w:p w14:paraId="653121B6" w14:textId="77777777" w:rsidR="00546F5C" w:rsidRPr="00F65579" w:rsidRDefault="00546F5C" w:rsidP="00546F5C">
            <w:pPr>
              <w:pStyle w:val="Tabletext"/>
            </w:pPr>
            <w:r w:rsidRPr="00F65579">
              <w:t>Corporate Finance</w:t>
            </w:r>
          </w:p>
        </w:tc>
        <w:tc>
          <w:tcPr>
            <w:tcW w:w="1350" w:type="dxa"/>
          </w:tcPr>
          <w:p w14:paraId="28E73755" w14:textId="77777777" w:rsidR="00546F5C" w:rsidRPr="00F65579" w:rsidRDefault="00546F5C" w:rsidP="00546F5C">
            <w:pPr>
              <w:spacing w:before="30" w:after="30"/>
              <w:jc w:val="right"/>
              <w:rPr>
                <w:rStyle w:val="TabletextrightChar"/>
              </w:rPr>
            </w:pPr>
            <w:r w:rsidRPr="00F65579">
              <w:rPr>
                <w:rStyle w:val="TabletextrightChar"/>
              </w:rPr>
              <w:t>1</w:t>
            </w:r>
            <w:r w:rsidRPr="00F65579">
              <w:rPr>
                <w:rStyle w:val="TabletextrightChar"/>
                <w:rFonts w:ascii="Calibri" w:hAnsi="Calibri" w:cs="Calibri"/>
              </w:rPr>
              <w:t> </w:t>
            </w:r>
            <w:r w:rsidRPr="00F65579">
              <w:rPr>
                <w:rStyle w:val="TabletextrightChar"/>
              </w:rPr>
              <w:t>980</w:t>
            </w:r>
            <w:r w:rsidRPr="00F65579">
              <w:rPr>
                <w:rStyle w:val="TabletextrightChar"/>
                <w:rFonts w:ascii="Calibri" w:hAnsi="Calibri" w:cs="Calibri"/>
              </w:rPr>
              <w:t> </w:t>
            </w:r>
            <w:r w:rsidRPr="00F65579">
              <w:rPr>
                <w:rStyle w:val="TabletextrightChar"/>
              </w:rPr>
              <w:t>000</w:t>
            </w:r>
          </w:p>
        </w:tc>
      </w:tr>
      <w:tr w:rsidR="00546F5C" w:rsidRPr="00F65579" w14:paraId="64B7AEE3" w14:textId="77777777" w:rsidTr="00AA5F05">
        <w:tc>
          <w:tcPr>
            <w:tcW w:w="3438" w:type="dxa"/>
          </w:tcPr>
          <w:p w14:paraId="1847C3C1" w14:textId="77777777" w:rsidR="00546F5C" w:rsidRPr="00F65579" w:rsidRDefault="00546F5C" w:rsidP="00546F5C">
            <w:pPr>
              <w:spacing w:before="30" w:after="30"/>
              <w:rPr>
                <w:sz w:val="4"/>
              </w:rPr>
            </w:pPr>
          </w:p>
        </w:tc>
        <w:tc>
          <w:tcPr>
            <w:tcW w:w="3240" w:type="dxa"/>
          </w:tcPr>
          <w:p w14:paraId="142D7BC3" w14:textId="77777777" w:rsidR="00546F5C" w:rsidRPr="00F65579" w:rsidRDefault="00546F5C" w:rsidP="00546F5C">
            <w:pPr>
              <w:spacing w:before="30" w:after="30"/>
              <w:rPr>
                <w:sz w:val="4"/>
              </w:rPr>
            </w:pPr>
          </w:p>
        </w:tc>
        <w:tc>
          <w:tcPr>
            <w:tcW w:w="1350" w:type="dxa"/>
          </w:tcPr>
          <w:p w14:paraId="2FF1A79B" w14:textId="77777777" w:rsidR="00546F5C" w:rsidRPr="00F65579" w:rsidRDefault="00546F5C" w:rsidP="00546F5C">
            <w:pPr>
              <w:spacing w:before="30" w:after="30"/>
              <w:jc w:val="right"/>
              <w:rPr>
                <w:bCs/>
                <w:sz w:val="4"/>
                <w:szCs w:val="19"/>
              </w:rPr>
            </w:pPr>
          </w:p>
        </w:tc>
      </w:tr>
      <w:tr w:rsidR="00546F5C" w:rsidRPr="00F65579" w14:paraId="31A917BA" w14:textId="77777777" w:rsidTr="00AA5F05">
        <w:tc>
          <w:tcPr>
            <w:tcW w:w="3438" w:type="dxa"/>
          </w:tcPr>
          <w:p w14:paraId="75BD228A" w14:textId="77777777" w:rsidR="00546F5C" w:rsidRPr="00F65579" w:rsidRDefault="00546F5C" w:rsidP="00546F5C">
            <w:pPr>
              <w:spacing w:before="30" w:after="30"/>
              <w:rPr>
                <w:rFonts w:cs="Arial"/>
                <w:sz w:val="15"/>
              </w:rPr>
            </w:pPr>
            <w:r w:rsidRPr="00F65579">
              <w:rPr>
                <w:rFonts w:cs="Arial"/>
                <w:b/>
                <w:sz w:val="15"/>
              </w:rPr>
              <w:t xml:space="preserve">Total </w:t>
            </w:r>
            <w:r w:rsidR="00CD22C3" w:rsidRPr="00F65579">
              <w:rPr>
                <w:rFonts w:cs="Arial"/>
                <w:b/>
                <w:sz w:val="15"/>
              </w:rPr>
              <w:t>project</w:t>
            </w:r>
            <w:r w:rsidRPr="00F65579">
              <w:rPr>
                <w:rFonts w:cs="Arial"/>
                <w:b/>
                <w:sz w:val="15"/>
              </w:rPr>
              <w:t xml:space="preserve"> approvals</w:t>
            </w:r>
          </w:p>
        </w:tc>
        <w:tc>
          <w:tcPr>
            <w:tcW w:w="3240" w:type="dxa"/>
            <w:shd w:val="clear" w:color="auto" w:fill="D9D9D9" w:themeFill="background1" w:themeFillShade="D9"/>
          </w:tcPr>
          <w:p w14:paraId="73E2ED6F" w14:textId="77777777" w:rsidR="00546F5C" w:rsidRPr="00F65579" w:rsidRDefault="00546F5C" w:rsidP="00546F5C">
            <w:pPr>
              <w:spacing w:before="30" w:after="30"/>
              <w:rPr>
                <w:sz w:val="15"/>
              </w:rPr>
            </w:pPr>
          </w:p>
        </w:tc>
        <w:tc>
          <w:tcPr>
            <w:tcW w:w="1350" w:type="dxa"/>
          </w:tcPr>
          <w:p w14:paraId="63BBAB57" w14:textId="763250B0" w:rsidR="00546F5C" w:rsidRPr="00F65579" w:rsidRDefault="00546F5C" w:rsidP="00546F5C">
            <w:pPr>
              <w:pStyle w:val="Tabletextrightbold"/>
            </w:pPr>
            <w:r w:rsidRPr="00F65579">
              <w:t>198 12</w:t>
            </w:r>
            <w:r w:rsidR="004548AA" w:rsidRPr="00F65579">
              <w:t>7</w:t>
            </w:r>
            <w:r w:rsidRPr="00F65579">
              <w:t> 663</w:t>
            </w:r>
          </w:p>
        </w:tc>
      </w:tr>
    </w:tbl>
    <w:p w14:paraId="3EFFFC5C" w14:textId="77777777" w:rsidR="00DE17AC" w:rsidRPr="00F65579" w:rsidRDefault="00DE17AC" w:rsidP="00DE17AC">
      <w:pPr>
        <w:pStyle w:val="Notes"/>
        <w:rPr>
          <w:rFonts w:cstheme="minorHAnsi"/>
        </w:rPr>
      </w:pPr>
      <w:r w:rsidRPr="00F65579">
        <w:rPr>
          <w:rFonts w:cstheme="minorHAnsi"/>
        </w:rPr>
        <w:t>Note:</w:t>
      </w:r>
    </w:p>
    <w:p w14:paraId="7D811B54" w14:textId="77777777" w:rsidR="00DE17AC" w:rsidRPr="00F65579" w:rsidRDefault="00546F5C" w:rsidP="0072505C">
      <w:pPr>
        <w:pStyle w:val="Notes"/>
        <w:ind w:right="1955"/>
      </w:pPr>
      <w:r w:rsidRPr="00F65579">
        <w:t>The list shows the CSF projects approved in the 2018</w:t>
      </w:r>
      <w:r w:rsidR="003E7C90" w:rsidRPr="00F65579">
        <w:noBreakHyphen/>
      </w:r>
      <w:r w:rsidRPr="00F65579">
        <w:t>19 financial year. Expenditure of these projects has partially incurred in 2018</w:t>
      </w:r>
      <w:r w:rsidR="003E7C90" w:rsidRPr="00F65579">
        <w:noBreakHyphen/>
      </w:r>
      <w:r w:rsidRPr="00F65579">
        <w:t>19 and will continue to incur until 2022</w:t>
      </w:r>
      <w:r w:rsidR="003E7C90" w:rsidRPr="00F65579">
        <w:noBreakHyphen/>
      </w:r>
      <w:r w:rsidRPr="00F65579">
        <w:t>23.</w:t>
      </w:r>
    </w:p>
    <w:p w14:paraId="5D025169" w14:textId="77777777" w:rsidR="00DE17AC" w:rsidRPr="00F65579" w:rsidRDefault="00DE17AC" w:rsidP="00DE17AC">
      <w:pPr>
        <w:pStyle w:val="Notes"/>
      </w:pPr>
    </w:p>
    <w:p w14:paraId="3CFA1890" w14:textId="77777777" w:rsidR="00DE17AC" w:rsidRPr="00F65579" w:rsidRDefault="00DE17AC" w:rsidP="00DE17AC">
      <w:pPr>
        <w:sectPr w:rsidR="00DE17AC" w:rsidRPr="00F65579" w:rsidSect="00D14A52">
          <w:pgSz w:w="11909" w:h="16834" w:code="9"/>
          <w:pgMar w:top="1728" w:right="1152" w:bottom="1267" w:left="1152" w:header="720" w:footer="288" w:gutter="0"/>
          <w:cols w:space="720"/>
          <w:noEndnote/>
        </w:sectPr>
      </w:pPr>
    </w:p>
    <w:p w14:paraId="618D29F9" w14:textId="77777777" w:rsidR="00831448" w:rsidRPr="00F65579" w:rsidRDefault="00831448" w:rsidP="00D14A52">
      <w:pPr>
        <w:pStyle w:val="Heading1b"/>
      </w:pPr>
      <w:bookmarkStart w:id="223" w:name="_Toc17189968"/>
      <w:bookmarkStart w:id="224" w:name="BuildingAct"/>
      <w:r w:rsidRPr="00F65579">
        <w:lastRenderedPageBreak/>
        <w:t xml:space="preserve">Compliance with the </w:t>
      </w:r>
      <w:r w:rsidRPr="00F65579">
        <w:rPr>
          <w:i/>
        </w:rPr>
        <w:t>Building Act 1993</w:t>
      </w:r>
      <w:bookmarkEnd w:id="223"/>
    </w:p>
    <w:bookmarkEnd w:id="224"/>
    <w:p w14:paraId="7F90113E" w14:textId="77777777" w:rsidR="00831448" w:rsidRPr="00F65579" w:rsidRDefault="00831448" w:rsidP="00831448">
      <w:pPr>
        <w:pStyle w:val="Heading20"/>
      </w:pPr>
      <w:r w:rsidRPr="00F65579">
        <w:t>Standards for publicly</w:t>
      </w:r>
      <w:r w:rsidR="003E7C90" w:rsidRPr="00F65579">
        <w:noBreakHyphen/>
      </w:r>
      <w:r w:rsidRPr="00F65579">
        <w:t>owned buildings</w:t>
      </w:r>
    </w:p>
    <w:p w14:paraId="54F264EB" w14:textId="77777777" w:rsidR="002607AC" w:rsidRPr="00F65579" w:rsidRDefault="002607AC" w:rsidP="002607AC">
      <w:r w:rsidRPr="00F65579">
        <w:t>The Department employs Jones Lang LaSalle (JLL) as an external service provider to manage the government</w:t>
      </w:r>
      <w:r w:rsidR="003E7C90" w:rsidRPr="00F65579">
        <w:noBreakHyphen/>
      </w:r>
      <w:r w:rsidRPr="00F65579">
        <w:t>owned office accommodation portfolio and provide facilities management services to ensure compliance with standards for publicly</w:t>
      </w:r>
      <w:r w:rsidR="003E7C90" w:rsidRPr="00F65579">
        <w:noBreakHyphen/>
      </w:r>
      <w:r w:rsidRPr="00F65579">
        <w:t xml:space="preserve">owned buildings, while providing essential safety measures reporting. </w:t>
      </w:r>
    </w:p>
    <w:p w14:paraId="72166CB3" w14:textId="77777777" w:rsidR="002607AC" w:rsidRPr="00F65579" w:rsidRDefault="002607AC" w:rsidP="002607AC">
      <w:r w:rsidRPr="00F65579">
        <w:t>JLL on behalf of the Shared Service Provider (SSP) within DTF coordinates building projects by engaging registered building consultants and contractors. The conditions of engagement require compliance with the standards for publicly</w:t>
      </w:r>
      <w:r w:rsidR="003E7C90" w:rsidRPr="00F65579">
        <w:noBreakHyphen/>
      </w:r>
      <w:r w:rsidRPr="00F65579">
        <w:t>owned buildings.</w:t>
      </w:r>
    </w:p>
    <w:p w14:paraId="61550D5B" w14:textId="43E3D083" w:rsidR="002607AC" w:rsidRPr="00F65579" w:rsidRDefault="002607AC" w:rsidP="002607AC">
      <w:r w:rsidRPr="00F65579">
        <w:t>At 30 June 201</w:t>
      </w:r>
      <w:r w:rsidR="00307ACD" w:rsidRPr="00F65579">
        <w:t>9</w:t>
      </w:r>
      <w:r w:rsidRPr="00F65579">
        <w:t>, DTF was responsible for 17</w:t>
      </w:r>
      <w:r w:rsidRPr="00F65579">
        <w:rPr>
          <w:rFonts w:ascii="Calibri" w:hAnsi="Calibri" w:cs="Calibri"/>
        </w:rPr>
        <w:t> </w:t>
      </w:r>
      <w:r w:rsidRPr="00F65579">
        <w:t>department</w:t>
      </w:r>
      <w:r w:rsidR="003E7C90" w:rsidRPr="00F65579">
        <w:noBreakHyphen/>
      </w:r>
      <w:r w:rsidRPr="00F65579">
        <w:t>owned office buildings.</w:t>
      </w:r>
    </w:p>
    <w:p w14:paraId="16EE3F7E" w14:textId="77777777" w:rsidR="00831448" w:rsidRPr="00F65579" w:rsidRDefault="00831448" w:rsidP="00831448">
      <w:pPr>
        <w:pStyle w:val="Heading20"/>
        <w:ind w:right="-148"/>
      </w:pPr>
      <w:r w:rsidRPr="00F65579">
        <w:t>Mechanisms to ensure buildings conform with the building standards</w:t>
      </w:r>
    </w:p>
    <w:p w14:paraId="4D0679AC" w14:textId="77777777" w:rsidR="002607AC" w:rsidRPr="00F65579" w:rsidRDefault="002607AC" w:rsidP="002607AC">
      <w:r w:rsidRPr="00F65579">
        <w:t xml:space="preserve">DTF complies with the </w:t>
      </w:r>
      <w:r w:rsidRPr="00F65579">
        <w:rPr>
          <w:i/>
        </w:rPr>
        <w:t>Building Act 1993</w:t>
      </w:r>
      <w:r w:rsidRPr="00F65579">
        <w:t>, the Building Regulations 2006 and associated statutory requirements and amendments. An occupancy permit or a certificate of final inspection endorsed by a Registered Building Surveyor is obtained for all upgrades to existing facilities requiring a building permit.</w:t>
      </w:r>
    </w:p>
    <w:p w14:paraId="0C769E78" w14:textId="77777777" w:rsidR="002607AC" w:rsidRPr="00F65579" w:rsidRDefault="002607AC" w:rsidP="002607AC">
      <w:r w:rsidRPr="00F65579">
        <w:t>DTF ensures design consultants and building contractors engaged for building works are registered building practitioners and that registrations are maintained during the course of the work.</w:t>
      </w:r>
    </w:p>
    <w:p w14:paraId="3DAA130C" w14:textId="77777777" w:rsidR="009279CA" w:rsidRPr="00F65579" w:rsidRDefault="009279CA" w:rsidP="002607AC"/>
    <w:p w14:paraId="40A988B4" w14:textId="77777777" w:rsidR="00831448" w:rsidRPr="00F65579" w:rsidRDefault="00D14A52" w:rsidP="00831448">
      <w:pPr>
        <w:pStyle w:val="Heading20"/>
      </w:pPr>
      <w:r w:rsidRPr="00F65579">
        <w:br w:type="column"/>
      </w:r>
      <w:r w:rsidR="00831448" w:rsidRPr="00F65579">
        <w:t xml:space="preserve">Works projects (greater than </w:t>
      </w:r>
      <w:r w:rsidR="00D00B76" w:rsidRPr="00F65579">
        <w:br/>
      </w:r>
      <w:r w:rsidR="00831448" w:rsidRPr="00F65579">
        <w:t>$50</w:t>
      </w:r>
      <w:r w:rsidR="00D00B76" w:rsidRPr="00F65579">
        <w:t xml:space="preserve"> </w:t>
      </w:r>
      <w:r w:rsidR="00831448" w:rsidRPr="00F65579">
        <w:t>000)</w:t>
      </w:r>
    </w:p>
    <w:tbl>
      <w:tblPr>
        <w:tblW w:w="4918" w:type="pct"/>
        <w:tblCellMar>
          <w:left w:w="86" w:type="dxa"/>
          <w:right w:w="86" w:type="dxa"/>
        </w:tblCellMar>
        <w:tblLook w:val="0000" w:firstRow="0" w:lastRow="0" w:firstColumn="0" w:lastColumn="0" w:noHBand="0" w:noVBand="0"/>
      </w:tblPr>
      <w:tblGrid>
        <w:gridCol w:w="1886"/>
        <w:gridCol w:w="2652"/>
      </w:tblGrid>
      <w:tr w:rsidR="002607AC" w:rsidRPr="00F65579" w14:paraId="273EF834" w14:textId="77777777" w:rsidTr="00F35915">
        <w:trPr>
          <w:cantSplit/>
        </w:trPr>
        <w:tc>
          <w:tcPr>
            <w:tcW w:w="2078" w:type="pct"/>
            <w:shd w:val="clear" w:color="auto" w:fill="FFFFFF" w:themeFill="background1"/>
          </w:tcPr>
          <w:p w14:paraId="42EE36F5" w14:textId="77777777" w:rsidR="002607AC" w:rsidRPr="00F65579" w:rsidRDefault="002607AC" w:rsidP="002607AC">
            <w:pPr>
              <w:pStyle w:val="Tabletext"/>
            </w:pPr>
            <w:r w:rsidRPr="00F65579">
              <w:t>Treasury Reserve, East Melbourne</w:t>
            </w:r>
          </w:p>
        </w:tc>
        <w:tc>
          <w:tcPr>
            <w:tcW w:w="2922" w:type="pct"/>
            <w:shd w:val="clear" w:color="auto" w:fill="E0E0E0"/>
          </w:tcPr>
          <w:p w14:paraId="47BF3F7A" w14:textId="77777777" w:rsidR="002607AC" w:rsidRPr="00F65579" w:rsidRDefault="002607AC" w:rsidP="002607AC">
            <w:pPr>
              <w:pStyle w:val="Tabletext"/>
            </w:pPr>
            <w:r w:rsidRPr="00F65579">
              <w:t>Security and safety control centre upgrade</w:t>
            </w:r>
          </w:p>
          <w:p w14:paraId="0EF3096F" w14:textId="77777777" w:rsidR="002607AC" w:rsidRPr="00F65579" w:rsidRDefault="002607AC" w:rsidP="002607AC">
            <w:pPr>
              <w:pStyle w:val="Tabletext"/>
            </w:pPr>
            <w:r w:rsidRPr="00F65579">
              <w:t>Chiller and boiler upgrade</w:t>
            </w:r>
          </w:p>
          <w:p w14:paraId="1CBDA033" w14:textId="77777777" w:rsidR="002607AC" w:rsidRPr="00F65579" w:rsidRDefault="002607AC" w:rsidP="002607AC">
            <w:pPr>
              <w:pStyle w:val="Tabletext"/>
            </w:pPr>
            <w:r w:rsidRPr="00F65579">
              <w:t xml:space="preserve">Replacement of blinds on external windows </w:t>
            </w:r>
          </w:p>
          <w:p w14:paraId="31B772D6" w14:textId="77777777" w:rsidR="002607AC" w:rsidRPr="00F65579" w:rsidRDefault="002607AC" w:rsidP="002607AC">
            <w:pPr>
              <w:pStyle w:val="Tabletext"/>
            </w:pPr>
            <w:r w:rsidRPr="00F65579">
              <w:t>Riser lock and key replacement</w:t>
            </w:r>
          </w:p>
          <w:p w14:paraId="65BD38F5" w14:textId="77777777" w:rsidR="002607AC" w:rsidRPr="00F65579" w:rsidRDefault="002607AC" w:rsidP="002607AC">
            <w:pPr>
              <w:pStyle w:val="Tabletext"/>
            </w:pPr>
            <w:r w:rsidRPr="00F65579">
              <w:t>Carpark safety</w:t>
            </w:r>
          </w:p>
        </w:tc>
      </w:tr>
      <w:tr w:rsidR="002607AC" w:rsidRPr="00F65579" w14:paraId="7A4BB8CA" w14:textId="77777777" w:rsidTr="00F35915">
        <w:trPr>
          <w:cantSplit/>
        </w:trPr>
        <w:tc>
          <w:tcPr>
            <w:tcW w:w="2078" w:type="pct"/>
            <w:shd w:val="clear" w:color="auto" w:fill="FFFFFF" w:themeFill="background1"/>
          </w:tcPr>
          <w:p w14:paraId="35C4BDA1" w14:textId="77777777" w:rsidR="002607AC" w:rsidRPr="00F65579" w:rsidRDefault="002607AC" w:rsidP="002607AC">
            <w:pPr>
              <w:pStyle w:val="Tabletext"/>
            </w:pPr>
            <w:r w:rsidRPr="00F65579">
              <w:t>1 Treasury Place, East Melbourne</w:t>
            </w:r>
          </w:p>
        </w:tc>
        <w:tc>
          <w:tcPr>
            <w:tcW w:w="2922" w:type="pct"/>
            <w:shd w:val="clear" w:color="auto" w:fill="E0E0E0"/>
          </w:tcPr>
          <w:p w14:paraId="57ABA20D" w14:textId="77777777" w:rsidR="002607AC" w:rsidRPr="00F65579" w:rsidRDefault="002607AC" w:rsidP="002607AC">
            <w:pPr>
              <w:pStyle w:val="Tabletext"/>
            </w:pPr>
            <w:r w:rsidRPr="00F65579">
              <w:t>Fitout and media room</w:t>
            </w:r>
          </w:p>
          <w:p w14:paraId="6E74C162" w14:textId="77777777" w:rsidR="002607AC" w:rsidRPr="00F65579" w:rsidRDefault="002607AC" w:rsidP="002607AC">
            <w:pPr>
              <w:pStyle w:val="Tabletext"/>
            </w:pPr>
            <w:r w:rsidRPr="00F65579">
              <w:t>Plumbing and bathroom upgrade</w:t>
            </w:r>
          </w:p>
          <w:p w14:paraId="102BC5B0" w14:textId="77777777" w:rsidR="002607AC" w:rsidRPr="00F65579" w:rsidRDefault="002607AC" w:rsidP="002607AC">
            <w:pPr>
              <w:pStyle w:val="Tabletext"/>
            </w:pPr>
            <w:r w:rsidRPr="00F65579">
              <w:t>Carpet replacement</w:t>
            </w:r>
          </w:p>
        </w:tc>
      </w:tr>
      <w:tr w:rsidR="002607AC" w:rsidRPr="00F65579" w14:paraId="4E933890" w14:textId="77777777" w:rsidTr="00F35915">
        <w:trPr>
          <w:cantSplit/>
        </w:trPr>
        <w:tc>
          <w:tcPr>
            <w:tcW w:w="2078" w:type="pct"/>
            <w:shd w:val="clear" w:color="auto" w:fill="FFFFFF" w:themeFill="background1"/>
          </w:tcPr>
          <w:p w14:paraId="45FD2501" w14:textId="77777777" w:rsidR="002607AC" w:rsidRPr="00F65579" w:rsidRDefault="002607AC" w:rsidP="002607AC">
            <w:pPr>
              <w:pStyle w:val="Tabletext"/>
            </w:pPr>
            <w:r w:rsidRPr="00F65579">
              <w:t>2 Treasury Place, East Melbourne</w:t>
            </w:r>
          </w:p>
        </w:tc>
        <w:tc>
          <w:tcPr>
            <w:tcW w:w="2922" w:type="pct"/>
            <w:shd w:val="clear" w:color="auto" w:fill="E0E0E0"/>
          </w:tcPr>
          <w:p w14:paraId="1B816883" w14:textId="77777777" w:rsidR="002607AC" w:rsidRPr="00F65579" w:rsidRDefault="002607AC" w:rsidP="002607AC">
            <w:pPr>
              <w:pStyle w:val="Tabletext"/>
            </w:pPr>
            <w:r w:rsidRPr="00F65579">
              <w:t>Replacement of all security speed lanes</w:t>
            </w:r>
          </w:p>
        </w:tc>
      </w:tr>
      <w:tr w:rsidR="002607AC" w:rsidRPr="00F65579" w14:paraId="078EA49B" w14:textId="77777777" w:rsidTr="00F35915">
        <w:trPr>
          <w:cantSplit/>
        </w:trPr>
        <w:tc>
          <w:tcPr>
            <w:tcW w:w="2078" w:type="pct"/>
            <w:shd w:val="clear" w:color="auto" w:fill="FFFFFF" w:themeFill="background1"/>
          </w:tcPr>
          <w:p w14:paraId="00EDD764" w14:textId="77777777" w:rsidR="002607AC" w:rsidRPr="00F65579" w:rsidRDefault="002607AC" w:rsidP="002607AC">
            <w:pPr>
              <w:pStyle w:val="Tabletext"/>
            </w:pPr>
            <w:r w:rsidRPr="00F65579">
              <w:t>1 Macarthur Street, East Melbourne</w:t>
            </w:r>
          </w:p>
        </w:tc>
        <w:tc>
          <w:tcPr>
            <w:tcW w:w="2922" w:type="pct"/>
            <w:shd w:val="clear" w:color="auto" w:fill="E0E0E0"/>
          </w:tcPr>
          <w:p w14:paraId="3F6CBA18" w14:textId="77777777" w:rsidR="002607AC" w:rsidRPr="00F65579" w:rsidRDefault="002607AC" w:rsidP="002607AC">
            <w:pPr>
              <w:pStyle w:val="Tabletext"/>
            </w:pPr>
            <w:r w:rsidRPr="00F65579">
              <w:t>Plumbing and bathroom upgrade</w:t>
            </w:r>
          </w:p>
          <w:p w14:paraId="492C0F59" w14:textId="77777777" w:rsidR="002607AC" w:rsidRPr="00F65579" w:rsidRDefault="002607AC" w:rsidP="002607AC">
            <w:pPr>
              <w:pStyle w:val="Tabletext"/>
            </w:pPr>
            <w:r w:rsidRPr="00F65579">
              <w:t>Carpet replacement</w:t>
            </w:r>
          </w:p>
          <w:p w14:paraId="3A55AC76" w14:textId="77777777" w:rsidR="002607AC" w:rsidRPr="00F65579" w:rsidRDefault="002607AC" w:rsidP="002607AC">
            <w:pPr>
              <w:pStyle w:val="Tabletext"/>
            </w:pPr>
            <w:r w:rsidRPr="00F65579">
              <w:t>Conversion to auto sliding doors</w:t>
            </w:r>
          </w:p>
          <w:p w14:paraId="03C610A0" w14:textId="77777777" w:rsidR="002607AC" w:rsidRPr="00F65579" w:rsidRDefault="002607AC" w:rsidP="002607AC">
            <w:pPr>
              <w:pStyle w:val="Tabletext"/>
            </w:pPr>
            <w:r w:rsidRPr="00F65579">
              <w:t>Kitchen installations</w:t>
            </w:r>
          </w:p>
          <w:p w14:paraId="607870DC" w14:textId="77777777" w:rsidR="002607AC" w:rsidRPr="00F65579" w:rsidRDefault="002607AC" w:rsidP="002607AC">
            <w:pPr>
              <w:pStyle w:val="Tabletext"/>
            </w:pPr>
            <w:r w:rsidRPr="00F65579">
              <w:t>Security equipment</w:t>
            </w:r>
          </w:p>
        </w:tc>
      </w:tr>
      <w:tr w:rsidR="002607AC" w:rsidRPr="00F65579" w14:paraId="66ACCAB1" w14:textId="77777777" w:rsidTr="00F35915">
        <w:trPr>
          <w:cantSplit/>
        </w:trPr>
        <w:tc>
          <w:tcPr>
            <w:tcW w:w="2078" w:type="pct"/>
            <w:shd w:val="clear" w:color="auto" w:fill="FFFFFF" w:themeFill="background1"/>
          </w:tcPr>
          <w:p w14:paraId="064D8B61" w14:textId="77777777" w:rsidR="002607AC" w:rsidRPr="00F65579" w:rsidRDefault="002607AC" w:rsidP="002607AC">
            <w:pPr>
              <w:pStyle w:val="Tabletext"/>
            </w:pPr>
            <w:r w:rsidRPr="00F65579">
              <w:t>20 Spring Street, East Melbourne</w:t>
            </w:r>
          </w:p>
        </w:tc>
        <w:tc>
          <w:tcPr>
            <w:tcW w:w="2922" w:type="pct"/>
            <w:shd w:val="clear" w:color="auto" w:fill="E0E0E0"/>
          </w:tcPr>
          <w:p w14:paraId="67E8BD23" w14:textId="77777777" w:rsidR="002607AC" w:rsidRPr="00F65579" w:rsidRDefault="002607AC" w:rsidP="002607AC">
            <w:pPr>
              <w:pStyle w:val="Tabletext"/>
            </w:pPr>
            <w:r w:rsidRPr="00F65579">
              <w:t>Down pipes</w:t>
            </w:r>
          </w:p>
        </w:tc>
      </w:tr>
      <w:tr w:rsidR="002607AC" w:rsidRPr="00F65579" w14:paraId="66A518A5" w14:textId="77777777" w:rsidTr="00F35915">
        <w:trPr>
          <w:cantSplit/>
        </w:trPr>
        <w:tc>
          <w:tcPr>
            <w:tcW w:w="2078" w:type="pct"/>
            <w:shd w:val="clear" w:color="auto" w:fill="FFFFFF" w:themeFill="background1"/>
          </w:tcPr>
          <w:p w14:paraId="0DE8E67C" w14:textId="77777777" w:rsidR="002607AC" w:rsidRPr="00F65579" w:rsidRDefault="002607AC" w:rsidP="002607AC">
            <w:pPr>
              <w:pStyle w:val="Tabletext"/>
            </w:pPr>
            <w:r w:rsidRPr="00F65579">
              <w:t>23 St Andrews Place, Melbourne</w:t>
            </w:r>
          </w:p>
        </w:tc>
        <w:tc>
          <w:tcPr>
            <w:tcW w:w="2922" w:type="pct"/>
            <w:shd w:val="clear" w:color="auto" w:fill="E0E0E0"/>
          </w:tcPr>
          <w:p w14:paraId="3ADED207" w14:textId="77777777" w:rsidR="002607AC" w:rsidRPr="00F65579" w:rsidRDefault="002607AC" w:rsidP="002607AC">
            <w:pPr>
              <w:pStyle w:val="Tabletext"/>
            </w:pPr>
            <w:r w:rsidRPr="00F65579">
              <w:t>Circle door replacement</w:t>
            </w:r>
          </w:p>
          <w:p w14:paraId="112C2C1D" w14:textId="77777777" w:rsidR="002607AC" w:rsidRPr="00F65579" w:rsidRDefault="002607AC" w:rsidP="002607AC">
            <w:pPr>
              <w:pStyle w:val="Tabletext"/>
            </w:pPr>
            <w:r w:rsidRPr="00F65579">
              <w:t xml:space="preserve">New </w:t>
            </w:r>
            <w:r w:rsidR="00A17602" w:rsidRPr="00F65579">
              <w:t>control</w:t>
            </w:r>
            <w:r w:rsidRPr="00F65579">
              <w:t>/</w:t>
            </w:r>
            <w:r w:rsidR="00A17602" w:rsidRPr="00F65579">
              <w:t xml:space="preserve">alarm </w:t>
            </w:r>
            <w:r w:rsidRPr="00F65579">
              <w:t>monitoring room</w:t>
            </w:r>
          </w:p>
        </w:tc>
      </w:tr>
      <w:tr w:rsidR="002607AC" w:rsidRPr="00F65579" w14:paraId="13C458C2" w14:textId="77777777" w:rsidTr="00F35915">
        <w:trPr>
          <w:cantSplit/>
        </w:trPr>
        <w:tc>
          <w:tcPr>
            <w:tcW w:w="2078" w:type="pct"/>
            <w:shd w:val="clear" w:color="auto" w:fill="FFFFFF" w:themeFill="background1"/>
          </w:tcPr>
          <w:p w14:paraId="66AF500D" w14:textId="77777777" w:rsidR="002607AC" w:rsidRPr="00F65579" w:rsidRDefault="002607AC" w:rsidP="002607AC">
            <w:pPr>
              <w:pStyle w:val="Tabletext"/>
            </w:pPr>
            <w:r w:rsidRPr="00F65579">
              <w:t>55 St Andrews Place, Melbourne</w:t>
            </w:r>
          </w:p>
        </w:tc>
        <w:tc>
          <w:tcPr>
            <w:tcW w:w="2922" w:type="pct"/>
            <w:shd w:val="clear" w:color="auto" w:fill="E0E0E0"/>
          </w:tcPr>
          <w:p w14:paraId="6E9EE1F4" w14:textId="77777777" w:rsidR="002607AC" w:rsidRPr="00F65579" w:rsidRDefault="002607AC" w:rsidP="002607AC">
            <w:pPr>
              <w:pStyle w:val="Tabletext"/>
            </w:pPr>
            <w:r w:rsidRPr="00F65579">
              <w:t>Security systems</w:t>
            </w:r>
          </w:p>
          <w:p w14:paraId="604F48AC" w14:textId="77777777" w:rsidR="002607AC" w:rsidRPr="00F65579" w:rsidRDefault="002607AC" w:rsidP="002607AC">
            <w:pPr>
              <w:pStyle w:val="Tabletext"/>
            </w:pPr>
            <w:r w:rsidRPr="00F65579">
              <w:t>Corrective ceiling works</w:t>
            </w:r>
          </w:p>
          <w:p w14:paraId="5CA3D236" w14:textId="77777777" w:rsidR="002607AC" w:rsidRPr="00F65579" w:rsidRDefault="002607AC" w:rsidP="002607AC">
            <w:pPr>
              <w:pStyle w:val="Tabletext"/>
            </w:pPr>
            <w:r w:rsidRPr="00F65579">
              <w:t>Door controller and door reader boards</w:t>
            </w:r>
          </w:p>
        </w:tc>
      </w:tr>
      <w:tr w:rsidR="002607AC" w:rsidRPr="00F65579" w14:paraId="783DDD7E" w14:textId="77777777" w:rsidTr="00F35915">
        <w:trPr>
          <w:cantSplit/>
        </w:trPr>
        <w:tc>
          <w:tcPr>
            <w:tcW w:w="2078" w:type="pct"/>
            <w:shd w:val="clear" w:color="auto" w:fill="FFFFFF" w:themeFill="background1"/>
          </w:tcPr>
          <w:p w14:paraId="6E8DB69B" w14:textId="77777777" w:rsidR="002607AC" w:rsidRPr="00F65579" w:rsidRDefault="002607AC" w:rsidP="002607AC">
            <w:pPr>
              <w:pStyle w:val="Tabletext"/>
            </w:pPr>
            <w:r w:rsidRPr="00F65579">
              <w:t>436 Lonsdale Street, Melbourne</w:t>
            </w:r>
          </w:p>
        </w:tc>
        <w:tc>
          <w:tcPr>
            <w:tcW w:w="2922" w:type="pct"/>
            <w:shd w:val="clear" w:color="auto" w:fill="E0E0E0"/>
          </w:tcPr>
          <w:p w14:paraId="4DA357FC" w14:textId="77777777" w:rsidR="002607AC" w:rsidRPr="00F65579" w:rsidRDefault="002607AC" w:rsidP="002607AC">
            <w:pPr>
              <w:pStyle w:val="Tabletext"/>
            </w:pPr>
            <w:r w:rsidRPr="00F65579">
              <w:t>Lift replacement</w:t>
            </w:r>
          </w:p>
          <w:p w14:paraId="0E734C2C" w14:textId="77777777" w:rsidR="002607AC" w:rsidRPr="00F65579" w:rsidRDefault="002607AC" w:rsidP="002607AC">
            <w:pPr>
              <w:pStyle w:val="Tabletext"/>
            </w:pPr>
            <w:r w:rsidRPr="00F65579">
              <w:t>Works to connect all doors to the fire indicator panel</w:t>
            </w:r>
          </w:p>
        </w:tc>
      </w:tr>
      <w:tr w:rsidR="002607AC" w:rsidRPr="00F65579" w14:paraId="23D625E2" w14:textId="77777777" w:rsidTr="00F35915">
        <w:trPr>
          <w:cantSplit/>
        </w:trPr>
        <w:tc>
          <w:tcPr>
            <w:tcW w:w="2078" w:type="pct"/>
            <w:shd w:val="clear" w:color="auto" w:fill="FFFFFF" w:themeFill="background1"/>
          </w:tcPr>
          <w:p w14:paraId="78671CBC" w14:textId="77777777" w:rsidR="002607AC" w:rsidRPr="00F65579" w:rsidRDefault="002607AC" w:rsidP="002607AC">
            <w:pPr>
              <w:pStyle w:val="Tabletext"/>
            </w:pPr>
            <w:r w:rsidRPr="00F65579">
              <w:t>565 Lonsdale Street, Melbourne</w:t>
            </w:r>
          </w:p>
        </w:tc>
        <w:tc>
          <w:tcPr>
            <w:tcW w:w="2922" w:type="pct"/>
            <w:shd w:val="clear" w:color="auto" w:fill="E0E0E0"/>
          </w:tcPr>
          <w:p w14:paraId="26C66324" w14:textId="77777777" w:rsidR="002607AC" w:rsidRPr="00F65579" w:rsidRDefault="002607AC" w:rsidP="002607AC">
            <w:pPr>
              <w:pStyle w:val="Tabletext"/>
            </w:pPr>
            <w:r w:rsidRPr="00F65579">
              <w:t>Roof membrane</w:t>
            </w:r>
          </w:p>
        </w:tc>
      </w:tr>
      <w:tr w:rsidR="002607AC" w:rsidRPr="00F65579" w14:paraId="1661D5CD" w14:textId="77777777" w:rsidTr="00F35915">
        <w:trPr>
          <w:cantSplit/>
        </w:trPr>
        <w:tc>
          <w:tcPr>
            <w:tcW w:w="2078" w:type="pct"/>
            <w:shd w:val="clear" w:color="auto" w:fill="FFFFFF" w:themeFill="background1"/>
          </w:tcPr>
          <w:p w14:paraId="697825B7" w14:textId="77777777" w:rsidR="002607AC" w:rsidRPr="00F65579" w:rsidRDefault="002607AC" w:rsidP="002607AC">
            <w:pPr>
              <w:pStyle w:val="Tabletext"/>
            </w:pPr>
            <w:r w:rsidRPr="00F65579">
              <w:t>30</w:t>
            </w:r>
            <w:r w:rsidR="003E7C90" w:rsidRPr="00F65579">
              <w:noBreakHyphen/>
            </w:r>
            <w:r w:rsidRPr="00F65579">
              <w:t>38 Little Malop Street, Geelong</w:t>
            </w:r>
          </w:p>
        </w:tc>
        <w:tc>
          <w:tcPr>
            <w:tcW w:w="2922" w:type="pct"/>
            <w:shd w:val="clear" w:color="auto" w:fill="E0E0E0"/>
          </w:tcPr>
          <w:p w14:paraId="414BDCC9" w14:textId="77777777" w:rsidR="002607AC" w:rsidRPr="00F65579" w:rsidRDefault="002607AC" w:rsidP="002607AC">
            <w:pPr>
              <w:pStyle w:val="Tabletext"/>
            </w:pPr>
            <w:r w:rsidRPr="00F65579">
              <w:t>Hand dryer replacements</w:t>
            </w:r>
          </w:p>
        </w:tc>
      </w:tr>
      <w:tr w:rsidR="002607AC" w:rsidRPr="00F65579" w14:paraId="1B4B9B25" w14:textId="77777777" w:rsidTr="00F35915">
        <w:trPr>
          <w:cantSplit/>
        </w:trPr>
        <w:tc>
          <w:tcPr>
            <w:tcW w:w="2078" w:type="pct"/>
            <w:shd w:val="clear" w:color="auto" w:fill="FFFFFF" w:themeFill="background1"/>
          </w:tcPr>
          <w:p w14:paraId="4253D797" w14:textId="77777777" w:rsidR="002607AC" w:rsidRPr="00F65579" w:rsidRDefault="002607AC" w:rsidP="002607AC">
            <w:pPr>
              <w:pStyle w:val="Tabletext"/>
            </w:pPr>
            <w:r w:rsidRPr="00F65579">
              <w:t>253 Eleventh Street, Mildura</w:t>
            </w:r>
          </w:p>
        </w:tc>
        <w:tc>
          <w:tcPr>
            <w:tcW w:w="2922" w:type="pct"/>
            <w:shd w:val="clear" w:color="auto" w:fill="E0E0E0"/>
          </w:tcPr>
          <w:p w14:paraId="25828596" w14:textId="77777777" w:rsidR="002607AC" w:rsidRPr="00F65579" w:rsidRDefault="002607AC" w:rsidP="002607AC">
            <w:pPr>
              <w:pStyle w:val="Tabletext"/>
            </w:pPr>
            <w:r w:rsidRPr="00F65579">
              <w:t>Perimeter security gates</w:t>
            </w:r>
          </w:p>
        </w:tc>
      </w:tr>
    </w:tbl>
    <w:p w14:paraId="3E8B9124" w14:textId="77777777" w:rsidR="00831448" w:rsidRPr="00F65579" w:rsidRDefault="00831448" w:rsidP="00831448">
      <w:pPr>
        <w:pStyle w:val="Spacer"/>
      </w:pPr>
    </w:p>
    <w:p w14:paraId="0B4BDC7C" w14:textId="77777777" w:rsidR="002607AC" w:rsidRPr="00F65579" w:rsidRDefault="002607AC" w:rsidP="002607AC">
      <w:pPr>
        <w:pStyle w:val="Heading4"/>
      </w:pPr>
      <w:r w:rsidRPr="00F65579">
        <w:t>Major works (greater than $50</w:t>
      </w:r>
      <w:r w:rsidRPr="00F65579">
        <w:rPr>
          <w:rFonts w:ascii="Calibri" w:hAnsi="Calibri" w:cs="Calibri"/>
        </w:rPr>
        <w:t> </w:t>
      </w:r>
      <w:r w:rsidRPr="00F65579">
        <w:t>000) not subject to certification of plans, mandatory inspections of the works and issue of occupancy permits or certification of final inspection</w:t>
      </w:r>
    </w:p>
    <w:p w14:paraId="785642AE" w14:textId="77777777" w:rsidR="002607AC" w:rsidRPr="00F65579" w:rsidRDefault="002607AC" w:rsidP="002607AC">
      <w:r w:rsidRPr="00F65579">
        <w:t>All works are undertaken by registered building practitioners with certification that the work either complies with the existing occupancy permit, a revised permit, or a certificate of final inspection.</w:t>
      </w:r>
    </w:p>
    <w:p w14:paraId="204911E9" w14:textId="77777777" w:rsidR="00D14A52" w:rsidRPr="00F65579" w:rsidRDefault="00D14A52" w:rsidP="00831448">
      <w:pPr>
        <w:pStyle w:val="Heading4"/>
      </w:pPr>
      <w:r w:rsidRPr="00F65579">
        <w:t>Number of building permits, occupancy permits or certificate of final inspection issued in relation to buildings owned by the department</w:t>
      </w:r>
    </w:p>
    <w:p w14:paraId="2E40E57F" w14:textId="77777777" w:rsidR="002607AC" w:rsidRPr="00F65579" w:rsidRDefault="00BD30F5" w:rsidP="002607AC">
      <w:r w:rsidRPr="00F65579">
        <w:t>Thirteen building permits and related Certificates of Final Inspections were received for project works on Treasury Reserve and DTF</w:t>
      </w:r>
      <w:r w:rsidR="00F95A91" w:rsidRPr="00F65579">
        <w:t>-</w:t>
      </w:r>
      <w:r w:rsidRPr="00F65579">
        <w:t>owned buildings, including tenant projects</w:t>
      </w:r>
      <w:r w:rsidR="00F95A91" w:rsidRPr="00F65579">
        <w:t>.</w:t>
      </w:r>
    </w:p>
    <w:p w14:paraId="0AB1086A" w14:textId="77777777" w:rsidR="00A2501A" w:rsidRPr="00F65579" w:rsidRDefault="00A2501A" w:rsidP="00A2501A">
      <w:pPr>
        <w:pStyle w:val="Heading4"/>
      </w:pPr>
      <w:r w:rsidRPr="00F65579">
        <w:lastRenderedPageBreak/>
        <w:t>Mechanisms for inspection, reporting, scheduling and carrying out of rectification works on existing buildings</w:t>
      </w:r>
    </w:p>
    <w:p w14:paraId="449C84BA" w14:textId="77777777" w:rsidR="002607AC" w:rsidRPr="00F65579" w:rsidRDefault="002607AC" w:rsidP="002607AC">
      <w:r w:rsidRPr="00F65579">
        <w:t>There are five main mechanisms established for inspecting, reporting, scheduling and performing rectification and maintenance works on the existing buildings.</w:t>
      </w:r>
    </w:p>
    <w:p w14:paraId="439CB294" w14:textId="77777777" w:rsidR="002607AC" w:rsidRPr="00F65579" w:rsidRDefault="002607AC" w:rsidP="002607AC">
      <w:pPr>
        <w:pStyle w:val="ListNumber"/>
        <w:numPr>
          <w:ilvl w:val="0"/>
          <w:numId w:val="15"/>
        </w:numPr>
      </w:pPr>
      <w:r w:rsidRPr="00F65579">
        <w:t>Provision and management of maintenance service contracts for all owned buildings.</w:t>
      </w:r>
    </w:p>
    <w:p w14:paraId="6D7BBDE4" w14:textId="77777777" w:rsidR="002607AC" w:rsidRPr="00F65579" w:rsidRDefault="002607AC" w:rsidP="002607AC">
      <w:pPr>
        <w:pStyle w:val="ListNumber"/>
      </w:pPr>
      <w:r w:rsidRPr="00F65579">
        <w:t>Six monthly property inspection reports, liaison with tenants and responses to identified issues.</w:t>
      </w:r>
    </w:p>
    <w:p w14:paraId="3F30C3C5" w14:textId="77777777" w:rsidR="002607AC" w:rsidRPr="00F65579" w:rsidRDefault="002607AC" w:rsidP="002607AC">
      <w:pPr>
        <w:pStyle w:val="ListNumber"/>
      </w:pPr>
      <w:r w:rsidRPr="00F65579">
        <w:t>Ensuring there is an annual essential safety measures report for each building.</w:t>
      </w:r>
    </w:p>
    <w:p w14:paraId="4CD344CB" w14:textId="77777777" w:rsidR="002607AC" w:rsidRPr="00F65579" w:rsidRDefault="002607AC" w:rsidP="002607AC">
      <w:pPr>
        <w:pStyle w:val="ListNumber"/>
      </w:pPr>
      <w:r w:rsidRPr="00F65579">
        <w:t>Commissioning independent formal condition, maintenance and compliance audits on buildings every five years.</w:t>
      </w:r>
    </w:p>
    <w:p w14:paraId="6002EC9F" w14:textId="77777777" w:rsidR="002607AC" w:rsidRPr="00F65579" w:rsidRDefault="002607AC" w:rsidP="002607AC">
      <w:pPr>
        <w:pStyle w:val="NormalIndent"/>
      </w:pPr>
      <w:r w:rsidRPr="00F65579">
        <w:t>As part of the transition to JLL from 18</w:t>
      </w:r>
      <w:r w:rsidRPr="00F65579">
        <w:rPr>
          <w:rFonts w:ascii="Calibri" w:hAnsi="Calibri" w:cs="Calibri"/>
        </w:rPr>
        <w:t> </w:t>
      </w:r>
      <w:r w:rsidRPr="00F65579">
        <w:t>December</w:t>
      </w:r>
      <w:r w:rsidRPr="00F65579">
        <w:rPr>
          <w:rFonts w:ascii="Calibri" w:hAnsi="Calibri" w:cs="Calibri"/>
        </w:rPr>
        <w:t> </w:t>
      </w:r>
      <w:r w:rsidRPr="00F65579">
        <w:t>2017, site inspections were conducted. Preparations are underway for the five</w:t>
      </w:r>
      <w:r w:rsidR="003E7C90" w:rsidRPr="00F65579">
        <w:noBreakHyphen/>
      </w:r>
      <w:r w:rsidRPr="00F65579">
        <w:t>year compliance audits that have been slightly delayed. The audit will take place during the next financial year.</w:t>
      </w:r>
    </w:p>
    <w:p w14:paraId="6B3C7789" w14:textId="77777777" w:rsidR="002607AC" w:rsidRPr="00F65579" w:rsidRDefault="002607AC" w:rsidP="002607AC">
      <w:pPr>
        <w:pStyle w:val="ListNumber"/>
      </w:pPr>
      <w:r w:rsidRPr="00F65579">
        <w:t>Commissioning engineering/consultant reports.</w:t>
      </w:r>
    </w:p>
    <w:p w14:paraId="09C2B291" w14:textId="77777777" w:rsidR="002607AC" w:rsidRPr="00F65579" w:rsidRDefault="002607AC" w:rsidP="002607AC">
      <w:r w:rsidRPr="00F65579">
        <w:t>JLL managed the service maintenance contracts for the DTF</w:t>
      </w:r>
      <w:r w:rsidR="003E7C90" w:rsidRPr="00F65579">
        <w:noBreakHyphen/>
      </w:r>
      <w:r w:rsidRPr="00F65579">
        <w:t>owned government office buildings. The outsourced provider is responsible for:</w:t>
      </w:r>
    </w:p>
    <w:p w14:paraId="0D491874" w14:textId="77777777" w:rsidR="002607AC" w:rsidRPr="00F65579" w:rsidRDefault="002607AC" w:rsidP="002607AC">
      <w:pPr>
        <w:pStyle w:val="Bullet"/>
      </w:pPr>
      <w:r w:rsidRPr="00F65579">
        <w:t>undertaking breakdown, preventative and cyclical maintenance (point 1 above);</w:t>
      </w:r>
    </w:p>
    <w:p w14:paraId="483BE153" w14:textId="77777777" w:rsidR="002607AC" w:rsidRPr="00F65579" w:rsidRDefault="002607AC" w:rsidP="002607AC">
      <w:pPr>
        <w:pStyle w:val="Bullet"/>
      </w:pPr>
      <w:r w:rsidRPr="00F65579">
        <w:t>identifying and prioritising works required in consultation with DTF (point 1 above);</w:t>
      </w:r>
    </w:p>
    <w:p w14:paraId="3C3FF60F" w14:textId="77777777" w:rsidR="002607AC" w:rsidRPr="00F65579" w:rsidRDefault="002607AC" w:rsidP="002607AC">
      <w:pPr>
        <w:pStyle w:val="Bullet"/>
      </w:pPr>
      <w:r w:rsidRPr="00F65579">
        <w:t>managing rectification works (point 1 above);</w:t>
      </w:r>
    </w:p>
    <w:p w14:paraId="7CCF6D2B" w14:textId="77777777" w:rsidR="002607AC" w:rsidRPr="00F65579" w:rsidRDefault="002607AC" w:rsidP="002607AC">
      <w:pPr>
        <w:pStyle w:val="Bullet"/>
      </w:pPr>
      <w:r w:rsidRPr="00F65579">
        <w:t>conducting regular inspections to ensure works are performed to standard (point 2 above); and</w:t>
      </w:r>
    </w:p>
    <w:p w14:paraId="3C9C1504" w14:textId="77777777" w:rsidR="002607AC" w:rsidRPr="00F65579" w:rsidRDefault="002607AC" w:rsidP="002607AC">
      <w:pPr>
        <w:pStyle w:val="Bullet"/>
      </w:pPr>
      <w:r w:rsidRPr="00F65579">
        <w:t>managing maintenance to support the issue of the annual essential safety measures reports (point 1 above).</w:t>
      </w:r>
    </w:p>
    <w:p w14:paraId="4ADF00CF" w14:textId="2C717D6C" w:rsidR="002607AC" w:rsidRPr="00F65579" w:rsidRDefault="00307ACD" w:rsidP="002607AC">
      <w:r w:rsidRPr="00F65579">
        <w:t>Quality assurance, performance measures and governance are included in the JLL contract.</w:t>
      </w:r>
    </w:p>
    <w:p w14:paraId="682EF48A" w14:textId="77777777" w:rsidR="00E75194" w:rsidRPr="00F65579" w:rsidRDefault="002607AC" w:rsidP="002607AC">
      <w:pPr>
        <w:pStyle w:val="Heading4"/>
      </w:pPr>
      <w:r w:rsidRPr="00F65579">
        <w:t>Number of emergency orders and building orders issued in relation to buildings</w:t>
      </w:r>
    </w:p>
    <w:p w14:paraId="6C684F30" w14:textId="77777777" w:rsidR="00E75194" w:rsidRPr="00F65579" w:rsidRDefault="00E75194" w:rsidP="00E75194">
      <w:r w:rsidRPr="00F65579">
        <w:t xml:space="preserve">Nil. </w:t>
      </w:r>
    </w:p>
    <w:p w14:paraId="78B2C458" w14:textId="77777777" w:rsidR="00E75194" w:rsidRPr="00F65579" w:rsidRDefault="002607AC" w:rsidP="00E75194">
      <w:pPr>
        <w:pStyle w:val="Heading4"/>
      </w:pPr>
      <w:r w:rsidRPr="00F65579">
        <w:br w:type="column"/>
      </w:r>
      <w:r w:rsidR="00E75194" w:rsidRPr="00F65579">
        <w:t>Number of buildings conforming with the building standards</w:t>
      </w:r>
    </w:p>
    <w:p w14:paraId="7D2350FC" w14:textId="77777777" w:rsidR="002607AC" w:rsidRPr="00F65579" w:rsidRDefault="00A17602" w:rsidP="002607AC">
      <w:r w:rsidRPr="00F65579">
        <w:t>Sixteen</w:t>
      </w:r>
      <w:r w:rsidR="002607AC" w:rsidRPr="00F65579">
        <w:t xml:space="preserve"> buildings conform and one building (436</w:t>
      </w:r>
      <w:r w:rsidR="002607AC" w:rsidRPr="00F65579">
        <w:rPr>
          <w:rFonts w:ascii="Calibri" w:hAnsi="Calibri" w:cs="Calibri"/>
        </w:rPr>
        <w:t> </w:t>
      </w:r>
      <w:r w:rsidR="002607AC" w:rsidRPr="00F65579">
        <w:t>Lonsdale</w:t>
      </w:r>
      <w:r w:rsidR="002607AC" w:rsidRPr="00F65579">
        <w:rPr>
          <w:rFonts w:ascii="Calibri" w:hAnsi="Calibri" w:cs="Calibri"/>
        </w:rPr>
        <w:t> </w:t>
      </w:r>
      <w:r w:rsidR="002607AC" w:rsidRPr="00F65579">
        <w:t>St</w:t>
      </w:r>
      <w:r w:rsidR="003D625F" w:rsidRPr="00F65579">
        <w:t>r</w:t>
      </w:r>
      <w:r w:rsidR="002607AC" w:rsidRPr="00F65579">
        <w:t>eet) is in the process of being brought into conformity.</w:t>
      </w:r>
    </w:p>
    <w:p w14:paraId="4EE6DED7" w14:textId="77777777" w:rsidR="00E75194" w:rsidRPr="00F65579" w:rsidRDefault="002607AC" w:rsidP="002607AC">
      <w:r w:rsidRPr="00F65579">
        <w:t xml:space="preserve">The Shared Service Provider has identified certain compliance issues under the </w:t>
      </w:r>
      <w:r w:rsidRPr="00F65579">
        <w:rPr>
          <w:i/>
        </w:rPr>
        <w:t>Building Act 1993</w:t>
      </w:r>
      <w:r w:rsidRPr="00F65579">
        <w:t xml:space="preserve">, which are currently being rectified. </w:t>
      </w:r>
      <w:r w:rsidR="00A17602" w:rsidRPr="00F65579">
        <w:t xml:space="preserve">SSP </w:t>
      </w:r>
      <w:r w:rsidRPr="00F65579">
        <w:t xml:space="preserve">is currently reviewing </w:t>
      </w:r>
      <w:r w:rsidR="00A17602" w:rsidRPr="00F65579">
        <w:t xml:space="preserve">its </w:t>
      </w:r>
      <w:r w:rsidRPr="00F65579">
        <w:t>processes and programs to ensure ongoing compliance.</w:t>
      </w:r>
    </w:p>
    <w:p w14:paraId="09FFAB5C" w14:textId="77777777" w:rsidR="00E75194" w:rsidRPr="00F65579" w:rsidRDefault="002607AC" w:rsidP="002607AC">
      <w:pPr>
        <w:pStyle w:val="Heading4"/>
      </w:pPr>
      <w:r w:rsidRPr="00F65579">
        <w:t>Number of buildings that have been brought into conformity during the reporting period</w:t>
      </w:r>
    </w:p>
    <w:p w14:paraId="305DA650" w14:textId="77777777" w:rsidR="00E75194" w:rsidRPr="00F65579" w:rsidRDefault="00E75194" w:rsidP="00E75194">
      <w:r w:rsidRPr="00F65579">
        <w:t>Nil</w:t>
      </w:r>
      <w:r w:rsidR="002607AC" w:rsidRPr="00F65579">
        <w:t>.</w:t>
      </w:r>
    </w:p>
    <w:p w14:paraId="13C22641" w14:textId="77777777" w:rsidR="000A5B0E" w:rsidRPr="00F65579" w:rsidRDefault="000A5B0E" w:rsidP="00E75194"/>
    <w:p w14:paraId="1A424144" w14:textId="77777777" w:rsidR="00970737" w:rsidRPr="00F65579" w:rsidRDefault="00936DE4" w:rsidP="00936DE4">
      <w:pPr>
        <w:pStyle w:val="Heading1b"/>
        <w:ind w:right="-148"/>
      </w:pPr>
      <w:bookmarkStart w:id="225" w:name="NatCompetitionPolicy1"/>
      <w:bookmarkStart w:id="226" w:name="_Toc17189969"/>
      <w:bookmarkEnd w:id="225"/>
      <w:r w:rsidRPr="00F65579">
        <w:t>National Competition Policy</w:t>
      </w:r>
      <w:r w:rsidRPr="00F65579">
        <w:rPr>
          <w:b w:val="0"/>
        </w:rPr>
        <w:t xml:space="preserve"> </w:t>
      </w:r>
      <w:r w:rsidRPr="00F65579">
        <w:t>– Reporting against competitive neutrality principles</w:t>
      </w:r>
      <w:bookmarkEnd w:id="226"/>
    </w:p>
    <w:p w14:paraId="7ACE8346" w14:textId="77777777" w:rsidR="00936DE4" w:rsidRPr="00F65579" w:rsidRDefault="00936DE4" w:rsidP="00936DE4">
      <w:pPr>
        <w:rPr>
          <w:rFonts w:eastAsia="Tahoma"/>
        </w:rPr>
      </w:pPr>
      <w:r w:rsidRPr="00F65579">
        <w:rPr>
          <w:rFonts w:eastAsia="Tahoma"/>
        </w:rPr>
        <w:t xml:space="preserve">The Department continues to comply with the requirements of the National Competition Policy. 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and thus be fully cost reflective. Competitive neutrality policy provides government businesses with a tool to enhance decisions on resource allocation. This policy does not override other policy objectives of government and focuses on efficiency in the provision of service. </w:t>
      </w:r>
    </w:p>
    <w:p w14:paraId="0E5C8515" w14:textId="77777777" w:rsidR="00970737" w:rsidRPr="00F65579" w:rsidRDefault="00936DE4" w:rsidP="00936DE4">
      <w:pPr>
        <w:rPr>
          <w:rFonts w:eastAsia="Tahoma"/>
        </w:rPr>
      </w:pPr>
      <w:r w:rsidRPr="00F65579">
        <w:rPr>
          <w:rFonts w:eastAsia="Tahoma"/>
        </w:rPr>
        <w:t>The Commissioner for Better Regulation is responsible for considering competitive neutrality complaints by individuals and businesses against government entities and reported to the Government on compliance with the policy. No competitive neutrality complaints were lodged against business activities operated by DTF.</w:t>
      </w:r>
      <w:bookmarkStart w:id="227" w:name="NatCompetitionPolicy2"/>
      <w:bookmarkEnd w:id="227"/>
    </w:p>
    <w:p w14:paraId="0E6A36EC" w14:textId="77777777" w:rsidR="00D212DB" w:rsidRPr="00F65579" w:rsidRDefault="00D212DB">
      <w:pPr>
        <w:spacing w:before="0" w:after="0"/>
        <w:rPr>
          <w:rFonts w:ascii="Calibri" w:hAnsi="Calibri" w:cs="Calibri"/>
          <w:sz w:val="12"/>
          <w:szCs w:val="22"/>
        </w:rPr>
      </w:pPr>
      <w:r w:rsidRPr="00F65579">
        <w:br w:type="page"/>
      </w:r>
    </w:p>
    <w:p w14:paraId="1BC9A95E" w14:textId="77777777" w:rsidR="00970737" w:rsidRPr="00F65579" w:rsidRDefault="00970737" w:rsidP="007E4DBD">
      <w:pPr>
        <w:pStyle w:val="Heading1b"/>
      </w:pPr>
      <w:bookmarkStart w:id="228" w:name="_Toc17189970"/>
      <w:bookmarkStart w:id="229" w:name="ProtectedDisclosure"/>
      <w:r w:rsidRPr="00F65579">
        <w:lastRenderedPageBreak/>
        <w:t>Application of Protected Disclosure Act</w:t>
      </w:r>
      <w:bookmarkEnd w:id="228"/>
    </w:p>
    <w:bookmarkEnd w:id="229"/>
    <w:p w14:paraId="22734661" w14:textId="77777777" w:rsidR="00970737" w:rsidRPr="00F65579" w:rsidRDefault="00EF5D5D" w:rsidP="00970737">
      <w:r w:rsidRPr="00F65579">
        <w:t xml:space="preserve">The following information is required in the Annual Report pursuant to section 70 of the </w:t>
      </w:r>
      <w:r w:rsidRPr="00F65579">
        <w:rPr>
          <w:i/>
        </w:rPr>
        <w:t xml:space="preserve">Protected Disclosure Act 2012 </w:t>
      </w:r>
      <w:r w:rsidRPr="00F65579">
        <w:t>(the Act).</w:t>
      </w:r>
    </w:p>
    <w:p w14:paraId="3B5FB8CD" w14:textId="77777777" w:rsidR="00970737" w:rsidRPr="00F65579" w:rsidRDefault="00970737" w:rsidP="00970737">
      <w:pPr>
        <w:pStyle w:val="Heading20"/>
      </w:pPr>
      <w:bookmarkStart w:id="230" w:name="_Ref492629117"/>
      <w:r w:rsidRPr="00F65579">
        <w:t>Message from the Secretary</w:t>
      </w:r>
      <w:bookmarkEnd w:id="230"/>
    </w:p>
    <w:p w14:paraId="624167D6" w14:textId="304C0355" w:rsidR="00970737" w:rsidRPr="00F65579" w:rsidRDefault="006A7F66" w:rsidP="00970737">
      <w:r>
        <w:rPr>
          <w:rFonts w:cstheme="minorHAnsi"/>
          <w:noProof/>
        </w:rPr>
        <w:drawing>
          <wp:anchor distT="0" distB="0" distL="114300" distR="114300" simplePos="0" relativeHeight="251658752" behindDoc="0" locked="0" layoutInCell="1" allowOverlap="1" wp14:anchorId="2928AE2D" wp14:editId="0216D1A3">
            <wp:simplePos x="0" y="0"/>
            <wp:positionH relativeFrom="column">
              <wp:posOffset>-163195</wp:posOffset>
            </wp:positionH>
            <wp:positionV relativeFrom="paragraph">
              <wp:posOffset>1090930</wp:posOffset>
            </wp:positionV>
            <wp:extent cx="1666875" cy="601345"/>
            <wp:effectExtent l="0" t="0" r="0" b="8255"/>
            <wp:wrapNone/>
            <wp:docPr id="12" name="Picture 12" descr="T:\Corpcom_CSS\COMMUNICATIONS\PROJECTS\DTF Annual Report\2014-15\Misc\dm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com_CSS\COMMUNICATIONS\PROJECTS\DTF Annual Report\2014-15\Misc\dm signature.jpg"/>
                    <pic:cNvPicPr>
                      <a:picLocks noChangeAspect="1" noChangeArrowheads="1"/>
                    </pic:cNvPicPr>
                  </pic:nvPicPr>
                  <pic:blipFill>
                    <a:blip r:embed="rId16" cstate="print">
                      <a:clrChange>
                        <a:clrFrom>
                          <a:srgbClr val="FFFFFF"/>
                        </a:clrFrom>
                        <a:clrTo>
                          <a:srgbClr val="FFFFFF">
                            <a:alpha val="0"/>
                          </a:srgbClr>
                        </a:clrTo>
                      </a:clrChange>
                      <a:grayscl/>
                      <a:extLst>
                        <a:ext uri="{BEBA8EAE-BF5A-486C-A8C5-ECC9F3942E4B}">
                          <a14:imgProps xmlns:a14="http://schemas.microsoft.com/office/drawing/2010/main">
                            <a14:imgLayer r:embed="rId17">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662" w:rsidRPr="00F65579">
        <w:t>The Department of Treasury and Finance is committed to the aims and objectives of the Act. It does not tolerate improper conduct by its employees, officers or members. Nor does the Department tolerate reprisals against those who come forward to disclose such conduct, and it is dedicated to protecting the welfare of such persons.</w:t>
      </w:r>
    </w:p>
    <w:p w14:paraId="02397502" w14:textId="4BD7C922" w:rsidR="00D77411" w:rsidRPr="00F65579" w:rsidRDefault="00D77411" w:rsidP="00360658">
      <w:pPr>
        <w:spacing w:after="0"/>
        <w:ind w:left="-180"/>
        <w:rPr>
          <w:rFonts w:cstheme="minorHAnsi"/>
        </w:rPr>
      </w:pPr>
    </w:p>
    <w:p w14:paraId="714A6F4B" w14:textId="538C1E96" w:rsidR="00A25E48" w:rsidRPr="00F65579" w:rsidRDefault="00A25E48" w:rsidP="00360658">
      <w:pPr>
        <w:spacing w:after="0"/>
        <w:ind w:left="-180"/>
      </w:pPr>
    </w:p>
    <w:p w14:paraId="4F9C7879" w14:textId="77777777" w:rsidR="00A25E48" w:rsidRPr="00F65579" w:rsidRDefault="00A25E48" w:rsidP="00360658">
      <w:pPr>
        <w:spacing w:after="0"/>
        <w:ind w:left="-180"/>
      </w:pPr>
    </w:p>
    <w:p w14:paraId="40C69DD6" w14:textId="77777777" w:rsidR="00970737" w:rsidRPr="00F65579" w:rsidRDefault="00970737" w:rsidP="00360658">
      <w:pPr>
        <w:spacing w:before="0"/>
        <w:rPr>
          <w:b/>
        </w:rPr>
      </w:pPr>
      <w:r w:rsidRPr="00F65579">
        <w:rPr>
          <w:b/>
        </w:rPr>
        <w:t>David Martine</w:t>
      </w:r>
      <w:r w:rsidRPr="00F65579">
        <w:rPr>
          <w:b/>
        </w:rPr>
        <w:br/>
        <w:t>Secretary</w:t>
      </w:r>
    </w:p>
    <w:p w14:paraId="1EA1F974" w14:textId="77777777" w:rsidR="00D77411" w:rsidRPr="00F65579" w:rsidRDefault="00D77411" w:rsidP="00447E45">
      <w:pPr>
        <w:pStyle w:val="Spacer"/>
      </w:pPr>
    </w:p>
    <w:p w14:paraId="46EBA165" w14:textId="77777777" w:rsidR="00970737" w:rsidRPr="00F65579" w:rsidRDefault="00970737" w:rsidP="00970737">
      <w:pPr>
        <w:pStyle w:val="Heading20"/>
      </w:pPr>
      <w:r w:rsidRPr="00F65579">
        <w:t xml:space="preserve">Compliance with the </w:t>
      </w:r>
      <w:r w:rsidRPr="00F65579">
        <w:rPr>
          <w:i/>
        </w:rPr>
        <w:t>Protected Disclosure Act 2012</w:t>
      </w:r>
    </w:p>
    <w:p w14:paraId="589B79C1" w14:textId="77777777" w:rsidR="00F51662" w:rsidRPr="00F65579" w:rsidRDefault="00F51662" w:rsidP="00F51662">
      <w:r w:rsidRPr="00F65579">
        <w:t xml:space="preserve">The </w:t>
      </w:r>
      <w:r w:rsidRPr="00F65579">
        <w:rPr>
          <w:i/>
        </w:rPr>
        <w:t>Protected Disclosure Act 2012</w:t>
      </w:r>
      <w:r w:rsidRPr="00F65579">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14:paraId="5F9AC7B0" w14:textId="77777777" w:rsidR="00F51662" w:rsidRPr="00F65579" w:rsidRDefault="00F51662" w:rsidP="00F51662">
      <w:r w:rsidRPr="00F65579">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4FEB9E54" w14:textId="77777777" w:rsidR="00EF5D5D" w:rsidRPr="00F65579" w:rsidRDefault="00F51662" w:rsidP="00F51662">
      <w:r w:rsidRPr="00F65579">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1D25CBDE" w14:textId="77777777" w:rsidR="00970737" w:rsidRPr="00F65579" w:rsidRDefault="00D212DB" w:rsidP="00D011CE">
      <w:pPr>
        <w:pStyle w:val="Heading20"/>
      </w:pPr>
      <w:r w:rsidRPr="00F65579">
        <w:br w:type="column"/>
      </w:r>
      <w:r w:rsidR="00970737" w:rsidRPr="00F65579">
        <w:t>Reporting procedures</w:t>
      </w:r>
    </w:p>
    <w:p w14:paraId="4E0AC4D6" w14:textId="77777777" w:rsidR="00970737" w:rsidRPr="00F65579" w:rsidRDefault="00F51662" w:rsidP="00EF5D5D">
      <w:r w:rsidRPr="00F65579">
        <w:t>Disclosures of improper conduct or detrimental action by the Department or any of its employees may be made to any of the following Department personnel:</w:t>
      </w:r>
    </w:p>
    <w:p w14:paraId="0E2E20A2" w14:textId="77777777" w:rsidR="00F51662" w:rsidRPr="00F65579" w:rsidRDefault="00F51662" w:rsidP="00F51662">
      <w:pPr>
        <w:pStyle w:val="Bullet"/>
      </w:pPr>
      <w:r w:rsidRPr="00F65579">
        <w:t xml:space="preserve">Secretary of the Department; </w:t>
      </w:r>
    </w:p>
    <w:p w14:paraId="1AA6A6FE" w14:textId="77777777" w:rsidR="00F51662" w:rsidRPr="00F65579" w:rsidRDefault="00F51662" w:rsidP="00F51662">
      <w:pPr>
        <w:pStyle w:val="Bullet"/>
      </w:pPr>
      <w:r w:rsidRPr="00F65579">
        <w:t xml:space="preserve">Protected Disclosure Coordinator or Protected Disclosure Officer; </w:t>
      </w:r>
    </w:p>
    <w:p w14:paraId="06612456" w14:textId="77777777" w:rsidR="00F51662" w:rsidRPr="00F65579" w:rsidRDefault="00F51662" w:rsidP="00F51662">
      <w:pPr>
        <w:pStyle w:val="Bullet"/>
      </w:pPr>
      <w:r w:rsidRPr="00F65579">
        <w:t>manager or supervisor of the disclosure; or</w:t>
      </w:r>
    </w:p>
    <w:p w14:paraId="57BBA459" w14:textId="77777777" w:rsidR="00EF5D5D" w:rsidRPr="00F65579" w:rsidRDefault="00F51662" w:rsidP="00F51662">
      <w:pPr>
        <w:pStyle w:val="Bullet"/>
      </w:pPr>
      <w:r w:rsidRPr="00F65579">
        <w:t>manager or supervisor of the person who is the subject of the disclosure.</w:t>
      </w:r>
    </w:p>
    <w:p w14:paraId="549CD182" w14:textId="77777777" w:rsidR="00970737" w:rsidRPr="00F65579" w:rsidRDefault="00F51662" w:rsidP="00EF5D5D">
      <w:r w:rsidRPr="00F65579">
        <w:t>Alternatively, disclosures may also be made directly to the Independent Broad</w:t>
      </w:r>
      <w:r w:rsidR="003E7C90" w:rsidRPr="00F65579">
        <w:noBreakHyphen/>
      </w:r>
      <w:r w:rsidRPr="00F65579">
        <w:t>based Anti</w:t>
      </w:r>
      <w:r w:rsidR="003E7C90" w:rsidRPr="00F65579">
        <w:noBreakHyphen/>
      </w:r>
      <w:r w:rsidRPr="00F65579">
        <w:t>corruption Commission:</w:t>
      </w:r>
    </w:p>
    <w:p w14:paraId="1F1E46A3" w14:textId="77777777" w:rsidR="00970737" w:rsidRPr="00F65579" w:rsidRDefault="00970737" w:rsidP="00970737">
      <w:pPr>
        <w:pStyle w:val="NormalIndent"/>
        <w:rPr>
          <w:rFonts w:cstheme="minorHAnsi"/>
        </w:rPr>
      </w:pPr>
      <w:r w:rsidRPr="00F65579">
        <w:rPr>
          <w:rFonts w:cstheme="minorHAnsi"/>
        </w:rPr>
        <w:t xml:space="preserve">Level 1, North Tower, 459 Collins Street </w:t>
      </w:r>
      <w:r w:rsidRPr="00F65579">
        <w:rPr>
          <w:rFonts w:cstheme="minorHAnsi"/>
        </w:rPr>
        <w:br/>
        <w:t>Melbourne VIC 3000</w:t>
      </w:r>
    </w:p>
    <w:p w14:paraId="6788AFF5" w14:textId="68C27958" w:rsidR="00970737" w:rsidRPr="00F65579" w:rsidRDefault="00970737" w:rsidP="00970737">
      <w:pPr>
        <w:pStyle w:val="NormalIndent"/>
        <w:rPr>
          <w:rFonts w:cstheme="minorHAnsi"/>
        </w:rPr>
      </w:pPr>
      <w:r w:rsidRPr="00F65579">
        <w:rPr>
          <w:rFonts w:cstheme="minorHAnsi"/>
        </w:rPr>
        <w:t xml:space="preserve">Phone: 1300 735 135 </w:t>
      </w:r>
      <w:r w:rsidRPr="00F65579">
        <w:rPr>
          <w:rFonts w:cstheme="minorHAnsi"/>
        </w:rPr>
        <w:br/>
        <w:t xml:space="preserve">Internet: </w:t>
      </w:r>
      <w:hyperlink r:id="rId177" w:history="1">
        <w:r w:rsidRPr="00F65579">
          <w:rPr>
            <w:rFonts w:cstheme="minorHAnsi"/>
            <w:color w:val="404040"/>
          </w:rPr>
          <w:t>ibac.vic.gov.au</w:t>
        </w:r>
      </w:hyperlink>
      <w:r w:rsidR="00F51662" w:rsidRPr="00F65579">
        <w:rPr>
          <w:rFonts w:cstheme="minorHAnsi"/>
          <w:color w:val="404040"/>
        </w:rPr>
        <w:br/>
      </w:r>
      <w:r w:rsidR="00F51662" w:rsidRPr="00F65579">
        <w:rPr>
          <w:rFonts w:cstheme="minorHAnsi"/>
        </w:rPr>
        <w:t>Email: [see the website above for the secure email disclosure process, which also provides for anonymous disclosures.]</w:t>
      </w:r>
    </w:p>
    <w:p w14:paraId="01D3348E" w14:textId="77777777" w:rsidR="00176FFF" w:rsidRPr="00F65579" w:rsidRDefault="00176FFF" w:rsidP="00970737">
      <w:pPr>
        <w:pStyle w:val="NormalIndent"/>
        <w:rPr>
          <w:rFonts w:cstheme="minorHAnsi"/>
        </w:rPr>
      </w:pPr>
    </w:p>
    <w:p w14:paraId="1E93EA4E" w14:textId="77777777" w:rsidR="00970737" w:rsidRPr="00F65579" w:rsidRDefault="00970737" w:rsidP="00176FFF">
      <w:pPr>
        <w:pStyle w:val="Heading20"/>
      </w:pPr>
      <w:r w:rsidRPr="00F65579">
        <w:t>Further information</w:t>
      </w:r>
    </w:p>
    <w:p w14:paraId="2B906717" w14:textId="77777777" w:rsidR="00970737" w:rsidRPr="00F65579" w:rsidRDefault="00F51662" w:rsidP="00EF5D5D">
      <w:r w:rsidRPr="00F65579">
        <w:t>The Protected Disclosure Policy and Procedures, which outline the system for reporting disclosures of improper conduct or detrimental action by the Department or any of its employees and/or officers, are available on the Department</w:t>
      </w:r>
      <w:r w:rsidR="00B21A45" w:rsidRPr="00F65579">
        <w:t>’</w:t>
      </w:r>
      <w:r w:rsidRPr="00F65579">
        <w:t>s website.</w:t>
      </w:r>
    </w:p>
    <w:p w14:paraId="5DCFA30A" w14:textId="77777777" w:rsidR="00970737" w:rsidRPr="00F65579" w:rsidRDefault="00970737" w:rsidP="00970737">
      <w:pPr>
        <w:pStyle w:val="Tableheading"/>
      </w:pPr>
      <w:r w:rsidRPr="00F65579">
        <w:t>Disclosures under the</w:t>
      </w:r>
      <w:r w:rsidRPr="00F65579">
        <w:rPr>
          <w:i/>
        </w:rPr>
        <w:t xml:space="preserve"> Protected Disclosure Act 2012</w:t>
      </w:r>
    </w:p>
    <w:tbl>
      <w:tblPr>
        <w:tblStyle w:val="AnnualReporttexttable"/>
        <w:tblW w:w="4518" w:type="dxa"/>
        <w:tblLayout w:type="fixed"/>
        <w:tblLook w:val="02A0" w:firstRow="1" w:lastRow="0" w:firstColumn="1" w:lastColumn="0" w:noHBand="1" w:noVBand="0"/>
      </w:tblPr>
      <w:tblGrid>
        <w:gridCol w:w="2578"/>
        <w:gridCol w:w="950"/>
        <w:gridCol w:w="990"/>
      </w:tblGrid>
      <w:tr w:rsidR="00F51662" w:rsidRPr="00F65579" w14:paraId="01DBC544" w14:textId="77777777" w:rsidTr="005775F5">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78" w:type="dxa"/>
          </w:tcPr>
          <w:p w14:paraId="01AE8DA1" w14:textId="77777777" w:rsidR="00F51662" w:rsidRPr="00F65579" w:rsidRDefault="00F51662" w:rsidP="00F51662">
            <w:pPr>
              <w:pStyle w:val="Tabletext"/>
            </w:pPr>
          </w:p>
        </w:tc>
        <w:tc>
          <w:tcPr>
            <w:cnfStyle w:val="000010000000" w:firstRow="0" w:lastRow="0" w:firstColumn="0" w:lastColumn="0" w:oddVBand="1" w:evenVBand="0" w:oddHBand="0" w:evenHBand="0" w:firstRowFirstColumn="0" w:firstRowLastColumn="0" w:lastRowFirstColumn="0" w:lastRowLastColumn="0"/>
            <w:tcW w:w="950" w:type="dxa"/>
          </w:tcPr>
          <w:p w14:paraId="207C088C" w14:textId="77777777" w:rsidR="00F51662" w:rsidRPr="00F65579" w:rsidRDefault="00F51662" w:rsidP="00F51662">
            <w:pPr>
              <w:pStyle w:val="Tabletextright"/>
            </w:pPr>
            <w:r w:rsidRPr="00F65579">
              <w:t>2018</w:t>
            </w:r>
            <w:r w:rsidR="003E7C90" w:rsidRPr="00F65579">
              <w:noBreakHyphen/>
            </w:r>
            <w:r w:rsidRPr="00F65579">
              <w:t xml:space="preserve">19 </w:t>
            </w:r>
            <w:r w:rsidRPr="00F65579">
              <w:br/>
              <w:t>(number)</w:t>
            </w:r>
          </w:p>
        </w:tc>
        <w:tc>
          <w:tcPr>
            <w:cnfStyle w:val="000001000000" w:firstRow="0" w:lastRow="0" w:firstColumn="0" w:lastColumn="0" w:oddVBand="0" w:evenVBand="1" w:oddHBand="0" w:evenHBand="0" w:firstRowFirstColumn="0" w:firstRowLastColumn="0" w:lastRowFirstColumn="0" w:lastRowLastColumn="0"/>
            <w:tcW w:w="990" w:type="dxa"/>
          </w:tcPr>
          <w:p w14:paraId="51609909" w14:textId="77777777" w:rsidR="00F51662" w:rsidRPr="00F65579" w:rsidRDefault="00F51662" w:rsidP="00F51662">
            <w:pPr>
              <w:pStyle w:val="Tabletextright"/>
            </w:pPr>
            <w:r w:rsidRPr="00F65579">
              <w:t>2017</w:t>
            </w:r>
            <w:r w:rsidR="003E7C90" w:rsidRPr="00F65579">
              <w:noBreakHyphen/>
            </w:r>
            <w:r w:rsidRPr="00F65579">
              <w:t xml:space="preserve">18 </w:t>
            </w:r>
            <w:r w:rsidRPr="00F65579">
              <w:br/>
              <w:t>(number)</w:t>
            </w:r>
          </w:p>
        </w:tc>
      </w:tr>
      <w:tr w:rsidR="00F51662" w:rsidRPr="00F65579" w14:paraId="4B5871D5" w14:textId="77777777" w:rsidTr="005775F5">
        <w:trPr>
          <w:trHeight w:val="499"/>
        </w:trPr>
        <w:tc>
          <w:tcPr>
            <w:cnfStyle w:val="001000000000" w:firstRow="0" w:lastRow="0" w:firstColumn="1" w:lastColumn="0" w:oddVBand="0" w:evenVBand="0" w:oddHBand="0" w:evenHBand="0" w:firstRowFirstColumn="0" w:firstRowLastColumn="0" w:lastRowFirstColumn="0" w:lastRowLastColumn="0"/>
            <w:tcW w:w="2578" w:type="dxa"/>
          </w:tcPr>
          <w:p w14:paraId="672B70C2" w14:textId="77777777" w:rsidR="00F51662" w:rsidRPr="00F65579" w:rsidRDefault="00F51662" w:rsidP="00F51662">
            <w:pPr>
              <w:pStyle w:val="Tabletext"/>
            </w:pPr>
            <w:r w:rsidRPr="00F65579">
              <w:t>The number of disclosures made by an individual to the Department and notified to the Independent Broad</w:t>
            </w:r>
            <w:r w:rsidR="003E7C90" w:rsidRPr="00F65579">
              <w:noBreakHyphen/>
            </w:r>
            <w:r w:rsidRPr="00F65579">
              <w:t>based Anti</w:t>
            </w:r>
            <w:r w:rsidR="003E7C90" w:rsidRPr="00F65579">
              <w:noBreakHyphen/>
            </w:r>
            <w:r w:rsidRPr="00F65579">
              <w:t>corruption Commission</w:t>
            </w:r>
          </w:p>
        </w:tc>
        <w:tc>
          <w:tcPr>
            <w:cnfStyle w:val="000010000000" w:firstRow="0" w:lastRow="0" w:firstColumn="0" w:lastColumn="0" w:oddVBand="1" w:evenVBand="0" w:oddHBand="0" w:evenHBand="0" w:firstRowFirstColumn="0" w:firstRowLastColumn="0" w:lastRowFirstColumn="0" w:lastRowLastColumn="0"/>
            <w:tcW w:w="950" w:type="dxa"/>
          </w:tcPr>
          <w:p w14:paraId="08919F05" w14:textId="77777777" w:rsidR="00F51662" w:rsidRPr="00F65579" w:rsidRDefault="00A25E48" w:rsidP="00F51662">
            <w:pPr>
              <w:pStyle w:val="Tabletextright"/>
            </w:pPr>
            <w:r w:rsidRPr="00F65579">
              <w:t>nil</w:t>
            </w:r>
          </w:p>
        </w:tc>
        <w:tc>
          <w:tcPr>
            <w:cnfStyle w:val="000001000000" w:firstRow="0" w:lastRow="0" w:firstColumn="0" w:lastColumn="0" w:oddVBand="0" w:evenVBand="1" w:oddHBand="0" w:evenHBand="0" w:firstRowFirstColumn="0" w:firstRowLastColumn="0" w:lastRowFirstColumn="0" w:lastRowLastColumn="0"/>
            <w:tcW w:w="990" w:type="dxa"/>
          </w:tcPr>
          <w:p w14:paraId="558E3372" w14:textId="77777777" w:rsidR="00F51662" w:rsidRPr="00F65579" w:rsidRDefault="00A25E48" w:rsidP="00F51662">
            <w:pPr>
              <w:pStyle w:val="Tabletextright"/>
            </w:pPr>
            <w:r w:rsidRPr="00F65579">
              <w:t>nil</w:t>
            </w:r>
          </w:p>
        </w:tc>
      </w:tr>
    </w:tbl>
    <w:p w14:paraId="1B13D4EB" w14:textId="77777777" w:rsidR="00970737" w:rsidRPr="00F65579" w:rsidRDefault="00970737" w:rsidP="00447E45">
      <w:pPr>
        <w:pStyle w:val="Spacer"/>
      </w:pPr>
    </w:p>
    <w:p w14:paraId="62DBFB5C" w14:textId="77777777" w:rsidR="00DE17AC" w:rsidRPr="00F65579" w:rsidRDefault="00447E45" w:rsidP="007E4DBD">
      <w:pPr>
        <w:pStyle w:val="Heading1b"/>
      </w:pPr>
      <w:r w:rsidRPr="00F65579">
        <w:br w:type="column"/>
      </w:r>
      <w:bookmarkStart w:id="231" w:name="_Toc17189971"/>
      <w:r w:rsidR="00DE17AC" w:rsidRPr="00F65579">
        <w:lastRenderedPageBreak/>
        <w:t>Information available on request</w:t>
      </w:r>
      <w:bookmarkStart w:id="232" w:name="InfoOnRequest"/>
      <w:bookmarkEnd w:id="231"/>
      <w:bookmarkEnd w:id="232"/>
    </w:p>
    <w:p w14:paraId="2C46D6E8" w14:textId="77777777" w:rsidR="00161453" w:rsidRPr="00F65579" w:rsidRDefault="00161453" w:rsidP="00161453">
      <w:pPr>
        <w:rPr>
          <w:rFonts w:cstheme="minorHAnsi"/>
        </w:rPr>
      </w:pPr>
      <w:r w:rsidRPr="00F65579">
        <w:rPr>
          <w:rFonts w:cstheme="minorHAnsi"/>
        </w:rPr>
        <w:t>Financial Reporting Direction 22</w:t>
      </w:r>
      <w:r w:rsidR="007E4DBD" w:rsidRPr="00F65579">
        <w:rPr>
          <w:rFonts w:cstheme="minorHAnsi"/>
        </w:rPr>
        <w:t>H</w:t>
      </w:r>
      <w:r w:rsidRPr="00F65579">
        <w:rPr>
          <w:rFonts w:cstheme="minorHAnsi"/>
        </w:rPr>
        <w:t xml:space="preserve"> provides for the information listed below to be retained by the Accountable Officer and to be made available on request subject to the provisions of the </w:t>
      </w:r>
      <w:r w:rsidRPr="00F65579">
        <w:rPr>
          <w:rFonts w:cstheme="minorHAnsi"/>
          <w:i/>
        </w:rPr>
        <w:t>Freedom of Information Act</w:t>
      </w:r>
      <w:r w:rsidRPr="00F65579">
        <w:rPr>
          <w:rFonts w:ascii="Calibri" w:hAnsi="Calibri" w:cs="Calibri"/>
          <w:i/>
        </w:rPr>
        <w:t> </w:t>
      </w:r>
      <w:r w:rsidRPr="00F65579">
        <w:rPr>
          <w:rFonts w:cstheme="minorHAnsi"/>
          <w:i/>
        </w:rPr>
        <w:t>1982</w:t>
      </w:r>
      <w:r w:rsidRPr="00F65579">
        <w:rPr>
          <w:rFonts w:cstheme="minorHAnsi"/>
        </w:rPr>
        <w:t xml:space="preserve">. </w:t>
      </w:r>
    </w:p>
    <w:p w14:paraId="34AF5DFF" w14:textId="77777777" w:rsidR="00161453" w:rsidRPr="00F65579" w:rsidRDefault="00161453" w:rsidP="00A64017">
      <w:pPr>
        <w:keepNext/>
        <w:rPr>
          <w:rFonts w:cstheme="minorHAnsi"/>
        </w:rPr>
      </w:pPr>
      <w:r w:rsidRPr="00F65579">
        <w:rPr>
          <w:rFonts w:cstheme="minorHAnsi"/>
        </w:rPr>
        <w:t xml:space="preserve">Information available on request: </w:t>
      </w:r>
    </w:p>
    <w:p w14:paraId="46B5BFB3" w14:textId="77777777" w:rsidR="00842EF7" w:rsidRPr="00F65579" w:rsidRDefault="00842EF7" w:rsidP="00842EF7">
      <w:pPr>
        <w:pStyle w:val="Bullet"/>
      </w:pPr>
      <w:r w:rsidRPr="00F65579">
        <w:t>a statement that declarations of pecuniary interests have been duly completed by all relevant officers;</w:t>
      </w:r>
    </w:p>
    <w:p w14:paraId="45881B7B" w14:textId="77777777" w:rsidR="00842EF7" w:rsidRPr="00F65579" w:rsidRDefault="00842EF7" w:rsidP="00842EF7">
      <w:pPr>
        <w:pStyle w:val="Bullet"/>
      </w:pPr>
      <w:r w:rsidRPr="00F65579">
        <w:t xml:space="preserve">details of shares held by a senior officer as nominee or held beneficially in a statutory authority or subsidiary; </w:t>
      </w:r>
    </w:p>
    <w:p w14:paraId="11931547" w14:textId="77777777" w:rsidR="00842EF7" w:rsidRPr="00F65579" w:rsidRDefault="00842EF7" w:rsidP="00842EF7">
      <w:pPr>
        <w:pStyle w:val="Bullet"/>
      </w:pPr>
      <w:r w:rsidRPr="00F65579">
        <w:t xml:space="preserve">details of publications produced by the entity about itself, and how these can be obtained; </w:t>
      </w:r>
    </w:p>
    <w:p w14:paraId="52A4053B" w14:textId="77777777" w:rsidR="00842EF7" w:rsidRPr="00F65579" w:rsidRDefault="00842EF7" w:rsidP="00842EF7">
      <w:pPr>
        <w:pStyle w:val="Bullet"/>
      </w:pPr>
      <w:r w:rsidRPr="00F65579">
        <w:t xml:space="preserve">details of changes in prices, fees, charges, rates and levies charged by the entity; </w:t>
      </w:r>
    </w:p>
    <w:p w14:paraId="79698A5D" w14:textId="77777777" w:rsidR="00842EF7" w:rsidRPr="00F65579" w:rsidRDefault="00842EF7" w:rsidP="00842EF7">
      <w:pPr>
        <w:pStyle w:val="Bullet"/>
      </w:pPr>
      <w:r w:rsidRPr="00F65579">
        <w:t>details of any major external reviews carried out on the entity;</w:t>
      </w:r>
    </w:p>
    <w:p w14:paraId="60EDFB22" w14:textId="77777777" w:rsidR="00842EF7" w:rsidRPr="00F65579" w:rsidRDefault="00842EF7" w:rsidP="00842EF7">
      <w:pPr>
        <w:pStyle w:val="Bullet"/>
      </w:pPr>
      <w:r w:rsidRPr="00F65579">
        <w:t xml:space="preserve">details of major research and development activities undertaken by the entity; </w:t>
      </w:r>
    </w:p>
    <w:p w14:paraId="24C8302E" w14:textId="77777777" w:rsidR="00842EF7" w:rsidRPr="00F65579" w:rsidRDefault="00842EF7" w:rsidP="00842EF7">
      <w:pPr>
        <w:pStyle w:val="Bullet"/>
      </w:pPr>
      <w:r w:rsidRPr="00F65579">
        <w:t>details of overseas visits undertaken including a summary of the objectives and outcomes of each</w:t>
      </w:r>
      <w:r w:rsidRPr="00F65579">
        <w:rPr>
          <w:rFonts w:ascii="Calibri" w:hAnsi="Calibri" w:cs="Calibri"/>
        </w:rPr>
        <w:t> </w:t>
      </w:r>
      <w:r w:rsidRPr="00F65579">
        <w:t>visit;</w:t>
      </w:r>
    </w:p>
    <w:p w14:paraId="2EED0C9C" w14:textId="77777777" w:rsidR="00842EF7" w:rsidRPr="00F65579" w:rsidRDefault="00842EF7" w:rsidP="00842EF7">
      <w:pPr>
        <w:pStyle w:val="Bullet"/>
      </w:pPr>
      <w:r w:rsidRPr="00F65579">
        <w:t xml:space="preserve">details of major promotional, public relations and marketing activities undertaken by the entity to develop community awareness of the entity and its services; </w:t>
      </w:r>
    </w:p>
    <w:p w14:paraId="5709837A" w14:textId="77777777" w:rsidR="00842EF7" w:rsidRPr="00F65579" w:rsidRDefault="00842EF7" w:rsidP="00842EF7">
      <w:pPr>
        <w:pStyle w:val="Bullet"/>
      </w:pPr>
      <w:r w:rsidRPr="00F65579">
        <w:t xml:space="preserve">details of assessments and measures undertaken to improve the occupational health and safety of employees; </w:t>
      </w:r>
    </w:p>
    <w:p w14:paraId="2305D21D" w14:textId="77777777" w:rsidR="00842EF7" w:rsidRPr="00F65579" w:rsidRDefault="00842EF7" w:rsidP="00842EF7">
      <w:pPr>
        <w:pStyle w:val="Bullet"/>
      </w:pPr>
      <w:r w:rsidRPr="00F65579">
        <w:t xml:space="preserve">a general statement on industrial relations within the entity and details of time lost through industrial accidents and disputes; </w:t>
      </w:r>
    </w:p>
    <w:p w14:paraId="315A6081" w14:textId="77777777" w:rsidR="00842EF7" w:rsidRPr="00F65579" w:rsidRDefault="00842EF7" w:rsidP="00842EF7">
      <w:pPr>
        <w:pStyle w:val="Bullet"/>
      </w:pPr>
      <w:r w:rsidRPr="00F65579">
        <w:t>a list of major committees sponsored by the entity, the purposes of each committee and the extent to which the purposes have been achieved; and</w:t>
      </w:r>
    </w:p>
    <w:p w14:paraId="7334F0A7" w14:textId="77777777" w:rsidR="00842EF7" w:rsidRPr="00F65579" w:rsidRDefault="00842EF7" w:rsidP="00842EF7">
      <w:pPr>
        <w:pStyle w:val="Bullet"/>
      </w:pPr>
      <w:r w:rsidRPr="00F65579">
        <w:t>details of all consultancies and contractors including:</w:t>
      </w:r>
    </w:p>
    <w:p w14:paraId="510134EC" w14:textId="77777777" w:rsidR="00842EF7" w:rsidRPr="00F65579" w:rsidRDefault="00842EF7" w:rsidP="00842EF7">
      <w:pPr>
        <w:pStyle w:val="Dash"/>
        <w:contextualSpacing/>
      </w:pPr>
      <w:r w:rsidRPr="00F65579">
        <w:t xml:space="preserve">consultants/contractors engaged; </w:t>
      </w:r>
    </w:p>
    <w:p w14:paraId="36581E1F" w14:textId="77777777" w:rsidR="00842EF7" w:rsidRPr="00F65579" w:rsidRDefault="00842EF7" w:rsidP="00842EF7">
      <w:pPr>
        <w:pStyle w:val="Dash"/>
        <w:contextualSpacing/>
      </w:pPr>
      <w:r w:rsidRPr="00F65579">
        <w:t>services provided; and</w:t>
      </w:r>
    </w:p>
    <w:p w14:paraId="6D8863AD" w14:textId="77777777" w:rsidR="00842EF7" w:rsidRPr="00F65579" w:rsidRDefault="00842EF7" w:rsidP="00842EF7">
      <w:pPr>
        <w:pStyle w:val="Dash"/>
        <w:contextualSpacing/>
      </w:pPr>
      <w:r w:rsidRPr="00F65579">
        <w:t>expenditure committed to for each engagement.</w:t>
      </w:r>
    </w:p>
    <w:p w14:paraId="2464CA94" w14:textId="77777777" w:rsidR="00D011CE" w:rsidRPr="00F65579" w:rsidRDefault="00D011CE" w:rsidP="00161453">
      <w:pPr>
        <w:rPr>
          <w:rFonts w:cstheme="minorHAnsi"/>
        </w:rPr>
      </w:pPr>
      <w:r w:rsidRPr="00F65579">
        <w:rPr>
          <w:rFonts w:cstheme="minorHAnsi"/>
        </w:rPr>
        <w:br w:type="column"/>
      </w:r>
      <w:r w:rsidR="00161453" w:rsidRPr="00F65579">
        <w:rPr>
          <w:rFonts w:cstheme="minorHAnsi"/>
        </w:rPr>
        <w:t>To ensure the Department is meeting its accountability and compliance requirements</w:t>
      </w:r>
      <w:r w:rsidR="007E4DBD" w:rsidRPr="00F65579">
        <w:rPr>
          <w:rFonts w:cstheme="minorHAnsi"/>
        </w:rPr>
        <w:t>,</w:t>
      </w:r>
      <w:r w:rsidR="00161453" w:rsidRPr="00F65579">
        <w:rPr>
          <w:rFonts w:cstheme="minorHAnsi"/>
        </w:rPr>
        <w:t xml:space="preserve"> some of the additional information has been included in this annual report where relevant.</w:t>
      </w:r>
    </w:p>
    <w:p w14:paraId="49BC4471" w14:textId="77777777" w:rsidR="00161453" w:rsidRPr="00F65579" w:rsidRDefault="00161453" w:rsidP="00161453">
      <w:pPr>
        <w:rPr>
          <w:rFonts w:cstheme="minorHAnsi"/>
        </w:rPr>
      </w:pPr>
      <w:r w:rsidRPr="00F65579">
        <w:rPr>
          <w:rFonts w:cstheme="minorHAnsi"/>
        </w:rPr>
        <w:t xml:space="preserve">This information is available on request </w:t>
      </w:r>
      <w:r w:rsidR="00D0717D" w:rsidRPr="00F65579">
        <w:rPr>
          <w:rFonts w:cstheme="minorHAnsi"/>
        </w:rPr>
        <w:t>f</w:t>
      </w:r>
      <w:r w:rsidR="00070E83" w:rsidRPr="00F65579">
        <w:rPr>
          <w:rFonts w:cstheme="minorHAnsi"/>
        </w:rPr>
        <w:t>r</w:t>
      </w:r>
      <w:r w:rsidR="00D0717D" w:rsidRPr="00F65579">
        <w:rPr>
          <w:rFonts w:cstheme="minorHAnsi"/>
        </w:rPr>
        <w:t>om</w:t>
      </w:r>
      <w:r w:rsidRPr="00F65579">
        <w:rPr>
          <w:rFonts w:cstheme="minorHAnsi"/>
        </w:rPr>
        <w:t>:</w:t>
      </w:r>
    </w:p>
    <w:p w14:paraId="569A7120" w14:textId="07B602DC" w:rsidR="0011669B" w:rsidRPr="00F65579" w:rsidRDefault="003E7C90" w:rsidP="00070E83">
      <w:pPr>
        <w:pStyle w:val="NormalIndent"/>
      </w:pPr>
      <w:r w:rsidRPr="00F65579">
        <w:rPr>
          <w:rFonts w:cstheme="minorHAnsi"/>
        </w:rPr>
        <w:t xml:space="preserve">Executive </w:t>
      </w:r>
      <w:r w:rsidR="00161453" w:rsidRPr="00F65579">
        <w:rPr>
          <w:rFonts w:cstheme="minorHAnsi"/>
        </w:rPr>
        <w:t>Director</w:t>
      </w:r>
      <w:r w:rsidR="00161453" w:rsidRPr="00F65579">
        <w:rPr>
          <w:rFonts w:cstheme="minorHAnsi"/>
        </w:rPr>
        <w:br/>
        <w:t>Corporate Delivery Services</w:t>
      </w:r>
      <w:r w:rsidR="00161453" w:rsidRPr="00F65579">
        <w:rPr>
          <w:rFonts w:cstheme="minorHAnsi"/>
        </w:rPr>
        <w:br/>
        <w:t>Department of Treasury and Finance</w:t>
      </w:r>
      <w:r w:rsidR="00161453" w:rsidRPr="00F65579">
        <w:rPr>
          <w:rFonts w:cstheme="minorHAnsi"/>
        </w:rPr>
        <w:br/>
        <w:t>GPO Box 4379</w:t>
      </w:r>
      <w:r w:rsidR="00161453" w:rsidRPr="00F65579">
        <w:rPr>
          <w:rFonts w:cstheme="minorHAnsi"/>
        </w:rPr>
        <w:br/>
        <w:t>Melbourne, Victoria, 3001</w:t>
      </w:r>
      <w:r w:rsidR="00D0717D" w:rsidRPr="00F65579">
        <w:rPr>
          <w:rFonts w:cstheme="minorHAnsi"/>
        </w:rPr>
        <w:br/>
      </w:r>
      <w:r w:rsidR="00070E83" w:rsidRPr="00F65579">
        <w:rPr>
          <w:rFonts w:cstheme="minorHAnsi"/>
        </w:rPr>
        <w:t xml:space="preserve">Email </w:t>
      </w:r>
      <w:hyperlink r:id="rId178" w:history="1">
        <w:r w:rsidR="00161453" w:rsidRPr="00F65579">
          <w:rPr>
            <w:rStyle w:val="Hyperlink"/>
            <w:rFonts w:cstheme="minorHAnsi"/>
          </w:rPr>
          <w:t>information@dtf.vic.gov.au</w:t>
        </w:r>
      </w:hyperlink>
      <w:r w:rsidR="00161453" w:rsidRPr="00F65579">
        <w:rPr>
          <w:rFonts w:cstheme="minorHAnsi"/>
        </w:rPr>
        <w:t xml:space="preserve"> for the attention of the Director, Corporate Delivery Services.</w:t>
      </w:r>
    </w:p>
    <w:p w14:paraId="7DF2BCCD" w14:textId="77777777" w:rsidR="00C363FA" w:rsidRPr="00F65579" w:rsidRDefault="00C363FA" w:rsidP="00FB1A90"/>
    <w:p w14:paraId="6441FF0E" w14:textId="77777777" w:rsidR="00FB1A90" w:rsidRPr="00F65579" w:rsidRDefault="00FB1A90" w:rsidP="00FB1A90">
      <w:pPr>
        <w:pStyle w:val="Heading1b"/>
      </w:pPr>
      <w:bookmarkStart w:id="233" w:name="AttestationSD3_7_1"/>
      <w:bookmarkStart w:id="234" w:name="_Toc493685449"/>
      <w:bookmarkStart w:id="235" w:name="_Toc17189972"/>
      <w:r w:rsidRPr="00F65579">
        <w:t xml:space="preserve">Attestation for </w:t>
      </w:r>
      <w:r w:rsidR="003515C1" w:rsidRPr="00F65579">
        <w:t xml:space="preserve">financial management </w:t>
      </w:r>
      <w:r w:rsidRPr="00F65579">
        <w:t xml:space="preserve">compliance with Ministerial Standing Direction </w:t>
      </w:r>
      <w:r w:rsidR="003515C1" w:rsidRPr="00F65579">
        <w:t>5.1.4</w:t>
      </w:r>
      <w:bookmarkEnd w:id="233"/>
      <w:bookmarkEnd w:id="234"/>
      <w:bookmarkEnd w:id="235"/>
    </w:p>
    <w:p w14:paraId="52E29C38" w14:textId="77777777" w:rsidR="003515C1" w:rsidRPr="00F65579" w:rsidRDefault="003515C1" w:rsidP="003515C1">
      <w:r w:rsidRPr="00F65579">
        <w:t xml:space="preserve">I, David Martine, certify that the Department of Treasury and Finance has complied with the applicable Standing Directions of the Minister for Finance under the </w:t>
      </w:r>
      <w:r w:rsidRPr="00F65579">
        <w:rPr>
          <w:i/>
        </w:rPr>
        <w:t>Financial Management Act 1994</w:t>
      </w:r>
      <w:r w:rsidRPr="00F65579">
        <w:t xml:space="preserve"> and Instructions.</w:t>
      </w:r>
    </w:p>
    <w:p w14:paraId="5A8FEBE8" w14:textId="30C3904D" w:rsidR="00064475" w:rsidRPr="00F65579" w:rsidRDefault="006A7F66" w:rsidP="00360658">
      <w:pPr>
        <w:spacing w:after="0"/>
        <w:ind w:left="-187"/>
        <w:rPr>
          <w:rFonts w:cstheme="minorHAnsi"/>
        </w:rPr>
      </w:pPr>
      <w:r>
        <w:rPr>
          <w:rFonts w:cstheme="minorHAnsi"/>
          <w:noProof/>
        </w:rPr>
        <w:drawing>
          <wp:anchor distT="0" distB="0" distL="114300" distR="114300" simplePos="0" relativeHeight="251659776" behindDoc="0" locked="0" layoutInCell="1" allowOverlap="1" wp14:anchorId="6738FE5A" wp14:editId="57FEFE8D">
            <wp:simplePos x="0" y="0"/>
            <wp:positionH relativeFrom="column">
              <wp:posOffset>-135919</wp:posOffset>
            </wp:positionH>
            <wp:positionV relativeFrom="paragraph">
              <wp:posOffset>8890</wp:posOffset>
            </wp:positionV>
            <wp:extent cx="1666875" cy="601345"/>
            <wp:effectExtent l="0" t="0" r="0" b="8255"/>
            <wp:wrapNone/>
            <wp:docPr id="13" name="Picture 13" descr="T:\Corpcom_CSS\COMMUNICATIONS\PROJECTS\DTF Annual Report\2014-15\Misc\dm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com_CSS\COMMUNICATIONS\PROJECTS\DTF Annual Report\2014-15\Misc\dm signature.jpg"/>
                    <pic:cNvPicPr>
                      <a:picLocks noChangeAspect="1" noChangeArrowheads="1"/>
                    </pic:cNvPicPr>
                  </pic:nvPicPr>
                  <pic:blipFill>
                    <a:blip r:embed="rId16" cstate="print">
                      <a:clrChange>
                        <a:clrFrom>
                          <a:srgbClr val="FFFFFF"/>
                        </a:clrFrom>
                        <a:clrTo>
                          <a:srgbClr val="FFFFFF">
                            <a:alpha val="0"/>
                          </a:srgbClr>
                        </a:clrTo>
                      </a:clrChange>
                      <a:grayscl/>
                      <a:extLst>
                        <a:ext uri="{BEBA8EAE-BF5A-486C-A8C5-ECC9F3942E4B}">
                          <a14:imgProps xmlns:a14="http://schemas.microsoft.com/office/drawing/2010/main">
                            <a14:imgLayer r:embed="rId17">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9FBC5" w14:textId="48DF1208" w:rsidR="00A25E48" w:rsidRPr="00F65579" w:rsidRDefault="00A25E48" w:rsidP="00360658">
      <w:pPr>
        <w:spacing w:after="0"/>
        <w:ind w:left="-187"/>
      </w:pPr>
    </w:p>
    <w:p w14:paraId="3D1CA243" w14:textId="77777777" w:rsidR="00A25E48" w:rsidRPr="00F65579" w:rsidRDefault="00A25E48" w:rsidP="00360658">
      <w:pPr>
        <w:spacing w:after="0"/>
        <w:ind w:left="-187"/>
      </w:pPr>
    </w:p>
    <w:p w14:paraId="0E89BB2F" w14:textId="77777777" w:rsidR="00FB1A90" w:rsidRPr="00F65579" w:rsidRDefault="00FB1A90" w:rsidP="00360658">
      <w:pPr>
        <w:spacing w:before="0"/>
        <w:rPr>
          <w:rFonts w:cstheme="minorHAnsi"/>
          <w:b/>
        </w:rPr>
      </w:pPr>
      <w:r w:rsidRPr="00F65579">
        <w:rPr>
          <w:rFonts w:cstheme="minorHAnsi"/>
          <w:b/>
        </w:rPr>
        <w:t>David Martine</w:t>
      </w:r>
      <w:r w:rsidRPr="00F65579">
        <w:rPr>
          <w:rFonts w:cstheme="minorHAnsi"/>
          <w:b/>
        </w:rPr>
        <w:br/>
        <w:t>Secretary</w:t>
      </w:r>
    </w:p>
    <w:p w14:paraId="54DEC18E" w14:textId="77777777" w:rsidR="007963FF" w:rsidRPr="00F65579" w:rsidRDefault="007963FF" w:rsidP="007963FF">
      <w:pPr>
        <w:pStyle w:val="Spacer"/>
      </w:pPr>
    </w:p>
    <w:p w14:paraId="00B4495E" w14:textId="77777777" w:rsidR="00C363FA" w:rsidRPr="00F65579" w:rsidRDefault="00C363FA" w:rsidP="007E4DBD">
      <w:pPr>
        <w:pStyle w:val="Heading1b"/>
      </w:pPr>
      <w:bookmarkStart w:id="236" w:name="_Toc17189973"/>
      <w:r w:rsidRPr="00F65579">
        <w:t>Compliance with DataVic Access Policy</w:t>
      </w:r>
      <w:bookmarkEnd w:id="236"/>
    </w:p>
    <w:p w14:paraId="1F6F5A64" w14:textId="77777777" w:rsidR="00E700C3" w:rsidRPr="00F65579" w:rsidRDefault="00E700C3" w:rsidP="00E700C3">
      <w:r w:rsidRPr="00F65579">
        <w:t>Consistent with the DataVic Access Policy issued by the Victorian Government in 2012, the Department of Treasury and Finance made 17 data sets available on the DataVic website for 2018</w:t>
      </w:r>
      <w:r w:rsidR="003E7C90" w:rsidRPr="00F65579">
        <w:noBreakHyphen/>
      </w:r>
      <w:r w:rsidRPr="00F65579">
        <w:t xml:space="preserve">19. </w:t>
      </w:r>
    </w:p>
    <w:p w14:paraId="0DEB6D7F" w14:textId="77777777" w:rsidR="00E700C3" w:rsidRPr="00F65579" w:rsidRDefault="00E700C3" w:rsidP="00E700C3">
      <w:r w:rsidRPr="00F65579">
        <w:t xml:space="preserve">Information included in this Annual Report will be available at www.data.vic.gov.au in electronic readable format. </w:t>
      </w:r>
    </w:p>
    <w:p w14:paraId="1BD464D6" w14:textId="77777777" w:rsidR="001545E1" w:rsidRPr="00F65579" w:rsidRDefault="00E700C3" w:rsidP="00E700C3">
      <w:r w:rsidRPr="00F65579">
        <w:t>In August 2012, the Victorian Government released the DataVic Access Policy, which enables the sharing of Government data at no, or minimal, cost to users. Government data from all agencies will be progressively supplied in an electronic readable format that will minimise access costs and maximise use and reuse.</w:t>
      </w:r>
    </w:p>
    <w:p w14:paraId="3E2D30B5" w14:textId="77777777" w:rsidR="006B5CD2" w:rsidRPr="00F65579" w:rsidRDefault="006B5CD2" w:rsidP="0011669B">
      <w:pPr>
        <w:sectPr w:rsidR="006B5CD2" w:rsidRPr="00F65579" w:rsidSect="00D14A52">
          <w:pgSz w:w="11909" w:h="16834" w:code="9"/>
          <w:pgMar w:top="1728" w:right="1152" w:bottom="1267" w:left="1152" w:header="720" w:footer="288" w:gutter="0"/>
          <w:cols w:num="2" w:space="720"/>
          <w:noEndnote/>
        </w:sectPr>
      </w:pPr>
    </w:p>
    <w:p w14:paraId="66B27278" w14:textId="77777777" w:rsidR="006B5CD2" w:rsidRPr="00F65579" w:rsidRDefault="006B5CD2" w:rsidP="00C8160C">
      <w:pPr>
        <w:pStyle w:val="Heading1App"/>
      </w:pPr>
      <w:bookmarkStart w:id="237" w:name="_Toc17189906"/>
      <w:bookmarkStart w:id="238" w:name="_Toc17189974"/>
      <w:bookmarkStart w:id="239" w:name="_Hlk15653425"/>
      <w:r w:rsidRPr="00F65579">
        <w:lastRenderedPageBreak/>
        <w:t>Appendix 5</w:t>
      </w:r>
      <w:r w:rsidRPr="00F65579">
        <w:tab/>
      </w:r>
      <w:bookmarkStart w:id="240" w:name="DisclosureIndex"/>
      <w:r w:rsidRPr="00F65579">
        <w:t>Disclosure index</w:t>
      </w:r>
      <w:bookmarkEnd w:id="237"/>
      <w:bookmarkEnd w:id="238"/>
      <w:bookmarkEnd w:id="240"/>
    </w:p>
    <w:p w14:paraId="66DE5E87" w14:textId="77777777" w:rsidR="006B5CD2" w:rsidRPr="00F65579" w:rsidRDefault="006B5CD2" w:rsidP="000E6158">
      <w:pPr>
        <w:pStyle w:val="Heading20"/>
      </w:pPr>
      <w:r w:rsidRPr="00F65579">
        <w:t>Ministerial Directions</w:t>
      </w:r>
      <w:r w:rsidR="000E6158" w:rsidRPr="00F65579">
        <w:t xml:space="preserve"> and Financial Reporting Directions</w:t>
      </w:r>
    </w:p>
    <w:bookmarkEnd w:id="239"/>
    <w:p w14:paraId="7BDD4153" w14:textId="77777777" w:rsidR="0026542F" w:rsidRPr="00F65579" w:rsidRDefault="0026542F" w:rsidP="0026542F">
      <w:pPr>
        <w:pStyle w:val="Heading30"/>
      </w:pPr>
      <w:r w:rsidRPr="00F65579">
        <w:t>Report of operations</w:t>
      </w:r>
    </w:p>
    <w:tbl>
      <w:tblPr>
        <w:tblW w:w="0" w:type="auto"/>
        <w:tblLayout w:type="fixed"/>
        <w:tblLook w:val="01E0" w:firstRow="1" w:lastRow="1" w:firstColumn="1" w:lastColumn="1" w:noHBand="0" w:noVBand="0"/>
      </w:tblPr>
      <w:tblGrid>
        <w:gridCol w:w="1458"/>
        <w:gridCol w:w="5760"/>
        <w:gridCol w:w="1170"/>
      </w:tblGrid>
      <w:tr w:rsidR="0026542F" w:rsidRPr="00F65579" w14:paraId="79ED88CF" w14:textId="77777777" w:rsidTr="0026542F">
        <w:tc>
          <w:tcPr>
            <w:tcW w:w="1458" w:type="dxa"/>
            <w:shd w:val="clear" w:color="auto" w:fill="DDDDDD"/>
          </w:tcPr>
          <w:p w14:paraId="721FF6A6" w14:textId="77777777" w:rsidR="0026542F" w:rsidRPr="00F65579" w:rsidRDefault="0026542F" w:rsidP="0026542F">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4F4634EA" w14:textId="77777777" w:rsidR="0026542F" w:rsidRPr="00F65579" w:rsidRDefault="0026542F" w:rsidP="0026542F">
            <w:pPr>
              <w:pStyle w:val="Tabletextheadingleft"/>
              <w:rPr>
                <w:rFonts w:cstheme="minorHAnsi"/>
                <w:sz w:val="17"/>
                <w:szCs w:val="17"/>
              </w:rPr>
            </w:pPr>
            <w:r w:rsidRPr="00F65579">
              <w:rPr>
                <w:rFonts w:cstheme="minorHAnsi"/>
                <w:sz w:val="17"/>
                <w:szCs w:val="17"/>
              </w:rPr>
              <w:t>Requirement</w:t>
            </w:r>
          </w:p>
        </w:tc>
        <w:tc>
          <w:tcPr>
            <w:tcW w:w="1170" w:type="dxa"/>
            <w:shd w:val="clear" w:color="auto" w:fill="DDDDDD"/>
          </w:tcPr>
          <w:p w14:paraId="5368E387" w14:textId="77777777" w:rsidR="0026542F" w:rsidRPr="00F65579" w:rsidRDefault="0026542F" w:rsidP="0026542F">
            <w:pPr>
              <w:pStyle w:val="Tabletext"/>
              <w:rPr>
                <w:sz w:val="17"/>
                <w:szCs w:val="17"/>
              </w:rPr>
            </w:pPr>
            <w:r w:rsidRPr="00F65579">
              <w:rPr>
                <w:rFonts w:cstheme="minorHAnsi"/>
                <w:b/>
                <w:sz w:val="17"/>
                <w:szCs w:val="17"/>
              </w:rPr>
              <w:t>Page reference</w:t>
            </w:r>
          </w:p>
        </w:tc>
      </w:tr>
      <w:tr w:rsidR="0026542F" w:rsidRPr="00F65579" w14:paraId="29298E93" w14:textId="77777777" w:rsidTr="0026542F">
        <w:tc>
          <w:tcPr>
            <w:tcW w:w="7218" w:type="dxa"/>
            <w:gridSpan w:val="2"/>
            <w:shd w:val="clear" w:color="auto" w:fill="E6E6E6"/>
          </w:tcPr>
          <w:p w14:paraId="28A65414" w14:textId="77777777" w:rsidR="0026542F" w:rsidRPr="00F65579" w:rsidRDefault="0026542F" w:rsidP="0026542F">
            <w:pPr>
              <w:pStyle w:val="Tabletext"/>
              <w:rPr>
                <w:rFonts w:cstheme="minorHAnsi"/>
                <w:b/>
                <w:szCs w:val="20"/>
              </w:rPr>
            </w:pPr>
            <w:r w:rsidRPr="00F65579">
              <w:rPr>
                <w:b/>
              </w:rPr>
              <w:t>Charter and purpose</w:t>
            </w:r>
          </w:p>
        </w:tc>
        <w:tc>
          <w:tcPr>
            <w:tcW w:w="1170" w:type="dxa"/>
            <w:shd w:val="clear" w:color="auto" w:fill="E6E6E6"/>
          </w:tcPr>
          <w:p w14:paraId="0FF445E1" w14:textId="77777777" w:rsidR="0026542F" w:rsidRPr="00F65579" w:rsidRDefault="0026542F" w:rsidP="0026542F">
            <w:pPr>
              <w:pStyle w:val="Tabletext"/>
              <w:rPr>
                <w:b/>
              </w:rPr>
            </w:pPr>
          </w:p>
        </w:tc>
      </w:tr>
      <w:tr w:rsidR="0026542F" w:rsidRPr="00F65579" w14:paraId="0E7AF602" w14:textId="77777777" w:rsidTr="0026542F">
        <w:tc>
          <w:tcPr>
            <w:tcW w:w="1458" w:type="dxa"/>
            <w:shd w:val="clear" w:color="auto" w:fill="auto"/>
          </w:tcPr>
          <w:p w14:paraId="3A4F5BF8"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11880646" w14:textId="77777777" w:rsidR="0026542F" w:rsidRPr="00F65579" w:rsidRDefault="0026542F" w:rsidP="0026542F">
            <w:pPr>
              <w:pStyle w:val="Tabletext"/>
            </w:pPr>
            <w:r w:rsidRPr="00F65579">
              <w:t>Manner of establishment and the relevant Ministers</w:t>
            </w:r>
          </w:p>
        </w:tc>
        <w:tc>
          <w:tcPr>
            <w:tcW w:w="1170" w:type="dxa"/>
            <w:shd w:val="clear" w:color="auto" w:fill="auto"/>
          </w:tcPr>
          <w:p w14:paraId="2A65625B" w14:textId="2B23C680" w:rsidR="0026542F" w:rsidRPr="00F65579" w:rsidRDefault="0026542F" w:rsidP="0026542F">
            <w:pPr>
              <w:pStyle w:val="Tabletext"/>
            </w:pPr>
            <w:r w:rsidRPr="00F65579">
              <w:fldChar w:fldCharType="begin"/>
            </w:r>
            <w:r w:rsidRPr="00F65579">
              <w:instrText xml:space="preserve"> PAGEREF _Ref489435740 \h </w:instrText>
            </w:r>
            <w:r w:rsidRPr="00F65579">
              <w:fldChar w:fldCharType="separate"/>
            </w:r>
            <w:r w:rsidR="002C2B48">
              <w:rPr>
                <w:noProof/>
              </w:rPr>
              <w:t>1</w:t>
            </w:r>
            <w:r w:rsidRPr="00F65579">
              <w:fldChar w:fldCharType="end"/>
            </w:r>
          </w:p>
        </w:tc>
      </w:tr>
      <w:tr w:rsidR="0026542F" w:rsidRPr="00F65579" w14:paraId="7AF7377B" w14:textId="77777777" w:rsidTr="0026542F">
        <w:tc>
          <w:tcPr>
            <w:tcW w:w="1458" w:type="dxa"/>
            <w:shd w:val="clear" w:color="auto" w:fill="auto"/>
          </w:tcPr>
          <w:p w14:paraId="1E3C6001"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0D3BBF76" w14:textId="77777777" w:rsidR="0026542F" w:rsidRPr="00F65579" w:rsidRDefault="0026542F" w:rsidP="0026542F">
            <w:pPr>
              <w:pStyle w:val="Tabletext"/>
            </w:pPr>
            <w:r w:rsidRPr="00F65579">
              <w:t xml:space="preserve">Purpose, functions, powers and duties </w:t>
            </w:r>
          </w:p>
        </w:tc>
        <w:tc>
          <w:tcPr>
            <w:tcW w:w="1170" w:type="dxa"/>
            <w:shd w:val="clear" w:color="auto" w:fill="auto"/>
          </w:tcPr>
          <w:p w14:paraId="482CD514" w14:textId="69746898" w:rsidR="0026542F" w:rsidRPr="00F65579" w:rsidRDefault="0026542F" w:rsidP="0026542F">
            <w:pPr>
              <w:pStyle w:val="Tabletext"/>
            </w:pPr>
            <w:r w:rsidRPr="00F65579">
              <w:fldChar w:fldCharType="begin"/>
            </w:r>
            <w:r w:rsidRPr="00F65579">
              <w:instrText xml:space="preserve"> PAGEREF _Ref489435818 \h </w:instrText>
            </w:r>
            <w:r w:rsidRPr="00F65579">
              <w:fldChar w:fldCharType="separate"/>
            </w:r>
            <w:r w:rsidR="002C2B48">
              <w:rPr>
                <w:noProof/>
              </w:rPr>
              <w:t>1</w:t>
            </w:r>
            <w:r w:rsidRPr="00F65579">
              <w:fldChar w:fldCharType="end"/>
            </w:r>
            <w:r w:rsidRPr="00F65579">
              <w:t xml:space="preserve">, </w:t>
            </w:r>
            <w:fldSimple w:instr=" PAGEREF Functions_services ">
              <w:r w:rsidR="002C2B48">
                <w:rPr>
                  <w:noProof/>
                </w:rPr>
                <w:t>5</w:t>
              </w:r>
            </w:fldSimple>
            <w:r w:rsidRPr="00F65579">
              <w:t>–</w:t>
            </w:r>
            <w:fldSimple w:instr=" PAGEREF Functions_services2 ">
              <w:r w:rsidR="002C2B48">
                <w:rPr>
                  <w:noProof/>
                </w:rPr>
                <w:t>7</w:t>
              </w:r>
            </w:fldSimple>
          </w:p>
        </w:tc>
      </w:tr>
      <w:tr w:rsidR="0026542F" w:rsidRPr="00F65579" w14:paraId="5BB77396" w14:textId="77777777" w:rsidTr="0026542F">
        <w:tc>
          <w:tcPr>
            <w:tcW w:w="1458" w:type="dxa"/>
            <w:shd w:val="clear" w:color="auto" w:fill="auto"/>
          </w:tcPr>
          <w:p w14:paraId="79185401" w14:textId="77777777" w:rsidR="0026542F" w:rsidRPr="00F65579" w:rsidRDefault="0026542F" w:rsidP="0026542F">
            <w:pPr>
              <w:pStyle w:val="Tabletext"/>
            </w:pPr>
            <w:r w:rsidRPr="00F65579">
              <w:t xml:space="preserve">FRD 8D </w:t>
            </w:r>
          </w:p>
        </w:tc>
        <w:tc>
          <w:tcPr>
            <w:tcW w:w="5760" w:type="dxa"/>
            <w:shd w:val="clear" w:color="auto" w:fill="auto"/>
          </w:tcPr>
          <w:p w14:paraId="355BA0FA" w14:textId="77777777" w:rsidR="0026542F" w:rsidRPr="00F65579" w:rsidRDefault="0026542F" w:rsidP="0026542F">
            <w:pPr>
              <w:pStyle w:val="Tabletext"/>
            </w:pPr>
            <w:r w:rsidRPr="00F65579">
              <w:t>Departmental objectives, indicators and outputs</w:t>
            </w:r>
          </w:p>
        </w:tc>
        <w:tc>
          <w:tcPr>
            <w:tcW w:w="1170" w:type="dxa"/>
            <w:shd w:val="clear" w:color="auto" w:fill="auto"/>
          </w:tcPr>
          <w:p w14:paraId="173B5EFB" w14:textId="2C50F8E5" w:rsidR="0026542F" w:rsidRPr="00F65579" w:rsidRDefault="0026542F" w:rsidP="0026542F">
            <w:pPr>
              <w:pStyle w:val="Tabletext"/>
            </w:pPr>
            <w:r w:rsidRPr="00F65579">
              <w:fldChar w:fldCharType="begin"/>
            </w:r>
            <w:r w:rsidRPr="00F65579">
              <w:instrText xml:space="preserve"> PAGEREF _Ref489438932 \h </w:instrText>
            </w:r>
            <w:r w:rsidRPr="00F65579">
              <w:fldChar w:fldCharType="separate"/>
            </w:r>
            <w:r w:rsidR="002C2B48">
              <w:rPr>
                <w:noProof/>
              </w:rPr>
              <w:t>11</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2C2B48">
              <w:rPr>
                <w:noProof/>
              </w:rPr>
              <w:t>19</w:t>
            </w:r>
            <w:r w:rsidRPr="00F65579">
              <w:fldChar w:fldCharType="end"/>
            </w:r>
          </w:p>
        </w:tc>
      </w:tr>
      <w:tr w:rsidR="0026542F" w:rsidRPr="00F65579" w14:paraId="43B7AF9E" w14:textId="77777777" w:rsidTr="0026542F">
        <w:tc>
          <w:tcPr>
            <w:tcW w:w="1458" w:type="dxa"/>
            <w:shd w:val="clear" w:color="auto" w:fill="auto"/>
          </w:tcPr>
          <w:p w14:paraId="27DA285F" w14:textId="77777777" w:rsidR="0026542F" w:rsidRPr="00F65579" w:rsidRDefault="0026542F" w:rsidP="0026542F">
            <w:pPr>
              <w:pStyle w:val="Tabletext"/>
            </w:pPr>
            <w:r w:rsidRPr="00F65579">
              <w:t>FRD 22H</w:t>
            </w:r>
          </w:p>
        </w:tc>
        <w:tc>
          <w:tcPr>
            <w:tcW w:w="5760" w:type="dxa"/>
            <w:shd w:val="clear" w:color="auto" w:fill="auto"/>
          </w:tcPr>
          <w:p w14:paraId="774B870C" w14:textId="77777777" w:rsidR="0026542F" w:rsidRPr="00F65579" w:rsidRDefault="0026542F" w:rsidP="0026542F">
            <w:pPr>
              <w:pStyle w:val="Tabletext"/>
            </w:pPr>
            <w:r w:rsidRPr="00F65579">
              <w:t>Key initiatives and projects</w:t>
            </w:r>
          </w:p>
        </w:tc>
        <w:tc>
          <w:tcPr>
            <w:tcW w:w="1170" w:type="dxa"/>
            <w:shd w:val="clear" w:color="auto" w:fill="auto"/>
          </w:tcPr>
          <w:p w14:paraId="2788BC97" w14:textId="73989543" w:rsidR="0026542F" w:rsidRPr="00F65579" w:rsidRDefault="0026542F" w:rsidP="0026542F">
            <w:pPr>
              <w:pStyle w:val="Tabletext"/>
            </w:pPr>
            <w:r w:rsidRPr="00F65579">
              <w:fldChar w:fldCharType="begin"/>
            </w:r>
            <w:r w:rsidRPr="00F65579">
              <w:instrText xml:space="preserve"> PAGEREF _Ref489439172 \h </w:instrText>
            </w:r>
            <w:r w:rsidRPr="00F65579">
              <w:fldChar w:fldCharType="separate"/>
            </w:r>
            <w:r w:rsidR="002C2B48">
              <w:rPr>
                <w:noProof/>
              </w:rPr>
              <w:t>13</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2C2B48">
              <w:rPr>
                <w:noProof/>
              </w:rPr>
              <w:t>19</w:t>
            </w:r>
            <w:r w:rsidRPr="00F65579">
              <w:fldChar w:fldCharType="end"/>
            </w:r>
          </w:p>
        </w:tc>
      </w:tr>
      <w:tr w:rsidR="0026542F" w:rsidRPr="00F65579" w14:paraId="400EE63D" w14:textId="77777777" w:rsidTr="0026542F">
        <w:tc>
          <w:tcPr>
            <w:tcW w:w="1458" w:type="dxa"/>
            <w:shd w:val="clear" w:color="auto" w:fill="auto"/>
          </w:tcPr>
          <w:p w14:paraId="78D9142A"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3AE7924F" w14:textId="77777777" w:rsidR="0026542F" w:rsidRPr="00F65579" w:rsidRDefault="0026542F" w:rsidP="0026542F">
            <w:pPr>
              <w:pStyle w:val="Tabletext"/>
            </w:pPr>
            <w:r w:rsidRPr="00F65579">
              <w:t>Nature and range of services provided</w:t>
            </w:r>
          </w:p>
        </w:tc>
        <w:tc>
          <w:tcPr>
            <w:tcW w:w="1170" w:type="dxa"/>
            <w:shd w:val="clear" w:color="auto" w:fill="auto"/>
          </w:tcPr>
          <w:p w14:paraId="60E4AEB3" w14:textId="5346FC8F" w:rsidR="0026542F" w:rsidRPr="00F65579" w:rsidRDefault="0026542F" w:rsidP="0026542F">
            <w:pPr>
              <w:pStyle w:val="Tabletext"/>
            </w:pPr>
            <w:r w:rsidRPr="00F65579">
              <w:fldChar w:fldCharType="begin"/>
            </w:r>
            <w:r w:rsidRPr="00F65579">
              <w:instrText xml:space="preserve"> PAGEREF _Ref489435818 \h </w:instrText>
            </w:r>
            <w:r w:rsidRPr="00F65579">
              <w:fldChar w:fldCharType="separate"/>
            </w:r>
            <w:r w:rsidR="002C2B48">
              <w:rPr>
                <w:noProof/>
              </w:rPr>
              <w:t>1</w:t>
            </w:r>
            <w:r w:rsidRPr="00F65579">
              <w:fldChar w:fldCharType="end"/>
            </w:r>
            <w:r w:rsidRPr="00F65579">
              <w:t xml:space="preserve">, </w:t>
            </w:r>
            <w:fldSimple w:instr=" PAGEREF Functions_services ">
              <w:r w:rsidR="002C2B48">
                <w:rPr>
                  <w:noProof/>
                </w:rPr>
                <w:t>5</w:t>
              </w:r>
            </w:fldSimple>
            <w:r w:rsidRPr="00F65579">
              <w:t>–</w:t>
            </w:r>
            <w:fldSimple w:instr=" PAGEREF Functions_services2 ">
              <w:r w:rsidR="002C2B48">
                <w:rPr>
                  <w:noProof/>
                </w:rPr>
                <w:t>7</w:t>
              </w:r>
            </w:fldSimple>
          </w:p>
        </w:tc>
      </w:tr>
      <w:tr w:rsidR="0026542F" w:rsidRPr="00F65579" w14:paraId="31193310" w14:textId="77777777" w:rsidTr="0026542F">
        <w:tc>
          <w:tcPr>
            <w:tcW w:w="7218" w:type="dxa"/>
            <w:gridSpan w:val="2"/>
            <w:shd w:val="clear" w:color="auto" w:fill="E6E6E6"/>
          </w:tcPr>
          <w:p w14:paraId="16A38A81" w14:textId="77777777" w:rsidR="0026542F" w:rsidRPr="00F65579" w:rsidRDefault="0026542F" w:rsidP="0026542F">
            <w:pPr>
              <w:pStyle w:val="Tabletext"/>
              <w:rPr>
                <w:rFonts w:cstheme="minorHAnsi"/>
                <w:b/>
                <w:szCs w:val="20"/>
              </w:rPr>
            </w:pPr>
            <w:r w:rsidRPr="00F65579">
              <w:rPr>
                <w:b/>
              </w:rPr>
              <w:t>Management and structure</w:t>
            </w:r>
          </w:p>
        </w:tc>
        <w:tc>
          <w:tcPr>
            <w:tcW w:w="1170" w:type="dxa"/>
            <w:shd w:val="clear" w:color="auto" w:fill="E6E6E6"/>
          </w:tcPr>
          <w:p w14:paraId="1B053043" w14:textId="77777777" w:rsidR="0026542F" w:rsidRPr="00F65579" w:rsidRDefault="0026542F" w:rsidP="0026542F">
            <w:pPr>
              <w:pStyle w:val="Tabletext"/>
            </w:pPr>
          </w:p>
        </w:tc>
      </w:tr>
      <w:tr w:rsidR="0026542F" w:rsidRPr="00F65579" w14:paraId="61ECB128" w14:textId="77777777" w:rsidTr="0026542F">
        <w:tc>
          <w:tcPr>
            <w:tcW w:w="1458" w:type="dxa"/>
            <w:shd w:val="clear" w:color="auto" w:fill="auto"/>
          </w:tcPr>
          <w:p w14:paraId="2EC8B38C"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649CC751" w14:textId="77777777" w:rsidR="0026542F" w:rsidRPr="00F65579" w:rsidRDefault="0026542F" w:rsidP="0026542F">
            <w:pPr>
              <w:pStyle w:val="Tabletext"/>
            </w:pPr>
            <w:r w:rsidRPr="00F65579">
              <w:t xml:space="preserve">Organisational structure </w:t>
            </w:r>
          </w:p>
        </w:tc>
        <w:tc>
          <w:tcPr>
            <w:tcW w:w="1170" w:type="dxa"/>
            <w:shd w:val="clear" w:color="auto" w:fill="auto"/>
          </w:tcPr>
          <w:p w14:paraId="6D9756E0" w14:textId="5A613008" w:rsidR="0026542F" w:rsidRPr="00F65579" w:rsidRDefault="0026542F" w:rsidP="0026542F">
            <w:pPr>
              <w:pStyle w:val="Tabletext"/>
            </w:pPr>
            <w:r w:rsidRPr="00F65579">
              <w:fldChar w:fldCharType="begin"/>
            </w:r>
            <w:r w:rsidRPr="00F65579">
              <w:instrText xml:space="preserve"> PAGEREF _Ref489439292 \h </w:instrText>
            </w:r>
            <w:r w:rsidRPr="00F65579">
              <w:fldChar w:fldCharType="separate"/>
            </w:r>
            <w:r w:rsidR="002C2B48">
              <w:rPr>
                <w:noProof/>
              </w:rPr>
              <w:t>4</w:t>
            </w:r>
            <w:r w:rsidRPr="00F65579">
              <w:fldChar w:fldCharType="end"/>
            </w:r>
          </w:p>
        </w:tc>
      </w:tr>
      <w:tr w:rsidR="0026542F" w:rsidRPr="00F65579" w14:paraId="7C34210E" w14:textId="77777777" w:rsidTr="0026542F">
        <w:tc>
          <w:tcPr>
            <w:tcW w:w="7218" w:type="dxa"/>
            <w:gridSpan w:val="2"/>
            <w:shd w:val="clear" w:color="auto" w:fill="E6E6E6"/>
          </w:tcPr>
          <w:p w14:paraId="50552705" w14:textId="77777777" w:rsidR="0026542F" w:rsidRPr="00F65579" w:rsidRDefault="0026542F" w:rsidP="0026542F">
            <w:pPr>
              <w:pStyle w:val="Tabletext"/>
              <w:rPr>
                <w:rFonts w:cstheme="minorHAnsi"/>
                <w:b/>
                <w:szCs w:val="20"/>
              </w:rPr>
            </w:pPr>
            <w:r w:rsidRPr="00F65579">
              <w:rPr>
                <w:b/>
              </w:rPr>
              <w:t>Financial and other information</w:t>
            </w:r>
          </w:p>
        </w:tc>
        <w:tc>
          <w:tcPr>
            <w:tcW w:w="1170" w:type="dxa"/>
            <w:shd w:val="clear" w:color="auto" w:fill="E6E6E6"/>
          </w:tcPr>
          <w:p w14:paraId="6DC6BC56" w14:textId="77777777" w:rsidR="0026542F" w:rsidRPr="00F65579" w:rsidRDefault="0026542F" w:rsidP="0026542F">
            <w:pPr>
              <w:pStyle w:val="Tabletext"/>
            </w:pPr>
          </w:p>
        </w:tc>
      </w:tr>
      <w:tr w:rsidR="0026542F" w:rsidRPr="00F65579" w14:paraId="5639FBE2" w14:textId="77777777" w:rsidTr="0026542F">
        <w:tc>
          <w:tcPr>
            <w:tcW w:w="1458" w:type="dxa"/>
            <w:shd w:val="clear" w:color="auto" w:fill="auto"/>
          </w:tcPr>
          <w:p w14:paraId="76E512FD" w14:textId="77777777" w:rsidR="0026542F" w:rsidRPr="00F65579" w:rsidRDefault="0026542F" w:rsidP="0026542F">
            <w:pPr>
              <w:pStyle w:val="Tabletext"/>
            </w:pPr>
            <w:r w:rsidRPr="00F65579">
              <w:t>FRD 8D</w:t>
            </w:r>
          </w:p>
        </w:tc>
        <w:tc>
          <w:tcPr>
            <w:tcW w:w="5760" w:type="dxa"/>
            <w:shd w:val="clear" w:color="auto" w:fill="auto"/>
          </w:tcPr>
          <w:p w14:paraId="4D166C52" w14:textId="77777777" w:rsidR="0026542F" w:rsidRPr="00F65579" w:rsidRDefault="0026542F" w:rsidP="0026542F">
            <w:pPr>
              <w:pStyle w:val="Tabletext"/>
            </w:pPr>
            <w:r w:rsidRPr="00F65579">
              <w:t xml:space="preserve">Performance against output performance measures </w:t>
            </w:r>
          </w:p>
        </w:tc>
        <w:tc>
          <w:tcPr>
            <w:tcW w:w="1170" w:type="dxa"/>
            <w:shd w:val="clear" w:color="auto" w:fill="auto"/>
          </w:tcPr>
          <w:p w14:paraId="70465BBB" w14:textId="29450B05" w:rsidR="0026542F" w:rsidRPr="00F65579" w:rsidRDefault="0026542F" w:rsidP="0026542F">
            <w:pPr>
              <w:pStyle w:val="Tabletext"/>
            </w:pPr>
            <w:r w:rsidRPr="00F65579">
              <w:fldChar w:fldCharType="begin"/>
            </w:r>
            <w:r w:rsidRPr="00F65579">
              <w:instrText xml:space="preserve"> PAGEREF PerfOutput_start \h </w:instrText>
            </w:r>
            <w:r w:rsidRPr="00F65579">
              <w:fldChar w:fldCharType="separate"/>
            </w:r>
            <w:r w:rsidR="002C2B48">
              <w:rPr>
                <w:noProof/>
              </w:rPr>
              <w:t>18</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2C2B48">
              <w:rPr>
                <w:noProof/>
              </w:rPr>
              <w:t>19</w:t>
            </w:r>
            <w:r w:rsidRPr="00F65579">
              <w:fldChar w:fldCharType="end"/>
            </w:r>
          </w:p>
        </w:tc>
      </w:tr>
      <w:tr w:rsidR="0026542F" w:rsidRPr="00F65579" w14:paraId="2EFDC254" w14:textId="77777777" w:rsidTr="0026542F">
        <w:tc>
          <w:tcPr>
            <w:tcW w:w="1458" w:type="dxa"/>
            <w:shd w:val="clear" w:color="auto" w:fill="auto"/>
          </w:tcPr>
          <w:p w14:paraId="0980FD1F" w14:textId="77777777" w:rsidR="0026542F" w:rsidRPr="00F65579" w:rsidRDefault="0026542F" w:rsidP="0026542F">
            <w:pPr>
              <w:pStyle w:val="Tabletext"/>
            </w:pPr>
            <w:r w:rsidRPr="00F65579">
              <w:t xml:space="preserve">FRD 8D </w:t>
            </w:r>
          </w:p>
        </w:tc>
        <w:tc>
          <w:tcPr>
            <w:tcW w:w="5760" w:type="dxa"/>
            <w:shd w:val="clear" w:color="auto" w:fill="auto"/>
          </w:tcPr>
          <w:p w14:paraId="347B56F1" w14:textId="77777777" w:rsidR="0026542F" w:rsidRPr="00F65579" w:rsidRDefault="0026542F" w:rsidP="0026542F">
            <w:pPr>
              <w:pStyle w:val="Tabletext"/>
            </w:pPr>
            <w:r w:rsidRPr="00F65579">
              <w:t>Budget portfolio outcomes</w:t>
            </w:r>
          </w:p>
        </w:tc>
        <w:tc>
          <w:tcPr>
            <w:tcW w:w="1170" w:type="dxa"/>
            <w:shd w:val="clear" w:color="auto" w:fill="auto"/>
          </w:tcPr>
          <w:p w14:paraId="7AC33CBB" w14:textId="60A2A83A" w:rsidR="0026542F" w:rsidRPr="00F65579" w:rsidRDefault="0026542F" w:rsidP="0026542F">
            <w:pPr>
              <w:pStyle w:val="Tabletext"/>
            </w:pPr>
            <w:r w:rsidRPr="00F65579">
              <w:fldChar w:fldCharType="begin"/>
            </w:r>
            <w:r w:rsidRPr="00F65579">
              <w:instrText xml:space="preserve"> PAGEREF BudgetPortfolioOutcomes_start \h </w:instrText>
            </w:r>
            <w:r w:rsidRPr="00F65579">
              <w:fldChar w:fldCharType="separate"/>
            </w:r>
            <w:r w:rsidR="002C2B48">
              <w:rPr>
                <w:noProof/>
              </w:rPr>
              <w:t>30</w:t>
            </w:r>
            <w:r w:rsidRPr="00F65579">
              <w:fldChar w:fldCharType="end"/>
            </w:r>
            <w:r w:rsidRPr="00F65579">
              <w:t>–</w:t>
            </w:r>
            <w:r w:rsidRPr="00F65579">
              <w:fldChar w:fldCharType="begin"/>
            </w:r>
            <w:r w:rsidRPr="00F65579">
              <w:instrText xml:space="preserve"> PAGEREF BudgetPortfolioOutcomes_end \h </w:instrText>
            </w:r>
            <w:r w:rsidRPr="00F65579">
              <w:fldChar w:fldCharType="separate"/>
            </w:r>
            <w:r w:rsidR="002C2B48">
              <w:rPr>
                <w:noProof/>
              </w:rPr>
              <w:t>37</w:t>
            </w:r>
            <w:r w:rsidRPr="00F65579">
              <w:fldChar w:fldCharType="end"/>
            </w:r>
          </w:p>
        </w:tc>
      </w:tr>
      <w:tr w:rsidR="0026542F" w:rsidRPr="00F65579" w14:paraId="44676F6A" w14:textId="77777777" w:rsidTr="0026542F">
        <w:tc>
          <w:tcPr>
            <w:tcW w:w="1458" w:type="dxa"/>
            <w:shd w:val="clear" w:color="auto" w:fill="auto"/>
          </w:tcPr>
          <w:p w14:paraId="5814D5AC" w14:textId="77777777" w:rsidR="0026542F" w:rsidRPr="00F65579" w:rsidRDefault="0026542F" w:rsidP="0026542F">
            <w:pPr>
              <w:pStyle w:val="Tabletext"/>
            </w:pPr>
            <w:r w:rsidRPr="00F65579">
              <w:t>FRD</w:t>
            </w:r>
            <w:r w:rsidRPr="00F65579">
              <w:rPr>
                <w:rFonts w:ascii="VIC" w:hAnsi="VIC"/>
              </w:rPr>
              <w:t xml:space="preserve"> </w:t>
            </w:r>
            <w:r w:rsidRPr="00F65579">
              <w:t xml:space="preserve">10A </w:t>
            </w:r>
          </w:p>
        </w:tc>
        <w:tc>
          <w:tcPr>
            <w:tcW w:w="5760" w:type="dxa"/>
            <w:shd w:val="clear" w:color="auto" w:fill="auto"/>
          </w:tcPr>
          <w:p w14:paraId="32561A6D" w14:textId="77777777" w:rsidR="0026542F" w:rsidRPr="00F65579" w:rsidRDefault="0026542F" w:rsidP="0026542F">
            <w:pPr>
              <w:pStyle w:val="Tabletext"/>
            </w:pPr>
            <w:r w:rsidRPr="00F65579">
              <w:t>Disclosure index</w:t>
            </w:r>
          </w:p>
        </w:tc>
        <w:tc>
          <w:tcPr>
            <w:tcW w:w="1170" w:type="dxa"/>
            <w:shd w:val="clear" w:color="auto" w:fill="auto"/>
          </w:tcPr>
          <w:p w14:paraId="2C409380" w14:textId="7239E671" w:rsidR="0026542F" w:rsidRPr="00F65579" w:rsidRDefault="0026542F" w:rsidP="0026542F">
            <w:pPr>
              <w:pStyle w:val="Tabletext"/>
            </w:pPr>
            <w:r w:rsidRPr="00F65579">
              <w:fldChar w:fldCharType="begin"/>
            </w:r>
            <w:r w:rsidRPr="00F65579">
              <w:instrText xml:space="preserve"> PAGEREF DisclosureIndex \h </w:instrText>
            </w:r>
            <w:r w:rsidRPr="00F65579">
              <w:fldChar w:fldCharType="separate"/>
            </w:r>
            <w:r w:rsidR="002C2B48">
              <w:rPr>
                <w:noProof/>
              </w:rPr>
              <w:t>147</w:t>
            </w:r>
            <w:r w:rsidRPr="00F65579">
              <w:fldChar w:fldCharType="end"/>
            </w:r>
          </w:p>
        </w:tc>
      </w:tr>
      <w:tr w:rsidR="0026542F" w:rsidRPr="00F65579" w14:paraId="5B930D18" w14:textId="77777777" w:rsidTr="0026542F">
        <w:tc>
          <w:tcPr>
            <w:tcW w:w="1458" w:type="dxa"/>
            <w:shd w:val="clear" w:color="auto" w:fill="auto"/>
          </w:tcPr>
          <w:p w14:paraId="4F2A0E26" w14:textId="77777777" w:rsidR="0026542F" w:rsidRPr="00F65579" w:rsidRDefault="0026542F" w:rsidP="0026542F">
            <w:pPr>
              <w:pStyle w:val="Tabletext"/>
            </w:pPr>
            <w:r w:rsidRPr="00F65579">
              <w:t>FRD</w:t>
            </w:r>
            <w:r w:rsidRPr="00F65579">
              <w:rPr>
                <w:rFonts w:ascii="VIC" w:hAnsi="VIC"/>
              </w:rPr>
              <w:t xml:space="preserve"> </w:t>
            </w:r>
            <w:r w:rsidRPr="00F65579">
              <w:t>12B</w:t>
            </w:r>
          </w:p>
        </w:tc>
        <w:tc>
          <w:tcPr>
            <w:tcW w:w="5760" w:type="dxa"/>
            <w:shd w:val="clear" w:color="auto" w:fill="auto"/>
          </w:tcPr>
          <w:p w14:paraId="1B6D9D13" w14:textId="77777777" w:rsidR="0026542F" w:rsidRPr="00F65579" w:rsidRDefault="0026542F" w:rsidP="0026542F">
            <w:pPr>
              <w:pStyle w:val="Tabletext"/>
            </w:pPr>
            <w:r w:rsidRPr="00F65579">
              <w:t>Disclosure of major contracts</w:t>
            </w:r>
          </w:p>
        </w:tc>
        <w:tc>
          <w:tcPr>
            <w:tcW w:w="1170" w:type="dxa"/>
            <w:shd w:val="clear" w:color="auto" w:fill="auto"/>
          </w:tcPr>
          <w:p w14:paraId="572FB080" w14:textId="6F40D1F2" w:rsidR="0026542F" w:rsidRPr="00F65579" w:rsidRDefault="0026542F" w:rsidP="0026542F">
            <w:pPr>
              <w:pStyle w:val="Tabletext"/>
            </w:pPr>
            <w:r w:rsidRPr="00F65579">
              <w:fldChar w:fldCharType="begin"/>
            </w:r>
            <w:r w:rsidRPr="00F65579">
              <w:instrText xml:space="preserve"> PAGEREF MajorContracts \h </w:instrText>
            </w:r>
            <w:r w:rsidRPr="00F65579">
              <w:fldChar w:fldCharType="separate"/>
            </w:r>
            <w:r w:rsidR="002C2B48">
              <w:rPr>
                <w:noProof/>
              </w:rPr>
              <w:t>136</w:t>
            </w:r>
            <w:r w:rsidRPr="00F65579">
              <w:fldChar w:fldCharType="end"/>
            </w:r>
          </w:p>
        </w:tc>
      </w:tr>
      <w:tr w:rsidR="0026542F" w:rsidRPr="00F65579" w14:paraId="0FA517F1" w14:textId="77777777" w:rsidTr="0026542F">
        <w:tc>
          <w:tcPr>
            <w:tcW w:w="1458" w:type="dxa"/>
            <w:shd w:val="clear" w:color="auto" w:fill="auto"/>
          </w:tcPr>
          <w:p w14:paraId="336A2F75" w14:textId="77777777" w:rsidR="0026542F" w:rsidRPr="00F65579" w:rsidRDefault="0026542F" w:rsidP="0026542F">
            <w:pPr>
              <w:pStyle w:val="Tabletext"/>
            </w:pPr>
            <w:r w:rsidRPr="00F65579">
              <w:t>FRD</w:t>
            </w:r>
            <w:r w:rsidRPr="00F65579">
              <w:rPr>
                <w:rFonts w:ascii="VIC" w:hAnsi="VIC"/>
              </w:rPr>
              <w:t xml:space="preserve"> </w:t>
            </w:r>
            <w:r w:rsidRPr="00F65579">
              <w:t>15E</w:t>
            </w:r>
          </w:p>
        </w:tc>
        <w:tc>
          <w:tcPr>
            <w:tcW w:w="5760" w:type="dxa"/>
            <w:shd w:val="clear" w:color="auto" w:fill="auto"/>
          </w:tcPr>
          <w:p w14:paraId="0BAB57E6" w14:textId="77777777" w:rsidR="0026542F" w:rsidRPr="00F65579" w:rsidRDefault="0026542F" w:rsidP="0026542F">
            <w:pPr>
              <w:pStyle w:val="Tabletext"/>
            </w:pPr>
            <w:r w:rsidRPr="00F65579">
              <w:t>Executive officer disclosures</w:t>
            </w:r>
          </w:p>
        </w:tc>
        <w:tc>
          <w:tcPr>
            <w:tcW w:w="1170" w:type="dxa"/>
            <w:shd w:val="clear" w:color="auto" w:fill="auto"/>
          </w:tcPr>
          <w:p w14:paraId="4757D577" w14:textId="7F713B89" w:rsidR="0026542F" w:rsidRPr="00F65579" w:rsidRDefault="0026542F" w:rsidP="0026542F">
            <w:pPr>
              <w:pStyle w:val="Tabletext"/>
            </w:pPr>
            <w:r w:rsidRPr="00F65579">
              <w:fldChar w:fldCharType="begin"/>
            </w:r>
            <w:r w:rsidRPr="00F65579">
              <w:instrText xml:space="preserve"> PAGEREF _Ref492626383 \h </w:instrText>
            </w:r>
            <w:r w:rsidRPr="00F65579">
              <w:fldChar w:fldCharType="separate"/>
            </w:r>
            <w:r w:rsidR="002C2B48">
              <w:rPr>
                <w:noProof/>
              </w:rPr>
              <w:t>95</w:t>
            </w:r>
            <w:r w:rsidRPr="00F65579">
              <w:fldChar w:fldCharType="end"/>
            </w:r>
            <w:r w:rsidRPr="00F65579">
              <w:t>–</w:t>
            </w:r>
            <w:r w:rsidRPr="00F65579">
              <w:fldChar w:fldCharType="begin"/>
            </w:r>
            <w:r w:rsidRPr="00F65579">
              <w:instrText xml:space="preserve"> PAGEREF ExecOfficerRemuneration \h </w:instrText>
            </w:r>
            <w:r w:rsidRPr="00F65579">
              <w:fldChar w:fldCharType="separate"/>
            </w:r>
            <w:r w:rsidR="002C2B48">
              <w:rPr>
                <w:noProof/>
              </w:rPr>
              <w:t>96</w:t>
            </w:r>
            <w:r w:rsidRPr="00F65579">
              <w:fldChar w:fldCharType="end"/>
            </w:r>
            <w:r w:rsidRPr="00F65579">
              <w:t xml:space="preserve">, </w:t>
            </w:r>
            <w:r w:rsidRPr="00F65579">
              <w:br/>
            </w:r>
            <w:r w:rsidRPr="00F65579">
              <w:fldChar w:fldCharType="begin"/>
            </w:r>
            <w:r w:rsidRPr="00F65579">
              <w:instrText xml:space="preserve"> PAGEREF _Ref492626580 \h </w:instrText>
            </w:r>
            <w:r w:rsidRPr="00F65579">
              <w:fldChar w:fldCharType="separate"/>
            </w:r>
            <w:r w:rsidR="002C2B48">
              <w:rPr>
                <w:noProof/>
              </w:rPr>
              <w:t>108</w:t>
            </w:r>
            <w:r w:rsidRPr="00F65579">
              <w:fldChar w:fldCharType="end"/>
            </w:r>
            <w:r w:rsidRPr="00F65579">
              <w:t>–</w:t>
            </w:r>
            <w:r w:rsidRPr="00F65579">
              <w:fldChar w:fldCharType="begin"/>
            </w:r>
            <w:r w:rsidRPr="00F65579">
              <w:instrText xml:space="preserve"> PAGEREF DTFPortfolioExecs \h </w:instrText>
            </w:r>
            <w:r w:rsidRPr="00F65579">
              <w:fldChar w:fldCharType="separate"/>
            </w:r>
            <w:r w:rsidR="002C2B48">
              <w:rPr>
                <w:noProof/>
              </w:rPr>
              <w:t>117</w:t>
            </w:r>
            <w:r w:rsidRPr="00F65579">
              <w:fldChar w:fldCharType="end"/>
            </w:r>
          </w:p>
        </w:tc>
      </w:tr>
      <w:tr w:rsidR="0026542F" w:rsidRPr="00F65579" w14:paraId="42C60123" w14:textId="77777777" w:rsidTr="0026542F">
        <w:tc>
          <w:tcPr>
            <w:tcW w:w="1458" w:type="dxa"/>
            <w:shd w:val="clear" w:color="auto" w:fill="auto"/>
          </w:tcPr>
          <w:p w14:paraId="4B9426A2"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0D9AE388" w14:textId="77777777" w:rsidR="0026542F" w:rsidRPr="00F65579" w:rsidRDefault="0026542F" w:rsidP="0026542F">
            <w:pPr>
              <w:pStyle w:val="Tabletext"/>
            </w:pPr>
            <w:r w:rsidRPr="00F65579">
              <w:t>Employment and conduct principles</w:t>
            </w:r>
          </w:p>
        </w:tc>
        <w:tc>
          <w:tcPr>
            <w:tcW w:w="1170" w:type="dxa"/>
            <w:shd w:val="clear" w:color="auto" w:fill="auto"/>
          </w:tcPr>
          <w:p w14:paraId="0A17813F" w14:textId="03613ADF" w:rsidR="0026542F" w:rsidRPr="00F65579" w:rsidRDefault="0026542F" w:rsidP="0026542F">
            <w:pPr>
              <w:pStyle w:val="Tabletext"/>
            </w:pPr>
            <w:r w:rsidRPr="00F65579">
              <w:fldChar w:fldCharType="begin"/>
            </w:r>
            <w:r w:rsidRPr="00F65579">
              <w:instrText xml:space="preserve"> PAGEREF _Ref492626850 \h </w:instrText>
            </w:r>
            <w:r w:rsidRPr="00F65579">
              <w:fldChar w:fldCharType="separate"/>
            </w:r>
            <w:r w:rsidR="002C2B48">
              <w:rPr>
                <w:noProof/>
              </w:rPr>
              <w:t>105</w:t>
            </w:r>
            <w:r w:rsidRPr="00F65579">
              <w:fldChar w:fldCharType="end"/>
            </w:r>
            <w:r w:rsidRPr="00F65579">
              <w:t>–</w:t>
            </w:r>
            <w:r w:rsidRPr="00F65579">
              <w:fldChar w:fldCharType="begin"/>
            </w:r>
            <w:r w:rsidRPr="00F65579">
              <w:instrText xml:space="preserve"> PAGEREF _Ref492626859 \h </w:instrText>
            </w:r>
            <w:r w:rsidRPr="00F65579">
              <w:fldChar w:fldCharType="separate"/>
            </w:r>
            <w:r w:rsidR="002C2B48">
              <w:rPr>
                <w:noProof/>
              </w:rPr>
              <w:t>107</w:t>
            </w:r>
            <w:r w:rsidRPr="00F65579">
              <w:fldChar w:fldCharType="end"/>
            </w:r>
          </w:p>
        </w:tc>
      </w:tr>
      <w:tr w:rsidR="0026542F" w:rsidRPr="00F65579" w14:paraId="4CC55097" w14:textId="77777777" w:rsidTr="0026542F">
        <w:tc>
          <w:tcPr>
            <w:tcW w:w="1458" w:type="dxa"/>
            <w:shd w:val="clear" w:color="auto" w:fill="auto"/>
          </w:tcPr>
          <w:p w14:paraId="41267ED8"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7CDD0A38" w14:textId="77777777" w:rsidR="0026542F" w:rsidRPr="00F65579" w:rsidRDefault="0026542F" w:rsidP="0026542F">
            <w:pPr>
              <w:pStyle w:val="Tabletext"/>
            </w:pPr>
            <w:r w:rsidRPr="00F65579">
              <w:t>Occupational health and safety policy</w:t>
            </w:r>
          </w:p>
        </w:tc>
        <w:tc>
          <w:tcPr>
            <w:tcW w:w="1170" w:type="dxa"/>
            <w:shd w:val="clear" w:color="auto" w:fill="auto"/>
          </w:tcPr>
          <w:p w14:paraId="46DDF9CF" w14:textId="72FA0C5D" w:rsidR="0026542F" w:rsidRPr="00F65579" w:rsidRDefault="0026542F" w:rsidP="0026542F">
            <w:pPr>
              <w:pStyle w:val="Tabletext"/>
            </w:pPr>
            <w:r w:rsidRPr="00F65579">
              <w:fldChar w:fldCharType="begin"/>
            </w:r>
            <w:r w:rsidRPr="00F65579">
              <w:instrText xml:space="preserve"> PAGEREF OHSPolicy_start \h </w:instrText>
            </w:r>
            <w:r w:rsidRPr="00F65579">
              <w:fldChar w:fldCharType="separate"/>
            </w:r>
            <w:r w:rsidR="002C2B48">
              <w:rPr>
                <w:noProof/>
              </w:rPr>
              <w:t>118</w:t>
            </w:r>
            <w:r w:rsidRPr="00F65579">
              <w:fldChar w:fldCharType="end"/>
            </w:r>
            <w:r w:rsidRPr="00F65579">
              <w:t>–</w:t>
            </w:r>
            <w:r w:rsidRPr="00F65579">
              <w:fldChar w:fldCharType="begin"/>
            </w:r>
            <w:r w:rsidRPr="00F65579">
              <w:instrText xml:space="preserve"> PAGEREF OHSPolicy_end \h </w:instrText>
            </w:r>
            <w:r w:rsidRPr="00F65579">
              <w:fldChar w:fldCharType="separate"/>
            </w:r>
            <w:r w:rsidR="002C2B48">
              <w:rPr>
                <w:noProof/>
              </w:rPr>
              <w:t>122</w:t>
            </w:r>
            <w:r w:rsidRPr="00F65579">
              <w:fldChar w:fldCharType="end"/>
            </w:r>
          </w:p>
        </w:tc>
      </w:tr>
      <w:tr w:rsidR="0026542F" w:rsidRPr="00F65579" w14:paraId="77973DE3" w14:textId="77777777" w:rsidTr="0026542F">
        <w:tc>
          <w:tcPr>
            <w:tcW w:w="1458" w:type="dxa"/>
            <w:shd w:val="clear" w:color="auto" w:fill="auto"/>
          </w:tcPr>
          <w:p w14:paraId="48B19B41"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609DE3C1" w14:textId="77777777" w:rsidR="0026542F" w:rsidRPr="00F65579" w:rsidRDefault="0026542F" w:rsidP="0026542F">
            <w:pPr>
              <w:pStyle w:val="Tabletext"/>
            </w:pPr>
            <w:r w:rsidRPr="00F65579">
              <w:t xml:space="preserve">Summary of the financial results for the year </w:t>
            </w:r>
          </w:p>
        </w:tc>
        <w:tc>
          <w:tcPr>
            <w:tcW w:w="1170" w:type="dxa"/>
            <w:shd w:val="clear" w:color="auto" w:fill="auto"/>
          </w:tcPr>
          <w:p w14:paraId="24374678" w14:textId="44860A0B" w:rsidR="0026542F" w:rsidRPr="00F65579" w:rsidRDefault="0026542F" w:rsidP="0026542F">
            <w:pPr>
              <w:pStyle w:val="Tabletext"/>
            </w:pPr>
            <w:r w:rsidRPr="00F65579">
              <w:fldChar w:fldCharType="begin"/>
            </w:r>
            <w:r w:rsidRPr="00F65579">
              <w:instrText xml:space="preserve"> PAGEREF _Ref492626911 \h </w:instrText>
            </w:r>
            <w:r w:rsidRPr="00F65579">
              <w:fldChar w:fldCharType="separate"/>
            </w:r>
            <w:r w:rsidR="002C2B48">
              <w:rPr>
                <w:noProof/>
              </w:rPr>
              <w:t>37</w:t>
            </w:r>
            <w:r w:rsidRPr="00F65579">
              <w:fldChar w:fldCharType="end"/>
            </w:r>
          </w:p>
        </w:tc>
      </w:tr>
      <w:tr w:rsidR="0026542F" w:rsidRPr="00F65579" w14:paraId="41D5D263" w14:textId="77777777" w:rsidTr="0026542F">
        <w:tc>
          <w:tcPr>
            <w:tcW w:w="1458" w:type="dxa"/>
            <w:shd w:val="clear" w:color="auto" w:fill="auto"/>
          </w:tcPr>
          <w:p w14:paraId="002E1492"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02D7D61F" w14:textId="77777777" w:rsidR="0026542F" w:rsidRPr="00F65579" w:rsidRDefault="0026542F" w:rsidP="0026542F">
            <w:pPr>
              <w:pStyle w:val="Tabletext"/>
            </w:pPr>
            <w:r w:rsidRPr="00F65579">
              <w:t xml:space="preserve">Significant changes in financial position during the year </w:t>
            </w:r>
          </w:p>
        </w:tc>
        <w:tc>
          <w:tcPr>
            <w:tcW w:w="1170" w:type="dxa"/>
            <w:shd w:val="clear" w:color="auto" w:fill="auto"/>
          </w:tcPr>
          <w:p w14:paraId="2D3E15C4" w14:textId="514C44FF" w:rsidR="0026542F" w:rsidRPr="00F65579" w:rsidRDefault="0026542F" w:rsidP="0026542F">
            <w:pPr>
              <w:pStyle w:val="Tabletext"/>
            </w:pPr>
            <w:r w:rsidRPr="00F65579">
              <w:fldChar w:fldCharType="begin"/>
            </w:r>
            <w:r w:rsidRPr="00F65579">
              <w:instrText xml:space="preserve"> PAGEREF _Ref492626953 \h </w:instrText>
            </w:r>
            <w:r w:rsidRPr="00F65579">
              <w:fldChar w:fldCharType="separate"/>
            </w:r>
            <w:r w:rsidR="002C2B48">
              <w:rPr>
                <w:noProof/>
              </w:rPr>
              <w:t>37</w:t>
            </w:r>
            <w:r w:rsidRPr="00F65579">
              <w:fldChar w:fldCharType="end"/>
            </w:r>
          </w:p>
        </w:tc>
      </w:tr>
      <w:tr w:rsidR="0026542F" w:rsidRPr="00F65579" w14:paraId="595DFAF3" w14:textId="77777777" w:rsidTr="0026542F">
        <w:tc>
          <w:tcPr>
            <w:tcW w:w="1458" w:type="dxa"/>
            <w:shd w:val="clear" w:color="auto" w:fill="auto"/>
          </w:tcPr>
          <w:p w14:paraId="42F503E2"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4CA2C413" w14:textId="77777777" w:rsidR="0026542F" w:rsidRPr="00F65579" w:rsidRDefault="0026542F" w:rsidP="0026542F">
            <w:pPr>
              <w:pStyle w:val="Tabletext"/>
            </w:pPr>
            <w:r w:rsidRPr="00F65579">
              <w:t xml:space="preserve">Major changes or factors affecting performance </w:t>
            </w:r>
          </w:p>
        </w:tc>
        <w:tc>
          <w:tcPr>
            <w:tcW w:w="1170" w:type="dxa"/>
            <w:shd w:val="clear" w:color="auto" w:fill="auto"/>
          </w:tcPr>
          <w:p w14:paraId="1B48F7FA" w14:textId="715D7FC3" w:rsidR="0026542F" w:rsidRPr="00F65579" w:rsidRDefault="0026542F" w:rsidP="0026542F">
            <w:pPr>
              <w:pStyle w:val="Tabletext"/>
            </w:pPr>
            <w:r w:rsidRPr="00F65579">
              <w:fldChar w:fldCharType="begin"/>
            </w:r>
            <w:r w:rsidRPr="00F65579">
              <w:instrText xml:space="preserve"> PAGEREF _Ref492626993 \h </w:instrText>
            </w:r>
            <w:r w:rsidRPr="00F65579">
              <w:fldChar w:fldCharType="separate"/>
            </w:r>
            <w:r w:rsidR="002C2B48">
              <w:rPr>
                <w:noProof/>
              </w:rPr>
              <w:t>13</w:t>
            </w:r>
            <w:r w:rsidRPr="00F65579">
              <w:fldChar w:fldCharType="end"/>
            </w:r>
          </w:p>
        </w:tc>
      </w:tr>
      <w:tr w:rsidR="0026542F" w:rsidRPr="00F65579" w14:paraId="48513762" w14:textId="77777777" w:rsidTr="0026542F">
        <w:tc>
          <w:tcPr>
            <w:tcW w:w="1458" w:type="dxa"/>
            <w:shd w:val="clear" w:color="auto" w:fill="auto"/>
          </w:tcPr>
          <w:p w14:paraId="057120E9"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60083BF2" w14:textId="77777777" w:rsidR="0026542F" w:rsidRPr="00F65579" w:rsidRDefault="0026542F" w:rsidP="0026542F">
            <w:pPr>
              <w:pStyle w:val="Tabletext"/>
            </w:pPr>
            <w:r w:rsidRPr="00F65579">
              <w:t>Subsequent events</w:t>
            </w:r>
          </w:p>
        </w:tc>
        <w:tc>
          <w:tcPr>
            <w:tcW w:w="1170" w:type="dxa"/>
            <w:shd w:val="clear" w:color="auto" w:fill="auto"/>
          </w:tcPr>
          <w:p w14:paraId="36F0A0AF" w14:textId="0903D85E" w:rsidR="0026542F" w:rsidRPr="00F65579" w:rsidRDefault="0026542F" w:rsidP="0026542F">
            <w:pPr>
              <w:pStyle w:val="Tabletext"/>
            </w:pPr>
            <w:r w:rsidRPr="00F65579">
              <w:fldChar w:fldCharType="begin"/>
            </w:r>
            <w:r w:rsidRPr="00F65579">
              <w:instrText xml:space="preserve"> PAGEREF _Ref492627084 \h </w:instrText>
            </w:r>
            <w:r w:rsidRPr="00F65579">
              <w:fldChar w:fldCharType="separate"/>
            </w:r>
            <w:r w:rsidR="002C2B48">
              <w:rPr>
                <w:noProof/>
              </w:rPr>
              <w:t>98</w:t>
            </w:r>
            <w:r w:rsidRPr="00F65579">
              <w:fldChar w:fldCharType="end"/>
            </w:r>
          </w:p>
        </w:tc>
      </w:tr>
      <w:tr w:rsidR="0026542F" w:rsidRPr="00F65579" w14:paraId="47E14489" w14:textId="77777777" w:rsidTr="0026542F">
        <w:tc>
          <w:tcPr>
            <w:tcW w:w="1458" w:type="dxa"/>
            <w:shd w:val="clear" w:color="auto" w:fill="auto"/>
          </w:tcPr>
          <w:p w14:paraId="6EC69453"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5335194E" w14:textId="77777777" w:rsidR="0026542F" w:rsidRPr="00F65579" w:rsidRDefault="0026542F" w:rsidP="0026542F">
            <w:pPr>
              <w:pStyle w:val="Tabletext"/>
            </w:pPr>
            <w:r w:rsidRPr="00F65579">
              <w:t xml:space="preserve">Application and operation of </w:t>
            </w:r>
            <w:r w:rsidRPr="00F65579">
              <w:rPr>
                <w:i/>
              </w:rPr>
              <w:t>Freedom of Information Act 1982</w:t>
            </w:r>
            <w:r w:rsidRPr="00F65579">
              <w:t xml:space="preserve"> </w:t>
            </w:r>
          </w:p>
        </w:tc>
        <w:tc>
          <w:tcPr>
            <w:tcW w:w="1170" w:type="dxa"/>
            <w:shd w:val="clear" w:color="auto" w:fill="auto"/>
          </w:tcPr>
          <w:p w14:paraId="3718A791" w14:textId="7E919B8C" w:rsidR="0026542F" w:rsidRPr="00F65579" w:rsidRDefault="0026542F" w:rsidP="0026542F">
            <w:pPr>
              <w:pStyle w:val="Tabletext"/>
            </w:pPr>
            <w:r w:rsidRPr="00F65579">
              <w:fldChar w:fldCharType="begin"/>
            </w:r>
            <w:r w:rsidRPr="00F65579">
              <w:instrText xml:space="preserve"> PAGEREF FOI \h </w:instrText>
            </w:r>
            <w:r w:rsidRPr="00F65579">
              <w:fldChar w:fldCharType="separate"/>
            </w:r>
            <w:r w:rsidR="002C2B48">
              <w:rPr>
                <w:noProof/>
              </w:rPr>
              <w:t>137</w:t>
            </w:r>
            <w:r w:rsidRPr="00F65579">
              <w:fldChar w:fldCharType="end"/>
            </w:r>
          </w:p>
        </w:tc>
      </w:tr>
      <w:tr w:rsidR="0026542F" w:rsidRPr="00F65579" w14:paraId="3E5FA330" w14:textId="77777777" w:rsidTr="0026542F">
        <w:tc>
          <w:tcPr>
            <w:tcW w:w="1458" w:type="dxa"/>
            <w:shd w:val="clear" w:color="auto" w:fill="auto"/>
          </w:tcPr>
          <w:p w14:paraId="280F13F6"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657D9630" w14:textId="77777777" w:rsidR="0026542F" w:rsidRPr="00F65579" w:rsidRDefault="0026542F" w:rsidP="0026542F">
            <w:pPr>
              <w:pStyle w:val="Tabletext"/>
            </w:pPr>
            <w:r w:rsidRPr="00F65579">
              <w:t xml:space="preserve">Compliance with building and maintenance provisions of </w:t>
            </w:r>
            <w:r w:rsidRPr="00F65579">
              <w:rPr>
                <w:i/>
              </w:rPr>
              <w:t>Building Act</w:t>
            </w:r>
            <w:r w:rsidRPr="00F65579">
              <w:rPr>
                <w:rFonts w:ascii="VIC" w:hAnsi="VIC"/>
                <w:i/>
              </w:rPr>
              <w:t xml:space="preserve"> </w:t>
            </w:r>
            <w:r w:rsidRPr="00F65579">
              <w:rPr>
                <w:i/>
              </w:rPr>
              <w:t>1993</w:t>
            </w:r>
          </w:p>
        </w:tc>
        <w:tc>
          <w:tcPr>
            <w:tcW w:w="1170" w:type="dxa"/>
            <w:shd w:val="clear" w:color="auto" w:fill="auto"/>
          </w:tcPr>
          <w:p w14:paraId="1DF796C4" w14:textId="03ECF646" w:rsidR="0026542F" w:rsidRPr="00F65579" w:rsidRDefault="0026542F" w:rsidP="0026542F">
            <w:pPr>
              <w:pStyle w:val="Tabletext"/>
            </w:pPr>
            <w:r w:rsidRPr="00F65579">
              <w:fldChar w:fldCharType="begin"/>
            </w:r>
            <w:r w:rsidRPr="00F65579">
              <w:instrText xml:space="preserve"> PAGEREF BuildingAct \h </w:instrText>
            </w:r>
            <w:r w:rsidRPr="00F65579">
              <w:fldChar w:fldCharType="separate"/>
            </w:r>
            <w:r w:rsidR="002C2B48">
              <w:rPr>
                <w:noProof/>
              </w:rPr>
              <w:t>143</w:t>
            </w:r>
            <w:r w:rsidRPr="00F65579">
              <w:fldChar w:fldCharType="end"/>
            </w:r>
          </w:p>
        </w:tc>
      </w:tr>
      <w:tr w:rsidR="0026542F" w:rsidRPr="00F65579" w14:paraId="217F3AE6" w14:textId="77777777" w:rsidTr="0026542F">
        <w:tc>
          <w:tcPr>
            <w:tcW w:w="1458" w:type="dxa"/>
            <w:shd w:val="clear" w:color="auto" w:fill="auto"/>
          </w:tcPr>
          <w:p w14:paraId="760434F0"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1A6FC67D" w14:textId="77777777" w:rsidR="0026542F" w:rsidRPr="00F65579" w:rsidRDefault="0026542F" w:rsidP="0026542F">
            <w:pPr>
              <w:pStyle w:val="Tabletext"/>
            </w:pPr>
            <w:r w:rsidRPr="00F65579">
              <w:t xml:space="preserve">Statement on National Competition Policy </w:t>
            </w:r>
          </w:p>
        </w:tc>
        <w:tc>
          <w:tcPr>
            <w:tcW w:w="1170" w:type="dxa"/>
            <w:shd w:val="clear" w:color="auto" w:fill="auto"/>
          </w:tcPr>
          <w:p w14:paraId="4D1E6115" w14:textId="142C181C" w:rsidR="0026542F" w:rsidRPr="00F65579" w:rsidRDefault="0026542F" w:rsidP="0026542F">
            <w:pPr>
              <w:pStyle w:val="Tabletext"/>
            </w:pPr>
            <w:r w:rsidRPr="00F65579">
              <w:fldChar w:fldCharType="begin"/>
            </w:r>
            <w:r w:rsidRPr="00F65579">
              <w:instrText xml:space="preserve"> PAGEREF NatCompetitionPolicy1 \h </w:instrText>
            </w:r>
            <w:r w:rsidRPr="00F65579">
              <w:fldChar w:fldCharType="separate"/>
            </w:r>
            <w:r w:rsidR="002C2B48">
              <w:rPr>
                <w:noProof/>
              </w:rPr>
              <w:t>144</w:t>
            </w:r>
            <w:r w:rsidRPr="00F65579">
              <w:fldChar w:fldCharType="end"/>
            </w:r>
            <w:r w:rsidRPr="00F65579">
              <w:t>–</w:t>
            </w:r>
            <w:r w:rsidRPr="00F65579">
              <w:fldChar w:fldCharType="begin"/>
            </w:r>
            <w:r w:rsidRPr="00F65579">
              <w:instrText xml:space="preserve"> PAGEREF NatCompetitionPolicy2 \h </w:instrText>
            </w:r>
            <w:r w:rsidRPr="00F65579">
              <w:fldChar w:fldCharType="separate"/>
            </w:r>
            <w:r w:rsidR="002C2B48">
              <w:rPr>
                <w:noProof/>
              </w:rPr>
              <w:t>144</w:t>
            </w:r>
            <w:r w:rsidRPr="00F65579">
              <w:fldChar w:fldCharType="end"/>
            </w:r>
          </w:p>
        </w:tc>
      </w:tr>
      <w:tr w:rsidR="0026542F" w:rsidRPr="00F65579" w14:paraId="2A5749FF" w14:textId="77777777" w:rsidTr="0026542F">
        <w:tc>
          <w:tcPr>
            <w:tcW w:w="1458" w:type="dxa"/>
            <w:shd w:val="clear" w:color="auto" w:fill="auto"/>
          </w:tcPr>
          <w:p w14:paraId="29033BFC"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7C20EF63" w14:textId="77777777" w:rsidR="0026542F" w:rsidRPr="00F65579" w:rsidRDefault="0026542F" w:rsidP="0026542F">
            <w:pPr>
              <w:pStyle w:val="Tabletext"/>
            </w:pPr>
            <w:r w:rsidRPr="00F65579">
              <w:t xml:space="preserve">Application and operation of the </w:t>
            </w:r>
            <w:r w:rsidRPr="00F65579">
              <w:rPr>
                <w:i/>
              </w:rPr>
              <w:t>Protected Disclosure Act 2012</w:t>
            </w:r>
          </w:p>
        </w:tc>
        <w:tc>
          <w:tcPr>
            <w:tcW w:w="1170" w:type="dxa"/>
            <w:shd w:val="clear" w:color="auto" w:fill="auto"/>
          </w:tcPr>
          <w:p w14:paraId="168C95B0" w14:textId="3F97CFBA" w:rsidR="0026542F" w:rsidRPr="00F65579" w:rsidRDefault="0026542F" w:rsidP="0026542F">
            <w:pPr>
              <w:pStyle w:val="Tabletext"/>
            </w:pPr>
            <w:r w:rsidRPr="00F65579">
              <w:fldChar w:fldCharType="begin"/>
            </w:r>
            <w:r w:rsidRPr="00F65579">
              <w:instrText xml:space="preserve"> PAGEREF _Ref492629117 \h </w:instrText>
            </w:r>
            <w:r w:rsidRPr="00F65579">
              <w:fldChar w:fldCharType="separate"/>
            </w:r>
            <w:r w:rsidR="002C2B48">
              <w:rPr>
                <w:noProof/>
              </w:rPr>
              <w:t>145</w:t>
            </w:r>
            <w:r w:rsidRPr="00F65579">
              <w:fldChar w:fldCharType="end"/>
            </w:r>
          </w:p>
        </w:tc>
      </w:tr>
      <w:tr w:rsidR="0026542F" w:rsidRPr="00F65579" w14:paraId="6ED1E960" w14:textId="77777777" w:rsidTr="0026542F">
        <w:tc>
          <w:tcPr>
            <w:tcW w:w="1458" w:type="dxa"/>
            <w:shd w:val="clear" w:color="auto" w:fill="auto"/>
          </w:tcPr>
          <w:p w14:paraId="71BE72EE" w14:textId="77777777" w:rsidR="0026542F" w:rsidRPr="00F65579" w:rsidDel="006648CC"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324C169D" w14:textId="77777777" w:rsidR="0026542F" w:rsidRPr="00F65579" w:rsidRDefault="0026542F" w:rsidP="0026542F">
            <w:pPr>
              <w:pStyle w:val="Tabletext"/>
            </w:pPr>
            <w:r w:rsidRPr="00F65579">
              <w:t xml:space="preserve">Application and operation of the </w:t>
            </w:r>
            <w:r w:rsidRPr="00F65579">
              <w:rPr>
                <w:i/>
              </w:rPr>
              <w:t>Carers Recognition Act 2012</w:t>
            </w:r>
          </w:p>
        </w:tc>
        <w:tc>
          <w:tcPr>
            <w:tcW w:w="1170" w:type="dxa"/>
            <w:shd w:val="clear" w:color="auto" w:fill="auto"/>
          </w:tcPr>
          <w:p w14:paraId="2C0C4C25" w14:textId="77777777" w:rsidR="0026542F" w:rsidRPr="00F65579" w:rsidRDefault="0026542F" w:rsidP="0026542F">
            <w:pPr>
              <w:pStyle w:val="Tabletext"/>
            </w:pPr>
            <w:r w:rsidRPr="00F65579">
              <w:t>n/a</w:t>
            </w:r>
          </w:p>
        </w:tc>
      </w:tr>
      <w:tr w:rsidR="0026542F" w:rsidRPr="00F65579" w14:paraId="51255DA9" w14:textId="77777777" w:rsidTr="0026542F">
        <w:tc>
          <w:tcPr>
            <w:tcW w:w="1458" w:type="dxa"/>
            <w:shd w:val="clear" w:color="auto" w:fill="auto"/>
          </w:tcPr>
          <w:p w14:paraId="05F30216"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56A3C35B" w14:textId="77777777" w:rsidR="0026542F" w:rsidRPr="00F65579" w:rsidRDefault="0026542F" w:rsidP="0026542F">
            <w:pPr>
              <w:pStyle w:val="Tabletext"/>
            </w:pPr>
            <w:r w:rsidRPr="00F65579">
              <w:t>Details of consultancies over $10</w:t>
            </w:r>
            <w:r w:rsidRPr="00F65579">
              <w:rPr>
                <w:rFonts w:ascii="VIC" w:hAnsi="VIC"/>
              </w:rPr>
              <w:t xml:space="preserve"> </w:t>
            </w:r>
            <w:r w:rsidRPr="00F65579">
              <w:t xml:space="preserve">000 </w:t>
            </w:r>
          </w:p>
        </w:tc>
        <w:tc>
          <w:tcPr>
            <w:tcW w:w="1170" w:type="dxa"/>
            <w:shd w:val="clear" w:color="auto" w:fill="auto"/>
          </w:tcPr>
          <w:p w14:paraId="638A7131" w14:textId="7557215A" w:rsidR="0026542F" w:rsidRPr="00F65579" w:rsidRDefault="0026542F" w:rsidP="0026542F">
            <w:pPr>
              <w:pStyle w:val="Tabletext"/>
            </w:pPr>
            <w:r w:rsidRPr="00F65579">
              <w:fldChar w:fldCharType="begin"/>
            </w:r>
            <w:r w:rsidRPr="00F65579">
              <w:instrText xml:space="preserve"> PAGEREF _Ref492630865 \h </w:instrText>
            </w:r>
            <w:r w:rsidRPr="00F65579">
              <w:fldChar w:fldCharType="separate"/>
            </w:r>
            <w:r w:rsidR="002C2B48">
              <w:rPr>
                <w:noProof/>
              </w:rPr>
              <w:t>136</w:t>
            </w:r>
            <w:r w:rsidRPr="00F65579">
              <w:fldChar w:fldCharType="end"/>
            </w:r>
          </w:p>
        </w:tc>
      </w:tr>
      <w:tr w:rsidR="0026542F" w:rsidRPr="00F65579" w14:paraId="1A8CB95B" w14:textId="77777777" w:rsidTr="0026542F">
        <w:tc>
          <w:tcPr>
            <w:tcW w:w="1458" w:type="dxa"/>
            <w:shd w:val="clear" w:color="auto" w:fill="auto"/>
          </w:tcPr>
          <w:p w14:paraId="2186F5B6"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518D0E60" w14:textId="77777777" w:rsidR="0026542F" w:rsidRPr="00F65579" w:rsidRDefault="0026542F" w:rsidP="0026542F">
            <w:pPr>
              <w:pStyle w:val="Tabletext"/>
            </w:pPr>
            <w:r w:rsidRPr="00F65579">
              <w:t>Details of consultancies under $10</w:t>
            </w:r>
            <w:r w:rsidRPr="00F65579">
              <w:rPr>
                <w:rFonts w:ascii="VIC" w:hAnsi="VIC"/>
              </w:rPr>
              <w:t xml:space="preserve"> </w:t>
            </w:r>
            <w:r w:rsidRPr="00F65579">
              <w:t xml:space="preserve">000 </w:t>
            </w:r>
          </w:p>
        </w:tc>
        <w:tc>
          <w:tcPr>
            <w:tcW w:w="1170" w:type="dxa"/>
            <w:shd w:val="clear" w:color="auto" w:fill="auto"/>
          </w:tcPr>
          <w:p w14:paraId="2B6D48C0" w14:textId="7355DCD2" w:rsidR="0026542F" w:rsidRPr="00F65579" w:rsidRDefault="0026542F" w:rsidP="0026542F">
            <w:pPr>
              <w:pStyle w:val="Tabletext"/>
            </w:pPr>
            <w:r w:rsidRPr="00F65579">
              <w:fldChar w:fldCharType="begin"/>
            </w:r>
            <w:r w:rsidRPr="00F65579">
              <w:instrText xml:space="preserve"> PAGEREF _Ref492630870 \h </w:instrText>
            </w:r>
            <w:r w:rsidRPr="00F65579">
              <w:fldChar w:fldCharType="separate"/>
            </w:r>
            <w:r w:rsidR="002C2B48">
              <w:rPr>
                <w:noProof/>
              </w:rPr>
              <w:t>136</w:t>
            </w:r>
            <w:r w:rsidRPr="00F65579">
              <w:fldChar w:fldCharType="end"/>
            </w:r>
          </w:p>
        </w:tc>
      </w:tr>
      <w:tr w:rsidR="0026542F" w:rsidRPr="00F65579" w14:paraId="6C9129DD" w14:textId="77777777" w:rsidTr="0026542F">
        <w:tc>
          <w:tcPr>
            <w:tcW w:w="1458" w:type="dxa"/>
            <w:shd w:val="clear" w:color="auto" w:fill="auto"/>
          </w:tcPr>
          <w:p w14:paraId="23AF961A" w14:textId="77777777" w:rsidR="0026542F" w:rsidRPr="00F65579" w:rsidRDefault="0026542F" w:rsidP="0026542F">
            <w:pPr>
              <w:pStyle w:val="Tabletext"/>
            </w:pPr>
            <w:r w:rsidRPr="00F65579">
              <w:t>FRD 22H</w:t>
            </w:r>
          </w:p>
        </w:tc>
        <w:tc>
          <w:tcPr>
            <w:tcW w:w="5760" w:type="dxa"/>
            <w:shd w:val="clear" w:color="auto" w:fill="auto"/>
          </w:tcPr>
          <w:p w14:paraId="221E2635" w14:textId="77777777" w:rsidR="0026542F" w:rsidRPr="00F65579" w:rsidRDefault="0026542F" w:rsidP="0026542F">
            <w:pPr>
              <w:pStyle w:val="Tabletext"/>
            </w:pPr>
            <w:r w:rsidRPr="00F65579">
              <w:t>Disclosure of government advertising expenditure</w:t>
            </w:r>
          </w:p>
        </w:tc>
        <w:tc>
          <w:tcPr>
            <w:tcW w:w="1170" w:type="dxa"/>
            <w:shd w:val="clear" w:color="auto" w:fill="auto"/>
          </w:tcPr>
          <w:p w14:paraId="79AC9305" w14:textId="272CC748" w:rsidR="0026542F" w:rsidRPr="00F65579" w:rsidRDefault="0026542F" w:rsidP="0026542F">
            <w:pPr>
              <w:pStyle w:val="Tabletext"/>
            </w:pPr>
            <w:r w:rsidRPr="00F65579">
              <w:fldChar w:fldCharType="begin"/>
            </w:r>
            <w:r w:rsidRPr="00F65579">
              <w:instrText xml:space="preserve"> PAGEREF GovernmentAdvertising \h </w:instrText>
            </w:r>
            <w:r w:rsidRPr="00F65579">
              <w:fldChar w:fldCharType="separate"/>
            </w:r>
            <w:r w:rsidR="002C2B48">
              <w:rPr>
                <w:noProof/>
              </w:rPr>
              <w:t>136</w:t>
            </w:r>
            <w:r w:rsidRPr="00F65579">
              <w:fldChar w:fldCharType="end"/>
            </w:r>
          </w:p>
        </w:tc>
      </w:tr>
      <w:tr w:rsidR="0026542F" w:rsidRPr="00F65579" w14:paraId="721ADEE4" w14:textId="77777777" w:rsidTr="0026542F">
        <w:tc>
          <w:tcPr>
            <w:tcW w:w="1458" w:type="dxa"/>
            <w:shd w:val="clear" w:color="auto" w:fill="auto"/>
          </w:tcPr>
          <w:p w14:paraId="17FFF7A7" w14:textId="77777777" w:rsidR="0026542F" w:rsidRPr="00F65579" w:rsidRDefault="0026542F" w:rsidP="0026542F">
            <w:pPr>
              <w:pStyle w:val="Tabletext"/>
            </w:pPr>
            <w:r w:rsidRPr="00F65579">
              <w:t>FRD 22H</w:t>
            </w:r>
          </w:p>
        </w:tc>
        <w:tc>
          <w:tcPr>
            <w:tcW w:w="5760" w:type="dxa"/>
            <w:shd w:val="clear" w:color="auto" w:fill="auto"/>
          </w:tcPr>
          <w:p w14:paraId="51CC7897" w14:textId="77777777" w:rsidR="0026542F" w:rsidRPr="00F65579" w:rsidRDefault="0026542F" w:rsidP="0026542F">
            <w:pPr>
              <w:pStyle w:val="Tabletext"/>
            </w:pPr>
            <w:r w:rsidRPr="00F65579">
              <w:t>Disclosure of ICT expenditure</w:t>
            </w:r>
          </w:p>
        </w:tc>
        <w:tc>
          <w:tcPr>
            <w:tcW w:w="1170" w:type="dxa"/>
            <w:shd w:val="clear" w:color="auto" w:fill="auto"/>
          </w:tcPr>
          <w:p w14:paraId="2C3B182A" w14:textId="3D28B42A" w:rsidR="0026542F" w:rsidRPr="00F65579" w:rsidRDefault="0026542F" w:rsidP="0026542F">
            <w:pPr>
              <w:pStyle w:val="Tabletext"/>
            </w:pPr>
            <w:r w:rsidRPr="00F65579">
              <w:fldChar w:fldCharType="begin"/>
            </w:r>
            <w:r w:rsidRPr="00F65579">
              <w:instrText xml:space="preserve"> PAGEREF _Ref492631101 \h </w:instrText>
            </w:r>
            <w:r w:rsidRPr="00F65579">
              <w:fldChar w:fldCharType="separate"/>
            </w:r>
            <w:r w:rsidR="002C2B48">
              <w:rPr>
                <w:noProof/>
              </w:rPr>
              <w:t>136</w:t>
            </w:r>
            <w:r w:rsidRPr="00F65579">
              <w:fldChar w:fldCharType="end"/>
            </w:r>
          </w:p>
        </w:tc>
      </w:tr>
      <w:tr w:rsidR="0026542F" w:rsidRPr="00F65579" w14:paraId="1A78E3BF" w14:textId="77777777" w:rsidTr="0026542F">
        <w:tc>
          <w:tcPr>
            <w:tcW w:w="1458" w:type="dxa"/>
            <w:shd w:val="clear" w:color="auto" w:fill="auto"/>
          </w:tcPr>
          <w:p w14:paraId="0BE5D6A7" w14:textId="77777777" w:rsidR="0026542F" w:rsidRPr="00F65579" w:rsidRDefault="0026542F" w:rsidP="0026542F">
            <w:pPr>
              <w:pStyle w:val="Tabletext"/>
            </w:pPr>
            <w:r w:rsidRPr="00F65579">
              <w:t>FRD</w:t>
            </w:r>
            <w:r w:rsidRPr="00F65579">
              <w:rPr>
                <w:rFonts w:ascii="VIC" w:hAnsi="VIC"/>
              </w:rPr>
              <w:t xml:space="preserve"> </w:t>
            </w:r>
            <w:r w:rsidRPr="00F65579">
              <w:t>22H</w:t>
            </w:r>
          </w:p>
        </w:tc>
        <w:tc>
          <w:tcPr>
            <w:tcW w:w="5760" w:type="dxa"/>
            <w:shd w:val="clear" w:color="auto" w:fill="auto"/>
          </w:tcPr>
          <w:p w14:paraId="0B688808" w14:textId="77777777" w:rsidR="0026542F" w:rsidRPr="00F65579" w:rsidRDefault="0026542F" w:rsidP="0026542F">
            <w:pPr>
              <w:pStyle w:val="Tabletext"/>
            </w:pPr>
            <w:r w:rsidRPr="00F65579">
              <w:t xml:space="preserve">Statement of availability of other information </w:t>
            </w:r>
          </w:p>
        </w:tc>
        <w:tc>
          <w:tcPr>
            <w:tcW w:w="1170" w:type="dxa"/>
            <w:shd w:val="clear" w:color="auto" w:fill="auto"/>
          </w:tcPr>
          <w:p w14:paraId="443759B2" w14:textId="27310C30" w:rsidR="0026542F" w:rsidRPr="00F65579" w:rsidRDefault="0026542F" w:rsidP="0026542F">
            <w:pPr>
              <w:pStyle w:val="Tabletext"/>
            </w:pPr>
            <w:r w:rsidRPr="00F65579">
              <w:fldChar w:fldCharType="begin"/>
            </w:r>
            <w:r w:rsidRPr="00F65579">
              <w:instrText xml:space="preserve"> PAGEREF InfoOnRequest \h </w:instrText>
            </w:r>
            <w:r w:rsidRPr="00F65579">
              <w:fldChar w:fldCharType="separate"/>
            </w:r>
            <w:r w:rsidR="002C2B48">
              <w:rPr>
                <w:noProof/>
              </w:rPr>
              <w:t>146</w:t>
            </w:r>
            <w:r w:rsidRPr="00F65579">
              <w:fldChar w:fldCharType="end"/>
            </w:r>
          </w:p>
        </w:tc>
      </w:tr>
      <w:tr w:rsidR="0026542F" w:rsidRPr="00F65579" w14:paraId="7F0CF49A" w14:textId="77777777" w:rsidTr="0026542F">
        <w:tc>
          <w:tcPr>
            <w:tcW w:w="1458" w:type="dxa"/>
            <w:shd w:val="clear" w:color="auto" w:fill="auto"/>
          </w:tcPr>
          <w:p w14:paraId="2AC5E750" w14:textId="77777777" w:rsidR="0026542F" w:rsidRPr="00F65579" w:rsidRDefault="0026542F" w:rsidP="0026542F">
            <w:pPr>
              <w:pStyle w:val="Tabletext"/>
            </w:pPr>
            <w:r w:rsidRPr="00F65579">
              <w:t>FRD</w:t>
            </w:r>
            <w:r w:rsidRPr="00F65579">
              <w:rPr>
                <w:rFonts w:ascii="VIC" w:hAnsi="VIC"/>
              </w:rPr>
              <w:t xml:space="preserve"> </w:t>
            </w:r>
            <w:r w:rsidRPr="00F65579">
              <w:t>24D</w:t>
            </w:r>
          </w:p>
        </w:tc>
        <w:tc>
          <w:tcPr>
            <w:tcW w:w="5760" w:type="dxa"/>
            <w:shd w:val="clear" w:color="auto" w:fill="auto"/>
          </w:tcPr>
          <w:p w14:paraId="0547A223" w14:textId="77777777" w:rsidR="0026542F" w:rsidRPr="00F65579" w:rsidRDefault="0026542F" w:rsidP="0026542F">
            <w:pPr>
              <w:pStyle w:val="Tabletext"/>
            </w:pPr>
            <w:r w:rsidRPr="00F65579">
              <w:t>Reporting of office</w:t>
            </w:r>
            <w:r w:rsidRPr="00F65579">
              <w:noBreakHyphen/>
              <w:t>based environmental impacts</w:t>
            </w:r>
          </w:p>
        </w:tc>
        <w:tc>
          <w:tcPr>
            <w:tcW w:w="1170" w:type="dxa"/>
            <w:shd w:val="clear" w:color="auto" w:fill="auto"/>
          </w:tcPr>
          <w:p w14:paraId="2823C36D" w14:textId="0A1A943B" w:rsidR="0026542F" w:rsidRPr="00F65579" w:rsidRDefault="0026542F" w:rsidP="0026542F">
            <w:pPr>
              <w:pStyle w:val="Tabletext"/>
            </w:pPr>
            <w:r w:rsidRPr="00F65579">
              <w:fldChar w:fldCharType="begin"/>
            </w:r>
            <w:r w:rsidRPr="00F65579">
              <w:instrText xml:space="preserve"> PAGEREF Environmental_start \h </w:instrText>
            </w:r>
            <w:r w:rsidRPr="00F65579">
              <w:fldChar w:fldCharType="separate"/>
            </w:r>
            <w:r w:rsidR="002C2B48">
              <w:rPr>
                <w:noProof/>
              </w:rPr>
              <w:t>123</w:t>
            </w:r>
            <w:r w:rsidRPr="00F65579">
              <w:fldChar w:fldCharType="end"/>
            </w:r>
            <w:r w:rsidRPr="00F65579">
              <w:t>–</w:t>
            </w:r>
            <w:r w:rsidRPr="00F65579">
              <w:fldChar w:fldCharType="begin"/>
            </w:r>
            <w:r w:rsidRPr="00F65579">
              <w:instrText xml:space="preserve"> PAGEREF Environmental_end \h </w:instrText>
            </w:r>
            <w:r w:rsidRPr="00F65579">
              <w:fldChar w:fldCharType="separate"/>
            </w:r>
            <w:r w:rsidR="002C2B48">
              <w:rPr>
                <w:noProof/>
              </w:rPr>
              <w:t>129</w:t>
            </w:r>
            <w:r w:rsidRPr="00F65579">
              <w:fldChar w:fldCharType="end"/>
            </w:r>
          </w:p>
        </w:tc>
      </w:tr>
      <w:tr w:rsidR="0026542F" w:rsidRPr="00F65579" w14:paraId="74056650" w14:textId="77777777" w:rsidTr="0026542F">
        <w:tc>
          <w:tcPr>
            <w:tcW w:w="1458" w:type="dxa"/>
            <w:shd w:val="clear" w:color="auto" w:fill="auto"/>
          </w:tcPr>
          <w:p w14:paraId="2F10A724" w14:textId="77777777" w:rsidR="0026542F" w:rsidRPr="00F65579" w:rsidRDefault="0026542F" w:rsidP="0026542F">
            <w:pPr>
              <w:pStyle w:val="Tabletext"/>
            </w:pPr>
            <w:r w:rsidRPr="00F65579">
              <w:t>FRD</w:t>
            </w:r>
            <w:r w:rsidRPr="00F65579">
              <w:rPr>
                <w:rFonts w:ascii="VIC" w:hAnsi="VIC"/>
              </w:rPr>
              <w:t xml:space="preserve"> </w:t>
            </w:r>
            <w:r w:rsidRPr="00F65579">
              <w:t>25D</w:t>
            </w:r>
          </w:p>
        </w:tc>
        <w:tc>
          <w:tcPr>
            <w:tcW w:w="5760" w:type="dxa"/>
            <w:shd w:val="clear" w:color="auto" w:fill="auto"/>
          </w:tcPr>
          <w:p w14:paraId="2CE8D8D6" w14:textId="5C8C1DD6" w:rsidR="0026542F" w:rsidRPr="00F65579" w:rsidRDefault="0026542F" w:rsidP="0026542F">
            <w:pPr>
              <w:pStyle w:val="Tabletext"/>
            </w:pPr>
            <w:r w:rsidRPr="00F65579">
              <w:t>Local Jobs First</w:t>
            </w:r>
          </w:p>
        </w:tc>
        <w:tc>
          <w:tcPr>
            <w:tcW w:w="1170" w:type="dxa"/>
            <w:shd w:val="clear" w:color="auto" w:fill="auto"/>
          </w:tcPr>
          <w:p w14:paraId="7BD34B87" w14:textId="1D761FC5" w:rsidR="0026542F" w:rsidRPr="00F65579" w:rsidRDefault="0026542F" w:rsidP="0026542F">
            <w:pPr>
              <w:pStyle w:val="Tabletext"/>
            </w:pPr>
            <w:r w:rsidRPr="00F65579">
              <w:fldChar w:fldCharType="begin"/>
            </w:r>
            <w:r w:rsidRPr="00F65579">
              <w:instrText xml:space="preserve"> PAGEREF LocalJobsFirst \h </w:instrText>
            </w:r>
            <w:r w:rsidRPr="00F65579">
              <w:fldChar w:fldCharType="separate"/>
            </w:r>
            <w:r w:rsidR="002C2B48">
              <w:rPr>
                <w:noProof/>
              </w:rPr>
              <w:t>135</w:t>
            </w:r>
            <w:r w:rsidRPr="00F65579">
              <w:fldChar w:fldCharType="end"/>
            </w:r>
          </w:p>
        </w:tc>
      </w:tr>
      <w:tr w:rsidR="0026542F" w:rsidRPr="00F65579" w14:paraId="6ACF6712" w14:textId="77777777" w:rsidTr="0026542F">
        <w:tc>
          <w:tcPr>
            <w:tcW w:w="1458" w:type="dxa"/>
            <w:shd w:val="clear" w:color="auto" w:fill="auto"/>
          </w:tcPr>
          <w:p w14:paraId="0E32F70A" w14:textId="77777777" w:rsidR="0026542F" w:rsidRPr="00F65579" w:rsidRDefault="0026542F" w:rsidP="0026542F">
            <w:pPr>
              <w:pStyle w:val="Tabletext"/>
            </w:pPr>
            <w:r w:rsidRPr="00F65579">
              <w:t>FRD</w:t>
            </w:r>
            <w:r w:rsidRPr="00F65579">
              <w:rPr>
                <w:rFonts w:ascii="VIC" w:hAnsi="VIC"/>
              </w:rPr>
              <w:t xml:space="preserve"> </w:t>
            </w:r>
            <w:r w:rsidRPr="00F65579">
              <w:t>29C</w:t>
            </w:r>
          </w:p>
        </w:tc>
        <w:tc>
          <w:tcPr>
            <w:tcW w:w="5760" w:type="dxa"/>
            <w:shd w:val="clear" w:color="auto" w:fill="auto"/>
          </w:tcPr>
          <w:p w14:paraId="543BE45E" w14:textId="77777777" w:rsidR="0026542F" w:rsidRPr="00F65579" w:rsidRDefault="0026542F" w:rsidP="0026542F">
            <w:pPr>
              <w:pStyle w:val="Tabletext"/>
            </w:pPr>
            <w:r w:rsidRPr="00F65579">
              <w:t>Workforce data disclosures</w:t>
            </w:r>
          </w:p>
        </w:tc>
        <w:tc>
          <w:tcPr>
            <w:tcW w:w="1170" w:type="dxa"/>
            <w:shd w:val="clear" w:color="auto" w:fill="auto"/>
          </w:tcPr>
          <w:p w14:paraId="18B4CAA9" w14:textId="64FBF071" w:rsidR="0026542F" w:rsidRPr="00F65579" w:rsidRDefault="0026542F" w:rsidP="0026542F">
            <w:pPr>
              <w:pStyle w:val="Tabletext"/>
            </w:pPr>
            <w:r w:rsidRPr="00F65579">
              <w:fldChar w:fldCharType="begin"/>
            </w:r>
            <w:r w:rsidRPr="00F65579">
              <w:instrText xml:space="preserve"> PAGEREF Workforce1 \h </w:instrText>
            </w:r>
            <w:r w:rsidRPr="00F65579">
              <w:fldChar w:fldCharType="separate"/>
            </w:r>
            <w:r w:rsidR="002C2B48">
              <w:rPr>
                <w:noProof/>
              </w:rPr>
              <w:t>105</w:t>
            </w:r>
            <w:r w:rsidRPr="00F65579">
              <w:fldChar w:fldCharType="end"/>
            </w:r>
            <w:r w:rsidRPr="00F65579">
              <w:t>–</w:t>
            </w:r>
            <w:r w:rsidRPr="00F65579">
              <w:fldChar w:fldCharType="begin"/>
            </w:r>
            <w:r w:rsidRPr="00F65579">
              <w:instrText xml:space="preserve"> PAGEREF Workforce2 \h </w:instrText>
            </w:r>
            <w:r w:rsidRPr="00F65579">
              <w:fldChar w:fldCharType="separate"/>
            </w:r>
            <w:r w:rsidR="002C2B48">
              <w:rPr>
                <w:noProof/>
              </w:rPr>
              <w:t>117</w:t>
            </w:r>
            <w:r w:rsidRPr="00F65579">
              <w:fldChar w:fldCharType="end"/>
            </w:r>
          </w:p>
        </w:tc>
      </w:tr>
      <w:tr w:rsidR="0026542F" w:rsidRPr="00F65579" w14:paraId="77B348AE" w14:textId="77777777" w:rsidTr="0026542F">
        <w:tc>
          <w:tcPr>
            <w:tcW w:w="1458" w:type="dxa"/>
            <w:shd w:val="clear" w:color="auto" w:fill="auto"/>
          </w:tcPr>
          <w:p w14:paraId="31B207CA" w14:textId="77777777" w:rsidR="0026542F" w:rsidRPr="00F65579" w:rsidRDefault="0026542F" w:rsidP="0026542F">
            <w:pPr>
              <w:pStyle w:val="Tabletext"/>
            </w:pPr>
            <w:r w:rsidRPr="00F65579">
              <w:t>SD 5.2</w:t>
            </w:r>
          </w:p>
        </w:tc>
        <w:tc>
          <w:tcPr>
            <w:tcW w:w="5760" w:type="dxa"/>
            <w:shd w:val="clear" w:color="auto" w:fill="auto"/>
          </w:tcPr>
          <w:p w14:paraId="15E199BE" w14:textId="77777777" w:rsidR="0026542F" w:rsidRPr="00F65579" w:rsidRDefault="0026542F" w:rsidP="0026542F">
            <w:pPr>
              <w:pStyle w:val="Tabletext"/>
            </w:pPr>
            <w:r w:rsidRPr="00F65579">
              <w:t>Specific requirements under Standing Direction 5.2</w:t>
            </w:r>
          </w:p>
        </w:tc>
        <w:tc>
          <w:tcPr>
            <w:tcW w:w="1170" w:type="dxa"/>
            <w:shd w:val="clear" w:color="auto" w:fill="auto"/>
          </w:tcPr>
          <w:p w14:paraId="0AD3BAD6" w14:textId="3B4B4D84" w:rsidR="0026542F" w:rsidRPr="00F65579" w:rsidRDefault="0026542F" w:rsidP="0026542F">
            <w:pPr>
              <w:pStyle w:val="Tabletext"/>
            </w:pPr>
            <w:r w:rsidRPr="00F65579">
              <w:fldChar w:fldCharType="begin"/>
            </w:r>
            <w:r w:rsidRPr="00F65579">
              <w:instrText xml:space="preserve"> PAGEREF _Ref492631681 \h </w:instrText>
            </w:r>
            <w:r w:rsidRPr="00F65579">
              <w:fldChar w:fldCharType="separate"/>
            </w:r>
            <w:r w:rsidR="002C2B48">
              <w:rPr>
                <w:noProof/>
              </w:rPr>
              <w:t>40</w:t>
            </w:r>
            <w:r w:rsidRPr="00F65579">
              <w:fldChar w:fldCharType="end"/>
            </w:r>
          </w:p>
        </w:tc>
      </w:tr>
      <w:tr w:rsidR="0026542F" w:rsidRPr="00F65579" w14:paraId="4C24E85B" w14:textId="77777777" w:rsidTr="0026542F">
        <w:tc>
          <w:tcPr>
            <w:tcW w:w="7218" w:type="dxa"/>
            <w:gridSpan w:val="2"/>
            <w:shd w:val="clear" w:color="auto" w:fill="E6E6E6"/>
          </w:tcPr>
          <w:p w14:paraId="33F82A1B" w14:textId="77777777" w:rsidR="0026542F" w:rsidRPr="00F65579" w:rsidRDefault="0026542F" w:rsidP="0026542F">
            <w:pPr>
              <w:pStyle w:val="Tabletext"/>
              <w:rPr>
                <w:rFonts w:cstheme="minorHAnsi"/>
                <w:b/>
                <w:szCs w:val="20"/>
              </w:rPr>
            </w:pPr>
            <w:r w:rsidRPr="00F65579">
              <w:rPr>
                <w:b/>
              </w:rPr>
              <w:t>Compliance attestation and declaration</w:t>
            </w:r>
          </w:p>
        </w:tc>
        <w:tc>
          <w:tcPr>
            <w:tcW w:w="1170" w:type="dxa"/>
            <w:shd w:val="clear" w:color="auto" w:fill="E6E6E6"/>
          </w:tcPr>
          <w:p w14:paraId="5274210E" w14:textId="77777777" w:rsidR="0026542F" w:rsidRPr="00F65579" w:rsidRDefault="0026542F" w:rsidP="0026542F">
            <w:pPr>
              <w:pStyle w:val="Tabletext"/>
              <w:rPr>
                <w:b/>
              </w:rPr>
            </w:pPr>
          </w:p>
        </w:tc>
      </w:tr>
      <w:tr w:rsidR="0026542F" w:rsidRPr="00F65579" w14:paraId="35AF91EB" w14:textId="77777777" w:rsidTr="0026542F">
        <w:tc>
          <w:tcPr>
            <w:tcW w:w="1458" w:type="dxa"/>
            <w:shd w:val="clear" w:color="auto" w:fill="auto"/>
          </w:tcPr>
          <w:p w14:paraId="3EF2D5D5" w14:textId="77777777" w:rsidR="0026542F" w:rsidRPr="00F65579" w:rsidRDefault="0026542F" w:rsidP="0026542F">
            <w:pPr>
              <w:pStyle w:val="Tabletext"/>
            </w:pPr>
            <w:r w:rsidRPr="00F65579">
              <w:t>SD 5.1.4</w:t>
            </w:r>
          </w:p>
        </w:tc>
        <w:tc>
          <w:tcPr>
            <w:tcW w:w="5760" w:type="dxa"/>
            <w:shd w:val="clear" w:color="auto" w:fill="auto"/>
          </w:tcPr>
          <w:p w14:paraId="05022001" w14:textId="77777777" w:rsidR="0026542F" w:rsidRPr="00F65579" w:rsidRDefault="0026542F" w:rsidP="0026542F">
            <w:pPr>
              <w:pStyle w:val="Tabletext"/>
            </w:pPr>
            <w:r w:rsidRPr="00F65579">
              <w:t>Attestation for compliance with Ministerial Standing Direction</w:t>
            </w:r>
          </w:p>
        </w:tc>
        <w:tc>
          <w:tcPr>
            <w:tcW w:w="1170" w:type="dxa"/>
            <w:shd w:val="clear" w:color="auto" w:fill="auto"/>
          </w:tcPr>
          <w:p w14:paraId="3D926EC0" w14:textId="67F82300" w:rsidR="0026542F" w:rsidRPr="00F65579" w:rsidRDefault="0026542F" w:rsidP="0026542F">
            <w:pPr>
              <w:pStyle w:val="Tabletext"/>
            </w:pPr>
            <w:r w:rsidRPr="00F65579">
              <w:fldChar w:fldCharType="begin"/>
            </w:r>
            <w:r w:rsidRPr="00F65579">
              <w:instrText xml:space="preserve"> PAGEREF AttestationSD3_7_1 \h </w:instrText>
            </w:r>
            <w:r w:rsidRPr="00F65579">
              <w:fldChar w:fldCharType="separate"/>
            </w:r>
            <w:r w:rsidR="002C2B48">
              <w:rPr>
                <w:noProof/>
              </w:rPr>
              <w:t>146</w:t>
            </w:r>
            <w:r w:rsidRPr="00F65579">
              <w:fldChar w:fldCharType="end"/>
            </w:r>
          </w:p>
        </w:tc>
      </w:tr>
      <w:tr w:rsidR="0026542F" w:rsidRPr="00F65579" w14:paraId="7B73F6E4" w14:textId="77777777" w:rsidTr="0026542F">
        <w:tc>
          <w:tcPr>
            <w:tcW w:w="1458" w:type="dxa"/>
            <w:shd w:val="clear" w:color="auto" w:fill="auto"/>
          </w:tcPr>
          <w:p w14:paraId="2B7DB9DE" w14:textId="77777777" w:rsidR="0026542F" w:rsidRPr="00F65579" w:rsidRDefault="0026542F" w:rsidP="0026542F">
            <w:pPr>
              <w:pStyle w:val="Tabletext"/>
            </w:pPr>
            <w:r w:rsidRPr="00F65579">
              <w:t>SD 5.2.3</w:t>
            </w:r>
          </w:p>
        </w:tc>
        <w:tc>
          <w:tcPr>
            <w:tcW w:w="5760" w:type="dxa"/>
            <w:shd w:val="clear" w:color="auto" w:fill="auto"/>
          </w:tcPr>
          <w:p w14:paraId="115036CB" w14:textId="77777777" w:rsidR="0026542F" w:rsidRPr="00F65579" w:rsidRDefault="0026542F" w:rsidP="0026542F">
            <w:pPr>
              <w:pStyle w:val="Tabletext"/>
            </w:pPr>
            <w:r w:rsidRPr="00F65579">
              <w:t>Declaration in report of operations</w:t>
            </w:r>
          </w:p>
        </w:tc>
        <w:tc>
          <w:tcPr>
            <w:tcW w:w="1170" w:type="dxa"/>
            <w:shd w:val="clear" w:color="auto" w:fill="auto"/>
          </w:tcPr>
          <w:p w14:paraId="4D52C59D" w14:textId="77777777" w:rsidR="0026542F" w:rsidRPr="00F65579" w:rsidRDefault="0026542F" w:rsidP="0026542F">
            <w:pPr>
              <w:pStyle w:val="Tabletext"/>
            </w:pPr>
            <w:r w:rsidRPr="00F65579">
              <w:t>Contents page</w:t>
            </w:r>
          </w:p>
        </w:tc>
      </w:tr>
      <w:tr w:rsidR="0026542F" w:rsidRPr="00F65579" w14:paraId="0FFD8C80" w14:textId="77777777" w:rsidTr="0026542F">
        <w:tc>
          <w:tcPr>
            <w:tcW w:w="8388" w:type="dxa"/>
            <w:gridSpan w:val="3"/>
            <w:shd w:val="clear" w:color="auto" w:fill="auto"/>
          </w:tcPr>
          <w:p w14:paraId="2AD38762" w14:textId="77777777" w:rsidR="0026542F" w:rsidRPr="00F65579" w:rsidRDefault="0026542F" w:rsidP="0026542F">
            <w:pPr>
              <w:pStyle w:val="Heading30"/>
              <w:pageBreakBefore/>
            </w:pPr>
            <w:r w:rsidRPr="00F65579">
              <w:lastRenderedPageBreak/>
              <w:t>Financial statements</w:t>
            </w:r>
          </w:p>
        </w:tc>
      </w:tr>
      <w:tr w:rsidR="0026542F" w:rsidRPr="00F65579" w14:paraId="551AC8D6" w14:textId="77777777" w:rsidTr="0026542F">
        <w:trPr>
          <w:tblHeader/>
        </w:trPr>
        <w:tc>
          <w:tcPr>
            <w:tcW w:w="1458" w:type="dxa"/>
            <w:shd w:val="clear" w:color="auto" w:fill="DDDDDD"/>
          </w:tcPr>
          <w:p w14:paraId="0D03D26F" w14:textId="77777777" w:rsidR="0026542F" w:rsidRPr="00F65579" w:rsidRDefault="0026542F" w:rsidP="0026542F">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66ACAE2F" w14:textId="77777777" w:rsidR="0026542F" w:rsidRPr="00F65579" w:rsidRDefault="0026542F" w:rsidP="0026542F">
            <w:pPr>
              <w:pStyle w:val="Tabletextheadingleft"/>
              <w:rPr>
                <w:rFonts w:cstheme="minorHAnsi"/>
                <w:sz w:val="17"/>
                <w:szCs w:val="17"/>
              </w:rPr>
            </w:pPr>
            <w:r w:rsidRPr="00F65579">
              <w:rPr>
                <w:rFonts w:cstheme="minorHAnsi"/>
                <w:sz w:val="17"/>
                <w:szCs w:val="17"/>
              </w:rPr>
              <w:t>Requirement</w:t>
            </w:r>
          </w:p>
        </w:tc>
        <w:tc>
          <w:tcPr>
            <w:tcW w:w="1170" w:type="dxa"/>
            <w:shd w:val="clear" w:color="auto" w:fill="DDDDDD"/>
          </w:tcPr>
          <w:p w14:paraId="09A33451" w14:textId="77777777" w:rsidR="0026542F" w:rsidRPr="00F65579" w:rsidRDefault="0026542F" w:rsidP="0026542F">
            <w:pPr>
              <w:pStyle w:val="Tabletext"/>
              <w:rPr>
                <w:sz w:val="17"/>
                <w:szCs w:val="17"/>
              </w:rPr>
            </w:pPr>
            <w:r w:rsidRPr="00F65579">
              <w:rPr>
                <w:rFonts w:cstheme="minorHAnsi"/>
                <w:b/>
                <w:sz w:val="17"/>
                <w:szCs w:val="17"/>
              </w:rPr>
              <w:t>Page reference</w:t>
            </w:r>
          </w:p>
        </w:tc>
      </w:tr>
      <w:tr w:rsidR="0026542F" w:rsidRPr="00F65579" w14:paraId="278E9FE7" w14:textId="77777777" w:rsidTr="0026542F">
        <w:tc>
          <w:tcPr>
            <w:tcW w:w="7218" w:type="dxa"/>
            <w:gridSpan w:val="2"/>
            <w:shd w:val="clear" w:color="auto" w:fill="E6E6E6"/>
          </w:tcPr>
          <w:p w14:paraId="7F97A988" w14:textId="77777777" w:rsidR="0026542F" w:rsidRPr="00F65579" w:rsidRDefault="0026542F" w:rsidP="0026542F">
            <w:pPr>
              <w:pStyle w:val="Tabletext"/>
              <w:rPr>
                <w:rFonts w:cstheme="minorHAnsi"/>
                <w:b/>
                <w:szCs w:val="20"/>
              </w:rPr>
            </w:pPr>
            <w:r w:rsidRPr="00F65579">
              <w:rPr>
                <w:b/>
              </w:rPr>
              <w:t>Declaration</w:t>
            </w:r>
          </w:p>
        </w:tc>
        <w:tc>
          <w:tcPr>
            <w:tcW w:w="1170" w:type="dxa"/>
            <w:shd w:val="clear" w:color="auto" w:fill="E6E6E6"/>
          </w:tcPr>
          <w:p w14:paraId="784FC6E8" w14:textId="77777777" w:rsidR="0026542F" w:rsidRPr="00F65579" w:rsidRDefault="0026542F" w:rsidP="0026542F">
            <w:pPr>
              <w:pStyle w:val="Tabletext"/>
              <w:rPr>
                <w:b/>
              </w:rPr>
            </w:pPr>
          </w:p>
        </w:tc>
      </w:tr>
      <w:tr w:rsidR="0026542F" w:rsidRPr="00F65579" w14:paraId="1A9F96A1" w14:textId="77777777" w:rsidTr="0026542F">
        <w:tc>
          <w:tcPr>
            <w:tcW w:w="1458" w:type="dxa"/>
            <w:shd w:val="clear" w:color="auto" w:fill="auto"/>
          </w:tcPr>
          <w:p w14:paraId="259930DE" w14:textId="77777777" w:rsidR="0026542F" w:rsidRPr="00F65579" w:rsidRDefault="0026542F" w:rsidP="0026542F">
            <w:pPr>
              <w:pStyle w:val="Tabletext"/>
            </w:pPr>
            <w:r w:rsidRPr="00F65579">
              <w:t>SD 5.2.2</w:t>
            </w:r>
          </w:p>
        </w:tc>
        <w:tc>
          <w:tcPr>
            <w:tcW w:w="5760" w:type="dxa"/>
            <w:shd w:val="clear" w:color="auto" w:fill="auto"/>
          </w:tcPr>
          <w:p w14:paraId="00F48739" w14:textId="77777777" w:rsidR="0026542F" w:rsidRPr="00F65579" w:rsidRDefault="0026542F" w:rsidP="0026542F">
            <w:pPr>
              <w:pStyle w:val="Tabletext"/>
            </w:pPr>
            <w:r w:rsidRPr="00F65579">
              <w:t>Declaration in financial statements</w:t>
            </w:r>
          </w:p>
        </w:tc>
        <w:tc>
          <w:tcPr>
            <w:tcW w:w="1170" w:type="dxa"/>
            <w:shd w:val="clear" w:color="auto" w:fill="auto"/>
          </w:tcPr>
          <w:p w14:paraId="3FF44FA0" w14:textId="4B9AED08" w:rsidR="0026542F" w:rsidRPr="00F65579" w:rsidRDefault="0026542F" w:rsidP="0026542F">
            <w:pPr>
              <w:pStyle w:val="Tabletext"/>
            </w:pPr>
            <w:r w:rsidRPr="00F65579">
              <w:fldChar w:fldCharType="begin"/>
            </w:r>
            <w:r w:rsidRPr="00F65579">
              <w:instrText xml:space="preserve"> PAGEREF _Ref492631681 \h </w:instrText>
            </w:r>
            <w:r w:rsidRPr="00F65579">
              <w:fldChar w:fldCharType="separate"/>
            </w:r>
            <w:r w:rsidR="002C2B48">
              <w:rPr>
                <w:noProof/>
              </w:rPr>
              <w:t>40</w:t>
            </w:r>
            <w:r w:rsidRPr="00F65579">
              <w:fldChar w:fldCharType="end"/>
            </w:r>
          </w:p>
        </w:tc>
      </w:tr>
      <w:tr w:rsidR="0026542F" w:rsidRPr="00F65579" w14:paraId="67B39A26" w14:textId="77777777" w:rsidTr="0026542F">
        <w:tc>
          <w:tcPr>
            <w:tcW w:w="7218" w:type="dxa"/>
            <w:gridSpan w:val="2"/>
            <w:shd w:val="clear" w:color="auto" w:fill="E6E6E6"/>
          </w:tcPr>
          <w:p w14:paraId="776253D6" w14:textId="77777777" w:rsidR="0026542F" w:rsidRPr="00F65579" w:rsidRDefault="0026542F" w:rsidP="0026542F">
            <w:pPr>
              <w:pStyle w:val="Tabletext"/>
              <w:rPr>
                <w:rFonts w:cstheme="minorHAnsi"/>
                <w:b/>
                <w:szCs w:val="20"/>
              </w:rPr>
            </w:pPr>
            <w:r w:rsidRPr="00F65579">
              <w:rPr>
                <w:b/>
              </w:rPr>
              <w:t>Other requirements under Standing Directions 5.2</w:t>
            </w:r>
          </w:p>
        </w:tc>
        <w:tc>
          <w:tcPr>
            <w:tcW w:w="1170" w:type="dxa"/>
            <w:shd w:val="clear" w:color="auto" w:fill="E6E6E6"/>
          </w:tcPr>
          <w:p w14:paraId="12371F2C" w14:textId="77777777" w:rsidR="0026542F" w:rsidRPr="00F65579" w:rsidRDefault="0026542F" w:rsidP="0026542F">
            <w:pPr>
              <w:pStyle w:val="Tabletext"/>
              <w:rPr>
                <w:b/>
              </w:rPr>
            </w:pPr>
          </w:p>
        </w:tc>
      </w:tr>
      <w:tr w:rsidR="0026542F" w:rsidRPr="00F65579" w14:paraId="2C033478" w14:textId="77777777" w:rsidTr="0026542F">
        <w:tc>
          <w:tcPr>
            <w:tcW w:w="1458" w:type="dxa"/>
            <w:shd w:val="clear" w:color="auto" w:fill="auto"/>
          </w:tcPr>
          <w:p w14:paraId="702D825D" w14:textId="77777777" w:rsidR="0026542F" w:rsidRPr="00F65579" w:rsidRDefault="0026542F" w:rsidP="0026542F">
            <w:pPr>
              <w:pStyle w:val="Tabletext"/>
            </w:pPr>
            <w:r w:rsidRPr="00F65579">
              <w:t>SD 5.2.1(a)</w:t>
            </w:r>
          </w:p>
        </w:tc>
        <w:tc>
          <w:tcPr>
            <w:tcW w:w="5760" w:type="dxa"/>
            <w:shd w:val="clear" w:color="auto" w:fill="auto"/>
          </w:tcPr>
          <w:p w14:paraId="1CEF0C78" w14:textId="77777777" w:rsidR="0026542F" w:rsidRPr="00F65579" w:rsidRDefault="0026542F" w:rsidP="0026542F">
            <w:pPr>
              <w:pStyle w:val="Tabletext"/>
            </w:pPr>
            <w:r w:rsidRPr="00F65579">
              <w:t>Compliance with Australian accounting standards and other authoritative pronouncements</w:t>
            </w:r>
          </w:p>
        </w:tc>
        <w:tc>
          <w:tcPr>
            <w:tcW w:w="1170" w:type="dxa"/>
            <w:shd w:val="clear" w:color="auto" w:fill="auto"/>
          </w:tcPr>
          <w:p w14:paraId="19BE139D" w14:textId="14A06DF6" w:rsidR="0026542F" w:rsidRPr="00F65579" w:rsidRDefault="0026542F" w:rsidP="0026542F">
            <w:pPr>
              <w:pStyle w:val="Tabletext"/>
            </w:pPr>
            <w:r w:rsidRPr="00F65579">
              <w:fldChar w:fldCharType="begin"/>
            </w:r>
            <w:r w:rsidRPr="00F65579">
              <w:instrText xml:space="preserve"> PAGEREF _Ref492632034 \h </w:instrText>
            </w:r>
            <w:r w:rsidRPr="00F65579">
              <w:fldChar w:fldCharType="separate"/>
            </w:r>
            <w:r w:rsidR="002C2B48">
              <w:rPr>
                <w:noProof/>
              </w:rPr>
              <w:t>48</w:t>
            </w:r>
            <w:r w:rsidRPr="00F65579">
              <w:fldChar w:fldCharType="end"/>
            </w:r>
          </w:p>
        </w:tc>
      </w:tr>
      <w:tr w:rsidR="0026542F" w:rsidRPr="00F65579" w14:paraId="18333801" w14:textId="77777777" w:rsidTr="0026542F">
        <w:tc>
          <w:tcPr>
            <w:tcW w:w="1458" w:type="dxa"/>
            <w:shd w:val="clear" w:color="auto" w:fill="auto"/>
          </w:tcPr>
          <w:p w14:paraId="1200AF8C" w14:textId="77777777" w:rsidR="0026542F" w:rsidRPr="00F65579" w:rsidRDefault="0026542F" w:rsidP="0026542F">
            <w:pPr>
              <w:pStyle w:val="Tabletext"/>
            </w:pPr>
            <w:r w:rsidRPr="00F65579">
              <w:t>SD 5.2.1(a)</w:t>
            </w:r>
          </w:p>
        </w:tc>
        <w:tc>
          <w:tcPr>
            <w:tcW w:w="5760" w:type="dxa"/>
            <w:shd w:val="clear" w:color="auto" w:fill="auto"/>
          </w:tcPr>
          <w:p w14:paraId="3F5B3A11" w14:textId="5197C8A6" w:rsidR="0026542F" w:rsidRPr="00F65579" w:rsidRDefault="0026542F" w:rsidP="0026542F">
            <w:pPr>
              <w:pStyle w:val="Tabletext"/>
            </w:pPr>
            <w:r w:rsidRPr="00F65579">
              <w:t xml:space="preserve">Compliance with </w:t>
            </w:r>
            <w:r w:rsidR="00285316">
              <w:t>Standing</w:t>
            </w:r>
            <w:r w:rsidRPr="00F65579">
              <w:t xml:space="preserve"> Directions</w:t>
            </w:r>
          </w:p>
        </w:tc>
        <w:tc>
          <w:tcPr>
            <w:tcW w:w="1170" w:type="dxa"/>
            <w:shd w:val="clear" w:color="auto" w:fill="auto"/>
          </w:tcPr>
          <w:p w14:paraId="29CF7E76" w14:textId="4C3F5DAD" w:rsidR="0026542F" w:rsidRPr="00F65579" w:rsidRDefault="0026542F" w:rsidP="0026542F">
            <w:pPr>
              <w:pStyle w:val="Tabletext"/>
            </w:pPr>
            <w:r w:rsidRPr="00F65579">
              <w:fldChar w:fldCharType="begin"/>
            </w:r>
            <w:r w:rsidRPr="00F65579">
              <w:instrText xml:space="preserve"> PAGEREF _Ref492631681 \h </w:instrText>
            </w:r>
            <w:r w:rsidRPr="00F65579">
              <w:fldChar w:fldCharType="separate"/>
            </w:r>
            <w:r w:rsidR="002C2B48">
              <w:rPr>
                <w:noProof/>
              </w:rPr>
              <w:t>40</w:t>
            </w:r>
            <w:r w:rsidRPr="00F65579">
              <w:fldChar w:fldCharType="end"/>
            </w:r>
          </w:p>
        </w:tc>
      </w:tr>
      <w:tr w:rsidR="0026542F" w:rsidRPr="00F65579" w14:paraId="57A93A7A" w14:textId="77777777" w:rsidTr="0026542F">
        <w:tc>
          <w:tcPr>
            <w:tcW w:w="1458" w:type="dxa"/>
            <w:shd w:val="clear" w:color="auto" w:fill="auto"/>
          </w:tcPr>
          <w:p w14:paraId="7FF84E9C" w14:textId="77777777" w:rsidR="0026542F" w:rsidRPr="00F65579" w:rsidRDefault="0026542F" w:rsidP="0026542F">
            <w:pPr>
              <w:pStyle w:val="Tabletext"/>
            </w:pPr>
            <w:r w:rsidRPr="00F65579">
              <w:t>SD 5.2.1(b)</w:t>
            </w:r>
          </w:p>
        </w:tc>
        <w:tc>
          <w:tcPr>
            <w:tcW w:w="5760" w:type="dxa"/>
            <w:shd w:val="clear" w:color="auto" w:fill="auto"/>
          </w:tcPr>
          <w:p w14:paraId="73ECA51D" w14:textId="77777777" w:rsidR="0026542F" w:rsidRPr="00F65579" w:rsidRDefault="0026542F" w:rsidP="0026542F">
            <w:pPr>
              <w:pStyle w:val="Tabletext"/>
            </w:pPr>
            <w:r w:rsidRPr="00F65579">
              <w:t>Compliance with Model Financial Report</w:t>
            </w:r>
          </w:p>
        </w:tc>
        <w:tc>
          <w:tcPr>
            <w:tcW w:w="1170" w:type="dxa"/>
            <w:shd w:val="clear" w:color="auto" w:fill="auto"/>
          </w:tcPr>
          <w:p w14:paraId="58873FD9" w14:textId="427D1F70" w:rsidR="0026542F" w:rsidRPr="00F65579" w:rsidRDefault="0026542F" w:rsidP="0026542F">
            <w:pPr>
              <w:pStyle w:val="Tabletext"/>
            </w:pPr>
            <w:r w:rsidRPr="00F65579">
              <w:fldChar w:fldCharType="begin"/>
            </w:r>
            <w:r w:rsidRPr="00F65579">
              <w:instrText xml:space="preserve"> PAGEREF _Ref492631681 \h </w:instrText>
            </w:r>
            <w:r w:rsidRPr="00F65579">
              <w:fldChar w:fldCharType="separate"/>
            </w:r>
            <w:r w:rsidR="002C2B48">
              <w:rPr>
                <w:noProof/>
              </w:rPr>
              <w:t>40</w:t>
            </w:r>
            <w:r w:rsidRPr="00F65579">
              <w:fldChar w:fldCharType="end"/>
            </w:r>
          </w:p>
        </w:tc>
      </w:tr>
      <w:tr w:rsidR="0026542F" w:rsidRPr="00F65579" w14:paraId="3BEFD07F" w14:textId="77777777" w:rsidTr="0026542F">
        <w:tc>
          <w:tcPr>
            <w:tcW w:w="7218" w:type="dxa"/>
            <w:gridSpan w:val="2"/>
            <w:shd w:val="clear" w:color="auto" w:fill="E6E6E6"/>
          </w:tcPr>
          <w:p w14:paraId="12354193" w14:textId="77777777" w:rsidR="0026542F" w:rsidRPr="00F65579" w:rsidRDefault="0026542F" w:rsidP="0026542F">
            <w:pPr>
              <w:pStyle w:val="Tabletext"/>
              <w:rPr>
                <w:rFonts w:cstheme="minorHAnsi"/>
                <w:b/>
                <w:szCs w:val="20"/>
              </w:rPr>
            </w:pPr>
            <w:r w:rsidRPr="00F65579">
              <w:rPr>
                <w:b/>
              </w:rPr>
              <w:t>Other disclosures as required by FRDs in notes to the financial statements</w:t>
            </w:r>
          </w:p>
        </w:tc>
        <w:tc>
          <w:tcPr>
            <w:tcW w:w="1170" w:type="dxa"/>
            <w:shd w:val="clear" w:color="auto" w:fill="E6E6E6"/>
          </w:tcPr>
          <w:p w14:paraId="2021636B" w14:textId="77777777" w:rsidR="0026542F" w:rsidRPr="00F65579" w:rsidRDefault="0026542F" w:rsidP="0026542F">
            <w:pPr>
              <w:pStyle w:val="Tabletext"/>
              <w:rPr>
                <w:b/>
              </w:rPr>
            </w:pPr>
          </w:p>
        </w:tc>
      </w:tr>
      <w:tr w:rsidR="0026542F" w:rsidRPr="00F65579" w14:paraId="023B8BB8" w14:textId="77777777" w:rsidTr="0026542F">
        <w:tc>
          <w:tcPr>
            <w:tcW w:w="1458" w:type="dxa"/>
            <w:shd w:val="clear" w:color="auto" w:fill="auto"/>
          </w:tcPr>
          <w:p w14:paraId="7A1E5CB1" w14:textId="77777777" w:rsidR="0026542F" w:rsidRPr="00F65579" w:rsidRDefault="0026542F" w:rsidP="0026542F">
            <w:pPr>
              <w:pStyle w:val="Tabletext"/>
            </w:pPr>
            <w:r w:rsidRPr="00F65579">
              <w:t>FRD</w:t>
            </w:r>
            <w:r w:rsidRPr="00F65579">
              <w:rPr>
                <w:rFonts w:ascii="VIC" w:hAnsi="VIC"/>
              </w:rPr>
              <w:t xml:space="preserve"> </w:t>
            </w:r>
            <w:r w:rsidRPr="00F65579">
              <w:t>9B</w:t>
            </w:r>
          </w:p>
        </w:tc>
        <w:tc>
          <w:tcPr>
            <w:tcW w:w="5760" w:type="dxa"/>
            <w:shd w:val="clear" w:color="auto" w:fill="auto"/>
          </w:tcPr>
          <w:p w14:paraId="79D6FA38" w14:textId="77777777" w:rsidR="0026542F" w:rsidRPr="00F65579" w:rsidRDefault="0026542F" w:rsidP="0026542F">
            <w:pPr>
              <w:pStyle w:val="Tabletext"/>
            </w:pPr>
            <w:r w:rsidRPr="00F65579">
              <w:t>Departmental disclosure of administered assets and liabilities by activity</w:t>
            </w:r>
          </w:p>
        </w:tc>
        <w:tc>
          <w:tcPr>
            <w:tcW w:w="1170" w:type="dxa"/>
            <w:shd w:val="clear" w:color="auto" w:fill="auto"/>
          </w:tcPr>
          <w:p w14:paraId="474A235D" w14:textId="4485AF33" w:rsidR="0026542F" w:rsidRPr="00F65579" w:rsidRDefault="0026542F" w:rsidP="0026542F">
            <w:pPr>
              <w:pStyle w:val="Tabletext"/>
            </w:pPr>
            <w:r w:rsidRPr="00F65579">
              <w:fldChar w:fldCharType="begin"/>
            </w:r>
            <w:r w:rsidRPr="00F65579">
              <w:instrText xml:space="preserve"> PAGEREF Administered_start \h </w:instrText>
            </w:r>
            <w:r w:rsidRPr="00F65579">
              <w:fldChar w:fldCharType="separate"/>
            </w:r>
            <w:r w:rsidR="002C2B48">
              <w:rPr>
                <w:noProof/>
              </w:rPr>
              <w:t>60</w:t>
            </w:r>
            <w:r w:rsidRPr="00F65579">
              <w:fldChar w:fldCharType="end"/>
            </w:r>
            <w:r w:rsidRPr="00F65579">
              <w:t>–</w:t>
            </w:r>
            <w:r w:rsidRPr="00F65579">
              <w:fldChar w:fldCharType="begin"/>
            </w:r>
            <w:r w:rsidRPr="00F65579">
              <w:instrText xml:space="preserve"> PAGEREF Administered_end \h </w:instrText>
            </w:r>
            <w:r w:rsidRPr="00F65579">
              <w:fldChar w:fldCharType="separate"/>
            </w:r>
            <w:r w:rsidR="002C2B48">
              <w:rPr>
                <w:noProof/>
              </w:rPr>
              <w:t>62</w:t>
            </w:r>
            <w:r w:rsidRPr="00F65579">
              <w:fldChar w:fldCharType="end"/>
            </w:r>
          </w:p>
        </w:tc>
      </w:tr>
      <w:tr w:rsidR="0026542F" w:rsidRPr="00F65579" w14:paraId="2017AC3C" w14:textId="77777777" w:rsidTr="0026542F">
        <w:tc>
          <w:tcPr>
            <w:tcW w:w="1458" w:type="dxa"/>
            <w:shd w:val="clear" w:color="auto" w:fill="auto"/>
          </w:tcPr>
          <w:p w14:paraId="416BB8A8" w14:textId="77777777" w:rsidR="0026542F" w:rsidRPr="00F65579" w:rsidRDefault="0026542F" w:rsidP="0026542F">
            <w:pPr>
              <w:pStyle w:val="Tabletext"/>
            </w:pPr>
            <w:r w:rsidRPr="00F65579">
              <w:t>FRD</w:t>
            </w:r>
            <w:r w:rsidRPr="00F65579">
              <w:rPr>
                <w:rFonts w:ascii="VIC" w:hAnsi="VIC"/>
              </w:rPr>
              <w:t xml:space="preserve"> </w:t>
            </w:r>
            <w:r w:rsidRPr="00F65579">
              <w:t>11A</w:t>
            </w:r>
          </w:p>
        </w:tc>
        <w:tc>
          <w:tcPr>
            <w:tcW w:w="5760" w:type="dxa"/>
            <w:shd w:val="clear" w:color="auto" w:fill="auto"/>
          </w:tcPr>
          <w:p w14:paraId="5C97E251" w14:textId="77777777" w:rsidR="0026542F" w:rsidRPr="00F65579" w:rsidRDefault="0026542F" w:rsidP="0026542F">
            <w:pPr>
              <w:pStyle w:val="Tabletext"/>
            </w:pPr>
            <w:r w:rsidRPr="00F65579">
              <w:t>Disclosure of ex gratia expenses</w:t>
            </w:r>
          </w:p>
        </w:tc>
        <w:tc>
          <w:tcPr>
            <w:tcW w:w="1170" w:type="dxa"/>
            <w:shd w:val="clear" w:color="auto" w:fill="auto"/>
          </w:tcPr>
          <w:p w14:paraId="49D233BD" w14:textId="77777777" w:rsidR="0026542F" w:rsidRPr="00F65579" w:rsidRDefault="0026542F" w:rsidP="0026542F">
            <w:pPr>
              <w:pStyle w:val="Tabletext"/>
            </w:pPr>
            <w:r w:rsidRPr="00F65579">
              <w:t>n/a</w:t>
            </w:r>
          </w:p>
        </w:tc>
      </w:tr>
      <w:tr w:rsidR="0026542F" w:rsidRPr="00F65579" w14:paraId="09F4BF69" w14:textId="77777777" w:rsidTr="0026542F">
        <w:tc>
          <w:tcPr>
            <w:tcW w:w="1458" w:type="dxa"/>
            <w:shd w:val="clear" w:color="auto" w:fill="auto"/>
          </w:tcPr>
          <w:p w14:paraId="473733B7" w14:textId="77777777" w:rsidR="0026542F" w:rsidRPr="00F65579" w:rsidRDefault="0026542F" w:rsidP="0026542F">
            <w:pPr>
              <w:pStyle w:val="Tabletext"/>
            </w:pPr>
            <w:r w:rsidRPr="00F65579">
              <w:t>FRD</w:t>
            </w:r>
            <w:r w:rsidRPr="00F65579">
              <w:rPr>
                <w:rFonts w:ascii="VIC" w:hAnsi="VIC"/>
              </w:rPr>
              <w:t xml:space="preserve"> </w:t>
            </w:r>
            <w:r w:rsidRPr="00F65579">
              <w:t>13</w:t>
            </w:r>
          </w:p>
        </w:tc>
        <w:tc>
          <w:tcPr>
            <w:tcW w:w="5760" w:type="dxa"/>
            <w:shd w:val="clear" w:color="auto" w:fill="auto"/>
          </w:tcPr>
          <w:p w14:paraId="2BC7DCFB" w14:textId="77777777" w:rsidR="0026542F" w:rsidRPr="00F65579" w:rsidRDefault="0026542F" w:rsidP="0026542F">
            <w:pPr>
              <w:pStyle w:val="Tabletext"/>
            </w:pPr>
            <w:r w:rsidRPr="00F65579">
              <w:t>Disclosure of Parliamentary Appropriations</w:t>
            </w:r>
          </w:p>
        </w:tc>
        <w:tc>
          <w:tcPr>
            <w:tcW w:w="1170" w:type="dxa"/>
            <w:shd w:val="clear" w:color="auto" w:fill="auto"/>
          </w:tcPr>
          <w:p w14:paraId="2D75596F" w14:textId="0D390B83" w:rsidR="0026542F" w:rsidRPr="00F65579" w:rsidRDefault="0026542F" w:rsidP="0026542F">
            <w:pPr>
              <w:pStyle w:val="Tabletext"/>
            </w:pPr>
            <w:r w:rsidRPr="00F65579">
              <w:fldChar w:fldCharType="begin"/>
            </w:r>
            <w:r w:rsidRPr="00F65579">
              <w:instrText xml:space="preserve"> PAGEREF _Ref492632334 \h </w:instrText>
            </w:r>
            <w:r w:rsidRPr="00F65579">
              <w:fldChar w:fldCharType="separate"/>
            </w:r>
            <w:r w:rsidR="002C2B48">
              <w:rPr>
                <w:noProof/>
              </w:rPr>
              <w:t>50</w:t>
            </w:r>
            <w:r w:rsidRPr="00F65579">
              <w:fldChar w:fldCharType="end"/>
            </w:r>
          </w:p>
        </w:tc>
      </w:tr>
      <w:tr w:rsidR="0026542F" w:rsidRPr="00F65579" w14:paraId="48B39589" w14:textId="77777777" w:rsidTr="0026542F">
        <w:tc>
          <w:tcPr>
            <w:tcW w:w="1458" w:type="dxa"/>
            <w:shd w:val="clear" w:color="auto" w:fill="auto"/>
          </w:tcPr>
          <w:p w14:paraId="0D5FC895" w14:textId="77777777" w:rsidR="0026542F" w:rsidRPr="00F65579" w:rsidRDefault="0026542F" w:rsidP="0026542F">
            <w:pPr>
              <w:pStyle w:val="Tabletext"/>
            </w:pPr>
            <w:r w:rsidRPr="00F65579">
              <w:t>FRD</w:t>
            </w:r>
            <w:r w:rsidRPr="00F65579">
              <w:rPr>
                <w:rFonts w:ascii="VIC" w:hAnsi="VIC"/>
              </w:rPr>
              <w:t xml:space="preserve"> </w:t>
            </w:r>
            <w:r w:rsidRPr="00F65579">
              <w:t>21C</w:t>
            </w:r>
          </w:p>
        </w:tc>
        <w:tc>
          <w:tcPr>
            <w:tcW w:w="5760" w:type="dxa"/>
            <w:shd w:val="clear" w:color="auto" w:fill="auto"/>
          </w:tcPr>
          <w:p w14:paraId="2E9EC0C4" w14:textId="77777777" w:rsidR="0026542F" w:rsidRPr="00F65579" w:rsidRDefault="0026542F" w:rsidP="0026542F">
            <w:pPr>
              <w:pStyle w:val="Tabletext"/>
            </w:pPr>
            <w:r w:rsidRPr="00F65579">
              <w:t>Disclosures of responsible persons, executive officers and other personnel (contractors with significant management responsibilities) in the financial report</w:t>
            </w:r>
          </w:p>
        </w:tc>
        <w:tc>
          <w:tcPr>
            <w:tcW w:w="1170" w:type="dxa"/>
            <w:shd w:val="clear" w:color="auto" w:fill="auto"/>
          </w:tcPr>
          <w:p w14:paraId="1B55E15E" w14:textId="5506E25E" w:rsidR="0026542F" w:rsidRPr="00F65579" w:rsidRDefault="0026542F" w:rsidP="0026542F">
            <w:pPr>
              <w:pStyle w:val="Tabletext"/>
            </w:pPr>
            <w:r w:rsidRPr="00F65579">
              <w:fldChar w:fldCharType="begin"/>
            </w:r>
            <w:r w:rsidRPr="00F65579">
              <w:instrText xml:space="preserve"> PAGEREF Responsible_start \h </w:instrText>
            </w:r>
            <w:r w:rsidRPr="00F65579">
              <w:fldChar w:fldCharType="separate"/>
            </w:r>
            <w:r w:rsidR="002C2B48">
              <w:rPr>
                <w:noProof/>
              </w:rPr>
              <w:t>95</w:t>
            </w:r>
            <w:r w:rsidRPr="00F65579">
              <w:fldChar w:fldCharType="end"/>
            </w:r>
            <w:r w:rsidRPr="00F65579">
              <w:t>–</w:t>
            </w:r>
            <w:r w:rsidRPr="00F65579">
              <w:fldChar w:fldCharType="begin"/>
            </w:r>
            <w:r w:rsidRPr="00F65579">
              <w:instrText xml:space="preserve"> PAGEREF Responsible_end \h </w:instrText>
            </w:r>
            <w:r w:rsidRPr="00F65579">
              <w:fldChar w:fldCharType="separate"/>
            </w:r>
            <w:r w:rsidR="002C2B48">
              <w:rPr>
                <w:noProof/>
              </w:rPr>
              <w:t>96</w:t>
            </w:r>
            <w:r w:rsidRPr="00F65579">
              <w:fldChar w:fldCharType="end"/>
            </w:r>
          </w:p>
        </w:tc>
      </w:tr>
      <w:tr w:rsidR="0026542F" w:rsidRPr="00F65579" w14:paraId="011701C2" w14:textId="77777777" w:rsidTr="0026542F">
        <w:tc>
          <w:tcPr>
            <w:tcW w:w="1458" w:type="dxa"/>
            <w:shd w:val="clear" w:color="auto" w:fill="auto"/>
          </w:tcPr>
          <w:p w14:paraId="2C7C8010" w14:textId="77777777" w:rsidR="0026542F" w:rsidRPr="00F65579" w:rsidRDefault="0026542F" w:rsidP="0026542F">
            <w:pPr>
              <w:pStyle w:val="Tabletext"/>
            </w:pPr>
            <w:r w:rsidRPr="00F65579">
              <w:t>FRD</w:t>
            </w:r>
            <w:r w:rsidRPr="00F65579">
              <w:rPr>
                <w:rFonts w:ascii="VIC" w:hAnsi="VIC"/>
              </w:rPr>
              <w:t xml:space="preserve"> </w:t>
            </w:r>
            <w:r w:rsidRPr="00F65579">
              <w:t>103G</w:t>
            </w:r>
          </w:p>
        </w:tc>
        <w:tc>
          <w:tcPr>
            <w:tcW w:w="5760" w:type="dxa"/>
            <w:shd w:val="clear" w:color="auto" w:fill="auto"/>
          </w:tcPr>
          <w:p w14:paraId="3F49B0BE" w14:textId="77777777" w:rsidR="0026542F" w:rsidRPr="00F65579" w:rsidRDefault="0026542F" w:rsidP="0026542F">
            <w:pPr>
              <w:pStyle w:val="Tabletext"/>
            </w:pPr>
            <w:r w:rsidRPr="00F65579">
              <w:t>Non</w:t>
            </w:r>
            <w:r w:rsidRPr="00F65579">
              <w:noBreakHyphen/>
              <w:t xml:space="preserve">financial physical assets </w:t>
            </w:r>
          </w:p>
        </w:tc>
        <w:tc>
          <w:tcPr>
            <w:tcW w:w="1170" w:type="dxa"/>
            <w:shd w:val="clear" w:color="auto" w:fill="auto"/>
          </w:tcPr>
          <w:p w14:paraId="090E3514" w14:textId="3915F92C" w:rsidR="0026542F" w:rsidRPr="00F65579" w:rsidRDefault="0026542F" w:rsidP="0026542F">
            <w:pPr>
              <w:pStyle w:val="Tabletext"/>
            </w:pPr>
            <w:r w:rsidRPr="00F65579">
              <w:fldChar w:fldCharType="begin"/>
            </w:r>
            <w:r w:rsidRPr="00F65579">
              <w:instrText xml:space="preserve"> PAGEREF Non_financial_physical_assets_start \h </w:instrText>
            </w:r>
            <w:r w:rsidRPr="00F65579">
              <w:fldChar w:fldCharType="separate"/>
            </w:r>
            <w:r w:rsidR="002C2B48">
              <w:rPr>
                <w:noProof/>
              </w:rPr>
              <w:t>70</w:t>
            </w:r>
            <w:r w:rsidRPr="00F65579">
              <w:fldChar w:fldCharType="end"/>
            </w:r>
            <w:r w:rsidRPr="00F65579">
              <w:t>–</w:t>
            </w:r>
            <w:r w:rsidRPr="00F65579">
              <w:fldChar w:fldCharType="begin"/>
            </w:r>
            <w:r w:rsidRPr="00F65579">
              <w:instrText xml:space="preserve"> PAGEREF Non_financial_physical_assets_end \h </w:instrText>
            </w:r>
            <w:r w:rsidRPr="00F65579">
              <w:fldChar w:fldCharType="separate"/>
            </w:r>
            <w:r w:rsidR="002C2B48">
              <w:rPr>
                <w:noProof/>
              </w:rPr>
              <w:t>73</w:t>
            </w:r>
            <w:r w:rsidRPr="00F65579">
              <w:fldChar w:fldCharType="end"/>
            </w:r>
          </w:p>
        </w:tc>
      </w:tr>
      <w:tr w:rsidR="0026542F" w:rsidRPr="00F65579" w14:paraId="4017DD08" w14:textId="77777777" w:rsidTr="0026542F">
        <w:tc>
          <w:tcPr>
            <w:tcW w:w="1458" w:type="dxa"/>
            <w:shd w:val="clear" w:color="auto" w:fill="auto"/>
          </w:tcPr>
          <w:p w14:paraId="6AAB1982" w14:textId="77777777" w:rsidR="0026542F" w:rsidRPr="00F65579" w:rsidRDefault="0026542F" w:rsidP="0026542F">
            <w:pPr>
              <w:pStyle w:val="Tabletext"/>
            </w:pPr>
            <w:r w:rsidRPr="00F65579">
              <w:t>FRD</w:t>
            </w:r>
            <w:r w:rsidRPr="00F65579">
              <w:rPr>
                <w:rFonts w:ascii="VIC" w:hAnsi="VIC"/>
              </w:rPr>
              <w:t xml:space="preserve"> </w:t>
            </w:r>
            <w:r w:rsidRPr="00F65579">
              <w:t xml:space="preserve">110A </w:t>
            </w:r>
          </w:p>
        </w:tc>
        <w:tc>
          <w:tcPr>
            <w:tcW w:w="5760" w:type="dxa"/>
            <w:shd w:val="clear" w:color="auto" w:fill="auto"/>
          </w:tcPr>
          <w:p w14:paraId="40FE8C9C" w14:textId="77777777" w:rsidR="0026542F" w:rsidRPr="00F65579" w:rsidRDefault="0026542F" w:rsidP="0026542F">
            <w:pPr>
              <w:pStyle w:val="Tabletext"/>
            </w:pPr>
            <w:r w:rsidRPr="00F65579">
              <w:t>Cash flow statement</w:t>
            </w:r>
          </w:p>
        </w:tc>
        <w:tc>
          <w:tcPr>
            <w:tcW w:w="1170" w:type="dxa"/>
            <w:shd w:val="clear" w:color="auto" w:fill="auto"/>
          </w:tcPr>
          <w:p w14:paraId="00650FB2" w14:textId="276E0EF0" w:rsidR="0026542F" w:rsidRPr="00F65579" w:rsidRDefault="0026542F" w:rsidP="0026542F">
            <w:pPr>
              <w:pStyle w:val="Tabletext"/>
            </w:pPr>
            <w:r w:rsidRPr="00F65579">
              <w:fldChar w:fldCharType="begin"/>
            </w:r>
            <w:r w:rsidRPr="00F65579">
              <w:instrText xml:space="preserve"> PAGEREF CashflowStatement \h </w:instrText>
            </w:r>
            <w:r w:rsidRPr="00F65579">
              <w:fldChar w:fldCharType="separate"/>
            </w:r>
            <w:r w:rsidR="002C2B48">
              <w:rPr>
                <w:noProof/>
              </w:rPr>
              <w:t>47</w:t>
            </w:r>
            <w:r w:rsidRPr="00F65579">
              <w:fldChar w:fldCharType="end"/>
            </w:r>
          </w:p>
        </w:tc>
      </w:tr>
      <w:tr w:rsidR="0026542F" w:rsidRPr="00F65579" w14:paraId="7FFC82AC" w14:textId="77777777" w:rsidTr="0026542F">
        <w:tc>
          <w:tcPr>
            <w:tcW w:w="1458" w:type="dxa"/>
            <w:shd w:val="clear" w:color="auto" w:fill="auto"/>
          </w:tcPr>
          <w:p w14:paraId="6E874CAE" w14:textId="77777777" w:rsidR="0026542F" w:rsidRPr="00F65579" w:rsidRDefault="0026542F" w:rsidP="0026542F">
            <w:pPr>
              <w:pStyle w:val="Tabletext"/>
            </w:pPr>
            <w:r w:rsidRPr="00F65579">
              <w:t>FRD</w:t>
            </w:r>
            <w:r w:rsidRPr="00F65579">
              <w:rPr>
                <w:rFonts w:ascii="VIC" w:hAnsi="VIC"/>
              </w:rPr>
              <w:t xml:space="preserve"> </w:t>
            </w:r>
            <w:r w:rsidRPr="00F65579">
              <w:t>112D</w:t>
            </w:r>
          </w:p>
        </w:tc>
        <w:tc>
          <w:tcPr>
            <w:tcW w:w="5760" w:type="dxa"/>
            <w:shd w:val="clear" w:color="auto" w:fill="auto"/>
          </w:tcPr>
          <w:p w14:paraId="57959018" w14:textId="77777777" w:rsidR="0026542F" w:rsidRPr="00F65579" w:rsidRDefault="0026542F" w:rsidP="0026542F">
            <w:pPr>
              <w:pStyle w:val="Tabletext"/>
            </w:pPr>
            <w:r w:rsidRPr="00F65579">
              <w:t>Defined benefit superannuation obligations</w:t>
            </w:r>
          </w:p>
        </w:tc>
        <w:tc>
          <w:tcPr>
            <w:tcW w:w="1170" w:type="dxa"/>
            <w:shd w:val="clear" w:color="auto" w:fill="auto"/>
          </w:tcPr>
          <w:p w14:paraId="1FC5BD51" w14:textId="5DFCDDD9" w:rsidR="0026542F" w:rsidRPr="00F65579" w:rsidRDefault="0026542F" w:rsidP="0026542F">
            <w:pPr>
              <w:pStyle w:val="Tabletext"/>
            </w:pPr>
            <w:r w:rsidRPr="00F65579">
              <w:fldChar w:fldCharType="begin"/>
            </w:r>
            <w:r w:rsidRPr="00F65579">
              <w:instrText xml:space="preserve"> PAGEREF _Ref492632626 \h </w:instrText>
            </w:r>
            <w:r w:rsidRPr="00F65579">
              <w:fldChar w:fldCharType="separate"/>
            </w:r>
            <w:r w:rsidR="002C2B48">
              <w:rPr>
                <w:noProof/>
              </w:rPr>
              <w:t>53</w:t>
            </w:r>
            <w:r w:rsidRPr="00F65579">
              <w:fldChar w:fldCharType="end"/>
            </w:r>
          </w:p>
        </w:tc>
      </w:tr>
      <w:tr w:rsidR="0026542F" w:rsidRPr="00F65579" w14:paraId="5377AA7C" w14:textId="77777777" w:rsidTr="0026542F">
        <w:tc>
          <w:tcPr>
            <w:tcW w:w="7218" w:type="dxa"/>
            <w:gridSpan w:val="2"/>
            <w:shd w:val="clear" w:color="auto" w:fill="E6E6E6"/>
          </w:tcPr>
          <w:p w14:paraId="152DEDCF" w14:textId="77777777" w:rsidR="0026542F" w:rsidRPr="00F65579" w:rsidRDefault="0026542F" w:rsidP="0026542F">
            <w:pPr>
              <w:pStyle w:val="Tabletextheadingleft"/>
              <w:rPr>
                <w:rFonts w:cstheme="minorHAnsi"/>
              </w:rPr>
            </w:pPr>
            <w:r w:rsidRPr="00F65579">
              <w:rPr>
                <w:rFonts w:cstheme="minorHAnsi"/>
              </w:rPr>
              <w:t>Legislation</w:t>
            </w:r>
          </w:p>
        </w:tc>
        <w:tc>
          <w:tcPr>
            <w:tcW w:w="1170" w:type="dxa"/>
            <w:shd w:val="clear" w:color="auto" w:fill="E6E6E6"/>
          </w:tcPr>
          <w:p w14:paraId="1E08D247" w14:textId="77777777" w:rsidR="0026542F" w:rsidRPr="00F65579" w:rsidRDefault="0026542F" w:rsidP="0026542F">
            <w:pPr>
              <w:pStyle w:val="Tabletext"/>
            </w:pPr>
            <w:r w:rsidRPr="00F65579">
              <w:rPr>
                <w:rFonts w:cstheme="minorHAnsi"/>
                <w:b/>
              </w:rPr>
              <w:t>Page reference</w:t>
            </w:r>
          </w:p>
        </w:tc>
      </w:tr>
      <w:tr w:rsidR="0026542F" w:rsidRPr="00F65579" w14:paraId="2B0AD2E4" w14:textId="77777777" w:rsidTr="0026542F">
        <w:tc>
          <w:tcPr>
            <w:tcW w:w="7218" w:type="dxa"/>
            <w:gridSpan w:val="2"/>
            <w:shd w:val="clear" w:color="auto" w:fill="auto"/>
          </w:tcPr>
          <w:p w14:paraId="30D435D5" w14:textId="77777777" w:rsidR="0026542F" w:rsidRPr="00F65579" w:rsidRDefault="0026542F" w:rsidP="0026542F">
            <w:pPr>
              <w:pStyle w:val="Tabletext"/>
              <w:rPr>
                <w:i/>
              </w:rPr>
            </w:pPr>
            <w:r w:rsidRPr="00F65579">
              <w:rPr>
                <w:i/>
              </w:rPr>
              <w:t>Freedom of Information Act 1982</w:t>
            </w:r>
          </w:p>
        </w:tc>
        <w:tc>
          <w:tcPr>
            <w:tcW w:w="1170" w:type="dxa"/>
            <w:shd w:val="clear" w:color="auto" w:fill="auto"/>
          </w:tcPr>
          <w:p w14:paraId="5821FD9A" w14:textId="185BB437" w:rsidR="0026542F" w:rsidRPr="00F65579" w:rsidRDefault="0026542F" w:rsidP="0026542F">
            <w:pPr>
              <w:pStyle w:val="Tabletext"/>
            </w:pPr>
            <w:r w:rsidRPr="00F65579">
              <w:fldChar w:fldCharType="begin"/>
            </w:r>
            <w:r w:rsidRPr="00F65579">
              <w:instrText xml:space="preserve"> PAGEREF FOI \h </w:instrText>
            </w:r>
            <w:r w:rsidRPr="00F65579">
              <w:fldChar w:fldCharType="separate"/>
            </w:r>
            <w:r w:rsidR="002C2B48">
              <w:rPr>
                <w:noProof/>
              </w:rPr>
              <w:t>137</w:t>
            </w:r>
            <w:r w:rsidRPr="00F65579">
              <w:fldChar w:fldCharType="end"/>
            </w:r>
          </w:p>
        </w:tc>
      </w:tr>
      <w:tr w:rsidR="0026542F" w:rsidRPr="00F65579" w14:paraId="6D5B2AFB" w14:textId="77777777" w:rsidTr="0026542F">
        <w:tc>
          <w:tcPr>
            <w:tcW w:w="7218" w:type="dxa"/>
            <w:gridSpan w:val="2"/>
            <w:shd w:val="clear" w:color="auto" w:fill="auto"/>
          </w:tcPr>
          <w:p w14:paraId="5949356A" w14:textId="77777777" w:rsidR="0026542F" w:rsidRPr="00F65579" w:rsidRDefault="0026542F" w:rsidP="0026542F">
            <w:pPr>
              <w:pStyle w:val="Tabletext"/>
              <w:rPr>
                <w:i/>
              </w:rPr>
            </w:pPr>
            <w:r w:rsidRPr="00F65579">
              <w:rPr>
                <w:i/>
              </w:rPr>
              <w:t>Building Act 1993</w:t>
            </w:r>
          </w:p>
        </w:tc>
        <w:tc>
          <w:tcPr>
            <w:tcW w:w="1170" w:type="dxa"/>
            <w:shd w:val="clear" w:color="auto" w:fill="auto"/>
          </w:tcPr>
          <w:p w14:paraId="68931360" w14:textId="2D5B9B91" w:rsidR="0026542F" w:rsidRPr="00F65579" w:rsidRDefault="0026542F" w:rsidP="0026542F">
            <w:pPr>
              <w:pStyle w:val="Tabletext"/>
            </w:pPr>
            <w:r w:rsidRPr="00F65579">
              <w:fldChar w:fldCharType="begin"/>
            </w:r>
            <w:r w:rsidRPr="00F65579">
              <w:instrText xml:space="preserve"> PAGEREF BuildingAct \h </w:instrText>
            </w:r>
            <w:r w:rsidRPr="00F65579">
              <w:fldChar w:fldCharType="separate"/>
            </w:r>
            <w:r w:rsidR="002C2B48">
              <w:rPr>
                <w:noProof/>
              </w:rPr>
              <w:t>143</w:t>
            </w:r>
            <w:r w:rsidRPr="00F65579">
              <w:fldChar w:fldCharType="end"/>
            </w:r>
          </w:p>
        </w:tc>
      </w:tr>
      <w:tr w:rsidR="0026542F" w:rsidRPr="00F65579" w14:paraId="709E29B6" w14:textId="77777777" w:rsidTr="0026542F">
        <w:tc>
          <w:tcPr>
            <w:tcW w:w="7218" w:type="dxa"/>
            <w:gridSpan w:val="2"/>
            <w:shd w:val="clear" w:color="auto" w:fill="auto"/>
          </w:tcPr>
          <w:p w14:paraId="5D8CC89B" w14:textId="77777777" w:rsidR="0026542F" w:rsidRPr="00F65579" w:rsidRDefault="0026542F" w:rsidP="0026542F">
            <w:pPr>
              <w:pStyle w:val="Tabletext"/>
              <w:rPr>
                <w:i/>
              </w:rPr>
            </w:pPr>
            <w:r w:rsidRPr="00F65579">
              <w:rPr>
                <w:i/>
              </w:rPr>
              <w:t>Protected Disclosure Act 2012</w:t>
            </w:r>
          </w:p>
        </w:tc>
        <w:tc>
          <w:tcPr>
            <w:tcW w:w="1170" w:type="dxa"/>
            <w:shd w:val="clear" w:color="auto" w:fill="auto"/>
          </w:tcPr>
          <w:p w14:paraId="7CF8D206" w14:textId="780D5E46" w:rsidR="0026542F" w:rsidRPr="00F65579" w:rsidRDefault="0026542F" w:rsidP="0026542F">
            <w:pPr>
              <w:pStyle w:val="Tabletext"/>
            </w:pPr>
            <w:r w:rsidRPr="00F65579">
              <w:fldChar w:fldCharType="begin"/>
            </w:r>
            <w:r w:rsidRPr="00F65579">
              <w:instrText xml:space="preserve"> PAGEREF ProtectedDisclosure \h </w:instrText>
            </w:r>
            <w:r w:rsidRPr="00F65579">
              <w:fldChar w:fldCharType="separate"/>
            </w:r>
            <w:r w:rsidR="002C2B48">
              <w:rPr>
                <w:noProof/>
              </w:rPr>
              <w:t>145</w:t>
            </w:r>
            <w:r w:rsidRPr="00F65579">
              <w:fldChar w:fldCharType="end"/>
            </w:r>
          </w:p>
        </w:tc>
      </w:tr>
      <w:tr w:rsidR="0026542F" w:rsidRPr="00F65579" w14:paraId="4EDE8F32" w14:textId="77777777" w:rsidTr="0026542F">
        <w:tc>
          <w:tcPr>
            <w:tcW w:w="7218" w:type="dxa"/>
            <w:gridSpan w:val="2"/>
            <w:shd w:val="clear" w:color="auto" w:fill="auto"/>
          </w:tcPr>
          <w:p w14:paraId="7EB31CEE" w14:textId="77777777" w:rsidR="0026542F" w:rsidRPr="00F65579" w:rsidRDefault="0026542F" w:rsidP="0026542F">
            <w:pPr>
              <w:pStyle w:val="Tabletext"/>
              <w:rPr>
                <w:i/>
              </w:rPr>
            </w:pPr>
            <w:r w:rsidRPr="00F65579">
              <w:rPr>
                <w:i/>
              </w:rPr>
              <w:t>Carers Recognition Act 2012</w:t>
            </w:r>
          </w:p>
        </w:tc>
        <w:tc>
          <w:tcPr>
            <w:tcW w:w="1170" w:type="dxa"/>
            <w:shd w:val="clear" w:color="auto" w:fill="auto"/>
          </w:tcPr>
          <w:p w14:paraId="3869D35E" w14:textId="77777777" w:rsidR="0026542F" w:rsidRPr="00F65579" w:rsidRDefault="0026542F" w:rsidP="0026542F">
            <w:pPr>
              <w:pStyle w:val="Tabletext"/>
            </w:pPr>
            <w:r w:rsidRPr="00F65579">
              <w:t>n/a</w:t>
            </w:r>
          </w:p>
        </w:tc>
      </w:tr>
      <w:tr w:rsidR="003A1724" w:rsidRPr="00F65579" w14:paraId="6D21B1BF" w14:textId="77777777" w:rsidTr="0026542F">
        <w:tc>
          <w:tcPr>
            <w:tcW w:w="7218" w:type="dxa"/>
            <w:gridSpan w:val="2"/>
            <w:shd w:val="clear" w:color="auto" w:fill="auto"/>
          </w:tcPr>
          <w:p w14:paraId="2C6D3C66" w14:textId="4B494DB8" w:rsidR="003A1724" w:rsidRPr="00F65579" w:rsidRDefault="003A1724" w:rsidP="0026542F">
            <w:pPr>
              <w:pStyle w:val="Tabletext"/>
              <w:rPr>
                <w:i/>
              </w:rPr>
            </w:pPr>
            <w:r w:rsidRPr="003A1724">
              <w:rPr>
                <w:i/>
              </w:rPr>
              <w:t>Disability Act 2006</w:t>
            </w:r>
          </w:p>
        </w:tc>
        <w:tc>
          <w:tcPr>
            <w:tcW w:w="1170" w:type="dxa"/>
            <w:shd w:val="clear" w:color="auto" w:fill="auto"/>
          </w:tcPr>
          <w:p w14:paraId="75B2F303" w14:textId="6DC9FA81" w:rsidR="003A1724" w:rsidRPr="00F65579" w:rsidRDefault="003A1724" w:rsidP="0026542F">
            <w:pPr>
              <w:pStyle w:val="Tabletext"/>
            </w:pPr>
            <w:r>
              <w:t>n/a</w:t>
            </w:r>
          </w:p>
        </w:tc>
      </w:tr>
      <w:tr w:rsidR="0026542F" w:rsidRPr="00F65579" w14:paraId="3E024174" w14:textId="77777777" w:rsidTr="0026542F">
        <w:tc>
          <w:tcPr>
            <w:tcW w:w="7218" w:type="dxa"/>
            <w:gridSpan w:val="2"/>
            <w:shd w:val="clear" w:color="auto" w:fill="auto"/>
          </w:tcPr>
          <w:p w14:paraId="4B284708" w14:textId="7A1342FC" w:rsidR="0026542F" w:rsidRPr="00F65579" w:rsidRDefault="00285316" w:rsidP="0026542F">
            <w:pPr>
              <w:pStyle w:val="Tabletext"/>
              <w:rPr>
                <w:i/>
              </w:rPr>
            </w:pPr>
            <w:r w:rsidRPr="00F65579">
              <w:rPr>
                <w:i/>
              </w:rPr>
              <w:t>Local Jobs First Act 2003</w:t>
            </w:r>
          </w:p>
        </w:tc>
        <w:tc>
          <w:tcPr>
            <w:tcW w:w="1170" w:type="dxa"/>
            <w:shd w:val="clear" w:color="auto" w:fill="auto"/>
          </w:tcPr>
          <w:p w14:paraId="6339DDE3" w14:textId="3199359A" w:rsidR="0026542F" w:rsidRPr="00F65579" w:rsidRDefault="0026542F" w:rsidP="0026542F">
            <w:pPr>
              <w:pStyle w:val="Tabletext"/>
            </w:pPr>
            <w:r w:rsidRPr="00F65579">
              <w:fldChar w:fldCharType="begin"/>
            </w:r>
            <w:r w:rsidRPr="00F65579">
              <w:instrText xml:space="preserve"> PAGEREF VIPP \h </w:instrText>
            </w:r>
            <w:r w:rsidRPr="00F65579">
              <w:fldChar w:fldCharType="separate"/>
            </w:r>
            <w:r w:rsidR="002C2B48">
              <w:rPr>
                <w:noProof/>
              </w:rPr>
              <w:t>135</w:t>
            </w:r>
            <w:r w:rsidRPr="00F65579">
              <w:fldChar w:fldCharType="end"/>
            </w:r>
          </w:p>
        </w:tc>
      </w:tr>
      <w:tr w:rsidR="0026542F" w:rsidRPr="00031E67" w14:paraId="4740470A" w14:textId="77777777" w:rsidTr="0026542F">
        <w:tc>
          <w:tcPr>
            <w:tcW w:w="7218" w:type="dxa"/>
            <w:gridSpan w:val="2"/>
            <w:shd w:val="clear" w:color="auto" w:fill="auto"/>
          </w:tcPr>
          <w:p w14:paraId="7795DFDF" w14:textId="77777777" w:rsidR="0026542F" w:rsidRPr="00F65579" w:rsidRDefault="0026542F" w:rsidP="0026542F">
            <w:pPr>
              <w:pStyle w:val="Tabletext"/>
              <w:rPr>
                <w:i/>
              </w:rPr>
            </w:pPr>
            <w:r w:rsidRPr="00F65579">
              <w:rPr>
                <w:i/>
              </w:rPr>
              <w:t>Financial Management Act 1994</w:t>
            </w:r>
          </w:p>
        </w:tc>
        <w:tc>
          <w:tcPr>
            <w:tcW w:w="1170" w:type="dxa"/>
            <w:shd w:val="clear" w:color="auto" w:fill="auto"/>
          </w:tcPr>
          <w:p w14:paraId="4BBA5AF5" w14:textId="6508443B" w:rsidR="0026542F" w:rsidRPr="00031E67" w:rsidRDefault="0026542F" w:rsidP="0026542F">
            <w:pPr>
              <w:pStyle w:val="Tabletext"/>
            </w:pPr>
            <w:r w:rsidRPr="00F65579">
              <w:fldChar w:fldCharType="begin"/>
            </w:r>
            <w:r w:rsidRPr="00F65579">
              <w:instrText xml:space="preserve"> PAGEREF _Ref492631681 \h </w:instrText>
            </w:r>
            <w:r w:rsidRPr="00F65579">
              <w:fldChar w:fldCharType="separate"/>
            </w:r>
            <w:r w:rsidR="002C2B48">
              <w:rPr>
                <w:noProof/>
              </w:rPr>
              <w:t>40</w:t>
            </w:r>
            <w:r w:rsidRPr="00F65579">
              <w:fldChar w:fldCharType="end"/>
            </w:r>
          </w:p>
        </w:tc>
      </w:tr>
    </w:tbl>
    <w:p w14:paraId="07F222E7" w14:textId="77777777" w:rsidR="0026542F" w:rsidRPr="00031E67" w:rsidRDefault="0026542F" w:rsidP="0026542F"/>
    <w:p w14:paraId="15665C95" w14:textId="77777777" w:rsidR="00DA453D" w:rsidRDefault="00DA453D" w:rsidP="001831CB">
      <w:pPr>
        <w:sectPr w:rsidR="00DA453D" w:rsidSect="006B5CD2">
          <w:pgSz w:w="11909" w:h="16834" w:code="9"/>
          <w:pgMar w:top="1728" w:right="1152" w:bottom="1267" w:left="1152" w:header="720" w:footer="288" w:gutter="0"/>
          <w:cols w:space="720"/>
          <w:noEndnote/>
        </w:sectPr>
      </w:pPr>
    </w:p>
    <w:p w14:paraId="5F57F09B" w14:textId="1BFF13D2" w:rsidR="00DA453D" w:rsidRDefault="00DA453D" w:rsidP="00DA453D">
      <w:pPr>
        <w:ind w:right="5375"/>
      </w:pPr>
      <w:r>
        <w:lastRenderedPageBreak/>
        <w:t xml:space="preserve">If you would like to receive this publication in an accessible format please telephone 03 9651 1600 or email </w:t>
      </w:r>
      <w:hyperlink r:id="rId179" w:history="1">
        <w:r w:rsidRPr="00DA453D">
          <w:rPr>
            <w:rStyle w:val="Hyperlink"/>
          </w:rPr>
          <w:t>information@dtf.vic.gov.au</w:t>
        </w:r>
      </w:hyperlink>
    </w:p>
    <w:p w14:paraId="4BB651B6" w14:textId="4B8BDEF0" w:rsidR="00DA453D" w:rsidRDefault="00DA453D" w:rsidP="00DA453D">
      <w:pPr>
        <w:ind w:right="5375"/>
      </w:pPr>
      <w:r>
        <w:t xml:space="preserve">This document is also available in Word and pdf format at </w:t>
      </w:r>
      <w:hyperlink r:id="rId180" w:history="1">
        <w:r w:rsidRPr="00DA453D">
          <w:rPr>
            <w:rStyle w:val="Hyperlink"/>
          </w:rPr>
          <w:t>dtf.vic.gov.au</w:t>
        </w:r>
      </w:hyperlink>
    </w:p>
    <w:p w14:paraId="6F31AA58" w14:textId="23A82221" w:rsidR="00DA453D" w:rsidRDefault="00DA453D">
      <w:pPr>
        <w:spacing w:before="0" w:after="0"/>
      </w:pPr>
      <w:r>
        <w:br w:type="page"/>
      </w:r>
    </w:p>
    <w:p w14:paraId="0432005E" w14:textId="22C6F2FF" w:rsidR="000E6158" w:rsidRPr="00031E67" w:rsidRDefault="00DA453D" w:rsidP="001831CB">
      <w:r>
        <w:rPr>
          <w:noProof/>
        </w:rPr>
        <w:lastRenderedPageBreak/>
        <w:drawing>
          <wp:inline distT="0" distB="0" distL="0" distR="0" wp14:anchorId="4564F35C" wp14:editId="5960294B">
            <wp:extent cx="5663821" cy="91094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ual Report cover 2019.png"/>
                    <pic:cNvPicPr/>
                  </pic:nvPicPr>
                  <pic:blipFill rotWithShape="1">
                    <a:blip r:embed="rId181" cstate="print">
                      <a:extLst>
                        <a:ext uri="{28A0092B-C50C-407E-A947-70E740481C1C}">
                          <a14:useLocalDpi xmlns:a14="http://schemas.microsoft.com/office/drawing/2010/main" val="0"/>
                        </a:ext>
                      </a:extLst>
                    </a:blip>
                    <a:srcRect l="3357" r="8699"/>
                    <a:stretch/>
                  </pic:blipFill>
                  <pic:spPr bwMode="auto">
                    <a:xfrm>
                      <a:off x="0" y="0"/>
                      <a:ext cx="5668290" cy="9116641"/>
                    </a:xfrm>
                    <a:prstGeom prst="rect">
                      <a:avLst/>
                    </a:prstGeom>
                    <a:ln>
                      <a:noFill/>
                    </a:ln>
                    <a:extLst>
                      <a:ext uri="{53640926-AAD7-44D8-BBD7-CCE9431645EC}">
                        <a14:shadowObscured xmlns:a14="http://schemas.microsoft.com/office/drawing/2010/main"/>
                      </a:ext>
                    </a:extLst>
                  </pic:spPr>
                </pic:pic>
              </a:graphicData>
            </a:graphic>
          </wp:inline>
        </w:drawing>
      </w:r>
      <w:bookmarkStart w:id="241" w:name="_GoBack"/>
      <w:bookmarkEnd w:id="241"/>
    </w:p>
    <w:sectPr w:rsidR="000E6158" w:rsidRPr="00031E67" w:rsidSect="00DA453D">
      <w:footerReference w:type="even" r:id="rId182"/>
      <w:footerReference w:type="default" r:id="rId183"/>
      <w:type w:val="oddPage"/>
      <w:pgSz w:w="11909" w:h="16834" w:code="9"/>
      <w:pgMar w:top="1728" w:right="1152" w:bottom="1267" w:left="1152" w:header="720" w:footer="28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EBF94" w14:textId="77777777" w:rsidR="00DA453D" w:rsidRDefault="00DA453D" w:rsidP="00035D40">
      <w:r>
        <w:separator/>
      </w:r>
    </w:p>
    <w:p w14:paraId="1A5863CA" w14:textId="77777777" w:rsidR="00DA453D" w:rsidRDefault="00DA453D"/>
    <w:p w14:paraId="4BF8F9C0" w14:textId="77777777" w:rsidR="00DA453D" w:rsidRDefault="00DA453D"/>
    <w:p w14:paraId="29920B86" w14:textId="77777777" w:rsidR="00DA453D" w:rsidRDefault="00DA453D"/>
    <w:p w14:paraId="62D0E62D" w14:textId="77777777" w:rsidR="00DA453D" w:rsidRDefault="00DA453D"/>
  </w:endnote>
  <w:endnote w:type="continuationSeparator" w:id="0">
    <w:p w14:paraId="4380B204" w14:textId="77777777" w:rsidR="00DA453D" w:rsidRDefault="00DA453D" w:rsidP="00035D40">
      <w:r>
        <w:continuationSeparator/>
      </w:r>
    </w:p>
    <w:p w14:paraId="3B3A1354" w14:textId="77777777" w:rsidR="00DA453D" w:rsidRDefault="00DA453D"/>
    <w:p w14:paraId="3E04601F" w14:textId="77777777" w:rsidR="00DA453D" w:rsidRDefault="00DA453D"/>
    <w:p w14:paraId="48E86099" w14:textId="77777777" w:rsidR="00DA453D" w:rsidRDefault="00DA453D"/>
    <w:p w14:paraId="15CEB789" w14:textId="77777777" w:rsidR="00DA453D" w:rsidRDefault="00DA45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C">
    <w:altName w:val="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VIC SemiBold">
    <w:panose1 w:val="00000700000000000000"/>
    <w:charset w:val="00"/>
    <w:family w:val="auto"/>
    <w:pitch w:val="variable"/>
    <w:sig w:usb0="00000007" w:usb1="00000000" w:usb2="00000000" w:usb3="00000000" w:csb0="00000093" w:csb1="00000000"/>
  </w:font>
  <w:font w:name="AGaramondPro-Regular">
    <w:altName w:val="Arial Unicode MS"/>
    <w:panose1 w:val="00000000000000000000"/>
    <w:charset w:val="4D"/>
    <w:family w:val="auto"/>
    <w:notTrueType/>
    <w:pitch w:val="default"/>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IC-regular">
    <w:altName w:val="VIC"/>
    <w:charset w:val="00"/>
    <w:family w:val="auto"/>
    <w:pitch w:val="default"/>
  </w:font>
  <w:font w:name="Cambria">
    <w:panose1 w:val="02040503050406030204"/>
    <w:charset w:val="00"/>
    <w:family w:val="roman"/>
    <w:pitch w:val="variable"/>
    <w:sig w:usb0="A00002EF" w:usb1="4000004B" w:usb2="00000000" w:usb3="00000000" w:csb0="0000019F" w:csb1="00000000"/>
  </w:font>
  <w:font w:name="VIC Light Italic">
    <w:panose1 w:val="000004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D7CFA" w14:textId="77777777" w:rsidR="0020290C" w:rsidRDefault="0020290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22D7CF8E" w14:textId="77777777" w:rsidTr="00F610CA">
      <w:trPr>
        <w:cantSplit/>
      </w:trPr>
      <w:tc>
        <w:tcPr>
          <w:tcW w:w="9327" w:type="dxa"/>
          <w:shd w:val="clear" w:color="auto" w:fill="auto"/>
        </w:tcPr>
        <w:p w14:paraId="7ECCC6D6" w14:textId="77777777" w:rsidR="00DA453D" w:rsidRPr="001B4BD5" w:rsidRDefault="00DA453D" w:rsidP="00325C78">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10F50545" w14:textId="77777777" w:rsidR="00DA453D" w:rsidRPr="00734B39" w:rsidRDefault="00DA453D"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4C4249DC" w14:textId="77777777" w:rsidR="00DA453D" w:rsidRDefault="00DA453D" w:rsidP="00F610CA">
    <w:pPr>
      <w:pStyle w:val="Spac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67FC77A8" w14:textId="77777777" w:rsidTr="00F610CA">
      <w:trPr>
        <w:cantSplit/>
      </w:trPr>
      <w:tc>
        <w:tcPr>
          <w:tcW w:w="800" w:type="dxa"/>
        </w:tcPr>
        <w:p w14:paraId="0FC7FCE0" w14:textId="77777777" w:rsidR="00DA453D" w:rsidRDefault="00DA453D"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063CDD25" w14:textId="77777777" w:rsidR="00DA453D" w:rsidRDefault="00DA453D" w:rsidP="00325C78">
          <w:pPr>
            <w:pStyle w:val="FooterEven"/>
          </w:pPr>
          <w:r w:rsidRPr="001B4BD5">
            <w:t>Department of Treasury and Finance</w:t>
          </w:r>
          <w:r w:rsidRPr="001B4BD5">
            <w:br/>
          </w:r>
          <w:r w:rsidRPr="00734B39">
            <w:t>Annual</w:t>
          </w:r>
          <w:r>
            <w:t xml:space="preserve"> Report 2018 | 19</w:t>
          </w:r>
        </w:p>
      </w:tc>
    </w:tr>
  </w:tbl>
  <w:p w14:paraId="5B87501B" w14:textId="77777777" w:rsidR="00DA453D" w:rsidRDefault="00DA453D" w:rsidP="00F610CA">
    <w:pPr>
      <w:pStyle w:val="Spac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440486BD" w14:textId="77777777" w:rsidTr="00F610CA">
      <w:trPr>
        <w:cantSplit/>
      </w:trPr>
      <w:tc>
        <w:tcPr>
          <w:tcW w:w="9327" w:type="dxa"/>
          <w:shd w:val="clear" w:color="auto" w:fill="auto"/>
        </w:tcPr>
        <w:p w14:paraId="674C7F30" w14:textId="77777777" w:rsidR="00DA453D" w:rsidRPr="001B4BD5" w:rsidRDefault="00DA453D" w:rsidP="00325C78">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7CB8438E" w14:textId="77777777" w:rsidR="00DA453D" w:rsidRPr="00734B39" w:rsidRDefault="00DA453D"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7CB1C6B7" w14:textId="77777777" w:rsidR="00DA453D" w:rsidRDefault="00DA453D" w:rsidP="00F610CA">
    <w:pPr>
      <w:pStyle w:val="Spac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131FEB91" w14:textId="77777777" w:rsidTr="00F610CA">
      <w:trPr>
        <w:cantSplit/>
      </w:trPr>
      <w:tc>
        <w:tcPr>
          <w:tcW w:w="800" w:type="dxa"/>
        </w:tcPr>
        <w:p w14:paraId="58AC6863" w14:textId="77777777" w:rsidR="00DA453D" w:rsidRDefault="00DA453D"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46</w:t>
          </w:r>
          <w:r w:rsidRPr="0018749C">
            <w:rPr>
              <w:rStyle w:val="PageNumber"/>
            </w:rPr>
            <w:fldChar w:fldCharType="end"/>
          </w:r>
        </w:p>
      </w:tc>
      <w:tc>
        <w:tcPr>
          <w:tcW w:w="8918" w:type="dxa"/>
          <w:shd w:val="clear" w:color="auto" w:fill="auto"/>
        </w:tcPr>
        <w:p w14:paraId="692D8A4F" w14:textId="77777777" w:rsidR="00DA453D" w:rsidRDefault="00DA453D" w:rsidP="00B619A9">
          <w:pPr>
            <w:pStyle w:val="FooterEven"/>
          </w:pPr>
          <w:r w:rsidRPr="001B4BD5">
            <w:t>Department of Treasury and Finance</w:t>
          </w:r>
          <w:r w:rsidRPr="001B4BD5">
            <w:br/>
          </w:r>
          <w:r w:rsidRPr="00734B39">
            <w:t>Annual</w:t>
          </w:r>
          <w:r>
            <w:t xml:space="preserve"> Report 2018 | 19</w:t>
          </w:r>
        </w:p>
      </w:tc>
    </w:tr>
  </w:tbl>
  <w:p w14:paraId="4A9CDE9C" w14:textId="77777777" w:rsidR="00DA453D" w:rsidRDefault="00DA453D" w:rsidP="00F610CA">
    <w:pPr>
      <w:pStyle w:val="Spac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09AC4142" w14:textId="77777777" w:rsidTr="00F610CA">
      <w:trPr>
        <w:cantSplit/>
      </w:trPr>
      <w:tc>
        <w:tcPr>
          <w:tcW w:w="9327" w:type="dxa"/>
          <w:shd w:val="clear" w:color="auto" w:fill="auto"/>
        </w:tcPr>
        <w:p w14:paraId="5F96CC05" w14:textId="77777777" w:rsidR="00DA453D" w:rsidRPr="001B4BD5" w:rsidRDefault="00DA453D" w:rsidP="00E42017">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371DB4C2" w14:textId="77777777" w:rsidR="00DA453D" w:rsidRPr="00734B39" w:rsidRDefault="00DA453D"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47</w:t>
          </w:r>
          <w:r w:rsidRPr="00734B39">
            <w:rPr>
              <w:rStyle w:val="PageNumber"/>
            </w:rPr>
            <w:fldChar w:fldCharType="end"/>
          </w:r>
        </w:p>
      </w:tc>
    </w:tr>
  </w:tbl>
  <w:p w14:paraId="30503F18" w14:textId="77777777" w:rsidR="00DA453D" w:rsidRDefault="00DA453D" w:rsidP="00F610CA">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0F647" w14:textId="04C9E42E" w:rsidR="00DA453D" w:rsidRDefault="00DA453D" w:rsidP="00F43157">
    <w:pPr>
      <w:pStyle w:val="Footer"/>
    </w:pPr>
    <w:r>
      <w:rPr>
        <w:noProof/>
      </w:rPr>
      <mc:AlternateContent>
        <mc:Choice Requires="wps">
          <w:drawing>
            <wp:anchor distT="0" distB="0" distL="114300" distR="114300" simplePos="0" relativeHeight="251636736" behindDoc="0" locked="0" layoutInCell="1" allowOverlap="1" wp14:anchorId="1FFD6DC8" wp14:editId="303221C2">
              <wp:simplePos x="0" y="0"/>
              <wp:positionH relativeFrom="page">
                <wp:posOffset>-1508760</wp:posOffset>
              </wp:positionH>
              <wp:positionV relativeFrom="page">
                <wp:posOffset>2130425</wp:posOffset>
              </wp:positionV>
              <wp:extent cx="3968496" cy="530352"/>
              <wp:effectExtent l="4445" t="0" r="0" b="0"/>
              <wp:wrapNone/>
              <wp:docPr id="1" name="Text Box 1"/>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1ABA2348" w14:textId="77777777" w:rsidTr="00572502">
                            <w:trPr>
                              <w:cantSplit/>
                            </w:trPr>
                            <w:tc>
                              <w:tcPr>
                                <w:tcW w:w="724" w:type="dxa"/>
                              </w:tcPr>
                              <w:p w14:paraId="683BE2A0"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5C71F468" w14:textId="77777777" w:rsidR="00DA453D" w:rsidRDefault="00DA453D" w:rsidP="001C1023">
                                <w:pPr>
                                  <w:pStyle w:val="FooterEven"/>
                                </w:pPr>
                                <w:r w:rsidRPr="001B4BD5">
                                  <w:t>Department of Treasury and Finance</w:t>
                                </w:r>
                                <w:r w:rsidRPr="00734B39">
                                  <w:t xml:space="preserve"> </w:t>
                                </w:r>
                                <w:r>
                                  <w:br/>
                                </w:r>
                                <w:r w:rsidRPr="00734B39">
                                  <w:t>Annual</w:t>
                                </w:r>
                                <w:r>
                                  <w:t xml:space="preserve"> Report 2018 | 19</w:t>
                                </w:r>
                              </w:p>
                            </w:tc>
                          </w:tr>
                        </w:tbl>
                        <w:p w14:paraId="71E85167" w14:textId="77777777" w:rsidR="00DA453D" w:rsidRDefault="00DA453D" w:rsidP="00555119"/>
                        <w:p w14:paraId="7887CADC" w14:textId="77777777" w:rsidR="00DA453D" w:rsidRDefault="00DA453D" w:rsidP="00555119"/>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6F27364D" w14:textId="77777777" w:rsidTr="001C1023">
                            <w:trPr>
                              <w:cantSplit/>
                            </w:trPr>
                            <w:tc>
                              <w:tcPr>
                                <w:tcW w:w="800" w:type="dxa"/>
                              </w:tcPr>
                              <w:p w14:paraId="0C7E503D"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64D8E071"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4E5B0D5A" w14:textId="77777777" w:rsidR="00DA453D" w:rsidRDefault="00DA453D" w:rsidP="00555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D6DC8" id="_x0000_t202" coordsize="21600,21600" o:spt="202" path="m,l,21600r21600,l21600,xe">
              <v:stroke joinstyle="miter"/>
              <v:path gradientshapeok="t" o:connecttype="rect"/>
            </v:shapetype>
            <v:shape id="Text Box 1" o:spid="_x0000_s1027" type="#_x0000_t202" style="position:absolute;left:0;text-align:left;margin-left:-118.8pt;margin-top:167.75pt;width:312.5pt;height:41.75pt;rotation:9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1ABA2348" w14:textId="77777777" w:rsidTr="00572502">
                      <w:trPr>
                        <w:cantSplit/>
                      </w:trPr>
                      <w:tc>
                        <w:tcPr>
                          <w:tcW w:w="724" w:type="dxa"/>
                        </w:tcPr>
                        <w:p w14:paraId="683BE2A0"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5C71F468" w14:textId="77777777" w:rsidR="00DA453D" w:rsidRDefault="00DA453D" w:rsidP="001C1023">
                          <w:pPr>
                            <w:pStyle w:val="FooterEven"/>
                          </w:pPr>
                          <w:r w:rsidRPr="001B4BD5">
                            <w:t>Department of Treasury and Finance</w:t>
                          </w:r>
                          <w:r w:rsidRPr="00734B39">
                            <w:t xml:space="preserve"> </w:t>
                          </w:r>
                          <w:r>
                            <w:br/>
                          </w:r>
                          <w:r w:rsidRPr="00734B39">
                            <w:t>Annual</w:t>
                          </w:r>
                          <w:r>
                            <w:t xml:space="preserve"> Report 2018 | 19</w:t>
                          </w:r>
                        </w:p>
                      </w:tc>
                    </w:tr>
                  </w:tbl>
                  <w:p w14:paraId="71E85167" w14:textId="77777777" w:rsidR="00DA453D" w:rsidRDefault="00DA453D" w:rsidP="00555119"/>
                  <w:p w14:paraId="7887CADC" w14:textId="77777777" w:rsidR="00DA453D" w:rsidRDefault="00DA453D" w:rsidP="00555119"/>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6F27364D" w14:textId="77777777" w:rsidTr="001C1023">
                      <w:trPr>
                        <w:cantSplit/>
                      </w:trPr>
                      <w:tc>
                        <w:tcPr>
                          <w:tcW w:w="800" w:type="dxa"/>
                        </w:tcPr>
                        <w:p w14:paraId="0C7E503D"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64D8E071"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4E5B0D5A" w14:textId="77777777" w:rsidR="00DA453D" w:rsidRDefault="00DA453D" w:rsidP="00555119"/>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F1DA4" w14:textId="77777777" w:rsidR="00DA453D" w:rsidRPr="00824215" w:rsidRDefault="00DA453D" w:rsidP="0082421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1EE9DA68" w14:textId="77777777" w:rsidTr="00607ED6">
      <w:trPr>
        <w:cantSplit/>
      </w:trPr>
      <w:tc>
        <w:tcPr>
          <w:tcW w:w="800" w:type="dxa"/>
        </w:tcPr>
        <w:p w14:paraId="58DAF0C0" w14:textId="77777777" w:rsidR="00DA453D" w:rsidRDefault="00DA453D"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60</w:t>
          </w:r>
          <w:r w:rsidRPr="0018749C">
            <w:rPr>
              <w:rStyle w:val="PageNumber"/>
            </w:rPr>
            <w:fldChar w:fldCharType="end"/>
          </w:r>
        </w:p>
      </w:tc>
      <w:tc>
        <w:tcPr>
          <w:tcW w:w="8918" w:type="dxa"/>
          <w:shd w:val="clear" w:color="auto" w:fill="auto"/>
        </w:tcPr>
        <w:p w14:paraId="6252D608" w14:textId="77777777" w:rsidR="00DA453D" w:rsidRDefault="00DA453D" w:rsidP="00B619A9">
          <w:pPr>
            <w:pStyle w:val="FooterEven"/>
          </w:pPr>
          <w:r w:rsidRPr="001B4BD5">
            <w:t>Department of Treasury and Finance</w:t>
          </w:r>
          <w:r w:rsidRPr="001B4BD5">
            <w:br/>
          </w:r>
          <w:r w:rsidRPr="00734B39">
            <w:t>Annual</w:t>
          </w:r>
          <w:r>
            <w:t xml:space="preserve"> Report 2018 | 19</w:t>
          </w:r>
        </w:p>
      </w:tc>
    </w:tr>
  </w:tbl>
  <w:p w14:paraId="0C6C9808" w14:textId="77777777" w:rsidR="00DA453D" w:rsidRDefault="00DA453D" w:rsidP="00B8418B">
    <w:pPr>
      <w:pStyle w:val="Spac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14FF8B47" w14:textId="77777777" w:rsidTr="00F610CA">
      <w:trPr>
        <w:cantSplit/>
      </w:trPr>
      <w:tc>
        <w:tcPr>
          <w:tcW w:w="9327" w:type="dxa"/>
          <w:shd w:val="clear" w:color="auto" w:fill="auto"/>
        </w:tcPr>
        <w:p w14:paraId="57DDE3B5" w14:textId="77777777" w:rsidR="00DA453D" w:rsidRPr="001B4BD5" w:rsidRDefault="00DA453D" w:rsidP="00B619A9">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767581C0" w14:textId="77777777" w:rsidR="00DA453D" w:rsidRPr="00734B39" w:rsidRDefault="00DA453D"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59</w:t>
          </w:r>
          <w:r w:rsidRPr="00734B39">
            <w:rPr>
              <w:rStyle w:val="PageNumber"/>
            </w:rPr>
            <w:fldChar w:fldCharType="end"/>
          </w:r>
        </w:p>
      </w:tc>
    </w:tr>
  </w:tbl>
  <w:p w14:paraId="2A8EE542" w14:textId="77777777" w:rsidR="00DA453D" w:rsidRDefault="00DA453D" w:rsidP="00F610CA">
    <w:pPr>
      <w:pStyle w:val="Spac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73B393C8" w14:textId="77777777" w:rsidTr="00607ED6">
      <w:trPr>
        <w:cantSplit/>
      </w:trPr>
      <w:tc>
        <w:tcPr>
          <w:tcW w:w="800" w:type="dxa"/>
        </w:tcPr>
        <w:p w14:paraId="74FCC31D" w14:textId="77777777" w:rsidR="00DA453D" w:rsidRDefault="00DA453D"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70</w:t>
          </w:r>
          <w:r w:rsidRPr="0018749C">
            <w:rPr>
              <w:rStyle w:val="PageNumber"/>
            </w:rPr>
            <w:fldChar w:fldCharType="end"/>
          </w:r>
        </w:p>
      </w:tc>
      <w:tc>
        <w:tcPr>
          <w:tcW w:w="8918" w:type="dxa"/>
          <w:shd w:val="clear" w:color="auto" w:fill="auto"/>
        </w:tcPr>
        <w:p w14:paraId="1FD61A16" w14:textId="77777777" w:rsidR="00DA453D" w:rsidRDefault="00DA453D" w:rsidP="00607ED6">
          <w:pPr>
            <w:pStyle w:val="FooterEven"/>
          </w:pPr>
          <w:r w:rsidRPr="001B4BD5">
            <w:t>Department of Treasury and Finance</w:t>
          </w:r>
          <w:r w:rsidRPr="001B4BD5">
            <w:br/>
          </w:r>
          <w:r w:rsidRPr="00734B39">
            <w:t>Annual</w:t>
          </w:r>
          <w:r>
            <w:t xml:space="preserve"> Report 2018 | 19</w:t>
          </w:r>
        </w:p>
      </w:tc>
    </w:tr>
  </w:tbl>
  <w:p w14:paraId="4B395F09" w14:textId="77777777" w:rsidR="00DA453D" w:rsidRDefault="00DA453D" w:rsidP="00B8418B">
    <w:pPr>
      <w:pStyle w:val="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71CF8" w14:textId="77777777" w:rsidR="0020290C" w:rsidRDefault="0020290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605993FD" w14:textId="77777777" w:rsidTr="00F610CA">
      <w:trPr>
        <w:cantSplit/>
      </w:trPr>
      <w:tc>
        <w:tcPr>
          <w:tcW w:w="9327" w:type="dxa"/>
          <w:shd w:val="clear" w:color="auto" w:fill="auto"/>
        </w:tcPr>
        <w:p w14:paraId="55C3AFCF" w14:textId="77777777" w:rsidR="00DA453D" w:rsidRPr="001B4BD5" w:rsidRDefault="00DA453D" w:rsidP="00E42017">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4F3C88D1" w14:textId="77777777" w:rsidR="00DA453D" w:rsidRPr="00734B39" w:rsidRDefault="00DA453D"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69</w:t>
          </w:r>
          <w:r w:rsidRPr="00734B39">
            <w:rPr>
              <w:rStyle w:val="PageNumber"/>
            </w:rPr>
            <w:fldChar w:fldCharType="end"/>
          </w:r>
        </w:p>
      </w:tc>
    </w:tr>
  </w:tbl>
  <w:p w14:paraId="678F377C" w14:textId="77777777" w:rsidR="00DA453D" w:rsidRDefault="00DA453D" w:rsidP="00F610CA">
    <w:pPr>
      <w:pStyle w:val="Spac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258FF" w14:textId="77777777" w:rsidR="00DA453D" w:rsidRPr="00412A95" w:rsidRDefault="00DA453D" w:rsidP="00412A9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8AC9" w14:textId="466FC880" w:rsidR="00DA453D" w:rsidRDefault="00DA453D" w:rsidP="00F610CA">
    <w:pPr>
      <w:pStyle w:val="Spacer"/>
    </w:pPr>
    <w:r>
      <w:rPr>
        <w:noProof/>
      </w:rPr>
      <mc:AlternateContent>
        <mc:Choice Requires="wps">
          <w:drawing>
            <wp:anchor distT="0" distB="0" distL="114300" distR="114300" simplePos="0" relativeHeight="251672576" behindDoc="0" locked="0" layoutInCell="0" allowOverlap="0" wp14:anchorId="496BB5BC" wp14:editId="2BA453A2">
              <wp:simplePos x="0" y="0"/>
              <wp:positionH relativeFrom="page">
                <wp:posOffset>-1718945</wp:posOffset>
              </wp:positionH>
              <wp:positionV relativeFrom="page">
                <wp:posOffset>4681855</wp:posOffset>
              </wp:positionV>
              <wp:extent cx="4407408" cy="521208"/>
              <wp:effectExtent l="0" t="0" r="0" b="0"/>
              <wp:wrapNone/>
              <wp:docPr id="18" name="Text Box 18"/>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51FB392D" w14:textId="77777777" w:rsidTr="00105A1F">
                            <w:trPr>
                              <w:cantSplit/>
                            </w:trPr>
                            <w:tc>
                              <w:tcPr>
                                <w:tcW w:w="5997" w:type="dxa"/>
                                <w:shd w:val="clear" w:color="auto" w:fill="auto"/>
                              </w:tcPr>
                              <w:p w14:paraId="0D9A40A4" w14:textId="28C7E0A5" w:rsidR="00DA453D" w:rsidRDefault="00DA453D" w:rsidP="00B619A9">
                                <w:pPr>
                                  <w:pStyle w:val="FooterEven"/>
                                  <w:jc w:val="right"/>
                                </w:pPr>
                                <w:r w:rsidRPr="001B4BD5">
                                  <w:t>Department of Treasury and Finance</w:t>
                                </w:r>
                                <w:r w:rsidRPr="001B4BD5">
                                  <w:br/>
                                </w:r>
                                <w:r w:rsidRPr="00734B39">
                                  <w:t>Annual</w:t>
                                </w:r>
                                <w:r>
                                  <w:t xml:space="preserve"> Report 2018 | 19</w:t>
                                </w:r>
                              </w:p>
                            </w:tc>
                            <w:tc>
                              <w:tcPr>
                                <w:tcW w:w="817" w:type="dxa"/>
                              </w:tcPr>
                              <w:p w14:paraId="71AE979C"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2DCD56C7" w14:textId="77777777" w:rsidR="00DA453D" w:rsidRDefault="00DA453D" w:rsidP="00F43157"/>
                        <w:p w14:paraId="3986EB8E" w14:textId="77777777" w:rsidR="00DA453D" w:rsidRDefault="00DA453D" w:rsidP="00F43157"/>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2D6A521E" w14:textId="77777777" w:rsidTr="00105A1F">
                            <w:trPr>
                              <w:cantSplit/>
                            </w:trPr>
                            <w:tc>
                              <w:tcPr>
                                <w:tcW w:w="5997" w:type="dxa"/>
                                <w:shd w:val="clear" w:color="auto" w:fill="auto"/>
                              </w:tcPr>
                              <w:p w14:paraId="08078992" w14:textId="77777777" w:rsidR="00DA453D" w:rsidRDefault="00DA453D"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2435577E"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62DD1E77" w14:textId="77777777" w:rsidR="00DA453D" w:rsidRDefault="00DA453D" w:rsidP="00F4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BB5BC" id="_x0000_t202" coordsize="21600,21600" o:spt="202" path="m,l,21600r21600,l21600,xe">
              <v:stroke joinstyle="miter"/>
              <v:path gradientshapeok="t" o:connecttype="rect"/>
            </v:shapetype>
            <v:shape id="Text Box 18" o:spid="_x0000_s1029" type="#_x0000_t202" style="position:absolute;margin-left:-135.35pt;margin-top:368.65pt;width:347.05pt;height:41.05pt;rotation:9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51FB392D" w14:textId="77777777" w:rsidTr="00105A1F">
                      <w:trPr>
                        <w:cantSplit/>
                      </w:trPr>
                      <w:tc>
                        <w:tcPr>
                          <w:tcW w:w="5997" w:type="dxa"/>
                          <w:shd w:val="clear" w:color="auto" w:fill="auto"/>
                        </w:tcPr>
                        <w:p w14:paraId="0D9A40A4" w14:textId="28C7E0A5" w:rsidR="00DA453D" w:rsidRDefault="00DA453D" w:rsidP="00B619A9">
                          <w:pPr>
                            <w:pStyle w:val="FooterEven"/>
                            <w:jc w:val="right"/>
                          </w:pPr>
                          <w:r w:rsidRPr="001B4BD5">
                            <w:t>Department of Treasury and Finance</w:t>
                          </w:r>
                          <w:r w:rsidRPr="001B4BD5">
                            <w:br/>
                          </w:r>
                          <w:r w:rsidRPr="00734B39">
                            <w:t>Annual</w:t>
                          </w:r>
                          <w:r>
                            <w:t xml:space="preserve"> Report 2018 | 19</w:t>
                          </w:r>
                        </w:p>
                      </w:tc>
                      <w:tc>
                        <w:tcPr>
                          <w:tcW w:w="817" w:type="dxa"/>
                        </w:tcPr>
                        <w:p w14:paraId="71AE979C"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2DCD56C7" w14:textId="77777777" w:rsidR="00DA453D" w:rsidRDefault="00DA453D" w:rsidP="00F43157"/>
                  <w:p w14:paraId="3986EB8E" w14:textId="77777777" w:rsidR="00DA453D" w:rsidRDefault="00DA453D" w:rsidP="00F43157"/>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2D6A521E" w14:textId="77777777" w:rsidTr="00105A1F">
                      <w:trPr>
                        <w:cantSplit/>
                      </w:trPr>
                      <w:tc>
                        <w:tcPr>
                          <w:tcW w:w="5997" w:type="dxa"/>
                          <w:shd w:val="clear" w:color="auto" w:fill="auto"/>
                        </w:tcPr>
                        <w:p w14:paraId="08078992" w14:textId="77777777" w:rsidR="00DA453D" w:rsidRDefault="00DA453D"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2435577E"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62DD1E77" w14:textId="77777777" w:rsidR="00DA453D" w:rsidRDefault="00DA453D" w:rsidP="00F43157"/>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46DF97EB" w14:textId="77777777" w:rsidTr="0021386B">
      <w:trPr>
        <w:cantSplit/>
      </w:trPr>
      <w:tc>
        <w:tcPr>
          <w:tcW w:w="800" w:type="dxa"/>
        </w:tcPr>
        <w:p w14:paraId="687596A4" w14:textId="77777777" w:rsidR="00DA453D" w:rsidRDefault="00DA453D" w:rsidP="0021386B">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80</w:t>
          </w:r>
          <w:r w:rsidRPr="0018749C">
            <w:rPr>
              <w:rStyle w:val="PageNumber"/>
            </w:rPr>
            <w:fldChar w:fldCharType="end"/>
          </w:r>
        </w:p>
      </w:tc>
      <w:tc>
        <w:tcPr>
          <w:tcW w:w="8918" w:type="dxa"/>
          <w:shd w:val="clear" w:color="auto" w:fill="auto"/>
        </w:tcPr>
        <w:p w14:paraId="0220FEE7" w14:textId="77777777" w:rsidR="00DA453D" w:rsidRDefault="00DA453D" w:rsidP="00B619A9">
          <w:pPr>
            <w:pStyle w:val="FooterEven"/>
          </w:pPr>
          <w:r w:rsidRPr="001B4BD5">
            <w:t>Department of Treasury and Finance</w:t>
          </w:r>
          <w:r w:rsidRPr="001B4BD5">
            <w:br/>
          </w:r>
          <w:r w:rsidRPr="00734B39">
            <w:t>Annual</w:t>
          </w:r>
          <w:r>
            <w:t xml:space="preserve"> Report 2018 | 19</w:t>
          </w:r>
        </w:p>
      </w:tc>
    </w:tr>
  </w:tbl>
  <w:p w14:paraId="0AD3EE77" w14:textId="77777777" w:rsidR="00DA453D" w:rsidRDefault="00DA453D" w:rsidP="0075052E">
    <w:pPr>
      <w:pStyle w:val="Spac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702E1A93" w14:textId="77777777" w:rsidTr="0021386B">
      <w:trPr>
        <w:cantSplit/>
      </w:trPr>
      <w:tc>
        <w:tcPr>
          <w:tcW w:w="9327" w:type="dxa"/>
          <w:shd w:val="clear" w:color="auto" w:fill="auto"/>
        </w:tcPr>
        <w:p w14:paraId="28850BD9" w14:textId="77777777" w:rsidR="00DA453D" w:rsidRPr="001B4BD5" w:rsidRDefault="00DA453D" w:rsidP="00B619A9">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13243C68" w14:textId="77777777" w:rsidR="00DA453D" w:rsidRPr="00734B39" w:rsidRDefault="00DA453D" w:rsidP="0021386B">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81</w:t>
          </w:r>
          <w:r w:rsidRPr="00734B39">
            <w:rPr>
              <w:rStyle w:val="PageNumber"/>
            </w:rPr>
            <w:fldChar w:fldCharType="end"/>
          </w:r>
        </w:p>
      </w:tc>
    </w:tr>
  </w:tbl>
  <w:p w14:paraId="33BE6D78" w14:textId="77777777" w:rsidR="00DA453D" w:rsidRDefault="00DA453D" w:rsidP="0075052E">
    <w:pPr>
      <w:pStyle w:val="Spac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DC0BE" w14:textId="77777777" w:rsidR="00DA453D" w:rsidRDefault="00DA453D" w:rsidP="00F43157">
    <w:pPr>
      <w:pStyle w:val="Footer"/>
    </w:pPr>
    <w:r>
      <w:rPr>
        <w:noProof/>
      </w:rPr>
      <mc:AlternateContent>
        <mc:Choice Requires="wps">
          <w:drawing>
            <wp:anchor distT="0" distB="0" distL="114300" distR="114300" simplePos="0" relativeHeight="251657216" behindDoc="0" locked="0" layoutInCell="1" allowOverlap="1" wp14:anchorId="0AB8024F" wp14:editId="7A7CBC51">
              <wp:simplePos x="0" y="0"/>
              <wp:positionH relativeFrom="page">
                <wp:posOffset>-1508760</wp:posOffset>
              </wp:positionH>
              <wp:positionV relativeFrom="page">
                <wp:posOffset>2130425</wp:posOffset>
              </wp:positionV>
              <wp:extent cx="3968496" cy="530352"/>
              <wp:effectExtent l="4445" t="0" r="0" b="0"/>
              <wp:wrapNone/>
              <wp:docPr id="4" name="Text Box 4"/>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1B6C4D29" w14:textId="77777777" w:rsidTr="00572502">
                            <w:trPr>
                              <w:cantSplit/>
                            </w:trPr>
                            <w:tc>
                              <w:tcPr>
                                <w:tcW w:w="724" w:type="dxa"/>
                              </w:tcPr>
                              <w:p w14:paraId="4567E06D"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3D19A218" w14:textId="77777777" w:rsidR="00DA453D" w:rsidRDefault="00DA453D" w:rsidP="001C1023">
                                <w:pPr>
                                  <w:pStyle w:val="FooterEven"/>
                                </w:pPr>
                                <w:r w:rsidRPr="001B4BD5">
                                  <w:t>Department of Treasury and Finance</w:t>
                                </w:r>
                                <w:r w:rsidRPr="00734B39">
                                  <w:t xml:space="preserve"> </w:t>
                                </w:r>
                                <w:r>
                                  <w:br/>
                                </w:r>
                                <w:r w:rsidRPr="00734B39">
                                  <w:t>Annual</w:t>
                                </w:r>
                                <w:r>
                                  <w:t xml:space="preserve"> Report 2018 | 19</w:t>
                                </w:r>
                              </w:p>
                            </w:tc>
                          </w:tr>
                        </w:tbl>
                        <w:p w14:paraId="24D8DA97" w14:textId="77777777" w:rsidR="00DA453D" w:rsidRDefault="00DA453D" w:rsidP="00F43157"/>
                        <w:p w14:paraId="2E468B47" w14:textId="77777777" w:rsidR="00DA453D" w:rsidRDefault="00DA453D" w:rsidP="00F43157"/>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643BF0A4" w14:textId="77777777" w:rsidTr="001C1023">
                            <w:trPr>
                              <w:cantSplit/>
                            </w:trPr>
                            <w:tc>
                              <w:tcPr>
                                <w:tcW w:w="800" w:type="dxa"/>
                              </w:tcPr>
                              <w:p w14:paraId="6359F403"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0CF31366"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6A8BB372" w14:textId="77777777" w:rsidR="00DA453D" w:rsidRDefault="00DA453D" w:rsidP="00F4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8024F" id="_x0000_t202" coordsize="21600,21600" o:spt="202" path="m,l,21600r21600,l21600,xe">
              <v:stroke joinstyle="miter"/>
              <v:path gradientshapeok="t" o:connecttype="rect"/>
            </v:shapetype>
            <v:shape id="Text Box 4" o:spid="_x0000_s1031" type="#_x0000_t202" style="position:absolute;left:0;text-align:left;margin-left:-118.8pt;margin-top:167.75pt;width:312.5pt;height:41.75pt;rotation:9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1B6C4D29" w14:textId="77777777" w:rsidTr="00572502">
                      <w:trPr>
                        <w:cantSplit/>
                      </w:trPr>
                      <w:tc>
                        <w:tcPr>
                          <w:tcW w:w="724" w:type="dxa"/>
                        </w:tcPr>
                        <w:p w14:paraId="4567E06D"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3D19A218" w14:textId="77777777" w:rsidR="00DA453D" w:rsidRDefault="00DA453D" w:rsidP="001C1023">
                          <w:pPr>
                            <w:pStyle w:val="FooterEven"/>
                          </w:pPr>
                          <w:r w:rsidRPr="001B4BD5">
                            <w:t>Department of Treasury and Finance</w:t>
                          </w:r>
                          <w:r w:rsidRPr="00734B39">
                            <w:t xml:space="preserve"> </w:t>
                          </w:r>
                          <w:r>
                            <w:br/>
                          </w:r>
                          <w:r w:rsidRPr="00734B39">
                            <w:t>Annual</w:t>
                          </w:r>
                          <w:r>
                            <w:t xml:space="preserve"> Report 2018 | 19</w:t>
                          </w:r>
                        </w:p>
                      </w:tc>
                    </w:tr>
                  </w:tbl>
                  <w:p w14:paraId="24D8DA97" w14:textId="77777777" w:rsidR="00DA453D" w:rsidRDefault="00DA453D" w:rsidP="00F43157"/>
                  <w:p w14:paraId="2E468B47" w14:textId="77777777" w:rsidR="00DA453D" w:rsidRDefault="00DA453D" w:rsidP="00F43157"/>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643BF0A4" w14:textId="77777777" w:rsidTr="001C1023">
                      <w:trPr>
                        <w:cantSplit/>
                      </w:trPr>
                      <w:tc>
                        <w:tcPr>
                          <w:tcW w:w="800" w:type="dxa"/>
                        </w:tcPr>
                        <w:p w14:paraId="6359F403"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0CF31366"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6A8BB372" w14:textId="77777777" w:rsidR="00DA453D" w:rsidRDefault="00DA453D" w:rsidP="00F43157"/>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0061F" w14:textId="77777777" w:rsidR="00DA453D" w:rsidRPr="00824215" w:rsidRDefault="00DA453D" w:rsidP="0082421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529D1204" w14:textId="77777777" w:rsidTr="00607ED6">
      <w:trPr>
        <w:cantSplit/>
      </w:trPr>
      <w:tc>
        <w:tcPr>
          <w:tcW w:w="800" w:type="dxa"/>
        </w:tcPr>
        <w:p w14:paraId="273A0897" w14:textId="77777777" w:rsidR="00DA453D" w:rsidRDefault="00DA453D"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98</w:t>
          </w:r>
          <w:r w:rsidRPr="0018749C">
            <w:rPr>
              <w:rStyle w:val="PageNumber"/>
            </w:rPr>
            <w:fldChar w:fldCharType="end"/>
          </w:r>
        </w:p>
      </w:tc>
      <w:tc>
        <w:tcPr>
          <w:tcW w:w="8918" w:type="dxa"/>
          <w:shd w:val="clear" w:color="auto" w:fill="auto"/>
        </w:tcPr>
        <w:p w14:paraId="78684146" w14:textId="77777777" w:rsidR="00DA453D" w:rsidRDefault="00DA453D" w:rsidP="00607ED6">
          <w:pPr>
            <w:pStyle w:val="FooterEven"/>
          </w:pPr>
          <w:r w:rsidRPr="001B4BD5">
            <w:t>Department of Treasury and Finance</w:t>
          </w:r>
          <w:r w:rsidRPr="001B4BD5">
            <w:br/>
          </w:r>
          <w:r w:rsidRPr="00734B39">
            <w:t>Annual</w:t>
          </w:r>
          <w:r>
            <w:t xml:space="preserve"> Report 2018 | 19</w:t>
          </w:r>
        </w:p>
      </w:tc>
    </w:tr>
  </w:tbl>
  <w:p w14:paraId="6EC8F965" w14:textId="77777777" w:rsidR="00DA453D" w:rsidRDefault="00DA453D" w:rsidP="00B8418B">
    <w:pPr>
      <w:pStyle w:val="Spac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4B155A86" w14:textId="77777777" w:rsidTr="00151F32">
      <w:trPr>
        <w:cantSplit/>
      </w:trPr>
      <w:tc>
        <w:tcPr>
          <w:tcW w:w="9327" w:type="dxa"/>
          <w:shd w:val="clear" w:color="auto" w:fill="auto"/>
        </w:tcPr>
        <w:p w14:paraId="404B4999" w14:textId="77777777" w:rsidR="00DA453D" w:rsidRPr="001B4BD5" w:rsidRDefault="00DA453D" w:rsidP="00151F32">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23533B44" w14:textId="77777777" w:rsidR="00DA453D" w:rsidRPr="00734B39" w:rsidRDefault="00DA453D" w:rsidP="00151F32">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99</w:t>
          </w:r>
          <w:r w:rsidRPr="00734B39">
            <w:rPr>
              <w:rStyle w:val="PageNumber"/>
            </w:rPr>
            <w:fldChar w:fldCharType="end"/>
          </w:r>
        </w:p>
      </w:tc>
    </w:tr>
  </w:tbl>
  <w:p w14:paraId="0D3E90B6" w14:textId="77777777" w:rsidR="00DA453D" w:rsidRDefault="00DA453D" w:rsidP="004F6CE6">
    <w:pPr>
      <w:pStyle w:val="Spac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2EC07C35" w14:textId="77777777" w:rsidTr="00F610CA">
      <w:trPr>
        <w:cantSplit/>
      </w:trPr>
      <w:tc>
        <w:tcPr>
          <w:tcW w:w="800" w:type="dxa"/>
        </w:tcPr>
        <w:p w14:paraId="44736ED6" w14:textId="77777777" w:rsidR="00DA453D" w:rsidRDefault="00DA453D"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100</w:t>
          </w:r>
          <w:r w:rsidRPr="0018749C">
            <w:rPr>
              <w:rStyle w:val="PageNumber"/>
            </w:rPr>
            <w:fldChar w:fldCharType="end"/>
          </w:r>
        </w:p>
      </w:tc>
      <w:tc>
        <w:tcPr>
          <w:tcW w:w="8918" w:type="dxa"/>
          <w:shd w:val="clear" w:color="auto" w:fill="auto"/>
        </w:tcPr>
        <w:p w14:paraId="1B6FE568" w14:textId="77777777" w:rsidR="00DA453D" w:rsidRDefault="00DA453D" w:rsidP="00325C78">
          <w:pPr>
            <w:pStyle w:val="FooterEven"/>
          </w:pPr>
          <w:r w:rsidRPr="001B4BD5">
            <w:t>Department of Treasury and Finance</w:t>
          </w:r>
          <w:r w:rsidRPr="001B4BD5">
            <w:br/>
          </w:r>
          <w:r w:rsidRPr="00734B39">
            <w:t>Annual</w:t>
          </w:r>
          <w:r>
            <w:t xml:space="preserve"> Report 2018 | 19</w:t>
          </w:r>
        </w:p>
      </w:tc>
    </w:tr>
  </w:tbl>
  <w:p w14:paraId="2969C44A" w14:textId="77777777" w:rsidR="00DA453D" w:rsidRDefault="00DA453D" w:rsidP="00F610CA">
    <w:pPr>
      <w:pStyle w:val="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46E7A" w14:textId="77777777" w:rsidR="0020290C" w:rsidRDefault="0020290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349467AD" w14:textId="77777777" w:rsidTr="00F610CA">
      <w:trPr>
        <w:cantSplit/>
      </w:trPr>
      <w:tc>
        <w:tcPr>
          <w:tcW w:w="9327" w:type="dxa"/>
          <w:shd w:val="clear" w:color="auto" w:fill="auto"/>
        </w:tcPr>
        <w:p w14:paraId="51995429" w14:textId="77777777" w:rsidR="00DA453D" w:rsidRPr="001B4BD5" w:rsidRDefault="00DA453D" w:rsidP="00325C78">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023E8C2E" w14:textId="77777777" w:rsidR="00DA453D" w:rsidRPr="00734B39" w:rsidRDefault="00DA453D"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103</w:t>
          </w:r>
          <w:r w:rsidRPr="00734B39">
            <w:rPr>
              <w:rStyle w:val="PageNumber"/>
            </w:rPr>
            <w:fldChar w:fldCharType="end"/>
          </w:r>
        </w:p>
      </w:tc>
    </w:tr>
  </w:tbl>
  <w:p w14:paraId="3C5A1CB6" w14:textId="77777777" w:rsidR="00DA453D" w:rsidRDefault="00DA453D" w:rsidP="00F610CA">
    <w:pPr>
      <w:pStyle w:val="Spac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BDAA" w14:textId="77777777" w:rsidR="00DA453D" w:rsidRDefault="00DA453D" w:rsidP="00F610CA">
    <w:pPr>
      <w:pStyle w:val="Spac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556A2" w14:textId="77777777" w:rsidR="00DA453D" w:rsidRPr="00572502" w:rsidRDefault="00DA453D" w:rsidP="00572502">
    <w:pPr>
      <w:pStyle w:val="Footer"/>
    </w:pPr>
    <w:r>
      <w:rPr>
        <w:noProof/>
      </w:rPr>
      <mc:AlternateContent>
        <mc:Choice Requires="wps">
          <w:drawing>
            <wp:anchor distT="0" distB="0" distL="114300" distR="114300" simplePos="0" relativeHeight="251641856" behindDoc="0" locked="0" layoutInCell="0" allowOverlap="0" wp14:anchorId="65911AFC" wp14:editId="35738264">
              <wp:simplePos x="0" y="0"/>
              <wp:positionH relativeFrom="page">
                <wp:posOffset>-1718945</wp:posOffset>
              </wp:positionH>
              <wp:positionV relativeFrom="page">
                <wp:posOffset>4681855</wp:posOffset>
              </wp:positionV>
              <wp:extent cx="4407408" cy="521208"/>
              <wp:effectExtent l="0" t="0" r="0" b="0"/>
              <wp:wrapNone/>
              <wp:docPr id="550" name="Text Box 550"/>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5BB35AFD" w14:textId="77777777" w:rsidTr="00105A1F">
                            <w:trPr>
                              <w:cantSplit/>
                            </w:trPr>
                            <w:tc>
                              <w:tcPr>
                                <w:tcW w:w="5997" w:type="dxa"/>
                                <w:shd w:val="clear" w:color="auto" w:fill="auto"/>
                              </w:tcPr>
                              <w:p w14:paraId="4D6DD9BC" w14:textId="77777777" w:rsidR="00DA453D" w:rsidRDefault="00DA453D" w:rsidP="00325C78">
                                <w:pPr>
                                  <w:pStyle w:val="FooterEven"/>
                                  <w:jc w:val="right"/>
                                </w:pPr>
                                <w:r w:rsidRPr="001B4BD5">
                                  <w:t>Department of Treasury and Finance</w:t>
                                </w:r>
                                <w:r w:rsidRPr="001B4BD5">
                                  <w:br/>
                                </w:r>
                                <w:r w:rsidRPr="00734B39">
                                  <w:t>Annual</w:t>
                                </w:r>
                                <w:r>
                                  <w:t xml:space="preserve"> Report 2018 | 19</w:t>
                                </w:r>
                              </w:p>
                            </w:tc>
                            <w:tc>
                              <w:tcPr>
                                <w:tcW w:w="817" w:type="dxa"/>
                              </w:tcPr>
                              <w:p w14:paraId="0A46DDB0"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0AB682A4" w14:textId="77777777" w:rsidR="00DA453D" w:rsidRDefault="00DA453D" w:rsidP="004F6CE6"/>
                        <w:p w14:paraId="16BE822E" w14:textId="77777777" w:rsidR="00DA453D" w:rsidRDefault="00DA453D" w:rsidP="004F6CE6"/>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54BB63EA" w14:textId="77777777" w:rsidTr="00105A1F">
                            <w:trPr>
                              <w:cantSplit/>
                            </w:trPr>
                            <w:tc>
                              <w:tcPr>
                                <w:tcW w:w="5997" w:type="dxa"/>
                                <w:shd w:val="clear" w:color="auto" w:fill="auto"/>
                              </w:tcPr>
                              <w:p w14:paraId="2594E5D2" w14:textId="77777777" w:rsidR="00DA453D" w:rsidRDefault="00DA453D"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5C416B39"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33F4EBAA" w14:textId="77777777" w:rsidR="00DA453D" w:rsidRDefault="00DA453D" w:rsidP="004F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11AFC" id="_x0000_t202" coordsize="21600,21600" o:spt="202" path="m,l,21600r21600,l21600,xe">
              <v:stroke joinstyle="miter"/>
              <v:path gradientshapeok="t" o:connecttype="rect"/>
            </v:shapetype>
            <v:shape id="Text Box 550" o:spid="_x0000_s1033" type="#_x0000_t202" style="position:absolute;left:0;text-align:left;margin-left:-135.35pt;margin-top:368.65pt;width:347.05pt;height:41.05pt;rotation:90;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5BB35AFD" w14:textId="77777777" w:rsidTr="00105A1F">
                      <w:trPr>
                        <w:cantSplit/>
                      </w:trPr>
                      <w:tc>
                        <w:tcPr>
                          <w:tcW w:w="5997" w:type="dxa"/>
                          <w:shd w:val="clear" w:color="auto" w:fill="auto"/>
                        </w:tcPr>
                        <w:p w14:paraId="4D6DD9BC" w14:textId="77777777" w:rsidR="00DA453D" w:rsidRDefault="00DA453D" w:rsidP="00325C78">
                          <w:pPr>
                            <w:pStyle w:val="FooterEven"/>
                            <w:jc w:val="right"/>
                          </w:pPr>
                          <w:r w:rsidRPr="001B4BD5">
                            <w:t>Department of Treasury and Finance</w:t>
                          </w:r>
                          <w:r w:rsidRPr="001B4BD5">
                            <w:br/>
                          </w:r>
                          <w:r w:rsidRPr="00734B39">
                            <w:t>Annual</w:t>
                          </w:r>
                          <w:r>
                            <w:t xml:space="preserve"> Report 2018 | 19</w:t>
                          </w:r>
                        </w:p>
                      </w:tc>
                      <w:tc>
                        <w:tcPr>
                          <w:tcW w:w="817" w:type="dxa"/>
                        </w:tcPr>
                        <w:p w14:paraId="0A46DDB0"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0AB682A4" w14:textId="77777777" w:rsidR="00DA453D" w:rsidRDefault="00DA453D" w:rsidP="004F6CE6"/>
                  <w:p w14:paraId="16BE822E" w14:textId="77777777" w:rsidR="00DA453D" w:rsidRDefault="00DA453D" w:rsidP="004F6CE6"/>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54BB63EA" w14:textId="77777777" w:rsidTr="00105A1F">
                      <w:trPr>
                        <w:cantSplit/>
                      </w:trPr>
                      <w:tc>
                        <w:tcPr>
                          <w:tcW w:w="5997" w:type="dxa"/>
                          <w:shd w:val="clear" w:color="auto" w:fill="auto"/>
                        </w:tcPr>
                        <w:p w14:paraId="2594E5D2" w14:textId="77777777" w:rsidR="00DA453D" w:rsidRDefault="00DA453D"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5C416B39"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33F4EBAA" w14:textId="77777777" w:rsidR="00DA453D" w:rsidRDefault="00DA453D" w:rsidP="004F6CE6"/>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5337ABB9" w14:textId="77777777" w:rsidTr="0021241E">
      <w:trPr>
        <w:cantSplit/>
      </w:trPr>
      <w:tc>
        <w:tcPr>
          <w:tcW w:w="800" w:type="dxa"/>
        </w:tcPr>
        <w:p w14:paraId="65282AE1" w14:textId="77777777" w:rsidR="00DA453D" w:rsidRDefault="00DA453D" w:rsidP="0021241E">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101F598" w14:textId="77777777" w:rsidR="00DA453D" w:rsidRDefault="00DA453D" w:rsidP="00325C78">
          <w:pPr>
            <w:pStyle w:val="FooterEven"/>
          </w:pPr>
          <w:r w:rsidRPr="001B4BD5">
            <w:t>Department of Treasury and Finance</w:t>
          </w:r>
          <w:r w:rsidRPr="001B4BD5">
            <w:br/>
          </w:r>
          <w:r w:rsidRPr="00734B39">
            <w:t>Annual</w:t>
          </w:r>
          <w:r>
            <w:t xml:space="preserve"> Report 2018 | 19</w:t>
          </w:r>
        </w:p>
      </w:tc>
    </w:tr>
  </w:tbl>
  <w:p w14:paraId="19C3BA71" w14:textId="77777777" w:rsidR="00DA453D" w:rsidRDefault="00DA453D" w:rsidP="005D199C">
    <w:pPr>
      <w:pStyle w:val="Spac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3399B7D3" w14:textId="77777777" w:rsidTr="00151F32">
      <w:trPr>
        <w:cantSplit/>
      </w:trPr>
      <w:tc>
        <w:tcPr>
          <w:tcW w:w="9327" w:type="dxa"/>
          <w:shd w:val="clear" w:color="auto" w:fill="auto"/>
        </w:tcPr>
        <w:p w14:paraId="5CB0880C" w14:textId="77777777" w:rsidR="00DA453D" w:rsidRPr="001B4BD5" w:rsidRDefault="00DA453D" w:rsidP="00151F32">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7B602C8B" w14:textId="77777777" w:rsidR="00DA453D" w:rsidRPr="00734B39" w:rsidRDefault="00DA453D" w:rsidP="00151F32">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105</w:t>
          </w:r>
          <w:r w:rsidRPr="00734B39">
            <w:rPr>
              <w:rStyle w:val="PageNumber"/>
            </w:rPr>
            <w:fldChar w:fldCharType="end"/>
          </w:r>
        </w:p>
      </w:tc>
    </w:tr>
  </w:tbl>
  <w:p w14:paraId="2B2DDFB6" w14:textId="77777777" w:rsidR="00DA453D" w:rsidRDefault="00DA453D" w:rsidP="004F6CE6">
    <w:pPr>
      <w:pStyle w:val="Spac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5E95A" w14:textId="77777777" w:rsidR="00DA453D" w:rsidRPr="004F6CE6" w:rsidRDefault="00DA453D" w:rsidP="004F6CE6">
    <w:pPr>
      <w:pStyle w:val="Footer"/>
    </w:pPr>
    <w:r>
      <w:rPr>
        <w:noProof/>
      </w:rPr>
      <mc:AlternateContent>
        <mc:Choice Requires="wps">
          <w:drawing>
            <wp:anchor distT="0" distB="0" distL="114300" distR="114300" simplePos="0" relativeHeight="251662336" behindDoc="0" locked="0" layoutInCell="1" allowOverlap="1" wp14:anchorId="4772DD8A" wp14:editId="2B5E08C0">
              <wp:simplePos x="0" y="0"/>
              <wp:positionH relativeFrom="page">
                <wp:posOffset>-1508760</wp:posOffset>
              </wp:positionH>
              <wp:positionV relativeFrom="page">
                <wp:posOffset>2130425</wp:posOffset>
              </wp:positionV>
              <wp:extent cx="3968496" cy="530352"/>
              <wp:effectExtent l="4445" t="0" r="0" b="0"/>
              <wp:wrapNone/>
              <wp:docPr id="548" name="Text Box 548"/>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760D3532" w14:textId="77777777" w:rsidTr="00572502">
                            <w:trPr>
                              <w:cantSplit/>
                            </w:trPr>
                            <w:tc>
                              <w:tcPr>
                                <w:tcW w:w="724" w:type="dxa"/>
                              </w:tcPr>
                              <w:p w14:paraId="17C644EF"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2C4F3767" w14:textId="77777777" w:rsidR="00DA453D" w:rsidRDefault="00DA453D" w:rsidP="001C1023">
                                <w:pPr>
                                  <w:pStyle w:val="FooterEven"/>
                                </w:pPr>
                                <w:r w:rsidRPr="001B4BD5">
                                  <w:t>Department of Treasury and Finance</w:t>
                                </w:r>
                                <w:r w:rsidRPr="00734B39">
                                  <w:t xml:space="preserve"> </w:t>
                                </w:r>
                                <w:r>
                                  <w:br/>
                                </w:r>
                                <w:r w:rsidRPr="00734B39">
                                  <w:t>Annual</w:t>
                                </w:r>
                                <w:r>
                                  <w:t xml:space="preserve"> Report 2018 | 19</w:t>
                                </w:r>
                              </w:p>
                            </w:tc>
                          </w:tr>
                        </w:tbl>
                        <w:p w14:paraId="73BEA3A4" w14:textId="77777777" w:rsidR="00DA453D" w:rsidRDefault="00DA453D" w:rsidP="004F6CE6"/>
                        <w:p w14:paraId="7398BABE" w14:textId="77777777" w:rsidR="00DA453D" w:rsidRDefault="00DA453D"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25EBAFE1" w14:textId="77777777" w:rsidTr="001C1023">
                            <w:trPr>
                              <w:cantSplit/>
                            </w:trPr>
                            <w:tc>
                              <w:tcPr>
                                <w:tcW w:w="800" w:type="dxa"/>
                              </w:tcPr>
                              <w:p w14:paraId="45410814"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6ADFC73F"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5DC7051B" w14:textId="77777777" w:rsidR="00DA453D" w:rsidRDefault="00DA453D" w:rsidP="004F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2DD8A" id="_x0000_t202" coordsize="21600,21600" o:spt="202" path="m,l,21600r21600,l21600,xe">
              <v:stroke joinstyle="miter"/>
              <v:path gradientshapeok="t" o:connecttype="rect"/>
            </v:shapetype>
            <v:shape id="Text Box 548" o:spid="_x0000_s1034" type="#_x0000_t202" style="position:absolute;left:0;text-align:left;margin-left:-118.8pt;margin-top:167.75pt;width:312.5pt;height:41.7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760D3532" w14:textId="77777777" w:rsidTr="00572502">
                      <w:trPr>
                        <w:cantSplit/>
                      </w:trPr>
                      <w:tc>
                        <w:tcPr>
                          <w:tcW w:w="724" w:type="dxa"/>
                        </w:tcPr>
                        <w:p w14:paraId="17C644EF"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2C4F3767" w14:textId="77777777" w:rsidR="00DA453D" w:rsidRDefault="00DA453D" w:rsidP="001C1023">
                          <w:pPr>
                            <w:pStyle w:val="FooterEven"/>
                          </w:pPr>
                          <w:r w:rsidRPr="001B4BD5">
                            <w:t>Department of Treasury and Finance</w:t>
                          </w:r>
                          <w:r w:rsidRPr="00734B39">
                            <w:t xml:space="preserve"> </w:t>
                          </w:r>
                          <w:r>
                            <w:br/>
                          </w:r>
                          <w:r w:rsidRPr="00734B39">
                            <w:t>Annual</w:t>
                          </w:r>
                          <w:r>
                            <w:t xml:space="preserve"> Report 2018 | 19</w:t>
                          </w:r>
                        </w:p>
                      </w:tc>
                    </w:tr>
                  </w:tbl>
                  <w:p w14:paraId="73BEA3A4" w14:textId="77777777" w:rsidR="00DA453D" w:rsidRDefault="00DA453D" w:rsidP="004F6CE6"/>
                  <w:p w14:paraId="7398BABE" w14:textId="77777777" w:rsidR="00DA453D" w:rsidRDefault="00DA453D"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25EBAFE1" w14:textId="77777777" w:rsidTr="001C1023">
                      <w:trPr>
                        <w:cantSplit/>
                      </w:trPr>
                      <w:tc>
                        <w:tcPr>
                          <w:tcW w:w="800" w:type="dxa"/>
                        </w:tcPr>
                        <w:p w14:paraId="45410814"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6ADFC73F"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5DC7051B" w14:textId="77777777" w:rsidR="00DA453D" w:rsidRDefault="00DA453D" w:rsidP="004F6CE6"/>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EB50C" w14:textId="77777777" w:rsidR="00DA453D" w:rsidRPr="00572502" w:rsidRDefault="00DA453D" w:rsidP="00572502">
    <w:pPr>
      <w:pStyle w:val="Footer"/>
    </w:pPr>
    <w:r>
      <w:rPr>
        <w:noProof/>
      </w:rPr>
      <mc:AlternateContent>
        <mc:Choice Requires="wps">
          <w:drawing>
            <wp:anchor distT="0" distB="0" distL="114300" distR="114300" simplePos="0" relativeHeight="251687936" behindDoc="0" locked="0" layoutInCell="0" allowOverlap="0" wp14:anchorId="38B75E28" wp14:editId="51828018">
              <wp:simplePos x="0" y="0"/>
              <wp:positionH relativeFrom="page">
                <wp:posOffset>-1718945</wp:posOffset>
              </wp:positionH>
              <wp:positionV relativeFrom="page">
                <wp:posOffset>4681855</wp:posOffset>
              </wp:positionV>
              <wp:extent cx="4407408" cy="521208"/>
              <wp:effectExtent l="0" t="0" r="0" b="0"/>
              <wp:wrapNone/>
              <wp:docPr id="549" name="Text Box 549"/>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2C3F608D" w14:textId="77777777" w:rsidTr="00105A1F">
                            <w:trPr>
                              <w:cantSplit/>
                            </w:trPr>
                            <w:tc>
                              <w:tcPr>
                                <w:tcW w:w="5997" w:type="dxa"/>
                                <w:shd w:val="clear" w:color="auto" w:fill="auto"/>
                              </w:tcPr>
                              <w:p w14:paraId="4017CF00" w14:textId="77777777" w:rsidR="00DA453D" w:rsidRDefault="00DA453D" w:rsidP="00325C78">
                                <w:pPr>
                                  <w:pStyle w:val="FooterEven"/>
                                  <w:jc w:val="right"/>
                                </w:pPr>
                                <w:r w:rsidRPr="001B4BD5">
                                  <w:t>Department of Treasury and Finance</w:t>
                                </w:r>
                                <w:r w:rsidRPr="001B4BD5">
                                  <w:br/>
                                </w:r>
                                <w:r w:rsidRPr="00734B39">
                                  <w:t>Annual</w:t>
                                </w:r>
                                <w:r>
                                  <w:t xml:space="preserve"> Report 2018 | 19</w:t>
                                </w:r>
                              </w:p>
                            </w:tc>
                            <w:tc>
                              <w:tcPr>
                                <w:tcW w:w="817" w:type="dxa"/>
                              </w:tcPr>
                              <w:p w14:paraId="6C6CFD54"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107</w:t>
                                </w:r>
                                <w:r w:rsidRPr="0018749C">
                                  <w:rPr>
                                    <w:rStyle w:val="PageNumber"/>
                                  </w:rPr>
                                  <w:fldChar w:fldCharType="end"/>
                                </w:r>
                              </w:p>
                            </w:tc>
                          </w:tr>
                        </w:tbl>
                        <w:p w14:paraId="1667BD65" w14:textId="77777777" w:rsidR="00DA453D" w:rsidRDefault="00DA453D" w:rsidP="004F6CE6"/>
                        <w:p w14:paraId="24D979B3" w14:textId="77777777" w:rsidR="00DA453D" w:rsidRDefault="00DA453D" w:rsidP="004F6CE6"/>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5D7470A3" w14:textId="77777777" w:rsidTr="00105A1F">
                            <w:trPr>
                              <w:cantSplit/>
                            </w:trPr>
                            <w:tc>
                              <w:tcPr>
                                <w:tcW w:w="5997" w:type="dxa"/>
                                <w:shd w:val="clear" w:color="auto" w:fill="auto"/>
                              </w:tcPr>
                              <w:p w14:paraId="461E8FBC" w14:textId="77777777" w:rsidR="00DA453D" w:rsidRDefault="00DA453D"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1D7CF29F"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107</w:t>
                                </w:r>
                                <w:r w:rsidRPr="0018749C">
                                  <w:rPr>
                                    <w:rStyle w:val="PageNumber"/>
                                  </w:rPr>
                                  <w:fldChar w:fldCharType="end"/>
                                </w:r>
                              </w:p>
                            </w:tc>
                          </w:tr>
                        </w:tbl>
                        <w:p w14:paraId="571203DE" w14:textId="77777777" w:rsidR="00DA453D" w:rsidRDefault="00DA453D" w:rsidP="004F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75E28" id="_x0000_t202" coordsize="21600,21600" o:spt="202" path="m,l,21600r21600,l21600,xe">
              <v:stroke joinstyle="miter"/>
              <v:path gradientshapeok="t" o:connecttype="rect"/>
            </v:shapetype>
            <v:shape id="Text Box 549" o:spid="_x0000_s1035" type="#_x0000_t202" style="position:absolute;left:0;text-align:left;margin-left:-135.35pt;margin-top:368.65pt;width:347.05pt;height:41.05pt;rotation:90;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2C3F608D" w14:textId="77777777" w:rsidTr="00105A1F">
                      <w:trPr>
                        <w:cantSplit/>
                      </w:trPr>
                      <w:tc>
                        <w:tcPr>
                          <w:tcW w:w="5997" w:type="dxa"/>
                          <w:shd w:val="clear" w:color="auto" w:fill="auto"/>
                        </w:tcPr>
                        <w:p w14:paraId="4017CF00" w14:textId="77777777" w:rsidR="00DA453D" w:rsidRDefault="00DA453D" w:rsidP="00325C78">
                          <w:pPr>
                            <w:pStyle w:val="FooterEven"/>
                            <w:jc w:val="right"/>
                          </w:pPr>
                          <w:r w:rsidRPr="001B4BD5">
                            <w:t>Department of Treasury and Finance</w:t>
                          </w:r>
                          <w:r w:rsidRPr="001B4BD5">
                            <w:br/>
                          </w:r>
                          <w:r w:rsidRPr="00734B39">
                            <w:t>Annual</w:t>
                          </w:r>
                          <w:r>
                            <w:t xml:space="preserve"> Report 2018 | 19</w:t>
                          </w:r>
                        </w:p>
                      </w:tc>
                      <w:tc>
                        <w:tcPr>
                          <w:tcW w:w="817" w:type="dxa"/>
                        </w:tcPr>
                        <w:p w14:paraId="6C6CFD54"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107</w:t>
                          </w:r>
                          <w:r w:rsidRPr="0018749C">
                            <w:rPr>
                              <w:rStyle w:val="PageNumber"/>
                            </w:rPr>
                            <w:fldChar w:fldCharType="end"/>
                          </w:r>
                        </w:p>
                      </w:tc>
                    </w:tr>
                  </w:tbl>
                  <w:p w14:paraId="1667BD65" w14:textId="77777777" w:rsidR="00DA453D" w:rsidRDefault="00DA453D" w:rsidP="004F6CE6"/>
                  <w:p w14:paraId="24D979B3" w14:textId="77777777" w:rsidR="00DA453D" w:rsidRDefault="00DA453D" w:rsidP="004F6CE6"/>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5D7470A3" w14:textId="77777777" w:rsidTr="00105A1F">
                      <w:trPr>
                        <w:cantSplit/>
                      </w:trPr>
                      <w:tc>
                        <w:tcPr>
                          <w:tcW w:w="5997" w:type="dxa"/>
                          <w:shd w:val="clear" w:color="auto" w:fill="auto"/>
                        </w:tcPr>
                        <w:p w14:paraId="461E8FBC" w14:textId="77777777" w:rsidR="00DA453D" w:rsidRDefault="00DA453D"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1D7CF29F"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107</w:t>
                          </w:r>
                          <w:r w:rsidRPr="0018749C">
                            <w:rPr>
                              <w:rStyle w:val="PageNumber"/>
                            </w:rPr>
                            <w:fldChar w:fldCharType="end"/>
                          </w:r>
                        </w:p>
                      </w:tc>
                    </w:tr>
                  </w:tbl>
                  <w:p w14:paraId="571203DE" w14:textId="77777777" w:rsidR="00DA453D" w:rsidRDefault="00DA453D" w:rsidP="004F6CE6"/>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7BAC691B" w14:textId="77777777" w:rsidTr="0021241E">
      <w:trPr>
        <w:cantSplit/>
      </w:trPr>
      <w:tc>
        <w:tcPr>
          <w:tcW w:w="800" w:type="dxa"/>
        </w:tcPr>
        <w:p w14:paraId="0417A2CF" w14:textId="77777777" w:rsidR="00DA453D" w:rsidRDefault="00DA453D" w:rsidP="0021241E">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8918" w:type="dxa"/>
          <w:shd w:val="clear" w:color="auto" w:fill="auto"/>
        </w:tcPr>
        <w:p w14:paraId="19CD7FCC" w14:textId="77777777" w:rsidR="00DA453D" w:rsidRDefault="00DA453D" w:rsidP="00325C78">
          <w:pPr>
            <w:pStyle w:val="FooterEven"/>
          </w:pPr>
          <w:r w:rsidRPr="001B4BD5">
            <w:t>Department of Treasury and Finance</w:t>
          </w:r>
          <w:r w:rsidRPr="001B4BD5">
            <w:br/>
          </w:r>
          <w:r w:rsidRPr="00734B39">
            <w:t>Annual</w:t>
          </w:r>
          <w:r>
            <w:t xml:space="preserve"> Report 2018 | 19</w:t>
          </w:r>
        </w:p>
      </w:tc>
    </w:tr>
  </w:tbl>
  <w:p w14:paraId="20493343" w14:textId="77777777" w:rsidR="00DA453D" w:rsidRDefault="00DA453D" w:rsidP="005D199C">
    <w:pPr>
      <w:pStyle w:val="Spac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22D3146C" w14:textId="77777777" w:rsidTr="00151F32">
      <w:trPr>
        <w:cantSplit/>
      </w:trPr>
      <w:tc>
        <w:tcPr>
          <w:tcW w:w="9327" w:type="dxa"/>
          <w:shd w:val="clear" w:color="auto" w:fill="auto"/>
        </w:tcPr>
        <w:p w14:paraId="44FB87D2" w14:textId="77777777" w:rsidR="00DA453D" w:rsidRPr="001B4BD5" w:rsidRDefault="00DA453D" w:rsidP="00151F32">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009658A3" w14:textId="77777777" w:rsidR="00DA453D" w:rsidRPr="00734B39" w:rsidRDefault="00DA453D" w:rsidP="00151F32">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107</w:t>
          </w:r>
          <w:r w:rsidRPr="00734B39">
            <w:rPr>
              <w:rStyle w:val="PageNumber"/>
            </w:rPr>
            <w:fldChar w:fldCharType="end"/>
          </w:r>
        </w:p>
      </w:tc>
    </w:tr>
  </w:tbl>
  <w:p w14:paraId="16C33759" w14:textId="77777777" w:rsidR="00DA453D" w:rsidRDefault="00DA453D" w:rsidP="004F6CE6">
    <w:pPr>
      <w:pStyle w:val="Spac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D0D0" w14:textId="77777777" w:rsidR="00DA453D" w:rsidRPr="00572502" w:rsidRDefault="00DA453D" w:rsidP="006B1AA6">
    <w:pPr>
      <w:pStyle w:val="Footer"/>
    </w:pPr>
    <w:r>
      <w:rPr>
        <w:noProof/>
      </w:rPr>
      <mc:AlternateContent>
        <mc:Choice Requires="wps">
          <w:drawing>
            <wp:anchor distT="0" distB="0" distL="114300" distR="114300" simplePos="0" relativeHeight="251631616" behindDoc="0" locked="0" layoutInCell="1" allowOverlap="1" wp14:anchorId="1123D919" wp14:editId="3C93205E">
              <wp:simplePos x="0" y="0"/>
              <wp:positionH relativeFrom="page">
                <wp:posOffset>-1508760</wp:posOffset>
              </wp:positionH>
              <wp:positionV relativeFrom="page">
                <wp:posOffset>2130425</wp:posOffset>
              </wp:positionV>
              <wp:extent cx="3968496" cy="530352"/>
              <wp:effectExtent l="4445" t="0" r="0" b="0"/>
              <wp:wrapNone/>
              <wp:docPr id="545" name="Text Box 545"/>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06C70DC6" w14:textId="77777777" w:rsidTr="00572502">
                            <w:trPr>
                              <w:cantSplit/>
                            </w:trPr>
                            <w:tc>
                              <w:tcPr>
                                <w:tcW w:w="724" w:type="dxa"/>
                              </w:tcPr>
                              <w:p w14:paraId="6A506D16"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5537" w:type="dxa"/>
                                <w:shd w:val="clear" w:color="auto" w:fill="auto"/>
                              </w:tcPr>
                              <w:p w14:paraId="2A75DDB4" w14:textId="77777777" w:rsidR="00DA453D" w:rsidRDefault="00DA453D" w:rsidP="001C1023">
                                <w:pPr>
                                  <w:pStyle w:val="FooterEven"/>
                                </w:pPr>
                                <w:r w:rsidRPr="001B4BD5">
                                  <w:t>Department of Treasury and Finance</w:t>
                                </w:r>
                                <w:r w:rsidRPr="001B4BD5">
                                  <w:br/>
                                </w:r>
                                <w:r w:rsidRPr="00734B39">
                                  <w:t>Annual</w:t>
                                </w:r>
                                <w:r>
                                  <w:t xml:space="preserve"> Report 2018 | 19</w:t>
                                </w:r>
                              </w:p>
                            </w:tc>
                          </w:tr>
                        </w:tbl>
                        <w:p w14:paraId="1D680E11" w14:textId="77777777" w:rsidR="00DA453D" w:rsidRDefault="00DA453D" w:rsidP="004F6CE6"/>
                        <w:p w14:paraId="3BF0714D" w14:textId="77777777" w:rsidR="00DA453D" w:rsidRDefault="00DA453D"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726DFAAE" w14:textId="77777777" w:rsidTr="001C1023">
                            <w:trPr>
                              <w:cantSplit/>
                            </w:trPr>
                            <w:tc>
                              <w:tcPr>
                                <w:tcW w:w="800" w:type="dxa"/>
                              </w:tcPr>
                              <w:p w14:paraId="1237699F"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8918" w:type="dxa"/>
                                <w:shd w:val="clear" w:color="auto" w:fill="auto"/>
                              </w:tcPr>
                              <w:p w14:paraId="72DBB9A6"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0036DC47" w14:textId="77777777" w:rsidR="00DA453D" w:rsidRDefault="00DA453D" w:rsidP="004F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3D919" id="_x0000_t202" coordsize="21600,21600" o:spt="202" path="m,l,21600r21600,l21600,xe">
              <v:stroke joinstyle="miter"/>
              <v:path gradientshapeok="t" o:connecttype="rect"/>
            </v:shapetype>
            <v:shape id="Text Box 545" o:spid="_x0000_s1037" type="#_x0000_t202" style="position:absolute;left:0;text-align:left;margin-left:-118.8pt;margin-top:167.75pt;width:312.5pt;height:41.75pt;rotation:90;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06C70DC6" w14:textId="77777777" w:rsidTr="00572502">
                      <w:trPr>
                        <w:cantSplit/>
                      </w:trPr>
                      <w:tc>
                        <w:tcPr>
                          <w:tcW w:w="724" w:type="dxa"/>
                        </w:tcPr>
                        <w:p w14:paraId="6A506D16"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5537" w:type="dxa"/>
                          <w:shd w:val="clear" w:color="auto" w:fill="auto"/>
                        </w:tcPr>
                        <w:p w14:paraId="2A75DDB4" w14:textId="77777777" w:rsidR="00DA453D" w:rsidRDefault="00DA453D" w:rsidP="001C1023">
                          <w:pPr>
                            <w:pStyle w:val="FooterEven"/>
                          </w:pPr>
                          <w:r w:rsidRPr="001B4BD5">
                            <w:t>Department of Treasury and Finance</w:t>
                          </w:r>
                          <w:r w:rsidRPr="001B4BD5">
                            <w:br/>
                          </w:r>
                          <w:r w:rsidRPr="00734B39">
                            <w:t>Annual</w:t>
                          </w:r>
                          <w:r>
                            <w:t xml:space="preserve"> Report 2018 | 19</w:t>
                          </w:r>
                        </w:p>
                      </w:tc>
                    </w:tr>
                  </w:tbl>
                  <w:p w14:paraId="1D680E11" w14:textId="77777777" w:rsidR="00DA453D" w:rsidRDefault="00DA453D" w:rsidP="004F6CE6"/>
                  <w:p w14:paraId="3BF0714D" w14:textId="77777777" w:rsidR="00DA453D" w:rsidRDefault="00DA453D"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726DFAAE" w14:textId="77777777" w:rsidTr="001C1023">
                      <w:trPr>
                        <w:cantSplit/>
                      </w:trPr>
                      <w:tc>
                        <w:tcPr>
                          <w:tcW w:w="800" w:type="dxa"/>
                        </w:tcPr>
                        <w:p w14:paraId="1237699F"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8918" w:type="dxa"/>
                          <w:shd w:val="clear" w:color="auto" w:fill="auto"/>
                        </w:tcPr>
                        <w:p w14:paraId="72DBB9A6"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0036DC47" w14:textId="77777777" w:rsidR="00DA453D" w:rsidRDefault="00DA453D" w:rsidP="004F6CE6"/>
                </w:txbxContent>
              </v:textbox>
              <w10:wrap anchorx="page" anchory="page"/>
            </v:shape>
          </w:pict>
        </mc:Fallback>
      </mc:AlternateContent>
    </w:r>
  </w:p>
  <w:p w14:paraId="7FD998B2" w14:textId="77777777" w:rsidR="00DA453D" w:rsidRDefault="00DA45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2" w:type="pct"/>
      <w:tblLayout w:type="fixed"/>
      <w:tblCellMar>
        <w:left w:w="57" w:type="dxa"/>
        <w:right w:w="57" w:type="dxa"/>
      </w:tblCellMar>
      <w:tblLook w:val="0600" w:firstRow="0" w:lastRow="0" w:firstColumn="0" w:lastColumn="0" w:noHBand="1" w:noVBand="1"/>
    </w:tblPr>
    <w:tblGrid>
      <w:gridCol w:w="9333"/>
      <w:gridCol w:w="818"/>
    </w:tblGrid>
    <w:tr w:rsidR="00DA453D" w14:paraId="5810846B" w14:textId="77777777" w:rsidTr="00D16853">
      <w:trPr>
        <w:cantSplit/>
      </w:trPr>
      <w:tc>
        <w:tcPr>
          <w:tcW w:w="9332" w:type="dxa"/>
        </w:tcPr>
        <w:p w14:paraId="6AB7CAD6" w14:textId="77777777" w:rsidR="00DA453D" w:rsidRPr="009265C5" w:rsidRDefault="00DA453D" w:rsidP="00325C78">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27ED5CDE" w14:textId="77777777" w:rsidR="00DA453D" w:rsidRPr="00AC5156" w:rsidRDefault="00DA453D"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i</w:t>
          </w:r>
          <w:r w:rsidRPr="00AC5156">
            <w:rPr>
              <w:rStyle w:val="PageNumber"/>
            </w:rPr>
            <w:fldChar w:fldCharType="end"/>
          </w:r>
        </w:p>
      </w:tc>
    </w:tr>
  </w:tbl>
  <w:p w14:paraId="0CB4D990" w14:textId="77777777" w:rsidR="00DA453D" w:rsidRDefault="00DA453D" w:rsidP="00F610CA">
    <w:pPr>
      <w:pStyle w:val="Spac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B1915" w14:textId="77777777" w:rsidR="00DA453D" w:rsidRPr="00572502" w:rsidRDefault="00DA453D" w:rsidP="00572502">
    <w:pPr>
      <w:pStyle w:val="Footer"/>
    </w:pPr>
  </w:p>
  <w:p w14:paraId="5B2E2746" w14:textId="77777777" w:rsidR="00DA453D" w:rsidRDefault="00DA453D"/>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13"/>
      <w:gridCol w:w="9066"/>
    </w:tblGrid>
    <w:tr w:rsidR="00DA453D" w14:paraId="4CD6467D" w14:textId="77777777" w:rsidTr="00A50489">
      <w:trPr>
        <w:cantSplit/>
      </w:trPr>
      <w:tc>
        <w:tcPr>
          <w:tcW w:w="800" w:type="dxa"/>
        </w:tcPr>
        <w:p w14:paraId="30183339" w14:textId="77777777" w:rsidR="00DA453D" w:rsidRDefault="00DA453D" w:rsidP="006E40DF">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108</w:t>
          </w:r>
          <w:r w:rsidRPr="0018749C">
            <w:rPr>
              <w:rStyle w:val="PageNumber"/>
            </w:rPr>
            <w:fldChar w:fldCharType="end"/>
          </w:r>
        </w:p>
      </w:tc>
      <w:tc>
        <w:tcPr>
          <w:tcW w:w="8918" w:type="dxa"/>
          <w:shd w:val="clear" w:color="auto" w:fill="auto"/>
        </w:tcPr>
        <w:p w14:paraId="2B71EE78" w14:textId="77777777" w:rsidR="00DA453D" w:rsidRDefault="00DA453D" w:rsidP="006E40DF">
          <w:pPr>
            <w:pStyle w:val="FooterEven"/>
          </w:pPr>
          <w:r w:rsidRPr="001B4BD5">
            <w:t>Department of Treasury and Finance</w:t>
          </w:r>
          <w:r w:rsidRPr="001B4BD5">
            <w:br/>
          </w:r>
          <w:r w:rsidRPr="00734B39">
            <w:t>Annual</w:t>
          </w:r>
          <w:r>
            <w:t xml:space="preserve"> Report 2018 | 19</w:t>
          </w:r>
        </w:p>
      </w:tc>
    </w:tr>
  </w:tbl>
  <w:p w14:paraId="535AFB88" w14:textId="77777777" w:rsidR="00DA453D" w:rsidRDefault="00DA453D" w:rsidP="006E40DF">
    <w:pPr>
      <w:pStyle w:val="Spac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482"/>
      <w:gridCol w:w="832"/>
    </w:tblGrid>
    <w:tr w:rsidR="00DA453D" w14:paraId="293A0EF1" w14:textId="77777777" w:rsidTr="00CB2C5E">
      <w:trPr>
        <w:cantSplit/>
      </w:trPr>
      <w:tc>
        <w:tcPr>
          <w:tcW w:w="9327" w:type="dxa"/>
          <w:shd w:val="clear" w:color="auto" w:fill="auto"/>
        </w:tcPr>
        <w:p w14:paraId="481BBF63" w14:textId="77777777" w:rsidR="00DA453D" w:rsidRPr="001B4BD5" w:rsidRDefault="00DA453D" w:rsidP="00EE1BA2">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6B8A06F6" w14:textId="77777777" w:rsidR="00DA453D" w:rsidRPr="00734B39" w:rsidRDefault="00DA453D" w:rsidP="00EE1BA2">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41</w:t>
          </w:r>
          <w:r w:rsidRPr="00734B39">
            <w:rPr>
              <w:rStyle w:val="PageNumber"/>
            </w:rPr>
            <w:fldChar w:fldCharType="end"/>
          </w:r>
        </w:p>
      </w:tc>
    </w:tr>
  </w:tbl>
  <w:p w14:paraId="335C0BE4" w14:textId="77777777" w:rsidR="00DA453D" w:rsidRDefault="00DA453D" w:rsidP="00EE1BA2">
    <w:pPr>
      <w:pStyle w:val="Spac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4B6C9" w14:textId="77777777" w:rsidR="00DA453D" w:rsidRPr="00572502" w:rsidRDefault="00DA453D" w:rsidP="006B1AA6">
    <w:pPr>
      <w:pStyle w:val="Footer"/>
    </w:pPr>
  </w:p>
  <w:p w14:paraId="42A507CC" w14:textId="77777777" w:rsidR="00DA453D" w:rsidRDefault="00DA453D"/>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EC796" w14:textId="77777777" w:rsidR="00DA453D" w:rsidRPr="00572502" w:rsidRDefault="00DA453D" w:rsidP="00572502">
    <w:pPr>
      <w:pStyle w:val="Footer"/>
    </w:pPr>
  </w:p>
  <w:p w14:paraId="2DAB9524" w14:textId="77777777" w:rsidR="00DA453D" w:rsidRDefault="00DA453D"/>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10297029" w14:textId="77777777" w:rsidTr="00F610CA">
      <w:trPr>
        <w:cantSplit/>
      </w:trPr>
      <w:tc>
        <w:tcPr>
          <w:tcW w:w="800" w:type="dxa"/>
        </w:tcPr>
        <w:p w14:paraId="332D92B1" w14:textId="77777777" w:rsidR="00DA453D" w:rsidRDefault="00DA453D"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shd w:val="clear" w:color="auto" w:fill="auto"/>
        </w:tcPr>
        <w:p w14:paraId="76615C93" w14:textId="77777777" w:rsidR="00DA453D" w:rsidRDefault="00DA453D" w:rsidP="00416E9A">
          <w:pPr>
            <w:pStyle w:val="FooterEven"/>
          </w:pPr>
          <w:r w:rsidRPr="001B4BD5">
            <w:t>Department of Treasury and Finance</w:t>
          </w:r>
          <w:r w:rsidRPr="001B4BD5">
            <w:br/>
          </w:r>
          <w:r w:rsidRPr="00734B39">
            <w:t>Annual</w:t>
          </w:r>
          <w:r>
            <w:t xml:space="preserve"> Report 2018 | 19</w:t>
          </w:r>
        </w:p>
      </w:tc>
    </w:tr>
  </w:tbl>
  <w:p w14:paraId="20C09902" w14:textId="77777777" w:rsidR="00DA453D" w:rsidRDefault="00DA453D" w:rsidP="00F610CA">
    <w:pPr>
      <w:pStyle w:val="Spac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373CA153" w14:textId="77777777" w:rsidTr="00F610CA">
      <w:trPr>
        <w:cantSplit/>
      </w:trPr>
      <w:tc>
        <w:tcPr>
          <w:tcW w:w="9327" w:type="dxa"/>
          <w:shd w:val="clear" w:color="auto" w:fill="auto"/>
        </w:tcPr>
        <w:p w14:paraId="6C9E9630" w14:textId="77777777" w:rsidR="00DA453D" w:rsidRPr="001B4BD5" w:rsidRDefault="00DA453D" w:rsidP="00416E9A">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1AF4AA79" w14:textId="77777777" w:rsidR="00DA453D" w:rsidRPr="00734B39" w:rsidRDefault="00DA453D"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2C05BDED" w14:textId="77777777" w:rsidR="00DA453D" w:rsidRDefault="00DA453D" w:rsidP="00F610CA">
    <w:pPr>
      <w:pStyle w:val="Spac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357F6E67" w14:textId="77777777" w:rsidTr="00F610CA">
      <w:trPr>
        <w:cantSplit/>
      </w:trPr>
      <w:tc>
        <w:tcPr>
          <w:tcW w:w="800" w:type="dxa"/>
        </w:tcPr>
        <w:p w14:paraId="70D62A7D" w14:textId="77777777" w:rsidR="00DA453D" w:rsidRDefault="00DA453D"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shd w:val="clear" w:color="auto" w:fill="auto"/>
        </w:tcPr>
        <w:p w14:paraId="6328F658" w14:textId="77777777" w:rsidR="00DA453D" w:rsidRDefault="00DA453D" w:rsidP="00416E9A">
          <w:pPr>
            <w:pStyle w:val="FooterEven"/>
          </w:pPr>
          <w:r w:rsidRPr="001B4BD5">
            <w:t>Department of Treasury and Finance</w:t>
          </w:r>
          <w:r w:rsidRPr="001B4BD5">
            <w:br/>
          </w:r>
          <w:r w:rsidRPr="00734B39">
            <w:t>Annual</w:t>
          </w:r>
          <w:r>
            <w:t xml:space="preserve"> Report 2018 | 19</w:t>
          </w:r>
        </w:p>
      </w:tc>
    </w:tr>
  </w:tbl>
  <w:p w14:paraId="74BB367D" w14:textId="77777777" w:rsidR="00DA453D" w:rsidRDefault="00DA453D" w:rsidP="00F610CA">
    <w:pPr>
      <w:pStyle w:val="Spac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63AA7D4C" w14:textId="77777777" w:rsidTr="00F610CA">
      <w:trPr>
        <w:cantSplit/>
      </w:trPr>
      <w:tc>
        <w:tcPr>
          <w:tcW w:w="9327" w:type="dxa"/>
          <w:shd w:val="clear" w:color="auto" w:fill="auto"/>
        </w:tcPr>
        <w:p w14:paraId="509C8C90" w14:textId="77777777" w:rsidR="00DA453D" w:rsidRPr="001B4BD5" w:rsidRDefault="00DA453D" w:rsidP="00416E9A">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20C9400A" w14:textId="77777777" w:rsidR="00DA453D" w:rsidRPr="00734B39" w:rsidRDefault="00DA453D"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1E95B942" w14:textId="77777777" w:rsidR="00DA453D" w:rsidRDefault="00DA453D" w:rsidP="00F610CA">
    <w:pPr>
      <w:pStyle w:val="Spac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59165" w14:textId="77777777" w:rsidR="00DA453D" w:rsidRDefault="00DA453D" w:rsidP="00F610CA">
    <w:pPr>
      <w:pStyle w:val="Spac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1D1AC1F9" w14:textId="77777777" w:rsidTr="00F610CA">
      <w:trPr>
        <w:cantSplit/>
      </w:trPr>
      <w:tc>
        <w:tcPr>
          <w:tcW w:w="800" w:type="dxa"/>
        </w:tcPr>
        <w:p w14:paraId="7B659F20" w14:textId="77777777" w:rsidR="00DA453D" w:rsidRDefault="00DA453D"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w:t>
          </w:r>
          <w:r w:rsidRPr="0018749C">
            <w:rPr>
              <w:rStyle w:val="PageNumber"/>
            </w:rPr>
            <w:fldChar w:fldCharType="end"/>
          </w:r>
        </w:p>
      </w:tc>
      <w:tc>
        <w:tcPr>
          <w:tcW w:w="8918" w:type="dxa"/>
          <w:shd w:val="clear" w:color="auto" w:fill="auto"/>
        </w:tcPr>
        <w:p w14:paraId="0496828B" w14:textId="78A0D4EC" w:rsidR="00DA453D" w:rsidRDefault="00DA453D" w:rsidP="00D16853">
          <w:pPr>
            <w:pStyle w:val="FooterEven"/>
          </w:pPr>
          <w:r w:rsidRPr="009265C5">
            <w:t>Department of Treasur</w:t>
          </w:r>
          <w:r>
            <w:t>y and Finance</w:t>
          </w:r>
          <w:r>
            <w:br/>
          </w:r>
          <w:r>
            <w:fldChar w:fldCharType="begin"/>
          </w:r>
          <w:r>
            <w:instrText xml:space="preserve"> StyleRef “ARTitle” </w:instrText>
          </w:r>
          <w:r>
            <w:fldChar w:fldCharType="separate"/>
          </w:r>
          <w:r>
            <w:rPr>
              <w:b/>
              <w:bCs/>
              <w:noProof/>
              <w:lang w:val="en-US"/>
            </w:rPr>
            <w:t>Error! Use the Home tab to apply ARTitle to the text that you want to appear here.</w:t>
          </w:r>
          <w:r>
            <w:rPr>
              <w:noProof/>
            </w:rPr>
            <w:fldChar w:fldCharType="end"/>
          </w:r>
        </w:p>
      </w:tc>
    </w:tr>
  </w:tbl>
  <w:p w14:paraId="26903F21" w14:textId="77777777" w:rsidR="00DA453D" w:rsidRDefault="00DA453D" w:rsidP="00F610CA">
    <w:pPr>
      <w:pStyle w:val="Spac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C673A" w14:textId="77777777" w:rsidR="00DA453D" w:rsidRDefault="00DA453D" w:rsidP="00F610CA">
    <w:pPr>
      <w:pStyle w:val="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05D26487" w14:textId="77777777" w:rsidTr="00F610CA">
      <w:trPr>
        <w:cantSplit/>
      </w:trPr>
      <w:tc>
        <w:tcPr>
          <w:tcW w:w="9327" w:type="dxa"/>
          <w:shd w:val="clear" w:color="auto" w:fill="auto"/>
        </w:tcPr>
        <w:p w14:paraId="5B788D76" w14:textId="77777777" w:rsidR="00DA453D" w:rsidRPr="009265C5" w:rsidRDefault="00DA453D" w:rsidP="00325C78">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3AD7D9FC" w14:textId="77777777" w:rsidR="00DA453D" w:rsidRPr="00AC5156" w:rsidRDefault="00DA453D"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1</w:t>
          </w:r>
          <w:r w:rsidRPr="00AC5156">
            <w:rPr>
              <w:rStyle w:val="PageNumber"/>
            </w:rPr>
            <w:fldChar w:fldCharType="end"/>
          </w:r>
        </w:p>
      </w:tc>
    </w:tr>
  </w:tbl>
  <w:p w14:paraId="7367498F" w14:textId="77777777" w:rsidR="00DA453D" w:rsidRDefault="00DA453D" w:rsidP="00F610CA">
    <w:pPr>
      <w:pStyle w:val="Spac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5D9434F7" w14:textId="77777777" w:rsidTr="00F610CA">
      <w:trPr>
        <w:cantSplit/>
      </w:trPr>
      <w:tc>
        <w:tcPr>
          <w:tcW w:w="800" w:type="dxa"/>
        </w:tcPr>
        <w:p w14:paraId="6619DA05" w14:textId="77777777" w:rsidR="00DA453D" w:rsidRDefault="00DA453D"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14:paraId="08CDE343" w14:textId="77777777" w:rsidR="00DA453D" w:rsidRDefault="00DA453D" w:rsidP="00325C78">
          <w:pPr>
            <w:pStyle w:val="FooterEven"/>
          </w:pPr>
          <w:r w:rsidRPr="009265C5">
            <w:t>Department of Treasur</w:t>
          </w:r>
          <w:r>
            <w:t>y and Finance</w:t>
          </w:r>
          <w:r>
            <w:br/>
          </w:r>
          <w:r w:rsidRPr="00734B39">
            <w:t>Annual</w:t>
          </w:r>
          <w:r>
            <w:t xml:space="preserve"> Report 2018 | 19</w:t>
          </w:r>
        </w:p>
      </w:tc>
    </w:tr>
  </w:tbl>
  <w:p w14:paraId="19C0C757" w14:textId="77777777" w:rsidR="00DA453D" w:rsidRDefault="00DA453D" w:rsidP="00F610CA">
    <w:pPr>
      <w:pStyle w:val="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31"/>
      <w:gridCol w:w="818"/>
    </w:tblGrid>
    <w:tr w:rsidR="00DA453D" w14:paraId="5E34DC4E" w14:textId="77777777" w:rsidTr="00F610CA">
      <w:trPr>
        <w:cantSplit/>
      </w:trPr>
      <w:tc>
        <w:tcPr>
          <w:tcW w:w="9327" w:type="dxa"/>
          <w:shd w:val="clear" w:color="auto" w:fill="auto"/>
        </w:tcPr>
        <w:p w14:paraId="4E312C16" w14:textId="77777777" w:rsidR="00DA453D" w:rsidRPr="001B4BD5" w:rsidRDefault="00DA453D" w:rsidP="00325C78">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4F753310" w14:textId="77777777" w:rsidR="00DA453D" w:rsidRPr="00734B39" w:rsidRDefault="00DA453D"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2CF480F7" w14:textId="77777777" w:rsidR="00DA453D" w:rsidRDefault="00DA453D" w:rsidP="00F610CA">
    <w:pPr>
      <w:pStyle w:val="Spac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800"/>
      <w:gridCol w:w="8921"/>
    </w:tblGrid>
    <w:tr w:rsidR="00DA453D" w14:paraId="7E0E0991" w14:textId="77777777" w:rsidTr="00F610CA">
      <w:trPr>
        <w:cantSplit/>
      </w:trPr>
      <w:tc>
        <w:tcPr>
          <w:tcW w:w="800" w:type="dxa"/>
        </w:tcPr>
        <w:p w14:paraId="31331F76" w14:textId="77777777" w:rsidR="00DA453D" w:rsidRDefault="00DA453D"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114ACFAE" w14:textId="77777777" w:rsidR="00DA453D" w:rsidRDefault="00DA453D" w:rsidP="00325C78">
          <w:pPr>
            <w:pStyle w:val="FooterEven"/>
          </w:pPr>
          <w:r w:rsidRPr="001B4BD5">
            <w:t>Department of Treasury and Finance</w:t>
          </w:r>
          <w:r w:rsidRPr="001B4BD5">
            <w:br/>
          </w:r>
          <w:r w:rsidRPr="00734B39">
            <w:t>Annual</w:t>
          </w:r>
          <w:r>
            <w:t xml:space="preserve"> Report 2018 | 19</w:t>
          </w:r>
        </w:p>
      </w:tc>
    </w:tr>
  </w:tbl>
  <w:p w14:paraId="7B920B30" w14:textId="77777777" w:rsidR="00DA453D" w:rsidRDefault="00DA453D" w:rsidP="00F610CA">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54950" w14:textId="77777777" w:rsidR="00DA453D" w:rsidRDefault="00DA453D">
      <w:r>
        <w:separator/>
      </w:r>
    </w:p>
  </w:footnote>
  <w:footnote w:type="continuationSeparator" w:id="0">
    <w:p w14:paraId="3C17AF54" w14:textId="77777777" w:rsidR="00DA453D" w:rsidRDefault="00DA453D" w:rsidP="00035D40">
      <w:r>
        <w:continuationSeparator/>
      </w:r>
    </w:p>
    <w:p w14:paraId="73AE0F57" w14:textId="77777777" w:rsidR="00DA453D" w:rsidRDefault="00DA453D"/>
    <w:p w14:paraId="778F7709" w14:textId="77777777" w:rsidR="00DA453D" w:rsidRDefault="00DA453D"/>
    <w:p w14:paraId="55D68CFA" w14:textId="77777777" w:rsidR="00DA453D" w:rsidRDefault="00DA453D"/>
    <w:p w14:paraId="22EB44A3" w14:textId="77777777" w:rsidR="00DA453D" w:rsidRDefault="00DA45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A6CD7" w14:textId="77777777" w:rsidR="0020290C" w:rsidRDefault="0020290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71578" w14:textId="4AE9A763" w:rsidR="00DA453D" w:rsidRPr="0067054D" w:rsidRDefault="00DA453D" w:rsidP="00555119">
    <w:pPr>
      <w:pStyle w:val="Header"/>
      <w:ind w:left="0"/>
      <w:rPr>
        <w:b/>
        <w:sz w:val="18"/>
      </w:rPr>
    </w:pPr>
    <w:r>
      <w:rPr>
        <w:noProof/>
      </w:rPr>
      <mc:AlternateContent>
        <mc:Choice Requires="wps">
          <w:drawing>
            <wp:anchor distT="0" distB="0" distL="114300" distR="114300" simplePos="0" relativeHeight="251646976" behindDoc="0" locked="0" layoutInCell="0" allowOverlap="1" wp14:anchorId="09E31848" wp14:editId="295B5755">
              <wp:simplePos x="0" y="0"/>
              <wp:positionH relativeFrom="rightMargin">
                <wp:posOffset>276860</wp:posOffset>
              </wp:positionH>
              <wp:positionV relativeFrom="margin">
                <wp:posOffset>-391160</wp:posOffset>
              </wp:positionV>
              <wp:extent cx="510540" cy="632460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9DCA" w14:textId="3E2CF30B" w:rsidR="00DA453D" w:rsidRPr="0067054D" w:rsidRDefault="00DA453D" w:rsidP="00F43157">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Pr>
                              <w:b/>
                              <w:noProof/>
                              <w:sz w:val="18"/>
                            </w:rPr>
                            <w:t>Funding delivery of our services</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E31848" id="Rectangle 3" o:spid="_x0000_s1026" style="position:absolute;margin-left:21.8pt;margin-top:-30.8pt;width:40.2pt;height:498pt;z-index:251646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" o:allowincell="f" filled="f" stroked="f">
              <v:textbox style="layout-flow:vertical;mso-fit-shape-to-text:t">
                <w:txbxContent>
                  <w:p w14:paraId="70499DCA" w14:textId="3E2CF30B" w:rsidR="00DA453D" w:rsidRPr="0067054D" w:rsidRDefault="00DA453D" w:rsidP="00F43157">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Pr>
                        <w:b/>
                        <w:noProof/>
                        <w:sz w:val="18"/>
                      </w:rPr>
                      <w:t>Funding delivery of our services</w:t>
                    </w:r>
                    <w:r w:rsidRPr="0067054D">
                      <w:rPr>
                        <w:b/>
                        <w:noProof/>
                        <w:sz w:val="18"/>
                      </w:rPr>
                      <w:fldChar w:fldCharType="end"/>
                    </w:r>
                  </w:p>
                </w:txbxContent>
              </v:textbox>
              <w10:wrap anchorx="margin" anchory="margin"/>
            </v:rect>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9267B" w14:textId="77777777" w:rsidR="00DA453D" w:rsidRPr="00E46487" w:rsidRDefault="00DA453D" w:rsidP="00E46487">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BE8" w14:textId="77777777" w:rsidR="00DA453D" w:rsidRPr="00E46487" w:rsidRDefault="00DA453D" w:rsidP="0028555D">
    <w:pPr>
      <w:pStyle w:val="Header"/>
      <w:jc w:val="right"/>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14388" w14:textId="77777777" w:rsidR="00DA453D" w:rsidRPr="00E46487" w:rsidRDefault="00DA453D" w:rsidP="0028555D">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10D99" w14:textId="73B00F9F" w:rsidR="00DA453D" w:rsidRPr="00ED0258" w:rsidRDefault="00DA453D" w:rsidP="00ED0258">
    <w:pPr>
      <w:pStyle w:val="Header"/>
      <w:ind w:left="-450" w:right="-475"/>
      <w:jc w:val="right"/>
      <w:rPr>
        <w:b/>
        <w:sz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Pr>
        <w:b/>
        <w:noProof/>
        <w:sz w:val="18"/>
        <w:szCs w:val="18"/>
      </w:rPr>
      <w:t>2</w:t>
    </w:r>
    <w:r w:rsidRPr="0067054D">
      <w:rPr>
        <w:b/>
        <w:noProof/>
        <w:sz w:val="18"/>
        <w:szCs w:val="18"/>
      </w:rPr>
      <w:fldChar w:fldCharType="end"/>
    </w:r>
    <w:r>
      <w:rPr>
        <w:b/>
        <w:noProof/>
        <w:sz w:val="18"/>
        <w:szCs w:val="18"/>
      </w:rPr>
      <w:t xml:space="preserve">. </w:t>
    </w:r>
    <w:r w:rsidRPr="00ED0258">
      <w:rPr>
        <w:b/>
        <w:sz w:val="18"/>
      </w:rPr>
      <w:fldChar w:fldCharType="begin"/>
    </w:r>
    <w:r w:rsidRPr="00ED0258">
      <w:rPr>
        <w:b/>
        <w:sz w:val="18"/>
      </w:rPr>
      <w:instrText xml:space="preserve"> STYLEREF  "Heading 1 numbered"  \* MERGEFORMAT </w:instrText>
    </w:r>
    <w:r w:rsidRPr="00ED0258">
      <w:rPr>
        <w:b/>
        <w:sz w:val="18"/>
      </w:rPr>
      <w:fldChar w:fldCharType="separate"/>
    </w:r>
    <w:r>
      <w:rPr>
        <w:b/>
        <w:noProof/>
        <w:sz w:val="18"/>
      </w:rPr>
      <w:t>Funding delivery of our services</w:t>
    </w:r>
    <w:r w:rsidRPr="00ED0258">
      <w:rPr>
        <w:b/>
        <w:noProof/>
        <w:sz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B62F6" w14:textId="6192720A" w:rsidR="00DA453D" w:rsidRPr="0067054D" w:rsidRDefault="00DA453D" w:rsidP="005B0593">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Funding delivery of our services</w:t>
    </w:r>
    <w:r w:rsidRPr="0067054D">
      <w:rPr>
        <w:b/>
        <w:noProof/>
        <w:sz w:val="18"/>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FE130" w14:textId="2382CA93" w:rsidR="00DA453D" w:rsidRPr="00ED0258" w:rsidRDefault="00DA453D" w:rsidP="00ED0258">
    <w:pPr>
      <w:pStyle w:val="Header"/>
      <w:ind w:left="-450" w:right="-475"/>
      <w:jc w:val="right"/>
      <w:rPr>
        <w:b/>
        <w:sz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20290C">
      <w:rPr>
        <w:b/>
        <w:noProof/>
        <w:sz w:val="18"/>
        <w:szCs w:val="18"/>
      </w:rPr>
      <w:t>2</w:t>
    </w:r>
    <w:r w:rsidRPr="0067054D">
      <w:rPr>
        <w:b/>
        <w:noProof/>
        <w:sz w:val="18"/>
        <w:szCs w:val="18"/>
      </w:rPr>
      <w:fldChar w:fldCharType="end"/>
    </w:r>
    <w:r>
      <w:rPr>
        <w:b/>
        <w:noProof/>
        <w:sz w:val="18"/>
        <w:szCs w:val="18"/>
      </w:rPr>
      <w:t xml:space="preserve">. </w:t>
    </w:r>
    <w:r w:rsidRPr="00ED0258">
      <w:rPr>
        <w:b/>
        <w:sz w:val="18"/>
      </w:rPr>
      <w:fldChar w:fldCharType="begin"/>
    </w:r>
    <w:r w:rsidRPr="00ED0258">
      <w:rPr>
        <w:b/>
        <w:sz w:val="18"/>
      </w:rPr>
      <w:instrText xml:space="preserve"> STYLEREF  "Heading 1 numbered"  \* MERGEFORMAT </w:instrText>
    </w:r>
    <w:r w:rsidRPr="00ED0258">
      <w:rPr>
        <w:b/>
        <w:sz w:val="18"/>
      </w:rPr>
      <w:fldChar w:fldCharType="separate"/>
    </w:r>
    <w:r w:rsidR="0020290C">
      <w:rPr>
        <w:b/>
        <w:noProof/>
        <w:sz w:val="18"/>
      </w:rPr>
      <w:t>Funding delivery of our services</w:t>
    </w:r>
    <w:r w:rsidRPr="00ED0258">
      <w:rPr>
        <w:b/>
        <w:noProof/>
        <w:sz w:val="1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9742F" w14:textId="63557A0E" w:rsidR="00DA453D" w:rsidRPr="0067054D" w:rsidRDefault="00DA453D"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Funding delivery of our services</w:t>
    </w:r>
    <w:r w:rsidRPr="0067054D">
      <w:rPr>
        <w:b/>
        <w:noProof/>
        <w:sz w:val="1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F41D4" w14:textId="7ED1412B" w:rsidR="00DA453D" w:rsidRPr="0067054D" w:rsidRDefault="00DA453D"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Pr>
        <w:b/>
        <w:noProof/>
        <w:sz w:val="18"/>
      </w:rPr>
      <w:t>Funding delivery of our services</w:t>
    </w:r>
    <w:r w:rsidRPr="0067054D">
      <w:rPr>
        <w:b/>
        <w:noProof/>
        <w:sz w:val="1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D23E0" w14:textId="3B6B0B98" w:rsidR="00DA453D" w:rsidRPr="0067054D" w:rsidRDefault="00DA453D"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Pr>
        <w:b/>
        <w:noProof/>
        <w:sz w:val="18"/>
      </w:rPr>
      <w:t>Funding delivery of our services</w:t>
    </w:r>
    <w:r w:rsidRPr="0067054D">
      <w:rPr>
        <w:b/>
        <w:noProof/>
        <w:sz w:val="18"/>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A4563" w14:textId="77777777" w:rsidR="00DA453D" w:rsidRPr="00824215" w:rsidRDefault="00DA453D" w:rsidP="00824215">
    <w:pPr>
      <w:pStyle w:val="Header"/>
      <w:ind w:left="-45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2355E" w14:textId="77777777" w:rsidR="00DA453D" w:rsidRPr="00ED0258" w:rsidRDefault="00DA453D" w:rsidP="00ED0258">
    <w:pPr>
      <w:pStyle w:val="Header"/>
      <w:ind w:left="-450" w:right="-475"/>
      <w:jc w:val="right"/>
      <w:rPr>
        <w:b/>
        <w:sz w:val="1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AA5D6" w14:textId="618F50A1" w:rsidR="00DA453D" w:rsidRPr="0067054D" w:rsidRDefault="00DA453D" w:rsidP="00F96836">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The cost of delivering services</w:t>
    </w:r>
    <w:r w:rsidRPr="0067054D">
      <w:rPr>
        <w:b/>
        <w:noProof/>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54463" w14:textId="77777777" w:rsidR="0020290C" w:rsidRDefault="0020290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53F62" w14:textId="6762AD55" w:rsidR="00DA453D" w:rsidRPr="0067054D" w:rsidRDefault="00DA453D" w:rsidP="0082421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Pr>
        <w:b/>
        <w:noProof/>
        <w:sz w:val="18"/>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Pr>
        <w:b/>
        <w:noProof/>
        <w:sz w:val="18"/>
      </w:rPr>
      <w:t>The cost of delivering services</w:t>
    </w:r>
    <w:r w:rsidRPr="0067054D">
      <w:rPr>
        <w:b/>
        <w:noProof/>
        <w:sz w:val="1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00D38" w14:textId="43EF3561" w:rsidR="00DA453D" w:rsidRPr="0067054D" w:rsidRDefault="00DA453D" w:rsidP="00824215">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3</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The cost of delivering services</w:t>
    </w:r>
    <w:r w:rsidRPr="0067054D">
      <w:rPr>
        <w:b/>
        <w:noProof/>
        <w:sz w:val="18"/>
        <w:szCs w:val="18"/>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225C4" w14:textId="6AB40C11" w:rsidR="00DA453D" w:rsidRPr="0067054D" w:rsidRDefault="00DA453D"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The cost of delivering services</w:t>
    </w:r>
    <w:r w:rsidRPr="0067054D">
      <w:rPr>
        <w:b/>
        <w:noProof/>
        <w:sz w:val="18"/>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133A5" w14:textId="461C9E66" w:rsidR="00DA453D" w:rsidRPr="0067054D" w:rsidRDefault="00DA453D"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The cost of delivering services</w:t>
    </w:r>
    <w:r w:rsidRPr="0067054D">
      <w:rPr>
        <w:b/>
        <w:noProof/>
        <w:sz w:val="18"/>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03D7A" w14:textId="3A204D1D" w:rsidR="00DA453D" w:rsidRPr="0067054D" w:rsidRDefault="00DA453D"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The cost of delivering services</w:t>
    </w:r>
    <w:r w:rsidRPr="0067054D">
      <w:rPr>
        <w:b/>
        <w:noProof/>
        <w:sz w:val="18"/>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5440E" w14:textId="2F8955F5" w:rsidR="00DA453D" w:rsidRPr="0067054D" w:rsidRDefault="00DA453D"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The cost of delivering services</w:t>
    </w:r>
    <w:r w:rsidRPr="0067054D">
      <w:rPr>
        <w:b/>
        <w:noProof/>
        <w:sz w:val="18"/>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A4B1" w14:textId="77777777" w:rsidR="00DA453D" w:rsidRPr="0067054D" w:rsidRDefault="00DA453D" w:rsidP="0067054D">
    <w:pPr>
      <w:pStyle w:val="Header"/>
      <w:ind w:left="-450"/>
      <w:rPr>
        <w:b/>
        <w:sz w:val="1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B6070" w14:textId="77777777" w:rsidR="00DA453D" w:rsidRPr="0067054D" w:rsidRDefault="00DA453D" w:rsidP="0067054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B5774" w14:textId="7167A077" w:rsidR="00DA453D" w:rsidRPr="0067054D" w:rsidRDefault="00DA453D"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Disaggregated financial information by output</w:t>
    </w:r>
    <w:r w:rsidRPr="0067054D">
      <w:rPr>
        <w:b/>
        <w:noProof/>
        <w:sz w:val="18"/>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A5457" w14:textId="7D082C0D" w:rsidR="00DA453D" w:rsidRPr="0067054D" w:rsidRDefault="00DA453D"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Disaggregated financial information by output</w:t>
    </w:r>
    <w:r w:rsidRPr="0067054D">
      <w:rPr>
        <w:b/>
        <w:noProof/>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6FFFD" w14:textId="77777777" w:rsidR="0020290C" w:rsidRDefault="0020290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96F1C" w14:textId="47F291B6" w:rsidR="00DA453D" w:rsidRPr="0067054D" w:rsidRDefault="00DA453D"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Disaggregated financial information by output</w:t>
    </w:r>
    <w:r w:rsidRPr="0067054D">
      <w:rPr>
        <w:b/>
        <w:noProof/>
        <w:sz w:val="18"/>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E656F" w14:textId="1BD4E64D" w:rsidR="00DA453D" w:rsidRPr="0067054D" w:rsidRDefault="00DA453D"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20290C" w:rsidRPr="0020290C">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20290C" w:rsidRPr="0020290C">
      <w:rPr>
        <w:b/>
        <w:noProof/>
        <w:szCs w:val="18"/>
      </w:rPr>
      <w:t>Disaggregated financial information by output</w:t>
    </w:r>
    <w:r w:rsidRPr="0067054D">
      <w:rPr>
        <w:b/>
        <w:noProof/>
        <w:sz w:val="18"/>
        <w:szCs w:val="18"/>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C2E7C" w14:textId="47B1D0B7" w:rsidR="00DA453D" w:rsidRPr="0067054D" w:rsidRDefault="00DA453D"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Disaggregated financial information by output</w:t>
    </w:r>
    <w:r w:rsidRPr="0067054D">
      <w:rPr>
        <w:b/>
        <w:noProof/>
        <w:sz w:val="18"/>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7B43" w14:textId="45A9D38D" w:rsidR="00DA453D" w:rsidRPr="0067054D" w:rsidRDefault="00DA453D"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Disaggregated financial information by output</w:t>
    </w:r>
    <w:r w:rsidRPr="0067054D">
      <w:rPr>
        <w:b/>
        <w:noProof/>
        <w:sz w:val="18"/>
        <w:szCs w:val="18"/>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05359" w14:textId="24BFE028" w:rsidR="00DA453D" w:rsidRPr="0067054D" w:rsidRDefault="00DA453D"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Disaggregated financial information by output</w:t>
    </w:r>
    <w:r w:rsidRPr="0067054D">
      <w:rPr>
        <w:b/>
        <w:noProof/>
        <w:sz w:val="18"/>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EDD8B" w14:textId="6D4621B1" w:rsidR="00DA453D" w:rsidRPr="0067054D" w:rsidRDefault="00DA453D"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20290C" w:rsidRPr="0020290C">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20290C" w:rsidRPr="0020290C">
      <w:rPr>
        <w:b/>
        <w:noProof/>
        <w:szCs w:val="18"/>
      </w:rPr>
      <w:t>Disaggregated financial information by output</w:t>
    </w:r>
    <w:r w:rsidRPr="0067054D">
      <w:rPr>
        <w:b/>
        <w:noProof/>
        <w:sz w:val="18"/>
        <w:szCs w:val="18"/>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F2F0A" w14:textId="243EFFDA" w:rsidR="00DA453D" w:rsidRPr="0067054D" w:rsidRDefault="00DA453D"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Disaggregated financial information by output</w:t>
    </w:r>
    <w:r w:rsidRPr="0067054D">
      <w:rPr>
        <w:b/>
        <w:noProof/>
        <w:sz w:val="18"/>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B5A0C" w14:textId="77777777" w:rsidR="00DA453D" w:rsidRPr="00AC3C2D" w:rsidRDefault="00DA453D" w:rsidP="00AC3C2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E1F76" w14:textId="55A276AF" w:rsidR="00DA453D" w:rsidRPr="0067054D" w:rsidRDefault="00DA453D"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Disaggregated financial information by output</w:t>
    </w:r>
    <w:r w:rsidRPr="0067054D">
      <w:rPr>
        <w:b/>
        <w:noProof/>
        <w:sz w:val="18"/>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D83B6" w14:textId="04253C4C" w:rsidR="00DA453D" w:rsidRPr="0067054D" w:rsidRDefault="00DA453D"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Pr>
        <w:b/>
        <w:noProof/>
        <w:sz w:val="18"/>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Pr>
        <w:b/>
        <w:noProof/>
        <w:sz w:val="18"/>
        <w:szCs w:val="18"/>
      </w:rPr>
      <w:t>Key assets available to support output delivery</w:t>
    </w:r>
    <w:r w:rsidRPr="0067054D">
      <w:rPr>
        <w:b/>
        <w:noProof/>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21C6E" w14:textId="2A53CE24" w:rsidR="00DA453D" w:rsidRPr="0067054D" w:rsidRDefault="00DA453D" w:rsidP="0067054D">
    <w:pPr>
      <w:pStyle w:val="Header"/>
      <w:ind w:left="-450"/>
      <w:rPr>
        <w:b/>
        <w:sz w:val="18"/>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8DBA1" w14:textId="3F36A4C8" w:rsidR="00DA453D" w:rsidRPr="0067054D" w:rsidRDefault="00DA453D"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Key assets available to support output delivery</w:t>
    </w:r>
    <w:r w:rsidRPr="0067054D">
      <w:rPr>
        <w:b/>
        <w:noProof/>
        <w:sz w:val="18"/>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291B7" w14:textId="4898FBA1"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20290C" w:rsidRPr="0020290C">
      <w:rPr>
        <w:b/>
        <w:noProof/>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20290C" w:rsidRPr="0020290C">
      <w:rPr>
        <w:b/>
        <w:noProof/>
        <w:szCs w:val="18"/>
      </w:rPr>
      <w:t>Key assets available to support output delivery</w:t>
    </w:r>
    <w:r w:rsidRPr="0067054D">
      <w:rPr>
        <w:b/>
        <w:noProof/>
        <w:sz w:val="18"/>
        <w:szCs w:val="18"/>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C9326" w14:textId="41BB0AAA" w:rsidR="00DA453D" w:rsidRPr="0067054D" w:rsidRDefault="00DA453D"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Key assets available to support output delivery</w:t>
    </w:r>
    <w:r w:rsidRPr="0067054D">
      <w:rPr>
        <w:b/>
        <w:noProof/>
        <w:sz w:val="18"/>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7A20B" w14:textId="60A979AC"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Key assets available to support output delivery</w:t>
    </w:r>
    <w:r w:rsidRPr="0067054D">
      <w:rPr>
        <w:b/>
        <w:noProof/>
        <w:sz w:val="18"/>
        <w:szCs w:val="18"/>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DB923" w14:textId="3A22E397" w:rsidR="00DA453D" w:rsidRPr="0067054D" w:rsidRDefault="00DA453D" w:rsidP="00412A9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Key assets available to support output delivery</w:t>
    </w:r>
    <w:r w:rsidRPr="0067054D">
      <w:rPr>
        <w:b/>
        <w:noProof/>
        <w:sz w:val="18"/>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D21D5" w14:textId="74276134" w:rsidR="00DA453D" w:rsidRPr="0067054D" w:rsidRDefault="00DA453D" w:rsidP="00780AE7">
    <w:pPr>
      <w:pStyle w:val="Header"/>
      <w:ind w:right="-475"/>
      <w:jc w:val="right"/>
      <w:rPr>
        <w:b/>
        <w:sz w:val="18"/>
        <w:szCs w:val="18"/>
      </w:rPr>
    </w:pPr>
    <w:r>
      <w:rPr>
        <w:noProof/>
      </w:rPr>
      <mc:AlternateContent>
        <mc:Choice Requires="wps">
          <w:drawing>
            <wp:anchor distT="0" distB="0" distL="114300" distR="114300" simplePos="0" relativeHeight="251667456" behindDoc="0" locked="0" layoutInCell="0" allowOverlap="1" wp14:anchorId="0B08AB32" wp14:editId="0E45ED11">
              <wp:simplePos x="0" y="0"/>
              <wp:positionH relativeFrom="rightMargin">
                <wp:posOffset>259080</wp:posOffset>
              </wp:positionH>
              <wp:positionV relativeFrom="margin">
                <wp:posOffset>104140</wp:posOffset>
              </wp:positionV>
              <wp:extent cx="510540" cy="632460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E8F2" w14:textId="77777777" w:rsidR="00DA453D" w:rsidRDefault="00DA453D" w:rsidP="00F43157"/>
                        <w:p w14:paraId="6E9E800D" w14:textId="76EE1377" w:rsidR="00DA453D" w:rsidRPr="0067054D" w:rsidRDefault="00DA453D" w:rsidP="00F43157">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Pr>
                              <w:b/>
                              <w:noProof/>
                              <w:sz w:val="18"/>
                            </w:rPr>
                            <w:t>Key assets available to support output delivery</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B08AB32" id="_x0000_s1028" style="position:absolute;left:0;text-align:left;margin-left:20.4pt;margin-top:8.2pt;width:40.2pt;height:498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" o:allowincell="f" filled="f" stroked="f">
              <v:textbox style="layout-flow:vertical;mso-fit-shape-to-text:t">
                <w:txbxContent>
                  <w:p w14:paraId="76BDE8F2" w14:textId="77777777" w:rsidR="00DA453D" w:rsidRDefault="00DA453D" w:rsidP="00F43157"/>
                  <w:p w14:paraId="6E9E800D" w14:textId="76EE1377" w:rsidR="00DA453D" w:rsidRPr="0067054D" w:rsidRDefault="00DA453D" w:rsidP="00F43157">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Pr>
                        <w:b/>
                        <w:noProof/>
                        <w:sz w:val="18"/>
                      </w:rPr>
                      <w:t>Key assets available to support output delivery</w:t>
                    </w:r>
                    <w:r w:rsidRPr="0067054D">
                      <w:rPr>
                        <w:b/>
                        <w:noProof/>
                        <w:sz w:val="18"/>
                      </w:rPr>
                      <w:fldChar w:fldCharType="end"/>
                    </w:r>
                  </w:p>
                </w:txbxContent>
              </v:textbox>
              <w10:wrap anchorx="margin" anchory="margin"/>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66832" w14:textId="0FF2B0E6" w:rsidR="00DA453D" w:rsidRPr="0067054D" w:rsidRDefault="00DA453D" w:rsidP="00412A9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Key assets available to support output delivery</w:t>
    </w:r>
    <w:r w:rsidRPr="0067054D">
      <w:rPr>
        <w:b/>
        <w:noProof/>
        <w:sz w:val="18"/>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8A050" w14:textId="29D492AE" w:rsidR="00DA453D" w:rsidRPr="0067054D" w:rsidRDefault="00DA453D"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Pr>
        <w:b/>
        <w:noProof/>
        <w:sz w:val="18"/>
      </w:rPr>
      <w:t>Key assets available to support output delivery</w:t>
    </w:r>
    <w:r w:rsidRPr="0067054D">
      <w:rPr>
        <w:b/>
        <w:noProof/>
        <w:sz w:val="18"/>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9C24B" w14:textId="26E2CA18" w:rsidR="00DA453D" w:rsidRPr="0067054D" w:rsidRDefault="00DA453D"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Key assets available to</w:t>
    </w:r>
    <w:r w:rsidR="0020290C">
      <w:rPr>
        <w:b/>
        <w:noProof/>
        <w:sz w:val="18"/>
      </w:rPr>
      <w:t xml:space="preserve"> support output delivery</w:t>
    </w:r>
    <w:r w:rsidRPr="0067054D">
      <w:rPr>
        <w:b/>
        <w:noProof/>
        <w:sz w:val="18"/>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5429" w14:textId="77777777" w:rsidR="00DA453D" w:rsidRPr="00AC3C2D" w:rsidRDefault="00DA453D" w:rsidP="00AC3C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143CD" w14:textId="75DE2778" w:rsidR="00DA453D" w:rsidRPr="0067054D" w:rsidRDefault="00DA453D" w:rsidP="00754FD1">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noProof/>
        <w:sz w:val="18"/>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F9AA" w14:textId="2C5F4BD0" w:rsidR="00DA453D" w:rsidRPr="0067054D" w:rsidRDefault="00DA453D"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Other assets and liabilities</w:t>
    </w:r>
    <w:r w:rsidRPr="0067054D">
      <w:rPr>
        <w:b/>
        <w:noProof/>
        <w:sz w:val="18"/>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4203" w14:textId="44413961" w:rsidR="00DA453D" w:rsidRPr="0067054D" w:rsidRDefault="00DA453D"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Other assets and liabilities</w:t>
    </w:r>
    <w:r w:rsidRPr="0067054D">
      <w:rPr>
        <w:b/>
        <w:noProof/>
        <w:sz w:val="18"/>
        <w:szCs w:val="18"/>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E8FD" w14:textId="12B795A2" w:rsidR="00DA453D" w:rsidRPr="0067054D" w:rsidRDefault="00DA453D"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Other assets and liabilities</w:t>
    </w:r>
    <w:r w:rsidRPr="0067054D">
      <w:rPr>
        <w:b/>
        <w:noProof/>
        <w:sz w:val="18"/>
        <w:szCs w:val="18"/>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34BB4" w14:textId="0D33175C" w:rsidR="00DA453D" w:rsidRPr="0067054D" w:rsidRDefault="00DA453D"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Pr>
        <w:b/>
        <w:noProof/>
        <w:sz w:val="18"/>
      </w:rPr>
      <w:t>Other assets and liabilities</w:t>
    </w:r>
    <w:r w:rsidRPr="0067054D">
      <w:rPr>
        <w:b/>
        <w:noProof/>
        <w:sz w:val="18"/>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4228E" w14:textId="20ACCCB7"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Other assets and liabilities</w:t>
    </w:r>
    <w:r w:rsidRPr="0067054D">
      <w:rPr>
        <w:b/>
        <w:noProof/>
        <w:sz w:val="18"/>
        <w:szCs w:val="18"/>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0C8B6" w14:textId="6DEEC8CC" w:rsidR="00DA453D" w:rsidRPr="0067054D" w:rsidRDefault="00DA453D"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Pr>
        <w:b/>
        <w:noProof/>
        <w:sz w:val="18"/>
      </w:rPr>
      <w:t>Other assets and liabilities</w:t>
    </w:r>
    <w:r w:rsidRPr="0067054D">
      <w:rPr>
        <w:b/>
        <w:noProof/>
        <w:sz w:val="18"/>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79DA6" w14:textId="0FDA0741"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Other assets and liabilities</w:t>
    </w:r>
    <w:r w:rsidRPr="0067054D">
      <w:rPr>
        <w:b/>
        <w:noProof/>
        <w:sz w:val="18"/>
        <w:szCs w:val="18"/>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A1726" w14:textId="23BC25EF" w:rsidR="00DA453D" w:rsidRPr="0067054D" w:rsidRDefault="00DA453D"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Other assets and</w:t>
    </w:r>
    <w:r>
      <w:rPr>
        <w:b/>
        <w:noProof/>
        <w:sz w:val="18"/>
      </w:rPr>
      <w:t xml:space="preserve"> liabilities</w:t>
    </w:r>
    <w:r w:rsidRPr="0067054D">
      <w:rPr>
        <w:b/>
        <w:noProof/>
        <w:sz w:val="18"/>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E20BD" w14:textId="57AFA3A7" w:rsidR="00DA453D" w:rsidRPr="0067054D" w:rsidRDefault="00DA453D" w:rsidP="008A3976">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Pr>
        <w:b/>
        <w:noProof/>
        <w:sz w:val="18"/>
      </w:rPr>
      <w:t>Other assets and liabilities</w:t>
    </w:r>
    <w:r w:rsidRPr="0067054D">
      <w:rPr>
        <w:b/>
        <w:noProof/>
        <w:sz w:val="18"/>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B5560" w14:textId="67C8753E" w:rsidR="00DA453D" w:rsidRPr="0067054D" w:rsidRDefault="00DA453D"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Financing our operations</w:t>
    </w:r>
    <w:r w:rsidRPr="0067054D">
      <w:rPr>
        <w:b/>
        <w:noProof/>
        <w:sz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FDD62" w14:textId="61382EF3" w:rsidR="00DA453D" w:rsidRPr="0067054D" w:rsidRDefault="00DA453D"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Pr>
        <w:b/>
        <w:noProof/>
        <w:sz w:val="18"/>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Pr>
        <w:b/>
        <w:noProof/>
        <w:sz w:val="18"/>
      </w:rPr>
      <w:t>About this report</w:t>
    </w:r>
    <w:r w:rsidRPr="0067054D">
      <w:rPr>
        <w:b/>
        <w:noProof/>
        <w:sz w:val="18"/>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9531B" w14:textId="00F828EE" w:rsidR="00DA453D" w:rsidRPr="0067054D" w:rsidRDefault="00DA453D" w:rsidP="008A3976">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Pr>
        <w:b/>
        <w:noProof/>
        <w:sz w:val="18"/>
      </w:rPr>
      <w:t>Financing our operations</w:t>
    </w:r>
    <w:r w:rsidRPr="0067054D">
      <w:rPr>
        <w:b/>
        <w:noProof/>
        <w:sz w:val="18"/>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1579A" w14:textId="40F694D7"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Financing our operations</w:t>
    </w:r>
    <w:r w:rsidRPr="0067054D">
      <w:rPr>
        <w:b/>
        <w:noProof/>
        <w:sz w:val="18"/>
        <w:szCs w:val="18"/>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15DEC" w14:textId="6EA0A041"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Financing our operations</w:t>
    </w:r>
    <w:r w:rsidRPr="0067054D">
      <w:rPr>
        <w:b/>
        <w:noProof/>
        <w:sz w:val="18"/>
        <w:szCs w:val="18"/>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EC980" w14:textId="4E278362"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Financing our operations</w:t>
    </w:r>
    <w:r w:rsidRPr="0067054D">
      <w:rPr>
        <w:b/>
        <w:noProof/>
        <w:sz w:val="18"/>
        <w:szCs w:val="18"/>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E4CB8" w14:textId="5A395265" w:rsidR="00DA453D" w:rsidRPr="0067054D" w:rsidRDefault="00DA453D"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Financing our operations</w:t>
    </w:r>
    <w:r w:rsidRPr="0067054D">
      <w:rPr>
        <w:b/>
        <w:noProof/>
        <w:sz w:val="18"/>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03FFB" w14:textId="56B1A0CA"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20290C" w:rsidRPr="0020290C">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20290C" w:rsidRPr="0020290C">
      <w:rPr>
        <w:b/>
        <w:noProof/>
        <w:szCs w:val="18"/>
      </w:rPr>
      <w:t>Financing our operations</w:t>
    </w:r>
    <w:r w:rsidRPr="0067054D">
      <w:rPr>
        <w:b/>
        <w:noProof/>
        <w:sz w:val="18"/>
        <w:szCs w:val="18"/>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7CD3A" w14:textId="20A7AD3F" w:rsidR="00DA453D" w:rsidRPr="0067054D" w:rsidRDefault="00DA453D"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Financing our operations</w:t>
    </w:r>
    <w:r w:rsidRPr="0067054D">
      <w:rPr>
        <w:b/>
        <w:noProof/>
        <w:sz w:val="18"/>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F985" w14:textId="77777777" w:rsidR="00DA453D" w:rsidRPr="0067054D" w:rsidRDefault="00DA453D" w:rsidP="00F43157">
    <w:pPr>
      <w:pStyle w:val="Header"/>
      <w:ind w:left="0"/>
      <w:rPr>
        <w:b/>
        <w:sz w:val="18"/>
      </w:rPr>
    </w:pPr>
    <w:r>
      <w:rPr>
        <w:noProof/>
      </w:rPr>
      <mc:AlternateContent>
        <mc:Choice Requires="wps">
          <w:drawing>
            <wp:anchor distT="0" distB="0" distL="114300" distR="114300" simplePos="0" relativeHeight="251651072" behindDoc="0" locked="0" layoutInCell="0" allowOverlap="1" wp14:anchorId="36BA2BD9" wp14:editId="5A293901">
              <wp:simplePos x="0" y="0"/>
              <wp:positionH relativeFrom="rightMargin">
                <wp:posOffset>276860</wp:posOffset>
              </wp:positionH>
              <wp:positionV relativeFrom="margin">
                <wp:posOffset>-391160</wp:posOffset>
              </wp:positionV>
              <wp:extent cx="510540" cy="6324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DB5A3" w14:textId="705C3E74" w:rsidR="00DA453D" w:rsidRPr="0067054D" w:rsidRDefault="00DA453D" w:rsidP="00F43157">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Pr>
                              <w:b/>
                              <w:noProof/>
                              <w:sz w:val="18"/>
                            </w:rPr>
                            <w:t>Financing our operations</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6BA2BD9" id="_x0000_s1030" style="position:absolute;margin-left:21.8pt;margin-top:-30.8pt;width:40.2pt;height:498pt;z-index:251651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" o:allowincell="f" filled="f" stroked="f">
              <v:textbox style="layout-flow:vertical;mso-fit-shape-to-text:t">
                <w:txbxContent>
                  <w:p w14:paraId="116DB5A3" w14:textId="705C3E74" w:rsidR="00DA453D" w:rsidRPr="0067054D" w:rsidRDefault="00DA453D" w:rsidP="00F43157">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Pr>
                        <w:b/>
                        <w:noProof/>
                        <w:sz w:val="18"/>
                      </w:rPr>
                      <w:t>Financing our operations</w:t>
                    </w:r>
                    <w:r w:rsidRPr="0067054D">
                      <w:rPr>
                        <w:b/>
                        <w:noProof/>
                        <w:sz w:val="18"/>
                      </w:rPr>
                      <w:fldChar w:fldCharType="end"/>
                    </w:r>
                  </w:p>
                </w:txbxContent>
              </v:textbox>
              <w10:wrap anchorx="margin" anchory="margin"/>
            </v:rect>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88A4E" w14:textId="320F03B1"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Pr>
        <w:b/>
        <w:noProof/>
        <w:sz w:val="18"/>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Pr>
        <w:b/>
        <w:noProof/>
        <w:sz w:val="18"/>
        <w:szCs w:val="18"/>
      </w:rPr>
      <w:t>Financing our operations</w:t>
    </w:r>
    <w:r w:rsidRPr="0067054D">
      <w:rPr>
        <w:b/>
        <w:noProof/>
        <w:sz w:val="18"/>
        <w:szCs w:val="18"/>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A6CD4" w14:textId="47379EEE" w:rsidR="00DA453D" w:rsidRPr="0067054D" w:rsidRDefault="00DA453D"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
        <w:noProof/>
      </w:rPr>
      <w:t>8</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
        <w:noProof/>
      </w:rPr>
      <w:t xml:space="preserve">Risks, contingencies </w:t>
    </w:r>
    <w:r w:rsidR="0020290C">
      <w:rPr>
        <w:b/>
        <w:noProof/>
        <w:sz w:val="18"/>
      </w:rPr>
      <w:t>and valuation judgements</w:t>
    </w:r>
    <w:r w:rsidRPr="0067054D">
      <w:rPr>
        <w:b/>
        <w:noProof/>
        <w:sz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568DF" w14:textId="71111272" w:rsidR="00DA453D" w:rsidRPr="0067054D" w:rsidRDefault="00DA453D" w:rsidP="00754FD1">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About this report</w:t>
    </w:r>
    <w:r w:rsidRPr="0067054D">
      <w:rPr>
        <w:b/>
        <w:noProof/>
        <w:sz w:val="18"/>
      </w:rPr>
      <w:fldChar w:fldCharType="end"/>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6019" w14:textId="286B9E1B"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20290C">
      <w:rPr>
        <w:b/>
        <w:noProof/>
        <w:sz w:val="18"/>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20290C">
      <w:rPr>
        <w:b/>
        <w:noProof/>
        <w:sz w:val="18"/>
        <w:szCs w:val="18"/>
      </w:rPr>
      <w:t>Financing our operations</w:t>
    </w:r>
    <w:r w:rsidRPr="0067054D">
      <w:rPr>
        <w:b/>
        <w:noProof/>
        <w:sz w:val="18"/>
        <w:szCs w:val="18"/>
      </w:rP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47F5E" w14:textId="7597641D" w:rsidR="00DA453D" w:rsidRPr="0067054D" w:rsidRDefault="00DA453D" w:rsidP="0021386B">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
        <w:noProof/>
      </w:rPr>
      <w:t>Financing our operations</w:t>
    </w:r>
    <w:r w:rsidRPr="0067054D">
      <w:rPr>
        <w:b/>
        <w:noProof/>
        <w:sz w:val="18"/>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95B7E" w14:textId="5BDBBEFD" w:rsidR="00DA453D" w:rsidRPr="0067054D" w:rsidRDefault="00DA453D"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Pr>
        <w:b/>
        <w:noProof/>
        <w:sz w:val="18"/>
      </w:rPr>
      <w:t>Financing our operations</w:t>
    </w:r>
    <w:r w:rsidRPr="0067054D">
      <w:rPr>
        <w:b/>
        <w:noProof/>
        <w:sz w:val="18"/>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1CE89" w14:textId="79A02372" w:rsidR="00DA453D" w:rsidRPr="0067054D" w:rsidRDefault="00DA453D"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Pr>
        <w:b/>
        <w:noProof/>
        <w:sz w:val="18"/>
      </w:rPr>
      <w:t>Financing our operations</w:t>
    </w:r>
    <w:r w:rsidRPr="0067054D">
      <w:rPr>
        <w:b/>
        <w:noProof/>
        <w:sz w:val="18"/>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A6018" w14:textId="3AB6723F" w:rsidR="00DA453D" w:rsidRPr="0067054D" w:rsidRDefault="00DA453D"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
        <w:noProof/>
        <w:szCs w:val="18"/>
      </w:rPr>
      <w:t>Financing our operations</w:t>
    </w:r>
    <w:r w:rsidRPr="0067054D">
      <w:rPr>
        <w:b/>
        <w:noProof/>
        <w:sz w:val="18"/>
        <w:szCs w:val="18"/>
      </w:rPr>
      <w:fldChar w:fldCharType="end"/>
    </w:r>
  </w:p>
  <w:p w14:paraId="75B56849" w14:textId="77777777" w:rsidR="00DA453D" w:rsidRPr="00780AE7" w:rsidRDefault="00DA453D" w:rsidP="00780AE7">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DC663" w14:textId="5F0EF2F4" w:rsidR="00DA453D" w:rsidRPr="0067054D" w:rsidRDefault="00DA453D"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20290C" w:rsidRPr="0020290C">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20290C" w:rsidRPr="0020290C">
      <w:rPr>
        <w:b/>
        <w:noProof/>
        <w:szCs w:val="18"/>
      </w:rPr>
      <w:t xml:space="preserve">Risks, contingencies </w:t>
    </w:r>
    <w:r w:rsidR="0020290C">
      <w:rPr>
        <w:b/>
        <w:noProof/>
        <w:sz w:val="18"/>
        <w:szCs w:val="18"/>
      </w:rPr>
      <w:t>and valuation judgements</w:t>
    </w:r>
    <w:r w:rsidRPr="0067054D">
      <w:rPr>
        <w:b/>
        <w:noProof/>
        <w:sz w:val="18"/>
        <w:szCs w:val="18"/>
      </w:rPr>
      <w:fldChar w:fldCharType="end"/>
    </w:r>
  </w:p>
  <w:p w14:paraId="35D0B4F5" w14:textId="77777777" w:rsidR="00DA453D" w:rsidRPr="00780AE7" w:rsidRDefault="00DA453D" w:rsidP="00780AE7">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159D4" w14:textId="4FC7A84C"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Pr>
        <w:b/>
        <w:noProof/>
        <w:sz w:val="18"/>
        <w:szCs w:val="18"/>
      </w:rPr>
      <w:t>Risks, contingencies and valuation judgements</w:t>
    </w:r>
    <w:r w:rsidRPr="0067054D">
      <w:rPr>
        <w:b/>
        <w:noProof/>
        <w:sz w:val="18"/>
        <w:szCs w:val="18"/>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6FAF8" w14:textId="31DF5106" w:rsidR="00DA453D" w:rsidRPr="0067054D" w:rsidRDefault="00DA453D"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20290C" w:rsidRPr="0020290C">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20290C">
      <w:rPr>
        <w:b/>
        <w:noProof/>
        <w:sz w:val="18"/>
        <w:szCs w:val="18"/>
      </w:rPr>
      <w:t>Other disclosures</w:t>
    </w:r>
    <w:r w:rsidRPr="0067054D">
      <w:rPr>
        <w:b/>
        <w:noProof/>
        <w:sz w:val="18"/>
        <w:szCs w:val="18"/>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22AFC" w14:textId="53050065" w:rsidR="00DA453D" w:rsidRPr="00780AE7" w:rsidRDefault="00DA453D"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Pr>
        <w:b/>
        <w:noProof/>
        <w:sz w:val="18"/>
        <w:szCs w:val="18"/>
      </w:rPr>
      <w:t>Risks, contingencies and valuation judgements</w:t>
    </w:r>
    <w:r w:rsidRPr="0067054D">
      <w:rPr>
        <w:b/>
        <w:noProof/>
        <w:sz w:val="18"/>
        <w:szCs w:val="18"/>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409E1" w14:textId="631F35F7" w:rsidR="00DA453D" w:rsidRPr="00780AE7" w:rsidRDefault="00DA453D"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20290C" w:rsidRPr="0020290C">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20290C">
      <w:rPr>
        <w:b/>
        <w:noProof/>
        <w:sz w:val="18"/>
        <w:szCs w:val="18"/>
      </w:rPr>
      <w:t>Other disclosures</w:t>
    </w:r>
    <w:r w:rsidRPr="0067054D">
      <w:rPr>
        <w:b/>
        <w:noProof/>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A4BEF" w14:textId="77777777" w:rsidR="00DA453D" w:rsidRPr="00AC3C2D" w:rsidRDefault="00DA453D" w:rsidP="00AC3C2D">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DBD62" w14:textId="053B52D8" w:rsidR="00DA453D" w:rsidRPr="0067054D" w:rsidRDefault="00DA453D"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Pr>
        <w:b/>
        <w:noProof/>
        <w:sz w:val="18"/>
        <w:szCs w:val="18"/>
      </w:rPr>
      <w:t>Other disclosures</w:t>
    </w:r>
    <w:r w:rsidRPr="0067054D">
      <w:rPr>
        <w:b/>
        <w:noProof/>
        <w:sz w:val="18"/>
        <w:szCs w:val="18"/>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6AA69" w14:textId="698B9EB0" w:rsidR="00DA453D" w:rsidRPr="0067054D" w:rsidRDefault="00DA453D"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20290C" w:rsidRPr="0020290C">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20290C">
      <w:rPr>
        <w:b/>
        <w:noProof/>
        <w:sz w:val="18"/>
        <w:szCs w:val="18"/>
      </w:rPr>
      <w:t>Other disclosures</w:t>
    </w:r>
    <w:r w:rsidRPr="0067054D">
      <w:rPr>
        <w:b/>
        <w:noProof/>
        <w:sz w:val="18"/>
        <w:szCs w:val="18"/>
      </w:rP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3BE21" w14:textId="3F76C77D" w:rsidR="00DA453D" w:rsidRPr="0067054D" w:rsidRDefault="00DA453D"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Pr>
        <w:b/>
        <w:noProof/>
        <w:sz w:val="18"/>
      </w:rPr>
      <w:t>Other disclosures</w:t>
    </w:r>
    <w:r w:rsidRPr="0067054D">
      <w:rPr>
        <w:b/>
        <w:noProof/>
        <w:sz w:val="18"/>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9B8B" w14:textId="1534A500" w:rsidR="00DA453D" w:rsidRPr="0067054D" w:rsidRDefault="00DA453D"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
        <w:noProof/>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Pr>
        <w:b/>
        <w:noProof/>
        <w:sz w:val="18"/>
      </w:rPr>
      <w:t>Other disclosures</w:t>
    </w:r>
    <w:r w:rsidRPr="0067054D">
      <w:rPr>
        <w:b/>
        <w:noProof/>
        <w:sz w:val="18"/>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7B183" w14:textId="11511182" w:rsidR="00DA453D" w:rsidRPr="0067054D" w:rsidRDefault="00DA453D"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Pr="00DA453D">
      <w:rPr>
        <w:bCs/>
        <w:noProof/>
        <w:sz w:val="18"/>
        <w:szCs w:val="18"/>
        <w:lang w:val="en-US"/>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Pr="00DA453D">
      <w:rPr>
        <w:bCs/>
        <w:noProof/>
        <w:sz w:val="18"/>
        <w:szCs w:val="18"/>
        <w:lang w:val="en-US"/>
      </w:rPr>
      <w:t>Other disclosures</w:t>
    </w:r>
    <w:r w:rsidRPr="0067054D">
      <w:rPr>
        <w:b/>
        <w:noProof/>
        <w:sz w:val="18"/>
        <w:szCs w:val="18"/>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55D61" w14:textId="77777777" w:rsidR="00DA453D" w:rsidRPr="00AE39BB" w:rsidRDefault="00DA453D" w:rsidP="00AE39BB">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53DD2" w14:textId="4E255633" w:rsidR="00DA453D" w:rsidRPr="0067054D" w:rsidRDefault="00DA453D"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20290C" w:rsidRPr="0020290C">
      <w:rPr>
        <w:bCs/>
        <w:noProof/>
        <w:sz w:val="18"/>
        <w:lang w:val="en-US"/>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20290C" w:rsidRPr="0020290C">
      <w:rPr>
        <w:bCs/>
        <w:noProof/>
        <w:sz w:val="18"/>
        <w:lang w:val="en-US"/>
      </w:rPr>
      <w:t>Other disclosures</w:t>
    </w:r>
    <w:r w:rsidRPr="0067054D">
      <w:rPr>
        <w:b/>
        <w:noProof/>
        <w:sz w:val="18"/>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74B6B" w14:textId="4F3003EE" w:rsidR="00DA453D" w:rsidRPr="0067054D" w:rsidRDefault="00DA453D"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Pr="00DA453D">
      <w:rPr>
        <w:bCs/>
        <w:noProof/>
        <w:sz w:val="18"/>
        <w:lang w:val="en-US"/>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Pr="00DA453D">
      <w:rPr>
        <w:bCs/>
        <w:noProof/>
        <w:sz w:val="18"/>
        <w:lang w:val="en-US"/>
      </w:rPr>
      <w:t>Other disclosures</w:t>
    </w:r>
    <w:r w:rsidRPr="0067054D">
      <w:rPr>
        <w:b/>
        <w:noProof/>
        <w:sz w:val="18"/>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12C7" w14:textId="77777777" w:rsidR="00DA453D" w:rsidRPr="0067054D" w:rsidRDefault="00DA453D" w:rsidP="0067054D">
    <w:pPr>
      <w:pStyle w:val="Header"/>
      <w:ind w:left="-450"/>
      <w:rPr>
        <w:b/>
        <w:sz w:val="18"/>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5797B" w14:textId="77777777" w:rsidR="00DA453D" w:rsidRPr="0067054D" w:rsidRDefault="00DA453D" w:rsidP="0067054D">
    <w:pPr>
      <w:pStyle w:val="Header"/>
      <w:ind w:right="-475"/>
      <w:jc w:val="right"/>
      <w:rPr>
        <w:b/>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E2023" w14:textId="77777777" w:rsidR="00DA453D" w:rsidRDefault="00DA453D">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326F9" w14:textId="77777777" w:rsidR="00DA453D" w:rsidRPr="00572502" w:rsidRDefault="00DA453D" w:rsidP="00572502">
    <w:pPr>
      <w:pStyle w:val="Header"/>
    </w:pPr>
    <w:r>
      <w:rPr>
        <w:noProof/>
      </w:rPr>
      <mc:AlternateContent>
        <mc:Choice Requires="wps">
          <w:drawing>
            <wp:anchor distT="0" distB="0" distL="114300" distR="114300" simplePos="0" relativeHeight="251626496" behindDoc="0" locked="0" layoutInCell="1" allowOverlap="1" wp14:anchorId="29BEF6BE" wp14:editId="1E517147">
              <wp:simplePos x="0" y="0"/>
              <wp:positionH relativeFrom="page">
                <wp:posOffset>-1508760</wp:posOffset>
              </wp:positionH>
              <wp:positionV relativeFrom="page">
                <wp:posOffset>2130425</wp:posOffset>
              </wp:positionV>
              <wp:extent cx="3968496" cy="530352"/>
              <wp:effectExtent l="4445" t="0" r="0" b="0"/>
              <wp:wrapNone/>
              <wp:docPr id="10" name="Text Box 10"/>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228E4212" w14:textId="77777777" w:rsidTr="00572502">
                            <w:trPr>
                              <w:cantSplit/>
                            </w:trPr>
                            <w:tc>
                              <w:tcPr>
                                <w:tcW w:w="724" w:type="dxa"/>
                              </w:tcPr>
                              <w:p w14:paraId="332CD4C2"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shd w:val="clear" w:color="auto" w:fill="auto"/>
                              </w:tcPr>
                              <w:p w14:paraId="59EADF88" w14:textId="77777777" w:rsidR="00DA453D" w:rsidRDefault="00DA453D" w:rsidP="001C1023">
                                <w:pPr>
                                  <w:pStyle w:val="FooterEven"/>
                                </w:pPr>
                                <w:r w:rsidRPr="001B4BD5">
                                  <w:t>Department of Treasury and Finance</w:t>
                                </w:r>
                                <w:r>
                                  <w:br/>
                                </w:r>
                                <w:r w:rsidRPr="00734B39">
                                  <w:t>Annual</w:t>
                                </w:r>
                                <w:r>
                                  <w:t xml:space="preserve"> Report 2018 | 19</w:t>
                                </w:r>
                              </w:p>
                            </w:tc>
                          </w:tr>
                        </w:tbl>
                        <w:p w14:paraId="468961F6" w14:textId="77777777" w:rsidR="00DA453D" w:rsidRDefault="00DA453D" w:rsidP="00572502"/>
                        <w:p w14:paraId="1F8007C4" w14:textId="77777777" w:rsidR="00DA453D" w:rsidRDefault="00DA453D" w:rsidP="00572502"/>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0AF32D90" w14:textId="77777777" w:rsidTr="001C1023">
                            <w:trPr>
                              <w:cantSplit/>
                            </w:trPr>
                            <w:tc>
                              <w:tcPr>
                                <w:tcW w:w="800" w:type="dxa"/>
                              </w:tcPr>
                              <w:p w14:paraId="0DB6A52D"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shd w:val="clear" w:color="auto" w:fill="auto"/>
                              </w:tcPr>
                              <w:p w14:paraId="32EB60F4"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2E279447" w14:textId="77777777" w:rsidR="00DA453D" w:rsidRDefault="00DA453D" w:rsidP="00572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EF6BE" id="_x0000_t202" coordsize="21600,21600" o:spt="202" path="m,l,21600r21600,l21600,xe">
              <v:stroke joinstyle="miter"/>
              <v:path gradientshapeok="t" o:connecttype="rect"/>
            </v:shapetype>
            <v:shape id="Text Box 10" o:spid="_x0000_s1032" type="#_x0000_t202" style="position:absolute;left:0;text-align:left;margin-left:-118.8pt;margin-top:167.75pt;width:312.5pt;height:41.75pt;rotation:90;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228E4212" w14:textId="77777777" w:rsidTr="00572502">
                      <w:trPr>
                        <w:cantSplit/>
                      </w:trPr>
                      <w:tc>
                        <w:tcPr>
                          <w:tcW w:w="724" w:type="dxa"/>
                        </w:tcPr>
                        <w:p w14:paraId="332CD4C2"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shd w:val="clear" w:color="auto" w:fill="auto"/>
                        </w:tcPr>
                        <w:p w14:paraId="59EADF88" w14:textId="77777777" w:rsidR="00DA453D" w:rsidRDefault="00DA453D" w:rsidP="001C1023">
                          <w:pPr>
                            <w:pStyle w:val="FooterEven"/>
                          </w:pPr>
                          <w:r w:rsidRPr="001B4BD5">
                            <w:t>Department of Treasury and Finance</w:t>
                          </w:r>
                          <w:r>
                            <w:br/>
                          </w:r>
                          <w:r w:rsidRPr="00734B39">
                            <w:t>Annual</w:t>
                          </w:r>
                          <w:r>
                            <w:t xml:space="preserve"> Report 2018 | 19</w:t>
                          </w:r>
                        </w:p>
                      </w:tc>
                    </w:tr>
                  </w:tbl>
                  <w:p w14:paraId="468961F6" w14:textId="77777777" w:rsidR="00DA453D" w:rsidRDefault="00DA453D" w:rsidP="00572502"/>
                  <w:p w14:paraId="1F8007C4" w14:textId="77777777" w:rsidR="00DA453D" w:rsidRDefault="00DA453D" w:rsidP="00572502"/>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0AF32D90" w14:textId="77777777" w:rsidTr="001C1023">
                      <w:trPr>
                        <w:cantSplit/>
                      </w:trPr>
                      <w:tc>
                        <w:tcPr>
                          <w:tcW w:w="800" w:type="dxa"/>
                        </w:tcPr>
                        <w:p w14:paraId="0DB6A52D"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shd w:val="clear" w:color="auto" w:fill="auto"/>
                        </w:tcPr>
                        <w:p w14:paraId="32EB60F4"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2E279447" w14:textId="77777777" w:rsidR="00DA453D" w:rsidRDefault="00DA453D" w:rsidP="00572502"/>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D4E50" w14:textId="77777777" w:rsidR="00DA453D" w:rsidRPr="00E46487" w:rsidRDefault="00DA453D" w:rsidP="00572502">
    <w:pPr>
      <w:pStyle w:val="Header"/>
    </w:pPr>
  </w:p>
  <w:p w14:paraId="32024D6C" w14:textId="77777777" w:rsidR="00DA453D" w:rsidRPr="00E46487" w:rsidRDefault="00DA453D" w:rsidP="0028555D">
    <w:pPr>
      <w:pStyle w:val="Header"/>
      <w:jc w:val="right"/>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C20BF" w14:textId="77777777" w:rsidR="00DA453D" w:rsidRPr="00572502" w:rsidRDefault="00DA453D" w:rsidP="00572502">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18DAC" w14:textId="77777777" w:rsidR="00DA453D" w:rsidRPr="00E46487" w:rsidRDefault="00DA453D" w:rsidP="00572502">
    <w:pPr>
      <w:pStyle w:val="Header"/>
    </w:pPr>
  </w:p>
  <w:p w14:paraId="4674B788" w14:textId="77777777" w:rsidR="00DA453D" w:rsidRPr="00E46487" w:rsidRDefault="00DA453D" w:rsidP="0028555D">
    <w:pPr>
      <w:pStyle w:val="Header"/>
      <w:jc w:val="right"/>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02BB1" w14:textId="77777777" w:rsidR="00DA453D" w:rsidRPr="00572502" w:rsidRDefault="00DA453D" w:rsidP="00572502">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55FA6" w14:textId="77777777" w:rsidR="00DA453D" w:rsidRPr="00E46487" w:rsidRDefault="00DA453D" w:rsidP="006E40DF">
    <w:pPr>
      <w:pStyle w:val="Header"/>
    </w:pPr>
  </w:p>
  <w:p w14:paraId="29A3386D" w14:textId="77777777" w:rsidR="00DA453D" w:rsidRPr="00E46487" w:rsidRDefault="00DA453D" w:rsidP="009D6CB6">
    <w:pPr>
      <w:pStyle w:val="Header"/>
    </w:pPr>
    <w:r>
      <w:rPr>
        <w:noProof/>
      </w:rPr>
      <mc:AlternateContent>
        <mc:Choice Requires="wps">
          <w:drawing>
            <wp:anchor distT="0" distB="0" distL="114300" distR="114300" simplePos="0" relativeHeight="251677696" behindDoc="0" locked="0" layoutInCell="0" allowOverlap="0" wp14:anchorId="4742B59B" wp14:editId="16790A76">
              <wp:simplePos x="0" y="0"/>
              <wp:positionH relativeFrom="page">
                <wp:posOffset>-1718945</wp:posOffset>
              </wp:positionH>
              <wp:positionV relativeFrom="page">
                <wp:posOffset>4681855</wp:posOffset>
              </wp:positionV>
              <wp:extent cx="4407408" cy="521208"/>
              <wp:effectExtent l="0" t="0" r="0" b="0"/>
              <wp:wrapNone/>
              <wp:docPr id="11" name="Text Box 11"/>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16957F3B" w14:textId="77777777" w:rsidTr="00105A1F">
                            <w:trPr>
                              <w:cantSplit/>
                            </w:trPr>
                            <w:tc>
                              <w:tcPr>
                                <w:tcW w:w="5997" w:type="dxa"/>
                                <w:shd w:val="clear" w:color="auto" w:fill="auto"/>
                              </w:tcPr>
                              <w:p w14:paraId="38CF982C" w14:textId="77777777" w:rsidR="00DA453D" w:rsidRDefault="00DA453D" w:rsidP="00325C78">
                                <w:pPr>
                                  <w:pStyle w:val="FooterEven"/>
                                  <w:jc w:val="right"/>
                                </w:pPr>
                                <w:r w:rsidRPr="001B4BD5">
                                  <w:t>Department of Treasury and Finance</w:t>
                                </w:r>
                                <w:r w:rsidRPr="001B4BD5">
                                  <w:br/>
                                </w:r>
                                <w:r w:rsidRPr="00734B39">
                                  <w:t>Annual</w:t>
                                </w:r>
                                <w:r>
                                  <w:t xml:space="preserve"> Report 2018 | 19</w:t>
                                </w:r>
                              </w:p>
                            </w:tc>
                            <w:tc>
                              <w:tcPr>
                                <w:tcW w:w="817" w:type="dxa"/>
                              </w:tcPr>
                              <w:p w14:paraId="0F0D918D"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109</w:t>
                                </w:r>
                                <w:r w:rsidRPr="0018749C">
                                  <w:rPr>
                                    <w:rStyle w:val="PageNumber"/>
                                  </w:rPr>
                                  <w:fldChar w:fldCharType="end"/>
                                </w:r>
                              </w:p>
                            </w:tc>
                          </w:tr>
                        </w:tbl>
                        <w:p w14:paraId="003EA5F9" w14:textId="77777777" w:rsidR="00DA453D" w:rsidRDefault="00DA453D" w:rsidP="00572502"/>
                        <w:p w14:paraId="7E71E305" w14:textId="77777777" w:rsidR="00DA453D" w:rsidRDefault="00DA453D" w:rsidP="00572502"/>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58AAA2EC" w14:textId="77777777" w:rsidTr="00105A1F">
                            <w:trPr>
                              <w:cantSplit/>
                            </w:trPr>
                            <w:tc>
                              <w:tcPr>
                                <w:tcW w:w="5997" w:type="dxa"/>
                                <w:shd w:val="clear" w:color="auto" w:fill="auto"/>
                              </w:tcPr>
                              <w:p w14:paraId="721F4567" w14:textId="77777777" w:rsidR="00DA453D" w:rsidRDefault="00DA453D"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34B6821F"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109</w:t>
                                </w:r>
                                <w:r w:rsidRPr="0018749C">
                                  <w:rPr>
                                    <w:rStyle w:val="PageNumber"/>
                                  </w:rPr>
                                  <w:fldChar w:fldCharType="end"/>
                                </w:r>
                              </w:p>
                            </w:tc>
                          </w:tr>
                        </w:tbl>
                        <w:p w14:paraId="25391266" w14:textId="77777777" w:rsidR="00DA453D" w:rsidRDefault="00DA453D" w:rsidP="00572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2B59B" id="_x0000_t202" coordsize="21600,21600" o:spt="202" path="m,l,21600r21600,l21600,xe">
              <v:stroke joinstyle="miter"/>
              <v:path gradientshapeok="t" o:connecttype="rect"/>
            </v:shapetype>
            <v:shape id="Text Box 11" o:spid="_x0000_s1036" type="#_x0000_t202" style="position:absolute;left:0;text-align:left;margin-left:-135.35pt;margin-top:368.65pt;width:347.05pt;height:41.05pt;rotation:9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16957F3B" w14:textId="77777777" w:rsidTr="00105A1F">
                      <w:trPr>
                        <w:cantSplit/>
                      </w:trPr>
                      <w:tc>
                        <w:tcPr>
                          <w:tcW w:w="5997" w:type="dxa"/>
                          <w:shd w:val="clear" w:color="auto" w:fill="auto"/>
                        </w:tcPr>
                        <w:p w14:paraId="38CF982C" w14:textId="77777777" w:rsidR="00DA453D" w:rsidRDefault="00DA453D" w:rsidP="00325C78">
                          <w:pPr>
                            <w:pStyle w:val="FooterEven"/>
                            <w:jc w:val="right"/>
                          </w:pPr>
                          <w:r w:rsidRPr="001B4BD5">
                            <w:t>Department of Treasury and Finance</w:t>
                          </w:r>
                          <w:r w:rsidRPr="001B4BD5">
                            <w:br/>
                          </w:r>
                          <w:r w:rsidRPr="00734B39">
                            <w:t>Annual</w:t>
                          </w:r>
                          <w:r>
                            <w:t xml:space="preserve"> Report 2018 | 19</w:t>
                          </w:r>
                        </w:p>
                      </w:tc>
                      <w:tc>
                        <w:tcPr>
                          <w:tcW w:w="817" w:type="dxa"/>
                        </w:tcPr>
                        <w:p w14:paraId="0F0D918D"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109</w:t>
                          </w:r>
                          <w:r w:rsidRPr="0018749C">
                            <w:rPr>
                              <w:rStyle w:val="PageNumber"/>
                            </w:rPr>
                            <w:fldChar w:fldCharType="end"/>
                          </w:r>
                        </w:p>
                      </w:tc>
                    </w:tr>
                  </w:tbl>
                  <w:p w14:paraId="003EA5F9" w14:textId="77777777" w:rsidR="00DA453D" w:rsidRDefault="00DA453D" w:rsidP="00572502"/>
                  <w:p w14:paraId="7E71E305" w14:textId="77777777" w:rsidR="00DA453D" w:rsidRDefault="00DA453D" w:rsidP="00572502"/>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58AAA2EC" w14:textId="77777777" w:rsidTr="00105A1F">
                      <w:trPr>
                        <w:cantSplit/>
                      </w:trPr>
                      <w:tc>
                        <w:tcPr>
                          <w:tcW w:w="5997" w:type="dxa"/>
                          <w:shd w:val="clear" w:color="auto" w:fill="auto"/>
                        </w:tcPr>
                        <w:p w14:paraId="721F4567" w14:textId="77777777" w:rsidR="00DA453D" w:rsidRDefault="00DA453D"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34B6821F"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109</w:t>
                          </w:r>
                          <w:r w:rsidRPr="0018749C">
                            <w:rPr>
                              <w:rStyle w:val="PageNumber"/>
                            </w:rPr>
                            <w:fldChar w:fldCharType="end"/>
                          </w:r>
                        </w:p>
                      </w:tc>
                    </w:tr>
                  </w:tbl>
                  <w:p w14:paraId="25391266" w14:textId="77777777" w:rsidR="00DA453D" w:rsidRDefault="00DA453D" w:rsidP="00572502"/>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109A7" w14:textId="77777777" w:rsidR="00DA453D" w:rsidRDefault="00DA453D" w:rsidP="009D6CB6">
    <w:pPr>
      <w:pStyle w:val="Header"/>
      <w:spacing w:after="160"/>
    </w:pPr>
  </w:p>
  <w:p w14:paraId="58CC04D6" w14:textId="77777777" w:rsidR="00DA453D" w:rsidRDefault="00DA453D"/>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A19D" w14:textId="77777777" w:rsidR="00DA453D" w:rsidRPr="00E46487" w:rsidRDefault="00DA453D" w:rsidP="009D6CB6">
    <w:pPr>
      <w:pStyle w:val="Header"/>
      <w:spacing w:after="200"/>
    </w:pPr>
  </w:p>
  <w:p w14:paraId="73A4EEBB" w14:textId="77777777" w:rsidR="00DA453D" w:rsidRDefault="00DA453D"/>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99E93" w14:textId="77777777" w:rsidR="00DA453D" w:rsidRDefault="00DA453D" w:rsidP="009D6CB6">
    <w:pPr>
      <w:pStyle w:val="Header"/>
      <w:spacing w:after="160"/>
    </w:pPr>
    <w:r>
      <w:rPr>
        <w:noProof/>
      </w:rPr>
      <mc:AlternateContent>
        <mc:Choice Requires="wps">
          <w:drawing>
            <wp:anchor distT="0" distB="0" distL="114300" distR="114300" simplePos="0" relativeHeight="251693056" behindDoc="0" locked="0" layoutInCell="1" allowOverlap="1" wp14:anchorId="3775A730" wp14:editId="734D8545">
              <wp:simplePos x="0" y="0"/>
              <wp:positionH relativeFrom="page">
                <wp:posOffset>-1508760</wp:posOffset>
              </wp:positionH>
              <wp:positionV relativeFrom="page">
                <wp:posOffset>2130425</wp:posOffset>
              </wp:positionV>
              <wp:extent cx="3968496" cy="530352"/>
              <wp:effectExtent l="4445" t="0" r="0" b="0"/>
              <wp:wrapNone/>
              <wp:docPr id="546" name="Text Box 546"/>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1280D498" w14:textId="77777777" w:rsidTr="00572502">
                            <w:trPr>
                              <w:cantSplit/>
                            </w:trPr>
                            <w:tc>
                              <w:tcPr>
                                <w:tcW w:w="724" w:type="dxa"/>
                              </w:tcPr>
                              <w:p w14:paraId="36D85850"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110</w:t>
                                </w:r>
                                <w:r w:rsidRPr="0018749C">
                                  <w:rPr>
                                    <w:rStyle w:val="PageNumber"/>
                                  </w:rPr>
                                  <w:fldChar w:fldCharType="end"/>
                                </w:r>
                              </w:p>
                            </w:tc>
                            <w:tc>
                              <w:tcPr>
                                <w:tcW w:w="5537" w:type="dxa"/>
                                <w:shd w:val="clear" w:color="auto" w:fill="auto"/>
                              </w:tcPr>
                              <w:p w14:paraId="24C0C636" w14:textId="77777777" w:rsidR="00DA453D" w:rsidRDefault="00DA453D" w:rsidP="00325C78">
                                <w:pPr>
                                  <w:pStyle w:val="FooterEven"/>
                                </w:pPr>
                                <w:r w:rsidRPr="001B4BD5">
                                  <w:t>Department of Treasury and Finance</w:t>
                                </w:r>
                                <w:r w:rsidRPr="001B4BD5">
                                  <w:br/>
                                </w:r>
                                <w:r w:rsidRPr="00734B39">
                                  <w:t>Annual</w:t>
                                </w:r>
                                <w:r>
                                  <w:t xml:space="preserve"> Report 2018 | 19</w:t>
                                </w:r>
                              </w:p>
                            </w:tc>
                          </w:tr>
                        </w:tbl>
                        <w:p w14:paraId="73688FED" w14:textId="77777777" w:rsidR="00DA453D" w:rsidRDefault="00DA453D" w:rsidP="004F6CE6"/>
                        <w:p w14:paraId="0D666698" w14:textId="77777777" w:rsidR="00DA453D" w:rsidRDefault="00DA453D"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375EDAE3" w14:textId="77777777" w:rsidTr="001C1023">
                            <w:trPr>
                              <w:cantSplit/>
                            </w:trPr>
                            <w:tc>
                              <w:tcPr>
                                <w:tcW w:w="800" w:type="dxa"/>
                              </w:tcPr>
                              <w:p w14:paraId="2C7A937C"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110</w:t>
                                </w:r>
                                <w:r w:rsidRPr="0018749C">
                                  <w:rPr>
                                    <w:rStyle w:val="PageNumber"/>
                                  </w:rPr>
                                  <w:fldChar w:fldCharType="end"/>
                                </w:r>
                              </w:p>
                            </w:tc>
                            <w:tc>
                              <w:tcPr>
                                <w:tcW w:w="8918" w:type="dxa"/>
                                <w:shd w:val="clear" w:color="auto" w:fill="auto"/>
                              </w:tcPr>
                              <w:p w14:paraId="7578D3B6"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4D001459" w14:textId="77777777" w:rsidR="00DA453D" w:rsidRDefault="00DA453D" w:rsidP="004F6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5A730" id="_x0000_t202" coordsize="21600,21600" o:spt="202" path="m,l,21600r21600,l21600,xe">
              <v:stroke joinstyle="miter"/>
              <v:path gradientshapeok="t" o:connecttype="rect"/>
            </v:shapetype>
            <v:shape id="Text Box 546" o:spid="_x0000_s1038" type="#_x0000_t202" style="position:absolute;left:0;text-align:left;margin-left:-118.8pt;margin-top:167.75pt;width:312.5pt;height:41.75pt;rotation:90;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24"/>
                      <w:gridCol w:w="5537"/>
                    </w:tblGrid>
                    <w:tr w:rsidR="00DA453D" w14:paraId="1280D498" w14:textId="77777777" w:rsidTr="00572502">
                      <w:trPr>
                        <w:cantSplit/>
                      </w:trPr>
                      <w:tc>
                        <w:tcPr>
                          <w:tcW w:w="724" w:type="dxa"/>
                        </w:tcPr>
                        <w:p w14:paraId="36D85850"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110</w:t>
                          </w:r>
                          <w:r w:rsidRPr="0018749C">
                            <w:rPr>
                              <w:rStyle w:val="PageNumber"/>
                            </w:rPr>
                            <w:fldChar w:fldCharType="end"/>
                          </w:r>
                        </w:p>
                      </w:tc>
                      <w:tc>
                        <w:tcPr>
                          <w:tcW w:w="5537" w:type="dxa"/>
                          <w:shd w:val="clear" w:color="auto" w:fill="auto"/>
                        </w:tcPr>
                        <w:p w14:paraId="24C0C636" w14:textId="77777777" w:rsidR="00DA453D" w:rsidRDefault="00DA453D" w:rsidP="00325C78">
                          <w:pPr>
                            <w:pStyle w:val="FooterEven"/>
                          </w:pPr>
                          <w:r w:rsidRPr="001B4BD5">
                            <w:t>Department of Treasury and Finance</w:t>
                          </w:r>
                          <w:r w:rsidRPr="001B4BD5">
                            <w:br/>
                          </w:r>
                          <w:r w:rsidRPr="00734B39">
                            <w:t>Annual</w:t>
                          </w:r>
                          <w:r>
                            <w:t xml:space="preserve"> Report 2018 | 19</w:t>
                          </w:r>
                        </w:p>
                      </w:tc>
                    </w:tr>
                  </w:tbl>
                  <w:p w14:paraId="73688FED" w14:textId="77777777" w:rsidR="00DA453D" w:rsidRDefault="00DA453D" w:rsidP="004F6CE6"/>
                  <w:p w14:paraId="0D666698" w14:textId="77777777" w:rsidR="00DA453D" w:rsidRDefault="00DA453D" w:rsidP="004F6CE6"/>
                  <w:tbl>
                    <w:tblPr>
                      <w:tblW w:w="5001" w:type="pct"/>
                      <w:tblLayout w:type="fixed"/>
                      <w:tblCellMar>
                        <w:left w:w="57" w:type="dxa"/>
                        <w:right w:w="57" w:type="dxa"/>
                      </w:tblCellMar>
                      <w:tblLook w:val="0600" w:firstRow="0" w:lastRow="0" w:firstColumn="0" w:lastColumn="0" w:noHBand="1" w:noVBand="1"/>
                    </w:tblPr>
                    <w:tblGrid>
                      <w:gridCol w:w="544"/>
                      <w:gridCol w:w="5537"/>
                    </w:tblGrid>
                    <w:tr w:rsidR="00DA453D" w14:paraId="375EDAE3" w14:textId="77777777" w:rsidTr="001C1023">
                      <w:trPr>
                        <w:cantSplit/>
                      </w:trPr>
                      <w:tc>
                        <w:tcPr>
                          <w:tcW w:w="800" w:type="dxa"/>
                        </w:tcPr>
                        <w:p w14:paraId="2C7A937C" w14:textId="77777777" w:rsidR="00DA453D" w:rsidRDefault="00DA453D"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110</w:t>
                          </w:r>
                          <w:r w:rsidRPr="0018749C">
                            <w:rPr>
                              <w:rStyle w:val="PageNumber"/>
                            </w:rPr>
                            <w:fldChar w:fldCharType="end"/>
                          </w:r>
                        </w:p>
                      </w:tc>
                      <w:tc>
                        <w:tcPr>
                          <w:tcW w:w="8918" w:type="dxa"/>
                          <w:shd w:val="clear" w:color="auto" w:fill="auto"/>
                        </w:tcPr>
                        <w:p w14:paraId="7578D3B6" w14:textId="77777777" w:rsidR="00DA453D" w:rsidRDefault="00DA453D" w:rsidP="001C1023">
                          <w:pPr>
                            <w:pStyle w:val="FooterEven"/>
                          </w:pPr>
                          <w:r w:rsidRPr="001B4BD5">
                            <w:t>Department of Treasury and Finance</w:t>
                          </w:r>
                          <w:r w:rsidRPr="001B4BD5">
                            <w:br/>
                          </w:r>
                          <w:r w:rsidRPr="00734B39">
                            <w:t>Annual</w:t>
                          </w:r>
                          <w:r>
                            <w:t xml:space="preserve"> Report 2016 | 17</w:t>
                          </w:r>
                        </w:p>
                      </w:tc>
                    </w:tr>
                  </w:tbl>
                  <w:p w14:paraId="4D001459" w14:textId="77777777" w:rsidR="00DA453D" w:rsidRDefault="00DA453D" w:rsidP="004F6CE6"/>
                </w:txbxContent>
              </v:textbox>
              <w10:wrap anchorx="page" anchory="page"/>
            </v:shape>
          </w:pict>
        </mc:Fallback>
      </mc:AlternateContent>
    </w:r>
  </w:p>
  <w:p w14:paraId="38E55A93" w14:textId="77777777" w:rsidR="00DA453D" w:rsidRDefault="00DA453D"/>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DA37" w14:textId="77777777" w:rsidR="00DA453D" w:rsidRPr="00E46487" w:rsidRDefault="00DA453D" w:rsidP="009D6CB6">
    <w:pPr>
      <w:pStyle w:val="Header"/>
      <w:spacing w:after="200"/>
    </w:pPr>
    <w:r>
      <w:rPr>
        <w:noProof/>
      </w:rPr>
      <mc:AlternateContent>
        <mc:Choice Requires="wps">
          <w:drawing>
            <wp:anchor distT="0" distB="0" distL="114300" distR="114300" simplePos="0" relativeHeight="251682816" behindDoc="0" locked="0" layoutInCell="0" allowOverlap="0" wp14:anchorId="691D30F3" wp14:editId="7FFEA112">
              <wp:simplePos x="0" y="0"/>
              <wp:positionH relativeFrom="page">
                <wp:posOffset>-1718945</wp:posOffset>
              </wp:positionH>
              <wp:positionV relativeFrom="page">
                <wp:posOffset>4681855</wp:posOffset>
              </wp:positionV>
              <wp:extent cx="4407408" cy="521208"/>
              <wp:effectExtent l="0" t="0" r="0" b="0"/>
              <wp:wrapNone/>
              <wp:docPr id="544" name="Text Box 544"/>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6A9E6E4D" w14:textId="77777777" w:rsidTr="00105A1F">
                            <w:trPr>
                              <w:cantSplit/>
                            </w:trPr>
                            <w:tc>
                              <w:tcPr>
                                <w:tcW w:w="5997" w:type="dxa"/>
                                <w:shd w:val="clear" w:color="auto" w:fill="auto"/>
                              </w:tcPr>
                              <w:p w14:paraId="49F74636" w14:textId="77777777" w:rsidR="00DA453D" w:rsidRDefault="00DA453D" w:rsidP="00416E9A">
                                <w:pPr>
                                  <w:pStyle w:val="FooterEven"/>
                                  <w:jc w:val="right"/>
                                </w:pPr>
                                <w:r w:rsidRPr="001B4BD5">
                                  <w:t>Department of Treasury and Finance</w:t>
                                </w:r>
                                <w:r w:rsidRPr="001B4BD5">
                                  <w:br/>
                                </w:r>
                                <w:r w:rsidRPr="00734B39">
                                  <w:t>Annual</w:t>
                                </w:r>
                                <w:r>
                                  <w:t xml:space="preserve"> Report 2018 | 19</w:t>
                                </w:r>
                              </w:p>
                            </w:tc>
                            <w:tc>
                              <w:tcPr>
                                <w:tcW w:w="817" w:type="dxa"/>
                              </w:tcPr>
                              <w:p w14:paraId="2E4D6813"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109</w:t>
                                </w:r>
                                <w:r w:rsidRPr="0018749C">
                                  <w:rPr>
                                    <w:rStyle w:val="PageNumber"/>
                                  </w:rPr>
                                  <w:fldChar w:fldCharType="end"/>
                                </w:r>
                              </w:p>
                            </w:tc>
                          </w:tr>
                        </w:tbl>
                        <w:p w14:paraId="5AFA7229" w14:textId="77777777" w:rsidR="00DA453D" w:rsidRDefault="00DA453D" w:rsidP="00572502"/>
                        <w:p w14:paraId="54FA8834" w14:textId="77777777" w:rsidR="00DA453D" w:rsidRDefault="00DA453D" w:rsidP="00572502"/>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2D0BBC6F" w14:textId="77777777" w:rsidTr="00105A1F">
                            <w:trPr>
                              <w:cantSplit/>
                            </w:trPr>
                            <w:tc>
                              <w:tcPr>
                                <w:tcW w:w="5997" w:type="dxa"/>
                                <w:shd w:val="clear" w:color="auto" w:fill="auto"/>
                              </w:tcPr>
                              <w:p w14:paraId="2A480FA7" w14:textId="77777777" w:rsidR="00DA453D" w:rsidRDefault="00DA453D"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298D4E90"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109</w:t>
                                </w:r>
                                <w:r w:rsidRPr="0018749C">
                                  <w:rPr>
                                    <w:rStyle w:val="PageNumber"/>
                                  </w:rPr>
                                  <w:fldChar w:fldCharType="end"/>
                                </w:r>
                              </w:p>
                            </w:tc>
                          </w:tr>
                        </w:tbl>
                        <w:p w14:paraId="3648CB29" w14:textId="77777777" w:rsidR="00DA453D" w:rsidRDefault="00DA453D" w:rsidP="00572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D30F3" id="_x0000_t202" coordsize="21600,21600" o:spt="202" path="m,l,21600r21600,l21600,xe">
              <v:stroke joinstyle="miter"/>
              <v:path gradientshapeok="t" o:connecttype="rect"/>
            </v:shapetype>
            <v:shape id="Text Box 544" o:spid="_x0000_s1039" type="#_x0000_t202" style="position:absolute;left:0;text-align:left;margin-left:-135.35pt;margin-top:368.65pt;width:347.05pt;height:41.05pt;rotation:90;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6A9E6E4D" w14:textId="77777777" w:rsidTr="00105A1F">
                      <w:trPr>
                        <w:cantSplit/>
                      </w:trPr>
                      <w:tc>
                        <w:tcPr>
                          <w:tcW w:w="5997" w:type="dxa"/>
                          <w:shd w:val="clear" w:color="auto" w:fill="auto"/>
                        </w:tcPr>
                        <w:p w14:paraId="49F74636" w14:textId="77777777" w:rsidR="00DA453D" w:rsidRDefault="00DA453D" w:rsidP="00416E9A">
                          <w:pPr>
                            <w:pStyle w:val="FooterEven"/>
                            <w:jc w:val="right"/>
                          </w:pPr>
                          <w:r w:rsidRPr="001B4BD5">
                            <w:t>Department of Treasury and Finance</w:t>
                          </w:r>
                          <w:r w:rsidRPr="001B4BD5">
                            <w:br/>
                          </w:r>
                          <w:r w:rsidRPr="00734B39">
                            <w:t>Annual</w:t>
                          </w:r>
                          <w:r>
                            <w:t xml:space="preserve"> Report 2018 | 19</w:t>
                          </w:r>
                        </w:p>
                      </w:tc>
                      <w:tc>
                        <w:tcPr>
                          <w:tcW w:w="817" w:type="dxa"/>
                        </w:tcPr>
                        <w:p w14:paraId="2E4D6813"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109</w:t>
                          </w:r>
                          <w:r w:rsidRPr="0018749C">
                            <w:rPr>
                              <w:rStyle w:val="PageNumber"/>
                            </w:rPr>
                            <w:fldChar w:fldCharType="end"/>
                          </w:r>
                        </w:p>
                      </w:tc>
                    </w:tr>
                  </w:tbl>
                  <w:p w14:paraId="5AFA7229" w14:textId="77777777" w:rsidR="00DA453D" w:rsidRDefault="00DA453D" w:rsidP="00572502"/>
                  <w:p w14:paraId="54FA8834" w14:textId="77777777" w:rsidR="00DA453D" w:rsidRDefault="00DA453D" w:rsidP="00572502"/>
                  <w:tbl>
                    <w:tblPr>
                      <w:tblW w:w="6814" w:type="dxa"/>
                      <w:tblLayout w:type="fixed"/>
                      <w:tblCellMar>
                        <w:left w:w="57" w:type="dxa"/>
                        <w:right w:w="57" w:type="dxa"/>
                      </w:tblCellMar>
                      <w:tblLook w:val="0600" w:firstRow="0" w:lastRow="0" w:firstColumn="0" w:lastColumn="0" w:noHBand="1" w:noVBand="1"/>
                    </w:tblPr>
                    <w:tblGrid>
                      <w:gridCol w:w="5997"/>
                      <w:gridCol w:w="817"/>
                    </w:tblGrid>
                    <w:tr w:rsidR="00DA453D" w14:paraId="2D0BBC6F" w14:textId="77777777" w:rsidTr="00105A1F">
                      <w:trPr>
                        <w:cantSplit/>
                      </w:trPr>
                      <w:tc>
                        <w:tcPr>
                          <w:tcW w:w="5997" w:type="dxa"/>
                          <w:shd w:val="clear" w:color="auto" w:fill="auto"/>
                        </w:tcPr>
                        <w:p w14:paraId="2A480FA7" w14:textId="77777777" w:rsidR="00DA453D" w:rsidRDefault="00DA453D"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298D4E90" w14:textId="77777777" w:rsidR="00DA453D" w:rsidRPr="001B4BD5" w:rsidRDefault="00DA453D"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109</w:t>
                          </w:r>
                          <w:r w:rsidRPr="0018749C">
                            <w:rPr>
                              <w:rStyle w:val="PageNumber"/>
                            </w:rPr>
                            <w:fldChar w:fldCharType="end"/>
                          </w:r>
                        </w:p>
                      </w:tc>
                    </w:tr>
                  </w:tbl>
                  <w:p w14:paraId="3648CB29" w14:textId="77777777" w:rsidR="00DA453D" w:rsidRDefault="00DA453D" w:rsidP="00572502"/>
                </w:txbxContent>
              </v:textbox>
              <w10:wrap anchorx="page" anchory="page"/>
            </v:shape>
          </w:pict>
        </mc:Fallback>
      </mc:AlternateContent>
    </w:r>
  </w:p>
  <w:p w14:paraId="73994E03" w14:textId="77777777" w:rsidR="00DA453D" w:rsidRDefault="00DA45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8E791D8"/>
    <w:multiLevelType w:val="hybridMultilevel"/>
    <w:tmpl w:val="1D0AF92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6B16CA5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298E8F1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7A5897"/>
    <w:multiLevelType w:val="hybridMultilevel"/>
    <w:tmpl w:val="AA0400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C07A2C"/>
    <w:multiLevelType w:val="hybridMultilevel"/>
    <w:tmpl w:val="5C08387E"/>
    <w:lvl w:ilvl="0" w:tplc="9BBE3162">
      <w:start w:val="1"/>
      <w:numFmt w:val="lowerLetter"/>
      <w:lvlText w:val="(%1)"/>
      <w:lvlJc w:val="left"/>
      <w:pPr>
        <w:tabs>
          <w:tab w:val="num" w:pos="1080"/>
        </w:tabs>
        <w:ind w:left="1080" w:hanging="720"/>
      </w:pPr>
      <w:rPr>
        <w:rFonts w:hint="default"/>
      </w:rPr>
    </w:lvl>
    <w:lvl w:ilvl="1" w:tplc="ECA28BFA">
      <w:start w:val="1"/>
      <w:numFmt w:val="bullet"/>
      <w:lvlText w:val=""/>
      <w:lvlJc w:val="left"/>
      <w:pPr>
        <w:tabs>
          <w:tab w:val="num" w:pos="284"/>
        </w:tabs>
        <w:ind w:left="28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6EE77F9"/>
    <w:multiLevelType w:val="multilevel"/>
    <w:tmpl w:val="F104AB12"/>
    <w:numStyleLink w:val="NumberedHeadings"/>
  </w:abstractNum>
  <w:abstractNum w:abstractNumId="6" w15:restartNumberingAfterBreak="0">
    <w:nsid w:val="17721F95"/>
    <w:multiLevelType w:val="hybridMultilevel"/>
    <w:tmpl w:val="3C200E66"/>
    <w:lvl w:ilvl="0" w:tplc="C0C265FE">
      <w:start w:val="1"/>
      <w:numFmt w:val="bullet"/>
      <w:pStyle w:val="Tablebullet"/>
      <w:lvlText w:val=""/>
      <w:lvlJc w:val="left"/>
      <w:pPr>
        <w:tabs>
          <w:tab w:val="num" w:pos="360"/>
        </w:tabs>
        <w:ind w:left="360" w:hanging="360"/>
      </w:pPr>
      <w:rPr>
        <w:rFonts w:ascii="Symbol" w:hAnsi="Symbol" w:hint="default"/>
        <w:sz w:val="14"/>
        <w:szCs w:val="1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746E0F"/>
    <w:multiLevelType w:val="hybridMultilevel"/>
    <w:tmpl w:val="1FC4E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9310A"/>
    <w:multiLevelType w:val="singleLevel"/>
    <w:tmpl w:val="0C090001"/>
    <w:lvl w:ilvl="0">
      <w:start w:val="1"/>
      <w:numFmt w:val="bullet"/>
      <w:lvlText w:val=""/>
      <w:lvlJc w:val="left"/>
      <w:pPr>
        <w:ind w:left="720" w:hanging="360"/>
      </w:pPr>
      <w:rPr>
        <w:rFonts w:ascii="Symbol" w:hAnsi="Symbol" w:hint="default"/>
      </w:rPr>
    </w:lvl>
  </w:abstractNum>
  <w:abstractNum w:abstractNumId="9" w15:restartNumberingAfterBreak="0">
    <w:nsid w:val="1A36386E"/>
    <w:multiLevelType w:val="multilevel"/>
    <w:tmpl w:val="4C8629F6"/>
    <w:lvl w:ilvl="0">
      <w:start w:val="1"/>
      <w:numFmt w:val="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F692B31"/>
    <w:multiLevelType w:val="multilevel"/>
    <w:tmpl w:val="F580C5D0"/>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871DD9"/>
    <w:multiLevelType w:val="hybridMultilevel"/>
    <w:tmpl w:val="7382A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202A86"/>
    <w:multiLevelType w:val="hybridMultilevel"/>
    <w:tmpl w:val="8BEEA044"/>
    <w:lvl w:ilvl="0" w:tplc="0C090001">
      <w:start w:val="1"/>
      <w:numFmt w:val="bullet"/>
      <w:lvlText w:val=""/>
      <w:lvlJc w:val="left"/>
      <w:pPr>
        <w:ind w:left="360" w:hanging="360"/>
      </w:pPr>
      <w:rPr>
        <w:rFonts w:ascii="Symbol" w:hAnsi="Symbol" w:hint="default"/>
      </w:rPr>
    </w:lvl>
    <w:lvl w:ilvl="1" w:tplc="BADE462A">
      <w:numFmt w:val="bullet"/>
      <w:lvlText w:val="-"/>
      <w:lvlJc w:val="left"/>
      <w:pPr>
        <w:ind w:left="1080" w:hanging="360"/>
      </w:pPr>
      <w:rPr>
        <w:rFonts w:ascii="VIC" w:eastAsia="Times New Roman" w:hAnsi="VIC" w:cs="Times New Roman" w:hint="default"/>
        <w:color w:val="1F497D" w:themeColor="text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6456FFD"/>
    <w:multiLevelType w:val="multilevel"/>
    <w:tmpl w:val="0EA8B9BE"/>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A54181"/>
    <w:multiLevelType w:val="singleLevel"/>
    <w:tmpl w:val="4F528AEA"/>
    <w:lvl w:ilvl="0">
      <w:start w:val="1"/>
      <w:numFmt w:val="bullet"/>
      <w:lvlText w:val=""/>
      <w:lvlJc w:val="left"/>
      <w:pPr>
        <w:tabs>
          <w:tab w:val="num" w:pos="360"/>
        </w:tabs>
        <w:ind w:left="360" w:hanging="360"/>
      </w:pPr>
      <w:rPr>
        <w:rFonts w:ascii="Symbol" w:hAnsi="Symbol" w:hint="default"/>
        <w:sz w:val="16"/>
      </w:rPr>
    </w:lvl>
  </w:abstractNum>
  <w:abstractNum w:abstractNumId="15" w15:restartNumberingAfterBreak="0">
    <w:nsid w:val="2764684A"/>
    <w:multiLevelType w:val="hybridMultilevel"/>
    <w:tmpl w:val="413CF466"/>
    <w:lvl w:ilvl="0" w:tplc="79844610">
      <w:numFmt w:val="bullet"/>
      <w:lvlText w:val="•"/>
      <w:lvlJc w:val="left"/>
      <w:pPr>
        <w:tabs>
          <w:tab w:val="num" w:pos="567"/>
        </w:tabs>
        <w:ind w:left="567" w:hanging="567"/>
      </w:pPr>
      <w:rPr>
        <w:rFonts w:ascii="Verdana" w:hAnsi="Verdana"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82205B"/>
    <w:multiLevelType w:val="hybridMultilevel"/>
    <w:tmpl w:val="0B16B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EF4156"/>
    <w:multiLevelType w:val="hybridMultilevel"/>
    <w:tmpl w:val="ED0A2932"/>
    <w:lvl w:ilvl="0" w:tplc="D172B8FE">
      <w:start w:val="1"/>
      <w:numFmt w:val="bullet"/>
      <w:pStyle w:val="TOC4"/>
      <w:lvlText w:val="-"/>
      <w:lvlJc w:val="left"/>
      <w:pPr>
        <w:ind w:left="2707" w:hanging="360"/>
      </w:pPr>
      <w:rPr>
        <w:rFonts w:ascii="Symbol" w:hAnsi="Symbol" w:hint="default"/>
      </w:rPr>
    </w:lvl>
    <w:lvl w:ilvl="1" w:tplc="0C090003" w:tentative="1">
      <w:start w:val="1"/>
      <w:numFmt w:val="bullet"/>
      <w:lvlText w:val="o"/>
      <w:lvlJc w:val="left"/>
      <w:pPr>
        <w:ind w:left="3427" w:hanging="360"/>
      </w:pPr>
      <w:rPr>
        <w:rFonts w:ascii="Courier New" w:hAnsi="Courier New" w:cs="Courier New" w:hint="default"/>
      </w:rPr>
    </w:lvl>
    <w:lvl w:ilvl="2" w:tplc="0C090005" w:tentative="1">
      <w:start w:val="1"/>
      <w:numFmt w:val="bullet"/>
      <w:lvlText w:val=""/>
      <w:lvlJc w:val="left"/>
      <w:pPr>
        <w:ind w:left="4147" w:hanging="360"/>
      </w:pPr>
      <w:rPr>
        <w:rFonts w:ascii="Wingdings" w:hAnsi="Wingdings" w:hint="default"/>
      </w:rPr>
    </w:lvl>
    <w:lvl w:ilvl="3" w:tplc="0C090001" w:tentative="1">
      <w:start w:val="1"/>
      <w:numFmt w:val="bullet"/>
      <w:lvlText w:val=""/>
      <w:lvlJc w:val="left"/>
      <w:pPr>
        <w:ind w:left="4867" w:hanging="360"/>
      </w:pPr>
      <w:rPr>
        <w:rFonts w:ascii="Symbol" w:hAnsi="Symbol" w:hint="default"/>
      </w:rPr>
    </w:lvl>
    <w:lvl w:ilvl="4" w:tplc="0C090003" w:tentative="1">
      <w:start w:val="1"/>
      <w:numFmt w:val="bullet"/>
      <w:lvlText w:val="o"/>
      <w:lvlJc w:val="left"/>
      <w:pPr>
        <w:ind w:left="5587" w:hanging="360"/>
      </w:pPr>
      <w:rPr>
        <w:rFonts w:ascii="Courier New" w:hAnsi="Courier New" w:cs="Courier New" w:hint="default"/>
      </w:rPr>
    </w:lvl>
    <w:lvl w:ilvl="5" w:tplc="0C090005" w:tentative="1">
      <w:start w:val="1"/>
      <w:numFmt w:val="bullet"/>
      <w:lvlText w:val=""/>
      <w:lvlJc w:val="left"/>
      <w:pPr>
        <w:ind w:left="6307" w:hanging="360"/>
      </w:pPr>
      <w:rPr>
        <w:rFonts w:ascii="Wingdings" w:hAnsi="Wingdings" w:hint="default"/>
      </w:rPr>
    </w:lvl>
    <w:lvl w:ilvl="6" w:tplc="0C090001" w:tentative="1">
      <w:start w:val="1"/>
      <w:numFmt w:val="bullet"/>
      <w:lvlText w:val=""/>
      <w:lvlJc w:val="left"/>
      <w:pPr>
        <w:ind w:left="7027" w:hanging="360"/>
      </w:pPr>
      <w:rPr>
        <w:rFonts w:ascii="Symbol" w:hAnsi="Symbol" w:hint="default"/>
      </w:rPr>
    </w:lvl>
    <w:lvl w:ilvl="7" w:tplc="0C090003" w:tentative="1">
      <w:start w:val="1"/>
      <w:numFmt w:val="bullet"/>
      <w:lvlText w:val="o"/>
      <w:lvlJc w:val="left"/>
      <w:pPr>
        <w:ind w:left="7747" w:hanging="360"/>
      </w:pPr>
      <w:rPr>
        <w:rFonts w:ascii="Courier New" w:hAnsi="Courier New" w:cs="Courier New" w:hint="default"/>
      </w:rPr>
    </w:lvl>
    <w:lvl w:ilvl="8" w:tplc="0C090005" w:tentative="1">
      <w:start w:val="1"/>
      <w:numFmt w:val="bullet"/>
      <w:lvlText w:val=""/>
      <w:lvlJc w:val="left"/>
      <w:pPr>
        <w:ind w:left="8467" w:hanging="360"/>
      </w:pPr>
      <w:rPr>
        <w:rFonts w:ascii="Wingdings" w:hAnsi="Wingdings" w:hint="default"/>
      </w:rPr>
    </w:lvl>
  </w:abstractNum>
  <w:abstractNum w:abstractNumId="18" w15:restartNumberingAfterBreak="0">
    <w:nsid w:val="32940CD5"/>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34624471"/>
    <w:multiLevelType w:val="hybridMultilevel"/>
    <w:tmpl w:val="D390CC90"/>
    <w:lvl w:ilvl="0" w:tplc="25C8D7F4">
      <w:start w:val="1"/>
      <w:numFmt w:val="bullet"/>
      <w:lvlText w:val=""/>
      <w:lvlJc w:val="left"/>
      <w:pPr>
        <w:ind w:left="502" w:hanging="360"/>
      </w:pPr>
      <w:rPr>
        <w:rFonts w:ascii="Symbol" w:hAnsi="Symbol" w:hint="default"/>
        <w:sz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0" w15:restartNumberingAfterBreak="0">
    <w:nsid w:val="36E47BAD"/>
    <w:multiLevelType w:val="multilevel"/>
    <w:tmpl w:val="5E4CF88A"/>
    <w:lvl w:ilvl="0">
      <w:start w:val="1"/>
      <w:numFmt w:val="bullet"/>
      <w:pStyle w:val="TargetMet"/>
      <w:suff w:val="nothing"/>
      <w:lvlText w:val=""/>
      <w:lvlJc w:val="left"/>
      <w:pPr>
        <w:ind w:left="360" w:hanging="360"/>
      </w:pPr>
      <w:rPr>
        <w:rFonts w:ascii="Wingdings" w:hAnsi="Wingdings" w:hint="default"/>
      </w:rPr>
    </w:lvl>
    <w:lvl w:ilvl="1">
      <w:start w:val="1"/>
      <w:numFmt w:val="bullet"/>
      <w:pStyle w:val="TargetNotMet5"/>
      <w:suff w:val="nothing"/>
      <w:lvlText w:val=""/>
      <w:lvlJc w:val="left"/>
      <w:pPr>
        <w:ind w:left="360" w:hanging="360"/>
      </w:pPr>
      <w:rPr>
        <w:rFonts w:ascii="Wingdings" w:hAnsi="Wingdings" w:hint="default"/>
      </w:rPr>
    </w:lvl>
    <w:lvl w:ilvl="2">
      <w:start w:val="1"/>
      <w:numFmt w:val="bullet"/>
      <w:pStyle w:val="TargetNotMet50"/>
      <w:suff w:val="nothing"/>
      <w:lvlText w:val=""/>
      <w:lvlJc w:val="left"/>
      <w:pPr>
        <w:ind w:left="36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00467F"/>
    <w:multiLevelType w:val="multilevel"/>
    <w:tmpl w:val="3766C9F8"/>
    <w:lvl w:ilvl="0">
      <w:start w:val="1"/>
      <w:numFmt w:val="bullet"/>
      <w:pStyle w:val="Bullet"/>
      <w:lvlText w:val=""/>
      <w:lvlJc w:val="left"/>
      <w:pPr>
        <w:tabs>
          <w:tab w:val="num" w:pos="360"/>
        </w:tabs>
        <w:ind w:left="360" w:hanging="360"/>
      </w:pPr>
      <w:rPr>
        <w:rFonts w:ascii="Symbol" w:hAnsi="Symbol" w:hint="default"/>
        <w:b w:val="0"/>
        <w:i w:val="0"/>
        <w:sz w:val="18"/>
      </w:rPr>
    </w:lvl>
    <w:lvl w:ilvl="1">
      <w:start w:val="1"/>
      <w:numFmt w:val="bullet"/>
      <w:pStyle w:val="Dash"/>
      <w:lvlText w:val=""/>
      <w:lvlJc w:val="left"/>
      <w:pPr>
        <w:tabs>
          <w:tab w:val="num" w:pos="720"/>
        </w:tabs>
        <w:ind w:left="720" w:hanging="360"/>
      </w:pPr>
      <w:rPr>
        <w:rFonts w:ascii="Symbol" w:hAnsi="Symbol" w:hint="default"/>
        <w:b w:val="0"/>
        <w:i w:val="0"/>
      </w:rPr>
    </w:lvl>
    <w:lvl w:ilvl="2">
      <w:start w:val="1"/>
      <w:numFmt w:val="decimal"/>
      <w:lvlText w:val="%1.%2.%3"/>
      <w:lvlJc w:val="left"/>
      <w:pPr>
        <w:tabs>
          <w:tab w:val="num" w:pos="1586"/>
        </w:tabs>
        <w:ind w:left="1586" w:hanging="794"/>
      </w:pPr>
      <w:rPr>
        <w:rFonts w:ascii="Calibri" w:hAnsi="Calibri" w:hint="default"/>
        <w:b/>
        <w:i w:val="0"/>
        <w:color w:val="4D4D4D"/>
        <w:sz w:val="26"/>
      </w:rPr>
    </w:lvl>
    <w:lvl w:ilvl="3">
      <w:start w:val="1"/>
      <w:numFmt w:val="decimal"/>
      <w:suff w:val="nothing"/>
      <w:lvlText w:val=""/>
      <w:lvlJc w:val="left"/>
      <w:pPr>
        <w:ind w:left="1586" w:firstLine="0"/>
      </w:pPr>
      <w:rPr>
        <w:rFonts w:ascii="Calibri" w:hAnsi="Calibri" w:hint="default"/>
        <w:b/>
        <w:i w:val="0"/>
        <w:color w:val="4D4D4D"/>
        <w:sz w:val="22"/>
      </w:rPr>
    </w:lvl>
    <w:lvl w:ilvl="4">
      <w:start w:val="1"/>
      <w:numFmt w:val="decimal"/>
      <w:suff w:val="nothing"/>
      <w:lvlText w:val=""/>
      <w:lvlJc w:val="left"/>
      <w:pPr>
        <w:ind w:left="1586" w:firstLine="0"/>
      </w:pPr>
      <w:rPr>
        <w:rFonts w:ascii="Calibri" w:hAnsi="Calibri" w:hint="default"/>
        <w:b/>
        <w:i/>
        <w:color w:val="404040"/>
        <w:sz w:val="22"/>
      </w:rPr>
    </w:lvl>
    <w:lvl w:ilvl="5">
      <w:start w:val="1"/>
      <w:numFmt w:val="decimal"/>
      <w:suff w:val="nothing"/>
      <w:lvlText w:val=""/>
      <w:lvlJc w:val="left"/>
      <w:pPr>
        <w:ind w:left="1586" w:firstLine="0"/>
      </w:pPr>
      <w:rPr>
        <w:rFonts w:ascii="Calibri" w:hAnsi="Calibri" w:hint="default"/>
        <w:b/>
        <w:i/>
        <w:color w:val="404040"/>
        <w:sz w:val="22"/>
      </w:rPr>
    </w:lvl>
    <w:lvl w:ilvl="6">
      <w:start w:val="1"/>
      <w:numFmt w:val="decimal"/>
      <w:suff w:val="nothing"/>
      <w:lvlText w:val=""/>
      <w:lvlJc w:val="left"/>
      <w:pPr>
        <w:ind w:left="1586" w:firstLine="0"/>
      </w:pPr>
      <w:rPr>
        <w:rFonts w:ascii="Calibri" w:hAnsi="Calibri" w:hint="default"/>
        <w:b/>
        <w:i w:val="0"/>
        <w:color w:val="404040"/>
        <w:sz w:val="22"/>
      </w:rPr>
    </w:lvl>
    <w:lvl w:ilvl="7">
      <w:start w:val="1"/>
      <w:numFmt w:val="decimal"/>
      <w:suff w:val="nothing"/>
      <w:lvlText w:val=""/>
      <w:lvlJc w:val="left"/>
      <w:pPr>
        <w:ind w:left="1586" w:firstLine="0"/>
      </w:pPr>
      <w:rPr>
        <w:rFonts w:ascii="Calibri" w:hAnsi="Calibri" w:hint="default"/>
        <w:b w:val="0"/>
        <w:i w:val="0"/>
        <w:color w:val="404040"/>
        <w:sz w:val="22"/>
      </w:rPr>
    </w:lvl>
    <w:lvl w:ilvl="8">
      <w:start w:val="1"/>
      <w:numFmt w:val="decimal"/>
      <w:suff w:val="nothing"/>
      <w:lvlText w:val=""/>
      <w:lvlJc w:val="left"/>
      <w:pPr>
        <w:ind w:left="1586" w:firstLine="0"/>
      </w:pPr>
      <w:rPr>
        <w:rFonts w:ascii="Calibri" w:hAnsi="Calibri" w:hint="default"/>
        <w:b w:val="0"/>
        <w:i w:val="0"/>
        <w:color w:val="404040"/>
        <w:sz w:val="22"/>
      </w:rPr>
    </w:lvl>
  </w:abstractNum>
  <w:abstractNum w:abstractNumId="22"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908"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B695180"/>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5BA4605C"/>
    <w:multiLevelType w:val="hybridMultilevel"/>
    <w:tmpl w:val="ECA87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CC11DD0"/>
    <w:multiLevelType w:val="hybridMultilevel"/>
    <w:tmpl w:val="E0BAC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712782"/>
    <w:multiLevelType w:val="hybridMultilevel"/>
    <w:tmpl w:val="7EC84E4E"/>
    <w:lvl w:ilvl="0" w:tplc="8454F180">
      <w:start w:val="1"/>
      <w:numFmt w:val="bullet"/>
      <w:pStyle w:val="Tabletextnotes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27" w15:restartNumberingAfterBreak="0">
    <w:nsid w:val="6E480372"/>
    <w:multiLevelType w:val="hybridMultilevel"/>
    <w:tmpl w:val="9138B81C"/>
    <w:lvl w:ilvl="0" w:tplc="548E3CA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75C545CB"/>
    <w:multiLevelType w:val="hybridMultilevel"/>
    <w:tmpl w:val="7BA00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62D5F72"/>
    <w:multiLevelType w:val="hybridMultilevel"/>
    <w:tmpl w:val="BF42C50A"/>
    <w:lvl w:ilvl="0" w:tplc="B5FAAE8E">
      <w:start w:val="1"/>
      <w:numFmt w:val="bullet"/>
      <w:lvlText w:val=""/>
      <w:lvlJc w:val="left"/>
      <w:pPr>
        <w:tabs>
          <w:tab w:val="num" w:pos="786"/>
        </w:tabs>
        <w:ind w:left="786"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D2963C8"/>
    <w:multiLevelType w:val="hybridMultilevel"/>
    <w:tmpl w:val="67F6E522"/>
    <w:lvl w:ilvl="0" w:tplc="E27C5C68">
      <w:start w:val="250"/>
      <w:numFmt w:val="bullet"/>
      <w:lvlText w:val="–"/>
      <w:lvlJc w:val="left"/>
      <w:pPr>
        <w:ind w:left="720" w:hanging="360"/>
      </w:pPr>
      <w:rPr>
        <w:rFonts w:ascii="VIC" w:eastAsia="Times New Roman" w:hAnsi="V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6"/>
  </w:num>
  <w:num w:numId="4">
    <w:abstractNumId w:val="20"/>
  </w:num>
  <w:num w:numId="5">
    <w:abstractNumId w:val="1"/>
    <w:lvlOverride w:ilvl="0">
      <w:startOverride w:val="1"/>
    </w:lvlOverride>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9"/>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8"/>
  </w:num>
  <w:num w:numId="20">
    <w:abstractNumId w:val="23"/>
  </w:num>
  <w:num w:numId="21">
    <w:abstractNumId w:val="23"/>
    <w:lvlOverride w:ilvl="0">
      <w:lvl w:ilvl="0">
        <w:start w:val="1"/>
        <w:numFmt w:val="bullet"/>
        <w:lvlText w:val=""/>
        <w:lvlJc w:val="left"/>
        <w:pPr>
          <w:ind w:left="284" w:hanging="284"/>
        </w:pPr>
        <w:rPr>
          <w:rFonts w:ascii="Symbol" w:hAnsi="Symbol" w:hint="default"/>
          <w:sz w:val="20"/>
          <w:szCs w:val="20"/>
        </w:rPr>
      </w:lvl>
    </w:lvlOverride>
  </w:num>
  <w:num w:numId="22">
    <w:abstractNumId w:val="2"/>
  </w:num>
  <w:num w:numId="23">
    <w:abstractNumId w:val="12"/>
  </w:num>
  <w:num w:numId="24">
    <w:abstractNumId w:val="28"/>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6"/>
  </w:num>
  <w:num w:numId="29">
    <w:abstractNumId w:val="3"/>
  </w:num>
  <w:num w:numId="30">
    <w:abstractNumId w:val="30"/>
  </w:num>
  <w:num w:numId="31">
    <w:abstractNumId w:val="29"/>
  </w:num>
  <w:num w:numId="32">
    <w:abstractNumId w:val="14"/>
  </w:num>
  <w:num w:numId="33">
    <w:abstractNumId w:val="4"/>
  </w:num>
  <w:num w:numId="34">
    <w:abstractNumId w:val="19"/>
  </w:num>
  <w:num w:numId="35">
    <w:abstractNumId w:val="8"/>
  </w:num>
  <w:num w:numId="36">
    <w:abstractNumId w:val="13"/>
  </w:num>
  <w:num w:numId="3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25"/>
  </w:num>
  <w:num w:numId="40">
    <w:abstractNumId w:val="26"/>
  </w:num>
  <w:num w:numId="41">
    <w:abstractNumId w:val="7"/>
  </w:num>
  <w:num w:numId="42">
    <w:abstractNumId w:val="11"/>
  </w:num>
  <w:num w:numId="43">
    <w:abstractNumId w:val="1"/>
    <w:lvlOverride w:ilvl="0">
      <w:startOverride w:val="1"/>
    </w:lvlOverride>
  </w:num>
  <w:num w:numId="44">
    <w:abstractNumId w:val="15"/>
  </w:num>
  <w:num w:numId="45">
    <w:abstractNumId w:val="22"/>
  </w:num>
  <w:num w:numId="46">
    <w:abstractNumId w:val="5"/>
  </w:num>
  <w:num w:numId="47">
    <w:abstractNumId w:val="0"/>
  </w:num>
  <w:num w:numId="48">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50"/>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evenAndOddHeaders/>
  <w:characterSpacingControl w:val="doNotCompress"/>
  <w:hdrShapeDefaults>
    <o:shapedefaults v:ext="edit" spidmax="10240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27FC"/>
    <w:rsid w:val="000019FC"/>
    <w:rsid w:val="00001E83"/>
    <w:rsid w:val="000049DB"/>
    <w:rsid w:val="000055B6"/>
    <w:rsid w:val="00005C06"/>
    <w:rsid w:val="00005F7A"/>
    <w:rsid w:val="000073F8"/>
    <w:rsid w:val="00007FC2"/>
    <w:rsid w:val="00010AA4"/>
    <w:rsid w:val="00010EB2"/>
    <w:rsid w:val="00010EF5"/>
    <w:rsid w:val="00010FC3"/>
    <w:rsid w:val="000115CA"/>
    <w:rsid w:val="00011611"/>
    <w:rsid w:val="000125D5"/>
    <w:rsid w:val="00012712"/>
    <w:rsid w:val="000131DE"/>
    <w:rsid w:val="00013806"/>
    <w:rsid w:val="0001494E"/>
    <w:rsid w:val="00014DC3"/>
    <w:rsid w:val="00015F88"/>
    <w:rsid w:val="0001614E"/>
    <w:rsid w:val="000164BA"/>
    <w:rsid w:val="00017316"/>
    <w:rsid w:val="00020257"/>
    <w:rsid w:val="000228FC"/>
    <w:rsid w:val="000247FB"/>
    <w:rsid w:val="00024BB6"/>
    <w:rsid w:val="00025307"/>
    <w:rsid w:val="000258B1"/>
    <w:rsid w:val="0002725F"/>
    <w:rsid w:val="00027B92"/>
    <w:rsid w:val="00027CC2"/>
    <w:rsid w:val="0003032C"/>
    <w:rsid w:val="00030CEA"/>
    <w:rsid w:val="00031E67"/>
    <w:rsid w:val="00031F78"/>
    <w:rsid w:val="00032ABA"/>
    <w:rsid w:val="00032D64"/>
    <w:rsid w:val="0003345C"/>
    <w:rsid w:val="000340FC"/>
    <w:rsid w:val="000353D3"/>
    <w:rsid w:val="00035D40"/>
    <w:rsid w:val="00035E00"/>
    <w:rsid w:val="00035FA4"/>
    <w:rsid w:val="00036359"/>
    <w:rsid w:val="00036BE5"/>
    <w:rsid w:val="00040058"/>
    <w:rsid w:val="0004058B"/>
    <w:rsid w:val="000413BE"/>
    <w:rsid w:val="00042CA7"/>
    <w:rsid w:val="00042E13"/>
    <w:rsid w:val="0004574B"/>
    <w:rsid w:val="00046A78"/>
    <w:rsid w:val="000509BA"/>
    <w:rsid w:val="000509F1"/>
    <w:rsid w:val="0005156B"/>
    <w:rsid w:val="00052855"/>
    <w:rsid w:val="00053177"/>
    <w:rsid w:val="00053F20"/>
    <w:rsid w:val="00053F5C"/>
    <w:rsid w:val="0005409C"/>
    <w:rsid w:val="00054A3F"/>
    <w:rsid w:val="00056340"/>
    <w:rsid w:val="0005695E"/>
    <w:rsid w:val="00056B90"/>
    <w:rsid w:val="00056BD1"/>
    <w:rsid w:val="00057012"/>
    <w:rsid w:val="00061294"/>
    <w:rsid w:val="00064475"/>
    <w:rsid w:val="000649F2"/>
    <w:rsid w:val="000651F1"/>
    <w:rsid w:val="000653B9"/>
    <w:rsid w:val="00066CCA"/>
    <w:rsid w:val="000679C1"/>
    <w:rsid w:val="00067A60"/>
    <w:rsid w:val="00070244"/>
    <w:rsid w:val="00070AD8"/>
    <w:rsid w:val="00070CE6"/>
    <w:rsid w:val="00070E83"/>
    <w:rsid w:val="00071696"/>
    <w:rsid w:val="0007179B"/>
    <w:rsid w:val="000730D5"/>
    <w:rsid w:val="0007374B"/>
    <w:rsid w:val="00073D6A"/>
    <w:rsid w:val="00074428"/>
    <w:rsid w:val="00074742"/>
    <w:rsid w:val="000748C6"/>
    <w:rsid w:val="000750E9"/>
    <w:rsid w:val="000756A3"/>
    <w:rsid w:val="00075BD3"/>
    <w:rsid w:val="00076C6A"/>
    <w:rsid w:val="000776CA"/>
    <w:rsid w:val="000776F3"/>
    <w:rsid w:val="00077ACF"/>
    <w:rsid w:val="00077F81"/>
    <w:rsid w:val="000801AC"/>
    <w:rsid w:val="000803F8"/>
    <w:rsid w:val="000805BE"/>
    <w:rsid w:val="00080663"/>
    <w:rsid w:val="000809A2"/>
    <w:rsid w:val="00080AFD"/>
    <w:rsid w:val="00083842"/>
    <w:rsid w:val="00083A13"/>
    <w:rsid w:val="000849E1"/>
    <w:rsid w:val="000860D1"/>
    <w:rsid w:val="000865FE"/>
    <w:rsid w:val="00087522"/>
    <w:rsid w:val="00090F23"/>
    <w:rsid w:val="0009152A"/>
    <w:rsid w:val="00091695"/>
    <w:rsid w:val="000926AC"/>
    <w:rsid w:val="000958E4"/>
    <w:rsid w:val="00095AE9"/>
    <w:rsid w:val="00095BA5"/>
    <w:rsid w:val="00095D3E"/>
    <w:rsid w:val="000962F6"/>
    <w:rsid w:val="00096CBD"/>
    <w:rsid w:val="0009737A"/>
    <w:rsid w:val="000A0091"/>
    <w:rsid w:val="000A0A30"/>
    <w:rsid w:val="000A0B11"/>
    <w:rsid w:val="000A1070"/>
    <w:rsid w:val="000A194B"/>
    <w:rsid w:val="000A1B79"/>
    <w:rsid w:val="000A2649"/>
    <w:rsid w:val="000A2B48"/>
    <w:rsid w:val="000A2C35"/>
    <w:rsid w:val="000A3364"/>
    <w:rsid w:val="000A442D"/>
    <w:rsid w:val="000A5B0E"/>
    <w:rsid w:val="000A63BE"/>
    <w:rsid w:val="000A6C79"/>
    <w:rsid w:val="000A72C2"/>
    <w:rsid w:val="000A7B02"/>
    <w:rsid w:val="000A7CE4"/>
    <w:rsid w:val="000A7EB7"/>
    <w:rsid w:val="000A7FAE"/>
    <w:rsid w:val="000B027C"/>
    <w:rsid w:val="000B05C0"/>
    <w:rsid w:val="000B0696"/>
    <w:rsid w:val="000B0FAA"/>
    <w:rsid w:val="000B182F"/>
    <w:rsid w:val="000B18D0"/>
    <w:rsid w:val="000B22E7"/>
    <w:rsid w:val="000B3DED"/>
    <w:rsid w:val="000B4C7C"/>
    <w:rsid w:val="000B4D5A"/>
    <w:rsid w:val="000B5B55"/>
    <w:rsid w:val="000B64E8"/>
    <w:rsid w:val="000B6D9C"/>
    <w:rsid w:val="000B7127"/>
    <w:rsid w:val="000C033B"/>
    <w:rsid w:val="000C0427"/>
    <w:rsid w:val="000C188B"/>
    <w:rsid w:val="000C2BFC"/>
    <w:rsid w:val="000C3353"/>
    <w:rsid w:val="000C3853"/>
    <w:rsid w:val="000C3F68"/>
    <w:rsid w:val="000C3FAA"/>
    <w:rsid w:val="000C40C7"/>
    <w:rsid w:val="000C41A3"/>
    <w:rsid w:val="000C4481"/>
    <w:rsid w:val="000C5C6F"/>
    <w:rsid w:val="000C64BE"/>
    <w:rsid w:val="000C6A95"/>
    <w:rsid w:val="000C7422"/>
    <w:rsid w:val="000D15B5"/>
    <w:rsid w:val="000D15DC"/>
    <w:rsid w:val="000D1E1A"/>
    <w:rsid w:val="000D2179"/>
    <w:rsid w:val="000D2226"/>
    <w:rsid w:val="000D3009"/>
    <w:rsid w:val="000D35FE"/>
    <w:rsid w:val="000D3F2C"/>
    <w:rsid w:val="000D6F1D"/>
    <w:rsid w:val="000D702A"/>
    <w:rsid w:val="000D7749"/>
    <w:rsid w:val="000D7A32"/>
    <w:rsid w:val="000D7B37"/>
    <w:rsid w:val="000E0377"/>
    <w:rsid w:val="000E0C2C"/>
    <w:rsid w:val="000E262E"/>
    <w:rsid w:val="000E286E"/>
    <w:rsid w:val="000E3083"/>
    <w:rsid w:val="000E42DB"/>
    <w:rsid w:val="000E4622"/>
    <w:rsid w:val="000E4997"/>
    <w:rsid w:val="000E5CD2"/>
    <w:rsid w:val="000E6158"/>
    <w:rsid w:val="000E6B44"/>
    <w:rsid w:val="000F02DB"/>
    <w:rsid w:val="000F1630"/>
    <w:rsid w:val="000F1912"/>
    <w:rsid w:val="000F29A7"/>
    <w:rsid w:val="000F346B"/>
    <w:rsid w:val="000F36B9"/>
    <w:rsid w:val="000F4837"/>
    <w:rsid w:val="000F4ACE"/>
    <w:rsid w:val="000F4E0B"/>
    <w:rsid w:val="000F5342"/>
    <w:rsid w:val="000F547F"/>
    <w:rsid w:val="000F57A3"/>
    <w:rsid w:val="000F609E"/>
    <w:rsid w:val="000F68EF"/>
    <w:rsid w:val="000F7BB2"/>
    <w:rsid w:val="00100196"/>
    <w:rsid w:val="001007FC"/>
    <w:rsid w:val="00100D88"/>
    <w:rsid w:val="00101147"/>
    <w:rsid w:val="0010130E"/>
    <w:rsid w:val="00101398"/>
    <w:rsid w:val="00101E02"/>
    <w:rsid w:val="00102311"/>
    <w:rsid w:val="00102CA7"/>
    <w:rsid w:val="00103251"/>
    <w:rsid w:val="0010369B"/>
    <w:rsid w:val="00103BEC"/>
    <w:rsid w:val="00103CD9"/>
    <w:rsid w:val="00103DBD"/>
    <w:rsid w:val="00104BD8"/>
    <w:rsid w:val="00105A1F"/>
    <w:rsid w:val="00105BCD"/>
    <w:rsid w:val="00106288"/>
    <w:rsid w:val="001076D9"/>
    <w:rsid w:val="0011002D"/>
    <w:rsid w:val="00110271"/>
    <w:rsid w:val="00111696"/>
    <w:rsid w:val="001124BC"/>
    <w:rsid w:val="001127DF"/>
    <w:rsid w:val="00113358"/>
    <w:rsid w:val="00114726"/>
    <w:rsid w:val="00114997"/>
    <w:rsid w:val="0011669B"/>
    <w:rsid w:val="00116EDE"/>
    <w:rsid w:val="00117A57"/>
    <w:rsid w:val="00120261"/>
    <w:rsid w:val="001206C6"/>
    <w:rsid w:val="0012183C"/>
    <w:rsid w:val="001237B3"/>
    <w:rsid w:val="00124BCC"/>
    <w:rsid w:val="00126A9A"/>
    <w:rsid w:val="00126EFE"/>
    <w:rsid w:val="001275F3"/>
    <w:rsid w:val="00130021"/>
    <w:rsid w:val="001301D3"/>
    <w:rsid w:val="00130956"/>
    <w:rsid w:val="00130D48"/>
    <w:rsid w:val="00130E5C"/>
    <w:rsid w:val="00130F2E"/>
    <w:rsid w:val="00130F77"/>
    <w:rsid w:val="00131EC6"/>
    <w:rsid w:val="00132BA5"/>
    <w:rsid w:val="00132C66"/>
    <w:rsid w:val="00133820"/>
    <w:rsid w:val="001340EA"/>
    <w:rsid w:val="00134BD5"/>
    <w:rsid w:val="00135136"/>
    <w:rsid w:val="0014082D"/>
    <w:rsid w:val="00140BFD"/>
    <w:rsid w:val="00141472"/>
    <w:rsid w:val="001418E1"/>
    <w:rsid w:val="00141D0F"/>
    <w:rsid w:val="00142A1F"/>
    <w:rsid w:val="00143788"/>
    <w:rsid w:val="00144C9D"/>
    <w:rsid w:val="001457AB"/>
    <w:rsid w:val="00145EC8"/>
    <w:rsid w:val="00146A66"/>
    <w:rsid w:val="00150383"/>
    <w:rsid w:val="001506EE"/>
    <w:rsid w:val="00151789"/>
    <w:rsid w:val="00151F32"/>
    <w:rsid w:val="00152DAC"/>
    <w:rsid w:val="0015384E"/>
    <w:rsid w:val="00154058"/>
    <w:rsid w:val="001545E1"/>
    <w:rsid w:val="00154CD1"/>
    <w:rsid w:val="00154DC2"/>
    <w:rsid w:val="00154E75"/>
    <w:rsid w:val="00155785"/>
    <w:rsid w:val="00155804"/>
    <w:rsid w:val="001566EE"/>
    <w:rsid w:val="00156CFD"/>
    <w:rsid w:val="001577EE"/>
    <w:rsid w:val="001600D3"/>
    <w:rsid w:val="0016063A"/>
    <w:rsid w:val="00160927"/>
    <w:rsid w:val="00161453"/>
    <w:rsid w:val="001614D4"/>
    <w:rsid w:val="00161587"/>
    <w:rsid w:val="0016175F"/>
    <w:rsid w:val="001627F2"/>
    <w:rsid w:val="00162937"/>
    <w:rsid w:val="0016314E"/>
    <w:rsid w:val="0016357D"/>
    <w:rsid w:val="00166C7E"/>
    <w:rsid w:val="00167745"/>
    <w:rsid w:val="00167925"/>
    <w:rsid w:val="00167CC5"/>
    <w:rsid w:val="00167D32"/>
    <w:rsid w:val="00171632"/>
    <w:rsid w:val="00171803"/>
    <w:rsid w:val="0017202B"/>
    <w:rsid w:val="001735B9"/>
    <w:rsid w:val="00173F8C"/>
    <w:rsid w:val="00174AEA"/>
    <w:rsid w:val="001755C2"/>
    <w:rsid w:val="0017562C"/>
    <w:rsid w:val="00176F47"/>
    <w:rsid w:val="00176FFF"/>
    <w:rsid w:val="00177E83"/>
    <w:rsid w:val="001802F6"/>
    <w:rsid w:val="00180D0A"/>
    <w:rsid w:val="00180FDC"/>
    <w:rsid w:val="00182947"/>
    <w:rsid w:val="00182D61"/>
    <w:rsid w:val="001831CB"/>
    <w:rsid w:val="001838B3"/>
    <w:rsid w:val="0018404D"/>
    <w:rsid w:val="00184EAF"/>
    <w:rsid w:val="00185866"/>
    <w:rsid w:val="00185EB9"/>
    <w:rsid w:val="001903B1"/>
    <w:rsid w:val="00190991"/>
    <w:rsid w:val="00190A1B"/>
    <w:rsid w:val="001911AB"/>
    <w:rsid w:val="001915CC"/>
    <w:rsid w:val="00193F13"/>
    <w:rsid w:val="0019544F"/>
    <w:rsid w:val="00195730"/>
    <w:rsid w:val="00196412"/>
    <w:rsid w:val="001970F9"/>
    <w:rsid w:val="001A07F7"/>
    <w:rsid w:val="001A1146"/>
    <w:rsid w:val="001A20C0"/>
    <w:rsid w:val="001A289B"/>
    <w:rsid w:val="001A3005"/>
    <w:rsid w:val="001A325A"/>
    <w:rsid w:val="001A32DF"/>
    <w:rsid w:val="001A4628"/>
    <w:rsid w:val="001A6179"/>
    <w:rsid w:val="001A6994"/>
    <w:rsid w:val="001A7209"/>
    <w:rsid w:val="001A74BD"/>
    <w:rsid w:val="001B072C"/>
    <w:rsid w:val="001B1C65"/>
    <w:rsid w:val="001B4BD5"/>
    <w:rsid w:val="001B57A7"/>
    <w:rsid w:val="001B593B"/>
    <w:rsid w:val="001B59FD"/>
    <w:rsid w:val="001B5A6B"/>
    <w:rsid w:val="001B6A6C"/>
    <w:rsid w:val="001B7450"/>
    <w:rsid w:val="001C1023"/>
    <w:rsid w:val="001C10E3"/>
    <w:rsid w:val="001C17C3"/>
    <w:rsid w:val="001C184C"/>
    <w:rsid w:val="001C190D"/>
    <w:rsid w:val="001C2767"/>
    <w:rsid w:val="001C2DA5"/>
    <w:rsid w:val="001C31F7"/>
    <w:rsid w:val="001C386A"/>
    <w:rsid w:val="001C4AB2"/>
    <w:rsid w:val="001C5E0E"/>
    <w:rsid w:val="001C5E1A"/>
    <w:rsid w:val="001D16EF"/>
    <w:rsid w:val="001D2527"/>
    <w:rsid w:val="001D2E8A"/>
    <w:rsid w:val="001D32EA"/>
    <w:rsid w:val="001D51C9"/>
    <w:rsid w:val="001D5560"/>
    <w:rsid w:val="001D6931"/>
    <w:rsid w:val="001D7398"/>
    <w:rsid w:val="001E0595"/>
    <w:rsid w:val="001E075F"/>
    <w:rsid w:val="001E0D0D"/>
    <w:rsid w:val="001E1011"/>
    <w:rsid w:val="001E1A82"/>
    <w:rsid w:val="001E1DE2"/>
    <w:rsid w:val="001E1E64"/>
    <w:rsid w:val="001E1F65"/>
    <w:rsid w:val="001E2617"/>
    <w:rsid w:val="001E2742"/>
    <w:rsid w:val="001E4083"/>
    <w:rsid w:val="001E4C11"/>
    <w:rsid w:val="001E4F3B"/>
    <w:rsid w:val="001E66E8"/>
    <w:rsid w:val="001E6A32"/>
    <w:rsid w:val="001E7B04"/>
    <w:rsid w:val="001E7E7F"/>
    <w:rsid w:val="001F0321"/>
    <w:rsid w:val="001F1735"/>
    <w:rsid w:val="001F2BA6"/>
    <w:rsid w:val="001F3A43"/>
    <w:rsid w:val="001F3AC3"/>
    <w:rsid w:val="001F460D"/>
    <w:rsid w:val="001F5A76"/>
    <w:rsid w:val="001F6F18"/>
    <w:rsid w:val="001F700E"/>
    <w:rsid w:val="001F71A9"/>
    <w:rsid w:val="001F7AFD"/>
    <w:rsid w:val="001F7E66"/>
    <w:rsid w:val="00201ED9"/>
    <w:rsid w:val="0020290C"/>
    <w:rsid w:val="0020316A"/>
    <w:rsid w:val="00204B9E"/>
    <w:rsid w:val="00205124"/>
    <w:rsid w:val="00206E13"/>
    <w:rsid w:val="0020770C"/>
    <w:rsid w:val="00207DD4"/>
    <w:rsid w:val="00210118"/>
    <w:rsid w:val="002101BF"/>
    <w:rsid w:val="002106BE"/>
    <w:rsid w:val="002116A3"/>
    <w:rsid w:val="0021241E"/>
    <w:rsid w:val="00212645"/>
    <w:rsid w:val="002130B7"/>
    <w:rsid w:val="002137FA"/>
    <w:rsid w:val="0021386B"/>
    <w:rsid w:val="00214AFA"/>
    <w:rsid w:val="00215F64"/>
    <w:rsid w:val="00216F59"/>
    <w:rsid w:val="0021744F"/>
    <w:rsid w:val="0021768C"/>
    <w:rsid w:val="0022016A"/>
    <w:rsid w:val="002205E9"/>
    <w:rsid w:val="00220EEE"/>
    <w:rsid w:val="0022294A"/>
    <w:rsid w:val="002247CC"/>
    <w:rsid w:val="0022516E"/>
    <w:rsid w:val="0022585C"/>
    <w:rsid w:val="00225A95"/>
    <w:rsid w:val="00226972"/>
    <w:rsid w:val="00227140"/>
    <w:rsid w:val="00227D03"/>
    <w:rsid w:val="00230151"/>
    <w:rsid w:val="0023251A"/>
    <w:rsid w:val="00232D6E"/>
    <w:rsid w:val="0023320E"/>
    <w:rsid w:val="00233341"/>
    <w:rsid w:val="00233A34"/>
    <w:rsid w:val="00240103"/>
    <w:rsid w:val="0024017D"/>
    <w:rsid w:val="00241912"/>
    <w:rsid w:val="00241AD4"/>
    <w:rsid w:val="00243640"/>
    <w:rsid w:val="00243FD9"/>
    <w:rsid w:val="00244040"/>
    <w:rsid w:val="0024425F"/>
    <w:rsid w:val="0024452D"/>
    <w:rsid w:val="00244FB7"/>
    <w:rsid w:val="00245243"/>
    <w:rsid w:val="00245BBA"/>
    <w:rsid w:val="00247347"/>
    <w:rsid w:val="002475A2"/>
    <w:rsid w:val="00247626"/>
    <w:rsid w:val="00251464"/>
    <w:rsid w:val="002519C5"/>
    <w:rsid w:val="00252028"/>
    <w:rsid w:val="00252AF1"/>
    <w:rsid w:val="002533C0"/>
    <w:rsid w:val="0025344C"/>
    <w:rsid w:val="00254495"/>
    <w:rsid w:val="0025514D"/>
    <w:rsid w:val="002560B7"/>
    <w:rsid w:val="0025645C"/>
    <w:rsid w:val="002568F4"/>
    <w:rsid w:val="00257031"/>
    <w:rsid w:val="00257DD8"/>
    <w:rsid w:val="002607AC"/>
    <w:rsid w:val="00260EDE"/>
    <w:rsid w:val="00261017"/>
    <w:rsid w:val="002617E7"/>
    <w:rsid w:val="00261D76"/>
    <w:rsid w:val="00261EBA"/>
    <w:rsid w:val="0026228F"/>
    <w:rsid w:val="00262645"/>
    <w:rsid w:val="00262BB9"/>
    <w:rsid w:val="00263930"/>
    <w:rsid w:val="00264578"/>
    <w:rsid w:val="002648D7"/>
    <w:rsid w:val="00264FFA"/>
    <w:rsid w:val="0026542F"/>
    <w:rsid w:val="002671F5"/>
    <w:rsid w:val="00270120"/>
    <w:rsid w:val="00270A70"/>
    <w:rsid w:val="00270E3E"/>
    <w:rsid w:val="00271574"/>
    <w:rsid w:val="00271ADA"/>
    <w:rsid w:val="00271AF2"/>
    <w:rsid w:val="00271DE3"/>
    <w:rsid w:val="002730D6"/>
    <w:rsid w:val="0027339E"/>
    <w:rsid w:val="00273EE9"/>
    <w:rsid w:val="0027531A"/>
    <w:rsid w:val="002753E8"/>
    <w:rsid w:val="0027540A"/>
    <w:rsid w:val="0027651E"/>
    <w:rsid w:val="002767F2"/>
    <w:rsid w:val="00276F5F"/>
    <w:rsid w:val="0028064C"/>
    <w:rsid w:val="0028094F"/>
    <w:rsid w:val="00280EB7"/>
    <w:rsid w:val="00281CB2"/>
    <w:rsid w:val="00282661"/>
    <w:rsid w:val="00282DA7"/>
    <w:rsid w:val="00285316"/>
    <w:rsid w:val="002853DC"/>
    <w:rsid w:val="0028555D"/>
    <w:rsid w:val="0028558F"/>
    <w:rsid w:val="002869E3"/>
    <w:rsid w:val="002900B3"/>
    <w:rsid w:val="00290248"/>
    <w:rsid w:val="00290340"/>
    <w:rsid w:val="0029101C"/>
    <w:rsid w:val="00292CA2"/>
    <w:rsid w:val="00292D5E"/>
    <w:rsid w:val="00292F94"/>
    <w:rsid w:val="00293BC8"/>
    <w:rsid w:val="0029415A"/>
    <w:rsid w:val="0029582F"/>
    <w:rsid w:val="00295F31"/>
    <w:rsid w:val="00295FB1"/>
    <w:rsid w:val="002967F7"/>
    <w:rsid w:val="00296A77"/>
    <w:rsid w:val="00297BD8"/>
    <w:rsid w:val="002A00F9"/>
    <w:rsid w:val="002A1C0A"/>
    <w:rsid w:val="002A3FA5"/>
    <w:rsid w:val="002A5516"/>
    <w:rsid w:val="002A7D75"/>
    <w:rsid w:val="002B138D"/>
    <w:rsid w:val="002B1F32"/>
    <w:rsid w:val="002B314F"/>
    <w:rsid w:val="002B55D9"/>
    <w:rsid w:val="002B60EB"/>
    <w:rsid w:val="002B6113"/>
    <w:rsid w:val="002B70DE"/>
    <w:rsid w:val="002B7617"/>
    <w:rsid w:val="002C2B48"/>
    <w:rsid w:val="002C4E90"/>
    <w:rsid w:val="002C4FE2"/>
    <w:rsid w:val="002C5485"/>
    <w:rsid w:val="002C55A2"/>
    <w:rsid w:val="002C58B1"/>
    <w:rsid w:val="002C70FA"/>
    <w:rsid w:val="002C74D6"/>
    <w:rsid w:val="002C7E13"/>
    <w:rsid w:val="002D08B1"/>
    <w:rsid w:val="002D16FD"/>
    <w:rsid w:val="002D2303"/>
    <w:rsid w:val="002D35D3"/>
    <w:rsid w:val="002D36B2"/>
    <w:rsid w:val="002D4A7A"/>
    <w:rsid w:val="002D4E90"/>
    <w:rsid w:val="002D5380"/>
    <w:rsid w:val="002D54ED"/>
    <w:rsid w:val="002D57D9"/>
    <w:rsid w:val="002D6FCA"/>
    <w:rsid w:val="002D701F"/>
    <w:rsid w:val="002D7C9F"/>
    <w:rsid w:val="002D7D81"/>
    <w:rsid w:val="002E07B2"/>
    <w:rsid w:val="002E0DC8"/>
    <w:rsid w:val="002E0E49"/>
    <w:rsid w:val="002E170C"/>
    <w:rsid w:val="002E24BE"/>
    <w:rsid w:val="002E3766"/>
    <w:rsid w:val="002E38A4"/>
    <w:rsid w:val="002E3C58"/>
    <w:rsid w:val="002E4157"/>
    <w:rsid w:val="002E4D5F"/>
    <w:rsid w:val="002E51F9"/>
    <w:rsid w:val="002E5F9D"/>
    <w:rsid w:val="002E63A6"/>
    <w:rsid w:val="002E663F"/>
    <w:rsid w:val="002E6848"/>
    <w:rsid w:val="002E6B51"/>
    <w:rsid w:val="002E7398"/>
    <w:rsid w:val="002F082B"/>
    <w:rsid w:val="002F0C16"/>
    <w:rsid w:val="002F0EAE"/>
    <w:rsid w:val="002F16E5"/>
    <w:rsid w:val="002F2DBA"/>
    <w:rsid w:val="002F333E"/>
    <w:rsid w:val="002F3669"/>
    <w:rsid w:val="002F3828"/>
    <w:rsid w:val="002F3AE3"/>
    <w:rsid w:val="002F3B38"/>
    <w:rsid w:val="002F4830"/>
    <w:rsid w:val="002F56BC"/>
    <w:rsid w:val="002F5933"/>
    <w:rsid w:val="002F5F17"/>
    <w:rsid w:val="002F63B4"/>
    <w:rsid w:val="002F7FB7"/>
    <w:rsid w:val="00300173"/>
    <w:rsid w:val="00300C6B"/>
    <w:rsid w:val="00301999"/>
    <w:rsid w:val="00301BF8"/>
    <w:rsid w:val="0030205B"/>
    <w:rsid w:val="003022D2"/>
    <w:rsid w:val="0030261B"/>
    <w:rsid w:val="00305B47"/>
    <w:rsid w:val="003074B5"/>
    <w:rsid w:val="00307ACD"/>
    <w:rsid w:val="00310795"/>
    <w:rsid w:val="00310C52"/>
    <w:rsid w:val="003118F3"/>
    <w:rsid w:val="003130CA"/>
    <w:rsid w:val="00313B7B"/>
    <w:rsid w:val="00313C02"/>
    <w:rsid w:val="00313C69"/>
    <w:rsid w:val="00313EF7"/>
    <w:rsid w:val="003149ED"/>
    <w:rsid w:val="00314ACD"/>
    <w:rsid w:val="003152F5"/>
    <w:rsid w:val="00315340"/>
    <w:rsid w:val="00315A8A"/>
    <w:rsid w:val="00316070"/>
    <w:rsid w:val="00316E99"/>
    <w:rsid w:val="003171B8"/>
    <w:rsid w:val="003173E7"/>
    <w:rsid w:val="00320927"/>
    <w:rsid w:val="00321979"/>
    <w:rsid w:val="003219D3"/>
    <w:rsid w:val="003228AA"/>
    <w:rsid w:val="00322B59"/>
    <w:rsid w:val="003236A5"/>
    <w:rsid w:val="003243E1"/>
    <w:rsid w:val="00324A78"/>
    <w:rsid w:val="00325C78"/>
    <w:rsid w:val="00325D75"/>
    <w:rsid w:val="003276F2"/>
    <w:rsid w:val="003301A1"/>
    <w:rsid w:val="0033020A"/>
    <w:rsid w:val="003305AC"/>
    <w:rsid w:val="00331063"/>
    <w:rsid w:val="00331EA2"/>
    <w:rsid w:val="00332099"/>
    <w:rsid w:val="003328C2"/>
    <w:rsid w:val="00332CFE"/>
    <w:rsid w:val="003336BC"/>
    <w:rsid w:val="00334A48"/>
    <w:rsid w:val="00334BC8"/>
    <w:rsid w:val="00335267"/>
    <w:rsid w:val="00335907"/>
    <w:rsid w:val="003366DC"/>
    <w:rsid w:val="00336F0C"/>
    <w:rsid w:val="0033704B"/>
    <w:rsid w:val="00342932"/>
    <w:rsid w:val="003431F7"/>
    <w:rsid w:val="00343238"/>
    <w:rsid w:val="00344380"/>
    <w:rsid w:val="0034541D"/>
    <w:rsid w:val="003457A1"/>
    <w:rsid w:val="00347FA0"/>
    <w:rsid w:val="0035062B"/>
    <w:rsid w:val="003515C1"/>
    <w:rsid w:val="00351BB0"/>
    <w:rsid w:val="003527AD"/>
    <w:rsid w:val="0035290B"/>
    <w:rsid w:val="00352A50"/>
    <w:rsid w:val="00352D21"/>
    <w:rsid w:val="00355ADD"/>
    <w:rsid w:val="00356A13"/>
    <w:rsid w:val="00356D8C"/>
    <w:rsid w:val="003576CB"/>
    <w:rsid w:val="00360658"/>
    <w:rsid w:val="003632C3"/>
    <w:rsid w:val="003637E5"/>
    <w:rsid w:val="0036408F"/>
    <w:rsid w:val="00364341"/>
    <w:rsid w:val="00365093"/>
    <w:rsid w:val="00365568"/>
    <w:rsid w:val="00365C85"/>
    <w:rsid w:val="00371D54"/>
    <w:rsid w:val="00372BC7"/>
    <w:rsid w:val="00375393"/>
    <w:rsid w:val="0037549D"/>
    <w:rsid w:val="00375ECD"/>
    <w:rsid w:val="00376EE9"/>
    <w:rsid w:val="00377959"/>
    <w:rsid w:val="00380502"/>
    <w:rsid w:val="003807CA"/>
    <w:rsid w:val="00380A73"/>
    <w:rsid w:val="003813C9"/>
    <w:rsid w:val="00381596"/>
    <w:rsid w:val="003818DA"/>
    <w:rsid w:val="0038487C"/>
    <w:rsid w:val="00385D43"/>
    <w:rsid w:val="00386B30"/>
    <w:rsid w:val="003874E1"/>
    <w:rsid w:val="00387DF2"/>
    <w:rsid w:val="00391874"/>
    <w:rsid w:val="003933E3"/>
    <w:rsid w:val="00393AD9"/>
    <w:rsid w:val="00395163"/>
    <w:rsid w:val="00395FCD"/>
    <w:rsid w:val="003975AA"/>
    <w:rsid w:val="003A0A9E"/>
    <w:rsid w:val="003A0CE3"/>
    <w:rsid w:val="003A11F3"/>
    <w:rsid w:val="003A1724"/>
    <w:rsid w:val="003A27FC"/>
    <w:rsid w:val="003A4013"/>
    <w:rsid w:val="003A5C16"/>
    <w:rsid w:val="003A6679"/>
    <w:rsid w:val="003A768D"/>
    <w:rsid w:val="003A787A"/>
    <w:rsid w:val="003B2DC2"/>
    <w:rsid w:val="003B4468"/>
    <w:rsid w:val="003B48E5"/>
    <w:rsid w:val="003B4FC8"/>
    <w:rsid w:val="003B6791"/>
    <w:rsid w:val="003B779C"/>
    <w:rsid w:val="003B77B5"/>
    <w:rsid w:val="003B7B66"/>
    <w:rsid w:val="003C0657"/>
    <w:rsid w:val="003C2A95"/>
    <w:rsid w:val="003C3189"/>
    <w:rsid w:val="003C32E9"/>
    <w:rsid w:val="003C5BE6"/>
    <w:rsid w:val="003C6BC2"/>
    <w:rsid w:val="003D155B"/>
    <w:rsid w:val="003D15E3"/>
    <w:rsid w:val="003D1814"/>
    <w:rsid w:val="003D1A2C"/>
    <w:rsid w:val="003D1D96"/>
    <w:rsid w:val="003D3FF3"/>
    <w:rsid w:val="003D4308"/>
    <w:rsid w:val="003D52DC"/>
    <w:rsid w:val="003D625F"/>
    <w:rsid w:val="003D65B3"/>
    <w:rsid w:val="003D67BF"/>
    <w:rsid w:val="003D68DB"/>
    <w:rsid w:val="003D6B43"/>
    <w:rsid w:val="003D6F34"/>
    <w:rsid w:val="003D7542"/>
    <w:rsid w:val="003E00F5"/>
    <w:rsid w:val="003E13AA"/>
    <w:rsid w:val="003E1D97"/>
    <w:rsid w:val="003E31A7"/>
    <w:rsid w:val="003E36D0"/>
    <w:rsid w:val="003E431C"/>
    <w:rsid w:val="003E4CD1"/>
    <w:rsid w:val="003E549B"/>
    <w:rsid w:val="003E55B1"/>
    <w:rsid w:val="003E5669"/>
    <w:rsid w:val="003E5A85"/>
    <w:rsid w:val="003E5C58"/>
    <w:rsid w:val="003E7408"/>
    <w:rsid w:val="003E7C83"/>
    <w:rsid w:val="003E7C90"/>
    <w:rsid w:val="003E7CC1"/>
    <w:rsid w:val="003F0A50"/>
    <w:rsid w:val="003F0AD8"/>
    <w:rsid w:val="003F0B1E"/>
    <w:rsid w:val="003F1D07"/>
    <w:rsid w:val="003F3345"/>
    <w:rsid w:val="003F3509"/>
    <w:rsid w:val="003F546B"/>
    <w:rsid w:val="003F603E"/>
    <w:rsid w:val="0040018D"/>
    <w:rsid w:val="004011C6"/>
    <w:rsid w:val="00401215"/>
    <w:rsid w:val="004013CA"/>
    <w:rsid w:val="00405E15"/>
    <w:rsid w:val="004063C6"/>
    <w:rsid w:val="004077A9"/>
    <w:rsid w:val="00407E0C"/>
    <w:rsid w:val="00410886"/>
    <w:rsid w:val="004124DA"/>
    <w:rsid w:val="00412A95"/>
    <w:rsid w:val="00413594"/>
    <w:rsid w:val="004135AA"/>
    <w:rsid w:val="00413D21"/>
    <w:rsid w:val="00413F34"/>
    <w:rsid w:val="004145DE"/>
    <w:rsid w:val="00415FA5"/>
    <w:rsid w:val="00416E9A"/>
    <w:rsid w:val="00417B79"/>
    <w:rsid w:val="00417D6D"/>
    <w:rsid w:val="00420342"/>
    <w:rsid w:val="00420659"/>
    <w:rsid w:val="00420A9F"/>
    <w:rsid w:val="0042156D"/>
    <w:rsid w:val="00421E02"/>
    <w:rsid w:val="004235C7"/>
    <w:rsid w:val="00424426"/>
    <w:rsid w:val="00424C0B"/>
    <w:rsid w:val="00425BFF"/>
    <w:rsid w:val="004269E7"/>
    <w:rsid w:val="004325FB"/>
    <w:rsid w:val="00432676"/>
    <w:rsid w:val="004332B3"/>
    <w:rsid w:val="00433E95"/>
    <w:rsid w:val="00434625"/>
    <w:rsid w:val="00434D5B"/>
    <w:rsid w:val="0043564A"/>
    <w:rsid w:val="004407A1"/>
    <w:rsid w:val="004408C7"/>
    <w:rsid w:val="00440BB4"/>
    <w:rsid w:val="00440E3A"/>
    <w:rsid w:val="00441831"/>
    <w:rsid w:val="0044198E"/>
    <w:rsid w:val="00442121"/>
    <w:rsid w:val="00443632"/>
    <w:rsid w:val="0044385E"/>
    <w:rsid w:val="00443D03"/>
    <w:rsid w:val="0044419B"/>
    <w:rsid w:val="00444204"/>
    <w:rsid w:val="00444C00"/>
    <w:rsid w:val="004451F4"/>
    <w:rsid w:val="00447441"/>
    <w:rsid w:val="00447A65"/>
    <w:rsid w:val="00447E45"/>
    <w:rsid w:val="00450932"/>
    <w:rsid w:val="0045259F"/>
    <w:rsid w:val="00452AA8"/>
    <w:rsid w:val="00453538"/>
    <w:rsid w:val="00453C91"/>
    <w:rsid w:val="004548AA"/>
    <w:rsid w:val="00456B85"/>
    <w:rsid w:val="004573F5"/>
    <w:rsid w:val="00457F94"/>
    <w:rsid w:val="0046076F"/>
    <w:rsid w:val="00461819"/>
    <w:rsid w:val="004629B9"/>
    <w:rsid w:val="00463061"/>
    <w:rsid w:val="004630EB"/>
    <w:rsid w:val="00463741"/>
    <w:rsid w:val="00463784"/>
    <w:rsid w:val="004645B7"/>
    <w:rsid w:val="004650D8"/>
    <w:rsid w:val="00465F5E"/>
    <w:rsid w:val="00466019"/>
    <w:rsid w:val="004673AC"/>
    <w:rsid w:val="004679B2"/>
    <w:rsid w:val="00467DBE"/>
    <w:rsid w:val="00467F11"/>
    <w:rsid w:val="00470229"/>
    <w:rsid w:val="00470D0B"/>
    <w:rsid w:val="00471552"/>
    <w:rsid w:val="00471AAC"/>
    <w:rsid w:val="0047251C"/>
    <w:rsid w:val="00472CA1"/>
    <w:rsid w:val="00473745"/>
    <w:rsid w:val="00475FBE"/>
    <w:rsid w:val="00476B41"/>
    <w:rsid w:val="00477CAE"/>
    <w:rsid w:val="0048078B"/>
    <w:rsid w:val="004809DE"/>
    <w:rsid w:val="00480C88"/>
    <w:rsid w:val="00480C8B"/>
    <w:rsid w:val="00484A99"/>
    <w:rsid w:val="004850FD"/>
    <w:rsid w:val="00485F8D"/>
    <w:rsid w:val="00486742"/>
    <w:rsid w:val="00490C9A"/>
    <w:rsid w:val="00491F1E"/>
    <w:rsid w:val="00493230"/>
    <w:rsid w:val="004937B3"/>
    <w:rsid w:val="00493A5E"/>
    <w:rsid w:val="00494801"/>
    <w:rsid w:val="0049515A"/>
    <w:rsid w:val="004961EF"/>
    <w:rsid w:val="004A03A3"/>
    <w:rsid w:val="004A0DF2"/>
    <w:rsid w:val="004A12A0"/>
    <w:rsid w:val="004A3756"/>
    <w:rsid w:val="004A51CF"/>
    <w:rsid w:val="004A523B"/>
    <w:rsid w:val="004A6796"/>
    <w:rsid w:val="004A6859"/>
    <w:rsid w:val="004A74FC"/>
    <w:rsid w:val="004A7E19"/>
    <w:rsid w:val="004B00F1"/>
    <w:rsid w:val="004B0249"/>
    <w:rsid w:val="004B05F6"/>
    <w:rsid w:val="004B24F2"/>
    <w:rsid w:val="004B27C9"/>
    <w:rsid w:val="004B39E8"/>
    <w:rsid w:val="004B3AE0"/>
    <w:rsid w:val="004B4007"/>
    <w:rsid w:val="004B4B9F"/>
    <w:rsid w:val="004B6308"/>
    <w:rsid w:val="004B72E1"/>
    <w:rsid w:val="004B7C34"/>
    <w:rsid w:val="004C002D"/>
    <w:rsid w:val="004C0328"/>
    <w:rsid w:val="004C49E8"/>
    <w:rsid w:val="004D0B09"/>
    <w:rsid w:val="004D3E00"/>
    <w:rsid w:val="004D486C"/>
    <w:rsid w:val="004D5749"/>
    <w:rsid w:val="004D613B"/>
    <w:rsid w:val="004D65DD"/>
    <w:rsid w:val="004D6FFC"/>
    <w:rsid w:val="004D744B"/>
    <w:rsid w:val="004D79E4"/>
    <w:rsid w:val="004D7B42"/>
    <w:rsid w:val="004E0877"/>
    <w:rsid w:val="004E0E1A"/>
    <w:rsid w:val="004E1490"/>
    <w:rsid w:val="004E1895"/>
    <w:rsid w:val="004E2026"/>
    <w:rsid w:val="004E35FF"/>
    <w:rsid w:val="004E3D78"/>
    <w:rsid w:val="004E4B28"/>
    <w:rsid w:val="004E4B5A"/>
    <w:rsid w:val="004E59C7"/>
    <w:rsid w:val="004E5CFB"/>
    <w:rsid w:val="004E5F10"/>
    <w:rsid w:val="004E666E"/>
    <w:rsid w:val="004E7AA6"/>
    <w:rsid w:val="004F0EB2"/>
    <w:rsid w:val="004F1F45"/>
    <w:rsid w:val="004F382E"/>
    <w:rsid w:val="004F3CD7"/>
    <w:rsid w:val="004F49E8"/>
    <w:rsid w:val="004F4BBA"/>
    <w:rsid w:val="004F5380"/>
    <w:rsid w:val="004F6CE6"/>
    <w:rsid w:val="004F74CE"/>
    <w:rsid w:val="004F7614"/>
    <w:rsid w:val="0050002D"/>
    <w:rsid w:val="00500387"/>
    <w:rsid w:val="005006E6"/>
    <w:rsid w:val="0050071B"/>
    <w:rsid w:val="00500B38"/>
    <w:rsid w:val="005011FC"/>
    <w:rsid w:val="00501934"/>
    <w:rsid w:val="00501998"/>
    <w:rsid w:val="00502AE7"/>
    <w:rsid w:val="005039C3"/>
    <w:rsid w:val="00504B82"/>
    <w:rsid w:val="00505C8A"/>
    <w:rsid w:val="00506014"/>
    <w:rsid w:val="00506C19"/>
    <w:rsid w:val="00506C73"/>
    <w:rsid w:val="00511402"/>
    <w:rsid w:val="005114BF"/>
    <w:rsid w:val="00511CAD"/>
    <w:rsid w:val="00511EB5"/>
    <w:rsid w:val="00512C84"/>
    <w:rsid w:val="00513F45"/>
    <w:rsid w:val="00514DD8"/>
    <w:rsid w:val="005151AF"/>
    <w:rsid w:val="005156E1"/>
    <w:rsid w:val="005157AA"/>
    <w:rsid w:val="00517FEE"/>
    <w:rsid w:val="00521350"/>
    <w:rsid w:val="00522F12"/>
    <w:rsid w:val="00523448"/>
    <w:rsid w:val="00523948"/>
    <w:rsid w:val="00525778"/>
    <w:rsid w:val="00525A0B"/>
    <w:rsid w:val="00525A7F"/>
    <w:rsid w:val="00526B86"/>
    <w:rsid w:val="005275B2"/>
    <w:rsid w:val="00527734"/>
    <w:rsid w:val="00527B14"/>
    <w:rsid w:val="00530754"/>
    <w:rsid w:val="00531E4C"/>
    <w:rsid w:val="005329F9"/>
    <w:rsid w:val="00534E0A"/>
    <w:rsid w:val="0053584A"/>
    <w:rsid w:val="00535F1C"/>
    <w:rsid w:val="00537359"/>
    <w:rsid w:val="00540BD4"/>
    <w:rsid w:val="00541E10"/>
    <w:rsid w:val="005422AF"/>
    <w:rsid w:val="005422E0"/>
    <w:rsid w:val="00542B90"/>
    <w:rsid w:val="00543A77"/>
    <w:rsid w:val="005445B0"/>
    <w:rsid w:val="00545302"/>
    <w:rsid w:val="0054598D"/>
    <w:rsid w:val="00546352"/>
    <w:rsid w:val="00546397"/>
    <w:rsid w:val="0054670B"/>
    <w:rsid w:val="00546F5C"/>
    <w:rsid w:val="00546FA8"/>
    <w:rsid w:val="00547A6A"/>
    <w:rsid w:val="00550007"/>
    <w:rsid w:val="00550DEA"/>
    <w:rsid w:val="00550E17"/>
    <w:rsid w:val="00551763"/>
    <w:rsid w:val="00551B97"/>
    <w:rsid w:val="00552070"/>
    <w:rsid w:val="00552FB2"/>
    <w:rsid w:val="00553CD1"/>
    <w:rsid w:val="00555119"/>
    <w:rsid w:val="00555EB2"/>
    <w:rsid w:val="00555EBC"/>
    <w:rsid w:val="0055629B"/>
    <w:rsid w:val="00556ACC"/>
    <w:rsid w:val="00556FA1"/>
    <w:rsid w:val="00557081"/>
    <w:rsid w:val="00557568"/>
    <w:rsid w:val="005602B2"/>
    <w:rsid w:val="00560DD4"/>
    <w:rsid w:val="00561084"/>
    <w:rsid w:val="00562245"/>
    <w:rsid w:val="00562DA6"/>
    <w:rsid w:val="00562EB9"/>
    <w:rsid w:val="00563480"/>
    <w:rsid w:val="005635AB"/>
    <w:rsid w:val="0056474E"/>
    <w:rsid w:val="00564D58"/>
    <w:rsid w:val="00565208"/>
    <w:rsid w:val="005664C3"/>
    <w:rsid w:val="0056705F"/>
    <w:rsid w:val="00567A37"/>
    <w:rsid w:val="005712D1"/>
    <w:rsid w:val="00571711"/>
    <w:rsid w:val="005718E8"/>
    <w:rsid w:val="00572502"/>
    <w:rsid w:val="00572CDC"/>
    <w:rsid w:val="00573F01"/>
    <w:rsid w:val="005775F5"/>
    <w:rsid w:val="00577907"/>
    <w:rsid w:val="00580884"/>
    <w:rsid w:val="0058145D"/>
    <w:rsid w:val="0058161B"/>
    <w:rsid w:val="00581F5C"/>
    <w:rsid w:val="005820A7"/>
    <w:rsid w:val="00582152"/>
    <w:rsid w:val="00583232"/>
    <w:rsid w:val="00583243"/>
    <w:rsid w:val="0058590F"/>
    <w:rsid w:val="00587AB2"/>
    <w:rsid w:val="00587F69"/>
    <w:rsid w:val="00590668"/>
    <w:rsid w:val="005907C6"/>
    <w:rsid w:val="005907D5"/>
    <w:rsid w:val="005908EA"/>
    <w:rsid w:val="00590B8F"/>
    <w:rsid w:val="00591354"/>
    <w:rsid w:val="00591744"/>
    <w:rsid w:val="0059177C"/>
    <w:rsid w:val="005917A1"/>
    <w:rsid w:val="00592B81"/>
    <w:rsid w:val="0059490C"/>
    <w:rsid w:val="005951DA"/>
    <w:rsid w:val="005952EF"/>
    <w:rsid w:val="005962EC"/>
    <w:rsid w:val="005966B3"/>
    <w:rsid w:val="00597353"/>
    <w:rsid w:val="00597488"/>
    <w:rsid w:val="005A054C"/>
    <w:rsid w:val="005A1562"/>
    <w:rsid w:val="005A2F16"/>
    <w:rsid w:val="005A30E4"/>
    <w:rsid w:val="005A34BA"/>
    <w:rsid w:val="005A3B11"/>
    <w:rsid w:val="005A4319"/>
    <w:rsid w:val="005A4CBB"/>
    <w:rsid w:val="005A4CE3"/>
    <w:rsid w:val="005A4DEA"/>
    <w:rsid w:val="005A5035"/>
    <w:rsid w:val="005A64F7"/>
    <w:rsid w:val="005A6586"/>
    <w:rsid w:val="005A782B"/>
    <w:rsid w:val="005B0593"/>
    <w:rsid w:val="005B32E9"/>
    <w:rsid w:val="005B410C"/>
    <w:rsid w:val="005B42FD"/>
    <w:rsid w:val="005B45B4"/>
    <w:rsid w:val="005B4D29"/>
    <w:rsid w:val="005B5719"/>
    <w:rsid w:val="005B599D"/>
    <w:rsid w:val="005B64C6"/>
    <w:rsid w:val="005B7229"/>
    <w:rsid w:val="005B7E08"/>
    <w:rsid w:val="005C0148"/>
    <w:rsid w:val="005C0370"/>
    <w:rsid w:val="005C2B86"/>
    <w:rsid w:val="005C3815"/>
    <w:rsid w:val="005C59FA"/>
    <w:rsid w:val="005C5B5D"/>
    <w:rsid w:val="005C6573"/>
    <w:rsid w:val="005C6E4A"/>
    <w:rsid w:val="005C700D"/>
    <w:rsid w:val="005C75B4"/>
    <w:rsid w:val="005C797E"/>
    <w:rsid w:val="005C79A1"/>
    <w:rsid w:val="005C7B55"/>
    <w:rsid w:val="005D0034"/>
    <w:rsid w:val="005D199C"/>
    <w:rsid w:val="005D1FC8"/>
    <w:rsid w:val="005D312C"/>
    <w:rsid w:val="005D4CBB"/>
    <w:rsid w:val="005D4D31"/>
    <w:rsid w:val="005E0A93"/>
    <w:rsid w:val="005E1994"/>
    <w:rsid w:val="005E20D1"/>
    <w:rsid w:val="005E2CA6"/>
    <w:rsid w:val="005E55B3"/>
    <w:rsid w:val="005E5744"/>
    <w:rsid w:val="005E6023"/>
    <w:rsid w:val="005E6A88"/>
    <w:rsid w:val="005E7978"/>
    <w:rsid w:val="005F0653"/>
    <w:rsid w:val="005F0C38"/>
    <w:rsid w:val="005F181D"/>
    <w:rsid w:val="005F1C9B"/>
    <w:rsid w:val="005F1E7C"/>
    <w:rsid w:val="005F2ABA"/>
    <w:rsid w:val="005F2D7B"/>
    <w:rsid w:val="005F352A"/>
    <w:rsid w:val="005F3D56"/>
    <w:rsid w:val="005F5829"/>
    <w:rsid w:val="005F6801"/>
    <w:rsid w:val="005F68C8"/>
    <w:rsid w:val="005F7D48"/>
    <w:rsid w:val="00600B28"/>
    <w:rsid w:val="00600D6B"/>
    <w:rsid w:val="00601460"/>
    <w:rsid w:val="00601715"/>
    <w:rsid w:val="00602226"/>
    <w:rsid w:val="0060273B"/>
    <w:rsid w:val="006050B1"/>
    <w:rsid w:val="0060571A"/>
    <w:rsid w:val="006078A3"/>
    <w:rsid w:val="00607A9B"/>
    <w:rsid w:val="00607B17"/>
    <w:rsid w:val="00607ED6"/>
    <w:rsid w:val="00612184"/>
    <w:rsid w:val="0061224A"/>
    <w:rsid w:val="006125DC"/>
    <w:rsid w:val="00613385"/>
    <w:rsid w:val="00613EB0"/>
    <w:rsid w:val="00613EE9"/>
    <w:rsid w:val="00614091"/>
    <w:rsid w:val="00617365"/>
    <w:rsid w:val="0061763E"/>
    <w:rsid w:val="00620AF9"/>
    <w:rsid w:val="00620FC6"/>
    <w:rsid w:val="0062117D"/>
    <w:rsid w:val="00623820"/>
    <w:rsid w:val="00623C75"/>
    <w:rsid w:val="00624920"/>
    <w:rsid w:val="0062514A"/>
    <w:rsid w:val="0062585D"/>
    <w:rsid w:val="0062689F"/>
    <w:rsid w:val="00626985"/>
    <w:rsid w:val="006300EB"/>
    <w:rsid w:val="006304FD"/>
    <w:rsid w:val="00631FDC"/>
    <w:rsid w:val="00632C5C"/>
    <w:rsid w:val="00633527"/>
    <w:rsid w:val="0063381B"/>
    <w:rsid w:val="0063393D"/>
    <w:rsid w:val="00634CA6"/>
    <w:rsid w:val="00635003"/>
    <w:rsid w:val="006358F2"/>
    <w:rsid w:val="00635C35"/>
    <w:rsid w:val="00637DF1"/>
    <w:rsid w:val="00637F7C"/>
    <w:rsid w:val="00640A8E"/>
    <w:rsid w:val="00641254"/>
    <w:rsid w:val="00642232"/>
    <w:rsid w:val="006426A4"/>
    <w:rsid w:val="00642C3A"/>
    <w:rsid w:val="006438D3"/>
    <w:rsid w:val="00644182"/>
    <w:rsid w:val="006453F8"/>
    <w:rsid w:val="00645455"/>
    <w:rsid w:val="00647E67"/>
    <w:rsid w:val="00647F5C"/>
    <w:rsid w:val="00650AB6"/>
    <w:rsid w:val="00650CB9"/>
    <w:rsid w:val="00650DAE"/>
    <w:rsid w:val="00650DB2"/>
    <w:rsid w:val="00651189"/>
    <w:rsid w:val="006526D9"/>
    <w:rsid w:val="00653065"/>
    <w:rsid w:val="006541F7"/>
    <w:rsid w:val="006543D9"/>
    <w:rsid w:val="00654566"/>
    <w:rsid w:val="006547F3"/>
    <w:rsid w:val="006554C4"/>
    <w:rsid w:val="00655C14"/>
    <w:rsid w:val="00655FF7"/>
    <w:rsid w:val="006578C8"/>
    <w:rsid w:val="0065794B"/>
    <w:rsid w:val="00660A5B"/>
    <w:rsid w:val="00660C13"/>
    <w:rsid w:val="00660FCF"/>
    <w:rsid w:val="00661262"/>
    <w:rsid w:val="006617D4"/>
    <w:rsid w:val="00661A4F"/>
    <w:rsid w:val="00661DDC"/>
    <w:rsid w:val="006628D3"/>
    <w:rsid w:val="00662BCD"/>
    <w:rsid w:val="00663374"/>
    <w:rsid w:val="00663599"/>
    <w:rsid w:val="006638A9"/>
    <w:rsid w:val="00665B78"/>
    <w:rsid w:val="006665C0"/>
    <w:rsid w:val="00666C97"/>
    <w:rsid w:val="00666FA6"/>
    <w:rsid w:val="0067054D"/>
    <w:rsid w:val="00670D21"/>
    <w:rsid w:val="0067123C"/>
    <w:rsid w:val="00672830"/>
    <w:rsid w:val="00673849"/>
    <w:rsid w:val="00673A0E"/>
    <w:rsid w:val="00674500"/>
    <w:rsid w:val="006745DB"/>
    <w:rsid w:val="00674982"/>
    <w:rsid w:val="00675E25"/>
    <w:rsid w:val="006763FB"/>
    <w:rsid w:val="00676696"/>
    <w:rsid w:val="0067679F"/>
    <w:rsid w:val="00677BF0"/>
    <w:rsid w:val="00680673"/>
    <w:rsid w:val="00681316"/>
    <w:rsid w:val="00681F52"/>
    <w:rsid w:val="00682ECE"/>
    <w:rsid w:val="00683C4F"/>
    <w:rsid w:val="006844D2"/>
    <w:rsid w:val="00684A24"/>
    <w:rsid w:val="00685415"/>
    <w:rsid w:val="00686C6F"/>
    <w:rsid w:val="0068731B"/>
    <w:rsid w:val="00687A1C"/>
    <w:rsid w:val="006901A7"/>
    <w:rsid w:val="0069128C"/>
    <w:rsid w:val="006913C2"/>
    <w:rsid w:val="0069253E"/>
    <w:rsid w:val="00693702"/>
    <w:rsid w:val="00693F9E"/>
    <w:rsid w:val="006941B3"/>
    <w:rsid w:val="00694437"/>
    <w:rsid w:val="006950D0"/>
    <w:rsid w:val="0069525E"/>
    <w:rsid w:val="00695893"/>
    <w:rsid w:val="006963E4"/>
    <w:rsid w:val="00696C14"/>
    <w:rsid w:val="00697367"/>
    <w:rsid w:val="00697A3C"/>
    <w:rsid w:val="006A0768"/>
    <w:rsid w:val="006A0FB7"/>
    <w:rsid w:val="006A12E7"/>
    <w:rsid w:val="006A2418"/>
    <w:rsid w:val="006A2E88"/>
    <w:rsid w:val="006A3C60"/>
    <w:rsid w:val="006A4B76"/>
    <w:rsid w:val="006A610B"/>
    <w:rsid w:val="006A711F"/>
    <w:rsid w:val="006A7EC3"/>
    <w:rsid w:val="006A7F66"/>
    <w:rsid w:val="006B03D5"/>
    <w:rsid w:val="006B0B27"/>
    <w:rsid w:val="006B1AA6"/>
    <w:rsid w:val="006B1C0E"/>
    <w:rsid w:val="006B207B"/>
    <w:rsid w:val="006B26CE"/>
    <w:rsid w:val="006B3C84"/>
    <w:rsid w:val="006B5CD2"/>
    <w:rsid w:val="006B6B92"/>
    <w:rsid w:val="006B6C15"/>
    <w:rsid w:val="006B74A9"/>
    <w:rsid w:val="006B77B4"/>
    <w:rsid w:val="006B7D7B"/>
    <w:rsid w:val="006C04F7"/>
    <w:rsid w:val="006C1AB7"/>
    <w:rsid w:val="006C2273"/>
    <w:rsid w:val="006C2524"/>
    <w:rsid w:val="006C35F4"/>
    <w:rsid w:val="006C496A"/>
    <w:rsid w:val="006C4CA5"/>
    <w:rsid w:val="006C5542"/>
    <w:rsid w:val="006C57CA"/>
    <w:rsid w:val="006C678B"/>
    <w:rsid w:val="006C72AE"/>
    <w:rsid w:val="006D13AF"/>
    <w:rsid w:val="006D1E2F"/>
    <w:rsid w:val="006D1F43"/>
    <w:rsid w:val="006D2026"/>
    <w:rsid w:val="006D249E"/>
    <w:rsid w:val="006D3CFA"/>
    <w:rsid w:val="006D3F92"/>
    <w:rsid w:val="006D4EBD"/>
    <w:rsid w:val="006D50FC"/>
    <w:rsid w:val="006D631C"/>
    <w:rsid w:val="006D6A87"/>
    <w:rsid w:val="006D6C0B"/>
    <w:rsid w:val="006D752B"/>
    <w:rsid w:val="006D7CEA"/>
    <w:rsid w:val="006D7E5A"/>
    <w:rsid w:val="006E07DA"/>
    <w:rsid w:val="006E1012"/>
    <w:rsid w:val="006E1789"/>
    <w:rsid w:val="006E17BF"/>
    <w:rsid w:val="006E231D"/>
    <w:rsid w:val="006E2864"/>
    <w:rsid w:val="006E40B0"/>
    <w:rsid w:val="006E40DF"/>
    <w:rsid w:val="006E55DC"/>
    <w:rsid w:val="006E6B8E"/>
    <w:rsid w:val="006E7CD5"/>
    <w:rsid w:val="006F069A"/>
    <w:rsid w:val="006F06FC"/>
    <w:rsid w:val="006F0EFD"/>
    <w:rsid w:val="006F1095"/>
    <w:rsid w:val="006F10EC"/>
    <w:rsid w:val="006F1DE2"/>
    <w:rsid w:val="006F20E0"/>
    <w:rsid w:val="006F312C"/>
    <w:rsid w:val="006F43CB"/>
    <w:rsid w:val="006F5675"/>
    <w:rsid w:val="006F5BC7"/>
    <w:rsid w:val="006F7A3B"/>
    <w:rsid w:val="007007C5"/>
    <w:rsid w:val="00700E33"/>
    <w:rsid w:val="00701171"/>
    <w:rsid w:val="0070167E"/>
    <w:rsid w:val="00702BE9"/>
    <w:rsid w:val="00702C8D"/>
    <w:rsid w:val="00703280"/>
    <w:rsid w:val="007041FA"/>
    <w:rsid w:val="00704317"/>
    <w:rsid w:val="00704837"/>
    <w:rsid w:val="007051C2"/>
    <w:rsid w:val="00705EE6"/>
    <w:rsid w:val="007064E0"/>
    <w:rsid w:val="00706ACD"/>
    <w:rsid w:val="0070720B"/>
    <w:rsid w:val="007072F4"/>
    <w:rsid w:val="00707933"/>
    <w:rsid w:val="0071012E"/>
    <w:rsid w:val="00710B32"/>
    <w:rsid w:val="00710BB2"/>
    <w:rsid w:val="00711468"/>
    <w:rsid w:val="00711F38"/>
    <w:rsid w:val="00712899"/>
    <w:rsid w:val="0071297A"/>
    <w:rsid w:val="00713BFC"/>
    <w:rsid w:val="007153CE"/>
    <w:rsid w:val="00716FAE"/>
    <w:rsid w:val="007205C0"/>
    <w:rsid w:val="00720A05"/>
    <w:rsid w:val="00720AE0"/>
    <w:rsid w:val="00722DD6"/>
    <w:rsid w:val="00722E5C"/>
    <w:rsid w:val="0072505C"/>
    <w:rsid w:val="007259FB"/>
    <w:rsid w:val="0073136A"/>
    <w:rsid w:val="00731C6D"/>
    <w:rsid w:val="00732A71"/>
    <w:rsid w:val="00732FE9"/>
    <w:rsid w:val="00733636"/>
    <w:rsid w:val="00734B39"/>
    <w:rsid w:val="00734D71"/>
    <w:rsid w:val="00735DB4"/>
    <w:rsid w:val="00737C94"/>
    <w:rsid w:val="00740056"/>
    <w:rsid w:val="00740D45"/>
    <w:rsid w:val="007420CB"/>
    <w:rsid w:val="00742300"/>
    <w:rsid w:val="007423F8"/>
    <w:rsid w:val="00742E50"/>
    <w:rsid w:val="00743511"/>
    <w:rsid w:val="00743737"/>
    <w:rsid w:val="00743F94"/>
    <w:rsid w:val="00745273"/>
    <w:rsid w:val="00745B5D"/>
    <w:rsid w:val="0075050A"/>
    <w:rsid w:val="0075052E"/>
    <w:rsid w:val="00750E68"/>
    <w:rsid w:val="00752156"/>
    <w:rsid w:val="00752277"/>
    <w:rsid w:val="00752278"/>
    <w:rsid w:val="00753831"/>
    <w:rsid w:val="00753B5C"/>
    <w:rsid w:val="007544F6"/>
    <w:rsid w:val="00754A95"/>
    <w:rsid w:val="00754FD1"/>
    <w:rsid w:val="00755F45"/>
    <w:rsid w:val="0075639E"/>
    <w:rsid w:val="00756767"/>
    <w:rsid w:val="007613CE"/>
    <w:rsid w:val="00761426"/>
    <w:rsid w:val="007616E3"/>
    <w:rsid w:val="00761D53"/>
    <w:rsid w:val="00762980"/>
    <w:rsid w:val="00764165"/>
    <w:rsid w:val="00764AB8"/>
    <w:rsid w:val="00766AE2"/>
    <w:rsid w:val="0076756D"/>
    <w:rsid w:val="00767A81"/>
    <w:rsid w:val="00771851"/>
    <w:rsid w:val="00771AB5"/>
    <w:rsid w:val="007728D4"/>
    <w:rsid w:val="00773066"/>
    <w:rsid w:val="0077429A"/>
    <w:rsid w:val="0077454F"/>
    <w:rsid w:val="00774A4E"/>
    <w:rsid w:val="00774F16"/>
    <w:rsid w:val="007764B3"/>
    <w:rsid w:val="0077703E"/>
    <w:rsid w:val="00780AE7"/>
    <w:rsid w:val="007814E8"/>
    <w:rsid w:val="00782C33"/>
    <w:rsid w:val="00783E0C"/>
    <w:rsid w:val="0078409C"/>
    <w:rsid w:val="0078449E"/>
    <w:rsid w:val="007854DE"/>
    <w:rsid w:val="00786A8E"/>
    <w:rsid w:val="00786C81"/>
    <w:rsid w:val="00786DBF"/>
    <w:rsid w:val="00786EBC"/>
    <w:rsid w:val="007871FF"/>
    <w:rsid w:val="00787809"/>
    <w:rsid w:val="00787A7D"/>
    <w:rsid w:val="00787BF8"/>
    <w:rsid w:val="007904DD"/>
    <w:rsid w:val="0079070C"/>
    <w:rsid w:val="00790856"/>
    <w:rsid w:val="00791570"/>
    <w:rsid w:val="007927AE"/>
    <w:rsid w:val="007932B0"/>
    <w:rsid w:val="007935EB"/>
    <w:rsid w:val="00794377"/>
    <w:rsid w:val="00794668"/>
    <w:rsid w:val="0079497E"/>
    <w:rsid w:val="00794AF0"/>
    <w:rsid w:val="00795076"/>
    <w:rsid w:val="007951DF"/>
    <w:rsid w:val="007963FF"/>
    <w:rsid w:val="0079716F"/>
    <w:rsid w:val="00797CB5"/>
    <w:rsid w:val="007A1724"/>
    <w:rsid w:val="007A2912"/>
    <w:rsid w:val="007A3101"/>
    <w:rsid w:val="007A3581"/>
    <w:rsid w:val="007A37C4"/>
    <w:rsid w:val="007A4440"/>
    <w:rsid w:val="007A464E"/>
    <w:rsid w:val="007A58DF"/>
    <w:rsid w:val="007A6BF0"/>
    <w:rsid w:val="007A6CEC"/>
    <w:rsid w:val="007A79F6"/>
    <w:rsid w:val="007A7DE4"/>
    <w:rsid w:val="007B0CEF"/>
    <w:rsid w:val="007B42D4"/>
    <w:rsid w:val="007B549F"/>
    <w:rsid w:val="007B6119"/>
    <w:rsid w:val="007B644F"/>
    <w:rsid w:val="007B64EC"/>
    <w:rsid w:val="007B6A6D"/>
    <w:rsid w:val="007B6E55"/>
    <w:rsid w:val="007B7064"/>
    <w:rsid w:val="007B77A5"/>
    <w:rsid w:val="007B7A25"/>
    <w:rsid w:val="007B7E71"/>
    <w:rsid w:val="007C0B2C"/>
    <w:rsid w:val="007C136F"/>
    <w:rsid w:val="007C15BA"/>
    <w:rsid w:val="007C1B68"/>
    <w:rsid w:val="007C1C44"/>
    <w:rsid w:val="007C25A2"/>
    <w:rsid w:val="007C29BC"/>
    <w:rsid w:val="007C3206"/>
    <w:rsid w:val="007C440B"/>
    <w:rsid w:val="007C47CB"/>
    <w:rsid w:val="007C4970"/>
    <w:rsid w:val="007C4C15"/>
    <w:rsid w:val="007C4F12"/>
    <w:rsid w:val="007C5D85"/>
    <w:rsid w:val="007C5E8F"/>
    <w:rsid w:val="007C6412"/>
    <w:rsid w:val="007C7267"/>
    <w:rsid w:val="007C79F8"/>
    <w:rsid w:val="007C7C63"/>
    <w:rsid w:val="007D1155"/>
    <w:rsid w:val="007D1D2B"/>
    <w:rsid w:val="007D2042"/>
    <w:rsid w:val="007D215E"/>
    <w:rsid w:val="007D27AE"/>
    <w:rsid w:val="007D2DFC"/>
    <w:rsid w:val="007D2EDA"/>
    <w:rsid w:val="007D3E8D"/>
    <w:rsid w:val="007D4023"/>
    <w:rsid w:val="007D4277"/>
    <w:rsid w:val="007D43EB"/>
    <w:rsid w:val="007D44B0"/>
    <w:rsid w:val="007D468A"/>
    <w:rsid w:val="007D55CC"/>
    <w:rsid w:val="007D645C"/>
    <w:rsid w:val="007E0E56"/>
    <w:rsid w:val="007E2899"/>
    <w:rsid w:val="007E33B1"/>
    <w:rsid w:val="007E3E73"/>
    <w:rsid w:val="007E4DBD"/>
    <w:rsid w:val="007E661F"/>
    <w:rsid w:val="007E6BFE"/>
    <w:rsid w:val="007E7422"/>
    <w:rsid w:val="007F08C4"/>
    <w:rsid w:val="007F0B75"/>
    <w:rsid w:val="007F3545"/>
    <w:rsid w:val="007F3DFC"/>
    <w:rsid w:val="007F3FA7"/>
    <w:rsid w:val="007F419B"/>
    <w:rsid w:val="007F4786"/>
    <w:rsid w:val="007F4B21"/>
    <w:rsid w:val="007F53E0"/>
    <w:rsid w:val="007F58AD"/>
    <w:rsid w:val="007F5BA8"/>
    <w:rsid w:val="007F5BAF"/>
    <w:rsid w:val="007F665C"/>
    <w:rsid w:val="007F6AF3"/>
    <w:rsid w:val="007F6D4C"/>
    <w:rsid w:val="007F6FBF"/>
    <w:rsid w:val="007F7F6F"/>
    <w:rsid w:val="00800970"/>
    <w:rsid w:val="008010B9"/>
    <w:rsid w:val="008016BB"/>
    <w:rsid w:val="00802467"/>
    <w:rsid w:val="00802ED0"/>
    <w:rsid w:val="00803642"/>
    <w:rsid w:val="008039D7"/>
    <w:rsid w:val="008044A1"/>
    <w:rsid w:val="00804876"/>
    <w:rsid w:val="00804AD0"/>
    <w:rsid w:val="008052D6"/>
    <w:rsid w:val="00806289"/>
    <w:rsid w:val="008066C1"/>
    <w:rsid w:val="00806E93"/>
    <w:rsid w:val="00810220"/>
    <w:rsid w:val="00811270"/>
    <w:rsid w:val="008116A7"/>
    <w:rsid w:val="00811E6F"/>
    <w:rsid w:val="00812D00"/>
    <w:rsid w:val="00813DBF"/>
    <w:rsid w:val="00814920"/>
    <w:rsid w:val="00814ED6"/>
    <w:rsid w:val="00815184"/>
    <w:rsid w:val="008157C2"/>
    <w:rsid w:val="008161B0"/>
    <w:rsid w:val="00820CC2"/>
    <w:rsid w:val="00823ADC"/>
    <w:rsid w:val="00823F9B"/>
    <w:rsid w:val="00824139"/>
    <w:rsid w:val="00824215"/>
    <w:rsid w:val="0082473F"/>
    <w:rsid w:val="0082483E"/>
    <w:rsid w:val="00825106"/>
    <w:rsid w:val="00825DA3"/>
    <w:rsid w:val="00830CBC"/>
    <w:rsid w:val="00831448"/>
    <w:rsid w:val="008316B0"/>
    <w:rsid w:val="00831C7A"/>
    <w:rsid w:val="0083225B"/>
    <w:rsid w:val="008326E8"/>
    <w:rsid w:val="00832F8B"/>
    <w:rsid w:val="0083354A"/>
    <w:rsid w:val="00833DF4"/>
    <w:rsid w:val="00833E78"/>
    <w:rsid w:val="00833ED4"/>
    <w:rsid w:val="0083455D"/>
    <w:rsid w:val="00834D97"/>
    <w:rsid w:val="00835BA0"/>
    <w:rsid w:val="00835E22"/>
    <w:rsid w:val="0083647B"/>
    <w:rsid w:val="00836ADE"/>
    <w:rsid w:val="00837DAE"/>
    <w:rsid w:val="008407C1"/>
    <w:rsid w:val="00840A64"/>
    <w:rsid w:val="00840ADD"/>
    <w:rsid w:val="00840BE4"/>
    <w:rsid w:val="008421F3"/>
    <w:rsid w:val="00842BBD"/>
    <w:rsid w:val="00842EF7"/>
    <w:rsid w:val="0084404D"/>
    <w:rsid w:val="00846FAE"/>
    <w:rsid w:val="0084769D"/>
    <w:rsid w:val="00850A28"/>
    <w:rsid w:val="00852225"/>
    <w:rsid w:val="0085375F"/>
    <w:rsid w:val="0085431B"/>
    <w:rsid w:val="00854E99"/>
    <w:rsid w:val="008560B8"/>
    <w:rsid w:val="00857D78"/>
    <w:rsid w:val="00861466"/>
    <w:rsid w:val="008614BF"/>
    <w:rsid w:val="00862DFD"/>
    <w:rsid w:val="0086409B"/>
    <w:rsid w:val="008649FA"/>
    <w:rsid w:val="0086520D"/>
    <w:rsid w:val="00865491"/>
    <w:rsid w:val="00865E1E"/>
    <w:rsid w:val="0086726E"/>
    <w:rsid w:val="00867528"/>
    <w:rsid w:val="0087067E"/>
    <w:rsid w:val="00870C5A"/>
    <w:rsid w:val="00870D46"/>
    <w:rsid w:val="0087112F"/>
    <w:rsid w:val="008712E2"/>
    <w:rsid w:val="00871BDD"/>
    <w:rsid w:val="00871DBD"/>
    <w:rsid w:val="00872E47"/>
    <w:rsid w:val="00873578"/>
    <w:rsid w:val="0087387A"/>
    <w:rsid w:val="00873A92"/>
    <w:rsid w:val="00873E2B"/>
    <w:rsid w:val="00873EB9"/>
    <w:rsid w:val="00874203"/>
    <w:rsid w:val="00874541"/>
    <w:rsid w:val="00874A0B"/>
    <w:rsid w:val="00876371"/>
    <w:rsid w:val="00876B69"/>
    <w:rsid w:val="00876DE2"/>
    <w:rsid w:val="00881458"/>
    <w:rsid w:val="00881496"/>
    <w:rsid w:val="008833CC"/>
    <w:rsid w:val="0088439B"/>
    <w:rsid w:val="00884FE9"/>
    <w:rsid w:val="00885130"/>
    <w:rsid w:val="0088560D"/>
    <w:rsid w:val="0088796C"/>
    <w:rsid w:val="00887A4F"/>
    <w:rsid w:val="00890C73"/>
    <w:rsid w:val="00890E75"/>
    <w:rsid w:val="00890F4E"/>
    <w:rsid w:val="008911FB"/>
    <w:rsid w:val="00892080"/>
    <w:rsid w:val="00892913"/>
    <w:rsid w:val="00893C89"/>
    <w:rsid w:val="00893FA4"/>
    <w:rsid w:val="00894509"/>
    <w:rsid w:val="00894A90"/>
    <w:rsid w:val="00894F4D"/>
    <w:rsid w:val="00895DC7"/>
    <w:rsid w:val="00895E42"/>
    <w:rsid w:val="008965FF"/>
    <w:rsid w:val="00897000"/>
    <w:rsid w:val="00897191"/>
    <w:rsid w:val="00897AA5"/>
    <w:rsid w:val="00897F0A"/>
    <w:rsid w:val="008A0CE4"/>
    <w:rsid w:val="008A0F6B"/>
    <w:rsid w:val="008A1813"/>
    <w:rsid w:val="008A28CD"/>
    <w:rsid w:val="008A3128"/>
    <w:rsid w:val="008A3976"/>
    <w:rsid w:val="008A4252"/>
    <w:rsid w:val="008A4D17"/>
    <w:rsid w:val="008A55A8"/>
    <w:rsid w:val="008A5CFE"/>
    <w:rsid w:val="008A609E"/>
    <w:rsid w:val="008A6B78"/>
    <w:rsid w:val="008A7C86"/>
    <w:rsid w:val="008B0AEC"/>
    <w:rsid w:val="008B0FBF"/>
    <w:rsid w:val="008B1C54"/>
    <w:rsid w:val="008B2C73"/>
    <w:rsid w:val="008B3AC2"/>
    <w:rsid w:val="008B3AD6"/>
    <w:rsid w:val="008B427F"/>
    <w:rsid w:val="008B4413"/>
    <w:rsid w:val="008B45BD"/>
    <w:rsid w:val="008B4AB9"/>
    <w:rsid w:val="008B5B91"/>
    <w:rsid w:val="008B5D64"/>
    <w:rsid w:val="008B6850"/>
    <w:rsid w:val="008B777E"/>
    <w:rsid w:val="008C01C9"/>
    <w:rsid w:val="008C0E64"/>
    <w:rsid w:val="008C103B"/>
    <w:rsid w:val="008C1585"/>
    <w:rsid w:val="008C2A86"/>
    <w:rsid w:val="008C2F9C"/>
    <w:rsid w:val="008C3FC8"/>
    <w:rsid w:val="008C4258"/>
    <w:rsid w:val="008C6D89"/>
    <w:rsid w:val="008C7513"/>
    <w:rsid w:val="008D1347"/>
    <w:rsid w:val="008D25C6"/>
    <w:rsid w:val="008D312D"/>
    <w:rsid w:val="008D3E32"/>
    <w:rsid w:val="008D459D"/>
    <w:rsid w:val="008D4636"/>
    <w:rsid w:val="008D511B"/>
    <w:rsid w:val="008E07B0"/>
    <w:rsid w:val="008E1834"/>
    <w:rsid w:val="008E1F35"/>
    <w:rsid w:val="008E23E6"/>
    <w:rsid w:val="008E27E8"/>
    <w:rsid w:val="008E39EA"/>
    <w:rsid w:val="008E5E65"/>
    <w:rsid w:val="008E611E"/>
    <w:rsid w:val="008E61CF"/>
    <w:rsid w:val="008E6CC8"/>
    <w:rsid w:val="008E6E90"/>
    <w:rsid w:val="008E7098"/>
    <w:rsid w:val="008E7793"/>
    <w:rsid w:val="008E7EDC"/>
    <w:rsid w:val="008F04CA"/>
    <w:rsid w:val="008F3749"/>
    <w:rsid w:val="008F4403"/>
    <w:rsid w:val="008F524C"/>
    <w:rsid w:val="008F632E"/>
    <w:rsid w:val="008F67DE"/>
    <w:rsid w:val="008F6AE3"/>
    <w:rsid w:val="008F6BC2"/>
    <w:rsid w:val="008F720B"/>
    <w:rsid w:val="008F79A6"/>
    <w:rsid w:val="00901651"/>
    <w:rsid w:val="00902008"/>
    <w:rsid w:val="00902A52"/>
    <w:rsid w:val="009030BC"/>
    <w:rsid w:val="009045BC"/>
    <w:rsid w:val="00904A29"/>
    <w:rsid w:val="009062DE"/>
    <w:rsid w:val="009063A4"/>
    <w:rsid w:val="00907CBA"/>
    <w:rsid w:val="00910F6B"/>
    <w:rsid w:val="00911253"/>
    <w:rsid w:val="009112CC"/>
    <w:rsid w:val="009125DB"/>
    <w:rsid w:val="00912706"/>
    <w:rsid w:val="009128C9"/>
    <w:rsid w:val="00913F37"/>
    <w:rsid w:val="00915E93"/>
    <w:rsid w:val="009175D7"/>
    <w:rsid w:val="009177E2"/>
    <w:rsid w:val="00920566"/>
    <w:rsid w:val="0092078A"/>
    <w:rsid w:val="00921AE8"/>
    <w:rsid w:val="009251CE"/>
    <w:rsid w:val="009253F0"/>
    <w:rsid w:val="00926B73"/>
    <w:rsid w:val="00926F99"/>
    <w:rsid w:val="009279CA"/>
    <w:rsid w:val="00927A0C"/>
    <w:rsid w:val="00927C6A"/>
    <w:rsid w:val="00927D1B"/>
    <w:rsid w:val="00930650"/>
    <w:rsid w:val="00930A8E"/>
    <w:rsid w:val="00931465"/>
    <w:rsid w:val="009324D3"/>
    <w:rsid w:val="0093490F"/>
    <w:rsid w:val="009369ED"/>
    <w:rsid w:val="00936DE4"/>
    <w:rsid w:val="009403C6"/>
    <w:rsid w:val="00940ED9"/>
    <w:rsid w:val="009418AF"/>
    <w:rsid w:val="0094191F"/>
    <w:rsid w:val="00941CFC"/>
    <w:rsid w:val="00941D0A"/>
    <w:rsid w:val="00942123"/>
    <w:rsid w:val="009427DB"/>
    <w:rsid w:val="0094285A"/>
    <w:rsid w:val="009429F2"/>
    <w:rsid w:val="009430F6"/>
    <w:rsid w:val="0094368C"/>
    <w:rsid w:val="00943F97"/>
    <w:rsid w:val="00944F04"/>
    <w:rsid w:val="00946030"/>
    <w:rsid w:val="009469FE"/>
    <w:rsid w:val="00950894"/>
    <w:rsid w:val="00954959"/>
    <w:rsid w:val="00954A63"/>
    <w:rsid w:val="00955FAB"/>
    <w:rsid w:val="00956A92"/>
    <w:rsid w:val="00957559"/>
    <w:rsid w:val="0095790C"/>
    <w:rsid w:val="0096207D"/>
    <w:rsid w:val="0096282E"/>
    <w:rsid w:val="0096304E"/>
    <w:rsid w:val="0096357C"/>
    <w:rsid w:val="009636FA"/>
    <w:rsid w:val="00963A6E"/>
    <w:rsid w:val="009646AE"/>
    <w:rsid w:val="00964E74"/>
    <w:rsid w:val="00965D0E"/>
    <w:rsid w:val="00965FFF"/>
    <w:rsid w:val="00966CA0"/>
    <w:rsid w:val="0097029A"/>
    <w:rsid w:val="00970737"/>
    <w:rsid w:val="0097242D"/>
    <w:rsid w:val="009724A2"/>
    <w:rsid w:val="00972655"/>
    <w:rsid w:val="00973E35"/>
    <w:rsid w:val="00974279"/>
    <w:rsid w:val="009748CB"/>
    <w:rsid w:val="00974BE2"/>
    <w:rsid w:val="00974E5F"/>
    <w:rsid w:val="00977988"/>
    <w:rsid w:val="0098073F"/>
    <w:rsid w:val="00980D52"/>
    <w:rsid w:val="009817AC"/>
    <w:rsid w:val="00981C0F"/>
    <w:rsid w:val="00981DEC"/>
    <w:rsid w:val="009826BB"/>
    <w:rsid w:val="00982D62"/>
    <w:rsid w:val="0098678D"/>
    <w:rsid w:val="00986B8C"/>
    <w:rsid w:val="00987B97"/>
    <w:rsid w:val="00987CEF"/>
    <w:rsid w:val="00990BAE"/>
    <w:rsid w:val="00991112"/>
    <w:rsid w:val="00991AF0"/>
    <w:rsid w:val="009926B2"/>
    <w:rsid w:val="0099284A"/>
    <w:rsid w:val="00992A4E"/>
    <w:rsid w:val="00992F44"/>
    <w:rsid w:val="009940D9"/>
    <w:rsid w:val="0099434D"/>
    <w:rsid w:val="0099442A"/>
    <w:rsid w:val="00994E57"/>
    <w:rsid w:val="00995235"/>
    <w:rsid w:val="00995347"/>
    <w:rsid w:val="0099687E"/>
    <w:rsid w:val="009A14BD"/>
    <w:rsid w:val="009A1908"/>
    <w:rsid w:val="009A19DD"/>
    <w:rsid w:val="009A26DD"/>
    <w:rsid w:val="009A2F2D"/>
    <w:rsid w:val="009A317F"/>
    <w:rsid w:val="009A409E"/>
    <w:rsid w:val="009A4376"/>
    <w:rsid w:val="009A4B74"/>
    <w:rsid w:val="009A5E96"/>
    <w:rsid w:val="009B036A"/>
    <w:rsid w:val="009B0BDB"/>
    <w:rsid w:val="009B0F59"/>
    <w:rsid w:val="009B1253"/>
    <w:rsid w:val="009B12CB"/>
    <w:rsid w:val="009B171E"/>
    <w:rsid w:val="009B2753"/>
    <w:rsid w:val="009B27E2"/>
    <w:rsid w:val="009B2F00"/>
    <w:rsid w:val="009B3F85"/>
    <w:rsid w:val="009B4296"/>
    <w:rsid w:val="009B470E"/>
    <w:rsid w:val="009B47CF"/>
    <w:rsid w:val="009B47F6"/>
    <w:rsid w:val="009B5C00"/>
    <w:rsid w:val="009B6FF4"/>
    <w:rsid w:val="009B778F"/>
    <w:rsid w:val="009B77F1"/>
    <w:rsid w:val="009C0C5F"/>
    <w:rsid w:val="009C1895"/>
    <w:rsid w:val="009C1CD8"/>
    <w:rsid w:val="009C2E93"/>
    <w:rsid w:val="009C4DB4"/>
    <w:rsid w:val="009C51BA"/>
    <w:rsid w:val="009C5495"/>
    <w:rsid w:val="009C60BB"/>
    <w:rsid w:val="009C6303"/>
    <w:rsid w:val="009C665C"/>
    <w:rsid w:val="009C7D11"/>
    <w:rsid w:val="009D012F"/>
    <w:rsid w:val="009D0164"/>
    <w:rsid w:val="009D0316"/>
    <w:rsid w:val="009D0A73"/>
    <w:rsid w:val="009D0F5E"/>
    <w:rsid w:val="009D1CCF"/>
    <w:rsid w:val="009D2A1D"/>
    <w:rsid w:val="009D41CA"/>
    <w:rsid w:val="009D425C"/>
    <w:rsid w:val="009D4396"/>
    <w:rsid w:val="009D6CB6"/>
    <w:rsid w:val="009D6F85"/>
    <w:rsid w:val="009D7C0C"/>
    <w:rsid w:val="009D7C0D"/>
    <w:rsid w:val="009E0A01"/>
    <w:rsid w:val="009E1E18"/>
    <w:rsid w:val="009E2023"/>
    <w:rsid w:val="009E31EE"/>
    <w:rsid w:val="009E4088"/>
    <w:rsid w:val="009E40D0"/>
    <w:rsid w:val="009E4816"/>
    <w:rsid w:val="009E5644"/>
    <w:rsid w:val="009E6C16"/>
    <w:rsid w:val="009E7581"/>
    <w:rsid w:val="009F08E3"/>
    <w:rsid w:val="009F0A20"/>
    <w:rsid w:val="009F0D33"/>
    <w:rsid w:val="009F0FDD"/>
    <w:rsid w:val="009F144C"/>
    <w:rsid w:val="009F1C02"/>
    <w:rsid w:val="009F1CFD"/>
    <w:rsid w:val="009F2644"/>
    <w:rsid w:val="009F2E4E"/>
    <w:rsid w:val="009F33B2"/>
    <w:rsid w:val="009F3B38"/>
    <w:rsid w:val="009F4ACD"/>
    <w:rsid w:val="009F4F8E"/>
    <w:rsid w:val="009F4FFE"/>
    <w:rsid w:val="009F5DFF"/>
    <w:rsid w:val="009F63EE"/>
    <w:rsid w:val="009F681D"/>
    <w:rsid w:val="009F6EC4"/>
    <w:rsid w:val="009F7F4E"/>
    <w:rsid w:val="00A004CF"/>
    <w:rsid w:val="00A010A8"/>
    <w:rsid w:val="00A01117"/>
    <w:rsid w:val="00A01703"/>
    <w:rsid w:val="00A02B2A"/>
    <w:rsid w:val="00A02DA1"/>
    <w:rsid w:val="00A03CA4"/>
    <w:rsid w:val="00A044E3"/>
    <w:rsid w:val="00A04979"/>
    <w:rsid w:val="00A0525E"/>
    <w:rsid w:val="00A055DA"/>
    <w:rsid w:val="00A06D35"/>
    <w:rsid w:val="00A075CF"/>
    <w:rsid w:val="00A0773A"/>
    <w:rsid w:val="00A10669"/>
    <w:rsid w:val="00A10B9E"/>
    <w:rsid w:val="00A1124F"/>
    <w:rsid w:val="00A11275"/>
    <w:rsid w:val="00A13C2E"/>
    <w:rsid w:val="00A15428"/>
    <w:rsid w:val="00A15B96"/>
    <w:rsid w:val="00A17436"/>
    <w:rsid w:val="00A17602"/>
    <w:rsid w:val="00A20228"/>
    <w:rsid w:val="00A20CDA"/>
    <w:rsid w:val="00A2293A"/>
    <w:rsid w:val="00A22DCD"/>
    <w:rsid w:val="00A23C35"/>
    <w:rsid w:val="00A248AD"/>
    <w:rsid w:val="00A24CB8"/>
    <w:rsid w:val="00A24FC8"/>
    <w:rsid w:val="00A2501A"/>
    <w:rsid w:val="00A25E48"/>
    <w:rsid w:val="00A25E7F"/>
    <w:rsid w:val="00A266DC"/>
    <w:rsid w:val="00A26F8C"/>
    <w:rsid w:val="00A30480"/>
    <w:rsid w:val="00A30734"/>
    <w:rsid w:val="00A33E71"/>
    <w:rsid w:val="00A342A9"/>
    <w:rsid w:val="00A34F38"/>
    <w:rsid w:val="00A36A5F"/>
    <w:rsid w:val="00A37C1D"/>
    <w:rsid w:val="00A407D9"/>
    <w:rsid w:val="00A40FE2"/>
    <w:rsid w:val="00A415EF"/>
    <w:rsid w:val="00A416B6"/>
    <w:rsid w:val="00A41F89"/>
    <w:rsid w:val="00A43B5F"/>
    <w:rsid w:val="00A43C30"/>
    <w:rsid w:val="00A448E4"/>
    <w:rsid w:val="00A45211"/>
    <w:rsid w:val="00A456AF"/>
    <w:rsid w:val="00A45EEA"/>
    <w:rsid w:val="00A4624A"/>
    <w:rsid w:val="00A4639D"/>
    <w:rsid w:val="00A46FA6"/>
    <w:rsid w:val="00A47921"/>
    <w:rsid w:val="00A47A00"/>
    <w:rsid w:val="00A47BF7"/>
    <w:rsid w:val="00A47FC3"/>
    <w:rsid w:val="00A50489"/>
    <w:rsid w:val="00A524A7"/>
    <w:rsid w:val="00A5358C"/>
    <w:rsid w:val="00A54A15"/>
    <w:rsid w:val="00A56099"/>
    <w:rsid w:val="00A5645C"/>
    <w:rsid w:val="00A56BC1"/>
    <w:rsid w:val="00A57048"/>
    <w:rsid w:val="00A57C66"/>
    <w:rsid w:val="00A60A58"/>
    <w:rsid w:val="00A62F81"/>
    <w:rsid w:val="00A6304C"/>
    <w:rsid w:val="00A638D3"/>
    <w:rsid w:val="00A63C5F"/>
    <w:rsid w:val="00A63F63"/>
    <w:rsid w:val="00A64017"/>
    <w:rsid w:val="00A6439B"/>
    <w:rsid w:val="00A65284"/>
    <w:rsid w:val="00A67102"/>
    <w:rsid w:val="00A67591"/>
    <w:rsid w:val="00A70411"/>
    <w:rsid w:val="00A70B4F"/>
    <w:rsid w:val="00A716FC"/>
    <w:rsid w:val="00A71CB9"/>
    <w:rsid w:val="00A725DF"/>
    <w:rsid w:val="00A72713"/>
    <w:rsid w:val="00A76928"/>
    <w:rsid w:val="00A76EA4"/>
    <w:rsid w:val="00A7798C"/>
    <w:rsid w:val="00A77DF6"/>
    <w:rsid w:val="00A80A21"/>
    <w:rsid w:val="00A81EC2"/>
    <w:rsid w:val="00A8202A"/>
    <w:rsid w:val="00A830E2"/>
    <w:rsid w:val="00A8405D"/>
    <w:rsid w:val="00A8488E"/>
    <w:rsid w:val="00A84A2A"/>
    <w:rsid w:val="00A84B8B"/>
    <w:rsid w:val="00A85B9E"/>
    <w:rsid w:val="00A861DA"/>
    <w:rsid w:val="00A86723"/>
    <w:rsid w:val="00A872B1"/>
    <w:rsid w:val="00A87D6E"/>
    <w:rsid w:val="00A9122F"/>
    <w:rsid w:val="00A91720"/>
    <w:rsid w:val="00A91CDB"/>
    <w:rsid w:val="00A922ED"/>
    <w:rsid w:val="00A924C4"/>
    <w:rsid w:val="00A92CF3"/>
    <w:rsid w:val="00A9355A"/>
    <w:rsid w:val="00A936E5"/>
    <w:rsid w:val="00A93B5E"/>
    <w:rsid w:val="00A93BF8"/>
    <w:rsid w:val="00A944C3"/>
    <w:rsid w:val="00A94762"/>
    <w:rsid w:val="00A9568C"/>
    <w:rsid w:val="00A95B54"/>
    <w:rsid w:val="00A961C4"/>
    <w:rsid w:val="00AA00CE"/>
    <w:rsid w:val="00AA0E66"/>
    <w:rsid w:val="00AA12C4"/>
    <w:rsid w:val="00AA1DA1"/>
    <w:rsid w:val="00AA1DC0"/>
    <w:rsid w:val="00AA240F"/>
    <w:rsid w:val="00AA2ABC"/>
    <w:rsid w:val="00AA2B06"/>
    <w:rsid w:val="00AA3158"/>
    <w:rsid w:val="00AA4E8E"/>
    <w:rsid w:val="00AA5802"/>
    <w:rsid w:val="00AA58F1"/>
    <w:rsid w:val="00AA5EB5"/>
    <w:rsid w:val="00AA5F05"/>
    <w:rsid w:val="00AA5FCC"/>
    <w:rsid w:val="00AA7081"/>
    <w:rsid w:val="00AB1EBB"/>
    <w:rsid w:val="00AB31B1"/>
    <w:rsid w:val="00AB38C5"/>
    <w:rsid w:val="00AB3C24"/>
    <w:rsid w:val="00AB3DC7"/>
    <w:rsid w:val="00AB5BC2"/>
    <w:rsid w:val="00AB66BB"/>
    <w:rsid w:val="00AB6753"/>
    <w:rsid w:val="00AB6E4D"/>
    <w:rsid w:val="00AC00BD"/>
    <w:rsid w:val="00AC3BD2"/>
    <w:rsid w:val="00AC3C2D"/>
    <w:rsid w:val="00AC3CC2"/>
    <w:rsid w:val="00AC50D9"/>
    <w:rsid w:val="00AC5DD0"/>
    <w:rsid w:val="00AC64AC"/>
    <w:rsid w:val="00AC6BC0"/>
    <w:rsid w:val="00AD0AD8"/>
    <w:rsid w:val="00AD1D02"/>
    <w:rsid w:val="00AD1FE4"/>
    <w:rsid w:val="00AD2989"/>
    <w:rsid w:val="00AD2A27"/>
    <w:rsid w:val="00AD2FBB"/>
    <w:rsid w:val="00AD3A70"/>
    <w:rsid w:val="00AD3C8B"/>
    <w:rsid w:val="00AD5C00"/>
    <w:rsid w:val="00AD6659"/>
    <w:rsid w:val="00AD6EB2"/>
    <w:rsid w:val="00AD6EB8"/>
    <w:rsid w:val="00AD7AE4"/>
    <w:rsid w:val="00AE14C5"/>
    <w:rsid w:val="00AE30D6"/>
    <w:rsid w:val="00AE39BB"/>
    <w:rsid w:val="00AE3E8A"/>
    <w:rsid w:val="00AE4599"/>
    <w:rsid w:val="00AE48A5"/>
    <w:rsid w:val="00AE4A97"/>
    <w:rsid w:val="00AE6C3D"/>
    <w:rsid w:val="00AE6F74"/>
    <w:rsid w:val="00AE7931"/>
    <w:rsid w:val="00AE7C34"/>
    <w:rsid w:val="00AF00C4"/>
    <w:rsid w:val="00AF109E"/>
    <w:rsid w:val="00AF1BA8"/>
    <w:rsid w:val="00AF2B5C"/>
    <w:rsid w:val="00AF2F3E"/>
    <w:rsid w:val="00AF37D6"/>
    <w:rsid w:val="00AF47A2"/>
    <w:rsid w:val="00AF5254"/>
    <w:rsid w:val="00AF5909"/>
    <w:rsid w:val="00AF6866"/>
    <w:rsid w:val="00AF68A3"/>
    <w:rsid w:val="00AF7FC3"/>
    <w:rsid w:val="00B0089F"/>
    <w:rsid w:val="00B010DA"/>
    <w:rsid w:val="00B016F7"/>
    <w:rsid w:val="00B01ACE"/>
    <w:rsid w:val="00B02302"/>
    <w:rsid w:val="00B02B07"/>
    <w:rsid w:val="00B02D75"/>
    <w:rsid w:val="00B03237"/>
    <w:rsid w:val="00B03F4D"/>
    <w:rsid w:val="00B0520F"/>
    <w:rsid w:val="00B073EA"/>
    <w:rsid w:val="00B1006A"/>
    <w:rsid w:val="00B108C9"/>
    <w:rsid w:val="00B10EF4"/>
    <w:rsid w:val="00B1111D"/>
    <w:rsid w:val="00B11539"/>
    <w:rsid w:val="00B1250D"/>
    <w:rsid w:val="00B12BAB"/>
    <w:rsid w:val="00B14057"/>
    <w:rsid w:val="00B14789"/>
    <w:rsid w:val="00B14A60"/>
    <w:rsid w:val="00B15455"/>
    <w:rsid w:val="00B16690"/>
    <w:rsid w:val="00B2015E"/>
    <w:rsid w:val="00B211BF"/>
    <w:rsid w:val="00B21A45"/>
    <w:rsid w:val="00B22CB3"/>
    <w:rsid w:val="00B23F1F"/>
    <w:rsid w:val="00B24721"/>
    <w:rsid w:val="00B249EB"/>
    <w:rsid w:val="00B25003"/>
    <w:rsid w:val="00B26795"/>
    <w:rsid w:val="00B26826"/>
    <w:rsid w:val="00B30195"/>
    <w:rsid w:val="00B305FF"/>
    <w:rsid w:val="00B3174A"/>
    <w:rsid w:val="00B31AF2"/>
    <w:rsid w:val="00B320EF"/>
    <w:rsid w:val="00B322CD"/>
    <w:rsid w:val="00B336DF"/>
    <w:rsid w:val="00B34076"/>
    <w:rsid w:val="00B34AF6"/>
    <w:rsid w:val="00B357B6"/>
    <w:rsid w:val="00B35FE2"/>
    <w:rsid w:val="00B36C3C"/>
    <w:rsid w:val="00B3773D"/>
    <w:rsid w:val="00B37986"/>
    <w:rsid w:val="00B37DC9"/>
    <w:rsid w:val="00B37F8B"/>
    <w:rsid w:val="00B40256"/>
    <w:rsid w:val="00B4092A"/>
    <w:rsid w:val="00B40C3B"/>
    <w:rsid w:val="00B41720"/>
    <w:rsid w:val="00B41B5B"/>
    <w:rsid w:val="00B43AC5"/>
    <w:rsid w:val="00B445F3"/>
    <w:rsid w:val="00B459ED"/>
    <w:rsid w:val="00B47340"/>
    <w:rsid w:val="00B5040E"/>
    <w:rsid w:val="00B5497A"/>
    <w:rsid w:val="00B54ECD"/>
    <w:rsid w:val="00B557D9"/>
    <w:rsid w:val="00B56682"/>
    <w:rsid w:val="00B619A9"/>
    <w:rsid w:val="00B61BAB"/>
    <w:rsid w:val="00B627F2"/>
    <w:rsid w:val="00B62B20"/>
    <w:rsid w:val="00B6566F"/>
    <w:rsid w:val="00B65ADB"/>
    <w:rsid w:val="00B66660"/>
    <w:rsid w:val="00B669A0"/>
    <w:rsid w:val="00B706BF"/>
    <w:rsid w:val="00B7196D"/>
    <w:rsid w:val="00B71A3D"/>
    <w:rsid w:val="00B71BF6"/>
    <w:rsid w:val="00B71CC7"/>
    <w:rsid w:val="00B72D01"/>
    <w:rsid w:val="00B73D95"/>
    <w:rsid w:val="00B74301"/>
    <w:rsid w:val="00B756E9"/>
    <w:rsid w:val="00B7606F"/>
    <w:rsid w:val="00B76FBA"/>
    <w:rsid w:val="00B7727A"/>
    <w:rsid w:val="00B77F70"/>
    <w:rsid w:val="00B801DB"/>
    <w:rsid w:val="00B8048C"/>
    <w:rsid w:val="00B80CF3"/>
    <w:rsid w:val="00B80DF5"/>
    <w:rsid w:val="00B81729"/>
    <w:rsid w:val="00B81829"/>
    <w:rsid w:val="00B81910"/>
    <w:rsid w:val="00B820C5"/>
    <w:rsid w:val="00B825B6"/>
    <w:rsid w:val="00B8290D"/>
    <w:rsid w:val="00B83423"/>
    <w:rsid w:val="00B83646"/>
    <w:rsid w:val="00B8418B"/>
    <w:rsid w:val="00B84F88"/>
    <w:rsid w:val="00B85D83"/>
    <w:rsid w:val="00B862C1"/>
    <w:rsid w:val="00B8639B"/>
    <w:rsid w:val="00B8661C"/>
    <w:rsid w:val="00B8708E"/>
    <w:rsid w:val="00B9043F"/>
    <w:rsid w:val="00B91817"/>
    <w:rsid w:val="00B928EB"/>
    <w:rsid w:val="00B935B5"/>
    <w:rsid w:val="00B93A96"/>
    <w:rsid w:val="00BA014F"/>
    <w:rsid w:val="00BA093C"/>
    <w:rsid w:val="00BA2CA9"/>
    <w:rsid w:val="00BA5247"/>
    <w:rsid w:val="00BA55C8"/>
    <w:rsid w:val="00BA5C5A"/>
    <w:rsid w:val="00BA6746"/>
    <w:rsid w:val="00BA7660"/>
    <w:rsid w:val="00BB0E75"/>
    <w:rsid w:val="00BB2153"/>
    <w:rsid w:val="00BB311C"/>
    <w:rsid w:val="00BB4500"/>
    <w:rsid w:val="00BB7090"/>
    <w:rsid w:val="00BB74A6"/>
    <w:rsid w:val="00BB75B1"/>
    <w:rsid w:val="00BB7E07"/>
    <w:rsid w:val="00BC02A9"/>
    <w:rsid w:val="00BC0D30"/>
    <w:rsid w:val="00BC1FCC"/>
    <w:rsid w:val="00BC2A55"/>
    <w:rsid w:val="00BC4A6D"/>
    <w:rsid w:val="00BC576A"/>
    <w:rsid w:val="00BC5843"/>
    <w:rsid w:val="00BC6BFF"/>
    <w:rsid w:val="00BC6C33"/>
    <w:rsid w:val="00BD0710"/>
    <w:rsid w:val="00BD0F73"/>
    <w:rsid w:val="00BD13F7"/>
    <w:rsid w:val="00BD15C9"/>
    <w:rsid w:val="00BD30F5"/>
    <w:rsid w:val="00BD3381"/>
    <w:rsid w:val="00BD419B"/>
    <w:rsid w:val="00BD4425"/>
    <w:rsid w:val="00BD442D"/>
    <w:rsid w:val="00BD6E2A"/>
    <w:rsid w:val="00BD6FC6"/>
    <w:rsid w:val="00BD7BFF"/>
    <w:rsid w:val="00BE0009"/>
    <w:rsid w:val="00BE0244"/>
    <w:rsid w:val="00BE1C02"/>
    <w:rsid w:val="00BE1DFA"/>
    <w:rsid w:val="00BE22C2"/>
    <w:rsid w:val="00BE24C6"/>
    <w:rsid w:val="00BE3AA1"/>
    <w:rsid w:val="00BE3DA0"/>
    <w:rsid w:val="00BE4A65"/>
    <w:rsid w:val="00BE5395"/>
    <w:rsid w:val="00BE5D0A"/>
    <w:rsid w:val="00BE68A2"/>
    <w:rsid w:val="00BE68D1"/>
    <w:rsid w:val="00BE6CD8"/>
    <w:rsid w:val="00BF1840"/>
    <w:rsid w:val="00BF199C"/>
    <w:rsid w:val="00BF1FC7"/>
    <w:rsid w:val="00BF270F"/>
    <w:rsid w:val="00BF61EF"/>
    <w:rsid w:val="00BF697F"/>
    <w:rsid w:val="00BF6B83"/>
    <w:rsid w:val="00BF6C76"/>
    <w:rsid w:val="00BF7358"/>
    <w:rsid w:val="00C00876"/>
    <w:rsid w:val="00C016C8"/>
    <w:rsid w:val="00C01D8D"/>
    <w:rsid w:val="00C01F6F"/>
    <w:rsid w:val="00C02E04"/>
    <w:rsid w:val="00C048FC"/>
    <w:rsid w:val="00C04F33"/>
    <w:rsid w:val="00C05EBE"/>
    <w:rsid w:val="00C06247"/>
    <w:rsid w:val="00C06AD9"/>
    <w:rsid w:val="00C07648"/>
    <w:rsid w:val="00C1009B"/>
    <w:rsid w:val="00C1081D"/>
    <w:rsid w:val="00C12736"/>
    <w:rsid w:val="00C129B6"/>
    <w:rsid w:val="00C12C77"/>
    <w:rsid w:val="00C12F00"/>
    <w:rsid w:val="00C1351F"/>
    <w:rsid w:val="00C1368E"/>
    <w:rsid w:val="00C147D5"/>
    <w:rsid w:val="00C14D64"/>
    <w:rsid w:val="00C153AD"/>
    <w:rsid w:val="00C159CB"/>
    <w:rsid w:val="00C15CA9"/>
    <w:rsid w:val="00C15DE6"/>
    <w:rsid w:val="00C16129"/>
    <w:rsid w:val="00C1674E"/>
    <w:rsid w:val="00C1677B"/>
    <w:rsid w:val="00C213F9"/>
    <w:rsid w:val="00C21B44"/>
    <w:rsid w:val="00C2397D"/>
    <w:rsid w:val="00C23DCF"/>
    <w:rsid w:val="00C24BEB"/>
    <w:rsid w:val="00C263BF"/>
    <w:rsid w:val="00C26C11"/>
    <w:rsid w:val="00C27310"/>
    <w:rsid w:val="00C3010F"/>
    <w:rsid w:val="00C30BB6"/>
    <w:rsid w:val="00C30DAF"/>
    <w:rsid w:val="00C312CB"/>
    <w:rsid w:val="00C31F5F"/>
    <w:rsid w:val="00C3393C"/>
    <w:rsid w:val="00C33CDE"/>
    <w:rsid w:val="00C34D41"/>
    <w:rsid w:val="00C359E4"/>
    <w:rsid w:val="00C363FA"/>
    <w:rsid w:val="00C366C3"/>
    <w:rsid w:val="00C368A8"/>
    <w:rsid w:val="00C4030F"/>
    <w:rsid w:val="00C40E6E"/>
    <w:rsid w:val="00C41140"/>
    <w:rsid w:val="00C41390"/>
    <w:rsid w:val="00C415CD"/>
    <w:rsid w:val="00C41A08"/>
    <w:rsid w:val="00C41D60"/>
    <w:rsid w:val="00C421C2"/>
    <w:rsid w:val="00C4305B"/>
    <w:rsid w:val="00C434B4"/>
    <w:rsid w:val="00C449CD"/>
    <w:rsid w:val="00C4647C"/>
    <w:rsid w:val="00C50DC8"/>
    <w:rsid w:val="00C511D2"/>
    <w:rsid w:val="00C520AB"/>
    <w:rsid w:val="00C52986"/>
    <w:rsid w:val="00C5298F"/>
    <w:rsid w:val="00C53C7F"/>
    <w:rsid w:val="00C5421C"/>
    <w:rsid w:val="00C55156"/>
    <w:rsid w:val="00C5665B"/>
    <w:rsid w:val="00C57BD7"/>
    <w:rsid w:val="00C60704"/>
    <w:rsid w:val="00C60776"/>
    <w:rsid w:val="00C6134A"/>
    <w:rsid w:val="00C6154D"/>
    <w:rsid w:val="00C61D22"/>
    <w:rsid w:val="00C626F9"/>
    <w:rsid w:val="00C627AE"/>
    <w:rsid w:val="00C63642"/>
    <w:rsid w:val="00C6404F"/>
    <w:rsid w:val="00C6433B"/>
    <w:rsid w:val="00C64B4F"/>
    <w:rsid w:val="00C65D78"/>
    <w:rsid w:val="00C65F2A"/>
    <w:rsid w:val="00C67AA5"/>
    <w:rsid w:val="00C70EFB"/>
    <w:rsid w:val="00C71091"/>
    <w:rsid w:val="00C71628"/>
    <w:rsid w:val="00C71F1D"/>
    <w:rsid w:val="00C723FA"/>
    <w:rsid w:val="00C73900"/>
    <w:rsid w:val="00C7550E"/>
    <w:rsid w:val="00C760AC"/>
    <w:rsid w:val="00C80276"/>
    <w:rsid w:val="00C8160C"/>
    <w:rsid w:val="00C84BF2"/>
    <w:rsid w:val="00C85B90"/>
    <w:rsid w:val="00C870FD"/>
    <w:rsid w:val="00C902B6"/>
    <w:rsid w:val="00C91302"/>
    <w:rsid w:val="00C916CA"/>
    <w:rsid w:val="00C92473"/>
    <w:rsid w:val="00C9381B"/>
    <w:rsid w:val="00C940C8"/>
    <w:rsid w:val="00C945DC"/>
    <w:rsid w:val="00C94D45"/>
    <w:rsid w:val="00C955D2"/>
    <w:rsid w:val="00C95E6E"/>
    <w:rsid w:val="00C978A1"/>
    <w:rsid w:val="00C97B18"/>
    <w:rsid w:val="00CA0012"/>
    <w:rsid w:val="00CA21CE"/>
    <w:rsid w:val="00CA227A"/>
    <w:rsid w:val="00CA32A5"/>
    <w:rsid w:val="00CA4396"/>
    <w:rsid w:val="00CA4A76"/>
    <w:rsid w:val="00CA510A"/>
    <w:rsid w:val="00CA541A"/>
    <w:rsid w:val="00CA54D4"/>
    <w:rsid w:val="00CA6769"/>
    <w:rsid w:val="00CA68BD"/>
    <w:rsid w:val="00CA6976"/>
    <w:rsid w:val="00CA6A9C"/>
    <w:rsid w:val="00CA6FEC"/>
    <w:rsid w:val="00CA7CBB"/>
    <w:rsid w:val="00CB0D4C"/>
    <w:rsid w:val="00CB101A"/>
    <w:rsid w:val="00CB2690"/>
    <w:rsid w:val="00CB2B61"/>
    <w:rsid w:val="00CB2C5E"/>
    <w:rsid w:val="00CB3060"/>
    <w:rsid w:val="00CB31D2"/>
    <w:rsid w:val="00CB481E"/>
    <w:rsid w:val="00CB7F0A"/>
    <w:rsid w:val="00CC0734"/>
    <w:rsid w:val="00CC0788"/>
    <w:rsid w:val="00CC14DD"/>
    <w:rsid w:val="00CC29F1"/>
    <w:rsid w:val="00CC2FC0"/>
    <w:rsid w:val="00CC31F5"/>
    <w:rsid w:val="00CC35C3"/>
    <w:rsid w:val="00CC39E3"/>
    <w:rsid w:val="00CC3FA8"/>
    <w:rsid w:val="00CC5A3B"/>
    <w:rsid w:val="00CC6061"/>
    <w:rsid w:val="00CC66E9"/>
    <w:rsid w:val="00CC6F77"/>
    <w:rsid w:val="00CC74C7"/>
    <w:rsid w:val="00CC7611"/>
    <w:rsid w:val="00CD00B1"/>
    <w:rsid w:val="00CD0125"/>
    <w:rsid w:val="00CD08B0"/>
    <w:rsid w:val="00CD10AF"/>
    <w:rsid w:val="00CD22C3"/>
    <w:rsid w:val="00CD236A"/>
    <w:rsid w:val="00CD2A52"/>
    <w:rsid w:val="00CD2BBF"/>
    <w:rsid w:val="00CD321A"/>
    <w:rsid w:val="00CD5243"/>
    <w:rsid w:val="00CD5377"/>
    <w:rsid w:val="00CD65D5"/>
    <w:rsid w:val="00CD72C6"/>
    <w:rsid w:val="00CE0BBD"/>
    <w:rsid w:val="00CE0EA3"/>
    <w:rsid w:val="00CE146A"/>
    <w:rsid w:val="00CE1F29"/>
    <w:rsid w:val="00CE2FF9"/>
    <w:rsid w:val="00CE3039"/>
    <w:rsid w:val="00CE3750"/>
    <w:rsid w:val="00CE3E31"/>
    <w:rsid w:val="00CE4AA5"/>
    <w:rsid w:val="00CE5C31"/>
    <w:rsid w:val="00CE68F1"/>
    <w:rsid w:val="00CE6F40"/>
    <w:rsid w:val="00CE72C4"/>
    <w:rsid w:val="00CE74F2"/>
    <w:rsid w:val="00CF0124"/>
    <w:rsid w:val="00CF016A"/>
    <w:rsid w:val="00CF05CD"/>
    <w:rsid w:val="00CF22DC"/>
    <w:rsid w:val="00CF52BA"/>
    <w:rsid w:val="00CF5990"/>
    <w:rsid w:val="00CF5F39"/>
    <w:rsid w:val="00CF69FB"/>
    <w:rsid w:val="00CF7A0B"/>
    <w:rsid w:val="00D00308"/>
    <w:rsid w:val="00D00B76"/>
    <w:rsid w:val="00D011CE"/>
    <w:rsid w:val="00D01693"/>
    <w:rsid w:val="00D0237D"/>
    <w:rsid w:val="00D03E89"/>
    <w:rsid w:val="00D051CE"/>
    <w:rsid w:val="00D05436"/>
    <w:rsid w:val="00D0624D"/>
    <w:rsid w:val="00D06D04"/>
    <w:rsid w:val="00D0717D"/>
    <w:rsid w:val="00D07345"/>
    <w:rsid w:val="00D10B8B"/>
    <w:rsid w:val="00D10C24"/>
    <w:rsid w:val="00D1258C"/>
    <w:rsid w:val="00D12901"/>
    <w:rsid w:val="00D12963"/>
    <w:rsid w:val="00D1393C"/>
    <w:rsid w:val="00D14A52"/>
    <w:rsid w:val="00D14B5A"/>
    <w:rsid w:val="00D15F9E"/>
    <w:rsid w:val="00D1684C"/>
    <w:rsid w:val="00D16853"/>
    <w:rsid w:val="00D174D2"/>
    <w:rsid w:val="00D20260"/>
    <w:rsid w:val="00D20D6B"/>
    <w:rsid w:val="00D212DB"/>
    <w:rsid w:val="00D21E15"/>
    <w:rsid w:val="00D2292F"/>
    <w:rsid w:val="00D251A7"/>
    <w:rsid w:val="00D26DA6"/>
    <w:rsid w:val="00D27E59"/>
    <w:rsid w:val="00D30916"/>
    <w:rsid w:val="00D31006"/>
    <w:rsid w:val="00D311EE"/>
    <w:rsid w:val="00D314AF"/>
    <w:rsid w:val="00D32681"/>
    <w:rsid w:val="00D339E5"/>
    <w:rsid w:val="00D360E4"/>
    <w:rsid w:val="00D36A8C"/>
    <w:rsid w:val="00D405E6"/>
    <w:rsid w:val="00D411C8"/>
    <w:rsid w:val="00D41871"/>
    <w:rsid w:val="00D438BC"/>
    <w:rsid w:val="00D43C8C"/>
    <w:rsid w:val="00D44674"/>
    <w:rsid w:val="00D46D66"/>
    <w:rsid w:val="00D4775B"/>
    <w:rsid w:val="00D502CB"/>
    <w:rsid w:val="00D50873"/>
    <w:rsid w:val="00D50A2D"/>
    <w:rsid w:val="00D51322"/>
    <w:rsid w:val="00D51407"/>
    <w:rsid w:val="00D51AAB"/>
    <w:rsid w:val="00D52B27"/>
    <w:rsid w:val="00D57125"/>
    <w:rsid w:val="00D604CC"/>
    <w:rsid w:val="00D6057E"/>
    <w:rsid w:val="00D6244A"/>
    <w:rsid w:val="00D62F24"/>
    <w:rsid w:val="00D6462D"/>
    <w:rsid w:val="00D6586E"/>
    <w:rsid w:val="00D66811"/>
    <w:rsid w:val="00D67B58"/>
    <w:rsid w:val="00D67B90"/>
    <w:rsid w:val="00D67D25"/>
    <w:rsid w:val="00D710EF"/>
    <w:rsid w:val="00D72608"/>
    <w:rsid w:val="00D7327B"/>
    <w:rsid w:val="00D73995"/>
    <w:rsid w:val="00D740EE"/>
    <w:rsid w:val="00D74564"/>
    <w:rsid w:val="00D77411"/>
    <w:rsid w:val="00D80676"/>
    <w:rsid w:val="00D8159B"/>
    <w:rsid w:val="00D81B90"/>
    <w:rsid w:val="00D82122"/>
    <w:rsid w:val="00D8412D"/>
    <w:rsid w:val="00D8441D"/>
    <w:rsid w:val="00D8576B"/>
    <w:rsid w:val="00D85CB4"/>
    <w:rsid w:val="00D86010"/>
    <w:rsid w:val="00D86A11"/>
    <w:rsid w:val="00D86A1A"/>
    <w:rsid w:val="00D86F17"/>
    <w:rsid w:val="00D87089"/>
    <w:rsid w:val="00D905BB"/>
    <w:rsid w:val="00D91F09"/>
    <w:rsid w:val="00D91F33"/>
    <w:rsid w:val="00D92A20"/>
    <w:rsid w:val="00D95A16"/>
    <w:rsid w:val="00D95FD6"/>
    <w:rsid w:val="00D96395"/>
    <w:rsid w:val="00D968A9"/>
    <w:rsid w:val="00D97168"/>
    <w:rsid w:val="00DA0ABF"/>
    <w:rsid w:val="00DA10E9"/>
    <w:rsid w:val="00DA194D"/>
    <w:rsid w:val="00DA25AD"/>
    <w:rsid w:val="00DA2A3E"/>
    <w:rsid w:val="00DA3B71"/>
    <w:rsid w:val="00DA453D"/>
    <w:rsid w:val="00DA57E5"/>
    <w:rsid w:val="00DA5DF0"/>
    <w:rsid w:val="00DA614E"/>
    <w:rsid w:val="00DA7FB8"/>
    <w:rsid w:val="00DB28CC"/>
    <w:rsid w:val="00DB29EA"/>
    <w:rsid w:val="00DB3687"/>
    <w:rsid w:val="00DB38B7"/>
    <w:rsid w:val="00DB6360"/>
    <w:rsid w:val="00DB6B64"/>
    <w:rsid w:val="00DB7647"/>
    <w:rsid w:val="00DB7E60"/>
    <w:rsid w:val="00DC0FCB"/>
    <w:rsid w:val="00DC2CA5"/>
    <w:rsid w:val="00DC3277"/>
    <w:rsid w:val="00DC3BFA"/>
    <w:rsid w:val="00DC57CB"/>
    <w:rsid w:val="00DC584D"/>
    <w:rsid w:val="00DC5CAA"/>
    <w:rsid w:val="00DC5D0D"/>
    <w:rsid w:val="00DC5E98"/>
    <w:rsid w:val="00DC5FF9"/>
    <w:rsid w:val="00DC6004"/>
    <w:rsid w:val="00DC6918"/>
    <w:rsid w:val="00DD0795"/>
    <w:rsid w:val="00DD1037"/>
    <w:rsid w:val="00DD2C61"/>
    <w:rsid w:val="00DD3203"/>
    <w:rsid w:val="00DD3763"/>
    <w:rsid w:val="00DD3A16"/>
    <w:rsid w:val="00DD3F0B"/>
    <w:rsid w:val="00DD4004"/>
    <w:rsid w:val="00DD43DD"/>
    <w:rsid w:val="00DD4E70"/>
    <w:rsid w:val="00DD73C5"/>
    <w:rsid w:val="00DD7AE7"/>
    <w:rsid w:val="00DE0CB9"/>
    <w:rsid w:val="00DE16BB"/>
    <w:rsid w:val="00DE17AC"/>
    <w:rsid w:val="00DE3731"/>
    <w:rsid w:val="00DE429E"/>
    <w:rsid w:val="00DE5123"/>
    <w:rsid w:val="00DE5E97"/>
    <w:rsid w:val="00DE7A43"/>
    <w:rsid w:val="00DE7C20"/>
    <w:rsid w:val="00DF015F"/>
    <w:rsid w:val="00DF05B8"/>
    <w:rsid w:val="00DF0A5B"/>
    <w:rsid w:val="00DF0F90"/>
    <w:rsid w:val="00DF1411"/>
    <w:rsid w:val="00DF2BB0"/>
    <w:rsid w:val="00DF446B"/>
    <w:rsid w:val="00DF49AA"/>
    <w:rsid w:val="00DF5300"/>
    <w:rsid w:val="00DF5A01"/>
    <w:rsid w:val="00DF5A5F"/>
    <w:rsid w:val="00DF6252"/>
    <w:rsid w:val="00DF71E1"/>
    <w:rsid w:val="00E00356"/>
    <w:rsid w:val="00E00AF4"/>
    <w:rsid w:val="00E00E30"/>
    <w:rsid w:val="00E0131F"/>
    <w:rsid w:val="00E02DE0"/>
    <w:rsid w:val="00E03756"/>
    <w:rsid w:val="00E0455F"/>
    <w:rsid w:val="00E0494C"/>
    <w:rsid w:val="00E059F8"/>
    <w:rsid w:val="00E05F32"/>
    <w:rsid w:val="00E06462"/>
    <w:rsid w:val="00E0673E"/>
    <w:rsid w:val="00E07735"/>
    <w:rsid w:val="00E07920"/>
    <w:rsid w:val="00E07B1B"/>
    <w:rsid w:val="00E07F6D"/>
    <w:rsid w:val="00E11242"/>
    <w:rsid w:val="00E11FC4"/>
    <w:rsid w:val="00E12EA3"/>
    <w:rsid w:val="00E13AF5"/>
    <w:rsid w:val="00E13F7C"/>
    <w:rsid w:val="00E14CFD"/>
    <w:rsid w:val="00E16454"/>
    <w:rsid w:val="00E16B1E"/>
    <w:rsid w:val="00E17037"/>
    <w:rsid w:val="00E176DF"/>
    <w:rsid w:val="00E17911"/>
    <w:rsid w:val="00E2015B"/>
    <w:rsid w:val="00E207D8"/>
    <w:rsid w:val="00E20AE5"/>
    <w:rsid w:val="00E20B4C"/>
    <w:rsid w:val="00E20DBC"/>
    <w:rsid w:val="00E21428"/>
    <w:rsid w:val="00E21A3A"/>
    <w:rsid w:val="00E2226A"/>
    <w:rsid w:val="00E22A58"/>
    <w:rsid w:val="00E22EDB"/>
    <w:rsid w:val="00E23F64"/>
    <w:rsid w:val="00E25F57"/>
    <w:rsid w:val="00E27129"/>
    <w:rsid w:val="00E30871"/>
    <w:rsid w:val="00E31331"/>
    <w:rsid w:val="00E313AD"/>
    <w:rsid w:val="00E31CED"/>
    <w:rsid w:val="00E32BC9"/>
    <w:rsid w:val="00E32BED"/>
    <w:rsid w:val="00E33294"/>
    <w:rsid w:val="00E3566B"/>
    <w:rsid w:val="00E363ED"/>
    <w:rsid w:val="00E371B7"/>
    <w:rsid w:val="00E376C3"/>
    <w:rsid w:val="00E40CE5"/>
    <w:rsid w:val="00E41665"/>
    <w:rsid w:val="00E41757"/>
    <w:rsid w:val="00E4175A"/>
    <w:rsid w:val="00E42017"/>
    <w:rsid w:val="00E421C6"/>
    <w:rsid w:val="00E43EC6"/>
    <w:rsid w:val="00E4472F"/>
    <w:rsid w:val="00E44C40"/>
    <w:rsid w:val="00E45285"/>
    <w:rsid w:val="00E460B4"/>
    <w:rsid w:val="00E461F0"/>
    <w:rsid w:val="00E46487"/>
    <w:rsid w:val="00E47C76"/>
    <w:rsid w:val="00E5000A"/>
    <w:rsid w:val="00E501E0"/>
    <w:rsid w:val="00E51113"/>
    <w:rsid w:val="00E540D8"/>
    <w:rsid w:val="00E54232"/>
    <w:rsid w:val="00E54523"/>
    <w:rsid w:val="00E54C63"/>
    <w:rsid w:val="00E54D59"/>
    <w:rsid w:val="00E5594D"/>
    <w:rsid w:val="00E6191B"/>
    <w:rsid w:val="00E63007"/>
    <w:rsid w:val="00E63972"/>
    <w:rsid w:val="00E63EA2"/>
    <w:rsid w:val="00E66150"/>
    <w:rsid w:val="00E67247"/>
    <w:rsid w:val="00E700C3"/>
    <w:rsid w:val="00E70122"/>
    <w:rsid w:val="00E702DC"/>
    <w:rsid w:val="00E720A2"/>
    <w:rsid w:val="00E728A1"/>
    <w:rsid w:val="00E72DB1"/>
    <w:rsid w:val="00E7345F"/>
    <w:rsid w:val="00E73ED0"/>
    <w:rsid w:val="00E74801"/>
    <w:rsid w:val="00E74804"/>
    <w:rsid w:val="00E75194"/>
    <w:rsid w:val="00E753BC"/>
    <w:rsid w:val="00E75600"/>
    <w:rsid w:val="00E763C8"/>
    <w:rsid w:val="00E771DD"/>
    <w:rsid w:val="00E772D4"/>
    <w:rsid w:val="00E777BE"/>
    <w:rsid w:val="00E77918"/>
    <w:rsid w:val="00E77A0D"/>
    <w:rsid w:val="00E77BD3"/>
    <w:rsid w:val="00E80753"/>
    <w:rsid w:val="00E80B5F"/>
    <w:rsid w:val="00E8192C"/>
    <w:rsid w:val="00E819A3"/>
    <w:rsid w:val="00E83046"/>
    <w:rsid w:val="00E84A0D"/>
    <w:rsid w:val="00E85336"/>
    <w:rsid w:val="00E8673D"/>
    <w:rsid w:val="00E86979"/>
    <w:rsid w:val="00E9038D"/>
    <w:rsid w:val="00E90CCD"/>
    <w:rsid w:val="00E920AB"/>
    <w:rsid w:val="00E924E7"/>
    <w:rsid w:val="00E92958"/>
    <w:rsid w:val="00E937DF"/>
    <w:rsid w:val="00E94918"/>
    <w:rsid w:val="00E94F97"/>
    <w:rsid w:val="00E97207"/>
    <w:rsid w:val="00E97330"/>
    <w:rsid w:val="00EA05C4"/>
    <w:rsid w:val="00EA0F44"/>
    <w:rsid w:val="00EA18C3"/>
    <w:rsid w:val="00EA5150"/>
    <w:rsid w:val="00EA56A8"/>
    <w:rsid w:val="00EA5B30"/>
    <w:rsid w:val="00EA69AF"/>
    <w:rsid w:val="00EA6C63"/>
    <w:rsid w:val="00EA6F08"/>
    <w:rsid w:val="00EA78F8"/>
    <w:rsid w:val="00EA7F31"/>
    <w:rsid w:val="00EB0039"/>
    <w:rsid w:val="00EB1CAE"/>
    <w:rsid w:val="00EB2016"/>
    <w:rsid w:val="00EB21AC"/>
    <w:rsid w:val="00EB288F"/>
    <w:rsid w:val="00EB2F9C"/>
    <w:rsid w:val="00EB3F7D"/>
    <w:rsid w:val="00EB5D5C"/>
    <w:rsid w:val="00EB5E52"/>
    <w:rsid w:val="00EB60FD"/>
    <w:rsid w:val="00EB653A"/>
    <w:rsid w:val="00EB6F60"/>
    <w:rsid w:val="00EB7B0F"/>
    <w:rsid w:val="00EC1E40"/>
    <w:rsid w:val="00EC2355"/>
    <w:rsid w:val="00EC3807"/>
    <w:rsid w:val="00EC565A"/>
    <w:rsid w:val="00EC69FA"/>
    <w:rsid w:val="00EC6D02"/>
    <w:rsid w:val="00EC7FDD"/>
    <w:rsid w:val="00ED0258"/>
    <w:rsid w:val="00ED1661"/>
    <w:rsid w:val="00ED267C"/>
    <w:rsid w:val="00ED2CE7"/>
    <w:rsid w:val="00ED3BA9"/>
    <w:rsid w:val="00ED4FE1"/>
    <w:rsid w:val="00ED534A"/>
    <w:rsid w:val="00ED68A0"/>
    <w:rsid w:val="00ED71C1"/>
    <w:rsid w:val="00EE0041"/>
    <w:rsid w:val="00EE0719"/>
    <w:rsid w:val="00EE1BA2"/>
    <w:rsid w:val="00EE29A7"/>
    <w:rsid w:val="00EE3196"/>
    <w:rsid w:val="00EE3CC5"/>
    <w:rsid w:val="00EE412E"/>
    <w:rsid w:val="00EE4E8D"/>
    <w:rsid w:val="00EE5D29"/>
    <w:rsid w:val="00EE793F"/>
    <w:rsid w:val="00EF0CF1"/>
    <w:rsid w:val="00EF0D18"/>
    <w:rsid w:val="00EF144C"/>
    <w:rsid w:val="00EF165B"/>
    <w:rsid w:val="00EF1BB9"/>
    <w:rsid w:val="00EF1D88"/>
    <w:rsid w:val="00EF3C59"/>
    <w:rsid w:val="00EF51F1"/>
    <w:rsid w:val="00EF5D5D"/>
    <w:rsid w:val="00EF5F83"/>
    <w:rsid w:val="00EF6D23"/>
    <w:rsid w:val="00EF7632"/>
    <w:rsid w:val="00F0249E"/>
    <w:rsid w:val="00F0326E"/>
    <w:rsid w:val="00F038E1"/>
    <w:rsid w:val="00F0489F"/>
    <w:rsid w:val="00F04F68"/>
    <w:rsid w:val="00F05AC3"/>
    <w:rsid w:val="00F07512"/>
    <w:rsid w:val="00F07516"/>
    <w:rsid w:val="00F10296"/>
    <w:rsid w:val="00F10BB5"/>
    <w:rsid w:val="00F10C67"/>
    <w:rsid w:val="00F11393"/>
    <w:rsid w:val="00F128EE"/>
    <w:rsid w:val="00F1314F"/>
    <w:rsid w:val="00F1360B"/>
    <w:rsid w:val="00F13C85"/>
    <w:rsid w:val="00F13CCB"/>
    <w:rsid w:val="00F16626"/>
    <w:rsid w:val="00F2216D"/>
    <w:rsid w:val="00F22B69"/>
    <w:rsid w:val="00F22C07"/>
    <w:rsid w:val="00F230DA"/>
    <w:rsid w:val="00F245FE"/>
    <w:rsid w:val="00F25321"/>
    <w:rsid w:val="00F25BA6"/>
    <w:rsid w:val="00F27BC3"/>
    <w:rsid w:val="00F312B4"/>
    <w:rsid w:val="00F31493"/>
    <w:rsid w:val="00F3325A"/>
    <w:rsid w:val="00F33471"/>
    <w:rsid w:val="00F336DC"/>
    <w:rsid w:val="00F34CC6"/>
    <w:rsid w:val="00F34E10"/>
    <w:rsid w:val="00F34E82"/>
    <w:rsid w:val="00F34FDF"/>
    <w:rsid w:val="00F35915"/>
    <w:rsid w:val="00F36551"/>
    <w:rsid w:val="00F3746D"/>
    <w:rsid w:val="00F378A3"/>
    <w:rsid w:val="00F42E91"/>
    <w:rsid w:val="00F43157"/>
    <w:rsid w:val="00F434D7"/>
    <w:rsid w:val="00F43618"/>
    <w:rsid w:val="00F43CE8"/>
    <w:rsid w:val="00F442C0"/>
    <w:rsid w:val="00F4528A"/>
    <w:rsid w:val="00F45DE3"/>
    <w:rsid w:val="00F47799"/>
    <w:rsid w:val="00F509D6"/>
    <w:rsid w:val="00F5147E"/>
    <w:rsid w:val="00F51662"/>
    <w:rsid w:val="00F5196F"/>
    <w:rsid w:val="00F53657"/>
    <w:rsid w:val="00F53A44"/>
    <w:rsid w:val="00F53C54"/>
    <w:rsid w:val="00F53D5A"/>
    <w:rsid w:val="00F55483"/>
    <w:rsid w:val="00F558A9"/>
    <w:rsid w:val="00F56718"/>
    <w:rsid w:val="00F574CC"/>
    <w:rsid w:val="00F60107"/>
    <w:rsid w:val="00F604B3"/>
    <w:rsid w:val="00F610CA"/>
    <w:rsid w:val="00F61BD8"/>
    <w:rsid w:val="00F621F3"/>
    <w:rsid w:val="00F625B4"/>
    <w:rsid w:val="00F62608"/>
    <w:rsid w:val="00F62FB0"/>
    <w:rsid w:val="00F63EA1"/>
    <w:rsid w:val="00F6430D"/>
    <w:rsid w:val="00F65579"/>
    <w:rsid w:val="00F669E7"/>
    <w:rsid w:val="00F67254"/>
    <w:rsid w:val="00F702F2"/>
    <w:rsid w:val="00F70E91"/>
    <w:rsid w:val="00F730D8"/>
    <w:rsid w:val="00F73308"/>
    <w:rsid w:val="00F759C3"/>
    <w:rsid w:val="00F77A3B"/>
    <w:rsid w:val="00F802BC"/>
    <w:rsid w:val="00F8088B"/>
    <w:rsid w:val="00F823BB"/>
    <w:rsid w:val="00F829F1"/>
    <w:rsid w:val="00F83839"/>
    <w:rsid w:val="00F84643"/>
    <w:rsid w:val="00F853A7"/>
    <w:rsid w:val="00F8667D"/>
    <w:rsid w:val="00F87AB2"/>
    <w:rsid w:val="00F90F20"/>
    <w:rsid w:val="00F91C19"/>
    <w:rsid w:val="00F923F1"/>
    <w:rsid w:val="00F93010"/>
    <w:rsid w:val="00F932D6"/>
    <w:rsid w:val="00F9361E"/>
    <w:rsid w:val="00F93645"/>
    <w:rsid w:val="00F93A60"/>
    <w:rsid w:val="00F93D5C"/>
    <w:rsid w:val="00F95091"/>
    <w:rsid w:val="00F95A91"/>
    <w:rsid w:val="00F9607F"/>
    <w:rsid w:val="00F96836"/>
    <w:rsid w:val="00F96B2B"/>
    <w:rsid w:val="00F97BB9"/>
    <w:rsid w:val="00FA01E4"/>
    <w:rsid w:val="00FA0EF4"/>
    <w:rsid w:val="00FA1BEB"/>
    <w:rsid w:val="00FA262B"/>
    <w:rsid w:val="00FA3C12"/>
    <w:rsid w:val="00FA50C5"/>
    <w:rsid w:val="00FA50DA"/>
    <w:rsid w:val="00FA57A8"/>
    <w:rsid w:val="00FA624E"/>
    <w:rsid w:val="00FA664A"/>
    <w:rsid w:val="00FA6FFE"/>
    <w:rsid w:val="00FA723F"/>
    <w:rsid w:val="00FB1323"/>
    <w:rsid w:val="00FB1A90"/>
    <w:rsid w:val="00FB1B91"/>
    <w:rsid w:val="00FB2D28"/>
    <w:rsid w:val="00FB34B2"/>
    <w:rsid w:val="00FB40CF"/>
    <w:rsid w:val="00FB4BD6"/>
    <w:rsid w:val="00FB511F"/>
    <w:rsid w:val="00FB5AAA"/>
    <w:rsid w:val="00FB6640"/>
    <w:rsid w:val="00FB7385"/>
    <w:rsid w:val="00FB7E55"/>
    <w:rsid w:val="00FB7F80"/>
    <w:rsid w:val="00FC035F"/>
    <w:rsid w:val="00FC088C"/>
    <w:rsid w:val="00FC1175"/>
    <w:rsid w:val="00FC36B4"/>
    <w:rsid w:val="00FC37CA"/>
    <w:rsid w:val="00FC3AC5"/>
    <w:rsid w:val="00FC3E42"/>
    <w:rsid w:val="00FC4434"/>
    <w:rsid w:val="00FC4824"/>
    <w:rsid w:val="00FC4995"/>
    <w:rsid w:val="00FC4DF9"/>
    <w:rsid w:val="00FC6122"/>
    <w:rsid w:val="00FC69C8"/>
    <w:rsid w:val="00FC6E78"/>
    <w:rsid w:val="00FC7D6B"/>
    <w:rsid w:val="00FD098A"/>
    <w:rsid w:val="00FD1369"/>
    <w:rsid w:val="00FD1AAB"/>
    <w:rsid w:val="00FD268C"/>
    <w:rsid w:val="00FD3B1C"/>
    <w:rsid w:val="00FD419A"/>
    <w:rsid w:val="00FD44D3"/>
    <w:rsid w:val="00FD45D8"/>
    <w:rsid w:val="00FD4667"/>
    <w:rsid w:val="00FD5A22"/>
    <w:rsid w:val="00FD6237"/>
    <w:rsid w:val="00FD7161"/>
    <w:rsid w:val="00FD7531"/>
    <w:rsid w:val="00FE03E9"/>
    <w:rsid w:val="00FE1037"/>
    <w:rsid w:val="00FE1CA3"/>
    <w:rsid w:val="00FE20B7"/>
    <w:rsid w:val="00FE33FE"/>
    <w:rsid w:val="00FE3D28"/>
    <w:rsid w:val="00FE47F2"/>
    <w:rsid w:val="00FE4871"/>
    <w:rsid w:val="00FE4A78"/>
    <w:rsid w:val="00FE4BB0"/>
    <w:rsid w:val="00FE5030"/>
    <w:rsid w:val="00FE6D84"/>
    <w:rsid w:val="00FE7D03"/>
    <w:rsid w:val="00FF04BE"/>
    <w:rsid w:val="00FF130B"/>
    <w:rsid w:val="00FF1ACA"/>
    <w:rsid w:val="00FF21DD"/>
    <w:rsid w:val="00FF2510"/>
    <w:rsid w:val="00FF2933"/>
    <w:rsid w:val="00FF3E52"/>
    <w:rsid w:val="00FF5C20"/>
    <w:rsid w:val="00FF5EEB"/>
    <w:rsid w:val="00FF65C7"/>
    <w:rsid w:val="00FF7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01"/>
    <o:shapelayout v:ext="edit">
      <o:idmap v:ext="edit" data="1"/>
    </o:shapelayout>
  </w:shapeDefaults>
  <w:decimalSymbol w:val="."/>
  <w:listSeparator w:val=","/>
  <w14:docId w14:val="19E05EB5"/>
  <w15:docId w15:val="{FEEDC169-13FB-4CD6-9973-F0439A75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99" w:unhideWhenUsed="1"/>
    <w:lsdException w:name="header" w:semiHidden="1" w:uiPriority="85"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1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59E4"/>
    <w:pPr>
      <w:spacing w:before="120" w:after="120"/>
    </w:pPr>
    <w:rPr>
      <w:rFonts w:asciiTheme="minorHAnsi" w:hAnsiTheme="minorHAnsi"/>
      <w:sz w:val="17"/>
      <w:szCs w:val="24"/>
    </w:rPr>
  </w:style>
  <w:style w:type="paragraph" w:styleId="Heading10">
    <w:name w:val="heading 1"/>
    <w:basedOn w:val="Normal"/>
    <w:next w:val="Normal"/>
    <w:link w:val="Heading1Char"/>
    <w:qFormat/>
    <w:rsid w:val="00C8160C"/>
    <w:pPr>
      <w:keepNext/>
      <w:tabs>
        <w:tab w:val="left" w:pos="5180"/>
      </w:tabs>
      <w:spacing w:line="216" w:lineRule="auto"/>
      <w:outlineLvl w:val="0"/>
    </w:pPr>
    <w:rPr>
      <w:rFonts w:asciiTheme="majorHAnsi" w:hAnsiTheme="majorHAnsi"/>
      <w:b/>
      <w:color w:val="4C4C4C"/>
      <w:sz w:val="40"/>
      <w:szCs w:val="48"/>
    </w:rPr>
  </w:style>
  <w:style w:type="paragraph" w:styleId="Heading20">
    <w:name w:val="heading 2"/>
    <w:basedOn w:val="Heading10"/>
    <w:next w:val="Normal"/>
    <w:link w:val="Heading2Char"/>
    <w:qFormat/>
    <w:rsid w:val="003E13AA"/>
    <w:pPr>
      <w:outlineLvl w:val="1"/>
    </w:pPr>
    <w:rPr>
      <w:rFonts w:asciiTheme="minorHAnsi" w:hAnsiTheme="minorHAnsi" w:cstheme="minorHAnsi"/>
      <w:color w:val="404040"/>
      <w:sz w:val="24"/>
      <w:szCs w:val="28"/>
    </w:rPr>
  </w:style>
  <w:style w:type="paragraph" w:styleId="Heading30">
    <w:name w:val="heading 3"/>
    <w:basedOn w:val="Heading20"/>
    <w:next w:val="Normal"/>
    <w:link w:val="Heading3Char"/>
    <w:qFormat/>
    <w:rsid w:val="00E47C76"/>
    <w:pPr>
      <w:outlineLvl w:val="2"/>
    </w:pPr>
    <w:rPr>
      <w:rFonts w:cs="Arial"/>
      <w:bCs/>
      <w:color w:val="4F4F4F"/>
      <w:sz w:val="22"/>
      <w:szCs w:val="26"/>
    </w:rPr>
  </w:style>
  <w:style w:type="paragraph" w:styleId="Heading4">
    <w:name w:val="heading 4"/>
    <w:basedOn w:val="Heading30"/>
    <w:next w:val="Normal"/>
    <w:link w:val="Heading4Char"/>
    <w:qFormat/>
    <w:rsid w:val="006941B3"/>
    <w:pPr>
      <w:outlineLvl w:val="3"/>
    </w:pPr>
    <w:rPr>
      <w:bCs w:val="0"/>
      <w:color w:val="4D4D4D"/>
      <w:sz w:val="19"/>
      <w:szCs w:val="20"/>
    </w:rPr>
  </w:style>
  <w:style w:type="paragraph" w:styleId="Heading5">
    <w:name w:val="heading 5"/>
    <w:basedOn w:val="Heading4"/>
    <w:next w:val="Normal"/>
    <w:link w:val="Heading5Char"/>
    <w:qFormat/>
    <w:rsid w:val="003E13AA"/>
    <w:pPr>
      <w:outlineLvl w:val="4"/>
    </w:pPr>
    <w:rPr>
      <w:b w:val="0"/>
      <w:i/>
      <w:sz w:val="18"/>
    </w:rPr>
  </w:style>
  <w:style w:type="paragraph" w:styleId="Heading6">
    <w:name w:val="heading 6"/>
    <w:basedOn w:val="Normal"/>
    <w:next w:val="Normal"/>
    <w:link w:val="Heading6Char"/>
    <w:semiHidden/>
    <w:unhideWhenUsed/>
    <w:qFormat/>
    <w:rsid w:val="00356A1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C520A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C8160C"/>
    <w:rPr>
      <w:rFonts w:asciiTheme="majorHAnsi" w:hAnsiTheme="majorHAnsi"/>
      <w:b/>
      <w:color w:val="4C4C4C"/>
      <w:sz w:val="40"/>
      <w:szCs w:val="48"/>
    </w:rPr>
  </w:style>
  <w:style w:type="character" w:customStyle="1" w:styleId="Heading2Char">
    <w:name w:val="Heading 2 Char"/>
    <w:link w:val="Heading20"/>
    <w:locked/>
    <w:rsid w:val="003E13AA"/>
    <w:rPr>
      <w:rFonts w:asciiTheme="minorHAnsi" w:hAnsiTheme="minorHAnsi" w:cstheme="minorHAnsi"/>
      <w:b/>
      <w:color w:val="404040"/>
      <w:sz w:val="24"/>
      <w:szCs w:val="28"/>
    </w:rPr>
  </w:style>
  <w:style w:type="character" w:customStyle="1" w:styleId="Heading3Char">
    <w:name w:val="Heading 3 Char"/>
    <w:link w:val="Heading30"/>
    <w:locked/>
    <w:rsid w:val="00E47C76"/>
    <w:rPr>
      <w:rFonts w:asciiTheme="majorHAnsi" w:hAnsiTheme="majorHAnsi" w:cs="Arial"/>
      <w:b/>
      <w:bCs/>
      <w:color w:val="4F4F4F"/>
      <w:spacing w:val="2"/>
      <w:sz w:val="22"/>
      <w:szCs w:val="26"/>
    </w:rPr>
  </w:style>
  <w:style w:type="character" w:customStyle="1" w:styleId="Heading4Char">
    <w:name w:val="Heading 4 Char"/>
    <w:basedOn w:val="DefaultParagraphFont"/>
    <w:link w:val="Heading4"/>
    <w:rsid w:val="006941B3"/>
    <w:rPr>
      <w:rFonts w:asciiTheme="minorHAnsi" w:hAnsiTheme="minorHAnsi" w:cs="Arial"/>
      <w:b/>
      <w:color w:val="4D4D4D"/>
      <w:sz w:val="19"/>
    </w:rPr>
  </w:style>
  <w:style w:type="character" w:customStyle="1" w:styleId="Heading5Char">
    <w:name w:val="Heading 5 Char"/>
    <w:basedOn w:val="DefaultParagraphFont"/>
    <w:link w:val="Heading5"/>
    <w:rsid w:val="003E13AA"/>
    <w:rPr>
      <w:rFonts w:asciiTheme="minorHAnsi" w:hAnsiTheme="minorHAnsi" w:cs="Arial"/>
      <w:i/>
      <w:color w:val="4D4D4D"/>
      <w:sz w:val="18"/>
    </w:rPr>
  </w:style>
  <w:style w:type="character" w:customStyle="1" w:styleId="Heading6Char">
    <w:name w:val="Heading 6 Char"/>
    <w:basedOn w:val="DefaultParagraphFont"/>
    <w:link w:val="Heading6"/>
    <w:semiHidden/>
    <w:rsid w:val="00356A13"/>
    <w:rPr>
      <w:rFonts w:asciiTheme="majorHAnsi" w:eastAsiaTheme="majorEastAsia" w:hAnsiTheme="majorHAnsi" w:cstheme="majorBidi"/>
      <w:i/>
      <w:iCs/>
      <w:color w:val="243F60" w:themeColor="accent1" w:themeShade="7F"/>
      <w:sz w:val="17"/>
      <w:szCs w:val="24"/>
    </w:rPr>
  </w:style>
  <w:style w:type="character" w:customStyle="1" w:styleId="Heading8Char">
    <w:name w:val="Heading 8 Char"/>
    <w:basedOn w:val="DefaultParagraphFont"/>
    <w:link w:val="Heading8"/>
    <w:semiHidden/>
    <w:rsid w:val="00C520AB"/>
    <w:rPr>
      <w:rFonts w:asciiTheme="majorHAnsi" w:eastAsiaTheme="majorEastAsia" w:hAnsiTheme="majorHAnsi" w:cstheme="majorBidi"/>
      <w:color w:val="404040" w:themeColor="text1" w:themeTint="BF"/>
      <w:spacing w:val="2"/>
    </w:rPr>
  </w:style>
  <w:style w:type="paragraph" w:customStyle="1" w:styleId="Bullet">
    <w:name w:val="Bullet"/>
    <w:basedOn w:val="Normal"/>
    <w:link w:val="BulletChar"/>
    <w:qFormat/>
    <w:rsid w:val="00FB7385"/>
    <w:pPr>
      <w:keepLines/>
      <w:numPr>
        <w:numId w:val="1"/>
      </w:numPr>
      <w:spacing w:before="80" w:after="80"/>
    </w:pPr>
  </w:style>
  <w:style w:type="character" w:customStyle="1" w:styleId="BulletChar">
    <w:name w:val="Bullet Char"/>
    <w:link w:val="Bullet"/>
    <w:rsid w:val="00FB7385"/>
    <w:rPr>
      <w:rFonts w:asciiTheme="minorHAnsi" w:hAnsiTheme="minorHAnsi"/>
      <w:sz w:val="17"/>
      <w:szCs w:val="24"/>
    </w:rPr>
  </w:style>
  <w:style w:type="paragraph" w:customStyle="1" w:styleId="Dash">
    <w:name w:val="Dash"/>
    <w:basedOn w:val="Normal"/>
    <w:link w:val="DashChar"/>
    <w:qFormat/>
    <w:rsid w:val="0053584A"/>
    <w:pPr>
      <w:numPr>
        <w:ilvl w:val="1"/>
        <w:numId w:val="1"/>
      </w:numPr>
      <w:spacing w:before="60" w:after="60"/>
    </w:pPr>
  </w:style>
  <w:style w:type="character" w:customStyle="1" w:styleId="DashChar">
    <w:name w:val="Dash Char"/>
    <w:link w:val="Dash"/>
    <w:rsid w:val="0053584A"/>
    <w:rPr>
      <w:rFonts w:asciiTheme="minorHAnsi" w:hAnsiTheme="minorHAnsi"/>
      <w:sz w:val="17"/>
      <w:szCs w:val="24"/>
    </w:rPr>
  </w:style>
  <w:style w:type="paragraph" w:customStyle="1" w:styleId="Heading1numbered">
    <w:name w:val="Heading 1 numbered"/>
    <w:basedOn w:val="Heading10"/>
    <w:next w:val="Normal"/>
    <w:link w:val="Heading1numberedChar"/>
    <w:rsid w:val="00780AE7"/>
    <w:pPr>
      <w:numPr>
        <w:numId w:val="6"/>
      </w:numPr>
      <w:spacing w:after="160"/>
    </w:pPr>
  </w:style>
  <w:style w:type="character" w:customStyle="1" w:styleId="Heading1numberedChar">
    <w:name w:val="Heading 1 numbered Char"/>
    <w:basedOn w:val="Heading1Char"/>
    <w:link w:val="Heading1numbered"/>
    <w:rsid w:val="00780AE7"/>
    <w:rPr>
      <w:rFonts w:asciiTheme="majorHAnsi" w:hAnsiTheme="majorHAnsi"/>
      <w:b/>
      <w:color w:val="4C4C4C"/>
      <w:sz w:val="40"/>
      <w:szCs w:val="48"/>
    </w:rPr>
  </w:style>
  <w:style w:type="paragraph" w:customStyle="1" w:styleId="Heading2numbered">
    <w:name w:val="Heading 2 numbered"/>
    <w:basedOn w:val="Heading20"/>
    <w:next w:val="Normal"/>
    <w:rsid w:val="00BF61EF"/>
    <w:pPr>
      <w:numPr>
        <w:ilvl w:val="1"/>
        <w:numId w:val="6"/>
      </w:numPr>
    </w:pPr>
    <w:rPr>
      <w:sz w:val="20"/>
    </w:rPr>
  </w:style>
  <w:style w:type="paragraph" w:customStyle="1" w:styleId="Heading3numbered">
    <w:name w:val="Heading 3 numbered"/>
    <w:basedOn w:val="Heading30"/>
    <w:next w:val="Normal"/>
    <w:qFormat/>
    <w:rsid w:val="000962F6"/>
    <w:pPr>
      <w:numPr>
        <w:ilvl w:val="2"/>
        <w:numId w:val="6"/>
      </w:numPr>
      <w:ind w:left="576" w:hanging="576"/>
    </w:pPr>
    <w:rPr>
      <w:sz w:val="18"/>
    </w:rPr>
  </w:style>
  <w:style w:type="paragraph" w:styleId="ListNumber">
    <w:name w:val="List Number"/>
    <w:basedOn w:val="Normal"/>
    <w:rsid w:val="00E47C76"/>
    <w:pPr>
      <w:numPr>
        <w:numId w:val="2"/>
      </w:numPr>
      <w:spacing w:before="20" w:after="60"/>
    </w:pPr>
  </w:style>
  <w:style w:type="paragraph" w:customStyle="1" w:styleId="Tabletext">
    <w:name w:val="Table text"/>
    <w:basedOn w:val="Normal"/>
    <w:link w:val="TabletextChar"/>
    <w:uiPriority w:val="9"/>
    <w:qFormat/>
    <w:rsid w:val="009F7F4E"/>
    <w:pPr>
      <w:spacing w:before="30" w:after="30"/>
    </w:pPr>
    <w:rPr>
      <w:color w:val="4D4D4D"/>
      <w:sz w:val="15"/>
    </w:rPr>
  </w:style>
  <w:style w:type="character" w:customStyle="1" w:styleId="TabletextChar">
    <w:name w:val="Table text Char"/>
    <w:link w:val="Tabletext"/>
    <w:uiPriority w:val="9"/>
    <w:rsid w:val="009F7F4E"/>
    <w:rPr>
      <w:rFonts w:asciiTheme="minorHAnsi" w:hAnsiTheme="minorHAnsi"/>
      <w:color w:val="4D4D4D"/>
      <w:sz w:val="15"/>
      <w:szCs w:val="24"/>
    </w:rPr>
  </w:style>
  <w:style w:type="paragraph" w:styleId="Footer">
    <w:name w:val="footer"/>
    <w:basedOn w:val="Normal"/>
    <w:link w:val="FooterChar"/>
    <w:uiPriority w:val="99"/>
    <w:rsid w:val="003E13AA"/>
    <w:pPr>
      <w:tabs>
        <w:tab w:val="center" w:pos="4153"/>
        <w:tab w:val="right" w:pos="8306"/>
      </w:tabs>
      <w:jc w:val="right"/>
    </w:pPr>
    <w:rPr>
      <w:sz w:val="16"/>
      <w:szCs w:val="16"/>
    </w:rPr>
  </w:style>
  <w:style w:type="character" w:customStyle="1" w:styleId="FooterChar">
    <w:name w:val="Footer Char"/>
    <w:basedOn w:val="DefaultParagraphFont"/>
    <w:link w:val="Footer"/>
    <w:uiPriority w:val="99"/>
    <w:rsid w:val="003E13AA"/>
    <w:rPr>
      <w:rFonts w:asciiTheme="minorHAnsi" w:hAnsiTheme="minorHAnsi"/>
      <w:sz w:val="16"/>
      <w:szCs w:val="16"/>
    </w:rPr>
  </w:style>
  <w:style w:type="paragraph" w:customStyle="1" w:styleId="FooterEven">
    <w:name w:val="Footer Even"/>
    <w:basedOn w:val="Footer"/>
    <w:rsid w:val="00E47C76"/>
    <w:pPr>
      <w:jc w:val="left"/>
    </w:pPr>
  </w:style>
  <w:style w:type="paragraph" w:styleId="NormalIndent">
    <w:name w:val="Normal Indent"/>
    <w:basedOn w:val="Normal"/>
    <w:qFormat/>
    <w:rsid w:val="00E47C76"/>
    <w:pPr>
      <w:ind w:left="360"/>
    </w:pPr>
  </w:style>
  <w:style w:type="paragraph" w:customStyle="1" w:styleId="Notes">
    <w:name w:val="Notes"/>
    <w:basedOn w:val="Normal"/>
    <w:link w:val="NotesChar"/>
    <w:qFormat/>
    <w:rsid w:val="00E47C76"/>
    <w:pPr>
      <w:spacing w:before="60" w:after="60"/>
    </w:pPr>
    <w:rPr>
      <w:rFonts w:cs="AGaramondPro-Regular"/>
      <w:color w:val="4A4A4A"/>
      <w:sz w:val="14"/>
      <w:szCs w:val="18"/>
    </w:rPr>
  </w:style>
  <w:style w:type="character" w:customStyle="1" w:styleId="NotesChar">
    <w:name w:val="Notes Char"/>
    <w:link w:val="Notes"/>
    <w:locked/>
    <w:rsid w:val="00C520AB"/>
    <w:rPr>
      <w:rFonts w:asciiTheme="minorHAnsi" w:hAnsiTheme="minorHAnsi" w:cs="AGaramondPro-Regular"/>
      <w:color w:val="4A4A4A"/>
      <w:spacing w:val="2"/>
      <w:sz w:val="14"/>
      <w:szCs w:val="18"/>
    </w:rPr>
  </w:style>
  <w:style w:type="character" w:styleId="PageNumber">
    <w:name w:val="page number"/>
    <w:rsid w:val="003E13AA"/>
    <w:rPr>
      <w:rFonts w:asciiTheme="minorHAnsi" w:hAnsiTheme="minorHAnsi"/>
      <w:b/>
      <w:color w:val="4C4C4C"/>
      <w:sz w:val="28"/>
    </w:rPr>
  </w:style>
  <w:style w:type="paragraph" w:customStyle="1" w:styleId="Spacer">
    <w:name w:val="Spacer"/>
    <w:basedOn w:val="Normal"/>
    <w:qFormat/>
    <w:rsid w:val="00E47C76"/>
    <w:pPr>
      <w:spacing w:before="0" w:after="0" w:line="120" w:lineRule="atLeast"/>
    </w:pPr>
    <w:rPr>
      <w:rFonts w:ascii="Calibri" w:hAnsi="Calibri" w:cs="Calibri"/>
      <w:sz w:val="12"/>
      <w:szCs w:val="22"/>
    </w:rPr>
  </w:style>
  <w:style w:type="paragraph" w:customStyle="1" w:styleId="Tablebullet">
    <w:name w:val="Table bullet"/>
    <w:basedOn w:val="Tabletext"/>
    <w:uiPriority w:val="7"/>
    <w:rsid w:val="006453F8"/>
    <w:pPr>
      <w:numPr>
        <w:numId w:val="3"/>
      </w:numPr>
      <w:tabs>
        <w:tab w:val="clear" w:pos="360"/>
        <w:tab w:val="num" w:pos="257"/>
      </w:tabs>
      <w:ind w:left="257" w:right="-58" w:hanging="257"/>
    </w:pPr>
  </w:style>
  <w:style w:type="paragraph" w:customStyle="1" w:styleId="Tabletextcentred">
    <w:name w:val="Table text centred"/>
    <w:basedOn w:val="Tabletext"/>
    <w:qFormat/>
    <w:rsid w:val="00E47C76"/>
    <w:pPr>
      <w:jc w:val="center"/>
    </w:pPr>
  </w:style>
  <w:style w:type="paragraph" w:customStyle="1" w:styleId="Tabletextheadingleft">
    <w:name w:val="Table text heading left"/>
    <w:basedOn w:val="Tabletextcentred"/>
    <w:rsid w:val="00992A4E"/>
    <w:pPr>
      <w:spacing w:before="40" w:after="40"/>
      <w:jc w:val="left"/>
    </w:pPr>
    <w:rPr>
      <w:b/>
      <w:sz w:val="16"/>
    </w:rPr>
  </w:style>
  <w:style w:type="paragraph" w:customStyle="1" w:styleId="Tabletextheadingright">
    <w:name w:val="Table text heading right"/>
    <w:basedOn w:val="Tabletextheadingleft"/>
    <w:qFormat/>
    <w:rsid w:val="004B4007"/>
    <w:pPr>
      <w:jc w:val="right"/>
    </w:pPr>
  </w:style>
  <w:style w:type="paragraph" w:customStyle="1" w:styleId="Tabletextheadingcentred">
    <w:name w:val="Table text heading centred"/>
    <w:basedOn w:val="Tabletextheadingleft"/>
    <w:rsid w:val="001124BC"/>
    <w:pPr>
      <w:jc w:val="center"/>
    </w:pPr>
  </w:style>
  <w:style w:type="paragraph" w:styleId="TOC1">
    <w:name w:val="toc 1"/>
    <w:basedOn w:val="Normal"/>
    <w:next w:val="Normal"/>
    <w:uiPriority w:val="39"/>
    <w:rsid w:val="00F25321"/>
    <w:pPr>
      <w:tabs>
        <w:tab w:val="left" w:pos="360"/>
        <w:tab w:val="right" w:leader="dot" w:pos="8460"/>
      </w:tabs>
      <w:spacing w:before="80" w:after="80"/>
      <w:ind w:right="1512"/>
    </w:pPr>
    <w:rPr>
      <w:b/>
      <w:noProof/>
      <w:color w:val="4A4A4A"/>
      <w:sz w:val="18"/>
      <w:szCs w:val="20"/>
    </w:rPr>
  </w:style>
  <w:style w:type="paragraph" w:styleId="TOC2">
    <w:name w:val="toc 2"/>
    <w:basedOn w:val="TOC1"/>
    <w:next w:val="Normal"/>
    <w:uiPriority w:val="39"/>
    <w:rsid w:val="003E13AA"/>
    <w:pPr>
      <w:tabs>
        <w:tab w:val="left" w:pos="1540"/>
      </w:tabs>
      <w:spacing w:before="60" w:after="60"/>
      <w:ind w:left="202"/>
    </w:pPr>
    <w:rPr>
      <w:b w:val="0"/>
      <w:sz w:val="17"/>
    </w:rPr>
  </w:style>
  <w:style w:type="character" w:styleId="Hyperlink">
    <w:name w:val="Hyperlink"/>
    <w:basedOn w:val="DefaultParagraphFont"/>
    <w:uiPriority w:val="99"/>
    <w:rsid w:val="00E47C76"/>
    <w:rPr>
      <w:color w:val="4D4D4D"/>
      <w:u w:val="none"/>
    </w:rPr>
  </w:style>
  <w:style w:type="paragraph" w:styleId="Header">
    <w:name w:val="header"/>
    <w:basedOn w:val="Normal"/>
    <w:link w:val="HeaderChar"/>
    <w:uiPriority w:val="85"/>
    <w:rsid w:val="005B0593"/>
    <w:pPr>
      <w:tabs>
        <w:tab w:val="center" w:pos="4153"/>
        <w:tab w:val="right" w:pos="8306"/>
      </w:tabs>
      <w:ind w:left="-446" w:right="-446"/>
    </w:pPr>
  </w:style>
  <w:style w:type="character" w:customStyle="1" w:styleId="HeaderChar">
    <w:name w:val="Header Char"/>
    <w:basedOn w:val="DefaultParagraphFont"/>
    <w:link w:val="Header"/>
    <w:uiPriority w:val="85"/>
    <w:rsid w:val="005B0593"/>
    <w:rPr>
      <w:rFonts w:asciiTheme="minorHAnsi" w:hAnsiTheme="minorHAnsi"/>
      <w:sz w:val="17"/>
      <w:szCs w:val="24"/>
    </w:rPr>
  </w:style>
  <w:style w:type="paragraph" w:customStyle="1" w:styleId="PageNumberLeft">
    <w:name w:val="Page Number Left"/>
    <w:basedOn w:val="Normal"/>
    <w:rsid w:val="00E47C76"/>
    <w:pPr>
      <w:tabs>
        <w:tab w:val="center" w:pos="4153"/>
        <w:tab w:val="right" w:pos="8306"/>
      </w:tabs>
    </w:pPr>
    <w:rPr>
      <w:rFonts w:ascii="Calibri" w:hAnsi="Calibri"/>
      <w:sz w:val="16"/>
      <w:szCs w:val="16"/>
    </w:rPr>
  </w:style>
  <w:style w:type="paragraph" w:customStyle="1" w:styleId="TargetMet">
    <w:name w:val="TargetMet"/>
    <w:basedOn w:val="Normal"/>
    <w:qFormat/>
    <w:rsid w:val="00E47C76"/>
    <w:pPr>
      <w:numPr>
        <w:numId w:val="4"/>
      </w:numPr>
      <w:spacing w:before="30" w:after="30"/>
      <w:jc w:val="right"/>
    </w:pPr>
    <w:rPr>
      <w:color w:val="4D4D4D"/>
      <w:sz w:val="16"/>
    </w:rPr>
  </w:style>
  <w:style w:type="paragraph" w:customStyle="1" w:styleId="TargetNotMet5">
    <w:name w:val="TargetNotMet&lt;5"/>
    <w:basedOn w:val="Normal"/>
    <w:qFormat/>
    <w:rsid w:val="00E47C76"/>
    <w:pPr>
      <w:numPr>
        <w:ilvl w:val="1"/>
        <w:numId w:val="4"/>
      </w:numPr>
      <w:spacing w:before="30" w:after="30"/>
      <w:jc w:val="right"/>
    </w:pPr>
    <w:rPr>
      <w:color w:val="4D4D4D"/>
      <w:sz w:val="16"/>
    </w:rPr>
  </w:style>
  <w:style w:type="paragraph" w:customStyle="1" w:styleId="TargetNotMet50">
    <w:name w:val="TargetNotMet&gt;5"/>
    <w:basedOn w:val="Normal"/>
    <w:qFormat/>
    <w:rsid w:val="00E47C76"/>
    <w:pPr>
      <w:numPr>
        <w:ilvl w:val="2"/>
        <w:numId w:val="4"/>
      </w:numPr>
      <w:spacing w:before="30" w:after="30"/>
      <w:jc w:val="right"/>
    </w:pPr>
    <w:rPr>
      <w:color w:val="4D4D4D"/>
      <w:sz w:val="16"/>
    </w:rPr>
  </w:style>
  <w:style w:type="table" w:styleId="TableColumns3">
    <w:name w:val="Table Columns 3"/>
    <w:basedOn w:val="TableNormal"/>
    <w:rsid w:val="00E47C76"/>
    <w:pPr>
      <w:spacing w:before="100" w:after="10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nnualReporttexttable">
    <w:name w:val="Annual Report text table"/>
    <w:basedOn w:val="TableNormal"/>
    <w:uiPriority w:val="99"/>
    <w:rsid w:val="00745B5D"/>
    <w:pPr>
      <w:spacing w:before="30" w:after="30"/>
    </w:pPr>
    <w:rPr>
      <w:rFonts w:asciiTheme="minorHAnsi" w:hAnsiTheme="minorHAnsi"/>
      <w:color w:val="4D4D4D"/>
      <w:sz w:val="16"/>
    </w:rPr>
    <w:tblPr>
      <w:tblStyleColBandSize w:val="1"/>
    </w:tblPr>
    <w:trPr>
      <w:cantSplit/>
    </w:trPr>
    <w:tcPr>
      <w:shd w:val="clear" w:color="auto" w:fill="FFFFFF" w:themeFill="background1"/>
    </w:tcPr>
    <w:tblStylePr w:type="firstRow">
      <w:pPr>
        <w:jc w:val="right"/>
      </w:pPr>
      <w:rPr>
        <w:b/>
        <w:color w:val="4D4D4D"/>
        <w:sz w:val="16"/>
      </w:rPr>
    </w:tblStylePr>
    <w:tblStylePr w:type="firstCol">
      <w:pPr>
        <w:jc w:val="left"/>
      </w:pPr>
    </w:tblStylePr>
    <w:tblStylePr w:type="band1Vert">
      <w:tblPr/>
      <w:tcPr>
        <w:shd w:val="clear" w:color="auto" w:fill="E0E0E0"/>
      </w:tcPr>
    </w:tblStylePr>
    <w:tblStylePr w:type="band2Vert">
      <w:rPr>
        <w:color w:val="auto"/>
      </w:rPr>
    </w:tblStylePr>
  </w:style>
  <w:style w:type="table" w:customStyle="1" w:styleId="AnnualReportfinancialtable">
    <w:name w:val="Annual Report financial table"/>
    <w:basedOn w:val="TableNormal"/>
    <w:uiPriority w:val="99"/>
    <w:rsid w:val="00271DE3"/>
    <w:pPr>
      <w:spacing w:before="30" w:after="30"/>
      <w:jc w:val="right"/>
    </w:pPr>
    <w:rPr>
      <w:rFonts w:asciiTheme="minorHAnsi" w:hAnsiTheme="minorHAnsi"/>
      <w:color w:val="4D4D4D"/>
      <w:sz w:val="16"/>
    </w:rPr>
    <w:tblPr>
      <w:tblStyleRowBandSize w:val="1"/>
      <w:tblStyleColBandSize w:val="1"/>
      <w:tblCellMar>
        <w:left w:w="86" w:type="dxa"/>
        <w:right w:w="86" w:type="dxa"/>
      </w:tblCellMar>
    </w:tblPr>
    <w:trPr>
      <w:cantSplit/>
    </w:trPr>
    <w:tblStylePr w:type="firstRow">
      <w:rPr>
        <w:b w:val="0"/>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Heading1a">
    <w:name w:val="Heading 1a"/>
    <w:basedOn w:val="Heading10"/>
    <w:qFormat/>
    <w:rsid w:val="003E13AA"/>
  </w:style>
  <w:style w:type="paragraph" w:customStyle="1" w:styleId="Tabletextrightbold">
    <w:name w:val="Table text right bold"/>
    <w:basedOn w:val="Tabletextright"/>
    <w:qFormat/>
    <w:rsid w:val="00E47C76"/>
    <w:rPr>
      <w:b/>
      <w:bCs/>
      <w:szCs w:val="19"/>
    </w:rPr>
  </w:style>
  <w:style w:type="paragraph" w:customStyle="1" w:styleId="Tabletextright">
    <w:name w:val="Table text right"/>
    <w:basedOn w:val="Tabletext"/>
    <w:link w:val="TabletextrightChar"/>
    <w:qFormat/>
    <w:rsid w:val="00B03F4D"/>
    <w:pPr>
      <w:jc w:val="right"/>
    </w:pPr>
    <w:rPr>
      <w:szCs w:val="18"/>
    </w:rPr>
  </w:style>
  <w:style w:type="character" w:customStyle="1" w:styleId="TabletextrightChar">
    <w:name w:val="Table text right Char"/>
    <w:link w:val="Tabletextright"/>
    <w:rsid w:val="00AC5DD0"/>
    <w:rPr>
      <w:rFonts w:asciiTheme="minorHAnsi" w:hAnsiTheme="minorHAnsi"/>
      <w:color w:val="4D4D4D"/>
      <w:sz w:val="15"/>
      <w:szCs w:val="18"/>
    </w:rPr>
  </w:style>
  <w:style w:type="paragraph" w:customStyle="1" w:styleId="Tableheading">
    <w:name w:val="Table heading"/>
    <w:basedOn w:val="Normal"/>
    <w:link w:val="TableheadingChar"/>
    <w:qFormat/>
    <w:rsid w:val="00405E15"/>
    <w:pPr>
      <w:keepNext/>
      <w:tabs>
        <w:tab w:val="right" w:pos="9605"/>
      </w:tabs>
      <w:spacing w:before="30" w:after="30" w:line="264" w:lineRule="auto"/>
    </w:pPr>
    <w:rPr>
      <w:b/>
      <w:color w:val="4D4D4D"/>
    </w:rPr>
  </w:style>
  <w:style w:type="character" w:customStyle="1" w:styleId="TableheadingChar">
    <w:name w:val="Table heading Char"/>
    <w:link w:val="Tableheading"/>
    <w:rsid w:val="00405E15"/>
    <w:rPr>
      <w:rFonts w:asciiTheme="minorHAnsi" w:hAnsiTheme="minorHAnsi"/>
      <w:b/>
      <w:color w:val="4D4D4D"/>
      <w:sz w:val="17"/>
      <w:szCs w:val="24"/>
    </w:rPr>
  </w:style>
  <w:style w:type="table" w:styleId="TableGrid">
    <w:name w:val="Table Grid"/>
    <w:basedOn w:val="TableNormal"/>
    <w:rsid w:val="000C41A3"/>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Tabletextbold">
    <w:name w:val="Table text bold"/>
    <w:basedOn w:val="Tabletext"/>
    <w:qFormat/>
    <w:rsid w:val="00722E5C"/>
    <w:rPr>
      <w:b/>
    </w:rPr>
  </w:style>
  <w:style w:type="paragraph" w:styleId="TOC3">
    <w:name w:val="toc 3"/>
    <w:basedOn w:val="TOC5"/>
    <w:next w:val="Normal"/>
    <w:uiPriority w:val="39"/>
    <w:rsid w:val="00270E3E"/>
    <w:pPr>
      <w:tabs>
        <w:tab w:val="clear" w:pos="4410"/>
      </w:tabs>
      <w:ind w:left="1260" w:right="1771" w:hanging="454"/>
    </w:pPr>
  </w:style>
  <w:style w:type="paragraph" w:styleId="TOC5">
    <w:name w:val="toc 5"/>
    <w:basedOn w:val="TOC4"/>
    <w:next w:val="Normal"/>
    <w:uiPriority w:val="39"/>
    <w:rsid w:val="00270E3E"/>
    <w:pPr>
      <w:numPr>
        <w:numId w:val="0"/>
      </w:numPr>
      <w:tabs>
        <w:tab w:val="right" w:pos="4410"/>
      </w:tabs>
      <w:ind w:left="720" w:right="392" w:hanging="360"/>
    </w:pPr>
    <w:rPr>
      <w:noProof w:val="0"/>
    </w:rPr>
  </w:style>
  <w:style w:type="paragraph" w:styleId="TOC4">
    <w:name w:val="toc 4"/>
    <w:next w:val="Normal"/>
    <w:uiPriority w:val="39"/>
    <w:rsid w:val="00E77BD3"/>
    <w:pPr>
      <w:numPr>
        <w:numId w:val="8"/>
      </w:numPr>
      <w:tabs>
        <w:tab w:val="right" w:pos="8460"/>
      </w:tabs>
      <w:spacing w:before="20" w:after="20"/>
      <w:ind w:left="2070" w:right="1505"/>
      <w:contextualSpacing/>
    </w:pPr>
    <w:rPr>
      <w:rFonts w:asciiTheme="minorHAnsi" w:eastAsiaTheme="minorEastAsia" w:hAnsiTheme="minorHAnsi" w:cstheme="minorBidi"/>
      <w:noProof/>
      <w:color w:val="4D4D4D"/>
      <w:sz w:val="16"/>
      <w:szCs w:val="22"/>
    </w:rPr>
  </w:style>
  <w:style w:type="paragraph" w:customStyle="1" w:styleId="Heading1App">
    <w:name w:val="Heading 1 App"/>
    <w:basedOn w:val="Heading1a"/>
    <w:qFormat/>
    <w:rsid w:val="00C8160C"/>
    <w:pPr>
      <w:tabs>
        <w:tab w:val="clear" w:pos="5180"/>
        <w:tab w:val="left" w:pos="2430"/>
      </w:tabs>
      <w:spacing w:before="100" w:after="160"/>
    </w:pPr>
    <w:rPr>
      <w:rFonts w:cstheme="minorHAnsi"/>
    </w:rPr>
  </w:style>
  <w:style w:type="paragraph" w:customStyle="1" w:styleId="Footerodd">
    <w:name w:val="Footer (odd)"/>
    <w:basedOn w:val="Normal"/>
    <w:uiPriority w:val="84"/>
    <w:rsid w:val="00B03F4D"/>
    <w:pPr>
      <w:pBdr>
        <w:top w:val="single" w:sz="6" w:space="1" w:color="auto"/>
      </w:pBdr>
      <w:tabs>
        <w:tab w:val="center" w:pos="4876"/>
        <w:tab w:val="right" w:pos="7710"/>
      </w:tabs>
      <w:spacing w:before="0"/>
    </w:pPr>
    <w:rPr>
      <w:rFonts w:asciiTheme="majorHAnsi" w:hAnsiTheme="majorHAnsi"/>
      <w:sz w:val="18"/>
      <w:szCs w:val="20"/>
      <w:lang w:eastAsia="en-US"/>
    </w:rPr>
  </w:style>
  <w:style w:type="paragraph" w:customStyle="1" w:styleId="NoteDash">
    <w:name w:val="Note Dash"/>
    <w:basedOn w:val="Normal"/>
    <w:next w:val="Normal"/>
    <w:uiPriority w:val="53"/>
    <w:rsid w:val="00B03F4D"/>
    <w:pPr>
      <w:spacing w:before="20"/>
      <w:ind w:left="568" w:hanging="284"/>
      <w:contextualSpacing/>
    </w:pPr>
    <w:rPr>
      <w:rFonts w:asciiTheme="majorHAnsi" w:hAnsiTheme="majorHAnsi"/>
      <w:i/>
      <w:spacing w:val="-2"/>
      <w:sz w:val="14"/>
      <w:szCs w:val="20"/>
      <w:lang w:eastAsia="en-US"/>
    </w:rPr>
  </w:style>
  <w:style w:type="paragraph" w:customStyle="1" w:styleId="Tabletextnotes">
    <w:name w:val="Table text notes"/>
    <w:basedOn w:val="Tabletext"/>
    <w:qFormat/>
    <w:rsid w:val="00160927"/>
    <w:pPr>
      <w:spacing w:after="60"/>
      <w:ind w:left="144"/>
    </w:pPr>
    <w:rPr>
      <w:sz w:val="13"/>
    </w:rPr>
  </w:style>
  <w:style w:type="paragraph" w:styleId="FootnoteText">
    <w:name w:val="footnote text"/>
    <w:basedOn w:val="Normal"/>
    <w:link w:val="FootnoteTextChar"/>
    <w:rsid w:val="0007179B"/>
    <w:pPr>
      <w:spacing w:before="0" w:after="0"/>
    </w:pPr>
    <w:rPr>
      <w:szCs w:val="20"/>
    </w:rPr>
  </w:style>
  <w:style w:type="character" w:customStyle="1" w:styleId="FootnoteTextChar">
    <w:name w:val="Footnote Text Char"/>
    <w:basedOn w:val="DefaultParagraphFont"/>
    <w:link w:val="FootnoteText"/>
    <w:rsid w:val="0007179B"/>
    <w:rPr>
      <w:rFonts w:asciiTheme="minorHAnsi" w:hAnsiTheme="minorHAnsi"/>
      <w:spacing w:val="2"/>
      <w:sz w:val="17"/>
    </w:rPr>
  </w:style>
  <w:style w:type="character" w:styleId="FootnoteReference">
    <w:name w:val="footnote reference"/>
    <w:basedOn w:val="DefaultParagraphFont"/>
    <w:rsid w:val="0007179B"/>
    <w:rPr>
      <w:vertAlign w:val="superscript"/>
    </w:rPr>
  </w:style>
  <w:style w:type="character" w:styleId="PlaceholderText">
    <w:name w:val="Placeholder Text"/>
    <w:basedOn w:val="DefaultParagraphFont"/>
    <w:uiPriority w:val="99"/>
    <w:semiHidden/>
    <w:rsid w:val="00F53657"/>
    <w:rPr>
      <w:color w:val="808080"/>
    </w:rPr>
  </w:style>
  <w:style w:type="paragraph" w:customStyle="1" w:styleId="Normalhanging">
    <w:name w:val="Normal hanging"/>
    <w:basedOn w:val="Normal"/>
    <w:qFormat/>
    <w:rsid w:val="0053584A"/>
    <w:pPr>
      <w:ind w:left="360" w:hanging="360"/>
    </w:pPr>
    <w:rPr>
      <w:color w:val="000000"/>
    </w:rPr>
  </w:style>
  <w:style w:type="paragraph" w:customStyle="1" w:styleId="Tabletexthanging">
    <w:name w:val="Table text hanging"/>
    <w:basedOn w:val="Tabletext"/>
    <w:qFormat/>
    <w:rsid w:val="00C520AB"/>
    <w:pPr>
      <w:ind w:left="630" w:hanging="270"/>
    </w:pPr>
  </w:style>
  <w:style w:type="paragraph" w:customStyle="1" w:styleId="Tabletextindent">
    <w:name w:val="Table text indent"/>
    <w:basedOn w:val="Tabletext"/>
    <w:qFormat/>
    <w:rsid w:val="00C520AB"/>
    <w:pPr>
      <w:ind w:left="360"/>
    </w:pPr>
  </w:style>
  <w:style w:type="paragraph" w:styleId="TOC9">
    <w:name w:val="toc 9"/>
    <w:basedOn w:val="Normal"/>
    <w:next w:val="Normal"/>
    <w:autoRedefine/>
    <w:uiPriority w:val="39"/>
    <w:rsid w:val="00FE4BB0"/>
    <w:pPr>
      <w:spacing w:after="100"/>
      <w:ind w:left="1360"/>
    </w:pPr>
  </w:style>
  <w:style w:type="paragraph" w:styleId="BalloonText">
    <w:name w:val="Balloon Text"/>
    <w:basedOn w:val="Normal"/>
    <w:link w:val="BalloonTextChar"/>
    <w:rsid w:val="009F08E3"/>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9F08E3"/>
    <w:rPr>
      <w:rFonts w:ascii="Segoe UI" w:hAnsi="Segoe UI" w:cs="Segoe UI"/>
      <w:sz w:val="18"/>
      <w:szCs w:val="18"/>
    </w:rPr>
  </w:style>
  <w:style w:type="paragraph" w:customStyle="1" w:styleId="FooterEvenpage">
    <w:name w:val="Footer (Even page)"/>
    <w:basedOn w:val="Footer"/>
    <w:uiPriority w:val="98"/>
    <w:qFormat/>
    <w:rsid w:val="001C1023"/>
    <w:pPr>
      <w:pBdr>
        <w:top w:val="single" w:sz="6" w:space="1" w:color="4F81BD" w:themeColor="accent1"/>
      </w:pBdr>
      <w:tabs>
        <w:tab w:val="clear" w:pos="4153"/>
        <w:tab w:val="clear" w:pos="8306"/>
        <w:tab w:val="center" w:pos="3686"/>
        <w:tab w:val="right" w:pos="9639"/>
      </w:tabs>
      <w:spacing w:before="0" w:after="0" w:line="264" w:lineRule="auto"/>
      <w:jc w:val="left"/>
    </w:pPr>
    <w:rPr>
      <w:rFonts w:asciiTheme="majorHAnsi" w:eastAsiaTheme="minorHAnsi" w:hAnsiTheme="majorHAnsi" w:cstheme="minorBidi"/>
      <w:sz w:val="18"/>
      <w:szCs w:val="22"/>
      <w:lang w:eastAsia="en-US"/>
    </w:rPr>
  </w:style>
  <w:style w:type="paragraph" w:customStyle="1" w:styleId="Tableheader">
    <w:name w:val="Table header"/>
    <w:basedOn w:val="Tabletext"/>
    <w:qFormat/>
    <w:rsid w:val="002D7D81"/>
    <w:pPr>
      <w:jc w:val="right"/>
    </w:pPr>
  </w:style>
  <w:style w:type="paragraph" w:customStyle="1" w:styleId="Heading1b">
    <w:name w:val="Heading 1b"/>
    <w:basedOn w:val="Heading1App"/>
    <w:qFormat/>
    <w:rsid w:val="00D14A52"/>
    <w:pPr>
      <w:spacing w:line="240" w:lineRule="auto"/>
    </w:pPr>
    <w:rPr>
      <w:sz w:val="30"/>
    </w:rPr>
  </w:style>
  <w:style w:type="paragraph" w:styleId="TOC6">
    <w:name w:val="toc 6"/>
    <w:basedOn w:val="Normal"/>
    <w:next w:val="Normal"/>
    <w:autoRedefine/>
    <w:uiPriority w:val="39"/>
    <w:unhideWhenUsed/>
    <w:rsid w:val="00B249EB"/>
    <w:pPr>
      <w:spacing w:before="0"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B249EB"/>
    <w:pPr>
      <w:spacing w:before="0"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B249EB"/>
    <w:pPr>
      <w:spacing w:before="0" w:after="100" w:line="276" w:lineRule="auto"/>
      <w:ind w:left="1540"/>
    </w:pPr>
    <w:rPr>
      <w:rFonts w:eastAsiaTheme="minorEastAsia" w:cstheme="minorBidi"/>
      <w:sz w:val="22"/>
      <w:szCs w:val="22"/>
    </w:rPr>
  </w:style>
  <w:style w:type="paragraph" w:customStyle="1" w:styleId="HeadingFin">
    <w:name w:val="Heading Fin"/>
    <w:basedOn w:val="Heading1a"/>
    <w:qFormat/>
    <w:rsid w:val="00F25321"/>
  </w:style>
  <w:style w:type="paragraph" w:customStyle="1" w:styleId="a">
    <w:rsid w:val="005F1C9B"/>
    <w:pPr>
      <w:spacing w:before="120" w:after="120"/>
    </w:pPr>
    <w:rPr>
      <w:rFonts w:asciiTheme="minorHAnsi" w:hAnsiTheme="minorHAnsi"/>
      <w:sz w:val="17"/>
      <w:szCs w:val="24"/>
    </w:rPr>
  </w:style>
  <w:style w:type="paragraph" w:customStyle="1" w:styleId="a0">
    <w:next w:val="a"/>
    <w:rsid w:val="005F1C9B"/>
    <w:pPr>
      <w:spacing w:before="120" w:after="120"/>
    </w:pPr>
    <w:rPr>
      <w:rFonts w:asciiTheme="minorHAnsi" w:hAnsiTheme="minorHAnsi"/>
      <w:sz w:val="17"/>
      <w:szCs w:val="24"/>
    </w:rPr>
  </w:style>
  <w:style w:type="paragraph" w:customStyle="1" w:styleId="Heading1a0">
    <w:name w:val="Heading 1a"/>
    <w:basedOn w:val="Heading10"/>
    <w:next w:val="Heading1a"/>
    <w:qFormat/>
    <w:rsid w:val="003E13AA"/>
  </w:style>
  <w:style w:type="paragraph" w:customStyle="1" w:styleId="Tabletextmeasure">
    <w:name w:val="Table text measure"/>
    <w:basedOn w:val="Tabletext"/>
    <w:qFormat/>
    <w:rsid w:val="008A4252"/>
    <w:pPr>
      <w:keepNext/>
      <w:spacing w:before="60"/>
    </w:pPr>
    <w:rPr>
      <w:b/>
      <w:sz w:val="16"/>
    </w:rPr>
  </w:style>
  <w:style w:type="table" w:styleId="TableColumns1">
    <w:name w:val="Table Columns 1"/>
    <w:basedOn w:val="TableNormal"/>
    <w:rsid w:val="00C4305B"/>
    <w:pPr>
      <w:spacing w:before="12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heading">
    <w:name w:val="Table text heading"/>
    <w:basedOn w:val="Tabletextright"/>
    <w:qFormat/>
    <w:rsid w:val="003527AD"/>
    <w:rPr>
      <w:b/>
    </w:rPr>
  </w:style>
  <w:style w:type="paragraph" w:customStyle="1" w:styleId="Normalbold">
    <w:name w:val="Normal bold"/>
    <w:basedOn w:val="Normal"/>
    <w:qFormat/>
    <w:rsid w:val="00472CA1"/>
    <w:pPr>
      <w:keepNext/>
      <w:keepLines/>
      <w:spacing w:before="240"/>
    </w:pPr>
    <w:rPr>
      <w:b/>
    </w:rPr>
  </w:style>
  <w:style w:type="paragraph" w:styleId="ListParagraph">
    <w:name w:val="List Paragraph"/>
    <w:basedOn w:val="Normal"/>
    <w:uiPriority w:val="34"/>
    <w:qFormat/>
    <w:rsid w:val="003E549B"/>
    <w:pPr>
      <w:ind w:left="720"/>
      <w:contextualSpacing/>
    </w:pPr>
  </w:style>
  <w:style w:type="paragraph" w:styleId="Caption">
    <w:name w:val="caption"/>
    <w:basedOn w:val="Normal"/>
    <w:next w:val="Normal"/>
    <w:unhideWhenUsed/>
    <w:qFormat/>
    <w:rsid w:val="006E7CD5"/>
    <w:pPr>
      <w:spacing w:before="0" w:after="200"/>
    </w:pPr>
    <w:rPr>
      <w:b/>
      <w:bCs/>
      <w:color w:val="4F81BD" w:themeColor="accent1"/>
      <w:sz w:val="18"/>
      <w:szCs w:val="18"/>
    </w:rPr>
  </w:style>
  <w:style w:type="paragraph" w:styleId="BodyTextIndent2">
    <w:name w:val="Body Text Indent 2"/>
    <w:basedOn w:val="Normal"/>
    <w:link w:val="BodyTextIndent2Char"/>
    <w:semiHidden/>
    <w:unhideWhenUsed/>
    <w:rsid w:val="00174AEA"/>
    <w:pPr>
      <w:spacing w:line="480" w:lineRule="auto"/>
      <w:ind w:left="283"/>
    </w:pPr>
  </w:style>
  <w:style w:type="character" w:customStyle="1" w:styleId="BodyTextIndent2Char">
    <w:name w:val="Body Text Indent 2 Char"/>
    <w:basedOn w:val="DefaultParagraphFont"/>
    <w:link w:val="BodyTextIndent2"/>
    <w:semiHidden/>
    <w:rsid w:val="00174AEA"/>
    <w:rPr>
      <w:rFonts w:asciiTheme="minorHAnsi" w:hAnsiTheme="minorHAnsi"/>
      <w:sz w:val="17"/>
      <w:szCs w:val="24"/>
    </w:rPr>
  </w:style>
  <w:style w:type="paragraph" w:customStyle="1" w:styleId="Tabledash">
    <w:name w:val="Table dash"/>
    <w:basedOn w:val="Tablebullet"/>
    <w:uiPriority w:val="9"/>
    <w:rsid w:val="00174AEA"/>
    <w:pPr>
      <w:numPr>
        <w:numId w:val="0"/>
      </w:numPr>
      <w:spacing w:before="50" w:after="50" w:line="264" w:lineRule="auto"/>
      <w:ind w:left="576" w:right="0" w:hanging="288"/>
    </w:pPr>
    <w:rPr>
      <w:rFonts w:eastAsiaTheme="minorEastAsia" w:cstheme="minorBidi"/>
      <w:color w:val="auto"/>
      <w:spacing w:val="2"/>
      <w:sz w:val="17"/>
      <w:szCs w:val="20"/>
    </w:rPr>
  </w:style>
  <w:style w:type="table" w:customStyle="1" w:styleId="DTFTextTable">
    <w:name w:val="DTF Text Table"/>
    <w:basedOn w:val="TableNormal"/>
    <w:uiPriority w:val="99"/>
    <w:rsid w:val="003D3FF3"/>
    <w:pPr>
      <w:spacing w:before="60" w:after="60" w:line="216" w:lineRule="auto"/>
    </w:pPr>
    <w:rPr>
      <w:rFonts w:asciiTheme="majorHAnsi" w:eastAsiaTheme="minorHAnsi" w:hAnsiTheme="majorHAnsi" w:cstheme="minorBidi"/>
      <w:sz w:val="18"/>
      <w:szCs w:val="22"/>
      <w:lang w:eastAsia="en-US"/>
    </w:rPr>
    <w:tblPr>
      <w:tblStyleRowBandSize w:val="1"/>
      <w:tblInd w:w="28" w:type="dxa"/>
      <w:tblBorders>
        <w:bottom w:val="single" w:sz="12" w:space="0" w:color="auto"/>
      </w:tblBorders>
      <w:tblCellMar>
        <w:left w:w="57" w:type="dxa"/>
        <w:right w:w="57" w:type="dxa"/>
      </w:tblCellMar>
    </w:tblPr>
    <w:trPr>
      <w:cantSplit/>
    </w:tr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shd w:val="clear" w:color="auto" w:fill="C4BC96"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FFFFFF" w:themeFill="background1"/>
      </w:tcPr>
    </w:tblStylePr>
    <w:tblStylePr w:type="band2Horz">
      <w:tblPr/>
      <w:tcPr>
        <w:shd w:val="clear" w:color="auto" w:fill="C4BC96" w:themeFill="background2" w:themeFillShade="BF"/>
      </w:tcPr>
    </w:tblStylePr>
  </w:style>
  <w:style w:type="paragraph" w:customStyle="1" w:styleId="Tabletextheadingrightbold">
    <w:name w:val="Table text heading right bold"/>
    <w:basedOn w:val="Tabletextheadingright"/>
    <w:qFormat/>
    <w:rsid w:val="00C627AE"/>
  </w:style>
  <w:style w:type="paragraph" w:styleId="ListBullet2">
    <w:name w:val="List Bullet 2"/>
    <w:basedOn w:val="Normal"/>
    <w:uiPriority w:val="19"/>
    <w:rsid w:val="006547F3"/>
    <w:pPr>
      <w:keepLines/>
      <w:numPr>
        <w:ilvl w:val="1"/>
        <w:numId w:val="14"/>
      </w:numPr>
      <w:tabs>
        <w:tab w:val="num" w:pos="360"/>
      </w:tabs>
      <w:spacing w:before="60" w:after="0"/>
      <w:contextualSpacing/>
    </w:pPr>
    <w:rPr>
      <w:rFonts w:eastAsiaTheme="minorHAnsi" w:cstheme="minorBidi"/>
      <w:spacing w:val="2"/>
      <w:sz w:val="18"/>
      <w:szCs w:val="18"/>
      <w:lang w:eastAsia="en-US"/>
    </w:rPr>
  </w:style>
  <w:style w:type="paragraph" w:styleId="ListBullet3">
    <w:name w:val="List Bullet 3"/>
    <w:basedOn w:val="ListBullet2"/>
    <w:uiPriority w:val="19"/>
    <w:unhideWhenUsed/>
    <w:rsid w:val="00B928EB"/>
    <w:pPr>
      <w:numPr>
        <w:ilvl w:val="2"/>
      </w:numPr>
      <w:tabs>
        <w:tab w:val="num" w:pos="360"/>
      </w:tabs>
    </w:pPr>
  </w:style>
  <w:style w:type="character" w:styleId="UnresolvedMention">
    <w:name w:val="Unresolved Mention"/>
    <w:basedOn w:val="DefaultParagraphFont"/>
    <w:uiPriority w:val="99"/>
    <w:semiHidden/>
    <w:unhideWhenUsed/>
    <w:rsid w:val="00A25E48"/>
    <w:rPr>
      <w:color w:val="605E5C"/>
      <w:shd w:val="clear" w:color="auto" w:fill="E1DFDD"/>
    </w:rPr>
  </w:style>
  <w:style w:type="character" w:customStyle="1" w:styleId="CommentTextChar">
    <w:name w:val="Comment Text Char"/>
    <w:basedOn w:val="DefaultParagraphFont"/>
    <w:link w:val="CommentText"/>
    <w:uiPriority w:val="99"/>
    <w:semiHidden/>
    <w:rsid w:val="003D3FF3"/>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3D3FF3"/>
    <w:pPr>
      <w:spacing w:before="0" w:after="160"/>
    </w:pPr>
    <w:rPr>
      <w:rFonts w:eastAsiaTheme="minorHAnsi" w:cstheme="minorBidi"/>
      <w:sz w:val="20"/>
      <w:szCs w:val="20"/>
      <w:lang w:eastAsia="en-US"/>
    </w:rPr>
  </w:style>
  <w:style w:type="character" w:customStyle="1" w:styleId="CommentSubjectChar">
    <w:name w:val="Comment Subject Char"/>
    <w:basedOn w:val="CommentTextChar"/>
    <w:link w:val="CommentSubject"/>
    <w:semiHidden/>
    <w:rsid w:val="003D3FF3"/>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semiHidden/>
    <w:unhideWhenUsed/>
    <w:rsid w:val="003D3FF3"/>
    <w:pPr>
      <w:spacing w:before="120" w:after="120"/>
    </w:pPr>
    <w:rPr>
      <w:rFonts w:eastAsia="Times New Roman" w:cs="Times New Roman"/>
      <w:b/>
      <w:bCs/>
      <w:lang w:eastAsia="en-AU"/>
    </w:rPr>
  </w:style>
  <w:style w:type="paragraph" w:customStyle="1" w:styleId="Tabletextnotesbullet">
    <w:name w:val="Table text notes bullet"/>
    <w:basedOn w:val="Tabletextnotes"/>
    <w:qFormat/>
    <w:rsid w:val="003D3FF3"/>
    <w:pPr>
      <w:numPr>
        <w:numId w:val="40"/>
      </w:numPr>
      <w:ind w:left="360" w:hanging="180"/>
    </w:pPr>
  </w:style>
  <w:style w:type="paragraph" w:styleId="BodyText">
    <w:name w:val="Body Text"/>
    <w:basedOn w:val="Normal"/>
    <w:link w:val="BodyTextChar"/>
    <w:semiHidden/>
    <w:unhideWhenUsed/>
    <w:rsid w:val="000C41A3"/>
  </w:style>
  <w:style w:type="character" w:customStyle="1" w:styleId="BodyTextChar">
    <w:name w:val="Body Text Char"/>
    <w:basedOn w:val="DefaultParagraphFont"/>
    <w:link w:val="BodyText"/>
    <w:semiHidden/>
    <w:rsid w:val="000C41A3"/>
    <w:rPr>
      <w:rFonts w:asciiTheme="minorHAnsi" w:hAnsiTheme="minorHAnsi"/>
      <w:sz w:val="17"/>
      <w:szCs w:val="24"/>
    </w:rPr>
  </w:style>
  <w:style w:type="paragraph" w:customStyle="1" w:styleId="Heading1">
    <w:name w:val="Heading 1 (#)"/>
    <w:basedOn w:val="Heading10"/>
    <w:uiPriority w:val="14"/>
    <w:qFormat/>
    <w:rsid w:val="000C41A3"/>
    <w:pPr>
      <w:keepLines/>
      <w:pageBreakBefore/>
      <w:numPr>
        <w:numId w:val="46"/>
      </w:numPr>
      <w:pBdr>
        <w:bottom w:val="single" w:sz="12" w:space="1" w:color="auto"/>
      </w:pBdr>
      <w:tabs>
        <w:tab w:val="clear" w:pos="5180"/>
      </w:tabs>
      <w:spacing w:before="360" w:after="0" w:line="240" w:lineRule="auto"/>
    </w:pPr>
    <w:rPr>
      <w:rFonts w:eastAsiaTheme="majorEastAsia" w:cstheme="majorBidi"/>
      <w:bCs/>
      <w:caps/>
      <w:color w:val="auto"/>
      <w:spacing w:val="-2"/>
      <w:sz w:val="28"/>
      <w:szCs w:val="28"/>
      <w:lang w:eastAsia="en-US"/>
    </w:rPr>
  </w:style>
  <w:style w:type="paragraph" w:customStyle="1" w:styleId="Heading2">
    <w:name w:val="Heading 2 (#)"/>
    <w:basedOn w:val="Heading20"/>
    <w:link w:val="Heading2Char0"/>
    <w:uiPriority w:val="14"/>
    <w:qFormat/>
    <w:rsid w:val="000C41A3"/>
    <w:pPr>
      <w:keepLines/>
      <w:numPr>
        <w:ilvl w:val="1"/>
        <w:numId w:val="46"/>
      </w:numPr>
      <w:tabs>
        <w:tab w:val="clear" w:pos="5180"/>
        <w:tab w:val="left" w:pos="964"/>
        <w:tab w:val="right" w:pos="9582"/>
      </w:tabs>
      <w:spacing w:before="240" w:after="0" w:line="240" w:lineRule="auto"/>
    </w:pPr>
    <w:rPr>
      <w:rFonts w:asciiTheme="majorHAnsi" w:eastAsiaTheme="majorEastAsia" w:hAnsiTheme="majorHAnsi" w:cstheme="majorBidi"/>
      <w:color w:val="auto"/>
      <w:spacing w:val="-2"/>
      <w:szCs w:val="26"/>
      <w:lang w:eastAsia="en-US"/>
    </w:rPr>
  </w:style>
  <w:style w:type="numbering" w:customStyle="1" w:styleId="NumberedHeadings">
    <w:name w:val="Numbered Headings"/>
    <w:uiPriority w:val="99"/>
    <w:rsid w:val="000C41A3"/>
    <w:pPr>
      <w:numPr>
        <w:numId w:val="45"/>
      </w:numPr>
    </w:pPr>
  </w:style>
  <w:style w:type="paragraph" w:customStyle="1" w:styleId="Heading3">
    <w:name w:val="Heading 3 (#)"/>
    <w:basedOn w:val="Heading30"/>
    <w:next w:val="Normal"/>
    <w:uiPriority w:val="14"/>
    <w:rsid w:val="000C41A3"/>
    <w:pPr>
      <w:keepLines/>
      <w:numPr>
        <w:ilvl w:val="2"/>
        <w:numId w:val="46"/>
      </w:numPr>
      <w:tabs>
        <w:tab w:val="clear" w:pos="5180"/>
        <w:tab w:val="left" w:pos="737"/>
        <w:tab w:val="right" w:pos="9582"/>
      </w:tabs>
      <w:spacing w:before="180" w:after="0" w:line="240" w:lineRule="auto"/>
    </w:pPr>
    <w:rPr>
      <w:rFonts w:asciiTheme="majorHAnsi" w:eastAsiaTheme="majorEastAsia" w:hAnsiTheme="majorHAnsi" w:cstheme="majorBidi"/>
      <w:color w:val="auto"/>
      <w:spacing w:val="-2"/>
      <w:sz w:val="20"/>
      <w:lang w:eastAsia="en-US"/>
    </w:rPr>
  </w:style>
  <w:style w:type="character" w:customStyle="1" w:styleId="Heading2Char0">
    <w:name w:val="Heading 2 (#) Char"/>
    <w:basedOn w:val="DefaultParagraphFont"/>
    <w:link w:val="Heading2"/>
    <w:uiPriority w:val="14"/>
    <w:rsid w:val="000C41A3"/>
    <w:rPr>
      <w:rFonts w:asciiTheme="majorHAnsi" w:eastAsiaTheme="majorEastAsia" w:hAnsiTheme="majorHAnsi" w:cstheme="majorBidi"/>
      <w:b/>
      <w:spacing w:val="-2"/>
      <w:sz w:val="24"/>
      <w:szCs w:val="26"/>
      <w:lang w:eastAsia="en-US"/>
    </w:rPr>
  </w:style>
  <w:style w:type="paragraph" w:customStyle="1" w:styleId="Char">
    <w:name w:val="Char"/>
    <w:basedOn w:val="Normal"/>
    <w:rsid w:val="00EF3C59"/>
    <w:pPr>
      <w:spacing w:before="0" w:after="160" w:line="240" w:lineRule="exact"/>
    </w:pPr>
    <w:rPr>
      <w:rFonts w:ascii="Tahoma" w:hAnsi="Tahoma" w:cs="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69032">
      <w:bodyDiv w:val="1"/>
      <w:marLeft w:val="0"/>
      <w:marRight w:val="0"/>
      <w:marTop w:val="0"/>
      <w:marBottom w:val="0"/>
      <w:divBdr>
        <w:top w:val="none" w:sz="0" w:space="0" w:color="auto"/>
        <w:left w:val="none" w:sz="0" w:space="0" w:color="auto"/>
        <w:bottom w:val="none" w:sz="0" w:space="0" w:color="auto"/>
        <w:right w:val="none" w:sz="0" w:space="0" w:color="auto"/>
      </w:divBdr>
    </w:div>
    <w:div w:id="440494760">
      <w:bodyDiv w:val="1"/>
      <w:marLeft w:val="0"/>
      <w:marRight w:val="0"/>
      <w:marTop w:val="0"/>
      <w:marBottom w:val="0"/>
      <w:divBdr>
        <w:top w:val="none" w:sz="0" w:space="0" w:color="auto"/>
        <w:left w:val="none" w:sz="0" w:space="0" w:color="auto"/>
        <w:bottom w:val="none" w:sz="0" w:space="0" w:color="auto"/>
        <w:right w:val="none" w:sz="0" w:space="0" w:color="auto"/>
      </w:divBdr>
    </w:div>
    <w:div w:id="603146184">
      <w:bodyDiv w:val="1"/>
      <w:marLeft w:val="0"/>
      <w:marRight w:val="0"/>
      <w:marTop w:val="0"/>
      <w:marBottom w:val="0"/>
      <w:divBdr>
        <w:top w:val="none" w:sz="0" w:space="0" w:color="auto"/>
        <w:left w:val="none" w:sz="0" w:space="0" w:color="auto"/>
        <w:bottom w:val="none" w:sz="0" w:space="0" w:color="auto"/>
        <w:right w:val="none" w:sz="0" w:space="0" w:color="auto"/>
      </w:divBdr>
    </w:div>
    <w:div w:id="652873377">
      <w:bodyDiv w:val="1"/>
      <w:marLeft w:val="0"/>
      <w:marRight w:val="0"/>
      <w:marTop w:val="0"/>
      <w:marBottom w:val="0"/>
      <w:divBdr>
        <w:top w:val="none" w:sz="0" w:space="0" w:color="auto"/>
        <w:left w:val="none" w:sz="0" w:space="0" w:color="auto"/>
        <w:bottom w:val="none" w:sz="0" w:space="0" w:color="auto"/>
        <w:right w:val="none" w:sz="0" w:space="0" w:color="auto"/>
      </w:divBdr>
    </w:div>
    <w:div w:id="660354186">
      <w:bodyDiv w:val="1"/>
      <w:marLeft w:val="0"/>
      <w:marRight w:val="0"/>
      <w:marTop w:val="0"/>
      <w:marBottom w:val="0"/>
      <w:divBdr>
        <w:top w:val="none" w:sz="0" w:space="0" w:color="auto"/>
        <w:left w:val="none" w:sz="0" w:space="0" w:color="auto"/>
        <w:bottom w:val="none" w:sz="0" w:space="0" w:color="auto"/>
        <w:right w:val="none" w:sz="0" w:space="0" w:color="auto"/>
      </w:divBdr>
    </w:div>
    <w:div w:id="717625973">
      <w:bodyDiv w:val="1"/>
      <w:marLeft w:val="0"/>
      <w:marRight w:val="0"/>
      <w:marTop w:val="0"/>
      <w:marBottom w:val="0"/>
      <w:divBdr>
        <w:top w:val="none" w:sz="0" w:space="0" w:color="auto"/>
        <w:left w:val="none" w:sz="0" w:space="0" w:color="auto"/>
        <w:bottom w:val="none" w:sz="0" w:space="0" w:color="auto"/>
        <w:right w:val="none" w:sz="0" w:space="0" w:color="auto"/>
      </w:divBdr>
    </w:div>
    <w:div w:id="898397905">
      <w:bodyDiv w:val="1"/>
      <w:marLeft w:val="0"/>
      <w:marRight w:val="0"/>
      <w:marTop w:val="0"/>
      <w:marBottom w:val="0"/>
      <w:divBdr>
        <w:top w:val="none" w:sz="0" w:space="0" w:color="auto"/>
        <w:left w:val="none" w:sz="0" w:space="0" w:color="auto"/>
        <w:bottom w:val="none" w:sz="0" w:space="0" w:color="auto"/>
        <w:right w:val="none" w:sz="0" w:space="0" w:color="auto"/>
      </w:divBdr>
    </w:div>
    <w:div w:id="921992934">
      <w:bodyDiv w:val="1"/>
      <w:marLeft w:val="0"/>
      <w:marRight w:val="0"/>
      <w:marTop w:val="0"/>
      <w:marBottom w:val="0"/>
      <w:divBdr>
        <w:top w:val="none" w:sz="0" w:space="0" w:color="auto"/>
        <w:left w:val="none" w:sz="0" w:space="0" w:color="auto"/>
        <w:bottom w:val="none" w:sz="0" w:space="0" w:color="auto"/>
        <w:right w:val="none" w:sz="0" w:space="0" w:color="auto"/>
      </w:divBdr>
    </w:div>
    <w:div w:id="946349874">
      <w:bodyDiv w:val="1"/>
      <w:marLeft w:val="0"/>
      <w:marRight w:val="0"/>
      <w:marTop w:val="0"/>
      <w:marBottom w:val="0"/>
      <w:divBdr>
        <w:top w:val="none" w:sz="0" w:space="0" w:color="auto"/>
        <w:left w:val="none" w:sz="0" w:space="0" w:color="auto"/>
        <w:bottom w:val="none" w:sz="0" w:space="0" w:color="auto"/>
        <w:right w:val="none" w:sz="0" w:space="0" w:color="auto"/>
      </w:divBdr>
    </w:div>
    <w:div w:id="947585315">
      <w:bodyDiv w:val="1"/>
      <w:marLeft w:val="0"/>
      <w:marRight w:val="0"/>
      <w:marTop w:val="0"/>
      <w:marBottom w:val="0"/>
      <w:divBdr>
        <w:top w:val="none" w:sz="0" w:space="0" w:color="auto"/>
        <w:left w:val="none" w:sz="0" w:space="0" w:color="auto"/>
        <w:bottom w:val="none" w:sz="0" w:space="0" w:color="auto"/>
        <w:right w:val="none" w:sz="0" w:space="0" w:color="auto"/>
      </w:divBdr>
    </w:div>
    <w:div w:id="985402311">
      <w:bodyDiv w:val="1"/>
      <w:marLeft w:val="0"/>
      <w:marRight w:val="0"/>
      <w:marTop w:val="0"/>
      <w:marBottom w:val="0"/>
      <w:divBdr>
        <w:top w:val="none" w:sz="0" w:space="0" w:color="auto"/>
        <w:left w:val="none" w:sz="0" w:space="0" w:color="auto"/>
        <w:bottom w:val="none" w:sz="0" w:space="0" w:color="auto"/>
        <w:right w:val="none" w:sz="0" w:space="0" w:color="auto"/>
      </w:divBdr>
    </w:div>
    <w:div w:id="990401329">
      <w:bodyDiv w:val="1"/>
      <w:marLeft w:val="0"/>
      <w:marRight w:val="0"/>
      <w:marTop w:val="0"/>
      <w:marBottom w:val="0"/>
      <w:divBdr>
        <w:top w:val="none" w:sz="0" w:space="0" w:color="auto"/>
        <w:left w:val="none" w:sz="0" w:space="0" w:color="auto"/>
        <w:bottom w:val="none" w:sz="0" w:space="0" w:color="auto"/>
        <w:right w:val="none" w:sz="0" w:space="0" w:color="auto"/>
      </w:divBdr>
    </w:div>
    <w:div w:id="1002780642">
      <w:bodyDiv w:val="1"/>
      <w:marLeft w:val="0"/>
      <w:marRight w:val="0"/>
      <w:marTop w:val="0"/>
      <w:marBottom w:val="0"/>
      <w:divBdr>
        <w:top w:val="none" w:sz="0" w:space="0" w:color="auto"/>
        <w:left w:val="none" w:sz="0" w:space="0" w:color="auto"/>
        <w:bottom w:val="none" w:sz="0" w:space="0" w:color="auto"/>
        <w:right w:val="none" w:sz="0" w:space="0" w:color="auto"/>
      </w:divBdr>
    </w:div>
    <w:div w:id="1070887921">
      <w:bodyDiv w:val="1"/>
      <w:marLeft w:val="0"/>
      <w:marRight w:val="0"/>
      <w:marTop w:val="0"/>
      <w:marBottom w:val="0"/>
      <w:divBdr>
        <w:top w:val="none" w:sz="0" w:space="0" w:color="auto"/>
        <w:left w:val="none" w:sz="0" w:space="0" w:color="auto"/>
        <w:bottom w:val="none" w:sz="0" w:space="0" w:color="auto"/>
        <w:right w:val="none" w:sz="0" w:space="0" w:color="auto"/>
      </w:divBdr>
    </w:div>
    <w:div w:id="1127427259">
      <w:bodyDiv w:val="1"/>
      <w:marLeft w:val="0"/>
      <w:marRight w:val="0"/>
      <w:marTop w:val="0"/>
      <w:marBottom w:val="0"/>
      <w:divBdr>
        <w:top w:val="none" w:sz="0" w:space="0" w:color="auto"/>
        <w:left w:val="none" w:sz="0" w:space="0" w:color="auto"/>
        <w:bottom w:val="none" w:sz="0" w:space="0" w:color="auto"/>
        <w:right w:val="none" w:sz="0" w:space="0" w:color="auto"/>
      </w:divBdr>
    </w:div>
    <w:div w:id="1253972571">
      <w:bodyDiv w:val="1"/>
      <w:marLeft w:val="0"/>
      <w:marRight w:val="0"/>
      <w:marTop w:val="0"/>
      <w:marBottom w:val="0"/>
      <w:divBdr>
        <w:top w:val="none" w:sz="0" w:space="0" w:color="auto"/>
        <w:left w:val="none" w:sz="0" w:space="0" w:color="auto"/>
        <w:bottom w:val="none" w:sz="0" w:space="0" w:color="auto"/>
        <w:right w:val="none" w:sz="0" w:space="0" w:color="auto"/>
      </w:divBdr>
    </w:div>
    <w:div w:id="1293445475">
      <w:bodyDiv w:val="1"/>
      <w:marLeft w:val="0"/>
      <w:marRight w:val="0"/>
      <w:marTop w:val="0"/>
      <w:marBottom w:val="0"/>
      <w:divBdr>
        <w:top w:val="none" w:sz="0" w:space="0" w:color="auto"/>
        <w:left w:val="none" w:sz="0" w:space="0" w:color="auto"/>
        <w:bottom w:val="none" w:sz="0" w:space="0" w:color="auto"/>
        <w:right w:val="none" w:sz="0" w:space="0" w:color="auto"/>
      </w:divBdr>
    </w:div>
    <w:div w:id="1411384574">
      <w:bodyDiv w:val="1"/>
      <w:marLeft w:val="0"/>
      <w:marRight w:val="0"/>
      <w:marTop w:val="0"/>
      <w:marBottom w:val="0"/>
      <w:divBdr>
        <w:top w:val="none" w:sz="0" w:space="0" w:color="auto"/>
        <w:left w:val="none" w:sz="0" w:space="0" w:color="auto"/>
        <w:bottom w:val="none" w:sz="0" w:space="0" w:color="auto"/>
        <w:right w:val="none" w:sz="0" w:space="0" w:color="auto"/>
      </w:divBdr>
    </w:div>
    <w:div w:id="1432579342">
      <w:bodyDiv w:val="1"/>
      <w:marLeft w:val="0"/>
      <w:marRight w:val="0"/>
      <w:marTop w:val="0"/>
      <w:marBottom w:val="0"/>
      <w:divBdr>
        <w:top w:val="none" w:sz="0" w:space="0" w:color="auto"/>
        <w:left w:val="none" w:sz="0" w:space="0" w:color="auto"/>
        <w:bottom w:val="none" w:sz="0" w:space="0" w:color="auto"/>
        <w:right w:val="none" w:sz="0" w:space="0" w:color="auto"/>
      </w:divBdr>
    </w:div>
    <w:div w:id="1433818147">
      <w:bodyDiv w:val="1"/>
      <w:marLeft w:val="0"/>
      <w:marRight w:val="0"/>
      <w:marTop w:val="0"/>
      <w:marBottom w:val="0"/>
      <w:divBdr>
        <w:top w:val="none" w:sz="0" w:space="0" w:color="auto"/>
        <w:left w:val="none" w:sz="0" w:space="0" w:color="auto"/>
        <w:bottom w:val="none" w:sz="0" w:space="0" w:color="auto"/>
        <w:right w:val="none" w:sz="0" w:space="0" w:color="auto"/>
      </w:divBdr>
    </w:div>
    <w:div w:id="1495145077">
      <w:bodyDiv w:val="1"/>
      <w:marLeft w:val="0"/>
      <w:marRight w:val="0"/>
      <w:marTop w:val="0"/>
      <w:marBottom w:val="0"/>
      <w:divBdr>
        <w:top w:val="none" w:sz="0" w:space="0" w:color="auto"/>
        <w:left w:val="none" w:sz="0" w:space="0" w:color="auto"/>
        <w:bottom w:val="none" w:sz="0" w:space="0" w:color="auto"/>
        <w:right w:val="none" w:sz="0" w:space="0" w:color="auto"/>
      </w:divBdr>
    </w:div>
    <w:div w:id="1570311117">
      <w:bodyDiv w:val="1"/>
      <w:marLeft w:val="0"/>
      <w:marRight w:val="0"/>
      <w:marTop w:val="0"/>
      <w:marBottom w:val="0"/>
      <w:divBdr>
        <w:top w:val="none" w:sz="0" w:space="0" w:color="auto"/>
        <w:left w:val="none" w:sz="0" w:space="0" w:color="auto"/>
        <w:bottom w:val="none" w:sz="0" w:space="0" w:color="auto"/>
        <w:right w:val="none" w:sz="0" w:space="0" w:color="auto"/>
      </w:divBdr>
    </w:div>
    <w:div w:id="1626472793">
      <w:bodyDiv w:val="1"/>
      <w:marLeft w:val="0"/>
      <w:marRight w:val="0"/>
      <w:marTop w:val="0"/>
      <w:marBottom w:val="0"/>
      <w:divBdr>
        <w:top w:val="none" w:sz="0" w:space="0" w:color="auto"/>
        <w:left w:val="none" w:sz="0" w:space="0" w:color="auto"/>
        <w:bottom w:val="none" w:sz="0" w:space="0" w:color="auto"/>
        <w:right w:val="none" w:sz="0" w:space="0" w:color="auto"/>
      </w:divBdr>
    </w:div>
    <w:div w:id="1626496192">
      <w:bodyDiv w:val="1"/>
      <w:marLeft w:val="0"/>
      <w:marRight w:val="0"/>
      <w:marTop w:val="0"/>
      <w:marBottom w:val="0"/>
      <w:divBdr>
        <w:top w:val="none" w:sz="0" w:space="0" w:color="auto"/>
        <w:left w:val="none" w:sz="0" w:space="0" w:color="auto"/>
        <w:bottom w:val="none" w:sz="0" w:space="0" w:color="auto"/>
        <w:right w:val="none" w:sz="0" w:space="0" w:color="auto"/>
      </w:divBdr>
    </w:div>
    <w:div w:id="1654291101">
      <w:bodyDiv w:val="1"/>
      <w:marLeft w:val="0"/>
      <w:marRight w:val="0"/>
      <w:marTop w:val="0"/>
      <w:marBottom w:val="0"/>
      <w:divBdr>
        <w:top w:val="none" w:sz="0" w:space="0" w:color="auto"/>
        <w:left w:val="none" w:sz="0" w:space="0" w:color="auto"/>
        <w:bottom w:val="none" w:sz="0" w:space="0" w:color="auto"/>
        <w:right w:val="none" w:sz="0" w:space="0" w:color="auto"/>
      </w:divBdr>
    </w:div>
    <w:div w:id="1938977132">
      <w:bodyDiv w:val="1"/>
      <w:marLeft w:val="0"/>
      <w:marRight w:val="0"/>
      <w:marTop w:val="0"/>
      <w:marBottom w:val="0"/>
      <w:divBdr>
        <w:top w:val="none" w:sz="0" w:space="0" w:color="auto"/>
        <w:left w:val="none" w:sz="0" w:space="0" w:color="auto"/>
        <w:bottom w:val="none" w:sz="0" w:space="0" w:color="auto"/>
        <w:right w:val="none" w:sz="0" w:space="0" w:color="auto"/>
      </w:divBdr>
    </w:div>
    <w:div w:id="1956331608">
      <w:bodyDiv w:val="1"/>
      <w:marLeft w:val="0"/>
      <w:marRight w:val="0"/>
      <w:marTop w:val="0"/>
      <w:marBottom w:val="0"/>
      <w:divBdr>
        <w:top w:val="none" w:sz="0" w:space="0" w:color="auto"/>
        <w:left w:val="none" w:sz="0" w:space="0" w:color="auto"/>
        <w:bottom w:val="none" w:sz="0" w:space="0" w:color="auto"/>
        <w:right w:val="none" w:sz="0" w:space="0" w:color="auto"/>
      </w:divBdr>
    </w:div>
    <w:div w:id="205430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27.xml"/><Relationship Id="rId21" Type="http://schemas.openxmlformats.org/officeDocument/2006/relationships/footer" Target="footer7.xml"/><Relationship Id="rId42" Type="http://schemas.openxmlformats.org/officeDocument/2006/relationships/header" Target="header8.xml"/><Relationship Id="rId47" Type="http://schemas.openxmlformats.org/officeDocument/2006/relationships/footer" Target="footer16.xml"/><Relationship Id="rId63" Type="http://schemas.openxmlformats.org/officeDocument/2006/relationships/header" Target="header25.xml"/><Relationship Id="rId68" Type="http://schemas.openxmlformats.org/officeDocument/2006/relationships/header" Target="header30.xml"/><Relationship Id="rId84" Type="http://schemas.openxmlformats.org/officeDocument/2006/relationships/header" Target="header44.xml"/><Relationship Id="rId89" Type="http://schemas.openxmlformats.org/officeDocument/2006/relationships/header" Target="header47.xml"/><Relationship Id="rId112" Type="http://schemas.openxmlformats.org/officeDocument/2006/relationships/header" Target="header68.xml"/><Relationship Id="rId133" Type="http://schemas.openxmlformats.org/officeDocument/2006/relationships/header" Target="header85.xml"/><Relationship Id="rId138" Type="http://schemas.openxmlformats.org/officeDocument/2006/relationships/footer" Target="footer29.xml"/><Relationship Id="rId154" Type="http://schemas.openxmlformats.org/officeDocument/2006/relationships/header" Target="header95.xml"/><Relationship Id="rId159" Type="http://schemas.openxmlformats.org/officeDocument/2006/relationships/footer" Target="footer41.xml"/><Relationship Id="rId175" Type="http://schemas.openxmlformats.org/officeDocument/2006/relationships/hyperlink" Target="https://foicommissioner.vic.gov.au/" TargetMode="External"/><Relationship Id="rId170" Type="http://schemas.openxmlformats.org/officeDocument/2006/relationships/footer" Target="footer47.xml"/><Relationship Id="rId16" Type="http://schemas.openxmlformats.org/officeDocument/2006/relationships/image" Target="media/image3.png"/><Relationship Id="rId107" Type="http://schemas.openxmlformats.org/officeDocument/2006/relationships/header" Target="header63.xml"/><Relationship Id="rId11"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footer" Target="footer14.xml"/><Relationship Id="rId53" Type="http://schemas.openxmlformats.org/officeDocument/2006/relationships/header" Target="header15.xml"/><Relationship Id="rId58" Type="http://schemas.openxmlformats.org/officeDocument/2006/relationships/header" Target="header20.xml"/><Relationship Id="rId74" Type="http://schemas.openxmlformats.org/officeDocument/2006/relationships/footer" Target="footer19.xml"/><Relationship Id="rId79" Type="http://schemas.openxmlformats.org/officeDocument/2006/relationships/header" Target="header39.xml"/><Relationship Id="rId102" Type="http://schemas.openxmlformats.org/officeDocument/2006/relationships/header" Target="header58.xml"/><Relationship Id="rId123" Type="http://schemas.openxmlformats.org/officeDocument/2006/relationships/header" Target="header75.xml"/><Relationship Id="rId128" Type="http://schemas.openxmlformats.org/officeDocument/2006/relationships/header" Target="header80.xml"/><Relationship Id="rId144" Type="http://schemas.openxmlformats.org/officeDocument/2006/relationships/header" Target="header92.xml"/><Relationship Id="rId149" Type="http://schemas.openxmlformats.org/officeDocument/2006/relationships/footer" Target="footer35.xml"/><Relationship Id="rId5" Type="http://schemas.openxmlformats.org/officeDocument/2006/relationships/webSettings" Target="webSettings.xml"/><Relationship Id="rId90" Type="http://schemas.openxmlformats.org/officeDocument/2006/relationships/footer" Target="footer23.xml"/><Relationship Id="rId95" Type="http://schemas.openxmlformats.org/officeDocument/2006/relationships/header" Target="header51.xml"/><Relationship Id="rId160" Type="http://schemas.openxmlformats.org/officeDocument/2006/relationships/footer" Target="footer42.xml"/><Relationship Id="rId165" Type="http://schemas.openxmlformats.org/officeDocument/2006/relationships/header" Target="header100.xml"/><Relationship Id="rId181" Type="http://schemas.openxmlformats.org/officeDocument/2006/relationships/image" Target="media/image9.png"/><Relationship Id="rId22" Type="http://schemas.openxmlformats.org/officeDocument/2006/relationships/footer" Target="footer8.xml"/><Relationship Id="rId27" Type="http://schemas.openxmlformats.org/officeDocument/2006/relationships/chart" Target="charts/chart1.xml"/><Relationship Id="rId43" Type="http://schemas.openxmlformats.org/officeDocument/2006/relationships/header" Target="header9.xml"/><Relationship Id="rId48" Type="http://schemas.openxmlformats.org/officeDocument/2006/relationships/header" Target="header12.xml"/><Relationship Id="rId64" Type="http://schemas.openxmlformats.org/officeDocument/2006/relationships/header" Target="header26.xml"/><Relationship Id="rId69" Type="http://schemas.openxmlformats.org/officeDocument/2006/relationships/header" Target="header31.xml"/><Relationship Id="rId113" Type="http://schemas.openxmlformats.org/officeDocument/2006/relationships/footer" Target="footer25.xml"/><Relationship Id="rId118" Type="http://schemas.openxmlformats.org/officeDocument/2006/relationships/footer" Target="footer28.xml"/><Relationship Id="rId134" Type="http://schemas.openxmlformats.org/officeDocument/2006/relationships/header" Target="header86.xml"/><Relationship Id="rId139" Type="http://schemas.openxmlformats.org/officeDocument/2006/relationships/footer" Target="footer30.xml"/><Relationship Id="rId80" Type="http://schemas.openxmlformats.org/officeDocument/2006/relationships/header" Target="header40.xml"/><Relationship Id="rId85" Type="http://schemas.openxmlformats.org/officeDocument/2006/relationships/header" Target="header45.xml"/><Relationship Id="rId150" Type="http://schemas.openxmlformats.org/officeDocument/2006/relationships/footer" Target="footer36.xml"/><Relationship Id="rId155" Type="http://schemas.openxmlformats.org/officeDocument/2006/relationships/footer" Target="footer39.xml"/><Relationship Id="rId171" Type="http://schemas.openxmlformats.org/officeDocument/2006/relationships/footer" Target="footer48.xml"/><Relationship Id="rId176" Type="http://schemas.openxmlformats.org/officeDocument/2006/relationships/hyperlink" Target="https://www.dtf.vic.gov.au/funds-programs-and-policies/community-support-fund" TargetMode="External"/><Relationship Id="rId12" Type="http://schemas.openxmlformats.org/officeDocument/2006/relationships/footer" Target="footer1.xml"/><Relationship Id="rId17" Type="http://schemas.microsoft.com/office/2007/relationships/hdphoto" Target="media/hdphoto1.wdp"/><Relationship Id="rId33" Type="http://schemas.openxmlformats.org/officeDocument/2006/relationships/image" Target="media/image6.png"/><Relationship Id="rId38" Type="http://schemas.openxmlformats.org/officeDocument/2006/relationships/header" Target="header4.xml"/><Relationship Id="rId59" Type="http://schemas.openxmlformats.org/officeDocument/2006/relationships/header" Target="header21.xml"/><Relationship Id="rId103" Type="http://schemas.openxmlformats.org/officeDocument/2006/relationships/header" Target="header59.xml"/><Relationship Id="rId108" Type="http://schemas.openxmlformats.org/officeDocument/2006/relationships/header" Target="header64.xml"/><Relationship Id="rId124" Type="http://schemas.openxmlformats.org/officeDocument/2006/relationships/header" Target="header76.xml"/><Relationship Id="rId129" Type="http://schemas.openxmlformats.org/officeDocument/2006/relationships/header" Target="header81.xml"/><Relationship Id="rId54" Type="http://schemas.openxmlformats.org/officeDocument/2006/relationships/header" Target="header16.xml"/><Relationship Id="rId70" Type="http://schemas.openxmlformats.org/officeDocument/2006/relationships/header" Target="header32.xml"/><Relationship Id="rId75" Type="http://schemas.openxmlformats.org/officeDocument/2006/relationships/footer" Target="footer20.xml"/><Relationship Id="rId91" Type="http://schemas.openxmlformats.org/officeDocument/2006/relationships/header" Target="header48.xml"/><Relationship Id="rId96" Type="http://schemas.openxmlformats.org/officeDocument/2006/relationships/header" Target="header52.xml"/><Relationship Id="rId140" Type="http://schemas.openxmlformats.org/officeDocument/2006/relationships/header" Target="header90.xml"/><Relationship Id="rId145" Type="http://schemas.openxmlformats.org/officeDocument/2006/relationships/footer" Target="footer33.xml"/><Relationship Id="rId161" Type="http://schemas.openxmlformats.org/officeDocument/2006/relationships/header" Target="header98.xml"/><Relationship Id="rId166" Type="http://schemas.openxmlformats.org/officeDocument/2006/relationships/header" Target="header101.xml"/><Relationship Id="rId182" Type="http://schemas.openxmlformats.org/officeDocument/2006/relationships/footer" Target="footer4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chart" Target="charts/chart2.xml"/><Relationship Id="rId49" Type="http://schemas.openxmlformats.org/officeDocument/2006/relationships/header" Target="header13.xml"/><Relationship Id="rId114" Type="http://schemas.openxmlformats.org/officeDocument/2006/relationships/footer" Target="footer26.xml"/><Relationship Id="rId119" Type="http://schemas.openxmlformats.org/officeDocument/2006/relationships/header" Target="header71.xml"/><Relationship Id="rId44" Type="http://schemas.openxmlformats.org/officeDocument/2006/relationships/header" Target="header10.xml"/><Relationship Id="rId60" Type="http://schemas.openxmlformats.org/officeDocument/2006/relationships/header" Target="header22.xml"/><Relationship Id="rId65" Type="http://schemas.openxmlformats.org/officeDocument/2006/relationships/header" Target="header27.xml"/><Relationship Id="rId81" Type="http://schemas.openxmlformats.org/officeDocument/2006/relationships/header" Target="header41.xml"/><Relationship Id="rId86" Type="http://schemas.openxmlformats.org/officeDocument/2006/relationships/footer" Target="footer21.xml"/><Relationship Id="rId130" Type="http://schemas.openxmlformats.org/officeDocument/2006/relationships/header" Target="header82.xml"/><Relationship Id="rId135" Type="http://schemas.openxmlformats.org/officeDocument/2006/relationships/header" Target="header87.xml"/><Relationship Id="rId151" Type="http://schemas.openxmlformats.org/officeDocument/2006/relationships/header" Target="header94.xml"/><Relationship Id="rId156" Type="http://schemas.openxmlformats.org/officeDocument/2006/relationships/footer" Target="footer40.xml"/><Relationship Id="rId177" Type="http://schemas.openxmlformats.org/officeDocument/2006/relationships/hyperlink" Target="file:///C:\Documents%20and%20Settings\vict3v8\Local%20Settings\Temp\notesD72EE2\www.ibac.vic.gov.au"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www.dtf.vic.gov.au" TargetMode="External"/><Relationship Id="rId180" Type="http://schemas.openxmlformats.org/officeDocument/2006/relationships/hyperlink" Target="http://www.dtf.vic.gov.au"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5.xml"/><Relationship Id="rId109" Type="http://schemas.openxmlformats.org/officeDocument/2006/relationships/header" Target="header65.xml"/><Relationship Id="rId34" Type="http://schemas.openxmlformats.org/officeDocument/2006/relationships/image" Target="media/image7.png"/><Relationship Id="rId50" Type="http://schemas.openxmlformats.org/officeDocument/2006/relationships/footer" Target="footer17.xml"/><Relationship Id="rId55" Type="http://schemas.openxmlformats.org/officeDocument/2006/relationships/header" Target="header17.xml"/><Relationship Id="rId76" Type="http://schemas.openxmlformats.org/officeDocument/2006/relationships/header" Target="header36.xml"/><Relationship Id="rId97" Type="http://schemas.openxmlformats.org/officeDocument/2006/relationships/header" Target="header53.xml"/><Relationship Id="rId104" Type="http://schemas.openxmlformats.org/officeDocument/2006/relationships/header" Target="header60.xml"/><Relationship Id="rId120" Type="http://schemas.openxmlformats.org/officeDocument/2006/relationships/header" Target="header72.xml"/><Relationship Id="rId125" Type="http://schemas.openxmlformats.org/officeDocument/2006/relationships/header" Target="header77.xml"/><Relationship Id="rId141" Type="http://schemas.openxmlformats.org/officeDocument/2006/relationships/header" Target="header91.xml"/><Relationship Id="rId146" Type="http://schemas.openxmlformats.org/officeDocument/2006/relationships/footer" Target="footer34.xml"/><Relationship Id="rId167" Type="http://schemas.openxmlformats.org/officeDocument/2006/relationships/footer" Target="footer45.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footer" Target="footer24.xml"/><Relationship Id="rId162" Type="http://schemas.openxmlformats.org/officeDocument/2006/relationships/header" Target="header99.xml"/><Relationship Id="rId183" Type="http://schemas.openxmlformats.org/officeDocument/2006/relationships/footer" Target="footer50.xm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package" Target="embeddings/Microsoft_Visio_Drawing.vsdx"/><Relationship Id="rId40" Type="http://schemas.openxmlformats.org/officeDocument/2006/relationships/header" Target="header6.xml"/><Relationship Id="rId45" Type="http://schemas.openxmlformats.org/officeDocument/2006/relationships/header" Target="header11.xml"/><Relationship Id="rId66" Type="http://schemas.openxmlformats.org/officeDocument/2006/relationships/header" Target="header28.xml"/><Relationship Id="rId87" Type="http://schemas.openxmlformats.org/officeDocument/2006/relationships/footer" Target="footer22.xml"/><Relationship Id="rId110" Type="http://schemas.openxmlformats.org/officeDocument/2006/relationships/header" Target="header66.xml"/><Relationship Id="rId115" Type="http://schemas.openxmlformats.org/officeDocument/2006/relationships/header" Target="header69.xml"/><Relationship Id="rId131" Type="http://schemas.openxmlformats.org/officeDocument/2006/relationships/header" Target="header83.xml"/><Relationship Id="rId136" Type="http://schemas.openxmlformats.org/officeDocument/2006/relationships/header" Target="header88.xml"/><Relationship Id="rId157" Type="http://schemas.openxmlformats.org/officeDocument/2006/relationships/header" Target="header96.xml"/><Relationship Id="rId178" Type="http://schemas.openxmlformats.org/officeDocument/2006/relationships/hyperlink" Target="mailto:information@dtf.vic.gov.au" TargetMode="External"/><Relationship Id="rId61" Type="http://schemas.openxmlformats.org/officeDocument/2006/relationships/header" Target="header23.xml"/><Relationship Id="rId82" Type="http://schemas.openxmlformats.org/officeDocument/2006/relationships/header" Target="header42.xml"/><Relationship Id="rId152" Type="http://schemas.openxmlformats.org/officeDocument/2006/relationships/footer" Target="footer37.xml"/><Relationship Id="rId173" Type="http://schemas.openxmlformats.org/officeDocument/2006/relationships/hyperlink" Target="http://www.buyingfor.vic.gov.au"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1.xml"/><Relationship Id="rId35" Type="http://schemas.openxmlformats.org/officeDocument/2006/relationships/image" Target="media/image8.png"/><Relationship Id="rId56" Type="http://schemas.openxmlformats.org/officeDocument/2006/relationships/header" Target="header18.xml"/><Relationship Id="rId77" Type="http://schemas.openxmlformats.org/officeDocument/2006/relationships/header" Target="header37.xml"/><Relationship Id="rId100" Type="http://schemas.openxmlformats.org/officeDocument/2006/relationships/header" Target="header56.xml"/><Relationship Id="rId105" Type="http://schemas.openxmlformats.org/officeDocument/2006/relationships/header" Target="header61.xml"/><Relationship Id="rId126" Type="http://schemas.openxmlformats.org/officeDocument/2006/relationships/header" Target="header78.xml"/><Relationship Id="rId147" Type="http://schemas.openxmlformats.org/officeDocument/2006/relationships/hyperlink" Target="mailto:95@" TargetMode="External"/><Relationship Id="rId168" Type="http://schemas.openxmlformats.org/officeDocument/2006/relationships/footer" Target="footer46.xml"/><Relationship Id="rId8" Type="http://schemas.openxmlformats.org/officeDocument/2006/relationships/image" Target="media/image1.png"/><Relationship Id="rId51" Type="http://schemas.openxmlformats.org/officeDocument/2006/relationships/footer" Target="footer18.xml"/><Relationship Id="rId72" Type="http://schemas.openxmlformats.org/officeDocument/2006/relationships/header" Target="header34.xml"/><Relationship Id="rId93" Type="http://schemas.openxmlformats.org/officeDocument/2006/relationships/header" Target="header49.xml"/><Relationship Id="rId98" Type="http://schemas.openxmlformats.org/officeDocument/2006/relationships/header" Target="header54.xml"/><Relationship Id="rId121" Type="http://schemas.openxmlformats.org/officeDocument/2006/relationships/header" Target="header73.xml"/><Relationship Id="rId142" Type="http://schemas.openxmlformats.org/officeDocument/2006/relationships/footer" Target="footer31.xml"/><Relationship Id="rId163" Type="http://schemas.openxmlformats.org/officeDocument/2006/relationships/footer" Target="footer43.xm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15.xml"/><Relationship Id="rId67" Type="http://schemas.openxmlformats.org/officeDocument/2006/relationships/header" Target="header29.xml"/><Relationship Id="rId116" Type="http://schemas.openxmlformats.org/officeDocument/2006/relationships/header" Target="header70.xml"/><Relationship Id="rId137" Type="http://schemas.openxmlformats.org/officeDocument/2006/relationships/header" Target="header89.xml"/><Relationship Id="rId158" Type="http://schemas.openxmlformats.org/officeDocument/2006/relationships/header" Target="header97.xml"/><Relationship Id="rId20" Type="http://schemas.openxmlformats.org/officeDocument/2006/relationships/footer" Target="footer6.xml"/><Relationship Id="rId41" Type="http://schemas.openxmlformats.org/officeDocument/2006/relationships/header" Target="header7.xml"/><Relationship Id="rId62" Type="http://schemas.openxmlformats.org/officeDocument/2006/relationships/header" Target="header24.xml"/><Relationship Id="rId83" Type="http://schemas.openxmlformats.org/officeDocument/2006/relationships/header" Target="header43.xml"/><Relationship Id="rId88" Type="http://schemas.openxmlformats.org/officeDocument/2006/relationships/header" Target="header46.xml"/><Relationship Id="rId111" Type="http://schemas.openxmlformats.org/officeDocument/2006/relationships/header" Target="header67.xml"/><Relationship Id="rId132" Type="http://schemas.openxmlformats.org/officeDocument/2006/relationships/header" Target="header84.xml"/><Relationship Id="rId153" Type="http://schemas.openxmlformats.org/officeDocument/2006/relationships/footer" Target="footer38.xml"/><Relationship Id="rId174" Type="http://schemas.openxmlformats.org/officeDocument/2006/relationships/hyperlink" Target="http://www.foi.vic.gov.au" TargetMode="External"/><Relationship Id="rId179" Type="http://schemas.openxmlformats.org/officeDocument/2006/relationships/hyperlink" Target="mailto:information@dtf.vic.gov.au" TargetMode="External"/><Relationship Id="rId15" Type="http://schemas.openxmlformats.org/officeDocument/2006/relationships/footer" Target="footer3.xml"/><Relationship Id="rId36" Type="http://schemas.openxmlformats.org/officeDocument/2006/relationships/footer" Target="footer13.xml"/><Relationship Id="rId57" Type="http://schemas.openxmlformats.org/officeDocument/2006/relationships/header" Target="header19.xml"/><Relationship Id="rId106" Type="http://schemas.openxmlformats.org/officeDocument/2006/relationships/header" Target="header62.xml"/><Relationship Id="rId127" Type="http://schemas.openxmlformats.org/officeDocument/2006/relationships/header" Target="header79.xml"/><Relationship Id="rId10" Type="http://schemas.openxmlformats.org/officeDocument/2006/relationships/header" Target="header1.xml"/><Relationship Id="rId31" Type="http://schemas.openxmlformats.org/officeDocument/2006/relationships/footer" Target="footer12.xml"/><Relationship Id="rId52" Type="http://schemas.openxmlformats.org/officeDocument/2006/relationships/header" Target="header14.xml"/><Relationship Id="rId73" Type="http://schemas.openxmlformats.org/officeDocument/2006/relationships/header" Target="header35.xml"/><Relationship Id="rId78" Type="http://schemas.openxmlformats.org/officeDocument/2006/relationships/header" Target="header38.xml"/><Relationship Id="rId94" Type="http://schemas.openxmlformats.org/officeDocument/2006/relationships/header" Target="header50.xml"/><Relationship Id="rId99" Type="http://schemas.openxmlformats.org/officeDocument/2006/relationships/header" Target="header55.xml"/><Relationship Id="rId101" Type="http://schemas.openxmlformats.org/officeDocument/2006/relationships/header" Target="header57.xml"/><Relationship Id="rId122" Type="http://schemas.openxmlformats.org/officeDocument/2006/relationships/header" Target="header74.xml"/><Relationship Id="rId143" Type="http://schemas.openxmlformats.org/officeDocument/2006/relationships/footer" Target="footer32.xml"/><Relationship Id="rId148" Type="http://schemas.openxmlformats.org/officeDocument/2006/relationships/header" Target="header93.xml"/><Relationship Id="rId164" Type="http://schemas.openxmlformats.org/officeDocument/2006/relationships/footer" Target="footer44.xml"/><Relationship Id="rId169" Type="http://schemas.openxmlformats.org/officeDocument/2006/relationships/header" Target="header102.xml"/><Relationship Id="rId18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Other\DTFAnnual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stea\AppData\Local\Hewlett-Packard\HP%20TRIM\TEMP\HPTRIM.13724\D19%20157910%20%20Report%20of%20Operations%20charts%202018-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stea\AppData\Local\Hewlett-Packard\HP%20TRIM\TEMP\HPTRIM.13724\D19%20157910%20%20Report%20of%20Operations%20charts%202018-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nternal.vic.gov.au\DTF\HomeDirs1\DSTEA\Documents\Offline%20Records%20(PT)\Report%20~%20-%20Project%20Management%20-%20Routine%20Projects\Report%20of%20Operations%20charts%202018-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1545396980054"/>
          <c:y val="5.0321144747515277E-2"/>
          <c:w val="0.80661458905393058"/>
          <c:h val="0.76055187822768511"/>
        </c:manualLayout>
      </c:layout>
      <c:lineChart>
        <c:grouping val="standard"/>
        <c:varyColors val="0"/>
        <c:ser>
          <c:idx val="0"/>
          <c:order val="0"/>
          <c:spPr>
            <a:ln w="19050">
              <a:solidFill>
                <a:srgbClr val="626262"/>
              </a:solidFill>
            </a:ln>
          </c:spPr>
          <c:marker>
            <c:symbol val="square"/>
            <c:size val="3"/>
            <c:spPr>
              <a:solidFill>
                <a:srgbClr val="626262"/>
              </a:solidFill>
              <a:ln w="19050">
                <a:solidFill>
                  <a:srgbClr val="626262"/>
                </a:solidFill>
              </a:ln>
            </c:spPr>
          </c:marker>
          <c:cat>
            <c:strRef>
              <c:f>'Report of Operations data'!$A$24:$A$27</c:f>
              <c:strCache>
                <c:ptCount val="4"/>
                <c:pt idx="0">
                  <c:v>2015-16</c:v>
                </c:pt>
                <c:pt idx="1">
                  <c:v>2016-17</c:v>
                </c:pt>
                <c:pt idx="2">
                  <c:v>2017-18</c:v>
                </c:pt>
                <c:pt idx="3">
                  <c:v>2018-19</c:v>
                </c:pt>
              </c:strCache>
            </c:strRef>
          </c:cat>
          <c:val>
            <c:numRef>
              <c:f>'Report of Operations data'!$C$24:$C$27</c:f>
              <c:numCache>
                <c:formatCode>0</c:formatCode>
                <c:ptCount val="4"/>
                <c:pt idx="0">
                  <c:v>2664</c:v>
                </c:pt>
                <c:pt idx="1">
                  <c:v>2710</c:v>
                </c:pt>
                <c:pt idx="2">
                  <c:v>2310</c:v>
                </c:pt>
                <c:pt idx="3">
                  <c:v>1380</c:v>
                </c:pt>
              </c:numCache>
            </c:numRef>
          </c:val>
          <c:smooth val="0"/>
          <c:extLst>
            <c:ext xmlns:c16="http://schemas.microsoft.com/office/drawing/2014/chart" uri="{C3380CC4-5D6E-409C-BE32-E72D297353CC}">
              <c16:uniqueId val="{00000000-8218-4025-AF03-CE70CF841BF8}"/>
            </c:ext>
          </c:extLst>
        </c:ser>
        <c:dLbls>
          <c:showLegendKey val="0"/>
          <c:showVal val="0"/>
          <c:showCatName val="0"/>
          <c:showSerName val="0"/>
          <c:showPercent val="0"/>
          <c:showBubbleSize val="0"/>
        </c:dLbls>
        <c:marker val="1"/>
        <c:smooth val="0"/>
        <c:axId val="411204224"/>
        <c:axId val="411227264"/>
      </c:lineChart>
      <c:catAx>
        <c:axId val="411204224"/>
        <c:scaling>
          <c:orientation val="minMax"/>
        </c:scaling>
        <c:delete val="0"/>
        <c:axPos val="b"/>
        <c:title>
          <c:tx>
            <c:rich>
              <a:bodyPr/>
              <a:lstStyle/>
              <a:p>
                <a:pPr>
                  <a:defRPr/>
                </a:pPr>
                <a:r>
                  <a:rPr lang="en-AU"/>
                  <a:t>Year</a:t>
                </a:r>
              </a:p>
            </c:rich>
          </c:tx>
          <c:layout>
            <c:manualLayout>
              <c:xMode val="edge"/>
              <c:yMode val="edge"/>
              <c:x val="0.51062872235472767"/>
              <c:y val="0.91979925927422734"/>
            </c:manualLayout>
          </c:layout>
          <c:overlay val="0"/>
        </c:title>
        <c:numFmt formatCode="General" sourceLinked="0"/>
        <c:majorTickMark val="out"/>
        <c:minorTickMark val="none"/>
        <c:tickLblPos val="nextTo"/>
        <c:crossAx val="411227264"/>
        <c:crosses val="autoZero"/>
        <c:auto val="1"/>
        <c:lblAlgn val="ctr"/>
        <c:lblOffset val="100"/>
        <c:noMultiLvlLbl val="0"/>
      </c:catAx>
      <c:valAx>
        <c:axId val="411227264"/>
        <c:scaling>
          <c:orientation val="minMax"/>
        </c:scaling>
        <c:delete val="0"/>
        <c:axPos val="l"/>
        <c:majorGridlines>
          <c:spPr>
            <a:ln>
              <a:solidFill>
                <a:schemeClr val="bg1">
                  <a:lumMod val="75000"/>
                </a:schemeClr>
              </a:solidFill>
              <a:prstDash val="solid"/>
            </a:ln>
          </c:spPr>
        </c:majorGridlines>
        <c:title>
          <c:tx>
            <c:rich>
              <a:bodyPr rot="-5400000" vert="horz"/>
              <a:lstStyle/>
              <a:p>
                <a:pPr>
                  <a:defRPr/>
                </a:pPr>
                <a:r>
                  <a:rPr lang="en-AU"/>
                  <a:t>$ million </a:t>
                </a:r>
              </a:p>
            </c:rich>
          </c:tx>
          <c:layout>
            <c:manualLayout>
              <c:xMode val="edge"/>
              <c:yMode val="edge"/>
              <c:x val="1.5219240955336921E-2"/>
              <c:y val="0.30493294541294469"/>
            </c:manualLayout>
          </c:layout>
          <c:overlay val="0"/>
        </c:title>
        <c:numFmt formatCode="#\ ##0" sourceLinked="0"/>
        <c:majorTickMark val="out"/>
        <c:minorTickMark val="none"/>
        <c:tickLblPos val="nextTo"/>
        <c:crossAx val="411204224"/>
        <c:crosses val="autoZero"/>
        <c:crossBetween val="between"/>
      </c:valAx>
      <c:spPr>
        <a:solidFill>
          <a:srgbClr val="ECECEC"/>
        </a:solidFill>
      </c:spPr>
    </c:plotArea>
    <c:plotVisOnly val="1"/>
    <c:dispBlanksAs val="gap"/>
    <c:showDLblsOverMax val="0"/>
  </c:chart>
  <c:spPr>
    <a:ln>
      <a:noFill/>
    </a:ln>
  </c:spPr>
  <c:txPr>
    <a:bodyPr/>
    <a:lstStyle/>
    <a:p>
      <a:pPr>
        <a:defRPr sz="6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03557274712975"/>
          <c:y val="5.0321144747515277E-2"/>
          <c:w val="0.83573362662363493"/>
          <c:h val="0.76055187822768511"/>
        </c:manualLayout>
      </c:layout>
      <c:lineChart>
        <c:grouping val="standard"/>
        <c:varyColors val="0"/>
        <c:ser>
          <c:idx val="0"/>
          <c:order val="0"/>
          <c:spPr>
            <a:ln w="19050">
              <a:solidFill>
                <a:srgbClr val="626262"/>
              </a:solidFill>
            </a:ln>
          </c:spPr>
          <c:marker>
            <c:symbol val="diamond"/>
            <c:size val="3"/>
            <c:spPr>
              <a:solidFill>
                <a:srgbClr val="626262"/>
              </a:solidFill>
              <a:ln w="19050">
                <a:solidFill>
                  <a:srgbClr val="626262"/>
                </a:solidFill>
              </a:ln>
            </c:spPr>
          </c:marker>
          <c:cat>
            <c:strRef>
              <c:f>'Report of Operations data'!$A$32:$A$35</c:f>
              <c:strCache>
                <c:ptCount val="4"/>
                <c:pt idx="0">
                  <c:v>2015-16</c:v>
                </c:pt>
                <c:pt idx="1">
                  <c:v>2016-17</c:v>
                </c:pt>
                <c:pt idx="2">
                  <c:v>2017-18</c:v>
                </c:pt>
                <c:pt idx="3">
                  <c:v>2018-19</c:v>
                </c:pt>
              </c:strCache>
            </c:strRef>
          </c:cat>
          <c:val>
            <c:numRef>
              <c:f>'Report of Operations data'!$B$32:$B$35</c:f>
              <c:numCache>
                <c:formatCode>0.0</c:formatCode>
                <c:ptCount val="4"/>
                <c:pt idx="0">
                  <c:v>5.8</c:v>
                </c:pt>
                <c:pt idx="1">
                  <c:v>3.9</c:v>
                </c:pt>
                <c:pt idx="2">
                  <c:v>4.5999999999999996</c:v>
                </c:pt>
                <c:pt idx="3">
                  <c:v>5</c:v>
                </c:pt>
              </c:numCache>
            </c:numRef>
          </c:val>
          <c:smooth val="0"/>
          <c:extLst>
            <c:ext xmlns:c16="http://schemas.microsoft.com/office/drawing/2014/chart" uri="{C3380CC4-5D6E-409C-BE32-E72D297353CC}">
              <c16:uniqueId val="{00000000-E0F3-4214-B188-0A334287DD69}"/>
            </c:ext>
          </c:extLst>
        </c:ser>
        <c:dLbls>
          <c:showLegendKey val="0"/>
          <c:showVal val="0"/>
          <c:showCatName val="0"/>
          <c:showSerName val="0"/>
          <c:showPercent val="0"/>
          <c:showBubbleSize val="0"/>
        </c:dLbls>
        <c:marker val="1"/>
        <c:smooth val="0"/>
        <c:axId val="428987136"/>
        <c:axId val="428989440"/>
      </c:lineChart>
      <c:catAx>
        <c:axId val="428987136"/>
        <c:scaling>
          <c:orientation val="minMax"/>
        </c:scaling>
        <c:delete val="0"/>
        <c:axPos val="b"/>
        <c:title>
          <c:tx>
            <c:rich>
              <a:bodyPr/>
              <a:lstStyle/>
              <a:p>
                <a:pPr>
                  <a:defRPr/>
                </a:pPr>
                <a:r>
                  <a:rPr lang="en-AU"/>
                  <a:t>Year</a:t>
                </a:r>
              </a:p>
            </c:rich>
          </c:tx>
          <c:layout>
            <c:manualLayout>
              <c:xMode val="edge"/>
              <c:yMode val="edge"/>
              <c:x val="0.51062872235472767"/>
              <c:y val="0.91979925927422734"/>
            </c:manualLayout>
          </c:layout>
          <c:overlay val="0"/>
        </c:title>
        <c:numFmt formatCode="General" sourceLinked="0"/>
        <c:majorTickMark val="out"/>
        <c:minorTickMark val="none"/>
        <c:tickLblPos val="nextTo"/>
        <c:crossAx val="428989440"/>
        <c:crossesAt val="0"/>
        <c:auto val="1"/>
        <c:lblAlgn val="ctr"/>
        <c:lblOffset val="100"/>
        <c:noMultiLvlLbl val="0"/>
      </c:catAx>
      <c:valAx>
        <c:axId val="428989440"/>
        <c:scaling>
          <c:orientation val="minMax"/>
          <c:min val="1"/>
        </c:scaling>
        <c:delete val="0"/>
        <c:axPos val="l"/>
        <c:majorGridlines>
          <c:spPr>
            <a:ln>
              <a:solidFill>
                <a:schemeClr val="bg1">
                  <a:lumMod val="75000"/>
                </a:schemeClr>
              </a:solidFill>
              <a:prstDash val="solid"/>
            </a:ln>
          </c:spPr>
        </c:majorGridlines>
        <c:title>
          <c:tx>
            <c:rich>
              <a:bodyPr rot="-5400000" vert="horz"/>
              <a:lstStyle/>
              <a:p>
                <a:pPr>
                  <a:defRPr/>
                </a:pPr>
                <a:r>
                  <a:rPr lang="en-AU"/>
                  <a:t>per cent</a:t>
                </a:r>
              </a:p>
            </c:rich>
          </c:tx>
          <c:layout>
            <c:manualLayout>
              <c:xMode val="edge"/>
              <c:yMode val="edge"/>
              <c:x val="1.5219240955336921E-2"/>
              <c:y val="0.30493294541294469"/>
            </c:manualLayout>
          </c:layout>
          <c:overlay val="0"/>
        </c:title>
        <c:numFmt formatCode="#,##0" sourceLinked="0"/>
        <c:majorTickMark val="out"/>
        <c:minorTickMark val="none"/>
        <c:tickLblPos val="nextTo"/>
        <c:crossAx val="428987136"/>
        <c:crosses val="autoZero"/>
        <c:crossBetween val="between"/>
      </c:valAx>
      <c:spPr>
        <a:solidFill>
          <a:srgbClr val="ECECEC"/>
        </a:solidFill>
      </c:spPr>
    </c:plotArea>
    <c:plotVisOnly val="1"/>
    <c:dispBlanksAs val="gap"/>
    <c:showDLblsOverMax val="0"/>
  </c:chart>
  <c:spPr>
    <a:ln>
      <a:noFill/>
    </a:ln>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50"/>
            </a:pPr>
            <a:r>
              <a:rPr lang="en-AU" sz="750"/>
              <a:t>Number of major capital projects monitored by DTF</a:t>
            </a:r>
          </a:p>
        </c:rich>
      </c:tx>
      <c:layout>
        <c:manualLayout>
          <c:xMode val="edge"/>
          <c:yMode val="edge"/>
          <c:x val="0.11835875873462688"/>
          <c:y val="1.7756732761171946E-2"/>
        </c:manualLayout>
      </c:layout>
      <c:overlay val="1"/>
    </c:title>
    <c:autoTitleDeleted val="0"/>
    <c:plotArea>
      <c:layout>
        <c:manualLayout>
          <c:layoutTarget val="inner"/>
          <c:xMode val="edge"/>
          <c:yMode val="edge"/>
          <c:x val="7.6778354285830741E-2"/>
          <c:y val="0.17651776954930057"/>
          <c:w val="0.89780280804465273"/>
          <c:h val="0.73614613651245653"/>
        </c:manualLayout>
      </c:layout>
      <c:barChart>
        <c:barDir val="col"/>
        <c:grouping val="stacked"/>
        <c:varyColors val="0"/>
        <c:ser>
          <c:idx val="0"/>
          <c:order val="0"/>
          <c:spPr>
            <a:solidFill>
              <a:schemeClr val="bg1">
                <a:lumMod val="65000"/>
              </a:schemeClr>
            </a:solidFill>
          </c:spPr>
          <c:invertIfNegative val="0"/>
          <c:dLbls>
            <c:dLbl>
              <c:idx val="0"/>
              <c:layout>
                <c:manualLayout>
                  <c:x val="6.8033481406899775E-4"/>
                  <c:y val="-0.2158249307324302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C9-4A39-8A68-F99C21D3FA45}"/>
                </c:ext>
              </c:extLst>
            </c:dLbl>
            <c:dLbl>
              <c:idx val="1"/>
              <c:layout>
                <c:manualLayout>
                  <c:x val="4.0724366905735164E-3"/>
                  <c:y val="-0.216545919330370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C9-4A39-8A68-F99C21D3FA45}"/>
                </c:ext>
              </c:extLst>
            </c:dLbl>
            <c:dLbl>
              <c:idx val="2"/>
              <c:layout>
                <c:manualLayout>
                  <c:x val="-2.4660807538634437E-3"/>
                  <c:y val="-0.228250449161448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C9-4A39-8A68-F99C21D3FA45}"/>
                </c:ext>
              </c:extLst>
            </c:dLbl>
            <c:dLbl>
              <c:idx val="3"/>
              <c:layout>
                <c:manualLayout>
                  <c:x val="-1.4815628910862428E-3"/>
                  <c:y val="-0.2738195384647649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C9-4A39-8A68-F99C21D3FA45}"/>
                </c:ext>
              </c:extLst>
            </c:dLbl>
            <c:dLbl>
              <c:idx val="4"/>
              <c:layout>
                <c:manualLayout>
                  <c:x val="-1.6508889281898955E-16"/>
                  <c:y val="-0.35737032574982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C9-4A39-8A68-F99C21D3FA45}"/>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of Operations data'!$A$40:$A$44</c:f>
              <c:strCache>
                <c:ptCount val="5"/>
                <c:pt idx="0">
                  <c:v>Jun 14-15</c:v>
                </c:pt>
                <c:pt idx="1">
                  <c:v>Jun 15-16</c:v>
                </c:pt>
                <c:pt idx="2">
                  <c:v>Jun 16-17</c:v>
                </c:pt>
                <c:pt idx="3">
                  <c:v>Jun 17-18</c:v>
                </c:pt>
                <c:pt idx="4">
                  <c:v>Jun 18-19</c:v>
                </c:pt>
              </c:strCache>
            </c:strRef>
          </c:cat>
          <c:val>
            <c:numRef>
              <c:f>'Report of Operations data'!$B$40:$B$44</c:f>
              <c:numCache>
                <c:formatCode>General</c:formatCode>
                <c:ptCount val="5"/>
                <c:pt idx="0">
                  <c:v>40</c:v>
                </c:pt>
                <c:pt idx="1">
                  <c:v>42</c:v>
                </c:pt>
                <c:pt idx="2">
                  <c:v>45</c:v>
                </c:pt>
                <c:pt idx="3">
                  <c:v>55</c:v>
                </c:pt>
                <c:pt idx="4">
                  <c:v>72</c:v>
                </c:pt>
              </c:numCache>
            </c:numRef>
          </c:val>
          <c:extLst>
            <c:ext xmlns:c16="http://schemas.microsoft.com/office/drawing/2014/chart" uri="{C3380CC4-5D6E-409C-BE32-E72D297353CC}">
              <c16:uniqueId val="{00000005-69C9-4A39-8A68-F99C21D3FA45}"/>
            </c:ext>
          </c:extLst>
        </c:ser>
        <c:dLbls>
          <c:showLegendKey val="0"/>
          <c:showVal val="0"/>
          <c:showCatName val="0"/>
          <c:showSerName val="0"/>
          <c:showPercent val="0"/>
          <c:showBubbleSize val="0"/>
        </c:dLbls>
        <c:gapWidth val="150"/>
        <c:overlap val="100"/>
        <c:axId val="430378368"/>
        <c:axId val="430396544"/>
      </c:barChart>
      <c:catAx>
        <c:axId val="430378368"/>
        <c:scaling>
          <c:orientation val="minMax"/>
        </c:scaling>
        <c:delete val="0"/>
        <c:axPos val="b"/>
        <c:numFmt formatCode="General" sourceLinked="0"/>
        <c:majorTickMark val="out"/>
        <c:minorTickMark val="none"/>
        <c:tickLblPos val="nextTo"/>
        <c:crossAx val="430396544"/>
        <c:crosses val="autoZero"/>
        <c:auto val="1"/>
        <c:lblAlgn val="ctr"/>
        <c:lblOffset val="100"/>
        <c:noMultiLvlLbl val="0"/>
      </c:catAx>
      <c:valAx>
        <c:axId val="430396544"/>
        <c:scaling>
          <c:orientation val="minMax"/>
          <c:max val="80"/>
          <c:min val="0"/>
        </c:scaling>
        <c:delete val="0"/>
        <c:axPos val="l"/>
        <c:majorGridlines>
          <c:spPr>
            <a:ln w="6350">
              <a:solidFill>
                <a:schemeClr val="bg1">
                  <a:lumMod val="75000"/>
                </a:schemeClr>
              </a:solidFill>
              <a:prstDash val="solid"/>
            </a:ln>
          </c:spPr>
        </c:majorGridlines>
        <c:numFmt formatCode="General" sourceLinked="1"/>
        <c:majorTickMark val="out"/>
        <c:minorTickMark val="none"/>
        <c:tickLblPos val="nextTo"/>
        <c:crossAx val="430378368"/>
        <c:crosses val="autoZero"/>
        <c:crossBetween val="between"/>
        <c:majorUnit val="10"/>
      </c:valAx>
      <c:spPr>
        <a:solidFill>
          <a:schemeClr val="bg1"/>
        </a:solidFill>
      </c:spPr>
    </c:plotArea>
    <c:plotVisOnly val="1"/>
    <c:dispBlanksAs val="gap"/>
    <c:showDLblsOverMax val="0"/>
  </c:chart>
  <c:spPr>
    <a:ln>
      <a:noFill/>
    </a:ln>
  </c:spPr>
  <c:txPr>
    <a:bodyPr/>
    <a:lstStyle/>
    <a:p>
      <a:pPr>
        <a:defRPr sz="65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00410-D5C1-4A7B-A93F-D3FC7689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DTFAnnualReport.dotx</Template>
  <TotalTime>4383</TotalTime>
  <Pages>154</Pages>
  <Words>54532</Words>
  <Characters>310837</Characters>
  <Application>Microsoft Office Word</Application>
  <DocSecurity>2</DocSecurity>
  <Lines>2590</Lines>
  <Paragraphs>729</Paragraphs>
  <ScaleCrop>false</ScaleCrop>
  <HeadingPairs>
    <vt:vector size="2" baseType="variant">
      <vt:variant>
        <vt:lpstr>Title</vt:lpstr>
      </vt:variant>
      <vt:variant>
        <vt:i4>1</vt:i4>
      </vt:variant>
    </vt:vector>
  </HeadingPairs>
  <TitlesOfParts>
    <vt:vector size="1" baseType="lpstr">
      <vt:lpstr/>
    </vt:vector>
  </TitlesOfParts>
  <Company>SGOP</Company>
  <LinksUpToDate>false</LinksUpToDate>
  <CharactersWithSpaces>364640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Deidre Steain</dc:creator>
  <cp:lastModifiedBy>Leigh Anlezark</cp:lastModifiedBy>
  <cp:revision>787</cp:revision>
  <cp:lastPrinted>2019-09-19T00:08:00Z</cp:lastPrinted>
  <dcterms:created xsi:type="dcterms:W3CDTF">2018-08-02T06:10:00Z</dcterms:created>
  <dcterms:modified xsi:type="dcterms:W3CDTF">2019-10-14T02:00:00Z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36883584-da42-426b-a6d1-3a94e55f0f03</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iteId">
    <vt:lpwstr>722ea0be-3e1c-4b11-ad6f-9401d6856e24</vt:lpwstr>
  </property>
  <property fmtid="{D5CDD505-2E9C-101B-9397-08002B2CF9AE}" pid="6" name="MSIP_Label_bb4ee517-5ca4-4fff-98d2-ed4f906edd6d_Owner">
    <vt:lpwstr>Deidre.Steain@dtf.vic.gov.au</vt:lpwstr>
  </property>
  <property fmtid="{D5CDD505-2E9C-101B-9397-08002B2CF9AE}" pid="7" name="MSIP_Label_bb4ee517-5ca4-4fff-98d2-ed4f906edd6d_SetDate">
    <vt:lpwstr>2019-06-28T06:35:09.1605505Z</vt:lpwstr>
  </property>
  <property fmtid="{D5CDD505-2E9C-101B-9397-08002B2CF9AE}" pid="8" name="MSIP_Label_bb4ee517-5ca4-4fff-98d2-ed4f906edd6d_Name">
    <vt:lpwstr>DoNotMark</vt:lpwstr>
  </property>
  <property fmtid="{D5CDD505-2E9C-101B-9397-08002B2CF9AE}" pid="9" name="MSIP_Label_bb4ee517-5ca4-4fff-98d2-ed4f906edd6d_Application">
    <vt:lpwstr>Microsoft Azure Information Protection</vt:lpwstr>
  </property>
  <property fmtid="{D5CDD505-2E9C-101B-9397-08002B2CF9AE}" pid="10" name="MSIP_Label_bb4ee517-5ca4-4fff-98d2-ed4f906edd6d_Extended_MSFT_Method">
    <vt:lpwstr>Manual</vt:lpwstr>
  </property>
  <property fmtid="{D5CDD505-2E9C-101B-9397-08002B2CF9AE}" pid="11" name="Sensitivity">
    <vt:lpwstr>DoNotMark</vt:lpwstr>
  </property>
  <property fmtid="{D5CDD505-2E9C-101B-9397-08002B2CF9AE}" pid="12" name="Classification">
    <vt:lpwstr>Do Not Mark</vt:lpwstr>
  </property>
</Properties>
</file>